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0"/>
        <w:gridCol w:w="1745"/>
        <w:gridCol w:w="3051"/>
      </w:tblGrid>
      <w:tr w:rsidR="00633365" w:rsidRPr="00C43D1E" w:rsidTr="001B659D">
        <w:tc>
          <w:tcPr>
            <w:tcW w:w="2340" w:type="pct"/>
            <w:shd w:val="clear" w:color="auto" w:fill="BFBFBF" w:themeFill="background1" w:themeFillShade="BF"/>
          </w:tcPr>
          <w:p w:rsidR="00633365" w:rsidRPr="00C43D1E" w:rsidRDefault="00633365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 w:rsidR="00DE44A7"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968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1692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Response from Client</w:t>
            </w:r>
          </w:p>
        </w:tc>
      </w:tr>
      <w:tr w:rsidR="0065233E" w:rsidRPr="00C43D1E" w:rsidTr="001B659D">
        <w:tc>
          <w:tcPr>
            <w:tcW w:w="2340" w:type="pct"/>
          </w:tcPr>
          <w:p w:rsidR="0065233E" w:rsidRPr="006D5BEC" w:rsidRDefault="006D5BEC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968" w:type="pct"/>
          </w:tcPr>
          <w:p w:rsidR="006D5BEC" w:rsidRDefault="006D5BEC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</w:tc>
        <w:tc>
          <w:tcPr>
            <w:tcW w:w="1692" w:type="pct"/>
          </w:tcPr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A0D" w:rsidRDefault="00E96A0D" w:rsidP="00931275">
      <w:pPr>
        <w:spacing w:after="0" w:line="240" w:lineRule="auto"/>
      </w:pPr>
      <w:r>
        <w:separator/>
      </w:r>
    </w:p>
  </w:endnote>
  <w:endnote w:type="continuationSeparator" w:id="0">
    <w:p w:rsidR="00E96A0D" w:rsidRDefault="00E96A0D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68457B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</w:t>
    </w:r>
    <w:r w:rsidR="00483314">
      <w:rPr>
        <w:rFonts w:ascii="Arial Narrow" w:hAnsi="Arial Narrow"/>
        <w:sz w:val="24"/>
      </w:rPr>
      <w:t>03</w:t>
    </w:r>
    <w:r w:rsidR="006D5BEC" w:rsidRPr="006D5BEC">
      <w:rPr>
        <w:rFonts w:ascii="Arial Narrow" w:hAnsi="Arial Narrow"/>
        <w:sz w:val="24"/>
      </w:rPr>
      <w:t xml:space="preserve">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D510DA3E445D4FB9A58F7F55ACB9EA3E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6D5BEC" w:rsidRPr="006D5BEC">
          <w:rPr>
            <w:rFonts w:ascii="Arial Narrow" w:hAnsi="Arial Narrow" w:cs="Arial"/>
            <w:sz w:val="24"/>
          </w:rPr>
          <w:t>Guarding Services for the South A</w:t>
        </w:r>
        <w:r>
          <w:rPr>
            <w:rFonts w:ascii="Arial Narrow" w:hAnsi="Arial Narrow" w:cs="Arial"/>
            <w:sz w:val="24"/>
          </w:rPr>
          <w:t xml:space="preserve">frican Post Office – KwaZulu-Natal </w:t>
        </w:r>
        <w:r w:rsidR="006D5BEC" w:rsidRPr="006D5BEC">
          <w:rPr>
            <w:rFonts w:ascii="Arial Narrow" w:hAnsi="Arial Narrow" w:cs="Arial"/>
            <w:sz w:val="24"/>
          </w:rPr>
          <w:t>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A0D" w:rsidRDefault="00E96A0D" w:rsidP="00931275">
      <w:pPr>
        <w:spacing w:after="0" w:line="240" w:lineRule="auto"/>
      </w:pPr>
      <w:r>
        <w:separator/>
      </w:r>
    </w:p>
  </w:footnote>
  <w:footnote w:type="continuationSeparator" w:id="0">
    <w:p w:rsidR="00E96A0D" w:rsidRDefault="00E96A0D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1B659D"/>
    <w:rsid w:val="002A664F"/>
    <w:rsid w:val="00465CE2"/>
    <w:rsid w:val="00483314"/>
    <w:rsid w:val="00492100"/>
    <w:rsid w:val="004B51A3"/>
    <w:rsid w:val="005511FC"/>
    <w:rsid w:val="00596082"/>
    <w:rsid w:val="005A771E"/>
    <w:rsid w:val="00633365"/>
    <w:rsid w:val="00634759"/>
    <w:rsid w:val="0065233E"/>
    <w:rsid w:val="0068457B"/>
    <w:rsid w:val="006D5BEC"/>
    <w:rsid w:val="00736ADF"/>
    <w:rsid w:val="00781480"/>
    <w:rsid w:val="0079689D"/>
    <w:rsid w:val="007D7445"/>
    <w:rsid w:val="0084234C"/>
    <w:rsid w:val="008A6AE1"/>
    <w:rsid w:val="00931275"/>
    <w:rsid w:val="009A06D5"/>
    <w:rsid w:val="009D10BE"/>
    <w:rsid w:val="009E56EA"/>
    <w:rsid w:val="00C36EBA"/>
    <w:rsid w:val="00C4204C"/>
    <w:rsid w:val="00C43D1E"/>
    <w:rsid w:val="00D54C6C"/>
    <w:rsid w:val="00DE44A7"/>
    <w:rsid w:val="00DF0999"/>
    <w:rsid w:val="00DF1B83"/>
    <w:rsid w:val="00E30858"/>
    <w:rsid w:val="00E96A0D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DA3E445D4FB9A58F7F55ACB9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BE573-4B34-4052-A72D-2DDA58B166B2}"/>
      </w:docPartPr>
      <w:docPartBody>
        <w:p w:rsidR="00BE20A3" w:rsidRDefault="00F7212B" w:rsidP="00F7212B">
          <w:pPr>
            <w:pStyle w:val="D510DA3E445D4FB9A58F7F55ACB9EA3E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314694"/>
    <w:rsid w:val="00375207"/>
    <w:rsid w:val="00AA5CF3"/>
    <w:rsid w:val="00BE20A3"/>
    <w:rsid w:val="00DF4E07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KwaZulu-Natal Province</dc:description>
  <cp:lastModifiedBy>Michael Mabena</cp:lastModifiedBy>
  <cp:revision>2</cp:revision>
  <dcterms:created xsi:type="dcterms:W3CDTF">2026-06-09T12:06:00Z</dcterms:created>
  <dcterms:modified xsi:type="dcterms:W3CDTF">2026-06-09T12:06:00Z</dcterms:modified>
</cp:coreProperties>
</file>