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04D7E" w14:textId="77777777" w:rsidR="00D06228" w:rsidRDefault="00D06228" w:rsidP="00D06228">
      <w:pPr>
        <w:pStyle w:val="xmsonormal"/>
        <w:spacing w:line="360" w:lineRule="auto"/>
      </w:pPr>
    </w:p>
    <w:p w14:paraId="0D32C584" w14:textId="77777777" w:rsidR="00D06228" w:rsidRPr="009549E7" w:rsidRDefault="00BF7AE8" w:rsidP="00D06228">
      <w:pPr>
        <w:widowControl w:val="0"/>
        <w:autoSpaceDE w:val="0"/>
        <w:autoSpaceDN w:val="0"/>
        <w:spacing w:before="64"/>
        <w:ind w:left="100"/>
        <w:jc w:val="both"/>
        <w:rPr>
          <w:rFonts w:ascii="Arial" w:eastAsia="Arial MT" w:hAnsi="Arial" w:cs="Arial"/>
          <w:b/>
          <w:sz w:val="18"/>
          <w:szCs w:val="18"/>
        </w:rPr>
      </w:pPr>
      <w:r>
        <w:t xml:space="preserve"> </w:t>
      </w:r>
      <w:r w:rsidR="00D06228" w:rsidRPr="009549E7">
        <w:rPr>
          <w:rFonts w:ascii="Arial" w:eastAsia="Arial MT" w:hAnsi="Arial" w:cs="Arial"/>
          <w:b/>
          <w:sz w:val="18"/>
          <w:szCs w:val="18"/>
        </w:rPr>
        <w:t>SUPPLIER</w:t>
      </w:r>
      <w:r w:rsidR="00D06228" w:rsidRPr="009549E7">
        <w:rPr>
          <w:rFonts w:ascii="Arial" w:eastAsia="Arial MT" w:hAnsi="Arial" w:cs="Arial"/>
          <w:b/>
          <w:spacing w:val="-7"/>
          <w:sz w:val="18"/>
          <w:szCs w:val="18"/>
        </w:rPr>
        <w:t xml:space="preserve"> </w:t>
      </w:r>
      <w:r w:rsidR="00D06228" w:rsidRPr="009549E7">
        <w:rPr>
          <w:rFonts w:ascii="Arial" w:eastAsia="Arial MT" w:hAnsi="Arial" w:cs="Arial"/>
          <w:b/>
          <w:sz w:val="18"/>
          <w:szCs w:val="18"/>
        </w:rPr>
        <w:t>DATABASE</w:t>
      </w:r>
      <w:r w:rsidR="00D06228" w:rsidRPr="009549E7">
        <w:rPr>
          <w:rFonts w:ascii="Arial" w:eastAsia="Arial MT" w:hAnsi="Arial" w:cs="Arial"/>
          <w:b/>
          <w:spacing w:val="-7"/>
          <w:sz w:val="18"/>
          <w:szCs w:val="18"/>
        </w:rPr>
        <w:t xml:space="preserve"> </w:t>
      </w:r>
      <w:r w:rsidR="00D06228" w:rsidRPr="009549E7">
        <w:rPr>
          <w:rFonts w:ascii="Arial" w:eastAsia="Arial MT" w:hAnsi="Arial" w:cs="Arial"/>
          <w:b/>
          <w:spacing w:val="-2"/>
          <w:sz w:val="18"/>
          <w:szCs w:val="18"/>
        </w:rPr>
        <w:t>REGISTRATION</w:t>
      </w:r>
    </w:p>
    <w:p w14:paraId="6FD006BB" w14:textId="1C3B4307" w:rsidR="00D06228" w:rsidRPr="009549E7" w:rsidRDefault="00D06228" w:rsidP="00D06228">
      <w:pPr>
        <w:widowControl w:val="0"/>
        <w:autoSpaceDE w:val="0"/>
        <w:autoSpaceDN w:val="0"/>
        <w:spacing w:before="237" w:line="360" w:lineRule="auto"/>
        <w:ind w:left="100" w:right="110"/>
        <w:jc w:val="both"/>
        <w:rPr>
          <w:rFonts w:ascii="Arial" w:eastAsia="Arial MT" w:hAnsi="Arial" w:cs="Arial"/>
          <w:sz w:val="18"/>
          <w:szCs w:val="18"/>
        </w:rPr>
      </w:pPr>
      <w:r w:rsidRPr="009549E7">
        <w:rPr>
          <w:rFonts w:ascii="Arial" w:eastAsia="Arial MT" w:hAnsi="Arial" w:cs="Arial"/>
          <w:b/>
          <w:sz w:val="18"/>
          <w:szCs w:val="18"/>
        </w:rPr>
        <w:t>The</w:t>
      </w:r>
      <w:r w:rsidRPr="009549E7">
        <w:rPr>
          <w:rFonts w:ascii="Arial" w:eastAsia="Arial MT" w:hAnsi="Arial" w:cs="Arial"/>
          <w:b/>
          <w:spacing w:val="-9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Community</w:t>
      </w:r>
      <w:r w:rsidRPr="009549E7">
        <w:rPr>
          <w:rFonts w:ascii="Arial" w:eastAsia="Arial MT" w:hAnsi="Arial" w:cs="Arial"/>
          <w:b/>
          <w:spacing w:val="-11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Schemes</w:t>
      </w:r>
      <w:r w:rsidRPr="009549E7">
        <w:rPr>
          <w:rFonts w:ascii="Arial" w:eastAsia="Arial MT" w:hAnsi="Arial" w:cs="Arial"/>
          <w:b/>
          <w:spacing w:val="-9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Ombud</w:t>
      </w:r>
      <w:r w:rsidRPr="009549E7">
        <w:rPr>
          <w:rFonts w:ascii="Arial" w:eastAsia="Arial MT" w:hAnsi="Arial" w:cs="Arial"/>
          <w:b/>
          <w:spacing w:val="-9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Service</w:t>
      </w:r>
      <w:r w:rsidRPr="009549E7">
        <w:rPr>
          <w:rFonts w:ascii="Arial" w:eastAsia="Arial MT" w:hAnsi="Arial" w:cs="Arial"/>
          <w:b/>
          <w:spacing w:val="-12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(CSOS)</w:t>
      </w:r>
      <w:r w:rsidRPr="009549E7">
        <w:rPr>
          <w:rFonts w:ascii="Arial" w:eastAsia="Arial MT" w:hAnsi="Arial" w:cs="Arial"/>
          <w:b/>
          <w:spacing w:val="-6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invites</w:t>
      </w:r>
      <w:r w:rsidRPr="009549E7">
        <w:rPr>
          <w:rFonts w:ascii="Arial" w:eastAsia="Arial MT" w:hAnsi="Arial" w:cs="Arial"/>
          <w:b/>
          <w:spacing w:val="-11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reputable</w:t>
      </w:r>
      <w:r w:rsidRPr="009549E7">
        <w:rPr>
          <w:rFonts w:ascii="Arial" w:eastAsia="Arial MT" w:hAnsi="Arial" w:cs="Arial"/>
          <w:b/>
          <w:spacing w:val="-9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suppliers</w:t>
      </w:r>
      <w:r w:rsidRPr="009549E7">
        <w:rPr>
          <w:rFonts w:ascii="Arial" w:eastAsia="Arial MT" w:hAnsi="Arial" w:cs="Arial"/>
          <w:b/>
          <w:spacing w:val="-11"/>
          <w:sz w:val="18"/>
          <w:szCs w:val="18"/>
        </w:rPr>
        <w:t xml:space="preserve"> with 51% black ownership by people living with disability and OR</w:t>
      </w:r>
      <w:r>
        <w:rPr>
          <w:rFonts w:ascii="Arial" w:eastAsia="Arial MT" w:hAnsi="Arial" w:cs="Arial"/>
          <w:b/>
          <w:spacing w:val="-11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pacing w:val="-11"/>
          <w:sz w:val="18"/>
          <w:szCs w:val="18"/>
        </w:rPr>
        <w:t xml:space="preserve"> 51% black ownership by Military veterans </w:t>
      </w:r>
      <w:r w:rsidRPr="009549E7">
        <w:rPr>
          <w:rFonts w:ascii="Arial" w:eastAsia="Arial MT" w:hAnsi="Arial" w:cs="Arial"/>
          <w:b/>
          <w:sz w:val="18"/>
          <w:szCs w:val="18"/>
        </w:rPr>
        <w:t>to register on</w:t>
      </w:r>
      <w:r w:rsidRPr="009549E7">
        <w:rPr>
          <w:rFonts w:ascii="Arial" w:eastAsia="Arial MT" w:hAnsi="Arial" w:cs="Arial"/>
          <w:b/>
          <w:spacing w:val="-1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its supplier database for the provision of the</w:t>
      </w:r>
      <w:r w:rsidRPr="009549E7">
        <w:rPr>
          <w:rFonts w:ascii="Arial" w:eastAsia="Arial MT" w:hAnsi="Arial" w:cs="Arial"/>
          <w:b/>
          <w:spacing w:val="-1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following goods and services but not limited to</w:t>
      </w:r>
      <w:r w:rsidRPr="009549E7">
        <w:rPr>
          <w:rFonts w:ascii="Arial" w:eastAsia="Arial MT" w:hAnsi="Arial" w:cs="Arial"/>
          <w:sz w:val="18"/>
          <w:szCs w:val="18"/>
        </w:rPr>
        <w:t>:</w:t>
      </w:r>
    </w:p>
    <w:p w14:paraId="1A9F3377" w14:textId="77777777" w:rsidR="00D06228" w:rsidRPr="009549E7" w:rsidRDefault="00D06228" w:rsidP="00D06228">
      <w:pPr>
        <w:widowControl w:val="0"/>
        <w:autoSpaceDE w:val="0"/>
        <w:autoSpaceDN w:val="0"/>
        <w:spacing w:before="4"/>
        <w:rPr>
          <w:rFonts w:ascii="Arial" w:eastAsia="Arial MT" w:hAnsi="Arial" w:cs="Arial"/>
          <w:sz w:val="18"/>
          <w:szCs w:val="1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8"/>
        <w:gridCol w:w="2768"/>
        <w:gridCol w:w="2771"/>
      </w:tblGrid>
      <w:tr w:rsidR="00D06228" w:rsidRPr="009549E7" w14:paraId="1319026F" w14:textId="77777777" w:rsidTr="00A703E0">
        <w:trPr>
          <w:trHeight w:val="457"/>
        </w:trPr>
        <w:tc>
          <w:tcPr>
            <w:tcW w:w="2768" w:type="dxa"/>
          </w:tcPr>
          <w:p w14:paraId="688615B3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29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Advertising</w:t>
            </w:r>
            <w:r w:rsidRPr="009549E7">
              <w:rPr>
                <w:rFonts w:ascii="Arial" w:eastAsia="Arial MT" w:hAnsi="Arial" w:cs="Arial"/>
                <w:spacing w:val="5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services</w:t>
            </w:r>
          </w:p>
        </w:tc>
        <w:tc>
          <w:tcPr>
            <w:tcW w:w="2768" w:type="dxa"/>
          </w:tcPr>
          <w:p w14:paraId="7AFB5A14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28" w:lineRule="exact"/>
              <w:ind w:left="107" w:right="688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Layout and design of corporate</w:t>
            </w:r>
            <w:r w:rsidRPr="009549E7">
              <w:rPr>
                <w:rFonts w:ascii="Arial" w:eastAsia="Arial MT" w:hAnsi="Arial" w:cs="Arial"/>
                <w:spacing w:val="-14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>publications</w:t>
            </w:r>
          </w:p>
        </w:tc>
        <w:tc>
          <w:tcPr>
            <w:tcW w:w="2771" w:type="dxa"/>
          </w:tcPr>
          <w:p w14:paraId="17BB9A3E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29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Billboard</w:t>
            </w:r>
            <w:r w:rsidRPr="009549E7">
              <w:rPr>
                <w:rFonts w:ascii="Arial" w:eastAsia="Arial MT" w:hAnsi="Arial" w:cs="Arial"/>
                <w:spacing w:val="-12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advertising</w:t>
            </w:r>
          </w:p>
        </w:tc>
      </w:tr>
      <w:tr w:rsidR="00D06228" w:rsidRPr="009549E7" w14:paraId="1ECF3379" w14:textId="77777777" w:rsidTr="00A703E0">
        <w:trPr>
          <w:trHeight w:val="460"/>
        </w:trPr>
        <w:tc>
          <w:tcPr>
            <w:tcW w:w="2768" w:type="dxa"/>
          </w:tcPr>
          <w:p w14:paraId="417F21DC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29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Catering</w:t>
            </w:r>
            <w:r w:rsidRPr="009549E7">
              <w:rPr>
                <w:rFonts w:ascii="Arial" w:eastAsia="Arial MT" w:hAnsi="Arial" w:cs="Arial"/>
                <w:spacing w:val="-14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services</w:t>
            </w:r>
          </w:p>
        </w:tc>
        <w:tc>
          <w:tcPr>
            <w:tcW w:w="2768" w:type="dxa"/>
          </w:tcPr>
          <w:p w14:paraId="4542BDFA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29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Legal</w:t>
            </w:r>
            <w:r w:rsidRPr="009549E7">
              <w:rPr>
                <w:rFonts w:ascii="Arial" w:eastAsia="Arial MT" w:hAnsi="Arial" w:cs="Arial"/>
                <w:spacing w:val="-9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services/advisors</w:t>
            </w:r>
          </w:p>
        </w:tc>
        <w:tc>
          <w:tcPr>
            <w:tcW w:w="2771" w:type="dxa"/>
          </w:tcPr>
          <w:p w14:paraId="2C7EFD7B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3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Computer</w:t>
            </w:r>
            <w:r w:rsidRPr="009549E7">
              <w:rPr>
                <w:rFonts w:ascii="Arial" w:eastAsia="Arial MT" w:hAnsi="Arial" w:cs="Arial"/>
                <w:spacing w:val="-14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>hardware</w:t>
            </w:r>
            <w:r w:rsidRPr="009549E7">
              <w:rPr>
                <w:rFonts w:ascii="Arial" w:eastAsia="Arial MT" w:hAnsi="Arial" w:cs="Arial"/>
                <w:spacing w:val="-14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>and software suppliers</w:t>
            </w:r>
          </w:p>
        </w:tc>
      </w:tr>
      <w:tr w:rsidR="00D06228" w:rsidRPr="009549E7" w14:paraId="547E86B0" w14:textId="77777777" w:rsidTr="00A703E0">
        <w:trPr>
          <w:trHeight w:val="460"/>
        </w:trPr>
        <w:tc>
          <w:tcPr>
            <w:tcW w:w="2768" w:type="dxa"/>
          </w:tcPr>
          <w:p w14:paraId="0DF66FFE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3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Computer</w:t>
            </w:r>
            <w:r w:rsidRPr="009549E7">
              <w:rPr>
                <w:rFonts w:ascii="Arial" w:eastAsia="Arial MT" w:hAnsi="Arial" w:cs="Arial"/>
                <w:spacing w:val="-14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>and</w:t>
            </w:r>
            <w:r w:rsidRPr="009549E7">
              <w:rPr>
                <w:rFonts w:ascii="Arial" w:eastAsia="Arial MT" w:hAnsi="Arial" w:cs="Arial"/>
                <w:spacing w:val="-14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 xml:space="preserve">printer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maintenance</w:t>
            </w:r>
          </w:p>
        </w:tc>
        <w:tc>
          <w:tcPr>
            <w:tcW w:w="2768" w:type="dxa"/>
          </w:tcPr>
          <w:p w14:paraId="42331E3E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29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Computer</w:t>
            </w:r>
            <w:r w:rsidRPr="009549E7">
              <w:rPr>
                <w:rFonts w:ascii="Arial" w:eastAsia="Arial MT" w:hAnsi="Arial" w:cs="Arial"/>
                <w:spacing w:val="-14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training</w:t>
            </w:r>
          </w:p>
        </w:tc>
        <w:tc>
          <w:tcPr>
            <w:tcW w:w="2771" w:type="dxa"/>
          </w:tcPr>
          <w:p w14:paraId="3E1C087D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3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Supply</w:t>
            </w:r>
            <w:r w:rsidRPr="009549E7">
              <w:rPr>
                <w:rFonts w:ascii="Arial" w:eastAsia="Arial MT" w:hAnsi="Arial" w:cs="Arial"/>
                <w:spacing w:val="-14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>of</w:t>
            </w:r>
            <w:r w:rsidRPr="009549E7">
              <w:rPr>
                <w:rFonts w:ascii="Arial" w:eastAsia="Arial MT" w:hAnsi="Arial" w:cs="Arial"/>
                <w:spacing w:val="-14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 xml:space="preserve">promotional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materials</w:t>
            </w:r>
          </w:p>
        </w:tc>
      </w:tr>
      <w:tr w:rsidR="00D06228" w:rsidRPr="009549E7" w14:paraId="0B275072" w14:textId="77777777" w:rsidTr="00A703E0">
        <w:trPr>
          <w:trHeight w:val="230"/>
        </w:trPr>
        <w:tc>
          <w:tcPr>
            <w:tcW w:w="2768" w:type="dxa"/>
          </w:tcPr>
          <w:p w14:paraId="150201A1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Flower</w:t>
            </w:r>
            <w:r w:rsidRPr="009549E7">
              <w:rPr>
                <w:rFonts w:ascii="Arial" w:eastAsia="Arial MT" w:hAnsi="Arial" w:cs="Arial"/>
                <w:spacing w:val="-11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suppliers</w:t>
            </w:r>
          </w:p>
        </w:tc>
        <w:tc>
          <w:tcPr>
            <w:tcW w:w="2768" w:type="dxa"/>
          </w:tcPr>
          <w:p w14:paraId="0905425A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Courier</w:t>
            </w:r>
            <w:r w:rsidRPr="009549E7">
              <w:rPr>
                <w:rFonts w:ascii="Arial" w:eastAsia="Arial MT" w:hAnsi="Arial" w:cs="Arial"/>
                <w:spacing w:val="-11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services</w:t>
            </w:r>
          </w:p>
        </w:tc>
        <w:tc>
          <w:tcPr>
            <w:tcW w:w="2771" w:type="dxa"/>
          </w:tcPr>
          <w:p w14:paraId="29CF2766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Recruitment</w:t>
            </w:r>
            <w:r w:rsidRPr="009549E7">
              <w:rPr>
                <w:rFonts w:ascii="Arial" w:eastAsia="Arial MT" w:hAnsi="Arial" w:cs="Arial"/>
                <w:spacing w:val="-14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agencies</w:t>
            </w:r>
          </w:p>
        </w:tc>
      </w:tr>
      <w:tr w:rsidR="00D06228" w:rsidRPr="009549E7" w14:paraId="14418413" w14:textId="77777777" w:rsidTr="00A703E0">
        <w:trPr>
          <w:trHeight w:val="230"/>
        </w:trPr>
        <w:tc>
          <w:tcPr>
            <w:tcW w:w="2768" w:type="dxa"/>
          </w:tcPr>
          <w:p w14:paraId="7E45D776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Office</w:t>
            </w:r>
            <w:r w:rsidRPr="009549E7">
              <w:rPr>
                <w:rFonts w:ascii="Arial" w:eastAsia="Arial MT" w:hAnsi="Arial" w:cs="Arial"/>
                <w:spacing w:val="-10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furniture</w:t>
            </w:r>
          </w:p>
        </w:tc>
        <w:tc>
          <w:tcPr>
            <w:tcW w:w="2768" w:type="dxa"/>
          </w:tcPr>
          <w:p w14:paraId="5867D6F5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0" w:lineRule="exact"/>
              <w:ind w:left="162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Offsite</w:t>
            </w:r>
            <w:r w:rsidRPr="009549E7">
              <w:rPr>
                <w:rFonts w:ascii="Arial" w:eastAsia="Arial MT" w:hAnsi="Arial" w:cs="Arial"/>
                <w:spacing w:val="-11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>storage</w:t>
            </w:r>
            <w:r w:rsidRPr="009549E7">
              <w:rPr>
                <w:rFonts w:ascii="Arial" w:eastAsia="Arial MT" w:hAnsi="Arial" w:cs="Arial"/>
                <w:spacing w:val="-10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services</w:t>
            </w:r>
          </w:p>
        </w:tc>
        <w:tc>
          <w:tcPr>
            <w:tcW w:w="2771" w:type="dxa"/>
          </w:tcPr>
          <w:p w14:paraId="22AE500B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Training</w:t>
            </w:r>
            <w:r w:rsidRPr="009549E7">
              <w:rPr>
                <w:rFonts w:ascii="Arial" w:eastAsia="Arial MT" w:hAnsi="Arial" w:cs="Arial"/>
                <w:spacing w:val="1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services</w:t>
            </w:r>
          </w:p>
        </w:tc>
      </w:tr>
      <w:tr w:rsidR="00D06228" w:rsidRPr="009549E7" w14:paraId="6FD5C17A" w14:textId="77777777" w:rsidTr="00A703E0">
        <w:trPr>
          <w:trHeight w:val="230"/>
        </w:trPr>
        <w:tc>
          <w:tcPr>
            <w:tcW w:w="2768" w:type="dxa"/>
          </w:tcPr>
          <w:p w14:paraId="30748AB8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Office</w:t>
            </w:r>
            <w:r w:rsidRPr="009549E7">
              <w:rPr>
                <w:rFonts w:ascii="Arial" w:eastAsia="Arial MT" w:hAnsi="Arial" w:cs="Arial"/>
                <w:spacing w:val="-10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>stationery</w:t>
            </w:r>
            <w:r w:rsidRPr="009549E7">
              <w:rPr>
                <w:rFonts w:ascii="Arial" w:eastAsia="Arial MT" w:hAnsi="Arial" w:cs="Arial"/>
                <w:spacing w:val="-8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suppliers</w:t>
            </w:r>
          </w:p>
        </w:tc>
        <w:tc>
          <w:tcPr>
            <w:tcW w:w="2768" w:type="dxa"/>
          </w:tcPr>
          <w:p w14:paraId="01FA8911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Transcription</w:t>
            </w:r>
            <w:r w:rsidRPr="009549E7">
              <w:rPr>
                <w:rFonts w:ascii="Arial" w:eastAsia="Arial MT" w:hAnsi="Arial" w:cs="Arial"/>
                <w:spacing w:val="8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services</w:t>
            </w:r>
          </w:p>
        </w:tc>
        <w:tc>
          <w:tcPr>
            <w:tcW w:w="2771" w:type="dxa"/>
          </w:tcPr>
          <w:p w14:paraId="03690AF3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Interpreter</w:t>
            </w:r>
            <w:r w:rsidRPr="009549E7">
              <w:rPr>
                <w:rFonts w:ascii="Arial" w:eastAsia="Arial MT" w:hAnsi="Arial" w:cs="Arial"/>
                <w:spacing w:val="-11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services</w:t>
            </w:r>
          </w:p>
        </w:tc>
      </w:tr>
      <w:tr w:rsidR="00D06228" w:rsidRPr="009549E7" w14:paraId="4E5FCBEB" w14:textId="77777777" w:rsidTr="00A703E0">
        <w:trPr>
          <w:trHeight w:val="460"/>
        </w:trPr>
        <w:tc>
          <w:tcPr>
            <w:tcW w:w="2768" w:type="dxa"/>
          </w:tcPr>
          <w:p w14:paraId="766C54CD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29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OHS</w:t>
            </w:r>
            <w:r w:rsidRPr="009549E7">
              <w:rPr>
                <w:rFonts w:ascii="Arial" w:eastAsia="Arial MT" w:hAnsi="Arial" w:cs="Arial"/>
                <w:spacing w:val="-8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>services</w:t>
            </w:r>
            <w:r w:rsidRPr="009549E7">
              <w:rPr>
                <w:rFonts w:ascii="Arial" w:eastAsia="Arial MT" w:hAnsi="Arial" w:cs="Arial"/>
                <w:spacing w:val="-3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>&amp;</w:t>
            </w:r>
            <w:r w:rsidRPr="009549E7">
              <w:rPr>
                <w:rFonts w:ascii="Arial" w:eastAsia="Arial MT" w:hAnsi="Arial" w:cs="Arial"/>
                <w:spacing w:val="-3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equipment</w:t>
            </w:r>
          </w:p>
        </w:tc>
        <w:tc>
          <w:tcPr>
            <w:tcW w:w="2768" w:type="dxa"/>
          </w:tcPr>
          <w:p w14:paraId="34FE3855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29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Forensic</w:t>
            </w:r>
            <w:r w:rsidRPr="009549E7">
              <w:rPr>
                <w:rFonts w:ascii="Arial" w:eastAsia="Arial MT" w:hAnsi="Arial" w:cs="Arial"/>
                <w:spacing w:val="-10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instigations</w:t>
            </w:r>
          </w:p>
        </w:tc>
        <w:tc>
          <w:tcPr>
            <w:tcW w:w="2771" w:type="dxa"/>
          </w:tcPr>
          <w:p w14:paraId="17C3D219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30" w:lineRule="exact"/>
              <w:ind w:left="107" w:right="869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Travel</w:t>
            </w:r>
            <w:r w:rsidRPr="009549E7">
              <w:rPr>
                <w:rFonts w:ascii="Arial" w:eastAsia="Arial MT" w:hAnsi="Arial" w:cs="Arial"/>
                <w:spacing w:val="-14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 xml:space="preserve">management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services</w:t>
            </w:r>
          </w:p>
        </w:tc>
      </w:tr>
      <w:tr w:rsidR="00D06228" w:rsidRPr="009549E7" w14:paraId="31873F17" w14:textId="77777777" w:rsidTr="00A703E0">
        <w:trPr>
          <w:trHeight w:val="230"/>
        </w:trPr>
        <w:tc>
          <w:tcPr>
            <w:tcW w:w="2768" w:type="dxa"/>
          </w:tcPr>
          <w:p w14:paraId="4C1ED11C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HR</w:t>
            </w:r>
            <w:r w:rsidRPr="009549E7">
              <w:rPr>
                <w:rFonts w:ascii="Arial" w:eastAsia="Arial MT" w:hAnsi="Arial" w:cs="Arial"/>
                <w:spacing w:val="-4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consultants</w:t>
            </w:r>
          </w:p>
        </w:tc>
        <w:tc>
          <w:tcPr>
            <w:tcW w:w="2768" w:type="dxa"/>
          </w:tcPr>
          <w:p w14:paraId="5548F7BC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IT</w:t>
            </w:r>
            <w:r w:rsidRPr="009549E7">
              <w:rPr>
                <w:rFonts w:ascii="Arial" w:eastAsia="Arial MT" w:hAnsi="Arial" w:cs="Arial"/>
                <w:spacing w:val="-3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consultants</w:t>
            </w:r>
          </w:p>
        </w:tc>
        <w:tc>
          <w:tcPr>
            <w:tcW w:w="2771" w:type="dxa"/>
          </w:tcPr>
          <w:p w14:paraId="6B54DBF5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UPS</w:t>
            </w:r>
            <w:r w:rsidRPr="009549E7">
              <w:rPr>
                <w:rFonts w:ascii="Arial" w:eastAsia="Arial MT" w:hAnsi="Arial" w:cs="Arial"/>
                <w:spacing w:val="-5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systems</w:t>
            </w:r>
          </w:p>
        </w:tc>
      </w:tr>
      <w:tr w:rsidR="00D06228" w:rsidRPr="009549E7" w14:paraId="607406E9" w14:textId="77777777" w:rsidTr="00A703E0">
        <w:trPr>
          <w:trHeight w:val="460"/>
        </w:trPr>
        <w:tc>
          <w:tcPr>
            <w:tcW w:w="2768" w:type="dxa"/>
          </w:tcPr>
          <w:p w14:paraId="2C8C1D37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29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IT</w:t>
            </w:r>
            <w:r w:rsidRPr="009549E7">
              <w:rPr>
                <w:rFonts w:ascii="Arial" w:eastAsia="Arial MT" w:hAnsi="Arial" w:cs="Arial"/>
                <w:spacing w:val="-3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Peripherals</w:t>
            </w:r>
          </w:p>
        </w:tc>
        <w:tc>
          <w:tcPr>
            <w:tcW w:w="2768" w:type="dxa"/>
          </w:tcPr>
          <w:p w14:paraId="164981E1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30" w:lineRule="exact"/>
              <w:ind w:left="107" w:right="688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 xml:space="preserve">Office lease/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accommodation</w:t>
            </w:r>
          </w:p>
        </w:tc>
        <w:tc>
          <w:tcPr>
            <w:tcW w:w="2771" w:type="dxa"/>
          </w:tcPr>
          <w:p w14:paraId="1D083F60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30" w:lineRule="exact"/>
              <w:ind w:left="107" w:right="402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Competency</w:t>
            </w:r>
            <w:r w:rsidRPr="009549E7">
              <w:rPr>
                <w:rFonts w:ascii="Arial" w:eastAsia="Arial MT" w:hAnsi="Arial" w:cs="Arial"/>
                <w:spacing w:val="-14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 xml:space="preserve">assessment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services</w:t>
            </w:r>
          </w:p>
        </w:tc>
      </w:tr>
      <w:tr w:rsidR="00D06228" w:rsidRPr="009549E7" w14:paraId="004E5D0B" w14:textId="77777777" w:rsidTr="00A703E0">
        <w:trPr>
          <w:trHeight w:val="230"/>
        </w:trPr>
        <w:tc>
          <w:tcPr>
            <w:tcW w:w="2768" w:type="dxa"/>
          </w:tcPr>
          <w:p w14:paraId="5E3A0BF5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Furniture</w:t>
            </w:r>
            <w:r w:rsidRPr="009549E7">
              <w:rPr>
                <w:rFonts w:ascii="Arial" w:eastAsia="Arial MT" w:hAnsi="Arial" w:cs="Arial"/>
                <w:spacing w:val="-7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>removal</w:t>
            </w:r>
            <w:r w:rsidRPr="009549E7">
              <w:rPr>
                <w:rFonts w:ascii="Arial" w:eastAsia="Arial MT" w:hAnsi="Arial" w:cs="Arial"/>
                <w:spacing w:val="-8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>&amp;</w:t>
            </w:r>
            <w:r w:rsidRPr="009549E7">
              <w:rPr>
                <w:rFonts w:ascii="Arial" w:eastAsia="Arial MT" w:hAnsi="Arial" w:cs="Arial"/>
                <w:spacing w:val="-7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Storage</w:t>
            </w:r>
          </w:p>
        </w:tc>
        <w:tc>
          <w:tcPr>
            <w:tcW w:w="2768" w:type="dxa"/>
          </w:tcPr>
          <w:p w14:paraId="73E9A4BF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Office</w:t>
            </w:r>
            <w:r w:rsidRPr="009549E7">
              <w:rPr>
                <w:rFonts w:ascii="Arial" w:eastAsia="Arial MT" w:hAnsi="Arial" w:cs="Arial"/>
                <w:spacing w:val="-10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Partitioning</w:t>
            </w:r>
          </w:p>
        </w:tc>
        <w:tc>
          <w:tcPr>
            <w:tcW w:w="2771" w:type="dxa"/>
          </w:tcPr>
          <w:p w14:paraId="65621F0F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0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Office</w:t>
            </w:r>
            <w:r w:rsidRPr="009549E7">
              <w:rPr>
                <w:rFonts w:ascii="Arial" w:eastAsia="Arial MT" w:hAnsi="Arial" w:cs="Arial"/>
                <w:spacing w:val="-10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groceries</w:t>
            </w:r>
          </w:p>
        </w:tc>
      </w:tr>
      <w:tr w:rsidR="00D06228" w:rsidRPr="009549E7" w14:paraId="4A1FBDF9" w14:textId="77777777" w:rsidTr="00A703E0">
        <w:trPr>
          <w:trHeight w:val="457"/>
        </w:trPr>
        <w:tc>
          <w:tcPr>
            <w:tcW w:w="2768" w:type="dxa"/>
          </w:tcPr>
          <w:p w14:paraId="59541343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28" w:lineRule="exact"/>
              <w:ind w:left="107" w:right="42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Personal</w:t>
            </w:r>
            <w:r w:rsidRPr="009549E7">
              <w:rPr>
                <w:rFonts w:ascii="Arial" w:eastAsia="Arial MT" w:hAnsi="Arial" w:cs="Arial"/>
                <w:spacing w:val="-14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>Protective</w:t>
            </w:r>
            <w:r w:rsidRPr="009549E7">
              <w:rPr>
                <w:rFonts w:ascii="Arial" w:eastAsia="Arial MT" w:hAnsi="Arial" w:cs="Arial"/>
                <w:spacing w:val="-14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>Clothing &amp; Equipment</w:t>
            </w:r>
          </w:p>
        </w:tc>
        <w:tc>
          <w:tcPr>
            <w:tcW w:w="2768" w:type="dxa"/>
          </w:tcPr>
          <w:p w14:paraId="0973C7E3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29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Cabling</w:t>
            </w:r>
            <w:r w:rsidRPr="009549E7">
              <w:rPr>
                <w:rFonts w:ascii="Arial" w:eastAsia="Arial MT" w:hAnsi="Arial" w:cs="Arial"/>
                <w:spacing w:val="-12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services</w:t>
            </w:r>
          </w:p>
        </w:tc>
        <w:tc>
          <w:tcPr>
            <w:tcW w:w="2771" w:type="dxa"/>
          </w:tcPr>
          <w:p w14:paraId="39C80976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29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UPS</w:t>
            </w:r>
            <w:r w:rsidRPr="009549E7">
              <w:rPr>
                <w:rFonts w:ascii="Arial" w:eastAsia="Arial MT" w:hAnsi="Arial" w:cs="Arial"/>
                <w:spacing w:val="-9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z w:val="18"/>
                <w:szCs w:val="18"/>
              </w:rPr>
              <w:t>Batteries</w:t>
            </w:r>
            <w:r w:rsidRPr="009549E7">
              <w:rPr>
                <w:rFonts w:ascii="Arial" w:eastAsia="Arial MT" w:hAnsi="Arial" w:cs="Arial"/>
                <w:spacing w:val="-7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upgrades</w:t>
            </w:r>
          </w:p>
        </w:tc>
      </w:tr>
      <w:tr w:rsidR="00D06228" w:rsidRPr="009549E7" w14:paraId="093E66FB" w14:textId="77777777" w:rsidTr="00A703E0">
        <w:trPr>
          <w:trHeight w:val="232"/>
        </w:trPr>
        <w:tc>
          <w:tcPr>
            <w:tcW w:w="2768" w:type="dxa"/>
          </w:tcPr>
          <w:p w14:paraId="3EC7C596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2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Website</w:t>
            </w:r>
            <w:r w:rsidRPr="009549E7">
              <w:rPr>
                <w:rFonts w:ascii="Arial" w:eastAsia="Arial MT" w:hAnsi="Arial" w:cs="Arial"/>
                <w:spacing w:val="-10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maintenance</w:t>
            </w:r>
          </w:p>
        </w:tc>
        <w:tc>
          <w:tcPr>
            <w:tcW w:w="2768" w:type="dxa"/>
          </w:tcPr>
          <w:p w14:paraId="10F3D3F3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2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Translation</w:t>
            </w:r>
            <w:r w:rsidRPr="009549E7">
              <w:rPr>
                <w:rFonts w:ascii="Arial" w:eastAsia="Arial MT" w:hAnsi="Arial" w:cs="Arial"/>
                <w:spacing w:val="6"/>
                <w:sz w:val="18"/>
                <w:szCs w:val="18"/>
              </w:rPr>
              <w:t xml:space="preserve"> </w:t>
            </w: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service</w:t>
            </w:r>
          </w:p>
        </w:tc>
        <w:tc>
          <w:tcPr>
            <w:tcW w:w="2771" w:type="dxa"/>
          </w:tcPr>
          <w:p w14:paraId="7516DD8D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2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>Branding</w:t>
            </w:r>
          </w:p>
        </w:tc>
      </w:tr>
      <w:tr w:rsidR="00D06228" w:rsidRPr="009549E7" w14:paraId="57A0A9EA" w14:textId="77777777" w:rsidTr="00A703E0">
        <w:trPr>
          <w:trHeight w:val="232"/>
        </w:trPr>
        <w:tc>
          <w:tcPr>
            <w:tcW w:w="2768" w:type="dxa"/>
          </w:tcPr>
          <w:p w14:paraId="3A016F4B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2" w:lineRule="exact"/>
              <w:ind w:left="107"/>
              <w:rPr>
                <w:rFonts w:ascii="Arial" w:eastAsia="Arial MT" w:hAnsi="Arial" w:cs="Arial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z w:val="18"/>
                <w:szCs w:val="18"/>
              </w:rPr>
              <w:t>Adobe License</w:t>
            </w:r>
          </w:p>
        </w:tc>
        <w:tc>
          <w:tcPr>
            <w:tcW w:w="2768" w:type="dxa"/>
          </w:tcPr>
          <w:p w14:paraId="64176E5B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2" w:lineRule="exact"/>
              <w:ind w:left="107"/>
              <w:rPr>
                <w:rFonts w:ascii="Arial" w:eastAsia="Arial MT" w:hAnsi="Arial" w:cs="Arial"/>
                <w:spacing w:val="-2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 xml:space="preserve">Printing services </w:t>
            </w:r>
          </w:p>
        </w:tc>
        <w:tc>
          <w:tcPr>
            <w:tcW w:w="2771" w:type="dxa"/>
          </w:tcPr>
          <w:p w14:paraId="71F1784A" w14:textId="77777777" w:rsidR="00D06228" w:rsidRPr="009549E7" w:rsidRDefault="00D06228" w:rsidP="00A703E0">
            <w:pPr>
              <w:widowControl w:val="0"/>
              <w:autoSpaceDE w:val="0"/>
              <w:autoSpaceDN w:val="0"/>
              <w:spacing w:line="212" w:lineRule="exact"/>
              <w:ind w:left="107"/>
              <w:rPr>
                <w:rFonts w:ascii="Arial" w:eastAsia="Arial MT" w:hAnsi="Arial" w:cs="Arial"/>
                <w:spacing w:val="-2"/>
                <w:sz w:val="18"/>
                <w:szCs w:val="18"/>
              </w:rPr>
            </w:pPr>
            <w:r w:rsidRPr="009549E7">
              <w:rPr>
                <w:rFonts w:ascii="Arial" w:eastAsia="Arial MT" w:hAnsi="Arial" w:cs="Arial"/>
                <w:spacing w:val="-2"/>
                <w:sz w:val="18"/>
                <w:szCs w:val="18"/>
              </w:rPr>
              <w:t xml:space="preserve">Office Branding </w:t>
            </w:r>
          </w:p>
        </w:tc>
      </w:tr>
    </w:tbl>
    <w:p w14:paraId="49A359BD" w14:textId="77777777" w:rsidR="00D06228" w:rsidRPr="009549E7" w:rsidRDefault="00D06228" w:rsidP="00D06228">
      <w:pPr>
        <w:widowControl w:val="0"/>
        <w:autoSpaceDE w:val="0"/>
        <w:autoSpaceDN w:val="0"/>
        <w:spacing w:before="240"/>
        <w:rPr>
          <w:rFonts w:ascii="Arial" w:eastAsia="Arial MT" w:hAnsi="Arial" w:cs="Arial"/>
          <w:sz w:val="18"/>
          <w:szCs w:val="18"/>
        </w:rPr>
      </w:pPr>
    </w:p>
    <w:p w14:paraId="1AB6786F" w14:textId="39A218E7" w:rsidR="00D06228" w:rsidRPr="009549E7" w:rsidRDefault="00D06228" w:rsidP="00D06228">
      <w:pPr>
        <w:widowControl w:val="0"/>
        <w:autoSpaceDE w:val="0"/>
        <w:autoSpaceDN w:val="0"/>
        <w:spacing w:before="1" w:line="276" w:lineRule="auto"/>
        <w:ind w:left="100"/>
        <w:rPr>
          <w:rFonts w:ascii="Arial" w:eastAsia="Arial MT" w:hAnsi="Arial" w:cs="Arial"/>
          <w:b/>
          <w:sz w:val="18"/>
          <w:szCs w:val="18"/>
        </w:rPr>
      </w:pPr>
      <w:r w:rsidRPr="009549E7">
        <w:rPr>
          <w:rFonts w:ascii="Arial" w:eastAsia="Arial MT" w:hAnsi="Arial" w:cs="Arial"/>
          <w:sz w:val="18"/>
          <w:szCs w:val="18"/>
        </w:rPr>
        <w:t xml:space="preserve">To be considered eligible, please register your company on the following link: </w:t>
      </w:r>
      <w:hyperlink r:id="rId11" w:history="1">
        <w:r w:rsidRPr="00A474FE">
          <w:rPr>
            <w:rStyle w:val="Hyperlink"/>
            <w:rFonts w:ascii="Arial" w:eastAsia="Arial MT" w:hAnsi="Arial" w:cs="Arial"/>
            <w:sz w:val="18"/>
            <w:szCs w:val="18"/>
          </w:rPr>
          <w:t>https://forms.office.com/r/8KXJYc7ZaP</w:t>
        </w:r>
      </w:hyperlink>
      <w:r>
        <w:rPr>
          <w:rFonts w:ascii="Arial" w:eastAsia="Arial MT" w:hAnsi="Arial" w:cs="Arial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bCs/>
          <w:sz w:val="18"/>
          <w:szCs w:val="18"/>
        </w:rPr>
        <w:t>OR REQUEST IT FROM SCM DATABASE</w:t>
      </w:r>
      <w:r w:rsidRPr="009549E7">
        <w:rPr>
          <w:rFonts w:ascii="Arial" w:eastAsia="Arial MT" w:hAnsi="Arial" w:cs="Arial"/>
          <w:sz w:val="18"/>
          <w:szCs w:val="18"/>
        </w:rPr>
        <w:t xml:space="preserve"> </w:t>
      </w:r>
      <w:hyperlink r:id="rId12">
        <w:r w:rsidRPr="009549E7">
          <w:rPr>
            <w:rFonts w:ascii="Arial" w:eastAsia="Arial MT" w:hAnsi="Arial" w:cs="Arial"/>
            <w:color w:val="0000FF"/>
            <w:sz w:val="18"/>
            <w:szCs w:val="18"/>
            <w:u w:val="single" w:color="0000FF"/>
          </w:rPr>
          <w:t>scmdatabase@csos.org.za</w:t>
        </w:r>
      </w:hyperlink>
    </w:p>
    <w:p w14:paraId="65370CD1" w14:textId="2FC9F9A8" w:rsidR="00D06228" w:rsidRPr="009549E7" w:rsidRDefault="00D06228" w:rsidP="00D06228">
      <w:pPr>
        <w:widowControl w:val="0"/>
        <w:autoSpaceDE w:val="0"/>
        <w:autoSpaceDN w:val="0"/>
        <w:spacing w:before="201" w:line="278" w:lineRule="auto"/>
        <w:ind w:left="100"/>
        <w:rPr>
          <w:rFonts w:ascii="Arial" w:eastAsia="Arial MT" w:hAnsi="Arial" w:cs="Arial"/>
          <w:sz w:val="18"/>
          <w:szCs w:val="18"/>
        </w:rPr>
      </w:pPr>
      <w:r w:rsidRPr="009549E7">
        <w:rPr>
          <w:rFonts w:ascii="Arial" w:eastAsia="Arial MT" w:hAnsi="Arial" w:cs="Arial"/>
          <w:sz w:val="18"/>
          <w:szCs w:val="18"/>
        </w:rPr>
        <w:t xml:space="preserve">The following database documents must be emailed to: </w:t>
      </w:r>
      <w:hyperlink r:id="rId13">
        <w:r w:rsidRPr="009549E7">
          <w:rPr>
            <w:rFonts w:ascii="Arial" w:eastAsia="Arial MT" w:hAnsi="Arial" w:cs="Arial"/>
            <w:color w:val="0000FF"/>
            <w:sz w:val="18"/>
            <w:szCs w:val="18"/>
            <w:u w:val="single" w:color="0000FF"/>
          </w:rPr>
          <w:t>scmdatabase@csos.org.za</w:t>
        </w:r>
      </w:hyperlink>
      <w:r w:rsidRPr="009549E7">
        <w:rPr>
          <w:rFonts w:ascii="Arial" w:eastAsia="Arial MT" w:hAnsi="Arial" w:cs="Arial"/>
          <w:color w:val="0000FF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sz w:val="18"/>
          <w:szCs w:val="18"/>
        </w:rPr>
        <w:t xml:space="preserve">and database registration must be done online on or before the </w:t>
      </w:r>
      <w:r>
        <w:rPr>
          <w:rFonts w:ascii="Arial" w:eastAsia="Arial MT" w:hAnsi="Arial" w:cs="Arial"/>
          <w:sz w:val="18"/>
          <w:szCs w:val="18"/>
        </w:rPr>
        <w:t>06 September</w:t>
      </w:r>
      <w:r w:rsidRPr="009549E7">
        <w:rPr>
          <w:rFonts w:ascii="Arial" w:eastAsia="Arial MT" w:hAnsi="Arial" w:cs="Arial"/>
          <w:sz w:val="18"/>
          <w:szCs w:val="18"/>
        </w:rPr>
        <w:t xml:space="preserve"> 2024</w:t>
      </w:r>
      <w:r>
        <w:rPr>
          <w:rFonts w:ascii="Arial" w:eastAsia="Arial MT" w:hAnsi="Arial" w:cs="Arial"/>
          <w:sz w:val="18"/>
          <w:szCs w:val="18"/>
        </w:rPr>
        <w:t xml:space="preserve"> </w:t>
      </w:r>
      <w:r>
        <w:rPr>
          <w:rFonts w:ascii="Arial" w:eastAsia="Arial MT" w:hAnsi="Arial" w:cs="Arial"/>
          <w:b/>
          <w:spacing w:val="-4"/>
          <w:sz w:val="18"/>
          <w:szCs w:val="18"/>
        </w:rPr>
        <w:t>12:00pm</w:t>
      </w:r>
    </w:p>
    <w:p w14:paraId="0BF3AD9B" w14:textId="77777777" w:rsidR="00D06228" w:rsidRPr="009549E7" w:rsidRDefault="00D06228" w:rsidP="00D06228">
      <w:pPr>
        <w:widowControl w:val="0"/>
        <w:numPr>
          <w:ilvl w:val="0"/>
          <w:numId w:val="4"/>
        </w:numPr>
        <w:tabs>
          <w:tab w:val="left" w:pos="730"/>
        </w:tabs>
        <w:autoSpaceDE w:val="0"/>
        <w:autoSpaceDN w:val="0"/>
        <w:spacing w:before="195"/>
        <w:ind w:left="730" w:hanging="630"/>
        <w:jc w:val="both"/>
        <w:rPr>
          <w:rFonts w:ascii="Arial" w:eastAsia="Arial" w:hAnsi="Arial" w:cs="Arial"/>
          <w:b/>
          <w:sz w:val="18"/>
          <w:szCs w:val="18"/>
        </w:rPr>
      </w:pPr>
      <w:r w:rsidRPr="009549E7">
        <w:rPr>
          <w:rFonts w:ascii="Arial" w:eastAsia="Arial" w:hAnsi="Arial" w:cs="Arial"/>
          <w:b/>
          <w:sz w:val="18"/>
          <w:szCs w:val="18"/>
        </w:rPr>
        <w:t>SARS</w:t>
      </w:r>
      <w:r w:rsidRPr="009549E7">
        <w:rPr>
          <w:rFonts w:ascii="Arial" w:eastAsia="Arial" w:hAnsi="Arial" w:cs="Arial"/>
          <w:b/>
          <w:spacing w:val="-2"/>
          <w:sz w:val="18"/>
          <w:szCs w:val="18"/>
        </w:rPr>
        <w:t xml:space="preserve"> </w:t>
      </w:r>
      <w:r w:rsidRPr="009549E7">
        <w:rPr>
          <w:rFonts w:ascii="Arial" w:eastAsia="Arial" w:hAnsi="Arial" w:cs="Arial"/>
          <w:b/>
          <w:sz w:val="18"/>
          <w:szCs w:val="18"/>
        </w:rPr>
        <w:t>tax</w:t>
      </w:r>
      <w:r w:rsidRPr="009549E7">
        <w:rPr>
          <w:rFonts w:ascii="Arial" w:eastAsia="Arial" w:hAnsi="Arial" w:cs="Arial"/>
          <w:b/>
          <w:spacing w:val="-3"/>
          <w:sz w:val="18"/>
          <w:szCs w:val="18"/>
        </w:rPr>
        <w:t xml:space="preserve"> </w:t>
      </w:r>
      <w:r w:rsidRPr="009549E7">
        <w:rPr>
          <w:rFonts w:ascii="Arial" w:eastAsia="Arial" w:hAnsi="Arial" w:cs="Arial"/>
          <w:b/>
          <w:sz w:val="18"/>
          <w:szCs w:val="18"/>
        </w:rPr>
        <w:t>pin</w:t>
      </w:r>
      <w:r w:rsidRPr="009549E7">
        <w:rPr>
          <w:rFonts w:ascii="Arial" w:eastAsia="Arial" w:hAnsi="Arial" w:cs="Arial"/>
          <w:b/>
          <w:spacing w:val="-2"/>
          <w:sz w:val="18"/>
          <w:szCs w:val="18"/>
        </w:rPr>
        <w:t xml:space="preserve"> letter</w:t>
      </w:r>
    </w:p>
    <w:p w14:paraId="1E57DA91" w14:textId="77777777" w:rsidR="00D06228" w:rsidRPr="009549E7" w:rsidRDefault="00D06228" w:rsidP="00D06228">
      <w:pPr>
        <w:widowControl w:val="0"/>
        <w:numPr>
          <w:ilvl w:val="0"/>
          <w:numId w:val="4"/>
        </w:numPr>
        <w:tabs>
          <w:tab w:val="left" w:pos="731"/>
          <w:tab w:val="left" w:pos="731"/>
        </w:tabs>
        <w:autoSpaceDE w:val="0"/>
        <w:autoSpaceDN w:val="0"/>
        <w:spacing w:before="35" w:line="276" w:lineRule="auto"/>
        <w:ind w:right="113"/>
        <w:jc w:val="both"/>
        <w:rPr>
          <w:rFonts w:ascii="Arial" w:eastAsia="Arial" w:hAnsi="Arial" w:cs="Arial"/>
          <w:b/>
          <w:sz w:val="18"/>
          <w:szCs w:val="18"/>
        </w:rPr>
      </w:pPr>
      <w:r w:rsidRPr="009549E7">
        <w:rPr>
          <w:rFonts w:ascii="Arial" w:eastAsia="Arial" w:hAnsi="Arial" w:cs="Arial"/>
          <w:b/>
          <w:sz w:val="18"/>
          <w:szCs w:val="18"/>
        </w:rPr>
        <w:t>CSD registration report reflecting companies that are more than 51% owned by entities owned by people living with disabilities, and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 w:rsidRPr="009549E7">
        <w:rPr>
          <w:rFonts w:ascii="Arial" w:eastAsia="Arial" w:hAnsi="Arial" w:cs="Arial"/>
          <w:b/>
          <w:sz w:val="18"/>
          <w:szCs w:val="18"/>
        </w:rPr>
        <w:t xml:space="preserve">Military </w:t>
      </w:r>
      <w:r w:rsidRPr="009549E7">
        <w:rPr>
          <w:rFonts w:ascii="Arial" w:eastAsia="Arial" w:hAnsi="Arial" w:cs="Arial"/>
          <w:b/>
          <w:spacing w:val="-2"/>
          <w:sz w:val="18"/>
          <w:szCs w:val="18"/>
        </w:rPr>
        <w:t>veterans.</w:t>
      </w:r>
    </w:p>
    <w:p w14:paraId="2B68BC8D" w14:textId="77777777" w:rsidR="00D06228" w:rsidRPr="009549E7" w:rsidRDefault="00D06228" w:rsidP="00D06228">
      <w:pPr>
        <w:widowControl w:val="0"/>
        <w:autoSpaceDE w:val="0"/>
        <w:autoSpaceDN w:val="0"/>
        <w:spacing w:before="196" w:line="278" w:lineRule="auto"/>
        <w:ind w:left="100"/>
        <w:rPr>
          <w:rFonts w:ascii="Arial" w:eastAsia="Arial MT" w:hAnsi="Arial" w:cs="Arial"/>
          <w:sz w:val="18"/>
          <w:szCs w:val="18"/>
        </w:rPr>
      </w:pPr>
      <w:r w:rsidRPr="009549E7">
        <w:rPr>
          <w:rFonts w:ascii="Arial" w:eastAsia="Arial MT" w:hAnsi="Arial" w:cs="Arial"/>
          <w:sz w:val="18"/>
          <w:szCs w:val="18"/>
        </w:rPr>
        <w:t>Failure</w:t>
      </w:r>
      <w:r w:rsidRPr="009549E7">
        <w:rPr>
          <w:rFonts w:ascii="Arial" w:eastAsia="Arial MT" w:hAnsi="Arial" w:cs="Arial"/>
          <w:spacing w:val="25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sz w:val="18"/>
          <w:szCs w:val="18"/>
        </w:rPr>
        <w:t>to register your company on the registration</w:t>
      </w:r>
      <w:r w:rsidRPr="009549E7">
        <w:rPr>
          <w:rFonts w:ascii="Arial" w:eastAsia="Arial MT" w:hAnsi="Arial" w:cs="Arial"/>
          <w:spacing w:val="24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sz w:val="18"/>
          <w:szCs w:val="18"/>
        </w:rPr>
        <w:t>link</w:t>
      </w:r>
      <w:r w:rsidRPr="009549E7">
        <w:rPr>
          <w:rFonts w:ascii="Arial" w:eastAsia="Arial MT" w:hAnsi="Arial" w:cs="Arial"/>
          <w:spacing w:val="25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sz w:val="18"/>
          <w:szCs w:val="18"/>
        </w:rPr>
        <w:t>above will</w:t>
      </w:r>
      <w:r w:rsidRPr="009549E7">
        <w:rPr>
          <w:rFonts w:ascii="Arial" w:eastAsia="Arial MT" w:hAnsi="Arial" w:cs="Arial"/>
          <w:spacing w:val="24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sz w:val="18"/>
          <w:szCs w:val="18"/>
        </w:rPr>
        <w:t>result</w:t>
      </w:r>
      <w:r w:rsidRPr="009549E7">
        <w:rPr>
          <w:rFonts w:ascii="Arial" w:eastAsia="Arial MT" w:hAnsi="Arial" w:cs="Arial"/>
          <w:spacing w:val="26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sz w:val="18"/>
          <w:szCs w:val="18"/>
        </w:rPr>
        <w:t>in your company being excluded from the Community Schemes Ombud Service’s Database.</w:t>
      </w:r>
    </w:p>
    <w:p w14:paraId="2B8EDB0F" w14:textId="77777777" w:rsidR="00D06228" w:rsidRPr="009549E7" w:rsidRDefault="00D06228" w:rsidP="00D06228">
      <w:pPr>
        <w:widowControl w:val="0"/>
        <w:autoSpaceDE w:val="0"/>
        <w:autoSpaceDN w:val="0"/>
        <w:spacing w:before="196" w:line="276" w:lineRule="auto"/>
        <w:ind w:left="100" w:right="115"/>
        <w:jc w:val="both"/>
        <w:rPr>
          <w:rFonts w:ascii="Arial" w:eastAsia="Arial MT" w:hAnsi="Arial" w:cs="Arial"/>
          <w:sz w:val="18"/>
          <w:szCs w:val="18"/>
        </w:rPr>
      </w:pPr>
      <w:r w:rsidRPr="009549E7">
        <w:rPr>
          <w:rFonts w:ascii="Arial" w:eastAsia="Arial MT" w:hAnsi="Arial" w:cs="Arial"/>
          <w:sz w:val="18"/>
          <w:szCs w:val="18"/>
        </w:rPr>
        <w:t>Enquiries can</w:t>
      </w:r>
      <w:r w:rsidRPr="009549E7">
        <w:rPr>
          <w:rFonts w:ascii="Arial" w:eastAsia="Arial MT" w:hAnsi="Arial" w:cs="Arial"/>
          <w:spacing w:val="-1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sz w:val="18"/>
          <w:szCs w:val="18"/>
        </w:rPr>
        <w:t>be</w:t>
      </w:r>
      <w:r w:rsidRPr="009549E7">
        <w:rPr>
          <w:rFonts w:ascii="Arial" w:eastAsia="Arial MT" w:hAnsi="Arial" w:cs="Arial"/>
          <w:spacing w:val="-1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sz w:val="18"/>
          <w:szCs w:val="18"/>
        </w:rPr>
        <w:t>forwarded to: the</w:t>
      </w:r>
      <w:r w:rsidRPr="009549E7">
        <w:rPr>
          <w:rFonts w:ascii="Arial" w:eastAsia="Arial MT" w:hAnsi="Arial" w:cs="Arial"/>
          <w:spacing w:val="-1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sz w:val="18"/>
          <w:szCs w:val="18"/>
        </w:rPr>
        <w:t xml:space="preserve">SCM department by email: at </w:t>
      </w:r>
      <w:hyperlink r:id="rId14">
        <w:r w:rsidRPr="009549E7">
          <w:rPr>
            <w:rFonts w:ascii="Arial" w:eastAsia="Arial MT" w:hAnsi="Arial" w:cs="Arial"/>
            <w:color w:val="0000FF"/>
            <w:sz w:val="18"/>
            <w:szCs w:val="18"/>
            <w:u w:val="single" w:color="0000FF"/>
          </w:rPr>
          <w:t>scmdatabase@csos.org.za</w:t>
        </w:r>
      </w:hyperlink>
      <w:r w:rsidRPr="009549E7">
        <w:rPr>
          <w:rFonts w:ascii="Arial" w:eastAsia="Arial MT" w:hAnsi="Arial" w:cs="Arial"/>
          <w:color w:val="0000FF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sz w:val="18"/>
          <w:szCs w:val="18"/>
        </w:rPr>
        <w:t>on or before the 31</w:t>
      </w:r>
      <w:r w:rsidRPr="009549E7">
        <w:rPr>
          <w:rFonts w:ascii="Arial" w:eastAsia="Arial MT" w:hAnsi="Arial" w:cs="Arial"/>
          <w:sz w:val="18"/>
          <w:szCs w:val="18"/>
          <w:vertAlign w:val="superscript"/>
        </w:rPr>
        <w:t>st</w:t>
      </w:r>
      <w:r w:rsidRPr="009549E7">
        <w:rPr>
          <w:rFonts w:ascii="Arial" w:eastAsia="Arial MT" w:hAnsi="Arial" w:cs="Arial"/>
          <w:sz w:val="18"/>
          <w:szCs w:val="18"/>
        </w:rPr>
        <w:t xml:space="preserve"> of August at 16h00pm, enquiries after the 31</w:t>
      </w:r>
      <w:r w:rsidRPr="009549E7">
        <w:rPr>
          <w:rFonts w:ascii="Arial" w:eastAsia="Arial MT" w:hAnsi="Arial" w:cs="Arial"/>
          <w:sz w:val="18"/>
          <w:szCs w:val="18"/>
          <w:vertAlign w:val="superscript"/>
        </w:rPr>
        <w:t>st</w:t>
      </w:r>
      <w:r w:rsidRPr="009549E7">
        <w:rPr>
          <w:rFonts w:ascii="Arial" w:eastAsia="Arial MT" w:hAnsi="Arial" w:cs="Arial"/>
          <w:sz w:val="18"/>
          <w:szCs w:val="18"/>
        </w:rPr>
        <w:t xml:space="preserve"> of August will not be attended to.</w:t>
      </w:r>
    </w:p>
    <w:p w14:paraId="22769136" w14:textId="54593E7B" w:rsidR="00D06228" w:rsidRDefault="00D06228" w:rsidP="00D06228">
      <w:pPr>
        <w:widowControl w:val="0"/>
        <w:autoSpaceDE w:val="0"/>
        <w:autoSpaceDN w:val="0"/>
        <w:spacing w:before="203"/>
        <w:ind w:left="100"/>
        <w:jc w:val="both"/>
        <w:rPr>
          <w:rFonts w:ascii="Arial" w:eastAsia="Arial MT" w:hAnsi="Arial" w:cs="Arial"/>
          <w:b/>
          <w:sz w:val="18"/>
          <w:szCs w:val="18"/>
        </w:rPr>
      </w:pPr>
      <w:r w:rsidRPr="009549E7">
        <w:rPr>
          <w:rFonts w:ascii="Arial" w:eastAsia="Arial MT" w:hAnsi="Arial" w:cs="Arial"/>
          <w:b/>
          <w:sz w:val="18"/>
          <w:szCs w:val="18"/>
        </w:rPr>
        <w:t>CLOSING</w:t>
      </w:r>
      <w:r w:rsidRPr="009549E7">
        <w:rPr>
          <w:rFonts w:ascii="Arial" w:eastAsia="Arial MT" w:hAnsi="Arial" w:cs="Arial"/>
          <w:b/>
          <w:spacing w:val="-5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DATE</w:t>
      </w:r>
      <w:r w:rsidRPr="009549E7">
        <w:rPr>
          <w:rFonts w:ascii="Arial" w:eastAsia="Arial MT" w:hAnsi="Arial" w:cs="Arial"/>
          <w:b/>
          <w:spacing w:val="-6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FOR</w:t>
      </w:r>
      <w:r w:rsidRPr="009549E7">
        <w:rPr>
          <w:rFonts w:ascii="Arial" w:eastAsia="Arial MT" w:hAnsi="Arial" w:cs="Arial"/>
          <w:b/>
          <w:spacing w:val="-4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REGISTRATION</w:t>
      </w:r>
      <w:r w:rsidRPr="009549E7">
        <w:rPr>
          <w:rFonts w:ascii="Arial" w:eastAsia="Arial MT" w:hAnsi="Arial" w:cs="Arial"/>
          <w:b/>
          <w:spacing w:val="-6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ON</w:t>
      </w:r>
      <w:r w:rsidRPr="009549E7">
        <w:rPr>
          <w:rFonts w:ascii="Arial" w:eastAsia="Arial MT" w:hAnsi="Arial" w:cs="Arial"/>
          <w:b/>
          <w:spacing w:val="-7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THE</w:t>
      </w:r>
      <w:r w:rsidRPr="009549E7">
        <w:rPr>
          <w:rFonts w:ascii="Arial" w:eastAsia="Arial MT" w:hAnsi="Arial" w:cs="Arial"/>
          <w:b/>
          <w:spacing w:val="-6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CSOS</w:t>
      </w:r>
      <w:r w:rsidRPr="009549E7">
        <w:rPr>
          <w:rFonts w:ascii="Arial" w:eastAsia="Arial MT" w:hAnsi="Arial" w:cs="Arial"/>
          <w:b/>
          <w:spacing w:val="-3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DATABASE</w:t>
      </w:r>
      <w:r w:rsidRPr="009549E7">
        <w:rPr>
          <w:rFonts w:ascii="Arial" w:eastAsia="Arial MT" w:hAnsi="Arial" w:cs="Arial"/>
          <w:b/>
          <w:spacing w:val="-6"/>
          <w:sz w:val="18"/>
          <w:szCs w:val="18"/>
        </w:rPr>
        <w:t xml:space="preserve"> </w:t>
      </w:r>
      <w:r w:rsidRPr="009549E7">
        <w:rPr>
          <w:rFonts w:ascii="Arial" w:eastAsia="Arial MT" w:hAnsi="Arial" w:cs="Arial"/>
          <w:b/>
          <w:sz w:val="18"/>
          <w:szCs w:val="18"/>
        </w:rPr>
        <w:t>IS:</w:t>
      </w:r>
      <w:r w:rsidRPr="009549E7">
        <w:rPr>
          <w:rFonts w:ascii="Arial" w:eastAsia="Arial MT" w:hAnsi="Arial" w:cs="Arial"/>
          <w:b/>
          <w:spacing w:val="-2"/>
          <w:sz w:val="18"/>
          <w:szCs w:val="18"/>
        </w:rPr>
        <w:t xml:space="preserve"> </w:t>
      </w:r>
      <w:r>
        <w:rPr>
          <w:rFonts w:ascii="Arial" w:eastAsia="Arial MT" w:hAnsi="Arial" w:cs="Arial"/>
          <w:b/>
          <w:spacing w:val="-2"/>
          <w:sz w:val="18"/>
          <w:szCs w:val="18"/>
        </w:rPr>
        <w:t>0</w:t>
      </w:r>
      <w:r w:rsidRPr="009549E7">
        <w:rPr>
          <w:rFonts w:ascii="Arial" w:eastAsia="Arial MT" w:hAnsi="Arial" w:cs="Arial"/>
          <w:b/>
          <w:sz w:val="18"/>
          <w:szCs w:val="18"/>
        </w:rPr>
        <w:t>6 September</w:t>
      </w:r>
      <w:r w:rsidRPr="009549E7">
        <w:rPr>
          <w:rFonts w:ascii="Arial" w:eastAsia="Arial MT" w:hAnsi="Arial" w:cs="Arial"/>
          <w:b/>
          <w:spacing w:val="-4"/>
          <w:sz w:val="18"/>
          <w:szCs w:val="18"/>
        </w:rPr>
        <w:t xml:space="preserve"> </w:t>
      </w:r>
      <w:r w:rsidR="00471AD5" w:rsidRPr="009549E7">
        <w:rPr>
          <w:rFonts w:ascii="Arial" w:eastAsia="Arial MT" w:hAnsi="Arial" w:cs="Arial"/>
          <w:b/>
          <w:spacing w:val="-4"/>
          <w:sz w:val="18"/>
          <w:szCs w:val="18"/>
        </w:rPr>
        <w:t>2</w:t>
      </w:r>
      <w:r w:rsidR="00471AD5">
        <w:rPr>
          <w:rFonts w:ascii="Arial" w:eastAsia="Arial MT" w:hAnsi="Arial" w:cs="Arial"/>
          <w:b/>
          <w:spacing w:val="-4"/>
          <w:sz w:val="18"/>
          <w:szCs w:val="18"/>
        </w:rPr>
        <w:t>024 12:00</w:t>
      </w:r>
      <w:r w:rsidR="009332B8">
        <w:rPr>
          <w:rFonts w:ascii="Arial" w:eastAsia="Arial MT" w:hAnsi="Arial" w:cs="Arial"/>
          <w:b/>
          <w:spacing w:val="-4"/>
          <w:sz w:val="18"/>
          <w:szCs w:val="18"/>
        </w:rPr>
        <w:t xml:space="preserve"> </w:t>
      </w:r>
      <w:r>
        <w:rPr>
          <w:rFonts w:ascii="Arial" w:eastAsia="Arial MT" w:hAnsi="Arial" w:cs="Arial"/>
          <w:b/>
          <w:spacing w:val="-4"/>
          <w:sz w:val="18"/>
          <w:szCs w:val="18"/>
        </w:rPr>
        <w:t>pm</w:t>
      </w:r>
    </w:p>
    <w:p w14:paraId="39AD9863" w14:textId="77777777" w:rsidR="00D06228" w:rsidRPr="00B25A3D" w:rsidRDefault="00D06228" w:rsidP="00D06228">
      <w:pPr>
        <w:rPr>
          <w:rFonts w:ascii="Arial" w:eastAsia="Arial MT" w:hAnsi="Arial" w:cs="Arial"/>
          <w:sz w:val="18"/>
          <w:szCs w:val="18"/>
        </w:rPr>
      </w:pPr>
    </w:p>
    <w:p w14:paraId="53BBEAA6" w14:textId="77777777" w:rsidR="00D06228" w:rsidRPr="00B25A3D" w:rsidRDefault="00D06228" w:rsidP="00D06228">
      <w:pPr>
        <w:rPr>
          <w:rFonts w:ascii="Arial" w:eastAsia="Arial MT" w:hAnsi="Arial" w:cs="Arial"/>
          <w:sz w:val="18"/>
          <w:szCs w:val="18"/>
        </w:rPr>
      </w:pPr>
    </w:p>
    <w:p w14:paraId="6B25D697" w14:textId="77777777" w:rsidR="00D06228" w:rsidRPr="00B25A3D" w:rsidRDefault="00D06228" w:rsidP="00D06228">
      <w:pPr>
        <w:rPr>
          <w:rFonts w:ascii="Arial" w:eastAsia="Arial MT" w:hAnsi="Arial" w:cs="Arial"/>
          <w:sz w:val="18"/>
          <w:szCs w:val="18"/>
        </w:rPr>
      </w:pPr>
    </w:p>
    <w:p w14:paraId="123E4FC0" w14:textId="25A65B77" w:rsidR="000C2473" w:rsidRPr="000C2473" w:rsidRDefault="00BF7AE8" w:rsidP="00D06228">
      <w:pPr>
        <w:pStyle w:val="xmsonormal"/>
        <w:spacing w:line="360" w:lineRule="auto"/>
      </w:pPr>
      <w:r>
        <w:t xml:space="preserve">           </w:t>
      </w:r>
      <w:r w:rsidR="00B06C6D">
        <w:tab/>
      </w:r>
      <w:r w:rsidR="00B06C6D">
        <w:tab/>
      </w:r>
      <w:r w:rsidR="00350B1A">
        <w:tab/>
      </w:r>
      <w:r w:rsidR="00350B1A">
        <w:tab/>
      </w:r>
      <w:r w:rsidR="00350B1A">
        <w:tab/>
      </w:r>
      <w:r w:rsidR="00350B1A">
        <w:tab/>
      </w:r>
      <w:r w:rsidR="00350B1A">
        <w:tab/>
      </w:r>
      <w:r>
        <w:t xml:space="preserve">  </w:t>
      </w:r>
    </w:p>
    <w:sectPr w:rsidR="000C2473" w:rsidRPr="000C2473" w:rsidSect="00D159C3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426" w:right="1797" w:bottom="1440" w:left="1797" w:header="45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DAA02" w14:textId="77777777" w:rsidR="00BA5760" w:rsidRDefault="00BA5760" w:rsidP="00CB50FC">
      <w:r>
        <w:separator/>
      </w:r>
    </w:p>
  </w:endnote>
  <w:endnote w:type="continuationSeparator" w:id="0">
    <w:p w14:paraId="178DD87D" w14:textId="77777777" w:rsidR="00BA5760" w:rsidRDefault="00BA5760" w:rsidP="00CB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3F03E" w14:textId="6C955832" w:rsidR="00D159C3" w:rsidRDefault="000C27B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0502B7BF" wp14:editId="37126161">
              <wp:simplePos x="0" y="0"/>
              <wp:positionH relativeFrom="margin">
                <wp:posOffset>-793750</wp:posOffset>
              </wp:positionH>
              <wp:positionV relativeFrom="paragraph">
                <wp:posOffset>72390</wp:posOffset>
              </wp:positionV>
              <wp:extent cx="6829425" cy="563880"/>
              <wp:effectExtent l="0" t="0" r="0" b="7620"/>
              <wp:wrapNone/>
              <wp:docPr id="1355967816" name="Text Box 13559678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29425" cy="56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5D90557A" w14:textId="77777777" w:rsidR="00BF5EB6" w:rsidRDefault="00BF5EB6" w:rsidP="00BF5EB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63A804"/>
                              <w:sz w:val="14"/>
                              <w:szCs w:val="14"/>
                            </w:rPr>
                            <w:t>MEMBERS OF BOARD</w:t>
                          </w:r>
                          <w:r w:rsidRPr="00A01E3A">
                            <w:rPr>
                              <w:rFonts w:ascii="Calibri" w:hAnsi="Calibri" w:cs="Calibri"/>
                              <w:b/>
                              <w:bCs/>
                              <w:color w:val="63A804"/>
                              <w:sz w:val="14"/>
                              <w:szCs w:val="14"/>
                            </w:rPr>
                            <w:t xml:space="preserve">: </w:t>
                          </w:r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Ms</w:t>
                          </w: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Marvellous Phindile Mthethwa</w:t>
                          </w:r>
                          <w:r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(Chairperson) │</w:t>
                          </w:r>
                          <w:r>
                            <w:t xml:space="preserve"> </w:t>
                          </w:r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Mr</w:t>
                          </w: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Donovan Vincent Goliath</w:t>
                          </w: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(</w:t>
                          </w:r>
                          <w:r w:rsidRPr="00342874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Deputy Chairperson</w:t>
                          </w: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)</w:t>
                          </w:r>
                          <w:r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│</w:t>
                          </w:r>
                          <w:r>
                            <w:t xml:space="preserve"> </w:t>
                          </w:r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Mr</w:t>
                          </w: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Sediko</w:t>
                          </w:r>
                          <w:proofErr w:type="spellEnd"/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Rakolote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│</w:t>
                          </w: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Ms</w:t>
                          </w: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Julia </w:t>
                          </w:r>
                          <w:proofErr w:type="spellStart"/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Ramataboe</w:t>
                          </w:r>
                          <w:proofErr w:type="spellEnd"/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│</w:t>
                          </w:r>
                        </w:p>
                        <w:p w14:paraId="052C0E8D" w14:textId="77777777" w:rsidR="00BF5EB6" w:rsidRPr="00E13523" w:rsidRDefault="00BF5EB6" w:rsidP="00BF5EB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Adv.</w:t>
                          </w:r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Mthokozisi </w:t>
                          </w:r>
                          <w:proofErr w:type="spellStart"/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Daluxolo</w:t>
                          </w:r>
                          <w:proofErr w:type="spellEnd"/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Xulu</w:t>
                          </w:r>
                          <w:r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│</w:t>
                          </w:r>
                          <w: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Ms. T</w:t>
                          </w:r>
                          <w:r w:rsidRPr="00342874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handiwe </w:t>
                          </w:r>
                          <w:proofErr w:type="spellStart"/>
                          <w:r w:rsidRPr="00342874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Godongwana</w:t>
                          </w:r>
                          <w:proofErr w:type="spellEnd"/>
                          <w:r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│</w:t>
                          </w:r>
                          <w:r>
                            <w:t xml:space="preserve"> </w:t>
                          </w:r>
                          <w:r w:rsidRPr="00342874">
                            <w:rPr>
                              <w:rFonts w:asciiTheme="minorHAnsi" w:hAnsiTheme="minorHAnsi" w:cstheme="minorHAnsi"/>
                              <w:bCs/>
                              <w:sz w:val="14"/>
                              <w:szCs w:val="14"/>
                            </w:rPr>
                            <w:t>Ms</w:t>
                          </w: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Ntombikayise Sithole</w:t>
                          </w:r>
                          <w:r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│</w:t>
                          </w:r>
                          <w:r>
                            <w:t xml:space="preserve"> </w:t>
                          </w:r>
                          <w:r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Ms</w:t>
                          </w: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Thembelihle Mbatha</w:t>
                          </w:r>
                          <w:r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(</w:t>
                          </w: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interim </w:t>
                          </w:r>
                          <w:r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Chief </w:t>
                          </w: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Ombud</w:t>
                          </w:r>
                          <w:r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) │</w:t>
                          </w:r>
                          <w: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Mr. </w:t>
                          </w:r>
                          <w:r w:rsidRPr="00626862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Masaswivona Nhlungwana</w:t>
                          </w: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(A</w:t>
                          </w:r>
                          <w:r w:rsidRPr="00730B9C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cting Chief Financial Officer</w:t>
                          </w: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) </w:t>
                          </w:r>
                        </w:p>
                        <w:p w14:paraId="0636F9EA" w14:textId="77777777" w:rsidR="00BF5EB6" w:rsidRPr="00E13523" w:rsidRDefault="00BF5EB6" w:rsidP="00BF5EB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</w:pPr>
                        </w:p>
                        <w:p w14:paraId="061E2C73" w14:textId="77777777" w:rsidR="00BF5EB6" w:rsidRPr="00A01E3A" w:rsidRDefault="00BF5EB6" w:rsidP="00BF5EB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240"/>
                            <w:jc w:val="center"/>
                            <w:rPr>
                              <w:rFonts w:ascii="Times" w:hAnsi="Times" w:cs="Times"/>
                              <w:sz w:val="14"/>
                              <w:szCs w:val="14"/>
                            </w:rPr>
                          </w:pPr>
                        </w:p>
                        <w:p w14:paraId="4E9BF239" w14:textId="77777777" w:rsidR="00BF5EB6" w:rsidRPr="00A01E3A" w:rsidRDefault="00BF5EB6" w:rsidP="00BF5EB6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2B7BF" id="_x0000_t202" coordsize="21600,21600" o:spt="202" path="m,l,21600r21600,l21600,xe">
              <v:stroke joinstyle="miter"/>
              <v:path gradientshapeok="t" o:connecttype="rect"/>
            </v:shapetype>
            <v:shape id="Text Box 1355967816" o:spid="_x0000_s1027" type="#_x0000_t202" style="position:absolute;margin-left:-62.5pt;margin-top:5.7pt;width:537.75pt;height:44.4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" filled="f" stroked="f">
              <v:textbox>
                <w:txbxContent>
                  <w:p w14:paraId="5D90557A" w14:textId="77777777" w:rsidR="00BF5EB6" w:rsidRDefault="00BF5EB6" w:rsidP="00BF5EB6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63A804"/>
                        <w:sz w:val="14"/>
                        <w:szCs w:val="14"/>
                      </w:rPr>
                      <w:t>MEMBERS OF BOARD</w:t>
                    </w:r>
                    <w:r w:rsidRPr="00A01E3A">
                      <w:rPr>
                        <w:rFonts w:ascii="Calibri" w:hAnsi="Calibri" w:cs="Calibri"/>
                        <w:b/>
                        <w:bCs/>
                        <w:color w:val="63A804"/>
                        <w:sz w:val="14"/>
                        <w:szCs w:val="14"/>
                      </w:rPr>
                      <w:t xml:space="preserve">: </w:t>
                    </w:r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Ms</w:t>
                    </w: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.</w:t>
                    </w:r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Marvellous Phindile Mthethwa</w:t>
                    </w:r>
                    <w:r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(Chairperson) │</w:t>
                    </w:r>
                    <w:r>
                      <w:t xml:space="preserve"> </w:t>
                    </w:r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Mr</w:t>
                    </w: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.</w:t>
                    </w:r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Donovan Vincent Goliath</w:t>
                    </w: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(</w:t>
                    </w:r>
                    <w:r w:rsidRPr="00342874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Deputy Chairperson</w:t>
                    </w: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)</w:t>
                    </w:r>
                    <w:r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│</w:t>
                    </w:r>
                    <w:r>
                      <w:t xml:space="preserve"> </w:t>
                    </w:r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Mr</w:t>
                    </w: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.</w:t>
                    </w:r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Sediko</w:t>
                    </w:r>
                    <w:proofErr w:type="spellEnd"/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Rakolote</w:t>
                    </w:r>
                    <w:proofErr w:type="spellEnd"/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</w:t>
                    </w:r>
                    <w:r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│</w:t>
                    </w: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</w:t>
                    </w:r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Ms</w:t>
                    </w: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.</w:t>
                    </w:r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Julia </w:t>
                    </w:r>
                    <w:proofErr w:type="spellStart"/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Ramataboe</w:t>
                    </w:r>
                    <w:proofErr w:type="spellEnd"/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</w:t>
                    </w:r>
                    <w:r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│</w:t>
                    </w:r>
                  </w:p>
                  <w:p w14:paraId="052C0E8D" w14:textId="77777777" w:rsidR="00BF5EB6" w:rsidRPr="00E13523" w:rsidRDefault="00BF5EB6" w:rsidP="00BF5EB6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</w:pP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Adv.</w:t>
                    </w:r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Mthokozisi </w:t>
                    </w:r>
                    <w:proofErr w:type="spellStart"/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Daluxolo</w:t>
                    </w:r>
                    <w:proofErr w:type="spellEnd"/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Xulu</w:t>
                    </w:r>
                    <w:r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│</w:t>
                    </w:r>
                    <w: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Ms. T</w:t>
                    </w:r>
                    <w:r w:rsidRPr="00342874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handiwe </w:t>
                    </w:r>
                    <w:proofErr w:type="spellStart"/>
                    <w:r w:rsidRPr="00342874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Godongwana</w:t>
                    </w:r>
                    <w:proofErr w:type="spellEnd"/>
                    <w:r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│</w:t>
                    </w:r>
                    <w:r>
                      <w:t xml:space="preserve"> </w:t>
                    </w:r>
                    <w:r w:rsidRPr="00342874">
                      <w:rPr>
                        <w:rFonts w:asciiTheme="minorHAnsi" w:hAnsiTheme="minorHAnsi" w:cstheme="minorHAnsi"/>
                        <w:bCs/>
                        <w:sz w:val="14"/>
                        <w:szCs w:val="14"/>
                      </w:rPr>
                      <w:t>Ms</w:t>
                    </w: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.</w:t>
                    </w:r>
                    <w:r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Ntombikayise Sithole</w:t>
                    </w:r>
                    <w:r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│</w:t>
                    </w:r>
                    <w:r>
                      <w:t xml:space="preserve"> </w:t>
                    </w:r>
                    <w:r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Ms</w:t>
                    </w: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.</w:t>
                    </w:r>
                    <w:r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Thembelihle Mbatha</w:t>
                    </w:r>
                    <w:r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(</w:t>
                    </w: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interim </w:t>
                    </w:r>
                    <w:r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Chief </w:t>
                    </w: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Ombud</w:t>
                    </w:r>
                    <w:r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) │</w:t>
                    </w:r>
                    <w:r>
                      <w:t xml:space="preserve"> </w:t>
                    </w: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Mr. </w:t>
                    </w:r>
                    <w:r w:rsidRPr="00626862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Masaswivona Nhlungwana</w:t>
                    </w: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(A</w:t>
                    </w:r>
                    <w:r w:rsidRPr="00730B9C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cting Chief Financial Officer</w:t>
                    </w: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) </w:t>
                    </w:r>
                  </w:p>
                  <w:p w14:paraId="0636F9EA" w14:textId="77777777" w:rsidR="00BF5EB6" w:rsidRPr="00E13523" w:rsidRDefault="00BF5EB6" w:rsidP="00BF5EB6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</w:pPr>
                  </w:p>
                  <w:p w14:paraId="061E2C73" w14:textId="77777777" w:rsidR="00BF5EB6" w:rsidRPr="00A01E3A" w:rsidRDefault="00BF5EB6" w:rsidP="00BF5EB6">
                    <w:pPr>
                      <w:widowControl w:val="0"/>
                      <w:autoSpaceDE w:val="0"/>
                      <w:autoSpaceDN w:val="0"/>
                      <w:adjustRightInd w:val="0"/>
                      <w:spacing w:after="240"/>
                      <w:jc w:val="center"/>
                      <w:rPr>
                        <w:rFonts w:ascii="Times" w:hAnsi="Times" w:cs="Times"/>
                        <w:sz w:val="14"/>
                        <w:szCs w:val="14"/>
                      </w:rPr>
                    </w:pPr>
                  </w:p>
                  <w:p w14:paraId="4E9BF239" w14:textId="77777777" w:rsidR="00BF5EB6" w:rsidRPr="00A01E3A" w:rsidRDefault="00BF5EB6" w:rsidP="00BF5EB6">
                    <w:pPr>
                      <w:jc w:val="center"/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8928" behindDoc="0" locked="0" layoutInCell="1" allowOverlap="1" wp14:anchorId="1254C315" wp14:editId="44C90DFF">
              <wp:simplePos x="0" y="0"/>
              <wp:positionH relativeFrom="column">
                <wp:posOffset>-727710</wp:posOffset>
              </wp:positionH>
              <wp:positionV relativeFrom="paragraph">
                <wp:posOffset>37465</wp:posOffset>
              </wp:positionV>
              <wp:extent cx="6566535" cy="22225"/>
              <wp:effectExtent l="0" t="0" r="24765" b="34925"/>
              <wp:wrapNone/>
              <wp:docPr id="328286015" name="Straight Connector 3282860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6535" cy="222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BE177F" id="Straight Connector 328286015" o:spid="_x0000_s1026" style="position:absolute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3pt,2.95pt" to="459.7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" strokecolor="#70ad47 [3209]" strokeweight=".5pt">
              <v:stroke joinstyle="miter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46C95" w14:textId="2F2A882D" w:rsidR="00A91824" w:rsidRDefault="007A5E1C">
    <w:pPr>
      <w:pStyle w:val="Footer"/>
    </w:pPr>
    <w:r>
      <w:rPr>
        <w:noProof/>
      </w:rPr>
      <w:drawing>
        <wp:anchor distT="0" distB="0" distL="114300" distR="114300" simplePos="0" relativeHeight="251622912" behindDoc="1" locked="0" layoutInCell="1" allowOverlap="1" wp14:anchorId="7B913560" wp14:editId="374A8711">
          <wp:simplePos x="0" y="0"/>
          <wp:positionH relativeFrom="column">
            <wp:posOffset>3890645</wp:posOffset>
          </wp:positionH>
          <wp:positionV relativeFrom="paragraph">
            <wp:posOffset>-1535430</wp:posOffset>
          </wp:positionV>
          <wp:extent cx="2049145" cy="1495425"/>
          <wp:effectExtent l="0" t="0" r="8255" b="9525"/>
          <wp:wrapTight wrapText="bothSides">
            <wp:wrapPolygon edited="0">
              <wp:start x="15060" y="1101"/>
              <wp:lineTo x="13052" y="1926"/>
              <wp:lineTo x="6627" y="5228"/>
              <wp:lineTo x="6426" y="6329"/>
              <wp:lineTo x="3414" y="10456"/>
              <wp:lineTo x="1606" y="14859"/>
              <wp:lineTo x="803" y="19261"/>
              <wp:lineTo x="602" y="21187"/>
              <wp:lineTo x="9438" y="21462"/>
              <wp:lineTo x="18876" y="21462"/>
              <wp:lineTo x="21486" y="21187"/>
              <wp:lineTo x="21486" y="1926"/>
              <wp:lineTo x="18675" y="1101"/>
              <wp:lineTo x="15060" y="1101"/>
            </wp:wrapPolygon>
          </wp:wrapTight>
          <wp:docPr id="98" name="Picture 98" descr="A picture containing text, clo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picture containing text, clock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9145" cy="1495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13696" behindDoc="0" locked="0" layoutInCell="1" allowOverlap="1" wp14:anchorId="4F2B3450" wp14:editId="601C4331">
              <wp:simplePos x="0" y="0"/>
              <wp:positionH relativeFrom="margin">
                <wp:posOffset>-683895</wp:posOffset>
              </wp:positionH>
              <wp:positionV relativeFrom="paragraph">
                <wp:posOffset>62865</wp:posOffset>
              </wp:positionV>
              <wp:extent cx="6829425" cy="563880"/>
              <wp:effectExtent l="0" t="0" r="0" b="762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29425" cy="56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C748449" w14:textId="2642A35F" w:rsidR="00342874" w:rsidRDefault="003332EA" w:rsidP="001B4E0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</w:pPr>
                          <w:bookmarkStart w:id="0" w:name="_Hlk534802171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63A804"/>
                              <w:sz w:val="14"/>
                              <w:szCs w:val="14"/>
                            </w:rPr>
                            <w:t>MEMBERS OF BOARD</w:t>
                          </w:r>
                          <w:r w:rsidR="00A01E3A" w:rsidRPr="00A01E3A">
                            <w:rPr>
                              <w:rFonts w:ascii="Calibri" w:hAnsi="Calibri" w:cs="Calibri"/>
                              <w:b/>
                              <w:bCs/>
                              <w:color w:val="63A804"/>
                              <w:sz w:val="14"/>
                              <w:szCs w:val="14"/>
                            </w:rPr>
                            <w:t xml:space="preserve">: </w:t>
                          </w:r>
                          <w:r w:rsidR="00AB1E2D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Ms</w:t>
                          </w:r>
                          <w:r w:rsid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 w:rsidR="00AB1E2D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Marvellous Phindile Mthethwa</w:t>
                          </w:r>
                          <w:r w:rsidR="001B4E02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(Chairperson) │</w:t>
                          </w:r>
                          <w:r w:rsidR="00AB1E2D">
                            <w:t xml:space="preserve"> </w:t>
                          </w:r>
                          <w:r w:rsidR="00342874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Mr</w:t>
                          </w:r>
                          <w:r w:rsidR="00342874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 w:rsidR="00342874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Donovan Vincent Goliath</w:t>
                          </w:r>
                          <w:r w:rsidR="00342874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(</w:t>
                          </w:r>
                          <w:r w:rsidR="00342874" w:rsidRPr="00342874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Deputy Chairperson</w:t>
                          </w:r>
                          <w:r w:rsidR="00342874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)</w:t>
                          </w:r>
                          <w:r w:rsidR="00342874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│</w:t>
                          </w:r>
                          <w:r w:rsidR="00342874">
                            <w:t xml:space="preserve"> </w:t>
                          </w:r>
                          <w:r w:rsidR="00AB1E2D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Mr</w:t>
                          </w:r>
                          <w:r w:rsid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 w:rsidR="00AB1E2D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AB1E2D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Sediko</w:t>
                          </w:r>
                          <w:proofErr w:type="spellEnd"/>
                          <w:r w:rsidR="00AB1E2D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="00AB1E2D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Rakolote</w:t>
                          </w:r>
                          <w:proofErr w:type="spellEnd"/>
                          <w:r w:rsidR="00D85EAF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 w:rsidR="00D85EAF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│</w:t>
                          </w:r>
                          <w:r w:rsidR="00D85EAF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 w:rsidR="00AB1E2D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Ms</w:t>
                          </w:r>
                          <w:r w:rsid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 w:rsidR="00AB1E2D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Julia </w:t>
                          </w:r>
                          <w:proofErr w:type="spellStart"/>
                          <w:r w:rsidR="00AB1E2D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Ramataboe</w:t>
                          </w:r>
                          <w:proofErr w:type="spellEnd"/>
                          <w:r w:rsidR="00AB1E2D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 w:rsidR="002337E9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│</w:t>
                          </w:r>
                          <w:bookmarkStart w:id="1" w:name="_Hlk534801661"/>
                        </w:p>
                        <w:p w14:paraId="4610AFC8" w14:textId="0B144E5C" w:rsidR="000C5D4E" w:rsidRPr="00E13523" w:rsidRDefault="001812EA" w:rsidP="001B4E0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Adv.</w:t>
                          </w:r>
                          <w:r w:rsidR="00AB1E2D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Mthokozisi </w:t>
                          </w:r>
                          <w:proofErr w:type="spellStart"/>
                          <w:r w:rsidR="00AB1E2D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Daluxolo</w:t>
                          </w:r>
                          <w:proofErr w:type="spellEnd"/>
                          <w:r w:rsidR="00AB1E2D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Xulu</w:t>
                          </w:r>
                          <w:r w:rsidR="00342874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│</w:t>
                          </w:r>
                          <w:r w:rsidR="00342874">
                            <w:t xml:space="preserve"> </w:t>
                          </w:r>
                          <w:r w:rsidR="00342874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Ms. T</w:t>
                          </w:r>
                          <w:r w:rsidR="00342874" w:rsidRPr="00342874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handiwe </w:t>
                          </w:r>
                          <w:proofErr w:type="spellStart"/>
                          <w:r w:rsidR="00342874" w:rsidRPr="00342874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Godongwana</w:t>
                          </w:r>
                          <w:proofErr w:type="spellEnd"/>
                          <w:r w:rsidR="00342874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│</w:t>
                          </w:r>
                          <w:r w:rsidR="00342874">
                            <w:t xml:space="preserve"> </w:t>
                          </w:r>
                          <w:r w:rsidR="00AB1E2D" w:rsidRPr="00342874">
                            <w:rPr>
                              <w:rFonts w:asciiTheme="minorHAnsi" w:hAnsiTheme="minorHAnsi" w:cstheme="minorHAnsi"/>
                              <w:bCs/>
                              <w:sz w:val="14"/>
                              <w:szCs w:val="14"/>
                            </w:rPr>
                            <w:t>Ms</w:t>
                          </w:r>
                          <w:r w:rsid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 w:rsidR="00AB1E2D" w:rsidRPr="00AB1E2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Ntombikayise Sithole</w:t>
                          </w:r>
                          <w:r w:rsidR="002B41A3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│</w:t>
                          </w:r>
                          <w:r w:rsidR="002B41A3">
                            <w:t xml:space="preserve"> </w:t>
                          </w:r>
                          <w:r w:rsidR="000C5D4E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Ms</w:t>
                          </w:r>
                          <w:r w:rsidR="00D321A4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 w:rsidR="000C5D4E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 w:rsidR="00034FA0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Kedibone Phetla</w:t>
                          </w:r>
                          <w:r w:rsidR="0048167B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 w:rsidR="000C5D4E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(</w:t>
                          </w:r>
                          <w:r w:rsidR="00034FA0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Acting Chief Ombud</w:t>
                          </w:r>
                          <w:r w:rsidR="001B4E02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)</w:t>
                          </w:r>
                          <w:bookmarkEnd w:id="1"/>
                          <w:r w:rsidR="002B41A3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│</w:t>
                          </w:r>
                          <w:r w:rsidR="002B41A3">
                            <w:t xml:space="preserve"> </w:t>
                          </w:r>
                          <w:r w:rsidR="00034FA0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Ms</w:t>
                          </w:r>
                          <w:r w:rsidR="00034FA0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.</w:t>
                          </w:r>
                          <w:r w:rsidR="00034FA0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 w:rsidR="00034FA0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Thembelihle Mbatha</w:t>
                          </w:r>
                          <w:r w:rsidR="00034FA0" w:rsidRPr="00E13523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(</w:t>
                          </w:r>
                          <w:r w:rsidR="00034FA0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Chief Financial Officer</w:t>
                          </w:r>
                          <w:r w:rsidR="007D45AC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>)</w:t>
                          </w:r>
                          <w:r w:rsidR="001D441D"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093462BA" w14:textId="77777777" w:rsidR="001B4E02" w:rsidRPr="00E13523" w:rsidRDefault="001B4E02" w:rsidP="001B4E0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bCs/>
                              <w:sz w:val="14"/>
                              <w:szCs w:val="14"/>
                            </w:rPr>
                          </w:pPr>
                        </w:p>
                        <w:p w14:paraId="39BC2F98" w14:textId="77777777" w:rsidR="00A01E3A" w:rsidRPr="00A01E3A" w:rsidRDefault="00A01E3A" w:rsidP="00A01E3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240"/>
                            <w:jc w:val="center"/>
                            <w:rPr>
                              <w:rFonts w:ascii="Times" w:hAnsi="Times" w:cs="Times"/>
                              <w:sz w:val="14"/>
                              <w:szCs w:val="14"/>
                            </w:rPr>
                          </w:pPr>
                        </w:p>
                        <w:bookmarkEnd w:id="0"/>
                        <w:p w14:paraId="037AB2A3" w14:textId="77777777" w:rsidR="00A01E3A" w:rsidRPr="00A01E3A" w:rsidRDefault="00A01E3A" w:rsidP="00A01E3A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2B3450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0" type="#_x0000_t202" style="position:absolute;margin-left:-53.85pt;margin-top:4.95pt;width:537.75pt;height:44.4pt;z-index:25161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" filled="f" stroked="f">
              <v:textbox>
                <w:txbxContent>
                  <w:p w14:paraId="6C748449" w14:textId="2642A35F" w:rsidR="00342874" w:rsidRDefault="003332EA" w:rsidP="001B4E02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</w:pPr>
                    <w:bookmarkStart w:id="2" w:name="_Hlk534802171"/>
                    <w:r>
                      <w:rPr>
                        <w:rFonts w:ascii="Calibri" w:hAnsi="Calibri" w:cs="Calibri"/>
                        <w:b/>
                        <w:bCs/>
                        <w:color w:val="63A804"/>
                        <w:sz w:val="14"/>
                        <w:szCs w:val="14"/>
                      </w:rPr>
                      <w:t>MEMBERS OF BOARD</w:t>
                    </w:r>
                    <w:r w:rsidR="00A01E3A" w:rsidRPr="00A01E3A">
                      <w:rPr>
                        <w:rFonts w:ascii="Calibri" w:hAnsi="Calibri" w:cs="Calibri"/>
                        <w:b/>
                        <w:bCs/>
                        <w:color w:val="63A804"/>
                        <w:sz w:val="14"/>
                        <w:szCs w:val="14"/>
                      </w:rPr>
                      <w:t xml:space="preserve">: </w:t>
                    </w:r>
                    <w:r w:rsidR="00AB1E2D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Ms</w:t>
                    </w:r>
                    <w:r w:rsid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.</w:t>
                    </w:r>
                    <w:r w:rsidR="00AB1E2D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Marvellous Phindile Mthethwa</w:t>
                    </w:r>
                    <w:r w:rsidR="001B4E02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(Chairperson) │</w:t>
                    </w:r>
                    <w:r w:rsidR="00AB1E2D">
                      <w:t xml:space="preserve"> </w:t>
                    </w:r>
                    <w:r w:rsidR="00342874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Mr</w:t>
                    </w:r>
                    <w:r w:rsidR="00342874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.</w:t>
                    </w:r>
                    <w:r w:rsidR="00342874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Donovan Vincent Goliath</w:t>
                    </w:r>
                    <w:r w:rsidR="00342874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(</w:t>
                    </w:r>
                    <w:r w:rsidR="00342874" w:rsidRPr="00342874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Deputy Chairperson</w:t>
                    </w:r>
                    <w:r w:rsidR="00342874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)</w:t>
                    </w:r>
                    <w:r w:rsidR="00342874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│</w:t>
                    </w:r>
                    <w:r w:rsidR="00342874">
                      <w:t xml:space="preserve"> </w:t>
                    </w:r>
                    <w:r w:rsidR="00AB1E2D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Mr</w:t>
                    </w:r>
                    <w:r w:rsid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.</w:t>
                    </w:r>
                    <w:r w:rsidR="00AB1E2D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AB1E2D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Sediko</w:t>
                    </w:r>
                    <w:proofErr w:type="spellEnd"/>
                    <w:r w:rsidR="00AB1E2D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="00AB1E2D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Rakolote</w:t>
                    </w:r>
                    <w:proofErr w:type="spellEnd"/>
                    <w:r w:rsidR="00D85EAF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</w:t>
                    </w:r>
                    <w:r w:rsidR="00D85EAF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│</w:t>
                    </w:r>
                    <w:r w:rsidR="00D85EAF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</w:t>
                    </w:r>
                    <w:r w:rsidR="00AB1E2D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Ms</w:t>
                    </w:r>
                    <w:r w:rsid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.</w:t>
                    </w:r>
                    <w:r w:rsidR="00AB1E2D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Julia </w:t>
                    </w:r>
                    <w:proofErr w:type="spellStart"/>
                    <w:r w:rsidR="00AB1E2D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Ramataboe</w:t>
                    </w:r>
                    <w:proofErr w:type="spellEnd"/>
                    <w:r w:rsidR="00AB1E2D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</w:t>
                    </w:r>
                    <w:r w:rsidR="002337E9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│</w:t>
                    </w:r>
                    <w:bookmarkStart w:id="3" w:name="_Hlk534801661"/>
                  </w:p>
                  <w:p w14:paraId="4610AFC8" w14:textId="0B144E5C" w:rsidR="000C5D4E" w:rsidRPr="00E13523" w:rsidRDefault="001812EA" w:rsidP="001B4E02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</w:pPr>
                    <w:r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Adv.</w:t>
                    </w:r>
                    <w:r w:rsidR="00AB1E2D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Mthokozisi </w:t>
                    </w:r>
                    <w:proofErr w:type="spellStart"/>
                    <w:r w:rsidR="00AB1E2D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Daluxolo</w:t>
                    </w:r>
                    <w:proofErr w:type="spellEnd"/>
                    <w:r w:rsidR="00AB1E2D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Xulu</w:t>
                    </w:r>
                    <w:r w:rsidR="00342874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│</w:t>
                    </w:r>
                    <w:r w:rsidR="00342874">
                      <w:t xml:space="preserve"> </w:t>
                    </w:r>
                    <w:r w:rsidR="00342874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Ms. T</w:t>
                    </w:r>
                    <w:r w:rsidR="00342874" w:rsidRPr="00342874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handiwe </w:t>
                    </w:r>
                    <w:proofErr w:type="spellStart"/>
                    <w:r w:rsidR="00342874" w:rsidRPr="00342874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Godongwana</w:t>
                    </w:r>
                    <w:proofErr w:type="spellEnd"/>
                    <w:r w:rsidR="00342874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│</w:t>
                    </w:r>
                    <w:r w:rsidR="00342874">
                      <w:t xml:space="preserve"> </w:t>
                    </w:r>
                    <w:r w:rsidR="00AB1E2D" w:rsidRPr="00342874">
                      <w:rPr>
                        <w:rFonts w:asciiTheme="minorHAnsi" w:hAnsiTheme="minorHAnsi" w:cstheme="minorHAnsi"/>
                        <w:bCs/>
                        <w:sz w:val="14"/>
                        <w:szCs w:val="14"/>
                      </w:rPr>
                      <w:t>Ms</w:t>
                    </w:r>
                    <w:r w:rsid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.</w:t>
                    </w:r>
                    <w:r w:rsidR="00AB1E2D" w:rsidRPr="00AB1E2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Ntombikayise Sithole</w:t>
                    </w:r>
                    <w:r w:rsidR="002B41A3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│</w:t>
                    </w:r>
                    <w:r w:rsidR="002B41A3">
                      <w:t xml:space="preserve"> </w:t>
                    </w:r>
                    <w:r w:rsidR="000C5D4E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Ms</w:t>
                    </w:r>
                    <w:r w:rsidR="00D321A4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.</w:t>
                    </w:r>
                    <w:r w:rsidR="000C5D4E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</w:t>
                    </w:r>
                    <w:r w:rsidR="00034FA0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Kedibone Phetla</w:t>
                    </w:r>
                    <w:r w:rsidR="0048167B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</w:t>
                    </w:r>
                    <w:r w:rsidR="000C5D4E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(</w:t>
                    </w:r>
                    <w:r w:rsidR="00034FA0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Acting Chief Ombud</w:t>
                    </w:r>
                    <w:r w:rsidR="001B4E02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)</w:t>
                    </w:r>
                    <w:bookmarkEnd w:id="3"/>
                    <w:r w:rsidR="002B41A3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│</w:t>
                    </w:r>
                    <w:r w:rsidR="002B41A3">
                      <w:t xml:space="preserve"> </w:t>
                    </w:r>
                    <w:r w:rsidR="00034FA0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Ms</w:t>
                    </w:r>
                    <w:r w:rsidR="00034FA0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.</w:t>
                    </w:r>
                    <w:r w:rsidR="00034FA0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</w:t>
                    </w:r>
                    <w:r w:rsidR="00034FA0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Thembelihle Mbatha</w:t>
                    </w:r>
                    <w:r w:rsidR="00034FA0" w:rsidRPr="00E13523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(</w:t>
                    </w:r>
                    <w:r w:rsidR="00034FA0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Chief Financial Officer</w:t>
                    </w:r>
                    <w:r w:rsidR="007D45AC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>)</w:t>
                    </w:r>
                    <w:r w:rsidR="001D441D"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  <w:t xml:space="preserve"> </w:t>
                    </w:r>
                  </w:p>
                  <w:p w14:paraId="093462BA" w14:textId="77777777" w:rsidR="001B4E02" w:rsidRPr="00E13523" w:rsidRDefault="001B4E02" w:rsidP="001B4E02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bCs/>
                        <w:sz w:val="14"/>
                        <w:szCs w:val="14"/>
                      </w:rPr>
                    </w:pPr>
                  </w:p>
                  <w:p w14:paraId="39BC2F98" w14:textId="77777777" w:rsidR="00A01E3A" w:rsidRPr="00A01E3A" w:rsidRDefault="00A01E3A" w:rsidP="00A01E3A">
                    <w:pPr>
                      <w:widowControl w:val="0"/>
                      <w:autoSpaceDE w:val="0"/>
                      <w:autoSpaceDN w:val="0"/>
                      <w:adjustRightInd w:val="0"/>
                      <w:spacing w:after="240"/>
                      <w:jc w:val="center"/>
                      <w:rPr>
                        <w:rFonts w:ascii="Times" w:hAnsi="Times" w:cs="Times"/>
                        <w:sz w:val="14"/>
                        <w:szCs w:val="14"/>
                      </w:rPr>
                    </w:pPr>
                  </w:p>
                  <w:bookmarkEnd w:id="2"/>
                  <w:p w14:paraId="037AB2A3" w14:textId="77777777" w:rsidR="00A01E3A" w:rsidRPr="00A01E3A" w:rsidRDefault="00A01E3A" w:rsidP="00A01E3A">
                    <w:pPr>
                      <w:jc w:val="center"/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2128" behindDoc="0" locked="0" layoutInCell="1" allowOverlap="1" wp14:anchorId="7E777EDB" wp14:editId="374DE42D">
              <wp:simplePos x="0" y="0"/>
              <wp:positionH relativeFrom="column">
                <wp:posOffset>-617855</wp:posOffset>
              </wp:positionH>
              <wp:positionV relativeFrom="paragraph">
                <wp:posOffset>27940</wp:posOffset>
              </wp:positionV>
              <wp:extent cx="6566535" cy="22225"/>
              <wp:effectExtent l="0" t="0" r="24765" b="34925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6535" cy="222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962714" id="Straight Connector 10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65pt,2.2pt" to="468.4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" strokecolor="#70ad47 [3209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8753A" w14:textId="77777777" w:rsidR="00BA5760" w:rsidRDefault="00BA5760" w:rsidP="00CB50FC">
      <w:r>
        <w:separator/>
      </w:r>
    </w:p>
  </w:footnote>
  <w:footnote w:type="continuationSeparator" w:id="0">
    <w:p w14:paraId="22DF876B" w14:textId="77777777" w:rsidR="00BA5760" w:rsidRDefault="00BA5760" w:rsidP="00CB5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0DEF4" w14:textId="77777777" w:rsidR="00D159C3" w:rsidRDefault="00D159C3" w:rsidP="00D159C3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7994848" wp14:editId="4E76DCDB">
          <wp:simplePos x="0" y="0"/>
          <wp:positionH relativeFrom="column">
            <wp:posOffset>-596541</wp:posOffset>
          </wp:positionH>
          <wp:positionV relativeFrom="paragraph">
            <wp:posOffset>-335060</wp:posOffset>
          </wp:positionV>
          <wp:extent cx="1435100" cy="1435100"/>
          <wp:effectExtent l="0" t="0" r="0" b="0"/>
          <wp:wrapTight wrapText="bothSides">
            <wp:wrapPolygon edited="0">
              <wp:start x="0" y="0"/>
              <wp:lineTo x="0" y="21218"/>
              <wp:lineTo x="21218" y="21218"/>
              <wp:lineTo x="21218" y="0"/>
              <wp:lineTo x="0" y="0"/>
            </wp:wrapPolygon>
          </wp:wrapTight>
          <wp:docPr id="96" name="Picture 96" descr="Company nam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ompany name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5100" cy="143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1038A36" wp14:editId="3FDA0C7D">
              <wp:simplePos x="0" y="0"/>
              <wp:positionH relativeFrom="page">
                <wp:posOffset>2400300</wp:posOffset>
              </wp:positionH>
              <wp:positionV relativeFrom="paragraph">
                <wp:posOffset>6350</wp:posOffset>
              </wp:positionV>
              <wp:extent cx="4940300" cy="1117600"/>
              <wp:effectExtent l="0" t="0" r="0" b="6350"/>
              <wp:wrapNone/>
              <wp:docPr id="87" name="Text 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0" cy="1117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5886B17" w14:textId="77777777" w:rsidR="00D159C3" w:rsidRDefault="00D159C3" w:rsidP="00D159C3">
                          <w:pPr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</w:pPr>
                          <w:r w:rsidRPr="00215ED8">
                            <w:rPr>
                              <w:rFonts w:ascii="Calibri" w:eastAsia="Times New Roman" w:hAnsi="Calibri"/>
                              <w:b/>
                              <w:color w:val="BF8F00" w:themeColor="accent4" w:themeShade="BF"/>
                              <w:sz w:val="14"/>
                              <w:szCs w:val="14"/>
                            </w:rPr>
                            <w:t xml:space="preserve">           </w:t>
                          </w:r>
                          <w:r>
                            <w:rPr>
                              <w:rFonts w:ascii="Calibri" w:eastAsia="Times New Roman" w:hAnsi="Calibri"/>
                              <w:b/>
                              <w:color w:val="BF8F00" w:themeColor="accent4" w:themeShade="BF"/>
                              <w:sz w:val="14"/>
                              <w:szCs w:val="14"/>
                            </w:rPr>
                            <w:t xml:space="preserve">       </w:t>
                          </w:r>
                          <w:r w:rsidRPr="00215ED8">
                            <w:rPr>
                              <w:rFonts w:ascii="Calibri" w:eastAsia="Times New Roman" w:hAnsi="Calibri"/>
                              <w:b/>
                              <w:color w:val="BF8F00" w:themeColor="accent4" w:themeShade="BF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Times New Roman" w:hAnsi="Calibri"/>
                              <w:b/>
                              <w:color w:val="BF8F00" w:themeColor="accent4" w:themeShade="BF"/>
                              <w:sz w:val="14"/>
                              <w:szCs w:val="14"/>
                            </w:rPr>
                            <w:t xml:space="preserve">                 </w:t>
                          </w:r>
                          <w:r w:rsidRPr="005E7FC8">
                            <w:rPr>
                              <w:rFonts w:asciiTheme="minorHAnsi" w:eastAsia="Times New Roman" w:hAnsiTheme="minorHAnsi" w:cstheme="minorHAnsi"/>
                              <w:b/>
                              <w:color w:val="C45911" w:themeColor="accent2" w:themeShade="BF"/>
                              <w:sz w:val="16"/>
                              <w:szCs w:val="16"/>
                            </w:rPr>
                            <w:t>HEAD OFFICE:</w:t>
                          </w:r>
                          <w:r w:rsidRPr="005E7FC8">
                            <w:rPr>
                              <w:rFonts w:asciiTheme="minorHAnsi" w:eastAsia="Times New Roman" w:hAnsiTheme="minorHAnsi" w:cstheme="minorHAnsi"/>
                              <w:color w:val="C45911" w:themeColor="accent2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Building 4, Berkley Office Park, 8 Bauhinia Street, Highveld Techno Park, Centurion</w:t>
                          </w:r>
                          <w:r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              </w:t>
                          </w:r>
                        </w:p>
                        <w:p w14:paraId="1D811ED5" w14:textId="77777777" w:rsidR="00D159C3" w:rsidRPr="00B43389" w:rsidRDefault="00D159C3" w:rsidP="00D159C3">
                          <w:pPr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</w:pPr>
                          <w:r w:rsidRPr="002337E9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 xml:space="preserve">                </w:t>
                          </w:r>
                          <w:hyperlink r:id="rId2" w:history="1">
                            <w:r w:rsidRPr="002337E9">
                              <w:rPr>
                                <w:rStyle w:val="Hyperlink"/>
                                <w:rFonts w:asciiTheme="minorHAnsi" w:eastAsia="Times New Roman" w:hAnsiTheme="minorHAnsi" w:cstheme="minorHAnsi"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WWW.CSOS.ORG.ZA</w:t>
                            </w:r>
                          </w:hyperlink>
                          <w:r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5E7FC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EMAIL: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385623" w:themeColor="accent6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3" w:history="1">
                            <w:r w:rsidRPr="00215ED8">
                              <w:rPr>
                                <w:rStyle w:val="Hyperlink"/>
                                <w:rFonts w:asciiTheme="minorHAnsi" w:eastAsia="Times New Roman" w:hAnsiTheme="minorHAnsi" w:cstheme="minorHAnsi"/>
                                <w:sz w:val="16"/>
                                <w:szCs w:val="16"/>
                              </w:rPr>
                              <w:t>info@csos.org.za</w:t>
                            </w:r>
                          </w:hyperlink>
                          <w:r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5E7FC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ENQUIRIES: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0800 000</w:t>
                          </w:r>
                          <w:r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 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653</w:t>
                          </w:r>
                          <w:r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E7FC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FRAUD HOTLINE</w:t>
                          </w:r>
                          <w:r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:</w:t>
                          </w:r>
                          <w:r w:rsidRPr="005E7FC8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43389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0800 701 701</w:t>
                          </w:r>
                        </w:p>
                        <w:p w14:paraId="7D88A42C" w14:textId="77777777" w:rsidR="00D159C3" w:rsidRPr="00215ED8" w:rsidRDefault="00D159C3" w:rsidP="00D159C3">
                          <w:pPr>
                            <w:ind w:left="2160"/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</w:pPr>
                        </w:p>
                        <w:p w14:paraId="7E0F212B" w14:textId="77777777" w:rsidR="00D159C3" w:rsidRPr="00215ED8" w:rsidRDefault="00D159C3" w:rsidP="00D159C3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GAUTENG: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 xml:space="preserve">Building 2, Berkley Office Park, </w:t>
                          </w:r>
                          <w:r w:rsidRPr="00215ED8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8 Bauhinia Street, Highveld Techno Park, Centurion</w:t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. </w:t>
                          </w:r>
                          <w:r w:rsidRPr="005E7FC8">
                            <w:rPr>
                              <w:rFonts w:asciiTheme="minorHAnsi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>T:</w:t>
                          </w:r>
                          <w: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 +27 10 593 0533</w:t>
                          </w:r>
                        </w:p>
                        <w:p w14:paraId="2578721F" w14:textId="77777777" w:rsidR="00D159C3" w:rsidRPr="00215ED8" w:rsidRDefault="00D159C3" w:rsidP="00D159C3">
                          <w:pPr>
                            <w:rPr>
                              <w:rFonts w:asciiTheme="minorHAnsi" w:hAnsiTheme="minorHAnsi" w:cstheme="minorHAnsi"/>
                              <w:color w:val="000000"/>
                              <w:sz w:val="16"/>
                              <w:szCs w:val="16"/>
                            </w:rPr>
                          </w:pPr>
                          <w:r w:rsidRPr="00215ED8">
                            <w:rPr>
                              <w:rFonts w:asciiTheme="minorHAnsi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               </w:t>
                          </w:r>
                          <w:r w:rsidRPr="00215ED8">
                            <w:rPr>
                              <w:rFonts w:asciiTheme="minorHAnsi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15ED8">
                            <w:rPr>
                              <w:rFonts w:asciiTheme="minorHAnsi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KWAZULU-NATAL:</w:t>
                          </w:r>
                          <w:r w:rsidRPr="00215ED8">
                            <w:rPr>
                              <w:rFonts w:asciiTheme="minorHAnsi" w:hAnsiTheme="minorHAnsi" w:cstheme="minorHAnsi"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</w:rPr>
                            <w:t>7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  <w:vertAlign w:val="superscript"/>
                            </w:rPr>
                            <w:t xml:space="preserve">TH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</w:rPr>
                            <w:t xml:space="preserve">Floor </w:t>
                          </w:r>
                          <w:proofErr w:type="spellStart"/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</w:rPr>
                            <w:t>Aquasky</w:t>
                          </w:r>
                          <w:proofErr w:type="spellEnd"/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</w:rPr>
                            <w:t xml:space="preserve"> Towers, 275 Anton Lembede Street, Durban.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b/>
                              <w:color w:val="3A7912"/>
                              <w:sz w:val="16"/>
                              <w:szCs w:val="16"/>
                            </w:rPr>
                            <w:t>T: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4" w:tgtFrame="_blank" w:history="1">
                            <w:r w:rsidRPr="00215ED8">
                              <w:rPr>
                                <w:rStyle w:val="Hyperlink"/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u w:val="none"/>
                              </w:rPr>
                              <w:t>+27 </w:t>
                            </w:r>
                          </w:hyperlink>
                          <w:r w:rsidRPr="00215ED8">
                            <w:rPr>
                              <w:rStyle w:val="Hyperlink"/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  <w:u w:val="none"/>
                            </w:rPr>
                            <w:t>31 001 4215</w:t>
                          </w:r>
                        </w:p>
                        <w:p w14:paraId="18BEE0B6" w14:textId="77777777" w:rsidR="00D159C3" w:rsidRPr="00215ED8" w:rsidRDefault="00D159C3" w:rsidP="00D159C3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215ED8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      </w:t>
                          </w:r>
                          <w:r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               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WESTERN CAPE: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8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  <w:vertAlign w:val="superscript"/>
                            </w:rPr>
                            <w:t>th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 xml:space="preserve"> Floor Constitution House, 124 Adderley Street, Cape Town.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b/>
                              <w:color w:val="3A7912"/>
                              <w:sz w:val="16"/>
                              <w:szCs w:val="16"/>
                            </w:rPr>
                            <w:t>T: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5" w:tgtFrame="_blank" w:history="1">
                            <w:r w:rsidRPr="00215ED8">
                              <w:rPr>
                                <w:rStyle w:val="Hyperlink"/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u w:val="none"/>
                              </w:rPr>
                              <w:t>+27 </w:t>
                            </w:r>
                          </w:hyperlink>
                          <w:r w:rsidRPr="00215ED8">
                            <w:rPr>
                              <w:rStyle w:val="Hyperlink"/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  <w:u w:val="none"/>
                            </w:rPr>
                            <w:t>21 001 2569</w:t>
                          </w:r>
                        </w:p>
                        <w:p w14:paraId="6DBF6A99" w14:textId="77777777" w:rsidR="00D159C3" w:rsidRPr="00215ED8" w:rsidRDefault="00D159C3" w:rsidP="00D159C3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</w:p>
                        <w:p w14:paraId="63697088" w14:textId="77777777" w:rsidR="00D159C3" w:rsidRDefault="00D159C3" w:rsidP="00D159C3">
                          <w:pPr>
                            <w:rPr>
                              <w:rFonts w:ascii="Calibri" w:eastAsia="Times New Roman" w:hAnsi="Calibri"/>
                              <w:sz w:val="14"/>
                              <w:szCs w:val="14"/>
                            </w:rPr>
                          </w:pPr>
                        </w:p>
                        <w:p w14:paraId="5F0F0279" w14:textId="77777777" w:rsidR="00D159C3" w:rsidRDefault="00D159C3" w:rsidP="00D159C3">
                          <w:pPr>
                            <w:rPr>
                              <w:rFonts w:ascii="Calibri" w:eastAsia="Times New Roman" w:hAnsi="Calibri"/>
                              <w:sz w:val="14"/>
                              <w:szCs w:val="14"/>
                            </w:rPr>
                          </w:pPr>
                        </w:p>
                        <w:p w14:paraId="5DDEB977" w14:textId="77777777" w:rsidR="00D159C3" w:rsidRPr="000C5D4E" w:rsidRDefault="00D159C3" w:rsidP="00D159C3">
                          <w:pPr>
                            <w:rPr>
                              <w:rFonts w:ascii="Calibri" w:eastAsia="Times New Roman" w:hAnsi="Calibri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038A36" id="_x0000_t202" coordsize="21600,21600" o:spt="202" path="m,l,21600r21600,l21600,xe">
              <v:stroke joinstyle="miter"/>
              <v:path gradientshapeok="t" o:connecttype="rect"/>
            </v:shapetype>
            <v:shape id="Text Box 87" o:spid="_x0000_s1026" type="#_x0000_t202" style="position:absolute;margin-left:189pt;margin-top:.5pt;width:389pt;height:8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" filled="f" stroked="f">
              <v:textbox>
                <w:txbxContent>
                  <w:p w14:paraId="45886B17" w14:textId="77777777" w:rsidR="00D159C3" w:rsidRDefault="00D159C3" w:rsidP="00D159C3">
                    <w:pPr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</w:pPr>
                    <w:r w:rsidRPr="00215ED8">
                      <w:rPr>
                        <w:rFonts w:ascii="Calibri" w:eastAsia="Times New Roman" w:hAnsi="Calibri"/>
                        <w:b/>
                        <w:color w:val="BF8F00" w:themeColor="accent4" w:themeShade="BF"/>
                        <w:sz w:val="14"/>
                        <w:szCs w:val="14"/>
                      </w:rPr>
                      <w:t xml:space="preserve">           </w:t>
                    </w:r>
                    <w:r>
                      <w:rPr>
                        <w:rFonts w:ascii="Calibri" w:eastAsia="Times New Roman" w:hAnsi="Calibri"/>
                        <w:b/>
                        <w:color w:val="BF8F00" w:themeColor="accent4" w:themeShade="BF"/>
                        <w:sz w:val="14"/>
                        <w:szCs w:val="14"/>
                      </w:rPr>
                      <w:t xml:space="preserve">       </w:t>
                    </w:r>
                    <w:r w:rsidRPr="00215ED8">
                      <w:rPr>
                        <w:rFonts w:ascii="Calibri" w:eastAsia="Times New Roman" w:hAnsi="Calibri"/>
                        <w:b/>
                        <w:color w:val="BF8F00" w:themeColor="accent4" w:themeShade="BF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Times New Roman" w:hAnsi="Calibri"/>
                        <w:b/>
                        <w:color w:val="BF8F00" w:themeColor="accent4" w:themeShade="BF"/>
                        <w:sz w:val="14"/>
                        <w:szCs w:val="14"/>
                      </w:rPr>
                      <w:t xml:space="preserve">                 </w:t>
                    </w:r>
                    <w:r w:rsidRPr="005E7FC8">
                      <w:rPr>
                        <w:rFonts w:asciiTheme="minorHAnsi" w:eastAsia="Times New Roman" w:hAnsiTheme="minorHAnsi" w:cstheme="minorHAnsi"/>
                        <w:b/>
                        <w:color w:val="C45911" w:themeColor="accent2" w:themeShade="BF"/>
                        <w:sz w:val="16"/>
                        <w:szCs w:val="16"/>
                      </w:rPr>
                      <w:t>HEAD OFFICE:</w:t>
                    </w:r>
                    <w:r w:rsidRPr="005E7FC8">
                      <w:rPr>
                        <w:rFonts w:asciiTheme="minorHAnsi" w:eastAsia="Times New Roman" w:hAnsiTheme="minorHAnsi" w:cstheme="minorHAnsi"/>
                        <w:color w:val="C45911" w:themeColor="accent2" w:themeShade="BF"/>
                        <w:sz w:val="16"/>
                        <w:szCs w:val="16"/>
                      </w:rPr>
                      <w:t xml:space="preserve"> </w:t>
                    </w:r>
                    <w:r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Building 4, Berkley Office Park, 8 Bauhinia Street, Highveld Techno Park, Centurion</w:t>
                    </w:r>
                    <w:r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Pr="00215ED8"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              </w:t>
                    </w:r>
                  </w:p>
                  <w:p w14:paraId="1D811ED5" w14:textId="77777777" w:rsidR="00D159C3" w:rsidRPr="00B43389" w:rsidRDefault="00D159C3" w:rsidP="00D159C3">
                    <w:pPr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</w:pPr>
                    <w:r w:rsidRPr="002337E9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 xml:space="preserve">                </w:t>
                    </w:r>
                    <w:hyperlink r:id="rId6" w:history="1">
                      <w:r w:rsidRPr="002337E9">
                        <w:rPr>
                          <w:rStyle w:val="Hyperlink"/>
                          <w:rFonts w:asciiTheme="minorHAnsi" w:eastAsia="Times New Roman" w:hAnsiTheme="minorHAnsi" w:cstheme="minorHAnsi"/>
                          <w:color w:val="auto"/>
                          <w:sz w:val="16"/>
                          <w:szCs w:val="16"/>
                          <w:u w:val="none"/>
                        </w:rPr>
                        <w:t>WWW.CSOS.ORG.ZA</w:t>
                      </w:r>
                    </w:hyperlink>
                    <w:r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</w:t>
                    </w:r>
                    <w:r w:rsidRPr="005E7FC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EMAIL:</w:t>
                    </w:r>
                    <w:r w:rsidRPr="00215ED8">
                      <w:rPr>
                        <w:rFonts w:asciiTheme="minorHAnsi" w:eastAsia="Times New Roman" w:hAnsiTheme="minorHAnsi" w:cstheme="minorHAnsi"/>
                        <w:color w:val="385623" w:themeColor="accent6" w:themeShade="80"/>
                        <w:sz w:val="16"/>
                        <w:szCs w:val="16"/>
                      </w:rPr>
                      <w:t xml:space="preserve"> </w:t>
                    </w:r>
                    <w:hyperlink r:id="rId7" w:history="1">
                      <w:r w:rsidRPr="00215ED8">
                        <w:rPr>
                          <w:rStyle w:val="Hyperlink"/>
                          <w:rFonts w:asciiTheme="minorHAnsi" w:eastAsia="Times New Roman" w:hAnsiTheme="minorHAnsi" w:cstheme="minorHAnsi"/>
                          <w:sz w:val="16"/>
                          <w:szCs w:val="16"/>
                        </w:rPr>
                        <w:t>info@csos.org.za</w:t>
                      </w:r>
                    </w:hyperlink>
                    <w:r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 xml:space="preserve">  </w:t>
                    </w:r>
                    <w:r w:rsidRPr="005E7FC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ENQUIRIES:</w:t>
                    </w:r>
                    <w:r w:rsidRPr="00215ED8">
                      <w:rPr>
                        <w:rFonts w:asciiTheme="minorHAnsi" w:eastAsia="Times New Roman" w:hAnsiTheme="minorHAnsi" w:cstheme="minorHAnsi"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Pr="00215ED8">
                      <w:rPr>
                        <w:rFonts w:asciiTheme="minorHAnsi" w:eastAsia="Times New Roman" w:hAnsiTheme="minorHAnsi" w:cstheme="minorHAnsi"/>
                        <w:b/>
                        <w:bCs/>
                        <w:sz w:val="16"/>
                        <w:szCs w:val="16"/>
                      </w:rPr>
                      <w:t>0800 000</w:t>
                    </w:r>
                    <w:r>
                      <w:rPr>
                        <w:rFonts w:asciiTheme="minorHAnsi" w:eastAsia="Times New Roman" w:hAnsiTheme="minorHAnsi" w:cstheme="minorHAnsi"/>
                        <w:b/>
                        <w:bCs/>
                        <w:sz w:val="16"/>
                        <w:szCs w:val="16"/>
                      </w:rPr>
                      <w:t> </w:t>
                    </w:r>
                    <w:r w:rsidRPr="00215ED8">
                      <w:rPr>
                        <w:rFonts w:asciiTheme="minorHAnsi" w:eastAsia="Times New Roman" w:hAnsiTheme="minorHAnsi" w:cstheme="minorHAnsi"/>
                        <w:b/>
                        <w:bCs/>
                        <w:sz w:val="16"/>
                        <w:szCs w:val="16"/>
                      </w:rPr>
                      <w:t>653</w:t>
                    </w:r>
                    <w:r>
                      <w:rPr>
                        <w:rFonts w:asciiTheme="minorHAnsi" w:eastAsia="Times New Roman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5E7FC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FRAUD HOTLINE</w:t>
                    </w:r>
                    <w:r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:</w:t>
                    </w:r>
                    <w:r w:rsidRPr="005E7FC8">
                      <w:rPr>
                        <w:rFonts w:asciiTheme="minorHAnsi" w:eastAsia="Times New Roman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B43389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0800 701 701</w:t>
                    </w:r>
                  </w:p>
                  <w:p w14:paraId="7D88A42C" w14:textId="77777777" w:rsidR="00D159C3" w:rsidRPr="00215ED8" w:rsidRDefault="00D159C3" w:rsidP="00D159C3">
                    <w:pPr>
                      <w:ind w:left="2160"/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</w:pPr>
                  </w:p>
                  <w:p w14:paraId="7E0F212B" w14:textId="77777777" w:rsidR="00D159C3" w:rsidRPr="00215ED8" w:rsidRDefault="00D159C3" w:rsidP="00D159C3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Pr="00215ED8"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GAUTENG: </w:t>
                    </w:r>
                    <w:r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 xml:space="preserve">Building 2, Berkley Office Park, </w:t>
                    </w:r>
                    <w:r w:rsidRPr="00215ED8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8 Bauhinia Street, Highveld Techno Park, Centurion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. </w:t>
                    </w:r>
                    <w:r w:rsidRPr="005E7FC8">
                      <w:rPr>
                        <w:rFonts w:asciiTheme="minorHAnsi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>T:</w:t>
                    </w:r>
                    <w: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+27 10 593 0533</w:t>
                    </w:r>
                  </w:p>
                  <w:p w14:paraId="2578721F" w14:textId="77777777" w:rsidR="00D159C3" w:rsidRPr="00215ED8" w:rsidRDefault="00D159C3" w:rsidP="00D159C3">
                    <w:pPr>
                      <w:rPr>
                        <w:rFonts w:asciiTheme="minorHAnsi" w:hAnsiTheme="minorHAnsi" w:cstheme="minorHAnsi"/>
                        <w:color w:val="000000"/>
                        <w:sz w:val="16"/>
                        <w:szCs w:val="16"/>
                      </w:rPr>
                    </w:pPr>
                    <w:r w:rsidRPr="00215ED8">
                      <w:rPr>
                        <w:rFonts w:asciiTheme="minorHAnsi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 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               </w:t>
                    </w:r>
                    <w:r w:rsidRPr="00215ED8">
                      <w:rPr>
                        <w:rFonts w:asciiTheme="minorHAnsi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Pr="00215ED8">
                      <w:rPr>
                        <w:rFonts w:asciiTheme="minorHAnsi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KWAZULU-NATAL:</w:t>
                    </w:r>
                    <w:r w:rsidRPr="00215ED8">
                      <w:rPr>
                        <w:rFonts w:asciiTheme="minorHAnsi" w:hAnsiTheme="minorHAnsi" w:cstheme="minorHAnsi"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Pr="00215ED8">
                      <w:rPr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</w:rPr>
                      <w:t>7</w:t>
                    </w:r>
                    <w:r w:rsidRPr="00215ED8">
                      <w:rPr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  <w:vertAlign w:val="superscript"/>
                      </w:rPr>
                      <w:t xml:space="preserve">TH </w:t>
                    </w:r>
                    <w:r w:rsidRPr="00215ED8">
                      <w:rPr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</w:rPr>
                      <w:t xml:space="preserve">Floor </w:t>
                    </w:r>
                    <w:proofErr w:type="spellStart"/>
                    <w:r w:rsidRPr="00215ED8">
                      <w:rPr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</w:rPr>
                      <w:t>Aquasky</w:t>
                    </w:r>
                    <w:proofErr w:type="spellEnd"/>
                    <w:r w:rsidRPr="00215ED8">
                      <w:rPr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</w:rPr>
                      <w:t xml:space="preserve"> Towers, 275 Anton Lembede Street, Durban. </w:t>
                    </w:r>
                    <w:r w:rsidRPr="00215ED8">
                      <w:rPr>
                        <w:rFonts w:asciiTheme="minorHAnsi" w:eastAsia="Times New Roman" w:hAnsiTheme="minorHAnsi" w:cstheme="minorHAnsi"/>
                        <w:b/>
                        <w:color w:val="3A7912"/>
                        <w:sz w:val="16"/>
                        <w:szCs w:val="16"/>
                      </w:rPr>
                      <w:t>T:</w:t>
                    </w:r>
                    <w:r w:rsidRPr="00215ED8">
                      <w:rPr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</w:rPr>
                      <w:t xml:space="preserve"> </w:t>
                    </w:r>
                    <w:hyperlink r:id="rId8" w:tgtFrame="_blank" w:history="1">
                      <w:r w:rsidRPr="00215ED8">
                        <w:rPr>
                          <w:rStyle w:val="Hyperlink"/>
                          <w:rFonts w:asciiTheme="minorHAnsi" w:eastAsia="Times New Roman" w:hAnsiTheme="minorHAnsi" w:cstheme="minorHAnsi"/>
                          <w:color w:val="000000"/>
                          <w:sz w:val="16"/>
                          <w:szCs w:val="16"/>
                          <w:u w:val="none"/>
                        </w:rPr>
                        <w:t>+27 </w:t>
                      </w:r>
                    </w:hyperlink>
                    <w:r w:rsidRPr="00215ED8">
                      <w:rPr>
                        <w:rStyle w:val="Hyperlink"/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  <w:u w:val="none"/>
                      </w:rPr>
                      <w:t>31 001 4215</w:t>
                    </w:r>
                  </w:p>
                  <w:p w14:paraId="18BEE0B6" w14:textId="77777777" w:rsidR="00D159C3" w:rsidRPr="00215ED8" w:rsidRDefault="00D159C3" w:rsidP="00D159C3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215ED8"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      </w:t>
                    </w:r>
                    <w:r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                </w:t>
                    </w:r>
                    <w:r w:rsidRPr="00215ED8"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WESTERN CAPE:</w:t>
                    </w:r>
                    <w:r w:rsidRPr="00215ED8">
                      <w:rPr>
                        <w:rFonts w:asciiTheme="minorHAnsi" w:eastAsia="Times New Roman" w:hAnsiTheme="minorHAnsi" w:cstheme="minorHAnsi"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8</w:t>
                    </w:r>
                    <w:r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  <w:vertAlign w:val="superscript"/>
                      </w:rPr>
                      <w:t>th</w:t>
                    </w:r>
                    <w:r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 xml:space="preserve"> Floor Constitution House, 124 Adderley Street, Cape Town. </w:t>
                    </w:r>
                    <w:r w:rsidRPr="00215ED8">
                      <w:rPr>
                        <w:rFonts w:asciiTheme="minorHAnsi" w:eastAsia="Times New Roman" w:hAnsiTheme="minorHAnsi" w:cstheme="minorHAnsi"/>
                        <w:b/>
                        <w:color w:val="3A7912"/>
                        <w:sz w:val="16"/>
                        <w:szCs w:val="16"/>
                      </w:rPr>
                      <w:t>T:</w:t>
                    </w:r>
                    <w:r w:rsidRPr="00215ED8">
                      <w:rPr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</w:rPr>
                      <w:t xml:space="preserve"> </w:t>
                    </w:r>
                    <w:hyperlink r:id="rId9" w:tgtFrame="_blank" w:history="1">
                      <w:r w:rsidRPr="00215ED8">
                        <w:rPr>
                          <w:rStyle w:val="Hyperlink"/>
                          <w:rFonts w:asciiTheme="minorHAnsi" w:eastAsia="Times New Roman" w:hAnsiTheme="minorHAnsi" w:cstheme="minorHAnsi"/>
                          <w:color w:val="000000"/>
                          <w:sz w:val="16"/>
                          <w:szCs w:val="16"/>
                          <w:u w:val="none"/>
                        </w:rPr>
                        <w:t>+27 </w:t>
                      </w:r>
                    </w:hyperlink>
                    <w:r w:rsidRPr="00215ED8">
                      <w:rPr>
                        <w:rStyle w:val="Hyperlink"/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  <w:u w:val="none"/>
                      </w:rPr>
                      <w:t>21 001 2569</w:t>
                    </w:r>
                  </w:p>
                  <w:p w14:paraId="6DBF6A99" w14:textId="77777777" w:rsidR="00D159C3" w:rsidRPr="00215ED8" w:rsidRDefault="00D159C3" w:rsidP="00D159C3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14:paraId="63697088" w14:textId="77777777" w:rsidR="00D159C3" w:rsidRDefault="00D159C3" w:rsidP="00D159C3">
                    <w:pPr>
                      <w:rPr>
                        <w:rFonts w:ascii="Calibri" w:eastAsia="Times New Roman" w:hAnsi="Calibri"/>
                        <w:sz w:val="14"/>
                        <w:szCs w:val="14"/>
                      </w:rPr>
                    </w:pPr>
                  </w:p>
                  <w:p w14:paraId="5F0F0279" w14:textId="77777777" w:rsidR="00D159C3" w:rsidRDefault="00D159C3" w:rsidP="00D159C3">
                    <w:pPr>
                      <w:rPr>
                        <w:rFonts w:ascii="Calibri" w:eastAsia="Times New Roman" w:hAnsi="Calibri"/>
                        <w:sz w:val="14"/>
                        <w:szCs w:val="14"/>
                      </w:rPr>
                    </w:pPr>
                  </w:p>
                  <w:p w14:paraId="5DDEB977" w14:textId="77777777" w:rsidR="00D159C3" w:rsidRPr="000C5D4E" w:rsidRDefault="00D159C3" w:rsidP="00D159C3">
                    <w:pPr>
                      <w:rPr>
                        <w:rFonts w:ascii="Calibri" w:eastAsia="Times New Roman" w:hAnsi="Calibri"/>
                        <w:sz w:val="14"/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A85EDFA" w14:textId="77777777" w:rsidR="00D159C3" w:rsidRDefault="00D159C3" w:rsidP="00D159C3">
    <w:pPr>
      <w:pStyle w:val="Header"/>
    </w:pPr>
  </w:p>
  <w:p w14:paraId="6F075BE8" w14:textId="77777777" w:rsidR="00D159C3" w:rsidRDefault="00D159C3" w:rsidP="00D159C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B1DED34" wp14:editId="3621BCE8">
              <wp:simplePos x="0" y="0"/>
              <wp:positionH relativeFrom="column">
                <wp:posOffset>1304925</wp:posOffset>
              </wp:positionH>
              <wp:positionV relativeFrom="paragraph">
                <wp:posOffset>13335</wp:posOffset>
              </wp:positionV>
              <wp:extent cx="4779010" cy="0"/>
              <wp:effectExtent l="0" t="0" r="0" b="0"/>
              <wp:wrapNone/>
              <wp:docPr id="88" name="Straight Connector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7901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B586AF" id="Straight Connector 8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75pt,1.05pt" to="479.0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" strokecolor="#a5a5a5 [3206]" strokeweight="1pt">
              <v:stroke joinstyle="miter"/>
            </v:line>
          </w:pict>
        </mc:Fallback>
      </mc:AlternateContent>
    </w:r>
  </w:p>
  <w:p w14:paraId="085DD1CD" w14:textId="77777777" w:rsidR="00D159C3" w:rsidRDefault="00D159C3" w:rsidP="00D159C3">
    <w:pPr>
      <w:pStyle w:val="Header"/>
    </w:pPr>
  </w:p>
  <w:p w14:paraId="124660BE" w14:textId="77777777" w:rsidR="00D159C3" w:rsidRPr="007B4011" w:rsidRDefault="00D159C3" w:rsidP="00D159C3">
    <w:pPr>
      <w:pStyle w:val="Header"/>
      <w:tabs>
        <w:tab w:val="clear" w:pos="8640"/>
        <w:tab w:val="left" w:pos="5820"/>
      </w:tabs>
      <w:rPr>
        <w:rFonts w:asciiTheme="minorHAnsi" w:hAnsiTheme="minorHAnsi" w:cstheme="minorHAnsi"/>
        <w:sz w:val="14"/>
        <w:szCs w:val="14"/>
      </w:rPr>
    </w:pPr>
    <w:r>
      <w:tab/>
    </w:r>
    <w:r>
      <w:tab/>
    </w:r>
  </w:p>
  <w:p w14:paraId="30FA2680" w14:textId="77777777" w:rsidR="000F7F43" w:rsidRPr="000C5D4E" w:rsidRDefault="000F7F43" w:rsidP="00D159C3">
    <w:pPr>
      <w:pStyle w:val="Header"/>
      <w:ind w:left="-993"/>
      <w:rPr>
        <w:rFonts w:ascii="Calibri" w:hAnsi="Calibri" w:cs="Calibri"/>
        <w:sz w:val="22"/>
        <w:szCs w:val="22"/>
      </w:rPr>
    </w:pPr>
  </w:p>
  <w:p w14:paraId="07A3CF4D" w14:textId="77777777" w:rsidR="00A91824" w:rsidRDefault="00A918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6B657" w14:textId="77777777" w:rsidR="00A91824" w:rsidRDefault="005E7FC8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B150497" wp14:editId="005DFF42">
          <wp:simplePos x="0" y="0"/>
          <wp:positionH relativeFrom="column">
            <wp:posOffset>-596541</wp:posOffset>
          </wp:positionH>
          <wp:positionV relativeFrom="paragraph">
            <wp:posOffset>-335060</wp:posOffset>
          </wp:positionV>
          <wp:extent cx="1435100" cy="1435100"/>
          <wp:effectExtent l="0" t="0" r="0" b="0"/>
          <wp:wrapTight wrapText="bothSides">
            <wp:wrapPolygon edited="0">
              <wp:start x="0" y="0"/>
              <wp:lineTo x="0" y="21218"/>
              <wp:lineTo x="21218" y="21218"/>
              <wp:lineTo x="21218" y="0"/>
              <wp:lineTo x="0" y="0"/>
            </wp:wrapPolygon>
          </wp:wrapTight>
          <wp:docPr id="97" name="Picture 97" descr="Company nam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ompany name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5100" cy="143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3389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11637C2" wp14:editId="3C65CA78">
              <wp:simplePos x="0" y="0"/>
              <wp:positionH relativeFrom="page">
                <wp:posOffset>2400300</wp:posOffset>
              </wp:positionH>
              <wp:positionV relativeFrom="paragraph">
                <wp:posOffset>6350</wp:posOffset>
              </wp:positionV>
              <wp:extent cx="4940300" cy="1117600"/>
              <wp:effectExtent l="0" t="0" r="0" b="63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40300" cy="1117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723335D0" w14:textId="77777777" w:rsidR="00B43389" w:rsidRDefault="00215ED8" w:rsidP="00B43389">
                          <w:pPr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</w:pPr>
                          <w:r w:rsidRPr="00215ED8">
                            <w:rPr>
                              <w:rFonts w:ascii="Calibri" w:eastAsia="Times New Roman" w:hAnsi="Calibri"/>
                              <w:b/>
                              <w:color w:val="BF8F00" w:themeColor="accent4" w:themeShade="BF"/>
                              <w:sz w:val="14"/>
                              <w:szCs w:val="14"/>
                            </w:rPr>
                            <w:t xml:space="preserve">           </w:t>
                          </w:r>
                          <w:r>
                            <w:rPr>
                              <w:rFonts w:ascii="Calibri" w:eastAsia="Times New Roman" w:hAnsi="Calibri"/>
                              <w:b/>
                              <w:color w:val="BF8F00" w:themeColor="accent4" w:themeShade="BF"/>
                              <w:sz w:val="14"/>
                              <w:szCs w:val="14"/>
                            </w:rPr>
                            <w:t xml:space="preserve">       </w:t>
                          </w:r>
                          <w:r w:rsidRPr="00215ED8">
                            <w:rPr>
                              <w:rFonts w:ascii="Calibri" w:eastAsia="Times New Roman" w:hAnsi="Calibri"/>
                              <w:b/>
                              <w:color w:val="BF8F00" w:themeColor="accent4" w:themeShade="BF"/>
                              <w:sz w:val="14"/>
                              <w:szCs w:val="14"/>
                            </w:rPr>
                            <w:t xml:space="preserve"> </w:t>
                          </w:r>
                          <w:r w:rsidR="00B43389">
                            <w:rPr>
                              <w:rFonts w:ascii="Calibri" w:eastAsia="Times New Roman" w:hAnsi="Calibri"/>
                              <w:b/>
                              <w:color w:val="BF8F00" w:themeColor="accent4" w:themeShade="BF"/>
                              <w:sz w:val="14"/>
                              <w:szCs w:val="14"/>
                            </w:rPr>
                            <w:t xml:space="preserve">                 </w:t>
                          </w:r>
                          <w:r w:rsidR="007B4011" w:rsidRPr="005E7FC8">
                            <w:rPr>
                              <w:rFonts w:asciiTheme="minorHAnsi" w:eastAsia="Times New Roman" w:hAnsiTheme="minorHAnsi" w:cstheme="minorHAnsi"/>
                              <w:b/>
                              <w:color w:val="C45911" w:themeColor="accent2" w:themeShade="BF"/>
                              <w:sz w:val="16"/>
                              <w:szCs w:val="16"/>
                            </w:rPr>
                            <w:t>HEAD OFFICE</w:t>
                          </w:r>
                          <w:r w:rsidR="00A217F6" w:rsidRPr="005E7FC8">
                            <w:rPr>
                              <w:rFonts w:asciiTheme="minorHAnsi" w:eastAsia="Times New Roman" w:hAnsiTheme="minorHAnsi" w:cstheme="minorHAnsi"/>
                              <w:b/>
                              <w:color w:val="C45911" w:themeColor="accent2" w:themeShade="BF"/>
                              <w:sz w:val="16"/>
                              <w:szCs w:val="16"/>
                            </w:rPr>
                            <w:t>:</w:t>
                          </w:r>
                          <w:r w:rsidR="00A91824" w:rsidRPr="005E7FC8">
                            <w:rPr>
                              <w:rFonts w:asciiTheme="minorHAnsi" w:eastAsia="Times New Roman" w:hAnsiTheme="minorHAnsi" w:cstheme="minorHAnsi"/>
                              <w:color w:val="C45911" w:themeColor="accent2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="00A217F6"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Building 4</w:t>
                          </w:r>
                          <w:r w:rsidR="00A91824"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,</w:t>
                          </w:r>
                          <w:r w:rsidR="007B4011"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 xml:space="preserve"> </w:t>
                          </w:r>
                          <w:r w:rsidR="00A217F6"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Berkley Office Park</w:t>
                          </w:r>
                          <w:r w:rsidR="00DA0768"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,</w:t>
                          </w:r>
                          <w:r w:rsidR="007B4011"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 xml:space="preserve"> </w:t>
                          </w:r>
                          <w:r w:rsidR="00A217F6"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8 Bauhinia Street,</w:t>
                          </w:r>
                          <w:r w:rsidR="007B4011"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 xml:space="preserve"> </w:t>
                          </w:r>
                          <w:r w:rsidR="00A217F6"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Highveld Techno Park</w:t>
                          </w:r>
                          <w:r w:rsidR="007B4011"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 xml:space="preserve">, </w:t>
                          </w:r>
                          <w:r w:rsidR="00A217F6"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Centurion</w:t>
                          </w:r>
                          <w:r w:rsidR="00B43389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 xml:space="preserve"> </w:t>
                          </w:r>
                          <w:r w:rsidR="00B43389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="00B43389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              </w:t>
                          </w:r>
                        </w:p>
                        <w:p w14:paraId="31A45C95" w14:textId="77777777" w:rsidR="00215ED8" w:rsidRPr="00B43389" w:rsidRDefault="002337E9" w:rsidP="002337E9">
                          <w:pPr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</w:pPr>
                          <w:r w:rsidRPr="002337E9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 xml:space="preserve">                </w:t>
                          </w:r>
                          <w:hyperlink r:id="rId2" w:history="1">
                            <w:r w:rsidRPr="002337E9">
                              <w:rPr>
                                <w:rStyle w:val="Hyperlink"/>
                                <w:rFonts w:asciiTheme="minorHAnsi" w:eastAsia="Times New Roman" w:hAnsiTheme="minorHAnsi" w:cstheme="minorHAnsi"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WWW.CSOS.ORG.ZA</w:t>
                            </w:r>
                          </w:hyperlink>
                          <w:r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="005E7FC8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="00215ED8" w:rsidRPr="005E7FC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EMAIL:</w:t>
                          </w:r>
                          <w:r w:rsidR="00215ED8" w:rsidRPr="00215ED8">
                            <w:rPr>
                              <w:rFonts w:asciiTheme="minorHAnsi" w:eastAsia="Times New Roman" w:hAnsiTheme="minorHAnsi" w:cstheme="minorHAnsi"/>
                              <w:color w:val="385623" w:themeColor="accent6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3" w:history="1">
                            <w:r w:rsidR="00215ED8" w:rsidRPr="00215ED8">
                              <w:rPr>
                                <w:rStyle w:val="Hyperlink"/>
                                <w:rFonts w:asciiTheme="minorHAnsi" w:eastAsia="Times New Roman" w:hAnsiTheme="minorHAnsi" w:cstheme="minorHAnsi"/>
                                <w:sz w:val="16"/>
                                <w:szCs w:val="16"/>
                              </w:rPr>
                              <w:t>info@csos.org.za</w:t>
                            </w:r>
                          </w:hyperlink>
                          <w:r w:rsidR="00215ED8"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 xml:space="preserve">  </w:t>
                          </w:r>
                          <w:r w:rsidR="00215ED8" w:rsidRPr="005E7FC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ENQUIRIES:</w:t>
                          </w:r>
                          <w:r w:rsidR="00215ED8" w:rsidRPr="00215ED8">
                            <w:rPr>
                              <w:rFonts w:asciiTheme="minorHAnsi" w:eastAsia="Times New Roman" w:hAnsiTheme="minorHAnsi" w:cstheme="minorHAnsi"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="00215ED8" w:rsidRPr="00215ED8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0800 000</w:t>
                          </w:r>
                          <w:r w:rsidR="00B43389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 </w:t>
                          </w:r>
                          <w:r w:rsidR="00215ED8" w:rsidRPr="00215ED8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653</w:t>
                          </w:r>
                          <w:r w:rsidR="00B43389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B43389" w:rsidRPr="005E7FC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FRAUD HOTLINE</w:t>
                          </w:r>
                          <w:r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:</w:t>
                          </w:r>
                          <w:r w:rsidR="00B43389" w:rsidRPr="005E7FC8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B43389" w:rsidRPr="00B43389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0800 701 701</w:t>
                          </w:r>
                        </w:p>
                        <w:p w14:paraId="098088E3" w14:textId="77777777" w:rsidR="00B43389" w:rsidRPr="00215ED8" w:rsidRDefault="00B43389" w:rsidP="00215ED8">
                          <w:pPr>
                            <w:ind w:left="2160"/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</w:pPr>
                        </w:p>
                        <w:p w14:paraId="23102E41" w14:textId="77777777" w:rsidR="00B43389" w:rsidRPr="00215ED8" w:rsidRDefault="002337E9" w:rsidP="00215ED8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="00215ED8" w:rsidRPr="00215ED8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GAUTENG: </w:t>
                          </w:r>
                          <w:r w:rsidR="00215ED8"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 xml:space="preserve">Building 2, Berkley Office Park, </w:t>
                          </w:r>
                          <w:r w:rsidR="00215ED8" w:rsidRPr="00215ED8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8 Bauhinia Street, Highveld Techno Park, Centurion</w:t>
                          </w:r>
                          <w:r w:rsidR="00B43389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. </w:t>
                          </w:r>
                          <w:r w:rsidR="00B43389" w:rsidRPr="005E7FC8">
                            <w:rPr>
                              <w:rFonts w:asciiTheme="minorHAnsi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>T:</w:t>
                          </w:r>
                          <w:r w:rsidR="00B43389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 +27 10 593 0533</w:t>
                          </w:r>
                        </w:p>
                        <w:p w14:paraId="3ECB3986" w14:textId="77777777" w:rsidR="00215ED8" w:rsidRPr="00215ED8" w:rsidRDefault="00215ED8" w:rsidP="00215ED8">
                          <w:pPr>
                            <w:rPr>
                              <w:rFonts w:asciiTheme="minorHAnsi" w:hAnsiTheme="minorHAnsi" w:cstheme="minorHAnsi"/>
                              <w:color w:val="000000"/>
                              <w:sz w:val="16"/>
                              <w:szCs w:val="16"/>
                            </w:rPr>
                          </w:pPr>
                          <w:r w:rsidRPr="00215ED8">
                            <w:rPr>
                              <w:rFonts w:asciiTheme="minorHAnsi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B43389">
                            <w:rPr>
                              <w:rFonts w:asciiTheme="minorHAnsi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Pr="00215ED8">
                            <w:rPr>
                              <w:rFonts w:asciiTheme="minorHAnsi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="002337E9">
                            <w:rPr>
                              <w:rFonts w:asciiTheme="minorHAnsi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15ED8">
                            <w:rPr>
                              <w:rFonts w:asciiTheme="minorHAnsi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KWAZULU-NATAL:</w:t>
                          </w:r>
                          <w:r w:rsidRPr="00215ED8">
                            <w:rPr>
                              <w:rFonts w:asciiTheme="minorHAnsi" w:hAnsiTheme="minorHAnsi" w:cstheme="minorHAnsi"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</w:rPr>
                            <w:t>7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  <w:vertAlign w:val="superscript"/>
                            </w:rPr>
                            <w:t xml:space="preserve">TH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</w:rPr>
                            <w:t xml:space="preserve">Floor </w:t>
                          </w:r>
                          <w:proofErr w:type="spellStart"/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</w:rPr>
                            <w:t>Aquasky</w:t>
                          </w:r>
                          <w:proofErr w:type="spellEnd"/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</w:rPr>
                            <w:t xml:space="preserve"> Towers, 275 Anton Lembede Street, Durban.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b/>
                              <w:color w:val="3A7912"/>
                              <w:sz w:val="16"/>
                              <w:szCs w:val="16"/>
                            </w:rPr>
                            <w:t>T: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4" w:tgtFrame="_blank" w:history="1">
                            <w:r w:rsidRPr="00215ED8">
                              <w:rPr>
                                <w:rStyle w:val="Hyperlink"/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u w:val="none"/>
                              </w:rPr>
                              <w:t>+27 </w:t>
                            </w:r>
                          </w:hyperlink>
                          <w:r w:rsidRPr="00215ED8">
                            <w:rPr>
                              <w:rStyle w:val="Hyperlink"/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  <w:u w:val="none"/>
                            </w:rPr>
                            <w:t>31 001 4215</w:t>
                          </w:r>
                        </w:p>
                        <w:p w14:paraId="156A8F37" w14:textId="77777777" w:rsidR="00215ED8" w:rsidRPr="00215ED8" w:rsidRDefault="00215ED8" w:rsidP="00215ED8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215ED8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      </w:t>
                          </w:r>
                          <w:r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 </w:t>
                          </w:r>
                          <w:r w:rsidR="00B43389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="002337E9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b/>
                              <w:bCs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 WESTERN CAPE: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538135" w:themeColor="accent6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>8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  <w:vertAlign w:val="superscript"/>
                            </w:rPr>
                            <w:t>th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sz w:val="16"/>
                              <w:szCs w:val="16"/>
                            </w:rPr>
                            <w:t xml:space="preserve"> Floor Constitution House, 124 Adderley Street, Cape Town. 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b/>
                              <w:color w:val="3A7912"/>
                              <w:sz w:val="16"/>
                              <w:szCs w:val="16"/>
                            </w:rPr>
                            <w:t>T:</w:t>
                          </w:r>
                          <w:r w:rsidRPr="00215ED8">
                            <w:rPr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5" w:tgtFrame="_blank" w:history="1">
                            <w:r w:rsidRPr="00215ED8">
                              <w:rPr>
                                <w:rStyle w:val="Hyperlink"/>
                                <w:rFonts w:asciiTheme="minorHAnsi" w:eastAsia="Times New Roman" w:hAnsiTheme="minorHAnsi" w:cstheme="minorHAnsi"/>
                                <w:color w:val="000000"/>
                                <w:sz w:val="16"/>
                                <w:szCs w:val="16"/>
                                <w:u w:val="none"/>
                              </w:rPr>
                              <w:t>+27 </w:t>
                            </w:r>
                          </w:hyperlink>
                          <w:r w:rsidRPr="00215ED8">
                            <w:rPr>
                              <w:rStyle w:val="Hyperlink"/>
                              <w:rFonts w:asciiTheme="minorHAnsi" w:eastAsia="Times New Roman" w:hAnsiTheme="minorHAnsi" w:cstheme="minorHAnsi"/>
                              <w:color w:val="000000"/>
                              <w:sz w:val="16"/>
                              <w:szCs w:val="16"/>
                              <w:u w:val="none"/>
                            </w:rPr>
                            <w:t>21 001 2569</w:t>
                          </w:r>
                        </w:p>
                        <w:p w14:paraId="3404FA09" w14:textId="77777777" w:rsidR="00215ED8" w:rsidRPr="00215ED8" w:rsidRDefault="00215ED8" w:rsidP="00215ED8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</w:p>
                        <w:p w14:paraId="3DF908EE" w14:textId="77777777" w:rsidR="00215ED8" w:rsidRDefault="00215ED8" w:rsidP="00215ED8">
                          <w:pPr>
                            <w:rPr>
                              <w:rFonts w:ascii="Calibri" w:eastAsia="Times New Roman" w:hAnsi="Calibri"/>
                              <w:sz w:val="14"/>
                              <w:szCs w:val="14"/>
                            </w:rPr>
                          </w:pPr>
                        </w:p>
                        <w:p w14:paraId="15D86E40" w14:textId="77777777" w:rsidR="00215ED8" w:rsidRDefault="00215ED8" w:rsidP="00EA14F1">
                          <w:pPr>
                            <w:rPr>
                              <w:rFonts w:ascii="Calibri" w:eastAsia="Times New Roman" w:hAnsi="Calibri"/>
                              <w:sz w:val="14"/>
                              <w:szCs w:val="14"/>
                            </w:rPr>
                          </w:pPr>
                        </w:p>
                        <w:p w14:paraId="2B0A5449" w14:textId="77777777" w:rsidR="00A217F6" w:rsidRPr="000C5D4E" w:rsidRDefault="00A217F6" w:rsidP="00EA14F1">
                          <w:pPr>
                            <w:rPr>
                              <w:rFonts w:ascii="Calibri" w:eastAsia="Times New Roman" w:hAnsi="Calibri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1637C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189pt;margin-top:.5pt;width:389pt;height:8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" filled="f" stroked="f">
              <v:textbox>
                <w:txbxContent>
                  <w:p w14:paraId="723335D0" w14:textId="77777777" w:rsidR="00B43389" w:rsidRDefault="00215ED8" w:rsidP="00B43389">
                    <w:pPr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</w:pPr>
                    <w:r w:rsidRPr="00215ED8">
                      <w:rPr>
                        <w:rFonts w:ascii="Calibri" w:eastAsia="Times New Roman" w:hAnsi="Calibri"/>
                        <w:b/>
                        <w:color w:val="BF8F00" w:themeColor="accent4" w:themeShade="BF"/>
                        <w:sz w:val="14"/>
                        <w:szCs w:val="14"/>
                      </w:rPr>
                      <w:t xml:space="preserve">           </w:t>
                    </w:r>
                    <w:r>
                      <w:rPr>
                        <w:rFonts w:ascii="Calibri" w:eastAsia="Times New Roman" w:hAnsi="Calibri"/>
                        <w:b/>
                        <w:color w:val="BF8F00" w:themeColor="accent4" w:themeShade="BF"/>
                        <w:sz w:val="14"/>
                        <w:szCs w:val="14"/>
                      </w:rPr>
                      <w:t xml:space="preserve">       </w:t>
                    </w:r>
                    <w:r w:rsidRPr="00215ED8">
                      <w:rPr>
                        <w:rFonts w:ascii="Calibri" w:eastAsia="Times New Roman" w:hAnsi="Calibri"/>
                        <w:b/>
                        <w:color w:val="BF8F00" w:themeColor="accent4" w:themeShade="BF"/>
                        <w:sz w:val="14"/>
                        <w:szCs w:val="14"/>
                      </w:rPr>
                      <w:t xml:space="preserve"> </w:t>
                    </w:r>
                    <w:r w:rsidR="00B43389">
                      <w:rPr>
                        <w:rFonts w:ascii="Calibri" w:eastAsia="Times New Roman" w:hAnsi="Calibri"/>
                        <w:b/>
                        <w:color w:val="BF8F00" w:themeColor="accent4" w:themeShade="BF"/>
                        <w:sz w:val="14"/>
                        <w:szCs w:val="14"/>
                      </w:rPr>
                      <w:t xml:space="preserve">                 </w:t>
                    </w:r>
                    <w:r w:rsidR="007B4011" w:rsidRPr="005E7FC8">
                      <w:rPr>
                        <w:rFonts w:asciiTheme="minorHAnsi" w:eastAsia="Times New Roman" w:hAnsiTheme="minorHAnsi" w:cstheme="minorHAnsi"/>
                        <w:b/>
                        <w:color w:val="C45911" w:themeColor="accent2" w:themeShade="BF"/>
                        <w:sz w:val="16"/>
                        <w:szCs w:val="16"/>
                      </w:rPr>
                      <w:t>HEAD OFFICE</w:t>
                    </w:r>
                    <w:r w:rsidR="00A217F6" w:rsidRPr="005E7FC8">
                      <w:rPr>
                        <w:rFonts w:asciiTheme="minorHAnsi" w:eastAsia="Times New Roman" w:hAnsiTheme="minorHAnsi" w:cstheme="minorHAnsi"/>
                        <w:b/>
                        <w:color w:val="C45911" w:themeColor="accent2" w:themeShade="BF"/>
                        <w:sz w:val="16"/>
                        <w:szCs w:val="16"/>
                      </w:rPr>
                      <w:t>:</w:t>
                    </w:r>
                    <w:r w:rsidR="00A91824" w:rsidRPr="005E7FC8">
                      <w:rPr>
                        <w:rFonts w:asciiTheme="minorHAnsi" w:eastAsia="Times New Roman" w:hAnsiTheme="minorHAnsi" w:cstheme="minorHAnsi"/>
                        <w:color w:val="C45911" w:themeColor="accent2" w:themeShade="BF"/>
                        <w:sz w:val="16"/>
                        <w:szCs w:val="16"/>
                      </w:rPr>
                      <w:t xml:space="preserve"> </w:t>
                    </w:r>
                    <w:r w:rsidR="00A217F6"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Building 4</w:t>
                    </w:r>
                    <w:r w:rsidR="00A91824"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,</w:t>
                    </w:r>
                    <w:r w:rsidR="007B4011"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 xml:space="preserve"> </w:t>
                    </w:r>
                    <w:r w:rsidR="00A217F6"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Berkley Office Park</w:t>
                    </w:r>
                    <w:r w:rsidR="00DA0768"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,</w:t>
                    </w:r>
                    <w:r w:rsidR="007B4011"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 xml:space="preserve"> </w:t>
                    </w:r>
                    <w:r w:rsidR="00A217F6"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8 Bauhinia Street,</w:t>
                    </w:r>
                    <w:r w:rsidR="007B4011"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 xml:space="preserve"> </w:t>
                    </w:r>
                    <w:r w:rsidR="00A217F6"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Highveld Techno Park</w:t>
                    </w:r>
                    <w:r w:rsidR="007B4011"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 xml:space="preserve">, </w:t>
                    </w:r>
                    <w:r w:rsidR="00A217F6"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Centurion</w:t>
                    </w:r>
                    <w:r w:rsidR="00B43389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 xml:space="preserve"> </w:t>
                    </w:r>
                    <w:r w:rsidR="00B43389"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Pr="00215ED8"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="00B43389"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              </w:t>
                    </w:r>
                  </w:p>
                  <w:p w14:paraId="31A45C95" w14:textId="77777777" w:rsidR="00215ED8" w:rsidRPr="00B43389" w:rsidRDefault="002337E9" w:rsidP="002337E9">
                    <w:pPr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</w:pPr>
                    <w:r w:rsidRPr="002337E9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 xml:space="preserve">                </w:t>
                    </w:r>
                    <w:hyperlink r:id="rId6" w:history="1">
                      <w:r w:rsidRPr="002337E9">
                        <w:rPr>
                          <w:rStyle w:val="Hyperlink"/>
                          <w:rFonts w:asciiTheme="minorHAnsi" w:eastAsia="Times New Roman" w:hAnsiTheme="minorHAnsi" w:cstheme="minorHAnsi"/>
                          <w:color w:val="auto"/>
                          <w:sz w:val="16"/>
                          <w:szCs w:val="16"/>
                          <w:u w:val="none"/>
                        </w:rPr>
                        <w:t>WWW.CSOS.ORG.ZA</w:t>
                      </w:r>
                    </w:hyperlink>
                    <w:r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="005E7FC8"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="00215ED8" w:rsidRPr="005E7FC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EMAIL:</w:t>
                    </w:r>
                    <w:r w:rsidR="00215ED8" w:rsidRPr="00215ED8">
                      <w:rPr>
                        <w:rFonts w:asciiTheme="minorHAnsi" w:eastAsia="Times New Roman" w:hAnsiTheme="minorHAnsi" w:cstheme="minorHAnsi"/>
                        <w:color w:val="385623" w:themeColor="accent6" w:themeShade="80"/>
                        <w:sz w:val="16"/>
                        <w:szCs w:val="16"/>
                      </w:rPr>
                      <w:t xml:space="preserve"> </w:t>
                    </w:r>
                    <w:hyperlink r:id="rId7" w:history="1">
                      <w:r w:rsidR="00215ED8" w:rsidRPr="00215ED8">
                        <w:rPr>
                          <w:rStyle w:val="Hyperlink"/>
                          <w:rFonts w:asciiTheme="minorHAnsi" w:eastAsia="Times New Roman" w:hAnsiTheme="minorHAnsi" w:cstheme="minorHAnsi"/>
                          <w:sz w:val="16"/>
                          <w:szCs w:val="16"/>
                        </w:rPr>
                        <w:t>info@csos.org.za</w:t>
                      </w:r>
                    </w:hyperlink>
                    <w:r w:rsidR="00215ED8"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 xml:space="preserve">  </w:t>
                    </w:r>
                    <w:r w:rsidR="00215ED8" w:rsidRPr="005E7FC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ENQUIRIES:</w:t>
                    </w:r>
                    <w:r w:rsidR="00215ED8" w:rsidRPr="00215ED8">
                      <w:rPr>
                        <w:rFonts w:asciiTheme="minorHAnsi" w:eastAsia="Times New Roman" w:hAnsiTheme="minorHAnsi" w:cstheme="minorHAnsi"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="00215ED8" w:rsidRPr="00215ED8">
                      <w:rPr>
                        <w:rFonts w:asciiTheme="minorHAnsi" w:eastAsia="Times New Roman" w:hAnsiTheme="minorHAnsi" w:cstheme="minorHAnsi"/>
                        <w:b/>
                        <w:bCs/>
                        <w:sz w:val="16"/>
                        <w:szCs w:val="16"/>
                      </w:rPr>
                      <w:t>0800 000</w:t>
                    </w:r>
                    <w:r w:rsidR="00B43389">
                      <w:rPr>
                        <w:rFonts w:asciiTheme="minorHAnsi" w:eastAsia="Times New Roman" w:hAnsiTheme="minorHAnsi" w:cstheme="minorHAnsi"/>
                        <w:b/>
                        <w:bCs/>
                        <w:sz w:val="16"/>
                        <w:szCs w:val="16"/>
                      </w:rPr>
                      <w:t> </w:t>
                    </w:r>
                    <w:r w:rsidR="00215ED8" w:rsidRPr="00215ED8">
                      <w:rPr>
                        <w:rFonts w:asciiTheme="minorHAnsi" w:eastAsia="Times New Roman" w:hAnsiTheme="minorHAnsi" w:cstheme="minorHAnsi"/>
                        <w:b/>
                        <w:bCs/>
                        <w:sz w:val="16"/>
                        <w:szCs w:val="16"/>
                      </w:rPr>
                      <w:t>653</w:t>
                    </w:r>
                    <w:r w:rsidR="00B43389">
                      <w:rPr>
                        <w:rFonts w:asciiTheme="minorHAnsi" w:eastAsia="Times New Roman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B43389" w:rsidRPr="005E7FC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FRAUD HOTLINE</w:t>
                    </w:r>
                    <w:r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:</w:t>
                    </w:r>
                    <w:r w:rsidR="00B43389" w:rsidRPr="005E7FC8">
                      <w:rPr>
                        <w:rFonts w:asciiTheme="minorHAnsi" w:eastAsia="Times New Roman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B43389" w:rsidRPr="00B43389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0800 701 701</w:t>
                    </w:r>
                  </w:p>
                  <w:p w14:paraId="098088E3" w14:textId="77777777" w:rsidR="00B43389" w:rsidRPr="00215ED8" w:rsidRDefault="00B43389" w:rsidP="00215ED8">
                    <w:pPr>
                      <w:ind w:left="2160"/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</w:pPr>
                  </w:p>
                  <w:p w14:paraId="23102E41" w14:textId="77777777" w:rsidR="00B43389" w:rsidRPr="00215ED8" w:rsidRDefault="002337E9" w:rsidP="00215ED8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="00215ED8" w:rsidRPr="00215ED8"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GAUTENG: </w:t>
                    </w:r>
                    <w:r w:rsidR="00215ED8"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 xml:space="preserve">Building 2, Berkley Office Park, </w:t>
                    </w:r>
                    <w:r w:rsidR="00215ED8" w:rsidRPr="00215ED8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8 Bauhinia Street, Highveld Techno Park, Centurion</w:t>
                    </w:r>
                    <w:r w:rsidR="00B43389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. </w:t>
                    </w:r>
                    <w:r w:rsidR="00B43389" w:rsidRPr="005E7FC8">
                      <w:rPr>
                        <w:rFonts w:asciiTheme="minorHAnsi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>T:</w:t>
                    </w:r>
                    <w:r w:rsidR="00B43389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+27 10 593 0533</w:t>
                    </w:r>
                  </w:p>
                  <w:p w14:paraId="3ECB3986" w14:textId="77777777" w:rsidR="00215ED8" w:rsidRPr="00215ED8" w:rsidRDefault="00215ED8" w:rsidP="00215ED8">
                    <w:pPr>
                      <w:rPr>
                        <w:rFonts w:asciiTheme="minorHAnsi" w:hAnsiTheme="minorHAnsi" w:cstheme="minorHAnsi"/>
                        <w:color w:val="000000"/>
                        <w:sz w:val="16"/>
                        <w:szCs w:val="16"/>
                      </w:rPr>
                    </w:pPr>
                    <w:r w:rsidRPr="00215ED8">
                      <w:rPr>
                        <w:rFonts w:asciiTheme="minorHAnsi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 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 </w:t>
                    </w:r>
                    <w:r w:rsidR="00B43389">
                      <w:rPr>
                        <w:rFonts w:asciiTheme="minorHAnsi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            </w:t>
                    </w:r>
                    <w:r w:rsidRPr="00215ED8">
                      <w:rPr>
                        <w:rFonts w:asciiTheme="minorHAnsi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="002337E9">
                      <w:rPr>
                        <w:rFonts w:asciiTheme="minorHAnsi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Pr="00215ED8">
                      <w:rPr>
                        <w:rFonts w:asciiTheme="minorHAnsi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KWAZULU-NATAL:</w:t>
                    </w:r>
                    <w:r w:rsidRPr="00215ED8">
                      <w:rPr>
                        <w:rFonts w:asciiTheme="minorHAnsi" w:hAnsiTheme="minorHAnsi" w:cstheme="minorHAnsi"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Pr="00215ED8">
                      <w:rPr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</w:rPr>
                      <w:t>7</w:t>
                    </w:r>
                    <w:r w:rsidRPr="00215ED8">
                      <w:rPr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  <w:vertAlign w:val="superscript"/>
                      </w:rPr>
                      <w:t xml:space="preserve">TH </w:t>
                    </w:r>
                    <w:r w:rsidRPr="00215ED8">
                      <w:rPr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</w:rPr>
                      <w:t xml:space="preserve">Floor </w:t>
                    </w:r>
                    <w:proofErr w:type="spellStart"/>
                    <w:r w:rsidRPr="00215ED8">
                      <w:rPr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</w:rPr>
                      <w:t>Aquasky</w:t>
                    </w:r>
                    <w:proofErr w:type="spellEnd"/>
                    <w:r w:rsidRPr="00215ED8">
                      <w:rPr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</w:rPr>
                      <w:t xml:space="preserve"> Towers, 275 Anton Lembede Street, Durban. </w:t>
                    </w:r>
                    <w:r w:rsidRPr="00215ED8">
                      <w:rPr>
                        <w:rFonts w:asciiTheme="minorHAnsi" w:eastAsia="Times New Roman" w:hAnsiTheme="minorHAnsi" w:cstheme="minorHAnsi"/>
                        <w:b/>
                        <w:color w:val="3A7912"/>
                        <w:sz w:val="16"/>
                        <w:szCs w:val="16"/>
                      </w:rPr>
                      <w:t>T:</w:t>
                    </w:r>
                    <w:r w:rsidRPr="00215ED8">
                      <w:rPr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</w:rPr>
                      <w:t xml:space="preserve"> </w:t>
                    </w:r>
                    <w:hyperlink r:id="rId8" w:tgtFrame="_blank" w:history="1">
                      <w:r w:rsidRPr="00215ED8">
                        <w:rPr>
                          <w:rStyle w:val="Hyperlink"/>
                          <w:rFonts w:asciiTheme="minorHAnsi" w:eastAsia="Times New Roman" w:hAnsiTheme="minorHAnsi" w:cstheme="minorHAnsi"/>
                          <w:color w:val="000000"/>
                          <w:sz w:val="16"/>
                          <w:szCs w:val="16"/>
                          <w:u w:val="none"/>
                        </w:rPr>
                        <w:t>+27 </w:t>
                      </w:r>
                    </w:hyperlink>
                    <w:r w:rsidRPr="00215ED8">
                      <w:rPr>
                        <w:rStyle w:val="Hyperlink"/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  <w:u w:val="none"/>
                      </w:rPr>
                      <w:t>31 001 4215</w:t>
                    </w:r>
                  </w:p>
                  <w:p w14:paraId="156A8F37" w14:textId="77777777" w:rsidR="00215ED8" w:rsidRPr="00215ED8" w:rsidRDefault="00215ED8" w:rsidP="00215ED8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215ED8"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      </w:t>
                    </w:r>
                    <w:r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 </w:t>
                    </w:r>
                    <w:r w:rsidR="00B43389"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            </w:t>
                    </w:r>
                    <w:r w:rsidR="002337E9"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Pr="00215ED8">
                      <w:rPr>
                        <w:rFonts w:asciiTheme="minorHAnsi" w:eastAsia="Times New Roman" w:hAnsiTheme="minorHAnsi" w:cstheme="minorHAnsi"/>
                        <w:b/>
                        <w:bCs/>
                        <w:color w:val="538135" w:themeColor="accent6" w:themeShade="BF"/>
                        <w:sz w:val="16"/>
                        <w:szCs w:val="16"/>
                      </w:rPr>
                      <w:t xml:space="preserve">  WESTERN CAPE:</w:t>
                    </w:r>
                    <w:r w:rsidRPr="00215ED8">
                      <w:rPr>
                        <w:rFonts w:asciiTheme="minorHAnsi" w:eastAsia="Times New Roman" w:hAnsiTheme="minorHAnsi" w:cstheme="minorHAnsi"/>
                        <w:color w:val="538135" w:themeColor="accent6" w:themeShade="BF"/>
                        <w:sz w:val="16"/>
                        <w:szCs w:val="16"/>
                      </w:rPr>
                      <w:t xml:space="preserve"> </w:t>
                    </w:r>
                    <w:r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>8</w:t>
                    </w:r>
                    <w:r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  <w:vertAlign w:val="superscript"/>
                      </w:rPr>
                      <w:t>th</w:t>
                    </w:r>
                    <w:r w:rsidRPr="00215ED8">
                      <w:rPr>
                        <w:rFonts w:asciiTheme="minorHAnsi" w:eastAsia="Times New Roman" w:hAnsiTheme="minorHAnsi" w:cstheme="minorHAnsi"/>
                        <w:sz w:val="16"/>
                        <w:szCs w:val="16"/>
                      </w:rPr>
                      <w:t xml:space="preserve"> Floor Constitution House, 124 Adderley Street, Cape Town. </w:t>
                    </w:r>
                    <w:r w:rsidRPr="00215ED8">
                      <w:rPr>
                        <w:rFonts w:asciiTheme="minorHAnsi" w:eastAsia="Times New Roman" w:hAnsiTheme="minorHAnsi" w:cstheme="minorHAnsi"/>
                        <w:b/>
                        <w:color w:val="3A7912"/>
                        <w:sz w:val="16"/>
                        <w:szCs w:val="16"/>
                      </w:rPr>
                      <w:t>T:</w:t>
                    </w:r>
                    <w:r w:rsidRPr="00215ED8">
                      <w:rPr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</w:rPr>
                      <w:t xml:space="preserve"> </w:t>
                    </w:r>
                    <w:hyperlink r:id="rId9" w:tgtFrame="_blank" w:history="1">
                      <w:r w:rsidRPr="00215ED8">
                        <w:rPr>
                          <w:rStyle w:val="Hyperlink"/>
                          <w:rFonts w:asciiTheme="minorHAnsi" w:eastAsia="Times New Roman" w:hAnsiTheme="minorHAnsi" w:cstheme="minorHAnsi"/>
                          <w:color w:val="000000"/>
                          <w:sz w:val="16"/>
                          <w:szCs w:val="16"/>
                          <w:u w:val="none"/>
                        </w:rPr>
                        <w:t>+27 </w:t>
                      </w:r>
                    </w:hyperlink>
                    <w:r w:rsidRPr="00215ED8">
                      <w:rPr>
                        <w:rStyle w:val="Hyperlink"/>
                        <w:rFonts w:asciiTheme="minorHAnsi" w:eastAsia="Times New Roman" w:hAnsiTheme="minorHAnsi" w:cstheme="minorHAnsi"/>
                        <w:color w:val="000000"/>
                        <w:sz w:val="16"/>
                        <w:szCs w:val="16"/>
                        <w:u w:val="none"/>
                      </w:rPr>
                      <w:t>21 001 2569</w:t>
                    </w:r>
                  </w:p>
                  <w:p w14:paraId="3404FA09" w14:textId="77777777" w:rsidR="00215ED8" w:rsidRPr="00215ED8" w:rsidRDefault="00215ED8" w:rsidP="00215ED8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14:paraId="3DF908EE" w14:textId="77777777" w:rsidR="00215ED8" w:rsidRDefault="00215ED8" w:rsidP="00215ED8">
                    <w:pPr>
                      <w:rPr>
                        <w:rFonts w:ascii="Calibri" w:eastAsia="Times New Roman" w:hAnsi="Calibri"/>
                        <w:sz w:val="14"/>
                        <w:szCs w:val="14"/>
                      </w:rPr>
                    </w:pPr>
                  </w:p>
                  <w:p w14:paraId="15D86E40" w14:textId="77777777" w:rsidR="00215ED8" w:rsidRDefault="00215ED8" w:rsidP="00EA14F1">
                    <w:pPr>
                      <w:rPr>
                        <w:rFonts w:ascii="Calibri" w:eastAsia="Times New Roman" w:hAnsi="Calibri"/>
                        <w:sz w:val="14"/>
                        <w:szCs w:val="14"/>
                      </w:rPr>
                    </w:pPr>
                  </w:p>
                  <w:p w14:paraId="2B0A5449" w14:textId="77777777" w:rsidR="00A217F6" w:rsidRPr="000C5D4E" w:rsidRDefault="00A217F6" w:rsidP="00EA14F1">
                    <w:pPr>
                      <w:rPr>
                        <w:rFonts w:ascii="Calibri" w:eastAsia="Times New Roman" w:hAnsi="Calibri"/>
                        <w:sz w:val="14"/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068E183A" w14:textId="77777777" w:rsidR="00A91824" w:rsidRDefault="00A91824">
    <w:pPr>
      <w:pStyle w:val="Header"/>
    </w:pPr>
  </w:p>
  <w:p w14:paraId="14441CD9" w14:textId="77777777" w:rsidR="00B43389" w:rsidRDefault="000851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8154047" wp14:editId="524F9FBC">
              <wp:simplePos x="0" y="0"/>
              <wp:positionH relativeFrom="column">
                <wp:posOffset>1304925</wp:posOffset>
              </wp:positionH>
              <wp:positionV relativeFrom="paragraph">
                <wp:posOffset>13335</wp:posOffset>
              </wp:positionV>
              <wp:extent cx="4779010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7901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D3BE9E" id="Straight Connector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75pt,1.05pt" to="479.0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" strokecolor="#a5a5a5 [3206]" strokeweight="1pt">
              <v:stroke joinstyle="miter"/>
            </v:line>
          </w:pict>
        </mc:Fallback>
      </mc:AlternateContent>
    </w:r>
  </w:p>
  <w:p w14:paraId="14137804" w14:textId="77777777" w:rsidR="00A91824" w:rsidRDefault="00A91824">
    <w:pPr>
      <w:pStyle w:val="Header"/>
    </w:pPr>
  </w:p>
  <w:p w14:paraId="49EFFA5C" w14:textId="77777777" w:rsidR="00A91824" w:rsidRPr="007B4011" w:rsidRDefault="007B4011" w:rsidP="00B43389">
    <w:pPr>
      <w:pStyle w:val="Header"/>
      <w:tabs>
        <w:tab w:val="clear" w:pos="8640"/>
        <w:tab w:val="left" w:pos="5820"/>
      </w:tabs>
      <w:rPr>
        <w:rFonts w:asciiTheme="minorHAnsi" w:hAnsiTheme="minorHAnsi" w:cstheme="minorHAnsi"/>
        <w:sz w:val="14"/>
        <w:szCs w:val="14"/>
      </w:rPr>
    </w:pPr>
    <w:r>
      <w:tab/>
    </w:r>
    <w:r w:rsidR="00B43389">
      <w:tab/>
    </w:r>
  </w:p>
  <w:p w14:paraId="16646B26" w14:textId="77777777" w:rsidR="00A91824" w:rsidRDefault="00A91824">
    <w:pPr>
      <w:pStyle w:val="Header"/>
    </w:pPr>
  </w:p>
  <w:p w14:paraId="256F4E79" w14:textId="77777777" w:rsidR="00A91824" w:rsidRDefault="00A91824">
    <w:pPr>
      <w:pStyle w:val="Header"/>
    </w:pPr>
  </w:p>
  <w:p w14:paraId="3A223E3E" w14:textId="77777777" w:rsidR="00A91824" w:rsidRPr="00CB50FC" w:rsidRDefault="000D625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3AFD520" wp14:editId="1B9000B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273050" cy="269875"/>
              <wp:effectExtent l="0" t="0" r="0" b="0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050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0D3AA661" w14:textId="77777777" w:rsidR="00A91824" w:rsidRDefault="00A91824" w:rsidP="008823F3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AFD520" id="Text Box 4" o:spid="_x0000_s1029" type="#_x0000_t202" style="position:absolute;margin-left:0;margin-top:0;width:21.5pt;height:21.25pt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" filled="f" stroked="f">
              <v:textbox style="mso-fit-shape-to-text:t">
                <w:txbxContent>
                  <w:p w14:paraId="0D3AA661" w14:textId="77777777" w:rsidR="00A91824" w:rsidRDefault="00A91824" w:rsidP="008823F3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A5F22"/>
    <w:multiLevelType w:val="hybridMultilevel"/>
    <w:tmpl w:val="EED04ED8"/>
    <w:lvl w:ilvl="0" w:tplc="258CC69E">
      <w:numFmt w:val="bullet"/>
      <w:lvlText w:val=""/>
      <w:lvlJc w:val="left"/>
      <w:pPr>
        <w:ind w:left="731" w:hanging="6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E2E454E">
      <w:numFmt w:val="bullet"/>
      <w:lvlText w:val="•"/>
      <w:lvlJc w:val="left"/>
      <w:pPr>
        <w:ind w:left="1590" w:hanging="632"/>
      </w:pPr>
      <w:rPr>
        <w:rFonts w:hint="default"/>
        <w:lang w:val="en-US" w:eastAsia="en-US" w:bidi="ar-SA"/>
      </w:rPr>
    </w:lvl>
    <w:lvl w:ilvl="2" w:tplc="3EA21CAE">
      <w:numFmt w:val="bullet"/>
      <w:lvlText w:val="•"/>
      <w:lvlJc w:val="left"/>
      <w:pPr>
        <w:ind w:left="2441" w:hanging="632"/>
      </w:pPr>
      <w:rPr>
        <w:rFonts w:hint="default"/>
        <w:lang w:val="en-US" w:eastAsia="en-US" w:bidi="ar-SA"/>
      </w:rPr>
    </w:lvl>
    <w:lvl w:ilvl="3" w:tplc="8B76C6B2">
      <w:numFmt w:val="bullet"/>
      <w:lvlText w:val="•"/>
      <w:lvlJc w:val="left"/>
      <w:pPr>
        <w:ind w:left="3291" w:hanging="632"/>
      </w:pPr>
      <w:rPr>
        <w:rFonts w:hint="default"/>
        <w:lang w:val="en-US" w:eastAsia="en-US" w:bidi="ar-SA"/>
      </w:rPr>
    </w:lvl>
    <w:lvl w:ilvl="4" w:tplc="2C74CF7E">
      <w:numFmt w:val="bullet"/>
      <w:lvlText w:val="•"/>
      <w:lvlJc w:val="left"/>
      <w:pPr>
        <w:ind w:left="4142" w:hanging="632"/>
      </w:pPr>
      <w:rPr>
        <w:rFonts w:hint="default"/>
        <w:lang w:val="en-US" w:eastAsia="en-US" w:bidi="ar-SA"/>
      </w:rPr>
    </w:lvl>
    <w:lvl w:ilvl="5" w:tplc="D10AF112">
      <w:numFmt w:val="bullet"/>
      <w:lvlText w:val="•"/>
      <w:lvlJc w:val="left"/>
      <w:pPr>
        <w:ind w:left="4993" w:hanging="632"/>
      </w:pPr>
      <w:rPr>
        <w:rFonts w:hint="default"/>
        <w:lang w:val="en-US" w:eastAsia="en-US" w:bidi="ar-SA"/>
      </w:rPr>
    </w:lvl>
    <w:lvl w:ilvl="6" w:tplc="0244224A">
      <w:numFmt w:val="bullet"/>
      <w:lvlText w:val="•"/>
      <w:lvlJc w:val="left"/>
      <w:pPr>
        <w:ind w:left="5843" w:hanging="632"/>
      </w:pPr>
      <w:rPr>
        <w:rFonts w:hint="default"/>
        <w:lang w:val="en-US" w:eastAsia="en-US" w:bidi="ar-SA"/>
      </w:rPr>
    </w:lvl>
    <w:lvl w:ilvl="7" w:tplc="ED18757A">
      <w:numFmt w:val="bullet"/>
      <w:lvlText w:val="•"/>
      <w:lvlJc w:val="left"/>
      <w:pPr>
        <w:ind w:left="6694" w:hanging="632"/>
      </w:pPr>
      <w:rPr>
        <w:rFonts w:hint="default"/>
        <w:lang w:val="en-US" w:eastAsia="en-US" w:bidi="ar-SA"/>
      </w:rPr>
    </w:lvl>
    <w:lvl w:ilvl="8" w:tplc="3A0C3012">
      <w:numFmt w:val="bullet"/>
      <w:lvlText w:val="•"/>
      <w:lvlJc w:val="left"/>
      <w:pPr>
        <w:ind w:left="7545" w:hanging="632"/>
      </w:pPr>
      <w:rPr>
        <w:rFonts w:hint="default"/>
        <w:lang w:val="en-US" w:eastAsia="en-US" w:bidi="ar-SA"/>
      </w:rPr>
    </w:lvl>
  </w:abstractNum>
  <w:abstractNum w:abstractNumId="1" w15:restartNumberingAfterBreak="0">
    <w:nsid w:val="135430E9"/>
    <w:multiLevelType w:val="multilevel"/>
    <w:tmpl w:val="1180D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4578F"/>
    <w:multiLevelType w:val="hybridMultilevel"/>
    <w:tmpl w:val="07709EB0"/>
    <w:lvl w:ilvl="0" w:tplc="FFFFFFFF">
      <w:start w:val="1"/>
      <w:numFmt w:val="ideographDigital"/>
      <w:lvlText w:val=""/>
      <w:lvlJc w:val="left"/>
    </w:lvl>
    <w:lvl w:ilvl="1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18B28AE"/>
    <w:multiLevelType w:val="hybridMultilevel"/>
    <w:tmpl w:val="96F0E3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8159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6397437">
    <w:abstractNumId w:val="2"/>
  </w:num>
  <w:num w:numId="3" w16cid:durableId="1466005173">
    <w:abstractNumId w:val="3"/>
  </w:num>
  <w:num w:numId="4" w16cid:durableId="119072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2D"/>
    <w:rsid w:val="00015D66"/>
    <w:rsid w:val="0002698F"/>
    <w:rsid w:val="00034FA0"/>
    <w:rsid w:val="00037581"/>
    <w:rsid w:val="00037CF6"/>
    <w:rsid w:val="00085188"/>
    <w:rsid w:val="00091D9A"/>
    <w:rsid w:val="000A2B5C"/>
    <w:rsid w:val="000A7620"/>
    <w:rsid w:val="000C2473"/>
    <w:rsid w:val="000C27B9"/>
    <w:rsid w:val="000C5D4E"/>
    <w:rsid w:val="000D625A"/>
    <w:rsid w:val="000E4C31"/>
    <w:rsid w:val="000E6D60"/>
    <w:rsid w:val="000F7F43"/>
    <w:rsid w:val="00100949"/>
    <w:rsid w:val="00142ECC"/>
    <w:rsid w:val="001812EA"/>
    <w:rsid w:val="00194404"/>
    <w:rsid w:val="001B4E02"/>
    <w:rsid w:val="001D441D"/>
    <w:rsid w:val="001E29BC"/>
    <w:rsid w:val="001E7EC7"/>
    <w:rsid w:val="001F0120"/>
    <w:rsid w:val="00215ED8"/>
    <w:rsid w:val="002337E9"/>
    <w:rsid w:val="002562F5"/>
    <w:rsid w:val="002B41A3"/>
    <w:rsid w:val="002C056A"/>
    <w:rsid w:val="003332EA"/>
    <w:rsid w:val="003377E3"/>
    <w:rsid w:val="00342874"/>
    <w:rsid w:val="00343BD2"/>
    <w:rsid w:val="00347F46"/>
    <w:rsid w:val="00350B1A"/>
    <w:rsid w:val="003801AC"/>
    <w:rsid w:val="00382E4C"/>
    <w:rsid w:val="004224FE"/>
    <w:rsid w:val="00422D98"/>
    <w:rsid w:val="004573D0"/>
    <w:rsid w:val="00464236"/>
    <w:rsid w:val="00471AD5"/>
    <w:rsid w:val="00480C22"/>
    <w:rsid w:val="0048167B"/>
    <w:rsid w:val="00484809"/>
    <w:rsid w:val="004A4F3E"/>
    <w:rsid w:val="004D5BC7"/>
    <w:rsid w:val="004F7CC3"/>
    <w:rsid w:val="005009EE"/>
    <w:rsid w:val="005262B6"/>
    <w:rsid w:val="00577CE3"/>
    <w:rsid w:val="00581683"/>
    <w:rsid w:val="0058487B"/>
    <w:rsid w:val="00594CCE"/>
    <w:rsid w:val="005E551A"/>
    <w:rsid w:val="005E7FC8"/>
    <w:rsid w:val="00626862"/>
    <w:rsid w:val="006415EC"/>
    <w:rsid w:val="00641B7C"/>
    <w:rsid w:val="00677A26"/>
    <w:rsid w:val="0069580C"/>
    <w:rsid w:val="006A6D5E"/>
    <w:rsid w:val="00730B9C"/>
    <w:rsid w:val="00737595"/>
    <w:rsid w:val="00744AED"/>
    <w:rsid w:val="007646E9"/>
    <w:rsid w:val="00767254"/>
    <w:rsid w:val="007A5E1C"/>
    <w:rsid w:val="007B4011"/>
    <w:rsid w:val="007C3768"/>
    <w:rsid w:val="007D45AC"/>
    <w:rsid w:val="007E5220"/>
    <w:rsid w:val="00805C85"/>
    <w:rsid w:val="00840616"/>
    <w:rsid w:val="008413FE"/>
    <w:rsid w:val="00850457"/>
    <w:rsid w:val="008536CE"/>
    <w:rsid w:val="008823F3"/>
    <w:rsid w:val="008B3F12"/>
    <w:rsid w:val="008F0F61"/>
    <w:rsid w:val="009146B2"/>
    <w:rsid w:val="009332B8"/>
    <w:rsid w:val="0095572B"/>
    <w:rsid w:val="00A01E3A"/>
    <w:rsid w:val="00A07AF8"/>
    <w:rsid w:val="00A217F6"/>
    <w:rsid w:val="00A3421D"/>
    <w:rsid w:val="00A440A3"/>
    <w:rsid w:val="00A55563"/>
    <w:rsid w:val="00A91824"/>
    <w:rsid w:val="00AB1E2D"/>
    <w:rsid w:val="00AC490B"/>
    <w:rsid w:val="00AC564F"/>
    <w:rsid w:val="00B06C6D"/>
    <w:rsid w:val="00B373B7"/>
    <w:rsid w:val="00B40AA6"/>
    <w:rsid w:val="00B43389"/>
    <w:rsid w:val="00B57C3E"/>
    <w:rsid w:val="00BA2DBE"/>
    <w:rsid w:val="00BA5760"/>
    <w:rsid w:val="00BB185C"/>
    <w:rsid w:val="00BD6A7E"/>
    <w:rsid w:val="00BF5EB6"/>
    <w:rsid w:val="00BF7AE8"/>
    <w:rsid w:val="00C01B4A"/>
    <w:rsid w:val="00C06FEE"/>
    <w:rsid w:val="00C304C4"/>
    <w:rsid w:val="00C36FAE"/>
    <w:rsid w:val="00C44549"/>
    <w:rsid w:val="00C47918"/>
    <w:rsid w:val="00C732C8"/>
    <w:rsid w:val="00C866B9"/>
    <w:rsid w:val="00CB50FC"/>
    <w:rsid w:val="00CC6459"/>
    <w:rsid w:val="00CE4804"/>
    <w:rsid w:val="00D06228"/>
    <w:rsid w:val="00D159C3"/>
    <w:rsid w:val="00D240D2"/>
    <w:rsid w:val="00D321A4"/>
    <w:rsid w:val="00D363A4"/>
    <w:rsid w:val="00D4072F"/>
    <w:rsid w:val="00D4694C"/>
    <w:rsid w:val="00D639AA"/>
    <w:rsid w:val="00D85EAF"/>
    <w:rsid w:val="00D90FB2"/>
    <w:rsid w:val="00DA0768"/>
    <w:rsid w:val="00DE3E72"/>
    <w:rsid w:val="00DE3F70"/>
    <w:rsid w:val="00E13523"/>
    <w:rsid w:val="00E44881"/>
    <w:rsid w:val="00EA14F1"/>
    <w:rsid w:val="00ED0870"/>
    <w:rsid w:val="00ED2BEC"/>
    <w:rsid w:val="00F13DA6"/>
    <w:rsid w:val="00F65368"/>
    <w:rsid w:val="00F807E6"/>
    <w:rsid w:val="00F948F7"/>
    <w:rsid w:val="00F9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635BEF"/>
  <w14:defaultImageDpi w14:val="300"/>
  <w15:docId w15:val="{EBC58A61-FF31-4925-A30B-95A09B2A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0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0FC"/>
  </w:style>
  <w:style w:type="paragraph" w:styleId="Footer">
    <w:name w:val="footer"/>
    <w:basedOn w:val="Normal"/>
    <w:link w:val="FooterChar"/>
    <w:uiPriority w:val="99"/>
    <w:unhideWhenUsed/>
    <w:rsid w:val="00CB50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0FC"/>
  </w:style>
  <w:style w:type="paragraph" w:styleId="BalloonText">
    <w:name w:val="Balloon Text"/>
    <w:basedOn w:val="Normal"/>
    <w:link w:val="BalloonTextChar"/>
    <w:uiPriority w:val="99"/>
    <w:semiHidden/>
    <w:unhideWhenUsed/>
    <w:rsid w:val="00CB50F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B50FC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EA14F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E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94CCE"/>
    <w:rPr>
      <w:sz w:val="24"/>
      <w:szCs w:val="24"/>
      <w:lang w:val="en-US" w:eastAsia="en-US"/>
    </w:rPr>
  </w:style>
  <w:style w:type="paragraph" w:customStyle="1" w:styleId="xmsonormal">
    <w:name w:val="x_msonormal"/>
    <w:basedOn w:val="Normal"/>
    <w:rsid w:val="00015D66"/>
    <w:rPr>
      <w:rFonts w:ascii="Calibri" w:eastAsiaTheme="minorHAnsi" w:hAnsi="Calibri" w:cs="Calibri"/>
      <w:sz w:val="22"/>
      <w:szCs w:val="22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cmdatabase@csos.org.z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cmdatabase@csos.org.za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r/8KXJYc7ZaP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cmdatabase@csos.org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tel:%28%2B27%2010%29%20593%200533" TargetMode="External"/><Relationship Id="rId3" Type="http://schemas.openxmlformats.org/officeDocument/2006/relationships/hyperlink" Target="mailto:info@csos.org.za" TargetMode="External"/><Relationship Id="rId7" Type="http://schemas.openxmlformats.org/officeDocument/2006/relationships/hyperlink" Target="mailto:info@csos.org.za" TargetMode="External"/><Relationship Id="rId2" Type="http://schemas.openxmlformats.org/officeDocument/2006/relationships/hyperlink" Target="http://WWW.CSOS.ORG.ZA" TargetMode="External"/><Relationship Id="rId1" Type="http://schemas.openxmlformats.org/officeDocument/2006/relationships/image" Target="media/image1.jpg"/><Relationship Id="rId6" Type="http://schemas.openxmlformats.org/officeDocument/2006/relationships/hyperlink" Target="http://WWW.CSOS.ORG.ZA" TargetMode="External"/><Relationship Id="rId5" Type="http://schemas.openxmlformats.org/officeDocument/2006/relationships/hyperlink" Target="tel:%28%2B27%2010%29%20593%200533" TargetMode="External"/><Relationship Id="rId4" Type="http://schemas.openxmlformats.org/officeDocument/2006/relationships/hyperlink" Target="tel:%28%2B27%2010%29%20593%200533" TargetMode="External"/><Relationship Id="rId9" Type="http://schemas.openxmlformats.org/officeDocument/2006/relationships/hyperlink" Target="tel:%28%2B27%2010%29%20593%200533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tel:%28%2B27%2010%29%20593%200533" TargetMode="External"/><Relationship Id="rId3" Type="http://schemas.openxmlformats.org/officeDocument/2006/relationships/hyperlink" Target="mailto:info@csos.org.za" TargetMode="External"/><Relationship Id="rId7" Type="http://schemas.openxmlformats.org/officeDocument/2006/relationships/hyperlink" Target="mailto:info@csos.org.za" TargetMode="External"/><Relationship Id="rId2" Type="http://schemas.openxmlformats.org/officeDocument/2006/relationships/hyperlink" Target="http://WWW.CSOS.ORG.ZA" TargetMode="External"/><Relationship Id="rId1" Type="http://schemas.openxmlformats.org/officeDocument/2006/relationships/image" Target="media/image1.jpg"/><Relationship Id="rId6" Type="http://schemas.openxmlformats.org/officeDocument/2006/relationships/hyperlink" Target="http://WWW.CSOS.ORG.ZA" TargetMode="External"/><Relationship Id="rId5" Type="http://schemas.openxmlformats.org/officeDocument/2006/relationships/hyperlink" Target="tel:%28%2B27%2010%29%20593%200533" TargetMode="External"/><Relationship Id="rId4" Type="http://schemas.openxmlformats.org/officeDocument/2006/relationships/hyperlink" Target="tel:%28%2B27%2010%29%20593%200533" TargetMode="External"/><Relationship Id="rId9" Type="http://schemas.openxmlformats.org/officeDocument/2006/relationships/hyperlink" Target="tel:%28%2B27%2010%29%20593%20053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yethemba.mthethwa\OneDrive%20-%20Community%20Scheme%20Ombud%20Services\Documents\CSOS%20Letterhead\CSOS%20Letterhead%20Template%20February%202021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74D48DDDD26943B5F6263E0DD57019" ma:contentTypeVersion="9" ma:contentTypeDescription="Create a new document." ma:contentTypeScope="" ma:versionID="f8d6a751380971d981beecbd375c0149">
  <xsd:schema xmlns:xsd="http://www.w3.org/2001/XMLSchema" xmlns:xs="http://www.w3.org/2001/XMLSchema" xmlns:p="http://schemas.microsoft.com/office/2006/metadata/properties" xmlns:ns3="c9fb78ce-972b-4735-a002-11193a615b57" targetNamespace="http://schemas.microsoft.com/office/2006/metadata/properties" ma:root="true" ma:fieldsID="299e928319a7f4f797e02ef99e63eda1" ns3:_="">
    <xsd:import namespace="c9fb78ce-972b-4735-a002-11193a615b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b78ce-972b-4735-a002-11193a615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D1720B-1767-4267-AFC6-A048219387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414E1D-5BEA-424D-B48B-111A26371A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9B8923-5DB4-4E35-83B9-C1CE173A53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B05903-84FF-4F9E-9D69-AB3A311CD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b78ce-972b-4735-a002-11193a615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CSOS Letterhead Template February 2021 (002)</Template>
  <TotalTime>11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ATA</Company>
  <LinksUpToDate>false</LinksUpToDate>
  <CharactersWithSpaces>2376</CharactersWithSpaces>
  <SharedDoc>false</SharedDoc>
  <HLinks>
    <vt:vector size="36" baseType="variant">
      <vt:variant>
        <vt:i4>3538991</vt:i4>
      </vt:variant>
      <vt:variant>
        <vt:i4>15</vt:i4>
      </vt:variant>
      <vt:variant>
        <vt:i4>0</vt:i4>
      </vt:variant>
      <vt:variant>
        <vt:i4>5</vt:i4>
      </vt:variant>
      <vt:variant>
        <vt:lpwstr>tel:%28%2B27 10%29 590 6154</vt:lpwstr>
      </vt:variant>
      <vt:variant>
        <vt:lpwstr/>
      </vt:variant>
      <vt:variant>
        <vt:i4>3473451</vt:i4>
      </vt:variant>
      <vt:variant>
        <vt:i4>12</vt:i4>
      </vt:variant>
      <vt:variant>
        <vt:i4>0</vt:i4>
      </vt:variant>
      <vt:variant>
        <vt:i4>5</vt:i4>
      </vt:variant>
      <vt:variant>
        <vt:lpwstr>tel:%28%2B27 10%29 593 0533</vt:lpwstr>
      </vt:variant>
      <vt:variant>
        <vt:lpwstr/>
      </vt:variant>
      <vt:variant>
        <vt:i4>3473451</vt:i4>
      </vt:variant>
      <vt:variant>
        <vt:i4>9</vt:i4>
      </vt:variant>
      <vt:variant>
        <vt:i4>0</vt:i4>
      </vt:variant>
      <vt:variant>
        <vt:i4>5</vt:i4>
      </vt:variant>
      <vt:variant>
        <vt:lpwstr>tel:%28%2B27 10%29 593 0533</vt:lpwstr>
      </vt:variant>
      <vt:variant>
        <vt:lpwstr/>
      </vt:variant>
      <vt:variant>
        <vt:i4>3473451</vt:i4>
      </vt:variant>
      <vt:variant>
        <vt:i4>6</vt:i4>
      </vt:variant>
      <vt:variant>
        <vt:i4>0</vt:i4>
      </vt:variant>
      <vt:variant>
        <vt:i4>5</vt:i4>
      </vt:variant>
      <vt:variant>
        <vt:lpwstr>tel:%28%2B27 10%29 593 0533</vt:lpwstr>
      </vt:variant>
      <vt:variant>
        <vt:lpwstr/>
      </vt:variant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tel:%28%2B27 10%29 590 6154</vt:lpwstr>
      </vt:variant>
      <vt:variant>
        <vt:lpwstr/>
      </vt:variant>
      <vt:variant>
        <vt:i4>3473451</vt:i4>
      </vt:variant>
      <vt:variant>
        <vt:i4>0</vt:i4>
      </vt:variant>
      <vt:variant>
        <vt:i4>0</vt:i4>
      </vt:variant>
      <vt:variant>
        <vt:i4>5</vt:i4>
      </vt:variant>
      <vt:variant>
        <vt:lpwstr>tel:%28%2B27 10%29 593 0533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Siyethemba Mthethwa</dc:creator>
  <cp:keywords/>
  <dc:description/>
  <cp:lastModifiedBy>Gift Kojoana</cp:lastModifiedBy>
  <cp:revision>7</cp:revision>
  <cp:lastPrinted>2020-03-10T12:22:00Z</cp:lastPrinted>
  <dcterms:created xsi:type="dcterms:W3CDTF">2024-08-07T08:00:00Z</dcterms:created>
  <dcterms:modified xsi:type="dcterms:W3CDTF">2024-08-07T10:00:00Z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0x0101008174D48DDDD26943B5F6263E0DD57019</vt:lpwstr>
  </property>
</Properties>
</file>