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A67C4" w14:textId="77777777" w:rsidR="008655CF" w:rsidRDefault="008655CF" w:rsidP="007F53F3">
      <w:pPr>
        <w:pStyle w:val="Footer"/>
        <w:tabs>
          <w:tab w:val="clear" w:pos="4153"/>
          <w:tab w:val="clear" w:pos="8306"/>
        </w:tabs>
        <w:jc w:val="center"/>
        <w:rPr>
          <w:rFonts w:ascii="Arial Narrow" w:hAnsi="Arial Narrow"/>
          <w:b/>
          <w:snapToGrid w:val="0"/>
          <w:sz w:val="28"/>
        </w:rPr>
      </w:pPr>
      <w:r>
        <w:rPr>
          <w:rFonts w:ascii="Arial Narrow" w:hAnsi="Arial Narrow"/>
          <w:b/>
          <w:snapToGrid w:val="0"/>
          <w:sz w:val="28"/>
        </w:rPr>
        <w:t xml:space="preserve">SLEEPING GEAR AND </w:t>
      </w:r>
      <w:r w:rsidR="00DD338B">
        <w:rPr>
          <w:rFonts w:ascii="Arial Narrow" w:hAnsi="Arial Narrow"/>
          <w:b/>
          <w:snapToGrid w:val="0"/>
          <w:sz w:val="28"/>
        </w:rPr>
        <w:t xml:space="preserve">CLIMBING KITS </w:t>
      </w:r>
    </w:p>
    <w:p w14:paraId="24DA2A5A" w14:textId="7251CD46" w:rsidR="00D43327" w:rsidRDefault="00D43327" w:rsidP="007F53F3">
      <w:pPr>
        <w:pStyle w:val="Footer"/>
        <w:tabs>
          <w:tab w:val="clear" w:pos="4153"/>
          <w:tab w:val="clear" w:pos="8306"/>
        </w:tabs>
        <w:jc w:val="center"/>
        <w:rPr>
          <w:rFonts w:ascii="Arial Narrow" w:hAnsi="Arial Narrow"/>
          <w:b/>
          <w:snapToGrid w:val="0"/>
          <w:sz w:val="28"/>
        </w:rPr>
      </w:pPr>
      <w:r>
        <w:rPr>
          <w:rFonts w:ascii="Arial Narrow" w:hAnsi="Arial Narrow"/>
          <w:b/>
          <w:snapToGrid w:val="0"/>
          <w:sz w:val="28"/>
        </w:rPr>
        <w:t>SCOPE OF WORKS</w:t>
      </w:r>
      <w:r w:rsidR="008655CF">
        <w:rPr>
          <w:rFonts w:ascii="Arial Narrow" w:hAnsi="Arial Narrow"/>
          <w:b/>
          <w:snapToGrid w:val="0"/>
          <w:sz w:val="28"/>
        </w:rPr>
        <w:t xml:space="preserve"> FOR CAPE TOWN INFRASTRUCTURE SERVICES</w:t>
      </w:r>
    </w:p>
    <w:p w14:paraId="1F0D61C0" w14:textId="1353C79D" w:rsidR="008655CF" w:rsidRDefault="008655CF" w:rsidP="00D43327">
      <w:pPr>
        <w:pStyle w:val="Footer"/>
        <w:tabs>
          <w:tab w:val="clear" w:pos="4153"/>
          <w:tab w:val="clear" w:pos="8306"/>
        </w:tabs>
        <w:rPr>
          <w:rFonts w:ascii="Arial Narrow" w:hAnsi="Arial Narrow"/>
          <w:bCs/>
          <w:snapToGrid w:val="0"/>
          <w:sz w:val="28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655CF" w:rsidRPr="00221A05" w14:paraId="755040F6" w14:textId="77777777" w:rsidTr="006B4598">
        <w:tc>
          <w:tcPr>
            <w:tcW w:w="9634" w:type="dxa"/>
            <w:shd w:val="clear" w:color="auto" w:fill="D9D9D9" w:themeFill="background1" w:themeFillShade="D9"/>
          </w:tcPr>
          <w:p w14:paraId="0BB68D1D" w14:textId="77777777" w:rsidR="008655CF" w:rsidRPr="00221A05" w:rsidRDefault="008655CF" w:rsidP="006B4598">
            <w:pPr>
              <w:rPr>
                <w:rFonts w:cs="Arial"/>
                <w:szCs w:val="20"/>
              </w:rPr>
            </w:pPr>
            <w:r w:rsidRPr="00221A05">
              <w:rPr>
                <w:rFonts w:cs="Arial"/>
                <w:b/>
                <w:snapToGrid w:val="0"/>
                <w:szCs w:val="20"/>
              </w:rPr>
              <w:t>Scope Of Work</w:t>
            </w:r>
          </w:p>
        </w:tc>
      </w:tr>
      <w:tr w:rsidR="008655CF" w14:paraId="6DA864A8" w14:textId="77777777" w:rsidTr="006B4598">
        <w:tc>
          <w:tcPr>
            <w:tcW w:w="9634" w:type="dxa"/>
          </w:tcPr>
          <w:p w14:paraId="22D91CBF" w14:textId="77777777" w:rsidR="008655CF" w:rsidRDefault="008655CF" w:rsidP="006B4598">
            <w:pPr>
              <w:rPr>
                <w:rFonts w:cs="Arial"/>
              </w:rPr>
            </w:pPr>
          </w:p>
          <w:p w14:paraId="157B18D3" w14:textId="77777777" w:rsidR="00231F0F" w:rsidRPr="00231F0F" w:rsidRDefault="00231F0F" w:rsidP="00231F0F">
            <w:pPr>
              <w:rPr>
                <w:rFonts w:ascii="Arial Narrow" w:hAnsi="Arial Narrow"/>
                <w:b/>
                <w:snapToGrid w:val="0"/>
                <w:sz w:val="22"/>
                <w:szCs w:val="20"/>
                <w:u w:val="single"/>
              </w:rPr>
            </w:pPr>
            <w:r w:rsidRPr="00231F0F">
              <w:rPr>
                <w:rFonts w:ascii="Arial Narrow" w:hAnsi="Arial Narrow"/>
                <w:b/>
                <w:snapToGrid w:val="0"/>
                <w:sz w:val="22"/>
                <w:szCs w:val="20"/>
                <w:u w:val="single"/>
              </w:rPr>
              <w:t>CLIMBING KIT</w:t>
            </w:r>
          </w:p>
          <w:p w14:paraId="2E740C14" w14:textId="77777777" w:rsidR="00231F0F" w:rsidRDefault="00231F0F" w:rsidP="00231F0F"/>
          <w:p w14:paraId="3500224C" w14:textId="28E50B3B" w:rsidR="00231F0F" w:rsidRDefault="006B3B0F" w:rsidP="00231F0F">
            <w:pPr>
              <w:pStyle w:val="ListParagraph"/>
              <w:numPr>
                <w:ilvl w:val="0"/>
                <w:numId w:val="26"/>
              </w:numPr>
            </w:pPr>
            <w:r>
              <w:t>1</w:t>
            </w:r>
            <w:r w:rsidR="004F73CC">
              <w:t>4</w:t>
            </w:r>
            <w:r w:rsidR="00231F0F" w:rsidRPr="008655CF">
              <w:t xml:space="preserve"> x Petzl Astro Bod Fast No.</w:t>
            </w:r>
            <w:proofErr w:type="gramStart"/>
            <w:r w:rsidR="00231F0F" w:rsidRPr="008655CF">
              <w:t>2</w:t>
            </w:r>
            <w:r>
              <w:t xml:space="preserve">  </w:t>
            </w:r>
            <w:r w:rsidR="00CC3C77">
              <w:t>Including</w:t>
            </w:r>
            <w:proofErr w:type="gramEnd"/>
            <w:r w:rsidR="00CC3C77">
              <w:t xml:space="preserve"> all Carabiners  </w:t>
            </w:r>
            <w:r>
              <w:t xml:space="preserve">  /    </w:t>
            </w:r>
            <w:r w:rsidR="00CC3C77">
              <w:t xml:space="preserve"> </w:t>
            </w:r>
            <w:r>
              <w:t xml:space="preserve"> P71 Pro Full body harness </w:t>
            </w:r>
            <w:r w:rsidR="00CC3C77">
              <w:t xml:space="preserve">Including all Carabiners    </w:t>
            </w:r>
            <w:r>
              <w:t xml:space="preserve">or </w:t>
            </w:r>
            <w:r w:rsidR="00CC3C77">
              <w:t xml:space="preserve">   </w:t>
            </w:r>
            <w:r>
              <w:t>equivalent</w:t>
            </w:r>
            <w:r w:rsidR="00231F0F" w:rsidRPr="008655CF">
              <w:t xml:space="preserve">  </w:t>
            </w:r>
          </w:p>
          <w:p w14:paraId="629E4AAC" w14:textId="143BDEB7" w:rsidR="006B3B0F" w:rsidRPr="008655CF" w:rsidRDefault="006B3B0F" w:rsidP="006B3B0F">
            <w:pPr>
              <w:pStyle w:val="ListParagraph"/>
              <w:numPr>
                <w:ilvl w:val="0"/>
                <w:numId w:val="26"/>
              </w:numPr>
            </w:pPr>
            <w:r>
              <w:t>1</w:t>
            </w:r>
            <w:r w:rsidR="004F73CC">
              <w:t>4</w:t>
            </w:r>
            <w:r w:rsidR="00CC3C77">
              <w:t xml:space="preserve"> </w:t>
            </w:r>
            <w:r w:rsidRPr="008655CF">
              <w:t xml:space="preserve">x Petzl </w:t>
            </w:r>
            <w:proofErr w:type="spellStart"/>
            <w:r w:rsidRPr="008655CF">
              <w:t>Absorbica</w:t>
            </w:r>
            <w:proofErr w:type="spellEnd"/>
            <w:r w:rsidRPr="008655CF">
              <w:t xml:space="preserve">-Y Tie </w:t>
            </w:r>
            <w:r w:rsidR="000B5661">
              <w:t xml:space="preserve">1.3m </w:t>
            </w:r>
            <w:r w:rsidRPr="008655CF">
              <w:t xml:space="preserve">back </w:t>
            </w:r>
            <w:r w:rsidR="009561DB">
              <w:t xml:space="preserve">with </w:t>
            </w:r>
            <w:r w:rsidR="002C1E62">
              <w:t xml:space="preserve">pylon </w:t>
            </w:r>
            <w:r w:rsidR="009561DB">
              <w:t>hooks</w:t>
            </w:r>
            <w:r w:rsidRPr="008655CF">
              <w:t xml:space="preserve"> </w:t>
            </w:r>
            <w:r>
              <w:t xml:space="preserve"> </w:t>
            </w:r>
            <w:r w:rsidR="00CC3C77">
              <w:t xml:space="preserve">  </w:t>
            </w:r>
            <w:r w:rsidRPr="008655CF">
              <w:t xml:space="preserve"> </w:t>
            </w:r>
            <w:r>
              <w:t xml:space="preserve">/ </w:t>
            </w:r>
            <w:r w:rsidRPr="008655CF">
              <w:t xml:space="preserve"> </w:t>
            </w:r>
            <w:r w:rsidR="00CC3C77">
              <w:t xml:space="preserve">   </w:t>
            </w:r>
            <w:r>
              <w:t>ABM-2</w:t>
            </w:r>
            <w:proofErr w:type="gramStart"/>
            <w:r>
              <w:t>T  double</w:t>
            </w:r>
            <w:proofErr w:type="gramEnd"/>
            <w:r>
              <w:t xml:space="preserve"> shock absorbing lanyards including </w:t>
            </w:r>
            <w:r w:rsidR="002C1E62">
              <w:t xml:space="preserve">pylon </w:t>
            </w:r>
            <w:r>
              <w:t>hooks</w:t>
            </w:r>
            <w:r w:rsidRPr="008655CF">
              <w:t xml:space="preserve"> </w:t>
            </w:r>
            <w:r w:rsidR="00CC3C77">
              <w:t xml:space="preserve">   </w:t>
            </w:r>
            <w:r>
              <w:t xml:space="preserve">or </w:t>
            </w:r>
            <w:r w:rsidR="00CC3C77">
              <w:t xml:space="preserve">   </w:t>
            </w:r>
            <w:r>
              <w:t>equivalent</w:t>
            </w:r>
            <w:r w:rsidRPr="008655CF">
              <w:t xml:space="preserve">  </w:t>
            </w:r>
          </w:p>
          <w:p w14:paraId="753638CB" w14:textId="291D2D73" w:rsidR="006B3B0F" w:rsidRPr="008655CF" w:rsidRDefault="006B3B0F" w:rsidP="006B3B0F">
            <w:pPr>
              <w:pStyle w:val="ListParagraph"/>
              <w:numPr>
                <w:ilvl w:val="0"/>
                <w:numId w:val="26"/>
              </w:numPr>
            </w:pPr>
            <w:r>
              <w:t>1</w:t>
            </w:r>
            <w:r w:rsidR="004F73CC">
              <w:t>4</w:t>
            </w:r>
            <w:r w:rsidRPr="008655CF">
              <w:t xml:space="preserve"> x </w:t>
            </w:r>
            <w:r w:rsidR="00CC3C77">
              <w:t xml:space="preserve">Petzl </w:t>
            </w:r>
            <w:proofErr w:type="spellStart"/>
            <w:r w:rsidRPr="008655CF">
              <w:t>Grillon</w:t>
            </w:r>
            <w:proofErr w:type="spellEnd"/>
            <w:r w:rsidRPr="008655CF">
              <w:t xml:space="preserve"> work positioning </w:t>
            </w:r>
            <w:r w:rsidR="00CC3C77">
              <w:t>2</w:t>
            </w:r>
            <w:r>
              <w:t xml:space="preserve">m </w:t>
            </w:r>
            <w:r w:rsidR="00CC3C77">
              <w:t>with rope protector</w:t>
            </w:r>
            <w:r>
              <w:t xml:space="preserve">   </w:t>
            </w:r>
            <w:r w:rsidR="00CC3C77">
              <w:t xml:space="preserve">    </w:t>
            </w:r>
            <w:r>
              <w:t xml:space="preserve">/   </w:t>
            </w:r>
            <w:r w:rsidRPr="008655CF">
              <w:t xml:space="preserve"> </w:t>
            </w:r>
            <w:r w:rsidR="00CC3C77">
              <w:t xml:space="preserve">     </w:t>
            </w:r>
            <w:r>
              <w:t xml:space="preserve">PROT 111 work positioning lanyard </w:t>
            </w:r>
            <w:r w:rsidR="00CC3C77">
              <w:t xml:space="preserve">with rope protector   </w:t>
            </w:r>
            <w:r>
              <w:t xml:space="preserve">or </w:t>
            </w:r>
            <w:r w:rsidR="00CC3C77">
              <w:t xml:space="preserve">   </w:t>
            </w:r>
            <w:r>
              <w:t>equivalent</w:t>
            </w:r>
            <w:r w:rsidRPr="008655CF">
              <w:t xml:space="preserve">   </w:t>
            </w:r>
          </w:p>
          <w:p w14:paraId="576F445B" w14:textId="4D01A6BB" w:rsidR="006B3B0F" w:rsidRDefault="006B3B0F" w:rsidP="00231F0F">
            <w:pPr>
              <w:pStyle w:val="ListParagraph"/>
              <w:numPr>
                <w:ilvl w:val="0"/>
                <w:numId w:val="26"/>
              </w:numPr>
            </w:pPr>
            <w:r>
              <w:t>1</w:t>
            </w:r>
            <w:r w:rsidR="004F73CC">
              <w:t>4</w:t>
            </w:r>
            <w:r>
              <w:t xml:space="preserve"> x Petzl 100 / 120 cm </w:t>
            </w:r>
            <w:proofErr w:type="gramStart"/>
            <w:r>
              <w:t>sling  or</w:t>
            </w:r>
            <w:proofErr w:type="gramEnd"/>
            <w:r>
              <w:t xml:space="preserve"> </w:t>
            </w:r>
            <w:r w:rsidR="000B5661">
              <w:t xml:space="preserve"> </w:t>
            </w:r>
            <w:r>
              <w:t xml:space="preserve">equivalent </w:t>
            </w:r>
          </w:p>
          <w:p w14:paraId="27E8C004" w14:textId="135586D4" w:rsidR="006B3B0F" w:rsidRDefault="006B3B0F" w:rsidP="00231F0F">
            <w:pPr>
              <w:pStyle w:val="ListParagraph"/>
              <w:numPr>
                <w:ilvl w:val="0"/>
                <w:numId w:val="26"/>
              </w:numPr>
            </w:pPr>
            <w:r>
              <w:t>1</w:t>
            </w:r>
            <w:r w:rsidR="004F73CC">
              <w:t>4</w:t>
            </w:r>
            <w:r>
              <w:t xml:space="preserve"> x Kit bags for safety equipment</w:t>
            </w:r>
          </w:p>
          <w:p w14:paraId="09E2308E" w14:textId="7DDB6844" w:rsidR="00CC3C77" w:rsidRDefault="00CC3C77" w:rsidP="00231F0F">
            <w:pPr>
              <w:pStyle w:val="ListParagraph"/>
              <w:numPr>
                <w:ilvl w:val="0"/>
                <w:numId w:val="26"/>
              </w:numPr>
            </w:pPr>
            <w:r>
              <w:t>1</w:t>
            </w:r>
            <w:r w:rsidR="004F73CC">
              <w:t>4</w:t>
            </w:r>
            <w:r>
              <w:t xml:space="preserve"> x Petzl </w:t>
            </w:r>
            <w:r w:rsidR="004F73CC">
              <w:t xml:space="preserve">Vertex </w:t>
            </w:r>
            <w:r>
              <w:t xml:space="preserve">Safety helmets     or </w:t>
            </w:r>
            <w:r w:rsidR="004F73CC">
              <w:t xml:space="preserve">  </w:t>
            </w:r>
            <w:r>
              <w:t>equivalents</w:t>
            </w:r>
          </w:p>
          <w:p w14:paraId="46E5C3C1" w14:textId="6C2A371E" w:rsidR="004F73CC" w:rsidRDefault="004F73CC" w:rsidP="00231F0F">
            <w:pPr>
              <w:pStyle w:val="ListParagraph"/>
              <w:numPr>
                <w:ilvl w:val="0"/>
                <w:numId w:val="26"/>
              </w:numPr>
            </w:pPr>
            <w:r>
              <w:t xml:space="preserve">7 x Tool bags small </w:t>
            </w:r>
          </w:p>
          <w:p w14:paraId="67F85C36" w14:textId="7FE19FE4" w:rsidR="00CC3C77" w:rsidRDefault="00CC3C77" w:rsidP="00231F0F">
            <w:pPr>
              <w:pStyle w:val="ListParagraph"/>
              <w:numPr>
                <w:ilvl w:val="0"/>
                <w:numId w:val="26"/>
              </w:numPr>
            </w:pPr>
            <w:r>
              <w:t>2</w:t>
            </w:r>
            <w:r w:rsidR="004F73CC">
              <w:t>8</w:t>
            </w:r>
            <w:r>
              <w:t xml:space="preserve"> x Carabiners</w:t>
            </w:r>
          </w:p>
          <w:p w14:paraId="13337B59" w14:textId="2A530988" w:rsidR="004F73CC" w:rsidRDefault="004F73CC" w:rsidP="00231F0F">
            <w:pPr>
              <w:pStyle w:val="ListParagraph"/>
              <w:numPr>
                <w:ilvl w:val="0"/>
                <w:numId w:val="26"/>
              </w:numPr>
            </w:pPr>
            <w:r>
              <w:t xml:space="preserve">2 x 100m </w:t>
            </w:r>
            <w:r w:rsidR="00CE49BE">
              <w:t xml:space="preserve">(10.5mm) static ropes </w:t>
            </w:r>
            <w:r>
              <w:t>and bag</w:t>
            </w:r>
          </w:p>
          <w:p w14:paraId="78E0C1C0" w14:textId="3C3DB1A9" w:rsidR="00CE49BE" w:rsidRPr="008655CF" w:rsidRDefault="00CE49BE" w:rsidP="00CE49BE">
            <w:pPr>
              <w:pStyle w:val="ListParagraph"/>
              <w:numPr>
                <w:ilvl w:val="0"/>
                <w:numId w:val="26"/>
              </w:numPr>
            </w:pPr>
            <w:r>
              <w:t>4</w:t>
            </w:r>
            <w:r w:rsidRPr="008655CF">
              <w:t xml:space="preserve"> x Petzl Reeve Pulley     </w:t>
            </w:r>
            <w:proofErr w:type="gramStart"/>
            <w:r>
              <w:t>or  equivalent</w:t>
            </w:r>
            <w:proofErr w:type="gramEnd"/>
            <w:r w:rsidRPr="008655CF">
              <w:t xml:space="preserve">  </w:t>
            </w:r>
          </w:p>
          <w:p w14:paraId="22D078EF" w14:textId="77777777" w:rsidR="00CE49BE" w:rsidRPr="008655CF" w:rsidRDefault="00CE49BE" w:rsidP="00231F0F">
            <w:pPr>
              <w:pStyle w:val="ListParagraph"/>
              <w:numPr>
                <w:ilvl w:val="0"/>
                <w:numId w:val="26"/>
              </w:numPr>
            </w:pPr>
          </w:p>
          <w:p w14:paraId="181D6614" w14:textId="77777777" w:rsidR="002C1E62" w:rsidRDefault="002C1E62" w:rsidP="002C1E62"/>
          <w:p w14:paraId="354F422A" w14:textId="281E0ADA" w:rsidR="002C1E62" w:rsidRDefault="002C1E62" w:rsidP="002C1E62">
            <w:r>
              <w:t xml:space="preserve">Climbing and Rescue kits and equipment to comply to the following SANS/ EN specifications where </w:t>
            </w:r>
            <w:proofErr w:type="gramStart"/>
            <w:r>
              <w:t>applicable</w:t>
            </w:r>
            <w:proofErr w:type="gramEnd"/>
          </w:p>
          <w:p w14:paraId="46D7C0B2" w14:textId="7BDB532C" w:rsidR="002C1E62" w:rsidRPr="002C1E62" w:rsidRDefault="002C1E62" w:rsidP="002C1E62">
            <w:pPr>
              <w:pStyle w:val="ListParagraph"/>
              <w:numPr>
                <w:ilvl w:val="0"/>
                <w:numId w:val="26"/>
              </w:numPr>
            </w:pPr>
            <w:r w:rsidRPr="002C1E62">
              <w:t>SANS/EN 361</w:t>
            </w:r>
          </w:p>
          <w:p w14:paraId="69C4BBA7" w14:textId="3B5FF100" w:rsidR="002C1E62" w:rsidRPr="002C1E62" w:rsidRDefault="002C1E62" w:rsidP="002C1E62">
            <w:pPr>
              <w:pStyle w:val="ListParagraph"/>
              <w:numPr>
                <w:ilvl w:val="0"/>
                <w:numId w:val="26"/>
              </w:numPr>
            </w:pPr>
            <w:r w:rsidRPr="002C1E62">
              <w:t>SANS/EN 355</w:t>
            </w:r>
          </w:p>
          <w:p w14:paraId="1A2213C6" w14:textId="285D5B89" w:rsidR="002C1E62" w:rsidRPr="002C1E62" w:rsidRDefault="002C1E62" w:rsidP="002C1E62">
            <w:pPr>
              <w:pStyle w:val="ListParagraph"/>
              <w:numPr>
                <w:ilvl w:val="0"/>
                <w:numId w:val="26"/>
              </w:numPr>
            </w:pPr>
            <w:r w:rsidRPr="002C1E62">
              <w:t>SANS/EN 354</w:t>
            </w:r>
          </w:p>
          <w:p w14:paraId="29FBDFD0" w14:textId="3EC5F6A5" w:rsidR="002C1E62" w:rsidRPr="002C1E62" w:rsidRDefault="002C1E62" w:rsidP="002C1E62">
            <w:pPr>
              <w:pStyle w:val="ListParagraph"/>
              <w:numPr>
                <w:ilvl w:val="0"/>
                <w:numId w:val="26"/>
              </w:numPr>
            </w:pPr>
            <w:r w:rsidRPr="002C1E62">
              <w:t>SANS/EN 358</w:t>
            </w:r>
          </w:p>
          <w:p w14:paraId="52DB3956" w14:textId="3F336FAF" w:rsidR="002C1E62" w:rsidRPr="008655CF" w:rsidRDefault="002C1E62" w:rsidP="002C1E62">
            <w:pPr>
              <w:pStyle w:val="ListParagraph"/>
              <w:numPr>
                <w:ilvl w:val="0"/>
                <w:numId w:val="26"/>
              </w:numPr>
            </w:pPr>
            <w:r w:rsidRPr="002C1E62">
              <w:t>SANS/EN 362</w:t>
            </w:r>
          </w:p>
          <w:p w14:paraId="5619BA3B" w14:textId="3D927E31" w:rsidR="00231F0F" w:rsidRDefault="00231F0F" w:rsidP="006B3B0F">
            <w:pPr>
              <w:ind w:left="360"/>
            </w:pPr>
          </w:p>
          <w:p w14:paraId="10C385BF" w14:textId="778512B2" w:rsidR="000B5661" w:rsidRDefault="000B5661" w:rsidP="000B5661">
            <w:r>
              <w:t>RESCUE KIT</w:t>
            </w:r>
          </w:p>
          <w:p w14:paraId="65E5782B" w14:textId="77777777" w:rsidR="000B5661" w:rsidRPr="008655CF" w:rsidRDefault="000B5661" w:rsidP="006B3B0F">
            <w:pPr>
              <w:ind w:left="360"/>
            </w:pPr>
          </w:p>
          <w:p w14:paraId="340A5D20" w14:textId="17EA7158" w:rsidR="00231F0F" w:rsidRDefault="004F73CC" w:rsidP="00231F0F">
            <w:pPr>
              <w:pStyle w:val="ListParagraph"/>
              <w:numPr>
                <w:ilvl w:val="0"/>
                <w:numId w:val="26"/>
              </w:numPr>
              <w:rPr>
                <w:lang w:val="en-ZA"/>
              </w:rPr>
            </w:pPr>
            <w:r>
              <w:rPr>
                <w:lang w:val="en-ZA"/>
              </w:rPr>
              <w:t>7</w:t>
            </w:r>
            <w:r w:rsidR="00231F0F" w:rsidRPr="000B5661">
              <w:rPr>
                <w:lang w:val="en-ZA"/>
              </w:rPr>
              <w:t xml:space="preserve"> x </w:t>
            </w:r>
            <w:r w:rsidR="000B5661" w:rsidRPr="000B5661">
              <w:rPr>
                <w:lang w:val="en-ZA"/>
              </w:rPr>
              <w:t xml:space="preserve">Petzl Pick Off Rescue Kit with JAG System, Ring Open, I'D Evac, Connexion Fixe, Axis Rope, Bucket </w:t>
            </w:r>
            <w:r w:rsidR="000B5661">
              <w:rPr>
                <w:lang w:val="en-ZA"/>
              </w:rPr>
              <w:t xml:space="preserve">75m       /        AR 010 Rescue descent device </w:t>
            </w:r>
            <w:proofErr w:type="gramStart"/>
            <w:r w:rsidR="000B5661">
              <w:rPr>
                <w:lang w:val="en-ZA"/>
              </w:rPr>
              <w:t>75m</w:t>
            </w:r>
            <w:proofErr w:type="gramEnd"/>
            <w:r w:rsidR="000B5661">
              <w:rPr>
                <w:lang w:val="en-ZA"/>
              </w:rPr>
              <w:t xml:space="preserve"> </w:t>
            </w:r>
          </w:p>
          <w:p w14:paraId="4E85E6EC" w14:textId="2D4DAD93" w:rsidR="000B5661" w:rsidRDefault="000B5661" w:rsidP="000B5661">
            <w:pPr>
              <w:pStyle w:val="ListParagraph"/>
              <w:numPr>
                <w:ilvl w:val="1"/>
                <w:numId w:val="26"/>
              </w:numPr>
              <w:rPr>
                <w:lang w:val="en-ZA"/>
              </w:rPr>
            </w:pPr>
            <w:r>
              <w:rPr>
                <w:lang w:val="en-ZA"/>
              </w:rPr>
              <w:t xml:space="preserve">Descending device </w:t>
            </w:r>
            <w:proofErr w:type="gramStart"/>
            <w:r>
              <w:rPr>
                <w:lang w:val="en-ZA"/>
              </w:rPr>
              <w:t>/  ID</w:t>
            </w:r>
            <w:proofErr w:type="gramEnd"/>
          </w:p>
          <w:p w14:paraId="7544A42D" w14:textId="7C1629C7" w:rsidR="002C1E62" w:rsidRDefault="002C1E62" w:rsidP="000B5661">
            <w:pPr>
              <w:pStyle w:val="ListParagraph"/>
              <w:numPr>
                <w:ilvl w:val="1"/>
                <w:numId w:val="26"/>
              </w:numPr>
              <w:rPr>
                <w:lang w:val="en-ZA"/>
              </w:rPr>
            </w:pPr>
            <w:r>
              <w:rPr>
                <w:lang w:val="en-ZA"/>
              </w:rPr>
              <w:t>Rope 75m</w:t>
            </w:r>
          </w:p>
          <w:p w14:paraId="20E95931" w14:textId="4A901029" w:rsidR="000B5661" w:rsidRDefault="002C1E62" w:rsidP="000B5661">
            <w:pPr>
              <w:pStyle w:val="ListParagraph"/>
              <w:numPr>
                <w:ilvl w:val="1"/>
                <w:numId w:val="26"/>
              </w:numPr>
              <w:rPr>
                <w:lang w:val="en-ZA"/>
              </w:rPr>
            </w:pPr>
            <w:r>
              <w:rPr>
                <w:lang w:val="en-ZA"/>
              </w:rPr>
              <w:t xml:space="preserve">3 </w:t>
            </w:r>
            <w:proofErr w:type="gramStart"/>
            <w:r>
              <w:rPr>
                <w:lang w:val="en-ZA"/>
              </w:rPr>
              <w:t>x  Snap</w:t>
            </w:r>
            <w:proofErr w:type="gramEnd"/>
            <w:r>
              <w:rPr>
                <w:lang w:val="en-ZA"/>
              </w:rPr>
              <w:t xml:space="preserve"> hooks AZ 011 / carabiners or equivalents</w:t>
            </w:r>
          </w:p>
          <w:p w14:paraId="693C919B" w14:textId="13DF0B11" w:rsidR="002C1E62" w:rsidRPr="002C1E62" w:rsidRDefault="002C1E62" w:rsidP="002C1E62">
            <w:pPr>
              <w:pStyle w:val="ListParagraph"/>
              <w:numPr>
                <w:ilvl w:val="1"/>
                <w:numId w:val="26"/>
              </w:numPr>
              <w:rPr>
                <w:lang w:val="en-ZA"/>
              </w:rPr>
            </w:pPr>
            <w:r>
              <w:rPr>
                <w:lang w:val="en-ZA"/>
              </w:rPr>
              <w:t>2</w:t>
            </w:r>
            <w:r w:rsidRPr="002C1E62">
              <w:rPr>
                <w:lang w:val="en-ZA"/>
              </w:rPr>
              <w:t xml:space="preserve"> x Petzl 100 / 120 cm </w:t>
            </w:r>
            <w:r>
              <w:rPr>
                <w:lang w:val="en-ZA"/>
              </w:rPr>
              <w:t xml:space="preserve">webbing </w:t>
            </w:r>
            <w:r w:rsidRPr="002C1E62">
              <w:rPr>
                <w:lang w:val="en-ZA"/>
              </w:rPr>
              <w:t xml:space="preserve">sling </w:t>
            </w:r>
            <w:r w:rsidR="00CC3C77">
              <w:rPr>
                <w:lang w:val="en-ZA"/>
              </w:rPr>
              <w:t xml:space="preserve">with protector  </w:t>
            </w:r>
            <w:r w:rsidRPr="002C1E62">
              <w:rPr>
                <w:lang w:val="en-ZA"/>
              </w:rPr>
              <w:t xml:space="preserve"> or  </w:t>
            </w:r>
            <w:r w:rsidR="00CC3C77">
              <w:rPr>
                <w:lang w:val="en-ZA"/>
              </w:rPr>
              <w:t xml:space="preserve">  </w:t>
            </w:r>
            <w:r w:rsidRPr="002C1E62">
              <w:rPr>
                <w:lang w:val="en-ZA"/>
              </w:rPr>
              <w:t xml:space="preserve">equivalent </w:t>
            </w:r>
          </w:p>
          <w:p w14:paraId="3830369D" w14:textId="3FD8F76E" w:rsidR="002C1E62" w:rsidRDefault="002C1E62" w:rsidP="000B5661">
            <w:pPr>
              <w:pStyle w:val="ListParagraph"/>
              <w:numPr>
                <w:ilvl w:val="1"/>
                <w:numId w:val="26"/>
              </w:numPr>
              <w:rPr>
                <w:lang w:val="en-ZA"/>
              </w:rPr>
            </w:pPr>
            <w:r>
              <w:rPr>
                <w:lang w:val="en-ZA"/>
              </w:rPr>
              <w:t>Knife</w:t>
            </w:r>
            <w:r w:rsidR="00CC3C77">
              <w:rPr>
                <w:lang w:val="en-ZA"/>
              </w:rPr>
              <w:t xml:space="preserve"> with </w:t>
            </w:r>
            <w:proofErr w:type="gramStart"/>
            <w:r w:rsidR="00CC3C77">
              <w:rPr>
                <w:lang w:val="en-ZA"/>
              </w:rPr>
              <w:t>protector</w:t>
            </w:r>
            <w:proofErr w:type="gramEnd"/>
          </w:p>
          <w:p w14:paraId="35A71BD8" w14:textId="352A0AF6" w:rsidR="002C1E62" w:rsidRDefault="002C1E62" w:rsidP="000B5661">
            <w:pPr>
              <w:pStyle w:val="ListParagraph"/>
              <w:numPr>
                <w:ilvl w:val="1"/>
                <w:numId w:val="26"/>
              </w:numPr>
              <w:rPr>
                <w:lang w:val="en-ZA"/>
              </w:rPr>
            </w:pPr>
            <w:r>
              <w:rPr>
                <w:lang w:val="en-ZA"/>
              </w:rPr>
              <w:t>Bag</w:t>
            </w:r>
          </w:p>
          <w:p w14:paraId="60432258" w14:textId="0A896336" w:rsidR="00231F0F" w:rsidRDefault="00231F0F" w:rsidP="006B4598">
            <w:pPr>
              <w:rPr>
                <w:rFonts w:cs="Arial"/>
              </w:rPr>
            </w:pPr>
          </w:p>
          <w:p w14:paraId="53AFCEE8" w14:textId="6964C7DB" w:rsidR="00231F0F" w:rsidRDefault="00231F0F" w:rsidP="006B4598">
            <w:pPr>
              <w:rPr>
                <w:rFonts w:cs="Arial"/>
              </w:rPr>
            </w:pPr>
          </w:p>
          <w:p w14:paraId="5A540130" w14:textId="63BE661A" w:rsidR="00231F0F" w:rsidRDefault="00231F0F" w:rsidP="006B4598">
            <w:pPr>
              <w:rPr>
                <w:rFonts w:cs="Arial"/>
              </w:rPr>
            </w:pPr>
          </w:p>
          <w:p w14:paraId="1A5FE138" w14:textId="6B4FD8CA" w:rsidR="00231F0F" w:rsidRDefault="00231F0F" w:rsidP="006B4598">
            <w:pPr>
              <w:rPr>
                <w:rFonts w:cs="Arial"/>
              </w:rPr>
            </w:pPr>
          </w:p>
          <w:p w14:paraId="713CA71B" w14:textId="3EE39C0A" w:rsidR="00231F0F" w:rsidRDefault="00231F0F" w:rsidP="006B4598">
            <w:pPr>
              <w:rPr>
                <w:rFonts w:cs="Arial"/>
              </w:rPr>
            </w:pPr>
          </w:p>
          <w:p w14:paraId="3CE5EE65" w14:textId="5BF76C76" w:rsidR="00231F0F" w:rsidRDefault="00231F0F" w:rsidP="006B4598">
            <w:pPr>
              <w:rPr>
                <w:rFonts w:cs="Arial"/>
              </w:rPr>
            </w:pPr>
          </w:p>
          <w:p w14:paraId="3E08C78E" w14:textId="77777777" w:rsidR="00231F0F" w:rsidRDefault="00231F0F" w:rsidP="006B4598">
            <w:pPr>
              <w:rPr>
                <w:rFonts w:cs="Arial"/>
              </w:rPr>
            </w:pPr>
          </w:p>
          <w:p w14:paraId="3E106505" w14:textId="5B668E21" w:rsidR="00231F0F" w:rsidRDefault="00231F0F" w:rsidP="00231F0F">
            <w:pPr>
              <w:rPr>
                <w:rFonts w:cs="Arial"/>
              </w:rPr>
            </w:pPr>
          </w:p>
          <w:p w14:paraId="26594864" w14:textId="4A3AF639" w:rsidR="00231F0F" w:rsidRDefault="00231F0F" w:rsidP="006B4598">
            <w:pPr>
              <w:rPr>
                <w:rFonts w:cs="Arial"/>
              </w:rPr>
            </w:pPr>
          </w:p>
          <w:p w14:paraId="5304D700" w14:textId="7BB90339" w:rsidR="00231F0F" w:rsidRDefault="00231F0F" w:rsidP="006B4598">
            <w:pPr>
              <w:rPr>
                <w:rFonts w:cs="Arial"/>
              </w:rPr>
            </w:pPr>
          </w:p>
          <w:p w14:paraId="03BD94F3" w14:textId="1B07EFD8" w:rsidR="00231F0F" w:rsidRDefault="00231F0F" w:rsidP="006B4598">
            <w:pPr>
              <w:rPr>
                <w:rFonts w:cs="Arial"/>
              </w:rPr>
            </w:pPr>
          </w:p>
          <w:p w14:paraId="1A88E279" w14:textId="77777777" w:rsidR="00231F0F" w:rsidRDefault="00231F0F" w:rsidP="006B4598">
            <w:pPr>
              <w:rPr>
                <w:rFonts w:cs="Arial"/>
              </w:rPr>
            </w:pPr>
          </w:p>
          <w:p w14:paraId="6756E03A" w14:textId="77777777" w:rsidR="00231F0F" w:rsidRDefault="00231F0F" w:rsidP="006B4598">
            <w:pPr>
              <w:rPr>
                <w:rFonts w:cs="Arial"/>
              </w:rPr>
            </w:pPr>
          </w:p>
          <w:p w14:paraId="0639ACD7" w14:textId="77777777" w:rsidR="008655CF" w:rsidRDefault="008655CF" w:rsidP="006B4598">
            <w:pPr>
              <w:rPr>
                <w:rFonts w:cs="Arial"/>
              </w:rPr>
            </w:pPr>
          </w:p>
        </w:tc>
      </w:tr>
    </w:tbl>
    <w:p w14:paraId="101D8271" w14:textId="5721E990" w:rsidR="008655CF" w:rsidRDefault="008655CF" w:rsidP="00D43327">
      <w:pPr>
        <w:pStyle w:val="Footer"/>
        <w:tabs>
          <w:tab w:val="clear" w:pos="4153"/>
          <w:tab w:val="clear" w:pos="8306"/>
        </w:tabs>
        <w:rPr>
          <w:rFonts w:ascii="Arial Narrow" w:hAnsi="Arial Narrow"/>
          <w:bCs/>
          <w:snapToGrid w:val="0"/>
          <w:sz w:val="28"/>
        </w:rPr>
      </w:pPr>
    </w:p>
    <w:p w14:paraId="5F7B8E4C" w14:textId="77777777" w:rsidR="008655CF" w:rsidRDefault="008655CF" w:rsidP="008655CF">
      <w:pPr>
        <w:pStyle w:val="Default"/>
      </w:pPr>
    </w:p>
    <w:sectPr w:rsidR="008655CF" w:rsidSect="003340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60" w:right="926" w:bottom="899" w:left="900" w:header="360" w:footer="1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EB491" w14:textId="77777777" w:rsidR="00A465B8" w:rsidRDefault="00A465B8">
      <w:r>
        <w:separator/>
      </w:r>
    </w:p>
  </w:endnote>
  <w:endnote w:type="continuationSeparator" w:id="0">
    <w:p w14:paraId="236C680F" w14:textId="77777777" w:rsidR="00A465B8" w:rsidRDefault="00A46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B0392" w14:textId="77777777" w:rsidR="00176292" w:rsidRDefault="001762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7B18D" w14:textId="77777777" w:rsidR="00A5646E" w:rsidRDefault="00A5646E" w:rsidP="00EB1865">
    <w:pPr>
      <w:pStyle w:val="Footer"/>
      <w:tabs>
        <w:tab w:val="clear" w:pos="4153"/>
        <w:tab w:val="clear" w:pos="8306"/>
        <w:tab w:val="center" w:pos="4860"/>
        <w:tab w:val="right" w:pos="10080"/>
      </w:tabs>
      <w:rPr>
        <w:rFonts w:cs="Arial"/>
        <w:bCs/>
        <w:snapToGrid w:val="0"/>
        <w:sz w:val="16"/>
        <w:szCs w:val="16"/>
      </w:rPr>
    </w:pPr>
    <w:r>
      <w:rPr>
        <w:rFonts w:cs="Arial"/>
        <w:bCs/>
        <w:snapToGrid w:val="0"/>
        <w:sz w:val="16"/>
        <w:szCs w:val="16"/>
      </w:rPr>
      <w:t xml:space="preserve">Page </w:t>
    </w:r>
    <w:r>
      <w:rPr>
        <w:rFonts w:cs="Arial"/>
        <w:bCs/>
        <w:snapToGrid w:val="0"/>
        <w:sz w:val="16"/>
        <w:szCs w:val="16"/>
      </w:rPr>
      <w:fldChar w:fldCharType="begin"/>
    </w:r>
    <w:r>
      <w:rPr>
        <w:rFonts w:cs="Arial"/>
        <w:bCs/>
        <w:snapToGrid w:val="0"/>
        <w:sz w:val="16"/>
        <w:szCs w:val="16"/>
      </w:rPr>
      <w:instrText xml:space="preserve"> PAGE </w:instrText>
    </w:r>
    <w:r>
      <w:rPr>
        <w:rFonts w:cs="Arial"/>
        <w:bCs/>
        <w:snapToGrid w:val="0"/>
        <w:sz w:val="16"/>
        <w:szCs w:val="16"/>
      </w:rPr>
      <w:fldChar w:fldCharType="separate"/>
    </w:r>
    <w:r w:rsidR="00177D2F">
      <w:rPr>
        <w:rFonts w:cs="Arial"/>
        <w:bCs/>
        <w:noProof/>
        <w:snapToGrid w:val="0"/>
        <w:sz w:val="16"/>
        <w:szCs w:val="16"/>
      </w:rPr>
      <w:t>2</w:t>
    </w:r>
    <w:r>
      <w:rPr>
        <w:rFonts w:cs="Arial"/>
        <w:bCs/>
        <w:snapToGrid w:val="0"/>
        <w:sz w:val="16"/>
        <w:szCs w:val="16"/>
      </w:rPr>
      <w:fldChar w:fldCharType="end"/>
    </w:r>
    <w:r>
      <w:rPr>
        <w:rFonts w:cs="Arial"/>
        <w:bCs/>
        <w:snapToGrid w:val="0"/>
        <w:sz w:val="16"/>
        <w:szCs w:val="16"/>
      </w:rPr>
      <w:t xml:space="preserve"> of </w:t>
    </w:r>
    <w:r>
      <w:rPr>
        <w:rFonts w:cs="Arial"/>
        <w:bCs/>
        <w:snapToGrid w:val="0"/>
        <w:sz w:val="16"/>
        <w:szCs w:val="16"/>
      </w:rPr>
      <w:fldChar w:fldCharType="begin"/>
    </w:r>
    <w:r>
      <w:rPr>
        <w:rFonts w:cs="Arial"/>
        <w:bCs/>
        <w:snapToGrid w:val="0"/>
        <w:sz w:val="16"/>
        <w:szCs w:val="16"/>
      </w:rPr>
      <w:instrText xml:space="preserve"> NUMPAGES </w:instrText>
    </w:r>
    <w:r>
      <w:rPr>
        <w:rFonts w:cs="Arial"/>
        <w:bCs/>
        <w:snapToGrid w:val="0"/>
        <w:sz w:val="16"/>
        <w:szCs w:val="16"/>
      </w:rPr>
      <w:fldChar w:fldCharType="separate"/>
    </w:r>
    <w:r w:rsidR="00177D2F">
      <w:rPr>
        <w:rFonts w:cs="Arial"/>
        <w:bCs/>
        <w:noProof/>
        <w:snapToGrid w:val="0"/>
        <w:sz w:val="16"/>
        <w:szCs w:val="16"/>
      </w:rPr>
      <w:t>4</w:t>
    </w:r>
    <w:r>
      <w:rPr>
        <w:rFonts w:cs="Arial"/>
        <w:bCs/>
        <w:snapToGrid w:val="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9FAA5" w14:textId="77777777" w:rsidR="00176292" w:rsidRDefault="001762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A6DE2" w14:textId="77777777" w:rsidR="00A465B8" w:rsidRDefault="00A465B8">
      <w:r>
        <w:separator/>
      </w:r>
    </w:p>
  </w:footnote>
  <w:footnote w:type="continuationSeparator" w:id="0">
    <w:p w14:paraId="0238D4A3" w14:textId="77777777" w:rsidR="00A465B8" w:rsidRDefault="00A46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E3937" w14:textId="77777777" w:rsidR="00176292" w:rsidRDefault="001762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95559" w14:textId="77777777" w:rsidR="00A5646E" w:rsidRDefault="00176292">
    <w:pPr>
      <w:pStyle w:val="Header"/>
    </w:pPr>
    <w:r w:rsidRPr="00176292">
      <w:object w:dxaOrig="9026" w:dyaOrig="1021" w14:anchorId="46FD6F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1.5pt;height:51pt">
          <v:imagedata r:id="rId1" o:title=""/>
        </v:shape>
        <o:OLEObject Type="Embed" ProgID="Word.Document.12" ShapeID="_x0000_i1025" DrawAspect="Content" ObjectID="_1783750767" r:id="rId2">
          <o:FieldCodes>\s</o:FieldCodes>
        </o:OLEObject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566C8" w14:textId="77777777" w:rsidR="00176292" w:rsidRDefault="001762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85EDD5B"/>
    <w:multiLevelType w:val="hybridMultilevel"/>
    <w:tmpl w:val="CDFD48F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38629F"/>
    <w:multiLevelType w:val="hybridMultilevel"/>
    <w:tmpl w:val="7788F74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EB452A2"/>
    <w:multiLevelType w:val="multilevel"/>
    <w:tmpl w:val="CC1A9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sz w:val="20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ascii="Arial" w:hAnsi="Arial" w:cs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43D1BDB"/>
    <w:multiLevelType w:val="multilevel"/>
    <w:tmpl w:val="B68EF634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19"/>
        </w:tabs>
        <w:ind w:left="1819" w:hanging="390"/>
      </w:pPr>
      <w:rPr>
        <w:rFonts w:ascii="Arial" w:hAnsi="Arial" w:cs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2858"/>
        </w:tabs>
        <w:ind w:left="2858" w:hanging="720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927"/>
        </w:tabs>
        <w:ind w:left="3567" w:hanging="720"/>
      </w:pPr>
      <w:rPr>
        <w:rFonts w:ascii="Arial" w:hAnsi="Arial" w:cs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4636"/>
        </w:tabs>
        <w:ind w:left="46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5"/>
        </w:tabs>
        <w:ind w:left="5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14"/>
        </w:tabs>
        <w:ind w:left="64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23"/>
        </w:tabs>
        <w:ind w:left="71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92"/>
        </w:tabs>
        <w:ind w:left="8192" w:hanging="1800"/>
      </w:pPr>
      <w:rPr>
        <w:rFonts w:hint="default"/>
      </w:rPr>
    </w:lvl>
  </w:abstractNum>
  <w:abstractNum w:abstractNumId="4" w15:restartNumberingAfterBreak="0">
    <w:nsid w:val="1D2844B7"/>
    <w:multiLevelType w:val="hybridMultilevel"/>
    <w:tmpl w:val="A1B89C56"/>
    <w:lvl w:ilvl="0" w:tplc="D4C4FDB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6497A"/>
    <w:multiLevelType w:val="hybridMultilevel"/>
    <w:tmpl w:val="96B2B016"/>
    <w:lvl w:ilvl="0" w:tplc="26CA5B30">
      <w:start w:val="2"/>
      <w:numFmt w:val="lowerRoman"/>
      <w:lvlText w:val="%1.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BB274A"/>
    <w:multiLevelType w:val="multilevel"/>
    <w:tmpl w:val="8BC2FCB0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"/>
      <w:lvlJc w:val="left"/>
      <w:pPr>
        <w:tabs>
          <w:tab w:val="num" w:pos="1819"/>
        </w:tabs>
        <w:ind w:left="1819" w:hanging="390"/>
      </w:pPr>
      <w:rPr>
        <w:rFonts w:ascii="Arial" w:hAnsi="Arial" w:cs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2858"/>
        </w:tabs>
        <w:ind w:left="2858" w:hanging="720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927"/>
        </w:tabs>
        <w:ind w:left="3567" w:hanging="720"/>
      </w:pPr>
      <w:rPr>
        <w:rFonts w:ascii="Arial" w:hAnsi="Arial" w:cs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4636"/>
        </w:tabs>
        <w:ind w:left="4636" w:hanging="1080"/>
      </w:pPr>
    </w:lvl>
    <w:lvl w:ilvl="5">
      <w:start w:val="1"/>
      <w:numFmt w:val="decimal"/>
      <w:lvlText w:val="%1.%2.%3.%4.%5.%6"/>
      <w:lvlJc w:val="left"/>
      <w:pPr>
        <w:tabs>
          <w:tab w:val="num" w:pos="5345"/>
        </w:tabs>
        <w:ind w:left="5345" w:hanging="1080"/>
      </w:pPr>
    </w:lvl>
    <w:lvl w:ilvl="6">
      <w:start w:val="1"/>
      <w:numFmt w:val="decimal"/>
      <w:lvlText w:val="%1.%2.%3.%4.%5.%6.%7"/>
      <w:lvlJc w:val="left"/>
      <w:pPr>
        <w:tabs>
          <w:tab w:val="num" w:pos="6414"/>
        </w:tabs>
        <w:ind w:left="641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7123"/>
        </w:tabs>
        <w:ind w:left="712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8192"/>
        </w:tabs>
        <w:ind w:left="8192" w:hanging="1800"/>
      </w:pPr>
    </w:lvl>
  </w:abstractNum>
  <w:abstractNum w:abstractNumId="7" w15:restartNumberingAfterBreak="0">
    <w:nsid w:val="2E1B0169"/>
    <w:multiLevelType w:val="hybridMultilevel"/>
    <w:tmpl w:val="AA0287D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8ED2E10"/>
    <w:multiLevelType w:val="hybridMultilevel"/>
    <w:tmpl w:val="A4609D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F1D26"/>
    <w:multiLevelType w:val="hybridMultilevel"/>
    <w:tmpl w:val="BDFACC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110B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4307AFA"/>
    <w:multiLevelType w:val="hybridMultilevel"/>
    <w:tmpl w:val="5AE699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470254"/>
    <w:multiLevelType w:val="hybridMultilevel"/>
    <w:tmpl w:val="09F2E2FC"/>
    <w:lvl w:ilvl="0" w:tplc="A12805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60CA7"/>
    <w:multiLevelType w:val="hybridMultilevel"/>
    <w:tmpl w:val="1EF86A52"/>
    <w:lvl w:ilvl="0" w:tplc="C5B8D84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9025ACB"/>
    <w:multiLevelType w:val="hybridMultilevel"/>
    <w:tmpl w:val="E9B8D6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84404"/>
    <w:multiLevelType w:val="multilevel"/>
    <w:tmpl w:val="A1E44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sz w:val="20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ascii="Arial Narrow" w:hAnsi="Arial Narrow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B2F5988"/>
    <w:multiLevelType w:val="hybridMultilevel"/>
    <w:tmpl w:val="440E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7F03EC"/>
    <w:multiLevelType w:val="multilevel"/>
    <w:tmpl w:val="CC1A9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sz w:val="20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ascii="Arial" w:hAnsi="Arial" w:cs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1D60BA6"/>
    <w:multiLevelType w:val="hybridMultilevel"/>
    <w:tmpl w:val="390267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48583C"/>
    <w:multiLevelType w:val="hybridMultilevel"/>
    <w:tmpl w:val="95E04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BA794D"/>
    <w:multiLevelType w:val="multilevel"/>
    <w:tmpl w:val="CC1A9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sz w:val="20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ascii="Arial" w:hAnsi="Arial" w:cs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71CB58EE"/>
    <w:multiLevelType w:val="hybridMultilevel"/>
    <w:tmpl w:val="BC56BA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1D3C6B"/>
    <w:multiLevelType w:val="hybridMultilevel"/>
    <w:tmpl w:val="160292D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8B3C5F"/>
    <w:multiLevelType w:val="hybridMultilevel"/>
    <w:tmpl w:val="771287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 w15:restartNumberingAfterBreak="0">
    <w:nsid w:val="74C8611A"/>
    <w:multiLevelType w:val="hybridMultilevel"/>
    <w:tmpl w:val="CA90A5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D14474"/>
    <w:multiLevelType w:val="hybridMultilevel"/>
    <w:tmpl w:val="CEECC2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5524785">
    <w:abstractNumId w:val="20"/>
  </w:num>
  <w:num w:numId="2" w16cid:durableId="15615961">
    <w:abstractNumId w:val="1"/>
  </w:num>
  <w:num w:numId="3" w16cid:durableId="182670107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7726507">
    <w:abstractNumId w:val="15"/>
  </w:num>
  <w:num w:numId="5" w16cid:durableId="5305319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66332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0134252">
    <w:abstractNumId w:val="7"/>
  </w:num>
  <w:num w:numId="8" w16cid:durableId="1842429398">
    <w:abstractNumId w:val="18"/>
  </w:num>
  <w:num w:numId="9" w16cid:durableId="1610118203">
    <w:abstractNumId w:val="2"/>
  </w:num>
  <w:num w:numId="10" w16cid:durableId="1585843594">
    <w:abstractNumId w:val="3"/>
  </w:num>
  <w:num w:numId="11" w16cid:durableId="120926990">
    <w:abstractNumId w:val="25"/>
  </w:num>
  <w:num w:numId="12" w16cid:durableId="776410755">
    <w:abstractNumId w:val="13"/>
  </w:num>
  <w:num w:numId="13" w16cid:durableId="1362976824">
    <w:abstractNumId w:val="23"/>
  </w:num>
  <w:num w:numId="14" w16cid:durableId="1928801958">
    <w:abstractNumId w:val="5"/>
  </w:num>
  <w:num w:numId="15" w16cid:durableId="1434472129">
    <w:abstractNumId w:val="17"/>
  </w:num>
  <w:num w:numId="16" w16cid:durableId="2143300284">
    <w:abstractNumId w:val="14"/>
  </w:num>
  <w:num w:numId="17" w16cid:durableId="1477260643">
    <w:abstractNumId w:val="11"/>
  </w:num>
  <w:num w:numId="18" w16cid:durableId="1835873893">
    <w:abstractNumId w:val="22"/>
  </w:num>
  <w:num w:numId="19" w16cid:durableId="1191335673">
    <w:abstractNumId w:val="8"/>
  </w:num>
  <w:num w:numId="20" w16cid:durableId="1943030584">
    <w:abstractNumId w:val="4"/>
  </w:num>
  <w:num w:numId="21" w16cid:durableId="1806459399">
    <w:abstractNumId w:val="19"/>
  </w:num>
  <w:num w:numId="22" w16cid:durableId="722484036">
    <w:abstractNumId w:val="10"/>
  </w:num>
  <w:num w:numId="23" w16cid:durableId="1407876838">
    <w:abstractNumId w:val="12"/>
  </w:num>
  <w:num w:numId="24" w16cid:durableId="199754432">
    <w:abstractNumId w:val="0"/>
  </w:num>
  <w:num w:numId="25" w16cid:durableId="609900484">
    <w:abstractNumId w:val="9"/>
  </w:num>
  <w:num w:numId="26" w16cid:durableId="60636724">
    <w:abstractNumId w:val="16"/>
  </w:num>
  <w:num w:numId="27" w16cid:durableId="27957845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CC7"/>
    <w:rsid w:val="00012351"/>
    <w:rsid w:val="000153C2"/>
    <w:rsid w:val="00024007"/>
    <w:rsid w:val="00043EBB"/>
    <w:rsid w:val="00057580"/>
    <w:rsid w:val="000638F9"/>
    <w:rsid w:val="00071917"/>
    <w:rsid w:val="00072096"/>
    <w:rsid w:val="00075B20"/>
    <w:rsid w:val="00086A91"/>
    <w:rsid w:val="00092417"/>
    <w:rsid w:val="00094A00"/>
    <w:rsid w:val="000972FD"/>
    <w:rsid w:val="000B5661"/>
    <w:rsid w:val="000B6573"/>
    <w:rsid w:val="000D079B"/>
    <w:rsid w:val="000E4665"/>
    <w:rsid w:val="00103DEB"/>
    <w:rsid w:val="00116516"/>
    <w:rsid w:val="00131CDF"/>
    <w:rsid w:val="00161BBB"/>
    <w:rsid w:val="00167843"/>
    <w:rsid w:val="00176292"/>
    <w:rsid w:val="00177D2F"/>
    <w:rsid w:val="0018482C"/>
    <w:rsid w:val="001921E1"/>
    <w:rsid w:val="001A4DA4"/>
    <w:rsid w:val="001B2D0C"/>
    <w:rsid w:val="001B586A"/>
    <w:rsid w:val="001C0148"/>
    <w:rsid w:val="001C5D91"/>
    <w:rsid w:val="001D1ABD"/>
    <w:rsid w:val="001E0D78"/>
    <w:rsid w:val="001E3DCC"/>
    <w:rsid w:val="001E6433"/>
    <w:rsid w:val="001F237B"/>
    <w:rsid w:val="001F24E6"/>
    <w:rsid w:val="001F2AE1"/>
    <w:rsid w:val="001F3413"/>
    <w:rsid w:val="00220302"/>
    <w:rsid w:val="00223C1F"/>
    <w:rsid w:val="00224C9B"/>
    <w:rsid w:val="00231F0F"/>
    <w:rsid w:val="00232A9E"/>
    <w:rsid w:val="002339B5"/>
    <w:rsid w:val="00235EE7"/>
    <w:rsid w:val="002370F4"/>
    <w:rsid w:val="0024406C"/>
    <w:rsid w:val="002478A3"/>
    <w:rsid w:val="0025660E"/>
    <w:rsid w:val="00261AB0"/>
    <w:rsid w:val="00285FB5"/>
    <w:rsid w:val="002905CE"/>
    <w:rsid w:val="002963AB"/>
    <w:rsid w:val="002B2E75"/>
    <w:rsid w:val="002B5C7D"/>
    <w:rsid w:val="002B7E5C"/>
    <w:rsid w:val="002C1E62"/>
    <w:rsid w:val="002C6D04"/>
    <w:rsid w:val="002E2094"/>
    <w:rsid w:val="002E7867"/>
    <w:rsid w:val="002F2AA4"/>
    <w:rsid w:val="003117AB"/>
    <w:rsid w:val="003225D4"/>
    <w:rsid w:val="0032428D"/>
    <w:rsid w:val="00331245"/>
    <w:rsid w:val="0033401F"/>
    <w:rsid w:val="003341D6"/>
    <w:rsid w:val="003372C7"/>
    <w:rsid w:val="00346524"/>
    <w:rsid w:val="00352D45"/>
    <w:rsid w:val="00362D68"/>
    <w:rsid w:val="00366852"/>
    <w:rsid w:val="003947E9"/>
    <w:rsid w:val="00397F90"/>
    <w:rsid w:val="003A2D52"/>
    <w:rsid w:val="003A5E84"/>
    <w:rsid w:val="003B2579"/>
    <w:rsid w:val="003B6FBE"/>
    <w:rsid w:val="003D0D0E"/>
    <w:rsid w:val="003D4094"/>
    <w:rsid w:val="003D7DCE"/>
    <w:rsid w:val="003E1FD8"/>
    <w:rsid w:val="003F2BF9"/>
    <w:rsid w:val="003F3067"/>
    <w:rsid w:val="003F4747"/>
    <w:rsid w:val="003F6905"/>
    <w:rsid w:val="00411AEB"/>
    <w:rsid w:val="004267F7"/>
    <w:rsid w:val="00445B9D"/>
    <w:rsid w:val="0045251F"/>
    <w:rsid w:val="004544A6"/>
    <w:rsid w:val="00455E7F"/>
    <w:rsid w:val="0046752F"/>
    <w:rsid w:val="00473F38"/>
    <w:rsid w:val="004805A4"/>
    <w:rsid w:val="00482781"/>
    <w:rsid w:val="00491488"/>
    <w:rsid w:val="00496FF6"/>
    <w:rsid w:val="004A5B50"/>
    <w:rsid w:val="004B1DAF"/>
    <w:rsid w:val="004B4829"/>
    <w:rsid w:val="004B4BFD"/>
    <w:rsid w:val="004C13CA"/>
    <w:rsid w:val="004D0BD2"/>
    <w:rsid w:val="004F361A"/>
    <w:rsid w:val="004F73CC"/>
    <w:rsid w:val="005015C7"/>
    <w:rsid w:val="00517A1C"/>
    <w:rsid w:val="00554CA5"/>
    <w:rsid w:val="00556490"/>
    <w:rsid w:val="005641E4"/>
    <w:rsid w:val="00564243"/>
    <w:rsid w:val="00571C77"/>
    <w:rsid w:val="0057670E"/>
    <w:rsid w:val="005867E3"/>
    <w:rsid w:val="005A2389"/>
    <w:rsid w:val="005A6665"/>
    <w:rsid w:val="005B233E"/>
    <w:rsid w:val="005B5D64"/>
    <w:rsid w:val="005B7CBF"/>
    <w:rsid w:val="005C260B"/>
    <w:rsid w:val="005D6786"/>
    <w:rsid w:val="005D7BAF"/>
    <w:rsid w:val="005F5A9C"/>
    <w:rsid w:val="006013EF"/>
    <w:rsid w:val="00612505"/>
    <w:rsid w:val="0061334C"/>
    <w:rsid w:val="00650E38"/>
    <w:rsid w:val="00653B7F"/>
    <w:rsid w:val="00673741"/>
    <w:rsid w:val="006944E9"/>
    <w:rsid w:val="006A0752"/>
    <w:rsid w:val="006A4B2D"/>
    <w:rsid w:val="006A4E15"/>
    <w:rsid w:val="006B3B0F"/>
    <w:rsid w:val="006B4B85"/>
    <w:rsid w:val="006E5146"/>
    <w:rsid w:val="00702263"/>
    <w:rsid w:val="0072216D"/>
    <w:rsid w:val="00722C2C"/>
    <w:rsid w:val="0072488B"/>
    <w:rsid w:val="00725177"/>
    <w:rsid w:val="00725739"/>
    <w:rsid w:val="0073115B"/>
    <w:rsid w:val="0073502F"/>
    <w:rsid w:val="007418A9"/>
    <w:rsid w:val="00741BB8"/>
    <w:rsid w:val="007442D5"/>
    <w:rsid w:val="007538D1"/>
    <w:rsid w:val="00753E03"/>
    <w:rsid w:val="00754909"/>
    <w:rsid w:val="00764398"/>
    <w:rsid w:val="00771477"/>
    <w:rsid w:val="007718ED"/>
    <w:rsid w:val="007758E4"/>
    <w:rsid w:val="00775A23"/>
    <w:rsid w:val="007820AC"/>
    <w:rsid w:val="0078566A"/>
    <w:rsid w:val="0078598E"/>
    <w:rsid w:val="00791FC2"/>
    <w:rsid w:val="007C50E7"/>
    <w:rsid w:val="007D076E"/>
    <w:rsid w:val="007D0D50"/>
    <w:rsid w:val="007D21CA"/>
    <w:rsid w:val="007E661F"/>
    <w:rsid w:val="007F30AF"/>
    <w:rsid w:val="007F53F3"/>
    <w:rsid w:val="00803187"/>
    <w:rsid w:val="0081311B"/>
    <w:rsid w:val="00816976"/>
    <w:rsid w:val="00820BA4"/>
    <w:rsid w:val="008243F4"/>
    <w:rsid w:val="008349E7"/>
    <w:rsid w:val="00837422"/>
    <w:rsid w:val="00843791"/>
    <w:rsid w:val="00845504"/>
    <w:rsid w:val="00845E04"/>
    <w:rsid w:val="00850258"/>
    <w:rsid w:val="00856AD0"/>
    <w:rsid w:val="00864DD8"/>
    <w:rsid w:val="008655CF"/>
    <w:rsid w:val="008707FE"/>
    <w:rsid w:val="00871D78"/>
    <w:rsid w:val="008760E8"/>
    <w:rsid w:val="008A5A62"/>
    <w:rsid w:val="008E478B"/>
    <w:rsid w:val="0090159D"/>
    <w:rsid w:val="00952749"/>
    <w:rsid w:val="009561DB"/>
    <w:rsid w:val="0095767C"/>
    <w:rsid w:val="00983A49"/>
    <w:rsid w:val="00983EBA"/>
    <w:rsid w:val="009922D1"/>
    <w:rsid w:val="009A338A"/>
    <w:rsid w:val="009A3900"/>
    <w:rsid w:val="009A5B96"/>
    <w:rsid w:val="009A7389"/>
    <w:rsid w:val="009B458A"/>
    <w:rsid w:val="009B4BA1"/>
    <w:rsid w:val="009B6C32"/>
    <w:rsid w:val="009C5FE8"/>
    <w:rsid w:val="009D3DC1"/>
    <w:rsid w:val="009F0178"/>
    <w:rsid w:val="00A02F4E"/>
    <w:rsid w:val="00A05350"/>
    <w:rsid w:val="00A132AB"/>
    <w:rsid w:val="00A23795"/>
    <w:rsid w:val="00A2654E"/>
    <w:rsid w:val="00A26CAD"/>
    <w:rsid w:val="00A379BA"/>
    <w:rsid w:val="00A418BA"/>
    <w:rsid w:val="00A43C9B"/>
    <w:rsid w:val="00A465B8"/>
    <w:rsid w:val="00A47215"/>
    <w:rsid w:val="00A4745A"/>
    <w:rsid w:val="00A51128"/>
    <w:rsid w:val="00A51F2B"/>
    <w:rsid w:val="00A5646E"/>
    <w:rsid w:val="00A60CF6"/>
    <w:rsid w:val="00A65683"/>
    <w:rsid w:val="00A770EE"/>
    <w:rsid w:val="00A77A09"/>
    <w:rsid w:val="00A9142F"/>
    <w:rsid w:val="00A92026"/>
    <w:rsid w:val="00AA0CD3"/>
    <w:rsid w:val="00AA2782"/>
    <w:rsid w:val="00AA75ED"/>
    <w:rsid w:val="00AD4441"/>
    <w:rsid w:val="00AF3415"/>
    <w:rsid w:val="00AF4CC7"/>
    <w:rsid w:val="00B1337A"/>
    <w:rsid w:val="00B13F12"/>
    <w:rsid w:val="00B2642D"/>
    <w:rsid w:val="00B27672"/>
    <w:rsid w:val="00B27B31"/>
    <w:rsid w:val="00B35687"/>
    <w:rsid w:val="00B35C2B"/>
    <w:rsid w:val="00B436FA"/>
    <w:rsid w:val="00B5251E"/>
    <w:rsid w:val="00B52C8D"/>
    <w:rsid w:val="00B60097"/>
    <w:rsid w:val="00B60C7A"/>
    <w:rsid w:val="00B62AAD"/>
    <w:rsid w:val="00B636DE"/>
    <w:rsid w:val="00B67497"/>
    <w:rsid w:val="00B700DA"/>
    <w:rsid w:val="00B7277C"/>
    <w:rsid w:val="00B75C09"/>
    <w:rsid w:val="00B76EA6"/>
    <w:rsid w:val="00B86654"/>
    <w:rsid w:val="00B90AC1"/>
    <w:rsid w:val="00B924AF"/>
    <w:rsid w:val="00B94932"/>
    <w:rsid w:val="00BA0BE9"/>
    <w:rsid w:val="00BA2538"/>
    <w:rsid w:val="00BA2D50"/>
    <w:rsid w:val="00BA71C9"/>
    <w:rsid w:val="00BB2BA0"/>
    <w:rsid w:val="00BC201A"/>
    <w:rsid w:val="00BD7863"/>
    <w:rsid w:val="00C010D6"/>
    <w:rsid w:val="00C02133"/>
    <w:rsid w:val="00C03484"/>
    <w:rsid w:val="00C15B05"/>
    <w:rsid w:val="00C234AF"/>
    <w:rsid w:val="00C25609"/>
    <w:rsid w:val="00C31409"/>
    <w:rsid w:val="00C35F82"/>
    <w:rsid w:val="00C409DF"/>
    <w:rsid w:val="00C4495C"/>
    <w:rsid w:val="00C45F63"/>
    <w:rsid w:val="00C477D9"/>
    <w:rsid w:val="00C504BC"/>
    <w:rsid w:val="00C606EE"/>
    <w:rsid w:val="00C653E6"/>
    <w:rsid w:val="00C67D15"/>
    <w:rsid w:val="00C745D5"/>
    <w:rsid w:val="00C82871"/>
    <w:rsid w:val="00C91900"/>
    <w:rsid w:val="00C95457"/>
    <w:rsid w:val="00CA0179"/>
    <w:rsid w:val="00CA3D3D"/>
    <w:rsid w:val="00CA503F"/>
    <w:rsid w:val="00CC3C77"/>
    <w:rsid w:val="00CD4CE7"/>
    <w:rsid w:val="00CE49BE"/>
    <w:rsid w:val="00CE79D6"/>
    <w:rsid w:val="00CF165A"/>
    <w:rsid w:val="00CF2ABB"/>
    <w:rsid w:val="00D03381"/>
    <w:rsid w:val="00D13A85"/>
    <w:rsid w:val="00D170B8"/>
    <w:rsid w:val="00D236A0"/>
    <w:rsid w:val="00D37B2F"/>
    <w:rsid w:val="00D418CC"/>
    <w:rsid w:val="00D43327"/>
    <w:rsid w:val="00D56533"/>
    <w:rsid w:val="00D734A9"/>
    <w:rsid w:val="00D810F8"/>
    <w:rsid w:val="00D93177"/>
    <w:rsid w:val="00D94470"/>
    <w:rsid w:val="00D9454E"/>
    <w:rsid w:val="00DA3C27"/>
    <w:rsid w:val="00DA519F"/>
    <w:rsid w:val="00DB7A3D"/>
    <w:rsid w:val="00DC0BC0"/>
    <w:rsid w:val="00DC530A"/>
    <w:rsid w:val="00DD338B"/>
    <w:rsid w:val="00DD4F6C"/>
    <w:rsid w:val="00DE0793"/>
    <w:rsid w:val="00DF1EB8"/>
    <w:rsid w:val="00DF4880"/>
    <w:rsid w:val="00E036A6"/>
    <w:rsid w:val="00E12736"/>
    <w:rsid w:val="00E209FB"/>
    <w:rsid w:val="00E25089"/>
    <w:rsid w:val="00E3103E"/>
    <w:rsid w:val="00E32484"/>
    <w:rsid w:val="00E35242"/>
    <w:rsid w:val="00E40720"/>
    <w:rsid w:val="00E66F43"/>
    <w:rsid w:val="00E73F49"/>
    <w:rsid w:val="00E82004"/>
    <w:rsid w:val="00E92F78"/>
    <w:rsid w:val="00EA4767"/>
    <w:rsid w:val="00EA5497"/>
    <w:rsid w:val="00EB1865"/>
    <w:rsid w:val="00EC2AD4"/>
    <w:rsid w:val="00ED5CA9"/>
    <w:rsid w:val="00EE3A5C"/>
    <w:rsid w:val="00EF008C"/>
    <w:rsid w:val="00EF07A4"/>
    <w:rsid w:val="00EF6EBC"/>
    <w:rsid w:val="00EF7E0F"/>
    <w:rsid w:val="00F164A4"/>
    <w:rsid w:val="00F176DB"/>
    <w:rsid w:val="00F24230"/>
    <w:rsid w:val="00F3020E"/>
    <w:rsid w:val="00F316CC"/>
    <w:rsid w:val="00F36509"/>
    <w:rsid w:val="00F36DE1"/>
    <w:rsid w:val="00F40BC0"/>
    <w:rsid w:val="00F46E08"/>
    <w:rsid w:val="00F513CA"/>
    <w:rsid w:val="00F626FA"/>
    <w:rsid w:val="00F6731B"/>
    <w:rsid w:val="00F70451"/>
    <w:rsid w:val="00F816B4"/>
    <w:rsid w:val="00F8210D"/>
    <w:rsid w:val="00F9313E"/>
    <w:rsid w:val="00F93EB4"/>
    <w:rsid w:val="00FA0B95"/>
    <w:rsid w:val="00FA5AE8"/>
    <w:rsid w:val="00FC1B04"/>
    <w:rsid w:val="00FC7042"/>
    <w:rsid w:val="00FD2092"/>
    <w:rsid w:val="00FE7B50"/>
    <w:rsid w:val="00FF00C7"/>
    <w:rsid w:val="00FF3721"/>
    <w:rsid w:val="00FF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74809DF"/>
  <w15:docId w15:val="{5FFBCF33-107B-4FC7-B713-AA3D45603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  <w:ind w:left="720"/>
    </w:pPr>
    <w:rPr>
      <w:rFonts w:cs="Arial"/>
      <w:szCs w:val="20"/>
      <w:lang w:val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CommentText">
    <w:name w:val="annotation text"/>
    <w:basedOn w:val="Normal"/>
    <w:semiHidden/>
    <w:rPr>
      <w:szCs w:val="20"/>
    </w:rPr>
  </w:style>
  <w:style w:type="paragraph" w:customStyle="1" w:styleId="Para">
    <w:name w:val="Par(a)"/>
    <w:basedOn w:val="Normal"/>
    <w:pPr>
      <w:spacing w:after="240"/>
      <w:ind w:left="1560" w:hanging="539"/>
    </w:pPr>
    <w:rPr>
      <w:szCs w:val="20"/>
    </w:rPr>
  </w:style>
  <w:style w:type="paragraph" w:styleId="BlockText">
    <w:name w:val="Block Text"/>
    <w:basedOn w:val="Normal"/>
    <w:pPr>
      <w:ind w:left="1080" w:right="278"/>
    </w:pPr>
    <w:rPr>
      <w:rFonts w:cs="Arial"/>
      <w:i/>
      <w:iCs/>
      <w:snapToGrid w:val="0"/>
    </w:rPr>
  </w:style>
  <w:style w:type="paragraph" w:styleId="BodyTextIndent3">
    <w:name w:val="Body Text Indent 3"/>
    <w:basedOn w:val="Normal"/>
    <w:pPr>
      <w:ind w:left="360" w:hanging="360"/>
    </w:pPr>
    <w:rPr>
      <w:sz w:val="24"/>
      <w:szCs w:val="20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alloonText">
    <w:name w:val="Balloon Text"/>
    <w:basedOn w:val="Normal"/>
    <w:semiHidden/>
    <w:rsid w:val="00C15B0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F93EB4"/>
    <w:pPr>
      <w:shd w:val="clear" w:color="auto" w:fill="000080"/>
    </w:pPr>
    <w:rPr>
      <w:rFonts w:ascii="Tahoma" w:hAnsi="Tahoma" w:cs="Tahoma"/>
      <w:szCs w:val="20"/>
    </w:rPr>
  </w:style>
  <w:style w:type="table" w:styleId="TableGrid">
    <w:name w:val="Table Grid"/>
    <w:basedOn w:val="TableNormal"/>
    <w:uiPriority w:val="39"/>
    <w:rsid w:val="00220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basedOn w:val="Normal"/>
    <w:next w:val="Normal"/>
    <w:autoRedefine/>
    <w:semiHidden/>
    <w:rsid w:val="00116516"/>
    <w:pPr>
      <w:spacing w:after="160" w:line="240" w:lineRule="exact"/>
      <w:jc w:val="left"/>
    </w:pPr>
    <w:rPr>
      <w:rFonts w:ascii="Tahoma" w:eastAsia="MS Mincho" w:hAnsi="Tahoma"/>
      <w:sz w:val="18"/>
      <w:szCs w:val="20"/>
      <w:lang w:val="en-AU" w:eastAsia="ja-JP"/>
    </w:rPr>
  </w:style>
  <w:style w:type="character" w:styleId="Hyperlink">
    <w:name w:val="Hyperlink"/>
    <w:rsid w:val="006E5146"/>
    <w:rPr>
      <w:color w:val="0000FF"/>
      <w:u w:val="single"/>
    </w:rPr>
  </w:style>
  <w:style w:type="character" w:customStyle="1" w:styleId="FooterChar">
    <w:name w:val="Footer Char"/>
    <w:link w:val="Footer"/>
    <w:rsid w:val="00E35242"/>
    <w:rPr>
      <w:rFonts w:ascii="Arial" w:hAnsi="Arial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235EE7"/>
    <w:pPr>
      <w:ind w:left="720"/>
      <w:contextualSpacing/>
    </w:pPr>
  </w:style>
  <w:style w:type="paragraph" w:customStyle="1" w:styleId="Default">
    <w:name w:val="Default"/>
    <w:rsid w:val="008655C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hal\AppData\Local\Microsoft\Windows\Temporary%20Internet%20Files\Content.Outlook\QASL91KN\Sentech%20Procurement%20Approach%20Quotati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Sentech Procurement Approach Quotations</Template>
  <TotalTime>1</TotalTime>
  <Pages>1</Pages>
  <Words>223</Words>
  <Characters>1124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NF 01 – TERMS OF REFERENCES: CONSULTING SERVICES</vt:lpstr>
    </vt:vector>
  </TitlesOfParts>
  <Company>csir</Company>
  <LinksUpToDate>false</LinksUpToDate>
  <CharactersWithSpaces>1345</CharactersWithSpaces>
  <SharedDoc>false</SharedDoc>
  <HLinks>
    <vt:vector size="6" baseType="variant">
      <vt:variant>
        <vt:i4>6881295</vt:i4>
      </vt:variant>
      <vt:variant>
        <vt:i4>0</vt:i4>
      </vt:variant>
      <vt:variant>
        <vt:i4>0</vt:i4>
      </vt:variant>
      <vt:variant>
        <vt:i4>5</vt:i4>
      </vt:variant>
      <vt:variant>
        <vt:lpwstr>mailto:rasellop@sentech.co.za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NF 01 – TERMS OF REFERENCES: CONSULTING SERVICES</dc:title>
  <dc:creator>Eloff JJB</dc:creator>
  <cp:lastModifiedBy>Nelly Ramuhaheli</cp:lastModifiedBy>
  <cp:revision>2</cp:revision>
  <cp:lastPrinted>2016-04-11T06:57:00Z</cp:lastPrinted>
  <dcterms:created xsi:type="dcterms:W3CDTF">2024-07-29T07:33:00Z</dcterms:created>
  <dcterms:modified xsi:type="dcterms:W3CDTF">2024-07-29T07:33:00Z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