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bookmarkStart w:id="0" w:name="_Hlk130560620"/>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5CDC06D2" w:rsidR="008F390B" w:rsidRDefault="008F390B" w:rsidP="008F390B">
                            <w:pPr>
                              <w:jc w:val="center"/>
                              <w:rPr>
                                <w:rFonts w:ascii="Arial" w:hAnsi="Arial" w:cs="Arial"/>
                                <w:b/>
                                <w:sz w:val="28"/>
                                <w:szCs w:val="28"/>
                              </w:rPr>
                            </w:pPr>
                            <w:r w:rsidRPr="004E65A9">
                              <w:rPr>
                                <w:rFonts w:ascii="Arial" w:hAnsi="Arial" w:cs="Arial"/>
                                <w:b/>
                                <w:sz w:val="28"/>
                                <w:szCs w:val="28"/>
                              </w:rPr>
                              <w:t>Bid no: 2</w:t>
                            </w:r>
                            <w:r w:rsidR="0032663B">
                              <w:rPr>
                                <w:rFonts w:ascii="Arial" w:hAnsi="Arial" w:cs="Arial"/>
                                <w:b/>
                                <w:sz w:val="28"/>
                                <w:szCs w:val="28"/>
                              </w:rPr>
                              <w:t>5</w:t>
                            </w:r>
                            <w:r w:rsidR="00B131D1">
                              <w:rPr>
                                <w:rFonts w:ascii="Arial" w:hAnsi="Arial" w:cs="Arial"/>
                                <w:b/>
                                <w:sz w:val="28"/>
                                <w:szCs w:val="28"/>
                              </w:rPr>
                              <w:t>0</w:t>
                            </w:r>
                            <w:r w:rsidR="004132C5">
                              <w:rPr>
                                <w:rFonts w:ascii="Arial" w:hAnsi="Arial" w:cs="Arial"/>
                                <w:b/>
                                <w:sz w:val="28"/>
                                <w:szCs w:val="28"/>
                              </w:rPr>
                              <w:t>4</w:t>
                            </w:r>
                            <w:r>
                              <w:rPr>
                                <w:rFonts w:ascii="Arial" w:hAnsi="Arial" w:cs="Arial"/>
                                <w:b/>
                                <w:sz w:val="28"/>
                                <w:szCs w:val="28"/>
                              </w:rPr>
                              <w:t>S</w:t>
                            </w:r>
                          </w:p>
                          <w:p w14:paraId="710F6FAD" w14:textId="77777777" w:rsidR="008F390B" w:rsidRPr="004E65A9" w:rsidRDefault="008F390B" w:rsidP="008F390B">
                            <w:pPr>
                              <w:jc w:val="center"/>
                              <w:rPr>
                                <w:rFonts w:ascii="Arial" w:hAnsi="Arial" w:cs="Arial"/>
                                <w:b/>
                                <w:sz w:val="28"/>
                                <w:szCs w:val="28"/>
                              </w:rPr>
                            </w:pPr>
                          </w:p>
                          <w:p w14:paraId="783C267F" w14:textId="7FFE8033" w:rsidR="008F390B" w:rsidRPr="004E65A9" w:rsidRDefault="008F390B" w:rsidP="008F390B">
                            <w:pPr>
                              <w:overflowPunct/>
                              <w:jc w:val="center"/>
                              <w:textAlignment w:val="auto"/>
                              <w:rPr>
                                <w:rFonts w:ascii="Arial" w:hAnsi="Arial" w:cs="Arial"/>
                                <w:b/>
                                <w:sz w:val="28"/>
                                <w:szCs w:val="28"/>
                              </w:rPr>
                            </w:pPr>
                            <w:bookmarkStart w:id="1" w:name="_Hlk134089174"/>
                            <w:r>
                              <w:rPr>
                                <w:rFonts w:ascii="Arial" w:hAnsi="Arial" w:cs="Arial"/>
                                <w:b/>
                                <w:sz w:val="28"/>
                                <w:szCs w:val="28"/>
                              </w:rPr>
                              <w:t xml:space="preserve">REQUEST FOR BID FOR THE </w:t>
                            </w:r>
                            <w:r w:rsidR="009B5D24">
                              <w:rPr>
                                <w:rFonts w:ascii="Arial" w:hAnsi="Arial" w:cs="Arial"/>
                                <w:b/>
                                <w:sz w:val="28"/>
                                <w:szCs w:val="28"/>
                              </w:rPr>
                              <w:t xml:space="preserve">GYM FACILITIES </w:t>
                            </w:r>
                            <w:r w:rsidR="00B131D1">
                              <w:rPr>
                                <w:rFonts w:ascii="Arial" w:hAnsi="Arial" w:cs="Arial"/>
                                <w:b/>
                                <w:sz w:val="28"/>
                                <w:szCs w:val="28"/>
                              </w:rPr>
                              <w:t>EQUIPMENTS</w:t>
                            </w:r>
                            <w:r w:rsidR="009B5D24">
                              <w:rPr>
                                <w:rFonts w:ascii="Arial" w:hAnsi="Arial" w:cs="Arial"/>
                                <w:b/>
                                <w:sz w:val="28"/>
                                <w:szCs w:val="28"/>
                              </w:rPr>
                              <w:t xml:space="preserve"> REPAIRS AND MAINTENANCE</w:t>
                            </w:r>
                          </w:p>
                          <w:bookmarkEnd w:id="1"/>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5CDC06D2" w:rsidR="008F390B" w:rsidRDefault="008F390B" w:rsidP="008F390B">
                      <w:pPr>
                        <w:jc w:val="center"/>
                        <w:rPr>
                          <w:rFonts w:ascii="Arial" w:hAnsi="Arial" w:cs="Arial"/>
                          <w:b/>
                          <w:sz w:val="28"/>
                          <w:szCs w:val="28"/>
                        </w:rPr>
                      </w:pPr>
                      <w:r w:rsidRPr="004E65A9">
                        <w:rPr>
                          <w:rFonts w:ascii="Arial" w:hAnsi="Arial" w:cs="Arial"/>
                          <w:b/>
                          <w:sz w:val="28"/>
                          <w:szCs w:val="28"/>
                        </w:rPr>
                        <w:t>Bid no: 2</w:t>
                      </w:r>
                      <w:r w:rsidR="0032663B">
                        <w:rPr>
                          <w:rFonts w:ascii="Arial" w:hAnsi="Arial" w:cs="Arial"/>
                          <w:b/>
                          <w:sz w:val="28"/>
                          <w:szCs w:val="28"/>
                        </w:rPr>
                        <w:t>5</w:t>
                      </w:r>
                      <w:r w:rsidR="00B131D1">
                        <w:rPr>
                          <w:rFonts w:ascii="Arial" w:hAnsi="Arial" w:cs="Arial"/>
                          <w:b/>
                          <w:sz w:val="28"/>
                          <w:szCs w:val="28"/>
                        </w:rPr>
                        <w:t>0</w:t>
                      </w:r>
                      <w:r w:rsidR="004132C5">
                        <w:rPr>
                          <w:rFonts w:ascii="Arial" w:hAnsi="Arial" w:cs="Arial"/>
                          <w:b/>
                          <w:sz w:val="28"/>
                          <w:szCs w:val="28"/>
                        </w:rPr>
                        <w:t>4</w:t>
                      </w:r>
                      <w:r>
                        <w:rPr>
                          <w:rFonts w:ascii="Arial" w:hAnsi="Arial" w:cs="Arial"/>
                          <w:b/>
                          <w:sz w:val="28"/>
                          <w:szCs w:val="28"/>
                        </w:rPr>
                        <w:t>S</w:t>
                      </w:r>
                    </w:p>
                    <w:p w14:paraId="710F6FAD" w14:textId="77777777" w:rsidR="008F390B" w:rsidRPr="004E65A9" w:rsidRDefault="008F390B" w:rsidP="008F390B">
                      <w:pPr>
                        <w:jc w:val="center"/>
                        <w:rPr>
                          <w:rFonts w:ascii="Arial" w:hAnsi="Arial" w:cs="Arial"/>
                          <w:b/>
                          <w:sz w:val="28"/>
                          <w:szCs w:val="28"/>
                        </w:rPr>
                      </w:pPr>
                    </w:p>
                    <w:p w14:paraId="783C267F" w14:textId="7FFE8033" w:rsidR="008F390B" w:rsidRPr="004E65A9" w:rsidRDefault="008F390B" w:rsidP="008F390B">
                      <w:pPr>
                        <w:overflowPunct/>
                        <w:jc w:val="center"/>
                        <w:textAlignment w:val="auto"/>
                        <w:rPr>
                          <w:rFonts w:ascii="Arial" w:hAnsi="Arial" w:cs="Arial"/>
                          <w:b/>
                          <w:sz w:val="28"/>
                          <w:szCs w:val="28"/>
                        </w:rPr>
                      </w:pPr>
                      <w:bookmarkStart w:id="2" w:name="_Hlk134089174"/>
                      <w:r>
                        <w:rPr>
                          <w:rFonts w:ascii="Arial" w:hAnsi="Arial" w:cs="Arial"/>
                          <w:b/>
                          <w:sz w:val="28"/>
                          <w:szCs w:val="28"/>
                        </w:rPr>
                        <w:t xml:space="preserve">REQUEST FOR BID FOR THE </w:t>
                      </w:r>
                      <w:r w:rsidR="009B5D24">
                        <w:rPr>
                          <w:rFonts w:ascii="Arial" w:hAnsi="Arial" w:cs="Arial"/>
                          <w:b/>
                          <w:sz w:val="28"/>
                          <w:szCs w:val="28"/>
                        </w:rPr>
                        <w:t xml:space="preserve">GYM FACILITIES </w:t>
                      </w:r>
                      <w:r w:rsidR="00B131D1">
                        <w:rPr>
                          <w:rFonts w:ascii="Arial" w:hAnsi="Arial" w:cs="Arial"/>
                          <w:b/>
                          <w:sz w:val="28"/>
                          <w:szCs w:val="28"/>
                        </w:rPr>
                        <w:t>EQUIPMENTS</w:t>
                      </w:r>
                      <w:r w:rsidR="009B5D24">
                        <w:rPr>
                          <w:rFonts w:ascii="Arial" w:hAnsi="Arial" w:cs="Arial"/>
                          <w:b/>
                          <w:sz w:val="28"/>
                          <w:szCs w:val="28"/>
                        </w:rPr>
                        <w:t xml:space="preserve"> REPAIRS AND MAINTENANCE</w:t>
                      </w:r>
                    </w:p>
                    <w:bookmarkEnd w:id="2"/>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67DD4F35"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Closing Date:</w:t>
      </w:r>
      <w:r>
        <w:rPr>
          <w:rFonts w:ascii="Arial" w:hAnsi="Arial" w:cs="Arial"/>
          <w:b/>
          <w:sz w:val="28"/>
          <w:szCs w:val="28"/>
        </w:rPr>
        <w:t xml:space="preserve"> </w:t>
      </w:r>
      <w:r w:rsidR="009B5D24">
        <w:rPr>
          <w:rFonts w:ascii="Arial" w:hAnsi="Arial" w:cs="Arial"/>
          <w:b/>
          <w:bCs/>
          <w:i/>
          <w:sz w:val="28"/>
          <w:szCs w:val="28"/>
        </w:rPr>
        <w:t>0</w:t>
      </w:r>
      <w:r w:rsidR="00E85EB5">
        <w:rPr>
          <w:rFonts w:ascii="Arial" w:hAnsi="Arial" w:cs="Arial"/>
          <w:b/>
          <w:bCs/>
          <w:i/>
          <w:sz w:val="28"/>
          <w:szCs w:val="28"/>
        </w:rPr>
        <w:t>9</w:t>
      </w:r>
      <w:r w:rsidR="009B5D24">
        <w:rPr>
          <w:rFonts w:ascii="Arial" w:hAnsi="Arial" w:cs="Arial"/>
          <w:b/>
          <w:bCs/>
          <w:i/>
          <w:sz w:val="28"/>
          <w:szCs w:val="28"/>
        </w:rPr>
        <w:t xml:space="preserve"> JUNE</w:t>
      </w:r>
      <w:r w:rsidRPr="00B131D1">
        <w:rPr>
          <w:rFonts w:ascii="Arial" w:hAnsi="Arial" w:cs="Arial"/>
          <w:b/>
          <w:bCs/>
          <w:i/>
          <w:sz w:val="28"/>
          <w:szCs w:val="28"/>
        </w:rPr>
        <w:t xml:space="preserve"> 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0F3BB9">
      <w:pPr>
        <w:pStyle w:val="DefaultText"/>
        <w:numPr>
          <w:ilvl w:val="1"/>
          <w:numId w:val="57"/>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0F3BB9">
      <w:pPr>
        <w:pStyle w:val="DefaultText"/>
        <w:numPr>
          <w:ilvl w:val="1"/>
          <w:numId w:val="57"/>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0F3BB9">
      <w:pPr>
        <w:pStyle w:val="DefaultText"/>
        <w:numPr>
          <w:ilvl w:val="1"/>
          <w:numId w:val="57"/>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0F3BB9">
      <w:pPr>
        <w:pStyle w:val="DefaultText"/>
        <w:numPr>
          <w:ilvl w:val="0"/>
          <w:numId w:val="58"/>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0F3BB9">
      <w:pPr>
        <w:pStyle w:val="DefaultText"/>
        <w:numPr>
          <w:ilvl w:val="0"/>
          <w:numId w:val="58"/>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0F3BB9">
      <w:pPr>
        <w:pStyle w:val="DefaultText"/>
        <w:numPr>
          <w:ilvl w:val="0"/>
          <w:numId w:val="58"/>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0F3BB9">
      <w:pPr>
        <w:pStyle w:val="DefaultText"/>
        <w:numPr>
          <w:ilvl w:val="0"/>
          <w:numId w:val="61"/>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 xml:space="preserve">or Sworn Affidavit </w:t>
      </w:r>
      <w:proofErr w:type="gramStart"/>
      <w:r w:rsidR="00183D6B">
        <w:rPr>
          <w:rFonts w:ascii="Arial" w:hAnsi="Arial" w:cs="Arial"/>
        </w:rPr>
        <w:t>( if</w:t>
      </w:r>
      <w:proofErr w:type="gramEnd"/>
      <w:r w:rsidR="00183D6B">
        <w:rPr>
          <w:rFonts w:ascii="Arial" w:hAnsi="Arial" w:cs="Arial"/>
        </w:rPr>
        <w:t xml:space="preserve">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00C91301" w14:textId="77777777" w:rsidR="00EC74DA" w:rsidRDefault="00EC74DA" w:rsidP="000C2CAE">
      <w:pPr>
        <w:pStyle w:val="DefaultText"/>
        <w:tabs>
          <w:tab w:val="left" w:pos="540"/>
        </w:tabs>
        <w:rPr>
          <w:rFonts w:ascii="Arial" w:hAnsi="Arial" w:cs="Arial"/>
          <w:sz w:val="20"/>
        </w:rPr>
      </w:pPr>
    </w:p>
    <w:p w14:paraId="3CEAB72C" w14:textId="77777777" w:rsidR="00472D18" w:rsidRDefault="008C1B00" w:rsidP="000F3BB9">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0F3BB9">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0F3BB9">
      <w:pPr>
        <w:pStyle w:val="DefaultText"/>
        <w:numPr>
          <w:ilvl w:val="0"/>
          <w:numId w:val="60"/>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2D1AFEC9" w:rsidR="008801FF" w:rsidRDefault="00DE4F41" w:rsidP="006507F7">
      <w:pPr>
        <w:pStyle w:val="DefaultText"/>
        <w:rPr>
          <w:rFonts w:ascii="Arial" w:hAnsi="Arial" w:cs="Arial"/>
          <w:sz w:val="20"/>
        </w:rPr>
      </w:pPr>
      <w:r>
        <w:rPr>
          <w:rFonts w:ascii="Arial" w:hAnsi="Arial" w:cs="Arial"/>
          <w:sz w:val="20"/>
        </w:rPr>
        <w:t>5.2   SPECIFICATIONS</w:t>
      </w:r>
      <w:r w:rsidR="00812D1B">
        <w:rPr>
          <w:rFonts w:ascii="Arial" w:hAnsi="Arial" w:cs="Arial"/>
          <w:sz w:val="20"/>
        </w:rPr>
        <w:t xml:space="preserve"> AND PRICING SCHEDULE</w:t>
      </w:r>
    </w:p>
    <w:p w14:paraId="33F73752" w14:textId="34EC889C" w:rsidR="00DE4F41" w:rsidRPr="00F647FE" w:rsidRDefault="00DE4F41" w:rsidP="006507F7">
      <w:pPr>
        <w:pStyle w:val="DefaultText"/>
        <w:rPr>
          <w:rFonts w:ascii="Arial" w:hAnsi="Arial" w:cs="Arial"/>
          <w:sz w:val="20"/>
        </w:rPr>
      </w:pPr>
      <w:r>
        <w:rPr>
          <w:rFonts w:ascii="Arial" w:hAnsi="Arial" w:cs="Arial"/>
          <w:sz w:val="20"/>
        </w:rPr>
        <w:t>5.3   BILL OF QUANTITIES</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09A2EF8B" w14:textId="77777777" w:rsidR="0045557D" w:rsidRDefault="0045557D"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60"/>
        <w:gridCol w:w="224"/>
        <w:gridCol w:w="1862"/>
        <w:gridCol w:w="252"/>
        <w:gridCol w:w="460"/>
        <w:gridCol w:w="601"/>
        <w:gridCol w:w="102"/>
        <w:gridCol w:w="440"/>
        <w:gridCol w:w="33"/>
        <w:gridCol w:w="682"/>
        <w:gridCol w:w="531"/>
        <w:gridCol w:w="17"/>
        <w:gridCol w:w="207"/>
        <w:gridCol w:w="235"/>
        <w:gridCol w:w="721"/>
        <w:gridCol w:w="1333"/>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BD2D39"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74DDC2B1"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w:t>
            </w:r>
            <w:r w:rsidR="00505AE4">
              <w:rPr>
                <w:rFonts w:ascii="Arial" w:hAnsi="Arial" w:cs="Arial"/>
                <w:snapToGrid w:val="0"/>
              </w:rPr>
              <w:t>5</w:t>
            </w:r>
            <w:r w:rsidR="00B131D1">
              <w:rPr>
                <w:rFonts w:ascii="Arial" w:hAnsi="Arial" w:cs="Arial"/>
                <w:snapToGrid w:val="0"/>
              </w:rPr>
              <w:t>0</w:t>
            </w:r>
            <w:r w:rsidR="009B5D24">
              <w:rPr>
                <w:rFonts w:ascii="Arial" w:hAnsi="Arial" w:cs="Arial"/>
                <w:snapToGrid w:val="0"/>
              </w:rPr>
              <w:t>4</w:t>
            </w:r>
            <w:r w:rsidR="00B131D1">
              <w:rPr>
                <w:rFonts w:ascii="Arial" w:hAnsi="Arial" w:cs="Arial"/>
                <w:snapToGrid w:val="0"/>
              </w:rPr>
              <w:t>S</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6CC722FF" w:rsidR="00472D18" w:rsidRPr="00C92444" w:rsidRDefault="009B5D24"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w:t>
            </w:r>
            <w:r w:rsidR="00E85EB5">
              <w:rPr>
                <w:rFonts w:ascii="Arial" w:hAnsi="Arial" w:cs="Arial"/>
                <w:snapToGrid w:val="0"/>
              </w:rPr>
              <w:t>9</w:t>
            </w:r>
            <w:r>
              <w:rPr>
                <w:rFonts w:ascii="Arial" w:hAnsi="Arial" w:cs="Arial"/>
                <w:snapToGrid w:val="0"/>
              </w:rPr>
              <w:t xml:space="preserve"> JUNE</w:t>
            </w:r>
            <w:r w:rsidR="008801FF" w:rsidRPr="00C92444">
              <w:rPr>
                <w:rFonts w:ascii="Arial" w:hAnsi="Arial" w:cs="Arial"/>
                <w:snapToGrid w:val="0"/>
              </w:rPr>
              <w:t xml:space="preserve">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64912D31" w:rsidR="00472D18" w:rsidRPr="0072109F" w:rsidRDefault="008801FF" w:rsidP="002E3606">
            <w:pPr>
              <w:overflowPunct/>
              <w:jc w:val="center"/>
              <w:textAlignment w:val="auto"/>
              <w:rPr>
                <w:rFonts w:ascii="Arial" w:hAnsi="Arial" w:cs="Arial"/>
                <w:bCs/>
              </w:rPr>
            </w:pPr>
            <w:r w:rsidRPr="008801FF">
              <w:rPr>
                <w:rFonts w:ascii="Arial" w:hAnsi="Arial" w:cs="Arial"/>
                <w:bCs/>
              </w:rPr>
              <w:t>REQUEST FOR</w:t>
            </w:r>
            <w:r w:rsidR="006C3FE2">
              <w:rPr>
                <w:rFonts w:ascii="Arial" w:hAnsi="Arial" w:cs="Arial"/>
                <w:bCs/>
              </w:rPr>
              <w:t xml:space="preserve"> BIDS FO</w:t>
            </w:r>
            <w:r w:rsidR="00505AE4">
              <w:rPr>
                <w:rFonts w:ascii="Arial" w:hAnsi="Arial" w:cs="Arial"/>
                <w:bCs/>
              </w:rPr>
              <w:t xml:space="preserve">R </w:t>
            </w:r>
            <w:r w:rsidR="009B5D24">
              <w:rPr>
                <w:rFonts w:ascii="Arial" w:hAnsi="Arial" w:cs="Arial"/>
                <w:bCs/>
              </w:rPr>
              <w:t xml:space="preserve">GYM FACILITIES EQUIPMENT </w:t>
            </w:r>
            <w:r w:rsidR="002E3606" w:rsidRPr="002E3606">
              <w:rPr>
                <w:rFonts w:ascii="Arial" w:hAnsi="Arial" w:cs="Arial"/>
                <w:bCs/>
              </w:rPr>
              <w:t>REPAIRS</w:t>
            </w:r>
            <w:r w:rsidR="009B5D24">
              <w:rPr>
                <w:rFonts w:ascii="Arial" w:hAnsi="Arial" w:cs="Arial"/>
                <w:bCs/>
              </w:rPr>
              <w:t xml:space="preserve"> AND MAINTENANCE</w:t>
            </w:r>
            <w:r w:rsidR="002E3606" w:rsidRPr="002E3606">
              <w:rPr>
                <w:rFonts w:ascii="Arial" w:hAnsi="Arial" w:cs="Arial"/>
                <w:bCs/>
              </w:rPr>
              <w:t xml:space="preserve"> </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Pr="004A7F5D">
              <w:rPr>
                <w:rFonts w:ascii="Arial" w:hAnsi="Arial" w:cs="Arial"/>
                <w:b/>
              </w:rPr>
              <w:t>Heronmere</w:t>
            </w:r>
            <w:proofErr w:type="spellEnd"/>
            <w:r w:rsidRPr="004A7F5D">
              <w:rPr>
                <w:rFonts w:ascii="Arial" w:hAnsi="Arial" w:cs="Arial"/>
                <w:b/>
              </w:rPr>
              <w:t xml:space="preserv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8801FF"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BD2D39"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45557D"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45557D"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45557D"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45557D"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2BD88F78"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r>
      <w:tr w:rsidR="0045557D"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59D0FB9F"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Tlangelani Mapiyeye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6FB6C1E8"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011 490 7734</w:t>
            </w:r>
          </w:p>
        </w:tc>
      </w:tr>
      <w:tr w:rsidR="0045557D"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64F8CDAA"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9B5D24">
              <w:rPr>
                <w:rFonts w:ascii="Arial" w:hAnsi="Arial" w:cs="Arial"/>
                <w:snapToGrid w:val="0"/>
              </w:rPr>
              <w:t>734</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5557D"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0D1E9E28"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222C3"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5E4391F9" w:rsidR="00472D18" w:rsidRPr="004A7F5D" w:rsidRDefault="0054405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9B5D24" w:rsidRPr="009B5D24">
                <w:rPr>
                  <w:rStyle w:val="Hyperlink"/>
                  <w:rFonts w:ascii="Arial" w:hAnsi="Arial" w:cs="Arial"/>
                  <w:snapToGrid w:val="0"/>
                </w:rPr>
                <w:t>tmapiyeye@citypower.co.za</w:t>
              </w:r>
            </w:hyperlink>
          </w:p>
        </w:tc>
        <w:tc>
          <w:tcPr>
            <w:tcW w:w="5046" w:type="dxa"/>
            <w:gridSpan w:val="11"/>
            <w:shd w:val="clear" w:color="auto" w:fill="auto"/>
            <w:vAlign w:val="bottom"/>
          </w:tcPr>
          <w:p w14:paraId="0053129C" w14:textId="7D43619B" w:rsidR="00472D18" w:rsidRPr="004A7F5D" w:rsidRDefault="0054405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9B5D24" w:rsidRPr="009B5D24">
                <w:rPr>
                  <w:rStyle w:val="Hyperlink"/>
                  <w:rFonts w:ascii="Arial" w:hAnsi="Arial" w:cs="Arial"/>
                  <w:snapToGrid w:val="0"/>
                </w:rPr>
                <w:t>tmapiyeye@citypower.co.za</w:t>
              </w:r>
            </w:hyperlink>
          </w:p>
        </w:tc>
      </w:tr>
    </w:tbl>
    <w:p w14:paraId="568CED5F" w14:textId="77777777" w:rsidR="002E3606" w:rsidRDefault="002E3606" w:rsidP="002E3606">
      <w:pPr>
        <w:pStyle w:val="DefaultText"/>
        <w:rPr>
          <w:rFonts w:ascii="Arial" w:hAnsi="Arial" w:cs="Arial"/>
          <w:b/>
          <w:sz w:val="22"/>
          <w:szCs w:val="22"/>
          <w:highlight w:val="lightGray"/>
        </w:rPr>
      </w:pPr>
    </w:p>
    <w:p w14:paraId="4E3E6590" w14:textId="4151EF1C" w:rsidR="002E3606" w:rsidRDefault="002E3606">
      <w:pPr>
        <w:overflowPunct/>
        <w:autoSpaceDE/>
        <w:autoSpaceDN/>
        <w:adjustRightInd/>
        <w:textAlignment w:val="auto"/>
        <w:rPr>
          <w:rFonts w:ascii="Arial" w:hAnsi="Arial" w:cs="Arial"/>
          <w:b/>
          <w:sz w:val="22"/>
          <w:szCs w:val="22"/>
          <w:highlight w:val="lightGray"/>
        </w:rPr>
      </w:pPr>
    </w:p>
    <w:p w14:paraId="543BF0E6" w14:textId="438E7766" w:rsidR="00246932" w:rsidRPr="00DC54D0" w:rsidRDefault="002E3606" w:rsidP="002E3606">
      <w:pPr>
        <w:pStyle w:val="DefaultText"/>
        <w:rPr>
          <w:rFonts w:ascii="Arial" w:hAnsi="Arial" w:cs="Arial"/>
          <w:b/>
          <w:sz w:val="22"/>
          <w:szCs w:val="22"/>
        </w:rPr>
      </w:pPr>
      <w:r>
        <w:rPr>
          <w:rFonts w:ascii="Arial" w:hAnsi="Arial" w:cs="Arial"/>
          <w:b/>
          <w:sz w:val="22"/>
          <w:szCs w:val="22"/>
        </w:rPr>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5FDCC6A4"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544052">
              <w:rPr>
                <w:rFonts w:ascii="Arial" w:hAnsi="Arial" w:cs="Arial"/>
                <w:snapToGrid w:val="0"/>
              </w:rPr>
            </w:r>
            <w:r w:rsidR="0054405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0D281ACD"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9B5D24">
        <w:rPr>
          <w:rFonts w:ascii="Arial" w:hAnsi="Arial" w:cs="Arial"/>
        </w:rPr>
        <w:t>Tlangelani Mapiyeye</w:t>
      </w:r>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04D58058"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w:t>
      </w:r>
      <w:r w:rsidR="009B5D24">
        <w:rPr>
          <w:rFonts w:ascii="Arial" w:hAnsi="Arial" w:cs="Arial"/>
        </w:rPr>
        <w:t>734</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12056C1F"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36EF365D"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9B5D24">
        <w:rPr>
          <w:rFonts w:ascii="Arial" w:hAnsi="Arial" w:cs="Arial"/>
          <w:b/>
        </w:rPr>
        <w:t xml:space="preserve"> </w:t>
      </w:r>
      <w:hyperlink r:id="rId12" w:history="1">
        <w:r w:rsidR="009B5D24" w:rsidRPr="009B5D24">
          <w:rPr>
            <w:rStyle w:val="Hyperlink"/>
            <w:rFonts w:ascii="Arial" w:hAnsi="Arial" w:cs="Arial"/>
            <w:i/>
          </w:rPr>
          <w:t>tmapiyeye@citypower.co.za</w:t>
        </w:r>
      </w:hyperlink>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52CE476C"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9B5D24">
        <w:rPr>
          <w:rFonts w:ascii="Arial" w:hAnsi="Arial" w:cs="Arial"/>
        </w:rPr>
        <w:t>Tlangelani Mapiyeye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2C187806"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w:t>
      </w:r>
      <w:r w:rsidR="009B5D24">
        <w:rPr>
          <w:rFonts w:ascii="Arial" w:hAnsi="Arial" w:cs="Arial"/>
        </w:rPr>
        <w:t>734</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3019437B"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2CAC2E0C"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9B5D24" w:rsidRPr="009B5D24">
          <w:rPr>
            <w:rStyle w:val="Hyperlink"/>
            <w:rFonts w:ascii="Arial" w:hAnsi="Arial" w:cs="Arial"/>
            <w:i/>
          </w:rPr>
          <w:t>tmapiyeye@citypower.co.za</w:t>
        </w:r>
      </w:hyperlink>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 xml:space="preserve">REPORT FRAUD AND CORRUPTION TO EITHER OF THE FOLLOWING </w:t>
      </w:r>
      <w:proofErr w:type="gramStart"/>
      <w:r w:rsidRPr="00B1055F">
        <w:rPr>
          <w:rFonts w:ascii="Arial" w:hAnsi="Arial" w:cs="Arial"/>
          <w:b/>
          <w:sz w:val="24"/>
          <w:szCs w:val="24"/>
        </w:rPr>
        <w:t>SERVICES;</w:t>
      </w:r>
      <w:proofErr w:type="gramEnd"/>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w:t>
      </w:r>
      <w:proofErr w:type="gramStart"/>
      <w:r w:rsidRPr="00B1055F">
        <w:rPr>
          <w:rFonts w:ascii="Arial" w:hAnsi="Arial" w:cs="Arial"/>
          <w:color w:val="000081"/>
          <w:sz w:val="28"/>
          <w:szCs w:val="28"/>
          <w:lang w:val="en-US"/>
        </w:rPr>
        <w:t>involved,</w:t>
      </w:r>
      <w:proofErr w:type="gramEnd"/>
      <w:r w:rsidRPr="00B1055F">
        <w:rPr>
          <w:rFonts w:ascii="Arial" w:hAnsi="Arial" w:cs="Arial"/>
          <w:color w:val="000081"/>
          <w:sz w:val="28"/>
          <w:szCs w:val="28"/>
          <w:lang w:val="en-US"/>
        </w:rPr>
        <w:t xml:space="preserve">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xml:space="preserve">. </w:t>
      </w:r>
      <w:proofErr w:type="gramStart"/>
      <w:r w:rsidRPr="00B1055F">
        <w:rPr>
          <w:rFonts w:ascii="Arial" w:hAnsi="Arial" w:cs="Arial"/>
          <w:color w:val="000081"/>
          <w:sz w:val="28"/>
          <w:szCs w:val="28"/>
          <w:lang w:val="en-US"/>
        </w:rPr>
        <w:t>In order to</w:t>
      </w:r>
      <w:proofErr w:type="gramEnd"/>
      <w:r w:rsidRPr="00B1055F">
        <w:rPr>
          <w:rFonts w:ascii="Arial" w:hAnsi="Arial" w:cs="Arial"/>
          <w:color w:val="000081"/>
          <w:sz w:val="28"/>
          <w:szCs w:val="28"/>
          <w:lang w:val="en-US"/>
        </w:rPr>
        <w:t xml:space="preserve"> use this provision, 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2" w:name="_Toc79054526"/>
      <w:bookmarkStart w:id="3" w:name="_Toc80410266"/>
      <w:bookmarkStart w:id="4"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0F3BB9">
      <w:pPr>
        <w:pStyle w:val="DefaultText"/>
        <w:numPr>
          <w:ilvl w:val="1"/>
          <w:numId w:val="63"/>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0F3BB9">
      <w:pPr>
        <w:pStyle w:val="DefaultText"/>
        <w:numPr>
          <w:ilvl w:val="1"/>
          <w:numId w:val="63"/>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0F3BB9">
      <w:pPr>
        <w:pStyle w:val="DefaultText"/>
        <w:numPr>
          <w:ilvl w:val="1"/>
          <w:numId w:val="63"/>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0F3BB9">
      <w:pPr>
        <w:pStyle w:val="DefaultText"/>
        <w:numPr>
          <w:ilvl w:val="0"/>
          <w:numId w:val="64"/>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0F3BB9">
      <w:pPr>
        <w:pStyle w:val="DefaultText"/>
        <w:numPr>
          <w:ilvl w:val="0"/>
          <w:numId w:val="64"/>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0F3BB9">
      <w:pPr>
        <w:pStyle w:val="DefaultText"/>
        <w:numPr>
          <w:ilvl w:val="0"/>
          <w:numId w:val="64"/>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 xml:space="preserve">Invitation to Bid </w:t>
      </w:r>
      <w:proofErr w:type="gramStart"/>
      <w:r>
        <w:rPr>
          <w:rFonts w:ascii="Arial" w:hAnsi="Arial" w:cs="Arial"/>
        </w:rPr>
        <w:t>( MDB</w:t>
      </w:r>
      <w:proofErr w:type="gramEnd"/>
      <w:r>
        <w:rPr>
          <w:rFonts w:ascii="Arial" w:hAnsi="Arial" w:cs="Arial"/>
        </w:rPr>
        <w:t xml:space="preserve">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 xml:space="preserve">Declaration of Interest Form </w:t>
      </w:r>
      <w:proofErr w:type="gramStart"/>
      <w:r w:rsidRPr="00B1055F">
        <w:rPr>
          <w:rFonts w:ascii="Arial" w:hAnsi="Arial" w:cs="Arial"/>
        </w:rPr>
        <w:t>( MBD</w:t>
      </w:r>
      <w:proofErr w:type="gramEnd"/>
      <w:r w:rsidRPr="00B1055F">
        <w:rPr>
          <w:rFonts w:ascii="Arial" w:hAnsi="Arial" w:cs="Arial"/>
        </w:rPr>
        <w:t xml:space="preserve"> 4 )</w:t>
      </w:r>
    </w:p>
    <w:p w14:paraId="07AAACF1"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 xml:space="preserve">Declaration for Procurement above R10 000 000 </w:t>
      </w:r>
      <w:proofErr w:type="gramStart"/>
      <w:r w:rsidRPr="00B1055F">
        <w:rPr>
          <w:rFonts w:ascii="Arial" w:hAnsi="Arial" w:cs="Arial"/>
        </w:rPr>
        <w:t>( MBD</w:t>
      </w:r>
      <w:proofErr w:type="gramEnd"/>
      <w:r w:rsidRPr="00B1055F">
        <w:rPr>
          <w:rFonts w:ascii="Arial" w:hAnsi="Arial" w:cs="Arial"/>
        </w:rPr>
        <w:t xml:space="preserve"> 5 )</w:t>
      </w:r>
    </w:p>
    <w:p w14:paraId="1584CEF1" w14:textId="607C9262" w:rsidR="00004029" w:rsidRPr="00A05734" w:rsidRDefault="00147F18" w:rsidP="00A05734">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(MBD 6.1)</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 xml:space="preserve">Declaration of Bidder’s past SCM practices </w:t>
      </w:r>
      <w:proofErr w:type="gramStart"/>
      <w:r w:rsidRPr="00B1055F">
        <w:rPr>
          <w:rFonts w:ascii="Arial" w:hAnsi="Arial" w:cs="Arial"/>
        </w:rPr>
        <w:t>( MBD</w:t>
      </w:r>
      <w:proofErr w:type="gramEnd"/>
      <w:r w:rsidRPr="00B1055F">
        <w:rPr>
          <w:rFonts w:ascii="Arial" w:hAnsi="Arial" w:cs="Arial"/>
        </w:rPr>
        <w:t xml:space="preserve"> 8 )</w:t>
      </w:r>
    </w:p>
    <w:p w14:paraId="432FDA07" w14:textId="26089371"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 xml:space="preserve">Certificate of Independent Bid Determination (MBD </w:t>
      </w:r>
      <w:proofErr w:type="gramStart"/>
      <w:r w:rsidRPr="00B1055F">
        <w:rPr>
          <w:rFonts w:ascii="Arial" w:hAnsi="Arial" w:cs="Arial"/>
        </w:rPr>
        <w:t>9 )</w:t>
      </w:r>
      <w:proofErr w:type="gramEnd"/>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 xml:space="preserve">B-BBEE Certificate or Sworn Affidavit </w:t>
      </w:r>
      <w:proofErr w:type="gramStart"/>
      <w:r w:rsidRPr="0057744E">
        <w:rPr>
          <w:rFonts w:ascii="Arial" w:hAnsi="Arial" w:cs="Arial"/>
        </w:rPr>
        <w:t>( if</w:t>
      </w:r>
      <w:proofErr w:type="gramEnd"/>
      <w:r w:rsidRPr="0057744E">
        <w:rPr>
          <w:rFonts w:ascii="Arial" w:hAnsi="Arial" w:cs="Arial"/>
        </w:rPr>
        <w:t xml:space="preserve">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7141A9B4"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0707594B" w14:textId="77777777" w:rsidR="00F226EB" w:rsidRPr="002E3606" w:rsidRDefault="00F226EB" w:rsidP="002E3606">
      <w:pPr>
        <w:tabs>
          <w:tab w:val="left" w:pos="-1440"/>
        </w:tabs>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0F3BB9">
      <w:pPr>
        <w:pStyle w:val="DefaultText"/>
        <w:numPr>
          <w:ilvl w:val="1"/>
          <w:numId w:val="67"/>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320D27B9" w:rsidR="0027269E" w:rsidRDefault="0027269E" w:rsidP="000F3BB9">
      <w:pPr>
        <w:pStyle w:val="DefaultText"/>
        <w:numPr>
          <w:ilvl w:val="1"/>
          <w:numId w:val="67"/>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DB9BD99" w14:textId="64B1D7B3" w:rsidR="00DE4F41" w:rsidRPr="00A10D28" w:rsidRDefault="00DE4F41" w:rsidP="000F3BB9">
      <w:pPr>
        <w:pStyle w:val="DefaultText"/>
        <w:numPr>
          <w:ilvl w:val="1"/>
          <w:numId w:val="67"/>
        </w:numPr>
        <w:rPr>
          <w:rFonts w:ascii="Arial" w:hAnsi="Arial" w:cs="Arial"/>
          <w:sz w:val="20"/>
        </w:rPr>
      </w:pPr>
      <w:r>
        <w:rPr>
          <w:rFonts w:ascii="Arial" w:hAnsi="Arial" w:cs="Arial"/>
          <w:sz w:val="20"/>
        </w:rPr>
        <w:t>BILL OF QUANTITIES</w:t>
      </w:r>
    </w:p>
    <w:p w14:paraId="358DC005" w14:textId="77777777" w:rsidR="00F647FE" w:rsidRDefault="00F647FE" w:rsidP="00712B46">
      <w:pPr>
        <w:pStyle w:val="DefaultText"/>
        <w:ind w:firstLine="720"/>
        <w:rPr>
          <w:rFonts w:ascii="Arial" w:hAnsi="Arial" w:cs="Arial"/>
          <w:b/>
          <w:sz w:val="22"/>
          <w:szCs w:val="22"/>
        </w:rPr>
      </w:pPr>
    </w:p>
    <w:p w14:paraId="1A0C5A8F" w14:textId="77777777" w:rsidR="006E7302" w:rsidRPr="000E240A" w:rsidRDefault="00F07806" w:rsidP="005D6D88">
      <w:pPr>
        <w:pStyle w:val="1"/>
        <w:rPr>
          <w:sz w:val="22"/>
          <w:szCs w:val="22"/>
        </w:rPr>
      </w:pPr>
      <w:r w:rsidRPr="00B1055F">
        <w:lastRenderedPageBreak/>
        <w:t>F1.4</w:t>
      </w:r>
      <w:r w:rsidRPr="00B1055F">
        <w:tab/>
      </w:r>
      <w:r w:rsidRPr="000E240A">
        <w:rPr>
          <w:sz w:val="22"/>
          <w:szCs w:val="22"/>
        </w:rPr>
        <w:t>The employer’s agent is:</w:t>
      </w:r>
    </w:p>
    <w:p w14:paraId="66FAD226" w14:textId="6358F1E3" w:rsidR="00F07806" w:rsidRPr="000E240A" w:rsidRDefault="00F07806" w:rsidP="005D6D88">
      <w:pPr>
        <w:pStyle w:val="1"/>
        <w:rPr>
          <w:sz w:val="22"/>
          <w:szCs w:val="22"/>
        </w:rPr>
      </w:pPr>
      <w:r w:rsidRPr="000E240A">
        <w:rPr>
          <w:sz w:val="22"/>
          <w:szCs w:val="22"/>
        </w:rPr>
        <w:tab/>
        <w:t xml:space="preserve">Name: </w:t>
      </w:r>
      <w:r w:rsidR="00A05734">
        <w:rPr>
          <w:sz w:val="22"/>
          <w:szCs w:val="22"/>
        </w:rPr>
        <w:t>Tlangelani Mapiyeye</w:t>
      </w:r>
    </w:p>
    <w:p w14:paraId="3F5CF078" w14:textId="77777777" w:rsidR="00A67D3D" w:rsidRPr="000E240A" w:rsidRDefault="00A67D3D" w:rsidP="005D6D88">
      <w:pPr>
        <w:pStyle w:val="1"/>
        <w:rPr>
          <w:sz w:val="22"/>
          <w:szCs w:val="22"/>
        </w:rPr>
      </w:pPr>
      <w:r w:rsidRPr="000E240A">
        <w:rPr>
          <w:sz w:val="22"/>
          <w:szCs w:val="22"/>
        </w:rPr>
        <w:tab/>
        <w:t xml:space="preserve">Address: 40 </w:t>
      </w:r>
      <w:proofErr w:type="spellStart"/>
      <w:r w:rsidRPr="000E240A">
        <w:rPr>
          <w:sz w:val="22"/>
          <w:szCs w:val="22"/>
        </w:rPr>
        <w:t>Heronmere</w:t>
      </w:r>
      <w:proofErr w:type="spellEnd"/>
      <w:r w:rsidRPr="000E240A">
        <w:rPr>
          <w:sz w:val="22"/>
          <w:szCs w:val="22"/>
        </w:rPr>
        <w:t xml:space="preserve"> Road</w:t>
      </w:r>
      <w:r w:rsidR="00485F77" w:rsidRPr="000E240A">
        <w:rPr>
          <w:sz w:val="22"/>
          <w:szCs w:val="22"/>
        </w:rPr>
        <w:t xml:space="preserve">, </w:t>
      </w:r>
      <w:proofErr w:type="spellStart"/>
      <w:r w:rsidR="00485F77" w:rsidRPr="000E240A">
        <w:rPr>
          <w:sz w:val="22"/>
          <w:szCs w:val="22"/>
        </w:rPr>
        <w:t>Booysens</w:t>
      </w:r>
      <w:proofErr w:type="spellEnd"/>
      <w:r w:rsidR="00BA7DDC" w:rsidRPr="000E240A">
        <w:rPr>
          <w:sz w:val="22"/>
          <w:szCs w:val="22"/>
        </w:rPr>
        <w:t>, Johannesburg</w:t>
      </w:r>
    </w:p>
    <w:p w14:paraId="6B81FE50" w14:textId="7AFBB6EC"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BD2D39">
        <w:rPr>
          <w:sz w:val="22"/>
          <w:szCs w:val="22"/>
        </w:rPr>
        <w:t>7</w:t>
      </w:r>
      <w:r w:rsidR="00A05734">
        <w:rPr>
          <w:sz w:val="22"/>
          <w:szCs w:val="22"/>
        </w:rPr>
        <w:t>734</w:t>
      </w:r>
    </w:p>
    <w:p w14:paraId="75063147" w14:textId="2A17914E"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7" w:history="1">
        <w:r w:rsidR="00A05734" w:rsidRPr="001304C2">
          <w:rPr>
            <w:rStyle w:val="Hyperlink"/>
            <w:sz w:val="22"/>
            <w:szCs w:val="22"/>
          </w:rPr>
          <w:t>tmapiyeye@citypower.co.za</w:t>
        </w:r>
      </w:hyperlink>
      <w:r w:rsidR="00A13A17" w:rsidRPr="000E240A">
        <w:rPr>
          <w:sz w:val="22"/>
          <w:szCs w:val="22"/>
        </w:rPr>
        <w:t xml:space="preserve"> </w:t>
      </w:r>
    </w:p>
    <w:p w14:paraId="099D787E" w14:textId="77777777" w:rsidR="00A13A17" w:rsidRPr="00A13A17" w:rsidRDefault="00A13A17" w:rsidP="005D6D88">
      <w:pPr>
        <w:pStyle w:val="1"/>
      </w:pPr>
    </w:p>
    <w:p w14:paraId="79242B73"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7BA3C506" w14:textId="77777777" w:rsidR="00451FEC" w:rsidRDefault="00451FEC" w:rsidP="00451FEC">
      <w:pPr>
        <w:pStyle w:val="1"/>
      </w:pPr>
    </w:p>
    <w:p w14:paraId="54CA66E6" w14:textId="5D20693D" w:rsidR="00A10D28" w:rsidRDefault="00EE01F3" w:rsidP="00A10D28">
      <w:pPr>
        <w:pStyle w:val="1"/>
      </w:pPr>
      <w:proofErr w:type="gramStart"/>
      <w:r>
        <w:t>F1.6</w:t>
      </w:r>
      <w:r w:rsidR="00A10D28">
        <w:t xml:space="preserve">  There</w:t>
      </w:r>
      <w:proofErr w:type="gramEnd"/>
      <w:r w:rsidR="00A10D28">
        <w:t xml:space="preserv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w:t>
      </w:r>
      <w:r w:rsidR="00E85EB5">
        <w:t>.</w:t>
      </w:r>
    </w:p>
    <w:p w14:paraId="73DA58CC" w14:textId="77777777" w:rsidR="00BC6EE7" w:rsidRDefault="00EE01F3" w:rsidP="00EE01F3">
      <w:pPr>
        <w:pStyle w:val="1"/>
        <w:ind w:left="0"/>
      </w:pPr>
      <w:r>
        <w:t xml:space="preserve"> F1.7 Do not make any alterations or additions to the tender documents, except to comply with instructions issued by the employer</w:t>
      </w:r>
    </w:p>
    <w:p w14:paraId="1A8D82BF" w14:textId="77777777" w:rsidR="00451FEC" w:rsidRDefault="00451FEC" w:rsidP="005D6D88">
      <w:pPr>
        <w:pStyle w:val="1"/>
      </w:pPr>
    </w:p>
    <w:p w14:paraId="41DD9DF2"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 xml:space="preserve">Acceptance of an alternative offer will mean acceptance in principle of the offer. It will be an obligation of the contract for the tenderer, </w:t>
      </w:r>
      <w:proofErr w:type="gramStart"/>
      <w:r w:rsidR="00A0741A" w:rsidRPr="00B1055F">
        <w:t>in the event that</w:t>
      </w:r>
      <w:proofErr w:type="gramEnd"/>
      <w:r w:rsidR="00A0741A" w:rsidRPr="00B1055F">
        <w:t xml:space="preserve"> the alternative is accepted, to accept full responsibility and liability that the alternative offer complies in all respects with the Employer’s standards and requirements.</w:t>
      </w:r>
    </w:p>
    <w:p w14:paraId="6E012E78" w14:textId="77777777" w:rsidR="006B1D31" w:rsidRPr="00B1055F" w:rsidRDefault="00937285" w:rsidP="005D6D88">
      <w:pPr>
        <w:pStyle w:val="1"/>
      </w:pPr>
      <w:r>
        <w:t>F2.</w:t>
      </w:r>
      <w:r w:rsidR="006B1D31">
        <w:t xml:space="preserve">2 Return all returnable documents after completing and signing them in their entirely </w:t>
      </w:r>
    </w:p>
    <w:p w14:paraId="3E609E77"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w:t>
      </w:r>
      <w:proofErr w:type="gramStart"/>
      <w:r w:rsidR="00E57C89">
        <w:t xml:space="preserve">and </w:t>
      </w:r>
      <w:r w:rsidR="0098306D">
        <w:t xml:space="preserve"> Memory</w:t>
      </w:r>
      <w:proofErr w:type="gramEnd"/>
      <w:r w:rsidR="0098306D">
        <w:t xml:space="preserve"> Stick of the whole tender submission </w:t>
      </w:r>
    </w:p>
    <w:p w14:paraId="1BAC123A"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3343EA20" w14:textId="77777777" w:rsidR="0015376D" w:rsidRPr="00B1055F" w:rsidRDefault="0015376D" w:rsidP="005D6D88">
      <w:pPr>
        <w:pStyle w:val="1"/>
      </w:pPr>
      <w:r w:rsidRPr="00B1055F">
        <w:tab/>
        <w:t>Location of tender box: City Power Head Office Tender Advice Centre</w:t>
      </w:r>
    </w:p>
    <w:p w14:paraId="4F79AA29" w14:textId="77777777" w:rsidR="0015376D" w:rsidRPr="00B1055F" w:rsidRDefault="0015376D" w:rsidP="005D6D88">
      <w:pPr>
        <w:pStyle w:val="1"/>
      </w:pPr>
      <w:r w:rsidRPr="00B1055F">
        <w:tab/>
        <w:t xml:space="preserve">Physical address: 40 </w:t>
      </w:r>
      <w:proofErr w:type="spellStart"/>
      <w:r w:rsidRPr="00B1055F">
        <w:t>Heronmere</w:t>
      </w:r>
      <w:proofErr w:type="spellEnd"/>
      <w:r w:rsidRPr="00B1055F">
        <w:t xml:space="preserve"> Road, Reuven</w:t>
      </w:r>
    </w:p>
    <w:p w14:paraId="0981CD40" w14:textId="6488AD7E" w:rsidR="0015376D" w:rsidRPr="0088384C" w:rsidRDefault="0015376D" w:rsidP="005D6D88">
      <w:pPr>
        <w:pStyle w:val="1"/>
      </w:pPr>
      <w:r w:rsidRPr="00B1055F">
        <w:tab/>
        <w:t>Identification details: Tender no</w:t>
      </w:r>
      <w:r w:rsidR="004A0A83" w:rsidRPr="00B1055F">
        <w:t xml:space="preserve">: </w:t>
      </w:r>
      <w:r w:rsidR="00F044F0" w:rsidRPr="00946828">
        <w:t>2</w:t>
      </w:r>
      <w:r w:rsidR="00505AE4">
        <w:t>5</w:t>
      </w:r>
      <w:r w:rsidR="00B131D1">
        <w:t>0</w:t>
      </w:r>
      <w:r w:rsidR="00A05734">
        <w:t>4</w:t>
      </w:r>
      <w:r w:rsidR="00F226EB" w:rsidRPr="00946828">
        <w:t>S</w:t>
      </w:r>
    </w:p>
    <w:p w14:paraId="53ABC85F" w14:textId="77777777" w:rsidR="0015376D" w:rsidRDefault="0015376D" w:rsidP="005D6D88">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0032C03A" w14:textId="77777777" w:rsidR="000E240A" w:rsidRPr="00B1055F" w:rsidRDefault="000E240A" w:rsidP="005D6D88">
      <w:pPr>
        <w:pStyle w:val="1"/>
      </w:pPr>
    </w:p>
    <w:p w14:paraId="36053123" w14:textId="77777777" w:rsidR="00720EF6" w:rsidRPr="00B1055F" w:rsidRDefault="00937285" w:rsidP="005D6D88">
      <w:pPr>
        <w:pStyle w:val="1"/>
      </w:pPr>
      <w:r>
        <w:t xml:space="preserve">F2.5 </w:t>
      </w:r>
      <w:r w:rsidR="00450B0D" w:rsidRPr="00B1055F">
        <w:t>A two envelope system will not be followed</w:t>
      </w:r>
    </w:p>
    <w:p w14:paraId="003ACACF"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6A8326D0"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4474DB92"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52184861"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089D9100"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FD065B9" w14:textId="77777777" w:rsidR="00A13A17" w:rsidRDefault="00A13A17" w:rsidP="005D6D88">
      <w:pPr>
        <w:pStyle w:val="1"/>
      </w:pPr>
    </w:p>
    <w:p w14:paraId="18DB30F1" w14:textId="328367D3" w:rsidR="00AE0981" w:rsidRPr="00B1055F" w:rsidRDefault="00E91D7E" w:rsidP="00AE0981">
      <w:pPr>
        <w:pStyle w:val="1"/>
      </w:pPr>
      <w:r>
        <w:t>City power reserves the</w:t>
      </w:r>
      <w:r w:rsidR="003A3215">
        <w:t xml:space="preserve"> </w:t>
      </w:r>
      <w:r w:rsidR="008801C3">
        <w:t xml:space="preserve">right to award the bid </w:t>
      </w:r>
      <w:r w:rsidR="00BD2D39">
        <w:t xml:space="preserve">to Maximum of </w:t>
      </w:r>
      <w:r w:rsidR="00B131D1">
        <w:t>One (1)</w:t>
      </w:r>
      <w:r w:rsidR="0045557D">
        <w:t xml:space="preserve"> Service providers</w:t>
      </w:r>
      <w:r w:rsidR="00AE0981" w:rsidRPr="00CF28F2">
        <w:rPr>
          <w:color w:val="FF0000"/>
        </w:rPr>
        <w:t xml:space="preserve"> </w:t>
      </w:r>
      <w:r w:rsidR="00AE0981" w:rsidRPr="00BA5893">
        <w:t>to be appointed.</w:t>
      </w:r>
    </w:p>
    <w:p w14:paraId="2BF15303" w14:textId="1FDC812D" w:rsidR="00A13A17" w:rsidRPr="0022172D" w:rsidRDefault="001224AB" w:rsidP="0022172D">
      <w:pPr>
        <w:pStyle w:val="1"/>
      </w:pPr>
      <w:r w:rsidRPr="00E91D7E">
        <w:t>The minimum threshold for functionality is</w:t>
      </w:r>
      <w:r w:rsidR="008236D8">
        <w:t xml:space="preserve"> </w:t>
      </w:r>
      <w:r w:rsidR="00BD2D39">
        <w:rPr>
          <w:i/>
        </w:rPr>
        <w:t>7</w:t>
      </w:r>
      <w:r w:rsidR="00B131D1">
        <w:rPr>
          <w:i/>
        </w:rPr>
        <w:t>0</w:t>
      </w:r>
      <w:r w:rsidR="001506D1" w:rsidRPr="00E91D7E">
        <w:rPr>
          <w:i/>
        </w:rPr>
        <w:t xml:space="preserve">% </w:t>
      </w:r>
      <w:r w:rsidRPr="00E91D7E">
        <w:t xml:space="preserve">(Only </w:t>
      </w:r>
      <w:r w:rsidR="0080292D">
        <w:t xml:space="preserve">bidders </w:t>
      </w:r>
      <w:r w:rsidR="00E91D7E" w:rsidRPr="00E91D7E">
        <w:rPr>
          <w:i/>
        </w:rPr>
        <w:t>who obta</w:t>
      </w:r>
      <w:r w:rsidR="00BD2D39">
        <w:rPr>
          <w:i/>
        </w:rPr>
        <w:t>in 7</w:t>
      </w:r>
      <w:r w:rsidR="00B131D1">
        <w:rPr>
          <w:i/>
        </w:rPr>
        <w:t>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r w:rsidR="00A05734">
        <w:t>)</w:t>
      </w:r>
    </w:p>
    <w:p w14:paraId="640A5C2D"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C7F0C2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31012967"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49E1EF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11170609"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1C6A1DB"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607E2265"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1B140D63" w14:textId="77777777" w:rsidR="00E85EB5" w:rsidRDefault="00E85EB5" w:rsidP="001224AB">
      <w:pPr>
        <w:tabs>
          <w:tab w:val="left" w:pos="900"/>
          <w:tab w:val="left" w:pos="2880"/>
          <w:tab w:val="left" w:pos="5760"/>
          <w:tab w:val="left" w:pos="7920"/>
        </w:tabs>
        <w:jc w:val="both"/>
        <w:rPr>
          <w:rFonts w:ascii="Arial" w:hAnsi="Arial" w:cs="Arial"/>
          <w:b/>
        </w:rPr>
      </w:pPr>
    </w:p>
    <w:p w14:paraId="3B4F3700" w14:textId="3F7232CF"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lastRenderedPageBreak/>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68FDC986"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6B29014E"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1F23EF32"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409C0D55"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3DB84A40"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620540F4"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543AE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4pt" o:ole="" fillcolor="window">
            <v:imagedata r:id="rId18" o:title=""/>
          </v:shape>
          <o:OLEObject Type="Embed" ProgID="Equation.3" ShapeID="_x0000_i1025" DrawAspect="Content" ObjectID="_1744717051" r:id="rId19"/>
        </w:object>
      </w:r>
    </w:p>
    <w:p w14:paraId="7E99CA52"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proofErr w:type="gramStart"/>
      <w:r w:rsidR="001224AB" w:rsidRPr="00B1055F">
        <w:rPr>
          <w:rFonts w:ascii="Arial" w:hAnsi="Arial" w:cs="Arial"/>
        </w:rPr>
        <w:t>Where</w:t>
      </w:r>
      <w:proofErr w:type="gramEnd"/>
    </w:p>
    <w:p w14:paraId="6CF3AB64"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5B03020E"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w:t>
      </w:r>
      <w:proofErr w:type="gramStart"/>
      <w:r w:rsidR="00FA3225" w:rsidRPr="00FA3225">
        <w:rPr>
          <w:rFonts w:ascii="Times New Roman" w:hAnsi="Times New Roman"/>
          <w:i/>
          <w:iCs/>
          <w:color w:val="000000"/>
        </w:rPr>
        <w:t>consideration;</w:t>
      </w:r>
      <w:proofErr w:type="gramEnd"/>
      <w:r w:rsidR="00FA3225" w:rsidRPr="00FA3225">
        <w:rPr>
          <w:rFonts w:ascii="Times New Roman" w:hAnsi="Times New Roman"/>
          <w:i/>
          <w:iCs/>
          <w:color w:val="000000"/>
        </w:rPr>
        <w:t xml:space="preserve"> </w:t>
      </w:r>
    </w:p>
    <w:p w14:paraId="1D72AE20"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538ECFB3"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28C2EA35"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589FC77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04B44D18"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13FE46EC"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08F2C515"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1CF37DDD"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4304E9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C44DA3E"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4875440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55BEBF24"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11B7ADAF"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4E8ED1B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58111E38"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3C12D07"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44E9217C"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3EB677E0"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7921A071"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1A15079D"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33D1CF8D"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131432EF"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4BC9CCB8" w14:textId="77777777" w:rsidTr="0014545F">
        <w:tc>
          <w:tcPr>
            <w:tcW w:w="3463" w:type="dxa"/>
            <w:tcBorders>
              <w:top w:val="nil"/>
              <w:left w:val="outset" w:sz="6" w:space="0" w:color="auto"/>
              <w:bottom w:val="outset" w:sz="6" w:space="0" w:color="auto"/>
              <w:right w:val="outset" w:sz="6" w:space="0" w:color="auto"/>
            </w:tcBorders>
            <w:hideMark/>
          </w:tcPr>
          <w:p w14:paraId="647F6A54"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071EFF19"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B2D08BF" w14:textId="761064E3"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19B556B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CCD51D9" w14:textId="77777777" w:rsidR="0014545F" w:rsidRPr="00EE01F3" w:rsidRDefault="0014545F" w:rsidP="0014545F">
            <w:pPr>
              <w:jc w:val="both"/>
              <w:rPr>
                <w:rFonts w:ascii="Arial" w:hAnsi="Arial" w:cs="Arial"/>
                <w:lang w:val="en-ZA"/>
              </w:rPr>
            </w:pPr>
          </w:p>
        </w:tc>
      </w:tr>
      <w:tr w:rsidR="0014545F" w:rsidRPr="00EE01F3" w14:paraId="23822E35" w14:textId="77777777" w:rsidTr="0014545F">
        <w:tc>
          <w:tcPr>
            <w:tcW w:w="3463" w:type="dxa"/>
            <w:tcBorders>
              <w:top w:val="nil"/>
              <w:left w:val="outset" w:sz="6" w:space="0" w:color="auto"/>
              <w:bottom w:val="outset" w:sz="6" w:space="0" w:color="auto"/>
              <w:right w:val="outset" w:sz="6" w:space="0" w:color="auto"/>
            </w:tcBorders>
            <w:hideMark/>
          </w:tcPr>
          <w:p w14:paraId="17BF9559"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2BD13D6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152CF8CD" w14:textId="5AB1360B"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79519148"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93F7BEE" w14:textId="77777777" w:rsidR="0014545F" w:rsidRPr="00EE01F3" w:rsidRDefault="0014545F" w:rsidP="0014545F">
            <w:pPr>
              <w:jc w:val="both"/>
              <w:rPr>
                <w:rFonts w:ascii="Arial" w:hAnsi="Arial" w:cs="Arial"/>
                <w:lang w:val="en-ZA"/>
              </w:rPr>
            </w:pPr>
          </w:p>
        </w:tc>
      </w:tr>
      <w:tr w:rsidR="0014545F" w:rsidRPr="00EE01F3" w14:paraId="3EB69043" w14:textId="77777777" w:rsidTr="0014545F">
        <w:tc>
          <w:tcPr>
            <w:tcW w:w="3463" w:type="dxa"/>
            <w:tcBorders>
              <w:top w:val="nil"/>
              <w:left w:val="outset" w:sz="6" w:space="0" w:color="auto"/>
              <w:bottom w:val="outset" w:sz="6" w:space="0" w:color="auto"/>
              <w:right w:val="outset" w:sz="6" w:space="0" w:color="auto"/>
            </w:tcBorders>
            <w:hideMark/>
          </w:tcPr>
          <w:p w14:paraId="54336B70"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53AD8CC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3FE1651" w14:textId="6A356D72"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05AAF679"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0ABE39A8" w14:textId="77777777" w:rsidR="0014545F" w:rsidRPr="00EE01F3" w:rsidRDefault="0014545F" w:rsidP="0014545F">
            <w:pPr>
              <w:jc w:val="both"/>
              <w:rPr>
                <w:rFonts w:ascii="Arial" w:hAnsi="Arial" w:cs="Arial"/>
                <w:lang w:val="en-ZA"/>
              </w:rPr>
            </w:pPr>
          </w:p>
        </w:tc>
      </w:tr>
      <w:tr w:rsidR="0014545F" w:rsidRPr="00EE01F3" w14:paraId="454B0755" w14:textId="77777777" w:rsidTr="0014545F">
        <w:tc>
          <w:tcPr>
            <w:tcW w:w="3463" w:type="dxa"/>
            <w:tcBorders>
              <w:top w:val="nil"/>
              <w:left w:val="outset" w:sz="6" w:space="0" w:color="auto"/>
              <w:bottom w:val="outset" w:sz="6" w:space="0" w:color="auto"/>
              <w:right w:val="outset" w:sz="6" w:space="0" w:color="auto"/>
            </w:tcBorders>
            <w:hideMark/>
          </w:tcPr>
          <w:p w14:paraId="7CC936F3"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4E4DF599"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1FD3C906" w14:textId="13BB7F29"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AD3A7E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4DBF4CC" w14:textId="77777777" w:rsidR="0014545F" w:rsidRPr="00EE01F3" w:rsidRDefault="0014545F" w:rsidP="0014545F">
            <w:pPr>
              <w:jc w:val="both"/>
              <w:rPr>
                <w:rFonts w:ascii="Arial" w:hAnsi="Arial" w:cs="Arial"/>
                <w:lang w:val="en-ZA"/>
              </w:rPr>
            </w:pPr>
          </w:p>
        </w:tc>
      </w:tr>
      <w:tr w:rsidR="0014545F" w:rsidRPr="00EE01F3" w14:paraId="1009B537" w14:textId="77777777" w:rsidTr="0014545F">
        <w:tc>
          <w:tcPr>
            <w:tcW w:w="3463" w:type="dxa"/>
            <w:tcBorders>
              <w:top w:val="nil"/>
              <w:left w:val="outset" w:sz="6" w:space="0" w:color="auto"/>
              <w:bottom w:val="outset" w:sz="6" w:space="0" w:color="auto"/>
              <w:right w:val="outset" w:sz="6" w:space="0" w:color="auto"/>
            </w:tcBorders>
            <w:hideMark/>
          </w:tcPr>
          <w:p w14:paraId="6A651DD2" w14:textId="77777777" w:rsidR="0014545F" w:rsidRPr="00EE01F3" w:rsidRDefault="0014545F" w:rsidP="0014545F">
            <w:pPr>
              <w:jc w:val="both"/>
              <w:rPr>
                <w:rFonts w:ascii="Arial" w:hAnsi="Arial" w:cs="Arial"/>
                <w:b/>
                <w:bCs/>
                <w:lang w:val="en-ZA"/>
              </w:rPr>
            </w:pPr>
            <w:proofErr w:type="gramStart"/>
            <w:r w:rsidRPr="00EE01F3">
              <w:rPr>
                <w:rFonts w:ascii="Arial" w:hAnsi="Arial" w:cs="Arial"/>
                <w:b/>
                <w:bCs/>
                <w:lang w:val="en-ZA"/>
              </w:rPr>
              <w:t>Enterprise  with</w:t>
            </w:r>
            <w:proofErr w:type="gramEnd"/>
            <w:r w:rsidRPr="00EE01F3">
              <w:rPr>
                <w:rFonts w:ascii="Arial" w:hAnsi="Arial" w:cs="Arial"/>
                <w:b/>
                <w:bCs/>
                <w:lang w:val="en-ZA"/>
              </w:rPr>
              <w:t xml:space="preserve"> B-BBEE status level  1 ( one ) to 4 (Four)</w:t>
            </w:r>
          </w:p>
        </w:tc>
        <w:tc>
          <w:tcPr>
            <w:tcW w:w="1551" w:type="dxa"/>
            <w:tcBorders>
              <w:top w:val="nil"/>
              <w:left w:val="outset" w:sz="6" w:space="0" w:color="auto"/>
              <w:bottom w:val="outset" w:sz="6" w:space="0" w:color="auto"/>
              <w:right w:val="outset" w:sz="6" w:space="0" w:color="auto"/>
            </w:tcBorders>
          </w:tcPr>
          <w:p w14:paraId="4435E83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31B5C07" w14:textId="6B19A4DE"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2BA659A7"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CA1EBB" w14:textId="77777777" w:rsidR="0014545F" w:rsidRPr="00EE01F3" w:rsidRDefault="0014545F" w:rsidP="0014545F">
            <w:pPr>
              <w:jc w:val="both"/>
              <w:rPr>
                <w:rFonts w:ascii="Arial" w:hAnsi="Arial" w:cs="Arial"/>
                <w:lang w:val="en-ZA"/>
              </w:rPr>
            </w:pPr>
          </w:p>
        </w:tc>
      </w:tr>
      <w:tr w:rsidR="0014545F" w:rsidRPr="00EE01F3" w14:paraId="746C5672" w14:textId="77777777" w:rsidTr="0014545F">
        <w:tc>
          <w:tcPr>
            <w:tcW w:w="3463" w:type="dxa"/>
            <w:tcBorders>
              <w:top w:val="nil"/>
              <w:left w:val="outset" w:sz="6" w:space="0" w:color="auto"/>
              <w:bottom w:val="outset" w:sz="6" w:space="0" w:color="auto"/>
              <w:right w:val="outset" w:sz="6" w:space="0" w:color="auto"/>
            </w:tcBorders>
            <w:hideMark/>
          </w:tcPr>
          <w:p w14:paraId="5F79CB2E"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5E74997F"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318BA8" w14:textId="391942A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9C782CD"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5F1B2FD" w14:textId="77777777" w:rsidR="0014545F" w:rsidRPr="00EE01F3" w:rsidRDefault="0014545F" w:rsidP="0014545F">
            <w:pPr>
              <w:jc w:val="both"/>
              <w:rPr>
                <w:rFonts w:ascii="Arial" w:hAnsi="Arial" w:cs="Arial"/>
                <w:lang w:val="en-ZA"/>
              </w:rPr>
            </w:pPr>
          </w:p>
        </w:tc>
      </w:tr>
    </w:tbl>
    <w:p w14:paraId="7B3D38A4" w14:textId="77777777" w:rsidR="00076B45" w:rsidRDefault="00076B45" w:rsidP="00A907D7">
      <w:pPr>
        <w:tabs>
          <w:tab w:val="left" w:pos="1134"/>
          <w:tab w:val="left" w:pos="1418"/>
          <w:tab w:val="left" w:pos="2700"/>
          <w:tab w:val="left" w:pos="7920"/>
        </w:tabs>
        <w:jc w:val="both"/>
        <w:rPr>
          <w:rFonts w:ascii="Arial" w:hAnsi="Arial" w:cs="Arial"/>
        </w:rPr>
      </w:pPr>
    </w:p>
    <w:p w14:paraId="76B2D4B3" w14:textId="77777777" w:rsidR="00E46D35" w:rsidRDefault="00E46D35" w:rsidP="00A907D7">
      <w:pPr>
        <w:tabs>
          <w:tab w:val="left" w:pos="1134"/>
          <w:tab w:val="left" w:pos="1418"/>
          <w:tab w:val="left" w:pos="2700"/>
          <w:tab w:val="left" w:pos="7920"/>
        </w:tabs>
        <w:jc w:val="both"/>
        <w:rPr>
          <w:rFonts w:ascii="Arial" w:hAnsi="Arial" w:cs="Arial"/>
        </w:rPr>
      </w:pPr>
    </w:p>
    <w:p w14:paraId="4596D13C"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45E5CE87"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1C30E1D1" w14:textId="77777777" w:rsidR="00694502" w:rsidRDefault="00694502" w:rsidP="000F3BB9">
      <w:pPr>
        <w:pStyle w:val="ListParagraph"/>
        <w:numPr>
          <w:ilvl w:val="0"/>
          <w:numId w:val="53"/>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A53E16D" w14:textId="77777777" w:rsidR="00CF104B" w:rsidRDefault="00CF104B" w:rsidP="000F3BB9">
      <w:pPr>
        <w:pStyle w:val="ListParagraph"/>
        <w:numPr>
          <w:ilvl w:val="0"/>
          <w:numId w:val="53"/>
        </w:numPr>
        <w:tabs>
          <w:tab w:val="left" w:pos="1134"/>
          <w:tab w:val="left" w:pos="1418"/>
          <w:tab w:val="left" w:pos="2700"/>
          <w:tab w:val="left" w:pos="7920"/>
        </w:tabs>
        <w:jc w:val="both"/>
        <w:rPr>
          <w:rFonts w:ascii="Arial" w:hAnsi="Arial" w:cs="Arial"/>
        </w:rPr>
      </w:pPr>
      <w:r>
        <w:rPr>
          <w:rFonts w:ascii="Arial" w:hAnsi="Arial" w:cs="Arial"/>
        </w:rPr>
        <w:t xml:space="preserve">The tenderer is registered with Central System Database </w:t>
      </w:r>
      <w:proofErr w:type="gramStart"/>
      <w:r>
        <w:rPr>
          <w:rFonts w:ascii="Arial" w:hAnsi="Arial" w:cs="Arial"/>
        </w:rPr>
        <w:t>( CSD</w:t>
      </w:r>
      <w:proofErr w:type="gramEnd"/>
      <w:r>
        <w:rPr>
          <w:rFonts w:ascii="Arial" w:hAnsi="Arial" w:cs="Arial"/>
        </w:rPr>
        <w:t>)</w:t>
      </w:r>
    </w:p>
    <w:p w14:paraId="1EFBC58D" w14:textId="77777777" w:rsidR="00076B45" w:rsidRPr="00B1055F" w:rsidRDefault="00076B45" w:rsidP="000F3BB9">
      <w:pPr>
        <w:pStyle w:val="ListParagraph"/>
        <w:numPr>
          <w:ilvl w:val="0"/>
          <w:numId w:val="53"/>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3BD6797B" w14:textId="77777777" w:rsidR="00DC54D0" w:rsidRPr="00A13A17" w:rsidRDefault="00076B45" w:rsidP="000F3BB9">
      <w:pPr>
        <w:pStyle w:val="ListParagraph"/>
        <w:numPr>
          <w:ilvl w:val="0"/>
          <w:numId w:val="53"/>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2DFF338F" w14:textId="77777777" w:rsidR="00076B45" w:rsidRDefault="00076B45" w:rsidP="000F3BB9">
      <w:pPr>
        <w:pStyle w:val="ListParagraph"/>
        <w:numPr>
          <w:ilvl w:val="0"/>
          <w:numId w:val="53"/>
        </w:numPr>
        <w:tabs>
          <w:tab w:val="left" w:pos="1134"/>
          <w:tab w:val="left" w:pos="1418"/>
          <w:tab w:val="left" w:pos="2700"/>
          <w:tab w:val="left" w:pos="7920"/>
        </w:tabs>
        <w:jc w:val="both"/>
        <w:rPr>
          <w:rFonts w:ascii="Arial" w:hAnsi="Arial" w:cs="Arial"/>
        </w:rPr>
      </w:pPr>
      <w:r>
        <w:rPr>
          <w:rFonts w:ascii="Arial" w:hAnsi="Arial" w:cs="Arial"/>
        </w:rPr>
        <w:t>The tenderer has not:</w:t>
      </w:r>
    </w:p>
    <w:p w14:paraId="3269C08E" w14:textId="77777777" w:rsidR="00076B45" w:rsidRDefault="00076B45" w:rsidP="000F3BB9">
      <w:pPr>
        <w:pStyle w:val="ListParagraph"/>
        <w:numPr>
          <w:ilvl w:val="0"/>
          <w:numId w:val="54"/>
        </w:numPr>
        <w:tabs>
          <w:tab w:val="left" w:pos="1134"/>
          <w:tab w:val="left" w:pos="1418"/>
          <w:tab w:val="left" w:pos="2700"/>
          <w:tab w:val="left" w:pos="7920"/>
        </w:tabs>
        <w:jc w:val="both"/>
        <w:rPr>
          <w:rFonts w:ascii="Arial" w:hAnsi="Arial" w:cs="Arial"/>
        </w:rPr>
      </w:pPr>
      <w:r>
        <w:rPr>
          <w:rFonts w:ascii="Arial" w:hAnsi="Arial" w:cs="Arial"/>
        </w:rPr>
        <w:t>Abused the Employer’s S</w:t>
      </w:r>
      <w:r w:rsidR="00CF104B">
        <w:rPr>
          <w:rFonts w:ascii="Arial" w:hAnsi="Arial" w:cs="Arial"/>
        </w:rPr>
        <w:t>u</w:t>
      </w:r>
      <w:r>
        <w:rPr>
          <w:rFonts w:ascii="Arial" w:hAnsi="Arial" w:cs="Arial"/>
        </w:rPr>
        <w:t>pply Chain Management System; or</w:t>
      </w:r>
    </w:p>
    <w:p w14:paraId="1E0CC5A1" w14:textId="77777777" w:rsidR="00CF104B" w:rsidRPr="00B1055F" w:rsidRDefault="00CF104B" w:rsidP="000F3BB9">
      <w:pPr>
        <w:pStyle w:val="ListParagraph"/>
        <w:numPr>
          <w:ilvl w:val="0"/>
          <w:numId w:val="54"/>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6B06743F" w14:textId="77777777" w:rsidR="00076B45" w:rsidRPr="007A665B" w:rsidRDefault="00076B45" w:rsidP="000F3BB9">
      <w:pPr>
        <w:pStyle w:val="ListParagraph"/>
        <w:numPr>
          <w:ilvl w:val="0"/>
          <w:numId w:val="53"/>
        </w:numPr>
        <w:tabs>
          <w:tab w:val="left" w:pos="1134"/>
          <w:tab w:val="left" w:pos="1418"/>
          <w:tab w:val="left" w:pos="2700"/>
          <w:tab w:val="left" w:pos="7920"/>
        </w:tabs>
        <w:jc w:val="both"/>
        <w:rPr>
          <w:rFonts w:ascii="Arial" w:hAnsi="Arial" w:cs="Arial"/>
        </w:rPr>
      </w:pPr>
      <w:r>
        <w:rPr>
          <w:rFonts w:ascii="Arial" w:hAnsi="Arial" w:cs="Arial"/>
        </w:rPr>
        <w:lastRenderedPageBreak/>
        <w:t>Has completed the declaration of Interest Form and there are no conflicts of interest which may impact on the tenderer’s ability to perform the contract in the best interest of the employer or potentially compromise the tender process.</w:t>
      </w:r>
    </w:p>
    <w:p w14:paraId="71A68F04"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2"/>
    <w:bookmarkEnd w:id="3"/>
    <w:bookmarkEnd w:id="4"/>
    <w:p w14:paraId="1DC98FA8" w14:textId="77777777" w:rsidR="00A13A17" w:rsidRDefault="00A13A17" w:rsidP="009C37CD">
      <w:pPr>
        <w:tabs>
          <w:tab w:val="left" w:pos="-1440"/>
          <w:tab w:val="left" w:pos="3690"/>
        </w:tabs>
        <w:ind w:left="3510" w:hanging="3600"/>
        <w:jc w:val="both"/>
        <w:rPr>
          <w:rFonts w:ascii="Arial" w:hAnsi="Arial" w:cs="Arial"/>
        </w:rPr>
      </w:pPr>
    </w:p>
    <w:p w14:paraId="6A4CCAF1" w14:textId="77777777" w:rsidR="00D06F9E" w:rsidRDefault="003A07A5" w:rsidP="009C37CD">
      <w:pPr>
        <w:tabs>
          <w:tab w:val="left" w:pos="-1440"/>
          <w:tab w:val="left" w:pos="3690"/>
        </w:tabs>
        <w:ind w:left="3510" w:hanging="3600"/>
        <w:jc w:val="both"/>
        <w:rPr>
          <w:rFonts w:ascii="Arial" w:hAnsi="Arial" w:cs="Arial"/>
        </w:rPr>
      </w:pPr>
      <w:r w:rsidRPr="00B1055F">
        <w:rPr>
          <w:rFonts w:ascii="Arial" w:hAnsi="Arial" w:cs="Arial"/>
        </w:rPr>
        <w:t xml:space="preserve">  </w:t>
      </w:r>
    </w:p>
    <w:p w14:paraId="1F9CF040" w14:textId="77777777" w:rsidR="00D06F9E" w:rsidRDefault="00D06F9E">
      <w:pPr>
        <w:overflowPunct/>
        <w:autoSpaceDE/>
        <w:autoSpaceDN/>
        <w:adjustRightInd/>
        <w:textAlignment w:val="auto"/>
        <w:rPr>
          <w:rFonts w:ascii="Arial" w:hAnsi="Arial" w:cs="Arial"/>
        </w:rPr>
      </w:pPr>
      <w:r>
        <w:rPr>
          <w:rFonts w:ascii="Arial" w:hAnsi="Arial" w:cs="Arial"/>
        </w:rPr>
        <w:br w:type="page"/>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 xml:space="preserve">The employer and each tenderer submitting a tender offer shall comply with these conditions of tender. In their dealings with each other, they shall discharge their duties and obligations as set out in F.2 and F.3, timeously and with integrity, and behave equitably, </w:t>
      </w:r>
      <w:proofErr w:type="gramStart"/>
      <w:r w:rsidRPr="00BB7833">
        <w:rPr>
          <w:rFonts w:ascii="Arial" w:hAnsi="Arial" w:cs="Arial"/>
          <w:sz w:val="22"/>
          <w:szCs w:val="22"/>
          <w:lang w:val="en-US"/>
        </w:rPr>
        <w:t>honestly</w:t>
      </w:r>
      <w:proofErr w:type="gramEnd"/>
      <w:r w:rsidRPr="00BB7833">
        <w:rPr>
          <w:rFonts w:ascii="Arial" w:hAnsi="Arial" w:cs="Arial"/>
          <w:sz w:val="22"/>
          <w:szCs w:val="22"/>
          <w:lang w:val="en-US"/>
        </w:rPr>
        <w:t xml:space="preserve">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 xml:space="preserve">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w:t>
      </w:r>
      <w:proofErr w:type="gramStart"/>
      <w:r w:rsidRPr="00BB7833">
        <w:rPr>
          <w:rFonts w:ascii="Arial" w:hAnsi="Arial" w:cs="Arial"/>
          <w:sz w:val="22"/>
          <w:szCs w:val="22"/>
          <w:lang w:val="en-US"/>
        </w:rPr>
        <w:t>conflict, and</w:t>
      </w:r>
      <w:proofErr w:type="gramEnd"/>
      <w:r w:rsidRPr="00BB7833">
        <w:rPr>
          <w:rFonts w:ascii="Arial" w:hAnsi="Arial" w:cs="Arial"/>
          <w:sz w:val="22"/>
          <w:szCs w:val="22"/>
          <w:lang w:val="en-US"/>
        </w:rPr>
        <w:t xml:space="preserve">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 xml:space="preserve">ii) an individual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 xml:space="preserve">iii) incompatibility or contradictory interests exist between an employee and the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 xml:space="preserve">means the price after the factors of a non-firm price and all unconditional discounts it can be </w:t>
      </w:r>
      <w:proofErr w:type="spellStart"/>
      <w:r>
        <w:rPr>
          <w:rFonts w:ascii="Arial" w:hAnsi="Arial" w:cs="Arial"/>
          <w:sz w:val="22"/>
          <w:szCs w:val="22"/>
          <w:lang w:val="en-US"/>
        </w:rPr>
        <w:t>utilised</w:t>
      </w:r>
      <w:proofErr w:type="spellEnd"/>
      <w:r>
        <w:rPr>
          <w:rFonts w:ascii="Arial" w:hAnsi="Arial" w:cs="Arial"/>
          <w:sz w:val="22"/>
          <w:szCs w:val="22"/>
          <w:lang w:val="en-US"/>
        </w:rPr>
        <w:t xml:space="preserve"> to have been taken into </w:t>
      </w:r>
      <w:proofErr w:type="gramStart"/>
      <w:r>
        <w:rPr>
          <w:rFonts w:ascii="Arial" w:hAnsi="Arial" w:cs="Arial"/>
          <w:sz w:val="22"/>
          <w:szCs w:val="22"/>
          <w:lang w:val="en-US"/>
        </w:rPr>
        <w:t>consideration;</w:t>
      </w:r>
      <w:proofErr w:type="gramEnd"/>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 xml:space="preserve">means the offering, giving, receiving or soliciting of anything of value to influence the action of the employer or his staff or agents in the tender </w:t>
      </w:r>
      <w:proofErr w:type="gramStart"/>
      <w:r>
        <w:rPr>
          <w:rFonts w:ascii="Arial" w:hAnsi="Arial" w:cs="Arial"/>
          <w:sz w:val="22"/>
          <w:szCs w:val="22"/>
          <w:lang w:val="en-US"/>
        </w:rPr>
        <w:t>process;</w:t>
      </w:r>
      <w:proofErr w:type="gramEnd"/>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 xml:space="preserve">means the misrepresentation of the facts in order to influence the tender process or the award of a contract arising from a tender offer to the detriment of the employer, including collusive practices intended to establish prices at artificial </w:t>
      </w:r>
      <w:proofErr w:type="gramStart"/>
      <w:r>
        <w:rPr>
          <w:rFonts w:ascii="Arial" w:hAnsi="Arial" w:cs="Arial"/>
          <w:sz w:val="22"/>
          <w:szCs w:val="22"/>
          <w:lang w:val="en-US"/>
        </w:rPr>
        <w:t>levels;</w:t>
      </w:r>
      <w:proofErr w:type="gramEnd"/>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 xml:space="preserve">means a company, firm, enterprise, association or other legal entity, whether incorporated or not, or a public </w:t>
      </w:r>
      <w:proofErr w:type="gramStart"/>
      <w:r>
        <w:rPr>
          <w:rFonts w:ascii="Arial" w:hAnsi="Arial" w:cs="Arial"/>
          <w:sz w:val="22"/>
          <w:szCs w:val="22"/>
          <w:lang w:val="en-US"/>
        </w:rPr>
        <w:t>body;</w:t>
      </w:r>
      <w:proofErr w:type="gramEnd"/>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 xml:space="preserve">Each communication between the employer and a tenderer shall be to or from the employer's agent only, and in a form that can be readily read, </w:t>
      </w:r>
      <w:proofErr w:type="gramStart"/>
      <w:r>
        <w:rPr>
          <w:rFonts w:ascii="Arial" w:hAnsi="Arial" w:cs="Arial"/>
          <w:sz w:val="22"/>
          <w:szCs w:val="22"/>
          <w:lang w:val="en-US"/>
        </w:rPr>
        <w:t>copied</w:t>
      </w:r>
      <w:proofErr w:type="gramEnd"/>
      <w:r>
        <w:rPr>
          <w:rFonts w:ascii="Arial" w:hAnsi="Arial" w:cs="Arial"/>
          <w:sz w:val="22"/>
          <w:szCs w:val="22"/>
          <w:lang w:val="en-US"/>
        </w:rPr>
        <w:t xml:space="preserve">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 xml:space="preserve">Accept that, unless otherwise stated in the tender data, the employer will not compensate the tenderer for any costs incurred in the preparation and submission of a tender offer, including the costs of any testing necessary to demonstrate that aspects of the offer </w:t>
      </w:r>
      <w:proofErr w:type="gramStart"/>
      <w:r>
        <w:rPr>
          <w:rFonts w:ascii="Arial" w:hAnsi="Arial" w:cs="Arial"/>
          <w:sz w:val="22"/>
          <w:szCs w:val="22"/>
          <w:lang w:val="en-US"/>
        </w:rPr>
        <w:t>complies</w:t>
      </w:r>
      <w:proofErr w:type="gramEnd"/>
      <w:r>
        <w:rPr>
          <w:rFonts w:ascii="Arial" w:hAnsi="Arial" w:cs="Arial"/>
          <w:sz w:val="22"/>
          <w:szCs w:val="22"/>
          <w:lang w:val="en-US"/>
        </w:rPr>
        <w:t xml:space="preserve">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 xml:space="preserve">which the employer may issue, and if </w:t>
      </w:r>
      <w:proofErr w:type="gramStart"/>
      <w:r>
        <w:rPr>
          <w:rFonts w:ascii="Arial" w:hAnsi="Arial" w:cs="Arial"/>
          <w:sz w:val="22"/>
          <w:szCs w:val="22"/>
          <w:lang w:val="en-US"/>
        </w:rPr>
        <w:t>necessary</w:t>
      </w:r>
      <w:proofErr w:type="gramEnd"/>
      <w:r>
        <w:rPr>
          <w:rFonts w:ascii="Arial" w:hAnsi="Arial" w:cs="Arial"/>
          <w:sz w:val="22"/>
          <w:szCs w:val="22"/>
          <w:lang w:val="en-US"/>
        </w:rPr>
        <w:t xml:space="preserve">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 xml:space="preserve">such duties, </w:t>
      </w:r>
      <w:proofErr w:type="gramStart"/>
      <w:r>
        <w:rPr>
          <w:rFonts w:ascii="Arial" w:hAnsi="Arial" w:cs="Arial"/>
          <w:sz w:val="22"/>
          <w:szCs w:val="22"/>
          <w:lang w:val="en-US"/>
        </w:rPr>
        <w:t>taxes</w:t>
      </w:r>
      <w:proofErr w:type="gramEnd"/>
      <w:r>
        <w:rPr>
          <w:rFonts w:ascii="Arial" w:hAnsi="Arial" w:cs="Arial"/>
          <w:sz w:val="22"/>
          <w:szCs w:val="22"/>
          <w:lang w:val="en-US"/>
        </w:rPr>
        <w:t xml:space="preserve">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 xml:space="preserve">An alternative tender offer may only be considered </w:t>
      </w:r>
      <w:proofErr w:type="gramStart"/>
      <w:r>
        <w:rPr>
          <w:rFonts w:ascii="Arial" w:hAnsi="Arial" w:cs="Arial"/>
          <w:sz w:val="22"/>
          <w:szCs w:val="22"/>
          <w:lang w:val="en-US"/>
        </w:rPr>
        <w:t>in the event that</w:t>
      </w:r>
      <w:proofErr w:type="gramEnd"/>
      <w:r>
        <w:rPr>
          <w:rFonts w:ascii="Arial" w:hAnsi="Arial" w:cs="Arial"/>
          <w:sz w:val="22"/>
          <w:szCs w:val="22"/>
          <w:lang w:val="en-US"/>
        </w:rPr>
        <w:t xml:space="preserve">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53210CF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Accept that tender offers, which do not provide all the data or information requested completely </w:t>
      </w:r>
      <w:proofErr w:type="gramStart"/>
      <w:r>
        <w:rPr>
          <w:rFonts w:ascii="Arial" w:hAnsi="Arial" w:cs="Arial"/>
          <w:sz w:val="22"/>
          <w:szCs w:val="22"/>
          <w:lang w:val="en-US"/>
        </w:rPr>
        <w:t>and in the form</w:t>
      </w:r>
      <w:proofErr w:type="gramEnd"/>
      <w:r>
        <w:rPr>
          <w:rFonts w:ascii="Arial" w:hAnsi="Arial" w:cs="Arial"/>
          <w:sz w:val="22"/>
          <w:szCs w:val="22"/>
          <w:lang w:val="en-US"/>
        </w:rPr>
        <w:t xml:space="preserve">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6F5A028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479C157F" w14:textId="77777777" w:rsidR="00814AF1" w:rsidRDefault="00814AF1" w:rsidP="003B18DD">
      <w:pPr>
        <w:overflowPunct/>
        <w:jc w:val="both"/>
        <w:textAlignment w:val="auto"/>
        <w:rPr>
          <w:rFonts w:ascii="Arial" w:hAnsi="Arial" w:cs="Arial"/>
          <w:sz w:val="22"/>
          <w:szCs w:val="22"/>
          <w:lang w:val="en-US"/>
        </w:rPr>
      </w:pPr>
    </w:p>
    <w:p w14:paraId="49F19628" w14:textId="77777777" w:rsidR="006A3001" w:rsidRDefault="006A3001" w:rsidP="003B18DD">
      <w:pPr>
        <w:overflowPunct/>
        <w:jc w:val="both"/>
        <w:textAlignment w:val="auto"/>
        <w:rPr>
          <w:rFonts w:ascii="Arial" w:hAnsi="Arial" w:cs="Arial"/>
          <w:b/>
          <w:bCs/>
          <w:sz w:val="22"/>
          <w:szCs w:val="22"/>
          <w:lang w:val="en-US"/>
        </w:rPr>
      </w:pP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 xml:space="preserve">F.2.19 Inspections, </w:t>
      </w:r>
      <w:proofErr w:type="gramStart"/>
      <w:r>
        <w:rPr>
          <w:rFonts w:ascii="Arial" w:hAnsi="Arial" w:cs="Arial"/>
          <w:b/>
          <w:bCs/>
          <w:sz w:val="22"/>
          <w:szCs w:val="22"/>
          <w:lang w:val="en-US"/>
        </w:rPr>
        <w:t>tests</w:t>
      </w:r>
      <w:proofErr w:type="gramEnd"/>
      <w:r>
        <w:rPr>
          <w:rFonts w:ascii="Arial" w:hAnsi="Arial" w:cs="Arial"/>
          <w:b/>
          <w:bCs/>
          <w:sz w:val="22"/>
          <w:szCs w:val="22"/>
          <w:lang w:val="en-US"/>
        </w:rPr>
        <w:t xml:space="preserve">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 xml:space="preserve">F.2.20 Submit securities, </w:t>
      </w:r>
      <w:proofErr w:type="gramStart"/>
      <w:r>
        <w:rPr>
          <w:rFonts w:ascii="Arial" w:hAnsi="Arial" w:cs="Arial"/>
          <w:b/>
          <w:bCs/>
          <w:sz w:val="22"/>
          <w:szCs w:val="22"/>
          <w:lang w:val="en-US"/>
        </w:rPr>
        <w:t>bonds</w:t>
      </w:r>
      <w:proofErr w:type="gramEnd"/>
      <w:r>
        <w:rPr>
          <w:rFonts w:ascii="Arial" w:hAnsi="Arial" w:cs="Arial"/>
          <w:b/>
          <w:bCs/>
          <w:sz w:val="22"/>
          <w:szCs w:val="22"/>
          <w:lang w:val="en-US"/>
        </w:rPr>
        <w:t xml:space="preserve">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If requested, submit for the employer’s acceptance before formation of the contract, all securities, bonds, guarantees, </w:t>
      </w:r>
      <w:proofErr w:type="gramStart"/>
      <w:r>
        <w:rPr>
          <w:rFonts w:ascii="Arial" w:hAnsi="Arial" w:cs="Arial"/>
          <w:sz w:val="22"/>
          <w:szCs w:val="22"/>
          <w:lang w:val="en-US"/>
        </w:rPr>
        <w:t>policies</w:t>
      </w:r>
      <w:proofErr w:type="gramEnd"/>
      <w:r>
        <w:rPr>
          <w:rFonts w:ascii="Arial" w:hAnsi="Arial" w:cs="Arial"/>
          <w:sz w:val="22"/>
          <w:szCs w:val="22"/>
          <w:lang w:val="en-US"/>
        </w:rPr>
        <w:t xml:space="preserve">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so</w:t>
      </w:r>
      <w:proofErr w:type="gramEnd"/>
      <w:r>
        <w:rPr>
          <w:rFonts w:ascii="Arial" w:hAnsi="Arial" w:cs="Arial"/>
          <w:sz w:val="22"/>
          <w:szCs w:val="22"/>
          <w:lang w:val="en-US"/>
        </w:rPr>
        <w:t xml:space="preserve">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 xml:space="preserve">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w:t>
      </w:r>
      <w:proofErr w:type="gramStart"/>
      <w:r>
        <w:rPr>
          <w:rFonts w:ascii="Arial" w:hAnsi="Arial" w:cs="Arial"/>
          <w:sz w:val="22"/>
          <w:szCs w:val="22"/>
          <w:lang w:val="en-US"/>
        </w:rPr>
        <w:t>as a consequence</w:t>
      </w:r>
      <w:proofErr w:type="gramEnd"/>
      <w:r>
        <w:rPr>
          <w:rFonts w:ascii="Arial" w:hAnsi="Arial" w:cs="Arial"/>
          <w:sz w:val="22"/>
          <w:szCs w:val="22"/>
          <w:lang w:val="en-US"/>
        </w:rPr>
        <w:t>:</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an individual firm, or a joint venture as a whole, or any individual member of the joint venture fails to meet any of the collective or individual qualifying </w:t>
      </w:r>
      <w:proofErr w:type="gramStart"/>
      <w:r>
        <w:rPr>
          <w:rFonts w:ascii="Arial" w:hAnsi="Arial" w:cs="Arial"/>
          <w:sz w:val="22"/>
          <w:szCs w:val="22"/>
          <w:lang w:val="en-US"/>
        </w:rPr>
        <w:t>requirements;</w:t>
      </w:r>
      <w:proofErr w:type="gramEnd"/>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13F82C95" w14:textId="77777777" w:rsidR="00937285" w:rsidRDefault="00937285" w:rsidP="003B18DD">
      <w:pPr>
        <w:overflowPunct/>
        <w:jc w:val="both"/>
        <w:textAlignment w:val="auto"/>
        <w:rPr>
          <w:rFonts w:ascii="Arial" w:hAnsi="Arial" w:cs="Arial"/>
          <w:sz w:val="22"/>
          <w:szCs w:val="22"/>
          <w:lang w:val="en-US"/>
        </w:rPr>
      </w:pPr>
    </w:p>
    <w:p w14:paraId="32D3064E" w14:textId="77777777" w:rsidR="00937285" w:rsidRDefault="00937285" w:rsidP="003B18DD">
      <w:pPr>
        <w:overflowPunct/>
        <w:jc w:val="both"/>
        <w:textAlignment w:val="auto"/>
        <w:rPr>
          <w:rFonts w:ascii="Arial" w:hAnsi="Arial" w:cs="Arial"/>
          <w:sz w:val="22"/>
          <w:szCs w:val="22"/>
          <w:lang w:val="en-US"/>
        </w:rPr>
      </w:pP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proofErr w:type="gramStart"/>
      <w:r>
        <w:rPr>
          <w:rFonts w:ascii="Arial" w:hAnsi="Arial" w:cs="Arial"/>
          <w:sz w:val="22"/>
          <w:szCs w:val="22"/>
          <w:lang w:val="en-US"/>
        </w:rPr>
        <w:t>Where</w:t>
      </w:r>
      <w:proofErr w:type="gramEnd"/>
      <w:r>
        <w:rPr>
          <w:rFonts w:ascii="Arial" w:hAnsi="Arial" w:cs="Arial"/>
          <w:sz w:val="22"/>
          <w:szCs w:val="22"/>
          <w:lang w:val="en-US"/>
        </w:rPr>
        <w:t xml:space="preserv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 xml:space="preserve">F.3.6 </w:t>
      </w:r>
      <w:proofErr w:type="gramStart"/>
      <w:r>
        <w:rPr>
          <w:rFonts w:ascii="Arial" w:hAnsi="Arial" w:cs="Arial"/>
          <w:b/>
          <w:bCs/>
          <w:sz w:val="22"/>
          <w:szCs w:val="22"/>
          <w:lang w:val="en-US"/>
        </w:rPr>
        <w:t>Non-disclosure</w:t>
      </w:r>
      <w:proofErr w:type="gramEnd"/>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Not disclose to tenderers, or to any other person not officially concerned with such processes, information relating to the evaluation and comparison of tender offers, the final evaluation </w:t>
      </w:r>
      <w:proofErr w:type="gramStart"/>
      <w:r>
        <w:rPr>
          <w:rFonts w:ascii="Arial" w:hAnsi="Arial" w:cs="Arial"/>
          <w:sz w:val="22"/>
          <w:szCs w:val="22"/>
          <w:lang w:val="en-US"/>
        </w:rPr>
        <w:t>price</w:t>
      </w:r>
      <w:proofErr w:type="gramEnd"/>
      <w:r>
        <w:rPr>
          <w:rFonts w:ascii="Arial" w:hAnsi="Arial" w:cs="Arial"/>
          <w:sz w:val="22"/>
          <w:szCs w:val="22"/>
          <w:lang w:val="en-US"/>
        </w:rPr>
        <w:t xml:space="preserv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2454454C" w14:textId="3CDFBA2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0FE6B0D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201AA1D0" w14:textId="77777777" w:rsidR="000B6FB3" w:rsidRDefault="000B6FB3" w:rsidP="003B18DD">
      <w:pPr>
        <w:overflowPunct/>
        <w:jc w:val="both"/>
        <w:textAlignment w:val="auto"/>
        <w:rPr>
          <w:rFonts w:ascii="Arial" w:hAnsi="Arial" w:cs="Arial"/>
          <w:sz w:val="22"/>
          <w:szCs w:val="22"/>
          <w:lang w:val="en-US"/>
        </w:rPr>
      </w:pPr>
    </w:p>
    <w:p w14:paraId="38BE7883" w14:textId="77777777" w:rsidR="006A3001" w:rsidRDefault="006A3001" w:rsidP="003B18DD">
      <w:pPr>
        <w:overflowPunct/>
        <w:jc w:val="both"/>
        <w:textAlignment w:val="auto"/>
        <w:rPr>
          <w:rFonts w:ascii="Arial" w:hAnsi="Arial" w:cs="Arial"/>
          <w:b/>
          <w:bCs/>
          <w:sz w:val="22"/>
          <w:szCs w:val="22"/>
          <w:lang w:val="en-US"/>
        </w:rPr>
      </w:pP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 xml:space="preserve">affect the competitive position of other tenderers presenting responsive </w:t>
      </w:r>
      <w:proofErr w:type="gramStart"/>
      <w:r>
        <w:rPr>
          <w:rFonts w:ascii="Arial" w:hAnsi="Arial" w:cs="Arial"/>
          <w:sz w:val="22"/>
          <w:szCs w:val="22"/>
          <w:lang w:val="en-US"/>
        </w:rPr>
        <w:t>tenders, if</w:t>
      </w:r>
      <w:proofErr w:type="gramEnd"/>
      <w:r>
        <w:rPr>
          <w:rFonts w:ascii="Arial" w:hAnsi="Arial" w:cs="Arial"/>
          <w:sz w:val="22"/>
          <w:szCs w:val="22"/>
          <w:lang w:val="en-US"/>
        </w:rPr>
        <w:t xml:space="preserve">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 xml:space="preserve">F.3.9 Arithmetical errors, </w:t>
      </w:r>
      <w:proofErr w:type="gramStart"/>
      <w:r>
        <w:rPr>
          <w:rFonts w:ascii="Arial" w:hAnsi="Arial" w:cs="Arial"/>
          <w:b/>
          <w:bCs/>
          <w:sz w:val="22"/>
          <w:szCs w:val="22"/>
          <w:lang w:val="en-US"/>
        </w:rPr>
        <w:t>omissions</w:t>
      </w:r>
      <w:proofErr w:type="gramEnd"/>
      <w:r>
        <w:rPr>
          <w:rFonts w:ascii="Arial" w:hAnsi="Arial" w:cs="Arial"/>
          <w:b/>
          <w:bCs/>
          <w:sz w:val="22"/>
          <w:szCs w:val="22"/>
          <w:lang w:val="en-US"/>
        </w:rPr>
        <w:t xml:space="preserve">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 xml:space="preserve">the gross misplacement of the decimal point in any unit </w:t>
      </w:r>
      <w:proofErr w:type="gramStart"/>
      <w:r>
        <w:rPr>
          <w:rFonts w:ascii="Arial" w:hAnsi="Arial" w:cs="Arial"/>
          <w:sz w:val="22"/>
          <w:szCs w:val="22"/>
          <w:lang w:val="en-US"/>
        </w:rPr>
        <w:t>rate;</w:t>
      </w:r>
      <w:proofErr w:type="gramEnd"/>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proofErr w:type="spellStart"/>
      <w:r>
        <w:rPr>
          <w:rFonts w:ascii="Arial" w:hAnsi="Arial" w:cs="Arial"/>
          <w:sz w:val="22"/>
          <w:szCs w:val="22"/>
          <w:lang w:val="en-US"/>
        </w:rPr>
        <w:t>i</w:t>
      </w:r>
      <w:proofErr w:type="spellEnd"/>
      <w:r>
        <w:rPr>
          <w:rFonts w:ascii="Arial" w:hAnsi="Arial" w:cs="Arial"/>
          <w:sz w:val="22"/>
          <w:szCs w:val="22"/>
          <w:lang w:val="en-US"/>
        </w:rPr>
        <w:t xml:space="preserve">) </w:t>
      </w:r>
      <w:proofErr w:type="gramStart"/>
      <w:r>
        <w:rPr>
          <w:rFonts w:ascii="Arial" w:hAnsi="Arial" w:cs="Arial"/>
          <w:sz w:val="22"/>
          <w:szCs w:val="22"/>
          <w:lang w:val="en-US"/>
        </w:rPr>
        <w:t>line item</w:t>
      </w:r>
      <w:proofErr w:type="gramEnd"/>
      <w:r>
        <w:rPr>
          <w:rFonts w:ascii="Arial" w:hAnsi="Arial" w:cs="Arial"/>
          <w:sz w:val="22"/>
          <w:szCs w:val="22"/>
          <w:lang w:val="en-US"/>
        </w:rPr>
        <w:t xml:space="preserve">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 xml:space="preserve">If bills of quantities or pricing schedules apply and there is an error in the </w:t>
      </w:r>
      <w:proofErr w:type="gramStart"/>
      <w:r>
        <w:rPr>
          <w:rFonts w:ascii="Arial" w:hAnsi="Arial" w:cs="Arial"/>
          <w:sz w:val="22"/>
          <w:szCs w:val="22"/>
          <w:lang w:val="en-US"/>
        </w:rPr>
        <w:t>line item</w:t>
      </w:r>
      <w:proofErr w:type="gramEnd"/>
      <w:r>
        <w:rPr>
          <w:rFonts w:ascii="Arial" w:hAnsi="Arial" w:cs="Arial"/>
          <w:sz w:val="22"/>
          <w:szCs w:val="22"/>
          <w:lang w:val="en-US"/>
        </w:rPr>
        <w:t xml:space="preserve"> total resulting from the product of the unit rate and the quantity, the line item total shall govern and the rate shall be corrected. Where there is an obviously gross misplacement of the decimal point in the unit rate, the </w:t>
      </w:r>
      <w:proofErr w:type="gramStart"/>
      <w:r>
        <w:rPr>
          <w:rFonts w:ascii="Arial" w:hAnsi="Arial" w:cs="Arial"/>
          <w:sz w:val="22"/>
          <w:szCs w:val="22"/>
          <w:lang w:val="en-US"/>
        </w:rPr>
        <w:t>line item</w:t>
      </w:r>
      <w:proofErr w:type="gramEnd"/>
      <w:r>
        <w:rPr>
          <w:rFonts w:ascii="Arial" w:hAnsi="Arial" w:cs="Arial"/>
          <w:sz w:val="22"/>
          <w:szCs w:val="22"/>
          <w:lang w:val="en-US"/>
        </w:rPr>
        <w:t xml:space="preserve">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 xml:space="preserve">Where there is an error in the total of the prices either as a result of other corrections required by this checking process or in the tenderer's addition of prices, the total of the prices shall </w:t>
      </w:r>
      <w:proofErr w:type="gramStart"/>
      <w:r>
        <w:rPr>
          <w:rFonts w:ascii="Arial" w:hAnsi="Arial" w:cs="Arial"/>
          <w:sz w:val="22"/>
          <w:szCs w:val="22"/>
          <w:lang w:val="en-US"/>
        </w:rPr>
        <w:t>govern</w:t>
      </w:r>
      <w:proofErr w:type="gramEnd"/>
      <w:r>
        <w:rPr>
          <w:rFonts w:ascii="Arial" w:hAnsi="Arial" w:cs="Arial"/>
          <w:sz w:val="22"/>
          <w:szCs w:val="22"/>
          <w:lang w:val="en-US"/>
        </w:rPr>
        <w:t xml:space="preserve">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2C1A86D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3C48A4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49DB158B" w14:textId="77777777" w:rsidR="000B6FB3" w:rsidRDefault="000B6FB3" w:rsidP="003B18DD">
      <w:pPr>
        <w:overflowPunct/>
        <w:jc w:val="both"/>
        <w:textAlignment w:val="auto"/>
        <w:rPr>
          <w:rFonts w:ascii="Arial" w:hAnsi="Arial" w:cs="Arial"/>
          <w:sz w:val="22"/>
          <w:szCs w:val="22"/>
          <w:lang w:val="en-US"/>
        </w:rPr>
      </w:pPr>
    </w:p>
    <w:p w14:paraId="74D64FEF" w14:textId="77777777" w:rsidR="006A3001" w:rsidRDefault="006A3001" w:rsidP="003B18DD">
      <w:pPr>
        <w:overflowPunct/>
        <w:jc w:val="both"/>
        <w:textAlignment w:val="auto"/>
        <w:rPr>
          <w:rFonts w:ascii="Arial" w:hAnsi="Arial" w:cs="Arial"/>
          <w:b/>
          <w:bCs/>
          <w:sz w:val="22"/>
          <w:szCs w:val="22"/>
          <w:lang w:val="en-US"/>
        </w:rPr>
      </w:pPr>
    </w:p>
    <w:p w14:paraId="5CC566E1" w14:textId="77777777" w:rsidR="006A3001" w:rsidRDefault="006A3001" w:rsidP="003B18DD">
      <w:pPr>
        <w:overflowPunct/>
        <w:jc w:val="both"/>
        <w:textAlignment w:val="auto"/>
        <w:rPr>
          <w:rFonts w:ascii="Arial" w:hAnsi="Arial" w:cs="Arial"/>
          <w:b/>
          <w:bCs/>
          <w:sz w:val="22"/>
          <w:szCs w:val="22"/>
          <w:lang w:val="en-US"/>
        </w:rPr>
      </w:pPr>
    </w:p>
    <w:p w14:paraId="1C08A4AD" w14:textId="77777777" w:rsidR="006A3001" w:rsidRDefault="006A3001" w:rsidP="003B18DD">
      <w:pPr>
        <w:overflowPunct/>
        <w:jc w:val="both"/>
        <w:textAlignment w:val="auto"/>
        <w:rPr>
          <w:rFonts w:ascii="Arial" w:hAnsi="Arial" w:cs="Arial"/>
          <w:b/>
          <w:bCs/>
          <w:sz w:val="22"/>
          <w:szCs w:val="22"/>
          <w:lang w:val="en-US"/>
        </w:rPr>
      </w:pP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In the case of a functionality, </w:t>
      </w:r>
      <w:proofErr w:type="gramStart"/>
      <w:r w:rsidRPr="004315C7">
        <w:rPr>
          <w:rFonts w:ascii="Arial" w:hAnsi="Arial" w:cs="Arial"/>
          <w:sz w:val="22"/>
          <w:szCs w:val="22"/>
          <w:lang w:val="en-US"/>
        </w:rPr>
        <w:t>price</w:t>
      </w:r>
      <w:proofErr w:type="gramEnd"/>
      <w:r w:rsidRPr="004315C7">
        <w:rPr>
          <w:rFonts w:ascii="Arial" w:hAnsi="Arial" w:cs="Arial"/>
          <w:sz w:val="22"/>
          <w:szCs w:val="22"/>
          <w:lang w:val="en-US"/>
        </w:rPr>
        <w:t xml:space="preserv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w:t>
      </w:r>
      <w:proofErr w:type="gramStart"/>
      <w:r w:rsidR="00641DC0" w:rsidRPr="004315C7">
        <w:rPr>
          <w:rFonts w:ascii="Arial" w:hAnsi="Arial" w:cs="Arial"/>
          <w:sz w:val="22"/>
          <w:szCs w:val="22"/>
          <w:lang w:val="en-US"/>
        </w:rPr>
        <w:t>( all</w:t>
      </w:r>
      <w:proofErr w:type="gramEnd"/>
      <w:r w:rsidR="00641DC0" w:rsidRPr="004315C7">
        <w:rPr>
          <w:rFonts w:ascii="Arial" w:hAnsi="Arial" w:cs="Arial"/>
          <w:sz w:val="22"/>
          <w:szCs w:val="22"/>
          <w:lang w:val="en-US"/>
        </w:rPr>
        <w:t xml:space="preserve">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pt;height:34pt" o:ole="" fillcolor="window">
            <v:imagedata r:id="rId20" o:title=""/>
          </v:shape>
          <o:OLEObject Type="Embed" ProgID="Equation.3" ShapeID="_x0000_i1026" DrawAspect="Content" ObjectID="_1744717052" r:id="rId21"/>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proofErr w:type="gramStart"/>
      <w:r w:rsidRPr="004315C7">
        <w:rPr>
          <w:rFonts w:ascii="Arial" w:hAnsi="Arial" w:cs="Arial"/>
          <w:i/>
          <w:iCs/>
          <w:sz w:val="22"/>
          <w:szCs w:val="22"/>
          <w:lang w:val="en-US"/>
        </w:rPr>
        <w:t>Where</w:t>
      </w:r>
      <w:proofErr w:type="gramEnd"/>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 xml:space="preserve">Ps = Points scored for comparative price of tender or offer under </w:t>
      </w:r>
      <w:proofErr w:type="gramStart"/>
      <w:r w:rsidRPr="004315C7">
        <w:rPr>
          <w:i/>
          <w:iCs/>
          <w:sz w:val="22"/>
          <w:szCs w:val="22"/>
          <w:lang w:val="en-US"/>
        </w:rPr>
        <w:t>consideration;</w:t>
      </w:r>
      <w:proofErr w:type="gramEnd"/>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w:t>
      </w:r>
      <w:proofErr w:type="spellStart"/>
      <w:r w:rsidRPr="004315C7">
        <w:rPr>
          <w:rFonts w:ascii="Arial" w:hAnsi="Arial" w:cs="Arial"/>
          <w:sz w:val="22"/>
          <w:szCs w:val="22"/>
          <w:lang w:val="en-US"/>
        </w:rPr>
        <w:t>i</w:t>
      </w:r>
      <w:proofErr w:type="spellEnd"/>
      <w:r w:rsidRPr="004315C7">
        <w:rPr>
          <w:rFonts w:ascii="Arial" w:hAnsi="Arial" w:cs="Arial"/>
          <w:sz w:val="22"/>
          <w:szCs w:val="22"/>
          <w:lang w:val="en-US"/>
        </w:rPr>
        <w:t>)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lastRenderedPageBreak/>
        <w:t xml:space="preserve">less than R30 000, </w:t>
      </w:r>
      <w:proofErr w:type="gramStart"/>
      <w:r w:rsidRPr="004315C7">
        <w:rPr>
          <w:rFonts w:ascii="Arial" w:hAnsi="Arial" w:cs="Arial"/>
          <w:sz w:val="22"/>
          <w:szCs w:val="22"/>
          <w:lang w:val="en-US"/>
        </w:rPr>
        <w:t>if and when</w:t>
      </w:r>
      <w:proofErr w:type="gramEnd"/>
      <w:r w:rsidRPr="004315C7">
        <w:rPr>
          <w:rFonts w:ascii="Arial" w:hAnsi="Arial" w:cs="Arial"/>
          <w:sz w:val="22"/>
          <w:szCs w:val="22"/>
          <w:lang w:val="en-US"/>
        </w:rPr>
        <w:t xml:space="preserve">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pt;height:34pt" o:ole="" fillcolor="window">
            <v:imagedata r:id="rId22" o:title=""/>
          </v:shape>
          <o:OLEObject Type="Embed" ProgID="Equation.3" ShapeID="_x0000_i1027" DrawAspect="Content" ObjectID="_1744717053" r:id="rId23"/>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proofErr w:type="gramStart"/>
      <w:r w:rsidRPr="004315C7">
        <w:rPr>
          <w:rFonts w:ascii="Arial" w:hAnsi="Arial" w:cs="Arial"/>
          <w:sz w:val="22"/>
          <w:szCs w:val="22"/>
          <w:lang w:val="en-US"/>
        </w:rPr>
        <w:t>Where</w:t>
      </w:r>
      <w:proofErr w:type="gramEnd"/>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 xml:space="preserve">Ps = Points scored for comparative price of tender or offer under </w:t>
      </w:r>
      <w:proofErr w:type="gramStart"/>
      <w:r w:rsidRPr="004315C7">
        <w:rPr>
          <w:i/>
          <w:iCs/>
          <w:sz w:val="22"/>
          <w:szCs w:val="22"/>
          <w:lang w:val="en-US"/>
        </w:rPr>
        <w:t>consideration;</w:t>
      </w:r>
      <w:proofErr w:type="gramEnd"/>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proofErr w:type="spellStart"/>
      <w:r w:rsidRPr="004315C7">
        <w:rPr>
          <w:i/>
          <w:iCs/>
          <w:sz w:val="22"/>
          <w:szCs w:val="22"/>
          <w:lang w:val="en-US"/>
        </w:rPr>
        <w:t>Pmin</w:t>
      </w:r>
      <w:proofErr w:type="spellEnd"/>
      <w:r w:rsidRPr="004315C7">
        <w:rPr>
          <w:i/>
          <w:iCs/>
          <w:sz w:val="22"/>
          <w:szCs w:val="22"/>
          <w:lang w:val="en-US"/>
        </w:rPr>
        <w:t xml:space="preserve">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price, </w:t>
      </w:r>
      <w:proofErr w:type="gramStart"/>
      <w:r>
        <w:rPr>
          <w:rFonts w:ascii="Arial" w:hAnsi="Arial" w:cs="Arial"/>
          <w:sz w:val="22"/>
          <w:szCs w:val="22"/>
          <w:lang w:val="en-US"/>
        </w:rPr>
        <w:t>preference</w:t>
      </w:r>
      <w:proofErr w:type="gramEnd"/>
      <w:r>
        <w:rPr>
          <w:rFonts w:ascii="Arial" w:hAnsi="Arial" w:cs="Arial"/>
          <w:sz w:val="22"/>
          <w:szCs w:val="22"/>
          <w:lang w:val="en-US"/>
        </w:rPr>
        <w:t xml:space="preserv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591648ED"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A33A41">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w:t>
            </w:r>
            <w:proofErr w:type="gramStart"/>
            <w:r>
              <w:rPr>
                <w:sz w:val="18"/>
                <w:szCs w:val="18"/>
              </w:rPr>
              <w:t>+( P</w:t>
            </w:r>
            <w:proofErr w:type="gramEnd"/>
            <w:r>
              <w:rPr>
                <w:sz w:val="18"/>
                <w:szCs w:val="18"/>
              </w:rPr>
              <w:t xml:space="preserve">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w:t>
            </w:r>
            <w:proofErr w:type="spellStart"/>
            <w:r w:rsidRPr="006A3001">
              <w:t>favourable</w:t>
            </w:r>
            <w:proofErr w:type="spellEnd"/>
            <w:r w:rsidRPr="006A3001">
              <w:t xml:space="preserv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 xml:space="preserve">where: SO is the score for quality allocated to the submission under </w:t>
      </w:r>
      <w:proofErr w:type="gramStart"/>
      <w:r w:rsidRPr="00687638">
        <w:rPr>
          <w:i/>
          <w:iCs/>
          <w:sz w:val="22"/>
          <w:szCs w:val="22"/>
          <w:lang w:val="en-US"/>
        </w:rPr>
        <w:t>consideration;</w:t>
      </w:r>
      <w:proofErr w:type="gramEnd"/>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w:t>
      </w:r>
      <w:proofErr w:type="gramStart"/>
      <w:r>
        <w:rPr>
          <w:rFonts w:ascii="Arial" w:hAnsi="Arial" w:cs="Arial"/>
          <w:sz w:val="22"/>
          <w:szCs w:val="22"/>
          <w:lang w:val="en-US"/>
        </w:rPr>
        <w:t>expertise</w:t>
      </w:r>
      <w:proofErr w:type="gramEnd"/>
      <w:r>
        <w:rPr>
          <w:rFonts w:ascii="Arial" w:hAnsi="Arial" w:cs="Arial"/>
          <w:sz w:val="22"/>
          <w:szCs w:val="22"/>
          <w:lang w:val="en-US"/>
        </w:rPr>
        <w:t xml:space="preserv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w:t>
      </w:r>
      <w:proofErr w:type="gramStart"/>
      <w:r>
        <w:rPr>
          <w:rFonts w:ascii="Arial" w:hAnsi="Arial" w:cs="Arial"/>
          <w:sz w:val="22"/>
          <w:szCs w:val="22"/>
          <w:lang w:val="en-US"/>
        </w:rPr>
        <w:t>enter into</w:t>
      </w:r>
      <w:proofErr w:type="gramEnd"/>
      <w:r>
        <w:rPr>
          <w:rFonts w:ascii="Arial" w:hAnsi="Arial" w:cs="Arial"/>
          <w:sz w:val="22"/>
          <w:szCs w:val="22"/>
          <w:lang w:val="en-US"/>
        </w:rPr>
        <w:t xml:space="preserve">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F.3.14.</w:t>
      </w:r>
      <w:proofErr w:type="gramStart"/>
      <w:r>
        <w:rPr>
          <w:rFonts w:ascii="Arial" w:hAnsi="Arial" w:cs="Arial"/>
          <w:b/>
          <w:bCs/>
          <w:sz w:val="22"/>
          <w:szCs w:val="22"/>
          <w:lang w:val="en-US"/>
        </w:rPr>
        <w:t>1</w:t>
      </w:r>
      <w:proofErr w:type="gramEnd"/>
      <w:r>
        <w:rPr>
          <w:rFonts w:ascii="Arial" w:hAnsi="Arial" w:cs="Arial"/>
          <w:b/>
          <w:bCs/>
          <w:sz w:val="22"/>
          <w:szCs w:val="22"/>
          <w:lang w:val="en-US"/>
        </w:rPr>
        <w:t xml:space="preserve">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2C6D1F9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 xml:space="preserve">Notify the successful tenderer of the employer's acceptance of his tender offer by completing and returning one copy of the form of offer and acceptance before the expiry of the validity period stated in the tender </w:t>
      </w:r>
      <w:proofErr w:type="gramStart"/>
      <w:r>
        <w:rPr>
          <w:rFonts w:ascii="Arial" w:hAnsi="Arial" w:cs="Arial"/>
          <w:sz w:val="22"/>
          <w:szCs w:val="22"/>
          <w:lang w:val="en-US"/>
        </w:rPr>
        <w:t>data, or</w:t>
      </w:r>
      <w:proofErr w:type="gramEnd"/>
      <w:r>
        <w:rPr>
          <w:rFonts w:ascii="Arial" w:hAnsi="Arial" w:cs="Arial"/>
          <w:sz w:val="22"/>
          <w:szCs w:val="22"/>
          <w:lang w:val="en-US"/>
        </w:rPr>
        <w:t xml:space="preserve">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Provide upon request written reasons to tenderers for any action that is taken in applying these conditions of </w:t>
      </w:r>
      <w:proofErr w:type="gramStart"/>
      <w:r>
        <w:rPr>
          <w:rFonts w:ascii="Arial" w:hAnsi="Arial" w:cs="Arial"/>
          <w:sz w:val="22"/>
          <w:szCs w:val="22"/>
          <w:lang w:val="en-US"/>
        </w:rPr>
        <w:t>tender, but</w:t>
      </w:r>
      <w:proofErr w:type="gramEnd"/>
      <w:r>
        <w:rPr>
          <w:rFonts w:ascii="Arial" w:hAnsi="Arial" w:cs="Arial"/>
          <w:sz w:val="22"/>
          <w:szCs w:val="22"/>
          <w:lang w:val="en-US"/>
        </w:rPr>
        <w:t xml:space="preserve">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6778548E"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proofErr w:type="gramStart"/>
            <w:r w:rsidR="003B18DD">
              <w:rPr>
                <w:rFonts w:ascii="Arial" w:hAnsi="Arial" w:cs="Arial"/>
              </w:rPr>
              <w:t>…..</w:t>
            </w:r>
            <w:proofErr w:type="gramEnd"/>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proofErr w:type="gramStart"/>
            <w:r w:rsidR="003B18DD">
              <w:rPr>
                <w:rFonts w:ascii="Arial" w:hAnsi="Arial" w:cs="Arial"/>
              </w:rPr>
              <w:t>…..</w:t>
            </w:r>
            <w:proofErr w:type="gramEnd"/>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xml:space="preserve">** “all applicable taxes” </w:t>
      </w:r>
      <w:proofErr w:type="gramStart"/>
      <w:r w:rsidRPr="00B1055F">
        <w:rPr>
          <w:rFonts w:ascii="Arial" w:hAnsi="Arial" w:cs="Arial"/>
        </w:rPr>
        <w:t>includes  value</w:t>
      </w:r>
      <w:proofErr w:type="gramEnd"/>
      <w:r w:rsidRPr="00B1055F">
        <w:rPr>
          <w:rFonts w:ascii="Arial" w:hAnsi="Arial" w:cs="Arial"/>
        </w:rPr>
        <w:t>-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roofErr w:type="gramStart"/>
            <w:r w:rsidR="003B18DD">
              <w:rPr>
                <w:rFonts w:ascii="Arial" w:hAnsi="Arial" w:cs="Arial"/>
              </w:rPr>
              <w:t>…..</w:t>
            </w:r>
            <w:proofErr w:type="gramEnd"/>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roofErr w:type="gramStart"/>
      <w:r w:rsidRPr="00B86F43">
        <w:rPr>
          <w:rFonts w:ascii="Arial" w:hAnsi="Arial" w:cs="Arial"/>
        </w:rPr>
        <w:t>…..</w:t>
      </w:r>
      <w:proofErr w:type="gramEnd"/>
      <w:r w:rsidRPr="00B86F43">
        <w:rPr>
          <w:rFonts w:ascii="Arial" w:hAnsi="Arial" w:cs="Arial"/>
        </w:rPr>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proofErr w:type="gramStart"/>
      <w:r w:rsidR="003B18DD">
        <w:rPr>
          <w:rFonts w:ascii="Arial" w:hAnsi="Arial" w:cs="Arial"/>
        </w:rPr>
        <w:t>….</w:t>
      </w:r>
      <w:r w:rsidRPr="00B86F43">
        <w:rPr>
          <w:rFonts w:ascii="Arial" w:hAnsi="Arial" w:cs="Arial"/>
        </w:rPr>
        <w:t>*</w:t>
      </w:r>
      <w:proofErr w:type="gramEnd"/>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w:t>
      </w:r>
      <w:proofErr w:type="gramStart"/>
      <w:r w:rsidRPr="00B86F43">
        <w:rPr>
          <w:rFonts w:ascii="Arial" w:hAnsi="Arial" w:cs="Arial"/>
        </w:rPr>
        <w:t>* ”all</w:t>
      </w:r>
      <w:proofErr w:type="gramEnd"/>
      <w:r w:rsidRPr="00B86F43">
        <w:rPr>
          <w:rFonts w:ascii="Arial" w:hAnsi="Arial" w:cs="Arial"/>
        </w:rPr>
        <w:t xml:space="preserve">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 xml:space="preserve">IN CASES OF PERIOD CONTRACTS, </w:t>
      </w:r>
      <w:proofErr w:type="gramStart"/>
      <w:r w:rsidRPr="00B86F43">
        <w:rPr>
          <w:rFonts w:ascii="Arial" w:hAnsi="Arial" w:cs="Arial"/>
        </w:rPr>
        <w:t>NON FIRM</w:t>
      </w:r>
      <w:proofErr w:type="gramEnd"/>
      <w:r w:rsidRPr="00B86F43">
        <w:rPr>
          <w:rFonts w:ascii="Arial" w:hAnsi="Arial" w:cs="Arial"/>
        </w:rPr>
        <w:t xml:space="preserve">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0F3BB9">
      <w:pPr>
        <w:numPr>
          <w:ilvl w:val="0"/>
          <w:numId w:val="56"/>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5pt;height:50.5pt" o:ole="" fillcolor="window">
            <v:imagedata r:id="rId24" o:title=""/>
          </v:shape>
          <o:OLEObject Type="Embed" ProgID="Equation.3" ShapeID="_x0000_i1028" DrawAspect="Content" ObjectID="_1744717054" r:id="rId25"/>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w:t>
      </w:r>
      <w:proofErr w:type="gramStart"/>
      <w:r w:rsidRPr="00B86F43">
        <w:rPr>
          <w:rFonts w:ascii="Arial" w:hAnsi="Arial" w:cs="Arial"/>
        </w:rPr>
        <w:t>2..</w:t>
      </w:r>
      <w:proofErr w:type="gramEnd"/>
      <w:r w:rsidRPr="00B86F43">
        <w:rPr>
          <w:rFonts w:ascii="Arial" w:hAnsi="Arial" w:cs="Arial"/>
        </w:rPr>
        <w:tab/>
        <w:t>=</w:t>
      </w:r>
      <w:r w:rsidRPr="00B86F43">
        <w:rPr>
          <w:rFonts w:ascii="Arial" w:hAnsi="Arial" w:cs="Arial"/>
        </w:rPr>
        <w:tab/>
        <w:t xml:space="preserve">Each factor of the bid price </w:t>
      </w:r>
      <w:proofErr w:type="spellStart"/>
      <w:r w:rsidRPr="00B86F43">
        <w:rPr>
          <w:rFonts w:ascii="Arial" w:hAnsi="Arial" w:cs="Arial"/>
        </w:rPr>
        <w:t>eg.</w:t>
      </w:r>
      <w:proofErr w:type="spellEnd"/>
      <w:r w:rsidRPr="00B86F43">
        <w:rPr>
          <w:rFonts w:ascii="Arial" w:hAnsi="Arial" w:cs="Arial"/>
        </w:rPr>
        <w:t xml:space="preserve"> labour, transport, clothing, footwear, etc.  The total of the various factors D</w:t>
      </w:r>
      <w:proofErr w:type="gramStart"/>
      <w:r w:rsidRPr="00B86F43">
        <w:rPr>
          <w:rFonts w:ascii="Arial" w:hAnsi="Arial" w:cs="Arial"/>
        </w:rPr>
        <w:t>1,D</w:t>
      </w:r>
      <w:proofErr w:type="gramEnd"/>
      <w:r w:rsidRPr="00B86F43">
        <w:rPr>
          <w:rFonts w:ascii="Arial" w:hAnsi="Arial" w:cs="Arial"/>
        </w:rPr>
        <w:t>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proofErr w:type="spellStart"/>
      <w:r w:rsidRPr="00B86F43">
        <w:rPr>
          <w:rFonts w:ascii="Arial" w:hAnsi="Arial" w:cs="Arial"/>
        </w:rPr>
        <w:t>VPt</w:t>
      </w:r>
      <w:proofErr w:type="spellEnd"/>
      <w:r w:rsidRPr="00B86F43">
        <w:rPr>
          <w:rFonts w:ascii="Arial" w:hAnsi="Arial" w:cs="Arial"/>
        </w:rPr>
        <w:tab/>
        <w:t>=</w:t>
      </w:r>
      <w:r w:rsidRPr="00B86F43">
        <w:rPr>
          <w:rFonts w:ascii="Arial" w:hAnsi="Arial" w:cs="Arial"/>
        </w:rPr>
        <w:tab/>
        <w:t xml:space="preserve">15% of the original bid price.  This portion of the bid price remains firm </w:t>
      </w:r>
      <w:proofErr w:type="gramStart"/>
      <w:r w:rsidRPr="00B86F43">
        <w:rPr>
          <w:rFonts w:ascii="Arial" w:hAnsi="Arial" w:cs="Arial"/>
        </w:rPr>
        <w:t>i.e.</w:t>
      </w:r>
      <w:proofErr w:type="gramEnd"/>
      <w:r w:rsidRPr="00B86F43">
        <w:rPr>
          <w:rFonts w:ascii="Arial" w:hAnsi="Arial" w:cs="Arial"/>
        </w:rPr>
        <w:t xml:space="preserv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 xml:space="preserve">(D1, D2 etc. </w:t>
            </w:r>
            <w:proofErr w:type="spellStart"/>
            <w:r w:rsidRPr="00B86F43">
              <w:rPr>
                <w:rFonts w:ascii="Arial" w:hAnsi="Arial" w:cs="Arial"/>
                <w:sz w:val="16"/>
                <w:szCs w:val="16"/>
              </w:rPr>
              <w:t>eg.</w:t>
            </w:r>
            <w:proofErr w:type="spellEnd"/>
            <w:r w:rsidRPr="00B86F43">
              <w:rPr>
                <w:rFonts w:ascii="Arial" w:hAnsi="Arial" w:cs="Arial"/>
                <w:sz w:val="16"/>
                <w:szCs w:val="16"/>
              </w:rPr>
              <w:t xml:space="preserve">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0F3BB9">
      <w:pPr>
        <w:pStyle w:val="DefaultText"/>
        <w:numPr>
          <w:ilvl w:val="0"/>
          <w:numId w:val="66"/>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place">
        <w:smartTag w:uri="urn:schemas-microsoft-com:office:smarttags" w:element="City">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place">
        <w:smartTag w:uri="urn:schemas-microsoft-com:office:smarttags" w:element="City">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w:t>
      </w:r>
      <w:proofErr w:type="gramStart"/>
      <w:r w:rsidR="00520834" w:rsidRPr="00B1055F">
        <w:rPr>
          <w:rFonts w:ascii="Arial" w:hAnsi="Arial" w:cs="Arial"/>
        </w:rPr>
        <w:t>enter into</w:t>
      </w:r>
      <w:proofErr w:type="gramEnd"/>
      <w:r w:rsidR="00520834" w:rsidRPr="00B1055F">
        <w:rPr>
          <w:rFonts w:ascii="Arial" w:hAnsi="Arial" w:cs="Arial"/>
        </w:rPr>
        <w:t xml:space="preserve">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proofErr w:type="gramStart"/>
      <w:r w:rsidR="00F33050">
        <w:rPr>
          <w:rFonts w:ascii="Arial" w:hAnsi="Arial" w:cs="Arial"/>
        </w:rPr>
        <w:t>…..</w:t>
      </w:r>
      <w:proofErr w:type="gramEnd"/>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w:t>
      </w:r>
      <w:proofErr w:type="gramStart"/>
      <w:r w:rsidRPr="00B1055F">
        <w:rPr>
          <w:rFonts w:ascii="Arial" w:hAnsi="Arial" w:cs="Arial"/>
        </w:rPr>
        <w:t>…..</w:t>
      </w:r>
      <w:proofErr w:type="gramEnd"/>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Invitation to </w:t>
      </w:r>
      <w:proofErr w:type="gramStart"/>
      <w:r w:rsidRPr="00B1055F">
        <w:rPr>
          <w:rFonts w:ascii="Arial" w:hAnsi="Arial" w:cs="Arial"/>
        </w:rPr>
        <w:t>bid;</w:t>
      </w:r>
      <w:proofErr w:type="gramEnd"/>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Tax clearance </w:t>
      </w:r>
      <w:proofErr w:type="gramStart"/>
      <w:r w:rsidRPr="00B1055F">
        <w:rPr>
          <w:rFonts w:ascii="Arial" w:hAnsi="Arial" w:cs="Arial"/>
        </w:rPr>
        <w:t>certificate;</w:t>
      </w:r>
      <w:proofErr w:type="gramEnd"/>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roofErr w:type="gramStart"/>
      <w:r w:rsidRPr="00B1055F">
        <w:rPr>
          <w:rFonts w:ascii="Arial" w:hAnsi="Arial" w:cs="Arial"/>
        </w:rPr>
        <w:t>);</w:t>
      </w:r>
      <w:proofErr w:type="gramEnd"/>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roofErr w:type="gramStart"/>
      <w:r w:rsidRPr="00B1055F">
        <w:rPr>
          <w:rFonts w:ascii="Arial" w:hAnsi="Arial" w:cs="Arial"/>
        </w:rPr>
        <w:t>);</w:t>
      </w:r>
      <w:proofErr w:type="gramEnd"/>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Preference </w:t>
      </w:r>
      <w:proofErr w:type="gramStart"/>
      <w:r w:rsidRPr="00B1055F">
        <w:rPr>
          <w:rFonts w:ascii="Arial" w:hAnsi="Arial" w:cs="Arial"/>
        </w:rPr>
        <w:t>claims  for</w:t>
      </w:r>
      <w:proofErr w:type="gramEnd"/>
      <w:r w:rsidRPr="00B1055F">
        <w:rPr>
          <w:rFonts w:ascii="Arial" w:hAnsi="Arial" w:cs="Arial"/>
        </w:rPr>
        <w:t xml:space="preserve">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Declaration of </w:t>
      </w:r>
      <w:proofErr w:type="gramStart"/>
      <w:r w:rsidRPr="00B1055F">
        <w:rPr>
          <w:rFonts w:ascii="Arial" w:hAnsi="Arial" w:cs="Arial"/>
        </w:rPr>
        <w:t>interest;</w:t>
      </w:r>
      <w:proofErr w:type="gramEnd"/>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Declaration of bidder’s past SCM </w:t>
      </w:r>
      <w:proofErr w:type="gramStart"/>
      <w:r w:rsidRPr="00B1055F">
        <w:rPr>
          <w:rFonts w:ascii="Arial" w:hAnsi="Arial" w:cs="Arial"/>
        </w:rPr>
        <w:t>practices;</w:t>
      </w:r>
      <w:proofErr w:type="gramEnd"/>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Certificate of Independent Bid </w:t>
      </w:r>
      <w:proofErr w:type="gramStart"/>
      <w:r w:rsidRPr="00B1055F">
        <w:rPr>
          <w:rFonts w:ascii="Arial" w:hAnsi="Arial" w:cs="Arial"/>
        </w:rPr>
        <w:t>Determination;</w:t>
      </w:r>
      <w:proofErr w:type="gramEnd"/>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 xml:space="preserve">Special Conditions of </w:t>
      </w:r>
      <w:proofErr w:type="gramStart"/>
      <w:r w:rsidRPr="00B1055F">
        <w:rPr>
          <w:rFonts w:ascii="Arial" w:hAnsi="Arial" w:cs="Arial"/>
        </w:rPr>
        <w:t>Contract;</w:t>
      </w:r>
      <w:proofErr w:type="gramEnd"/>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4iKg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proofErr w:type="gramStart"/>
            <w:r w:rsidRPr="00B1055F">
              <w:rPr>
                <w:rFonts w:ascii="Arial" w:hAnsi="Arial" w:cs="Arial"/>
                <w:b/>
                <w:bCs/>
                <w:lang w:val="en-US"/>
              </w:rPr>
              <w:t>PRICE  (</w:t>
            </w:r>
            <w:proofErr w:type="gramEnd"/>
            <w:r w:rsidRPr="00B1055F">
              <w:rPr>
                <w:rFonts w:ascii="Arial" w:hAnsi="Arial" w:cs="Arial"/>
                <w:b/>
                <w:bCs/>
                <w:lang w:val="en-US"/>
              </w:rPr>
              <w:t>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roofErr w:type="gramStart"/>
      <w:r w:rsidRPr="00B1055F">
        <w:rPr>
          <w:rFonts w:ascii="Arial" w:hAnsi="Arial" w:cs="Arial"/>
          <w:lang w:val="en-US"/>
        </w:rPr>
        <w:t>…..</w:t>
      </w:r>
      <w:proofErr w:type="gramEnd"/>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BE1AC51"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ZrCwIAABc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0F3BB9">
      <w:pPr>
        <w:pStyle w:val="ListParagraph"/>
        <w:numPr>
          <w:ilvl w:val="0"/>
          <w:numId w:val="66"/>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0F3BB9">
      <w:pPr>
        <w:pStyle w:val="ListParagraph"/>
        <w:numPr>
          <w:ilvl w:val="0"/>
          <w:numId w:val="66"/>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0F3BB9">
      <w:pPr>
        <w:pStyle w:val="ListParagraph"/>
        <w:numPr>
          <w:ilvl w:val="0"/>
          <w:numId w:val="66"/>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proofErr w:type="gramStart"/>
      <w:r w:rsidRPr="00B1055F">
        <w:rPr>
          <w:rFonts w:ascii="Arial" w:hAnsi="Arial" w:cs="Arial"/>
        </w:rPr>
        <w:t xml:space="preserve">3.4.4  </w:t>
      </w:r>
      <w:r w:rsidR="00E27B30" w:rsidRPr="00B1055F">
        <w:rPr>
          <w:rFonts w:ascii="Arial" w:hAnsi="Arial" w:cs="Arial"/>
        </w:rPr>
        <w:t>SUPPLIER</w:t>
      </w:r>
      <w:proofErr w:type="gramEnd"/>
      <w:r w:rsidR="00E27B30" w:rsidRPr="00B1055F">
        <w:rPr>
          <w:rFonts w:ascii="Arial" w:hAnsi="Arial" w:cs="Arial"/>
        </w:rPr>
        <w:t xml:space="preserve">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proofErr w:type="gramStart"/>
      <w:r w:rsidRPr="00B1055F">
        <w:rPr>
          <w:rFonts w:ascii="Arial" w:hAnsi="Arial" w:cs="Arial"/>
        </w:rPr>
        <w:t>3.4.5  If</w:t>
      </w:r>
      <w:proofErr w:type="gramEnd"/>
      <w:r w:rsidRPr="00B1055F">
        <w:rPr>
          <w:rFonts w:ascii="Arial" w:hAnsi="Arial" w:cs="Arial"/>
        </w:rPr>
        <w:t xml:space="preserve">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 xml:space="preserve">3.4.6 SUPPLIER shall ensure that CITY POWER </w:t>
      </w:r>
      <w:proofErr w:type="gramStart"/>
      <w:r w:rsidRPr="00B1055F">
        <w:rPr>
          <w:rFonts w:ascii="Arial" w:hAnsi="Arial" w:cs="Arial"/>
        </w:rPr>
        <w:t>at all times</w:t>
      </w:r>
      <w:proofErr w:type="gramEnd"/>
      <w:r w:rsidRPr="00B1055F">
        <w:rPr>
          <w:rFonts w:ascii="Arial" w:hAnsi="Arial" w:cs="Arial"/>
        </w:rPr>
        <w:t xml:space="preserve">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proofErr w:type="gramStart"/>
      <w:r w:rsidRPr="00B1055F">
        <w:rPr>
          <w:rFonts w:ascii="Arial" w:hAnsi="Arial" w:cs="Arial"/>
        </w:rPr>
        <w:tab/>
        <w:t xml:space="preserve">  Settlement</w:t>
      </w:r>
      <w:proofErr w:type="gramEnd"/>
      <w:r w:rsidRPr="00B1055F">
        <w:rPr>
          <w:rFonts w:ascii="Arial" w:hAnsi="Arial" w:cs="Arial"/>
        </w:rPr>
        <w:t xml:space="preserve">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0F3BB9">
      <w:pPr>
        <w:pStyle w:val="DefaultText"/>
        <w:numPr>
          <w:ilvl w:val="0"/>
          <w:numId w:val="66"/>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0F3BB9">
      <w:pPr>
        <w:pStyle w:val="ListParagraph"/>
        <w:numPr>
          <w:ilvl w:val="0"/>
          <w:numId w:val="66"/>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5"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5"/>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w:t>
      </w:r>
      <w:proofErr w:type="gramStart"/>
      <w:r w:rsidR="00331FE2" w:rsidRPr="00B1055F">
        <w:rPr>
          <w:rFonts w:ascii="Arial" w:hAnsi="Arial" w:cs="Arial"/>
        </w:rPr>
        <w:t>arrangement</w:t>
      </w:r>
      <w:proofErr w:type="gramEnd"/>
      <w:r w:rsidR="00331FE2" w:rsidRPr="00B1055F">
        <w:rPr>
          <w:rFonts w:ascii="Arial" w:hAnsi="Arial" w:cs="Arial"/>
        </w:rPr>
        <w:t xml:space="preserve">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 xml:space="preserve">Notwithstanding clause 4.3.1.5, whoever submits an accepted quotation, shall satisfy CITY POWER, if </w:t>
      </w:r>
      <w:proofErr w:type="gramStart"/>
      <w:r w:rsidR="00331FE2" w:rsidRPr="00B1055F">
        <w:rPr>
          <w:rFonts w:ascii="Arial" w:hAnsi="Arial" w:cs="Arial"/>
        </w:rPr>
        <w:t>so</w:t>
      </w:r>
      <w:proofErr w:type="gramEnd"/>
      <w:r w:rsidR="00331FE2" w:rsidRPr="00B1055F">
        <w:rPr>
          <w:rFonts w:ascii="Arial" w:hAnsi="Arial" w:cs="Arial"/>
        </w:rPr>
        <w:t xml:space="preserve">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 xml:space="preserve">capacity to enter into a </w:t>
      </w:r>
      <w:proofErr w:type="gramStart"/>
      <w:r w:rsidR="00331FE2" w:rsidRPr="00B1055F">
        <w:rPr>
          <w:rFonts w:ascii="Arial" w:hAnsi="Arial" w:cs="Arial"/>
        </w:rPr>
        <w:t>CONTRACT;</w:t>
      </w:r>
      <w:proofErr w:type="gramEnd"/>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w:t>
      </w:r>
      <w:proofErr w:type="gramStart"/>
      <w:r w:rsidR="00331FE2" w:rsidRPr="00B1055F">
        <w:rPr>
          <w:rFonts w:ascii="Arial" w:hAnsi="Arial" w:cs="Arial"/>
        </w:rPr>
        <w:t>technically</w:t>
      </w:r>
      <w:proofErr w:type="gramEnd"/>
      <w:r w:rsidR="00331FE2" w:rsidRPr="00B1055F">
        <w:rPr>
          <w:rFonts w:ascii="Arial" w:hAnsi="Arial" w:cs="Arial"/>
        </w:rPr>
        <w:t xml:space="preserve">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 xml:space="preserve">Both parties undertake to act only </w:t>
      </w:r>
      <w:proofErr w:type="gramStart"/>
      <w:r w:rsidR="00331FE2" w:rsidRPr="00B1055F">
        <w:rPr>
          <w:rFonts w:ascii="Arial" w:hAnsi="Arial" w:cs="Arial"/>
        </w:rPr>
        <w:t>on the basis of</w:t>
      </w:r>
      <w:proofErr w:type="gramEnd"/>
      <w:r w:rsidR="00331FE2" w:rsidRPr="00B1055F">
        <w:rPr>
          <w:rFonts w:ascii="Arial" w:hAnsi="Arial" w:cs="Arial"/>
        </w:rPr>
        <w:t xml:space="preserve">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6"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6"/>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 xml:space="preserve">The SUPPLIER shall immediately inform the relevant Procurement Officer of any discrepancy or ambiguity between the Request for Quotation and the PURCHASE </w:t>
      </w:r>
      <w:proofErr w:type="gramStart"/>
      <w:r w:rsidRPr="00B1055F">
        <w:rPr>
          <w:rFonts w:ascii="Arial" w:hAnsi="Arial" w:cs="Arial"/>
        </w:rPr>
        <w:t>ORDER  with</w:t>
      </w:r>
      <w:proofErr w:type="gramEnd"/>
      <w:r w:rsidRPr="00B1055F">
        <w:rPr>
          <w:rFonts w:ascii="Arial" w:hAnsi="Arial" w:cs="Arial"/>
        </w:rPr>
        <w:t xml:space="preserve">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w:t>
      </w:r>
      <w:proofErr w:type="gramStart"/>
      <w:r w:rsidRPr="00B1055F">
        <w:rPr>
          <w:rFonts w:ascii="Arial" w:hAnsi="Arial" w:cs="Arial"/>
        </w:rPr>
        <w:t>effected</w:t>
      </w:r>
      <w:proofErr w:type="gramEnd"/>
      <w:r w:rsidRPr="00B1055F">
        <w:rPr>
          <w:rFonts w:ascii="Arial" w:hAnsi="Arial" w:cs="Arial"/>
        </w:rPr>
        <w:t xml:space="preserve">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w:t>
      </w:r>
      <w:proofErr w:type="gramStart"/>
      <w:r w:rsidRPr="00B1055F">
        <w:rPr>
          <w:rFonts w:ascii="Arial" w:hAnsi="Arial" w:cs="Arial"/>
        </w:rPr>
        <w:t>In the event that</w:t>
      </w:r>
      <w:proofErr w:type="gramEnd"/>
      <w:r w:rsidRPr="00B1055F">
        <w:rPr>
          <w:rFonts w:ascii="Arial" w:hAnsi="Arial" w:cs="Arial"/>
        </w:rPr>
        <w:t xml:space="preserve">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w:t>
      </w:r>
      <w:proofErr w:type="gramStart"/>
      <w:r w:rsidR="00331FE2" w:rsidRPr="00B1055F">
        <w:rPr>
          <w:rFonts w:ascii="Arial" w:hAnsi="Arial" w:cs="Arial"/>
        </w:rPr>
        <w:t>as a result of</w:t>
      </w:r>
      <w:proofErr w:type="gramEnd"/>
      <w:r w:rsidR="00331FE2" w:rsidRPr="00B1055F">
        <w:rPr>
          <w:rFonts w:ascii="Arial" w:hAnsi="Arial" w:cs="Arial"/>
        </w:rPr>
        <w:t xml:space="preserve">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 xml:space="preserve">shall be subject to one or more of the following inspections, whatever the case may </w:t>
      </w:r>
      <w:proofErr w:type="gramStart"/>
      <w:r w:rsidR="00331FE2" w:rsidRPr="00B1055F">
        <w:rPr>
          <w:rFonts w:ascii="Arial" w:hAnsi="Arial" w:cs="Arial"/>
        </w:rPr>
        <w:t>be</w:t>
      </w:r>
      <w:proofErr w:type="gramEnd"/>
      <w:r w:rsidR="00331FE2" w:rsidRPr="00B1055F">
        <w:rPr>
          <w:rFonts w:ascii="Arial" w:hAnsi="Arial" w:cs="Arial"/>
        </w:rPr>
        <w:t xml:space="preserv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w:t>
      </w:r>
      <w:proofErr w:type="gramStart"/>
      <w:r w:rsidRPr="00B1055F">
        <w:rPr>
          <w:rFonts w:ascii="Arial" w:hAnsi="Arial" w:cs="Arial"/>
        </w:rPr>
        <w:t>technical</w:t>
      </w:r>
      <w:proofErr w:type="gramEnd"/>
      <w:r w:rsidRPr="00B1055F">
        <w:rPr>
          <w:rFonts w:ascii="Arial" w:hAnsi="Arial" w:cs="Arial"/>
        </w:rPr>
        <w:t xml:space="preserve">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w:t>
      </w:r>
      <w:proofErr w:type="gramStart"/>
      <w:r w:rsidR="00331FE2" w:rsidRPr="00B1055F">
        <w:rPr>
          <w:rFonts w:ascii="Arial" w:hAnsi="Arial" w:cs="Arial"/>
        </w:rPr>
        <w:t>technical</w:t>
      </w:r>
      <w:proofErr w:type="gramEnd"/>
      <w:r w:rsidR="00331FE2" w:rsidRPr="00B1055F">
        <w:rPr>
          <w:rFonts w:ascii="Arial" w:hAnsi="Arial" w:cs="Arial"/>
        </w:rPr>
        <w:t xml:space="preserve">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w:t>
      </w:r>
      <w:proofErr w:type="gramStart"/>
      <w:r w:rsidRPr="00B1055F">
        <w:rPr>
          <w:rFonts w:ascii="Arial" w:hAnsi="Arial" w:cs="Arial"/>
        </w:rPr>
        <w:t xml:space="preserve">Plant, </w:t>
      </w:r>
      <w:r w:rsidR="006C5945" w:rsidRPr="00B1055F">
        <w:rPr>
          <w:rFonts w:ascii="Arial" w:hAnsi="Arial" w:cs="Arial"/>
        </w:rPr>
        <w:t xml:space="preserve"> </w:t>
      </w:r>
      <w:r w:rsidRPr="00B1055F">
        <w:rPr>
          <w:rFonts w:ascii="Arial" w:hAnsi="Arial" w:cs="Arial"/>
        </w:rPr>
        <w:t>Machinery</w:t>
      </w:r>
      <w:proofErr w:type="gramEnd"/>
      <w:r w:rsidRPr="00B1055F">
        <w:rPr>
          <w:rFonts w:ascii="Arial" w:hAnsi="Arial" w:cs="Arial"/>
        </w:rPr>
        <w:t xml:space="preserve">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7"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7"/>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 xml:space="preserve">.1.1 the cause(s), nature and extent of the </w:t>
      </w:r>
      <w:proofErr w:type="gramStart"/>
      <w:r w:rsidRPr="00B1055F">
        <w:rPr>
          <w:rFonts w:ascii="Arial" w:hAnsi="Arial" w:cs="Arial"/>
        </w:rPr>
        <w:t>circumstances;</w:t>
      </w:r>
      <w:proofErr w:type="gramEnd"/>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 xml:space="preserve">.1.2 the expected duration of the </w:t>
      </w:r>
      <w:proofErr w:type="gramStart"/>
      <w:r w:rsidRPr="00B1055F">
        <w:rPr>
          <w:rFonts w:ascii="Arial" w:hAnsi="Arial" w:cs="Arial"/>
        </w:rPr>
        <w:t>circumstances;</w:t>
      </w:r>
      <w:proofErr w:type="gramEnd"/>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 xml:space="preserve">to enable the other party to </w:t>
      </w:r>
      <w:proofErr w:type="gramStart"/>
      <w:r w:rsidRPr="00B1055F">
        <w:rPr>
          <w:rFonts w:ascii="Arial" w:hAnsi="Arial" w:cs="Arial"/>
        </w:rPr>
        <w:t>technically and financially assess the alternative(s)</w:t>
      </w:r>
      <w:proofErr w:type="gramEnd"/>
      <w:r w:rsidRPr="00B1055F">
        <w:rPr>
          <w:rFonts w:ascii="Arial" w:hAnsi="Arial" w:cs="Arial"/>
        </w:rPr>
        <w:t xml:space="preserve">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w:t>
      </w:r>
      <w:proofErr w:type="gramStart"/>
      <w:r w:rsidR="00331FE2" w:rsidRPr="00B1055F">
        <w:rPr>
          <w:rFonts w:ascii="Arial" w:hAnsi="Arial" w:cs="Arial"/>
        </w:rPr>
        <w:t>thereof;</w:t>
      </w:r>
      <w:proofErr w:type="gramEnd"/>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w:t>
      </w:r>
      <w:proofErr w:type="gramStart"/>
      <w:r w:rsidR="00331FE2" w:rsidRPr="00B1055F">
        <w:rPr>
          <w:rFonts w:ascii="Arial" w:hAnsi="Arial" w:cs="Arial"/>
        </w:rPr>
        <w:t>mitigated</w:t>
      </w:r>
      <w:proofErr w:type="gramEnd"/>
      <w:r w:rsidR="00331FE2" w:rsidRPr="00B1055F">
        <w:rPr>
          <w:rFonts w:ascii="Arial" w:hAnsi="Arial" w:cs="Arial"/>
        </w:rPr>
        <w:t xml:space="preserve">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proofErr w:type="gramStart"/>
      <w:r w:rsidR="00331FE2" w:rsidRPr="00B1055F">
        <w:rPr>
          <w:rFonts w:ascii="Arial" w:hAnsi="Arial" w:cs="Arial"/>
        </w:rPr>
        <w:tab/>
        <w:t xml:space="preserve">  Neither</w:t>
      </w:r>
      <w:proofErr w:type="gramEnd"/>
      <w:r w:rsidR="00331FE2" w:rsidRPr="00B1055F">
        <w:rPr>
          <w:rFonts w:ascii="Arial" w:hAnsi="Arial" w:cs="Arial"/>
        </w:rPr>
        <w:t xml:space="preserve">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Acts of </w:t>
      </w:r>
      <w:proofErr w:type="gramStart"/>
      <w:r w:rsidRPr="00B1055F">
        <w:rPr>
          <w:rFonts w:ascii="Arial" w:hAnsi="Arial" w:cs="Arial"/>
        </w:rPr>
        <w:t>God;</w:t>
      </w:r>
      <w:proofErr w:type="gramEnd"/>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War, riots, civil- or military insurrection and like political </w:t>
      </w:r>
      <w:proofErr w:type="gramStart"/>
      <w:r w:rsidRPr="00B1055F">
        <w:rPr>
          <w:rFonts w:ascii="Arial" w:hAnsi="Arial" w:cs="Arial"/>
        </w:rPr>
        <w:t>happenings;</w:t>
      </w:r>
      <w:proofErr w:type="gramEnd"/>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Natural disasters such as earthquakes, fire, storms and </w:t>
      </w:r>
      <w:proofErr w:type="gramStart"/>
      <w:r w:rsidRPr="00B1055F">
        <w:rPr>
          <w:rFonts w:ascii="Arial" w:hAnsi="Arial" w:cs="Arial"/>
        </w:rPr>
        <w:t>floods;</w:t>
      </w:r>
      <w:proofErr w:type="gramEnd"/>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Governmental acts or </w:t>
      </w:r>
      <w:proofErr w:type="gramStart"/>
      <w:r w:rsidRPr="00B1055F">
        <w:rPr>
          <w:rFonts w:ascii="Arial" w:hAnsi="Arial" w:cs="Arial"/>
        </w:rPr>
        <w:t>omissions;</w:t>
      </w:r>
      <w:proofErr w:type="gramEnd"/>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Terrorism or </w:t>
      </w:r>
      <w:proofErr w:type="gramStart"/>
      <w:r w:rsidRPr="00B1055F">
        <w:rPr>
          <w:rFonts w:ascii="Arial" w:hAnsi="Arial" w:cs="Arial"/>
        </w:rPr>
        <w:t>sabotage;</w:t>
      </w:r>
      <w:proofErr w:type="gramEnd"/>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8"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8"/>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9"/>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.2.3 The cost of appointment of the arbitration, whatever the case </w:t>
      </w:r>
      <w:proofErr w:type="gramStart"/>
      <w:r w:rsidR="00331FE2" w:rsidRPr="00B1055F">
        <w:rPr>
          <w:rFonts w:ascii="Arial" w:hAnsi="Arial" w:cs="Arial"/>
        </w:rPr>
        <w:t>may be shall be</w:t>
      </w:r>
      <w:proofErr w:type="gramEnd"/>
      <w:r w:rsidR="00331FE2" w:rsidRPr="00B1055F">
        <w:rPr>
          <w:rFonts w:ascii="Arial" w:hAnsi="Arial" w:cs="Arial"/>
        </w:rPr>
        <w:t xml:space="preserv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.2.4 The appointment of an arbitrator shall be in no way prejudice the rights that either party </w:t>
      </w:r>
      <w:proofErr w:type="gramStart"/>
      <w:r w:rsidR="00331FE2" w:rsidRPr="00B1055F">
        <w:rPr>
          <w:rFonts w:ascii="Arial" w:hAnsi="Arial" w:cs="Arial"/>
        </w:rPr>
        <w:t>have to</w:t>
      </w:r>
      <w:proofErr w:type="gramEnd"/>
      <w:r w:rsidR="00331FE2" w:rsidRPr="00B1055F">
        <w:rPr>
          <w:rFonts w:ascii="Arial" w:hAnsi="Arial" w:cs="Arial"/>
        </w:rPr>
        <w:t xml:space="preserve">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not conform to the provisions of the </w:t>
      </w:r>
      <w:proofErr w:type="gramStart"/>
      <w:r w:rsidRPr="00B1055F">
        <w:rPr>
          <w:rFonts w:ascii="Arial" w:hAnsi="Arial" w:cs="Arial"/>
        </w:rPr>
        <w:t>order;</w:t>
      </w:r>
      <w:proofErr w:type="gramEnd"/>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be defective in any </w:t>
      </w:r>
      <w:proofErr w:type="gramStart"/>
      <w:r w:rsidRPr="00B1055F">
        <w:rPr>
          <w:rFonts w:ascii="Arial" w:hAnsi="Arial" w:cs="Arial"/>
        </w:rPr>
        <w:t>way;</w:t>
      </w:r>
      <w:proofErr w:type="gramEnd"/>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cancel the order, either wholly or in part and claim any damages it may have suffered as a result </w:t>
      </w:r>
      <w:proofErr w:type="gramStart"/>
      <w:r w:rsidRPr="00B1055F">
        <w:rPr>
          <w:rFonts w:ascii="Arial" w:hAnsi="Arial" w:cs="Arial"/>
        </w:rPr>
        <w:t>thereof;</w:t>
      </w:r>
      <w:proofErr w:type="gramEnd"/>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proofErr w:type="gramStart"/>
      <w:r w:rsidR="0069643D" w:rsidRPr="00B1055F">
        <w:rPr>
          <w:rFonts w:ascii="Arial" w:hAnsi="Arial" w:cs="Arial"/>
        </w:rPr>
        <w:t>3.20</w:t>
      </w:r>
      <w:r w:rsidRPr="00B1055F">
        <w:rPr>
          <w:rFonts w:ascii="Arial" w:hAnsi="Arial" w:cs="Arial"/>
        </w:rPr>
        <w:t>.2.3  Should</w:t>
      </w:r>
      <w:proofErr w:type="gramEnd"/>
      <w:r w:rsidRPr="00B1055F">
        <w:rPr>
          <w:rFonts w:ascii="Arial" w:hAnsi="Arial" w:cs="Arial"/>
        </w:rPr>
        <w:t xml:space="preserve">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proofErr w:type="gramStart"/>
      <w:r w:rsidR="0069643D" w:rsidRPr="00B1055F">
        <w:rPr>
          <w:rFonts w:ascii="Arial" w:hAnsi="Arial" w:cs="Arial"/>
        </w:rPr>
        <w:t>3.20</w:t>
      </w:r>
      <w:r w:rsidRPr="00B1055F">
        <w:rPr>
          <w:rFonts w:ascii="Arial" w:hAnsi="Arial" w:cs="Arial"/>
        </w:rPr>
        <w:t>.2.4  Cancellation</w:t>
      </w:r>
      <w:proofErr w:type="gramEnd"/>
      <w:r w:rsidRPr="00B1055F">
        <w:rPr>
          <w:rFonts w:ascii="Arial" w:hAnsi="Arial" w:cs="Arial"/>
        </w:rPr>
        <w:t xml:space="preserve">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 xml:space="preserve">GOODS AND </w:t>
      </w:r>
      <w:proofErr w:type="gramStart"/>
      <w:r w:rsidR="00B449BB" w:rsidRPr="00B1055F">
        <w:rPr>
          <w:rFonts w:ascii="Arial" w:hAnsi="Arial" w:cs="Arial"/>
        </w:rPr>
        <w:t>SERVICES</w:t>
      </w:r>
      <w:r w:rsidR="00331FE2" w:rsidRPr="00B1055F">
        <w:rPr>
          <w:rFonts w:ascii="Arial" w:hAnsi="Arial" w:cs="Arial"/>
        </w:rPr>
        <w:t>, and</w:t>
      </w:r>
      <w:proofErr w:type="gramEnd"/>
      <w:r w:rsidR="00331FE2" w:rsidRPr="00B1055F">
        <w:rPr>
          <w:rFonts w:ascii="Arial" w:hAnsi="Arial" w:cs="Arial"/>
        </w:rPr>
        <w:t xml:space="preserve">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w:t>
      </w:r>
      <w:proofErr w:type="gramStart"/>
      <w:r w:rsidR="00331FE2" w:rsidRPr="00B1055F">
        <w:rPr>
          <w:rFonts w:ascii="Arial" w:hAnsi="Arial" w:cs="Arial"/>
        </w:rPr>
        <w:t>over, or</w:t>
      </w:r>
      <w:proofErr w:type="gramEnd"/>
      <w:r w:rsidR="00331FE2" w:rsidRPr="00B1055F">
        <w:rPr>
          <w:rFonts w:ascii="Arial" w:hAnsi="Arial" w:cs="Arial"/>
        </w:rPr>
        <w:t xml:space="preserve">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10"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10"/>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w:t>
      </w:r>
      <w:proofErr w:type="gramStart"/>
      <w:r w:rsidR="00331FE2" w:rsidRPr="00B1055F">
        <w:rPr>
          <w:rFonts w:ascii="Arial" w:hAnsi="Arial" w:cs="Arial"/>
        </w:rPr>
        <w:t>all of</w:t>
      </w:r>
      <w:proofErr w:type="gramEnd"/>
      <w:r w:rsidR="00331FE2" w:rsidRPr="00B1055F">
        <w:rPr>
          <w:rFonts w:ascii="Arial" w:hAnsi="Arial" w:cs="Arial"/>
        </w:rPr>
        <w:t xml:space="preserve"> the original Confidential Information and shall destroy all copies and reproductions (including in electronic form) in its possession and in the possession of its </w:t>
      </w:r>
      <w:proofErr w:type="spellStart"/>
      <w:r w:rsidR="00DB0F52">
        <w:rPr>
          <w:rFonts w:ascii="Arial" w:hAnsi="Arial" w:cs="Arial"/>
        </w:rPr>
        <w:t>G</w:t>
      </w:r>
      <w:r w:rsidR="00331FE2" w:rsidRPr="00B1055F">
        <w:rPr>
          <w:rFonts w:ascii="Arial" w:hAnsi="Arial" w:cs="Arial"/>
        </w:rPr>
        <w:t>epresentatives</w:t>
      </w:r>
      <w:proofErr w:type="spellEnd"/>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 xml:space="preserve">.6 of this </w:t>
      </w:r>
      <w:proofErr w:type="gramStart"/>
      <w:r w:rsidR="00331FE2" w:rsidRPr="00B1055F">
        <w:rPr>
          <w:rFonts w:ascii="Arial" w:hAnsi="Arial" w:cs="Arial"/>
        </w:rPr>
        <w:t>CONTRACT</w:t>
      </w:r>
      <w:proofErr w:type="gramEnd"/>
      <w:r w:rsidR="00331FE2" w:rsidRPr="00B1055F">
        <w:rPr>
          <w:rFonts w:ascii="Arial" w:hAnsi="Arial" w:cs="Arial"/>
        </w:rPr>
        <w: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1"/>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w:t>
      </w:r>
      <w:proofErr w:type="gramStart"/>
      <w:r w:rsidR="00331FE2" w:rsidRPr="00B1055F">
        <w:rPr>
          <w:rFonts w:ascii="Arial" w:hAnsi="Arial" w:cs="Arial"/>
        </w:rPr>
        <w:t>however</w:t>
      </w:r>
      <w:proofErr w:type="gramEnd"/>
      <w:r w:rsidR="00331FE2" w:rsidRPr="00B1055F">
        <w:rPr>
          <w:rFonts w:ascii="Arial" w:hAnsi="Arial" w:cs="Arial"/>
        </w:rPr>
        <w:t xml:space="preserve">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proofErr w:type="gramStart"/>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w:t>
      </w:r>
      <w:proofErr w:type="gramEnd"/>
      <w:r w:rsidR="00331FE2" w:rsidRPr="00B1055F">
        <w:rPr>
          <w:rFonts w:ascii="Arial" w:hAnsi="Arial" w:cs="Arial"/>
          <w:b/>
          <w:sz w:val="22"/>
          <w:szCs w:val="22"/>
        </w:rPr>
        <w:t xml:space="preserve">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2"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2"/>
    </w:p>
    <w:p w14:paraId="437F7962" w14:textId="77777777" w:rsidR="00331FE2" w:rsidRPr="00B1055F" w:rsidRDefault="00331FE2" w:rsidP="00331FE2">
      <w:pPr>
        <w:rPr>
          <w:rFonts w:ascii="Arial" w:hAnsi="Arial" w:cs="Arial"/>
        </w:rPr>
      </w:pPr>
    </w:p>
    <w:p w14:paraId="0C60882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 xml:space="preserve">The </w:t>
      </w:r>
      <w:proofErr w:type="gramStart"/>
      <w:r w:rsidR="00331FE2" w:rsidRPr="00B1055F">
        <w:rPr>
          <w:rFonts w:ascii="Arial" w:hAnsi="Arial" w:cs="Arial"/>
        </w:rPr>
        <w:t>parties</w:t>
      </w:r>
      <w:proofErr w:type="gramEnd"/>
      <w:r w:rsidR="00331FE2" w:rsidRPr="00B1055F">
        <w:rPr>
          <w:rFonts w:ascii="Arial" w:hAnsi="Arial" w:cs="Arial"/>
        </w:rPr>
        <w:t xml:space="preserve">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3"/>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 xml:space="preserve">SUPPLIER shall do nothing to the detriment of CITY POWER's labour </w:t>
      </w:r>
      <w:proofErr w:type="gramStart"/>
      <w:r w:rsidR="00331FE2" w:rsidRPr="00B1055F">
        <w:rPr>
          <w:rFonts w:ascii="Arial" w:hAnsi="Arial" w:cs="Arial"/>
        </w:rPr>
        <w:t>relations</w:t>
      </w:r>
      <w:proofErr w:type="gramEnd"/>
      <w:r w:rsidR="00331FE2" w:rsidRPr="00B1055F">
        <w:rPr>
          <w:rFonts w:ascii="Arial" w:hAnsi="Arial" w:cs="Arial"/>
        </w:rPr>
        <w:t xml:space="preserve">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4"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4"/>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 xml:space="preserve">.1, SUPPLIER shall </w:t>
      </w:r>
      <w:proofErr w:type="gramStart"/>
      <w:r w:rsidR="00331FE2" w:rsidRPr="00B1055F">
        <w:rPr>
          <w:rFonts w:ascii="Arial" w:hAnsi="Arial" w:cs="Arial"/>
        </w:rPr>
        <w:t>in particular comply</w:t>
      </w:r>
      <w:proofErr w:type="gramEnd"/>
      <w:r w:rsidR="00331FE2" w:rsidRPr="00B1055F">
        <w:rPr>
          <w:rFonts w:ascii="Arial" w:hAnsi="Arial" w:cs="Arial"/>
        </w:rPr>
        <w:t xml:space="preserve">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 xml:space="preserve">.2.1 all laws relating to Security, Safety, Occupational Health and </w:t>
      </w:r>
      <w:proofErr w:type="gramStart"/>
      <w:r w:rsidR="00331FE2" w:rsidRPr="00B1055F">
        <w:rPr>
          <w:rFonts w:ascii="Arial" w:hAnsi="Arial" w:cs="Arial"/>
        </w:rPr>
        <w:t>Environment;</w:t>
      </w:r>
      <w:proofErr w:type="gramEnd"/>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w:t>
      </w:r>
      <w:proofErr w:type="gramStart"/>
      <w:r w:rsidRPr="00B1055F">
        <w:rPr>
          <w:rFonts w:ascii="Arial" w:hAnsi="Arial" w:cs="Arial"/>
        </w:rPr>
        <w:t>In order to</w:t>
      </w:r>
      <w:proofErr w:type="gramEnd"/>
      <w:r w:rsidRPr="00B1055F">
        <w:rPr>
          <w:rFonts w:ascii="Arial" w:hAnsi="Arial" w:cs="Arial"/>
        </w:rPr>
        <w:t xml:space="preserve">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 xml:space="preserve">.2.3 The latest revision of all CITY POWER's rules and </w:t>
      </w:r>
      <w:proofErr w:type="gramStart"/>
      <w:r w:rsidR="00331FE2" w:rsidRPr="00B1055F">
        <w:rPr>
          <w:rFonts w:ascii="Arial" w:hAnsi="Arial" w:cs="Arial"/>
        </w:rPr>
        <w:t>in particular those</w:t>
      </w:r>
      <w:proofErr w:type="gramEnd"/>
      <w:r w:rsidR="00331FE2" w:rsidRPr="00B1055F">
        <w:rPr>
          <w:rFonts w:ascii="Arial" w:hAnsi="Arial" w:cs="Arial"/>
        </w:rPr>
        <w:t xml:space="preserv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proofErr w:type="gramStart"/>
      <w:r w:rsidR="00331FE2" w:rsidRPr="00B1055F">
        <w:rPr>
          <w:rFonts w:ascii="Arial" w:hAnsi="Arial" w:cs="Arial"/>
          <w:b/>
          <w:sz w:val="22"/>
          <w:szCs w:val="22"/>
        </w:rPr>
        <w:t>NON-EXCLUSIVITY</w:t>
      </w:r>
      <w:proofErr w:type="gramEnd"/>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w:t>
      </w:r>
      <w:proofErr w:type="gramStart"/>
      <w:r w:rsidRPr="00B1055F">
        <w:rPr>
          <w:rFonts w:ascii="Arial" w:hAnsi="Arial" w:cs="Arial"/>
          <w:lang w:val="en-US"/>
        </w:rPr>
        <w:t>perform</w:t>
      </w:r>
      <w:proofErr w:type="gramEnd"/>
      <w:r w:rsidRPr="00B1055F">
        <w:rPr>
          <w:rFonts w:ascii="Arial" w:hAnsi="Arial" w:cs="Arial"/>
          <w:lang w:val="en-US"/>
        </w:rPr>
        <w:t xml:space="preserve">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w:t>
      </w:r>
      <w:proofErr w:type="gramStart"/>
      <w:r w:rsidRPr="00B1055F">
        <w:rPr>
          <w:rFonts w:ascii="Arial" w:hAnsi="Arial" w:cs="Arial"/>
          <w:lang w:val="en-US"/>
        </w:rPr>
        <w:t>taken into account</w:t>
      </w:r>
      <w:proofErr w:type="gramEnd"/>
      <w:r w:rsidRPr="00B1055F">
        <w:rPr>
          <w:rFonts w:ascii="Arial" w:hAnsi="Arial" w:cs="Arial"/>
          <w:lang w:val="en-US"/>
        </w:rPr>
        <w:t xml:space="preserve">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5335114"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(MDB 1)</w:t>
      </w:r>
    </w:p>
    <w:p w14:paraId="457AD15F" w14:textId="4CBA64AD"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(MBD 3.1)</w:t>
      </w:r>
    </w:p>
    <w:p w14:paraId="13BEFC4F" w14:textId="731B7FB8"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(MBD 4)</w:t>
      </w:r>
    </w:p>
    <w:p w14:paraId="20E23187" w14:textId="3C72AB82"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(MBD 5)</w:t>
      </w:r>
    </w:p>
    <w:p w14:paraId="38AF294C" w14:textId="64365DED" w:rsidR="00B218E1" w:rsidRPr="00A05734" w:rsidRDefault="00B218E1" w:rsidP="00A05734">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(MBD 6.1)</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52C075C3"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Declaration of Bidder’s past SCM practices </w:t>
      </w:r>
      <w:r w:rsidR="00595195">
        <w:rPr>
          <w:rFonts w:ascii="Arial" w:hAnsi="Arial" w:cs="Arial"/>
        </w:rPr>
        <w:t>(</w:t>
      </w:r>
      <w:r w:rsidRPr="00B1055F">
        <w:rPr>
          <w:rFonts w:ascii="Arial" w:hAnsi="Arial" w:cs="Arial"/>
        </w:rPr>
        <w:t>MBD 8)</w:t>
      </w:r>
    </w:p>
    <w:p w14:paraId="1056ED85" w14:textId="6BD5693E"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(MBD 9)</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 xml:space="preserve">B-BBEE Certificate or Sworn Affidavit </w:t>
      </w:r>
      <w:proofErr w:type="gramStart"/>
      <w:r w:rsidRPr="0057744E">
        <w:rPr>
          <w:rFonts w:ascii="Arial" w:hAnsi="Arial" w:cs="Arial"/>
        </w:rPr>
        <w:t>( if</w:t>
      </w:r>
      <w:proofErr w:type="gramEnd"/>
      <w:r w:rsidRPr="0057744E">
        <w:rPr>
          <w:rFonts w:ascii="Arial" w:hAnsi="Arial" w:cs="Arial"/>
        </w:rPr>
        <w:t xml:space="preserve">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0F3BB9">
      <w:pPr>
        <w:pStyle w:val="ListParagraph"/>
        <w:numPr>
          <w:ilvl w:val="0"/>
          <w:numId w:val="52"/>
        </w:numPr>
        <w:tabs>
          <w:tab w:val="left" w:pos="-1440"/>
        </w:tabs>
        <w:ind w:left="1170" w:hanging="540"/>
        <w:jc w:val="both"/>
        <w:rPr>
          <w:rFonts w:ascii="Arial" w:hAnsi="Arial" w:cs="Arial"/>
        </w:rPr>
      </w:pPr>
      <w:r>
        <w:rPr>
          <w:rFonts w:ascii="Arial" w:hAnsi="Arial" w:cs="Arial"/>
        </w:rPr>
        <w:t xml:space="preserve">Central Supplier </w:t>
      </w:r>
      <w:proofErr w:type="gramStart"/>
      <w:r>
        <w:rPr>
          <w:rFonts w:ascii="Arial" w:hAnsi="Arial" w:cs="Arial"/>
        </w:rPr>
        <w:t>Database  (</w:t>
      </w:r>
      <w:proofErr w:type="gramEnd"/>
      <w:r>
        <w:rPr>
          <w:rFonts w:ascii="Arial" w:hAnsi="Arial" w:cs="Arial"/>
        </w:rPr>
        <w:t>CSD) Registration Report</w:t>
      </w:r>
      <w:r w:rsidR="00F1510A" w:rsidRPr="00F1510A">
        <w:rPr>
          <w:rFonts w:ascii="Arial" w:hAnsi="Arial" w:cs="Arial"/>
        </w:rPr>
        <w:t xml:space="preserve"> </w:t>
      </w:r>
    </w:p>
    <w:p w14:paraId="3C8F108C" w14:textId="1E4A4768" w:rsidR="00F1510A" w:rsidRPr="00D06F9E" w:rsidRDefault="00F1510A" w:rsidP="000F3BB9">
      <w:pPr>
        <w:pStyle w:val="ListParagraph"/>
        <w:numPr>
          <w:ilvl w:val="0"/>
          <w:numId w:val="52"/>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w:t>
      </w:r>
      <w:proofErr w:type="gramStart"/>
      <w:r w:rsidRPr="00B1055F">
        <w:rPr>
          <w:rFonts w:ascii="Arial" w:hAnsi="Arial" w:cs="Arial"/>
        </w:rPr>
        <w:t>( latest</w:t>
      </w:r>
      <w:proofErr w:type="gramEnd"/>
      <w:r w:rsidRPr="00B1055F">
        <w:rPr>
          <w:rFonts w:ascii="Arial" w:hAnsi="Arial" w:cs="Arial"/>
        </w:rPr>
        <w:t xml:space="preserve">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proofErr w:type="gramStart"/>
      <w:r w:rsidRPr="00B1055F">
        <w:rPr>
          <w:rFonts w:ascii="Arial" w:hAnsi="Arial" w:cs="Arial"/>
        </w:rPr>
        <w:t>Particulars of</w:t>
      </w:r>
      <w:proofErr w:type="gramEnd"/>
      <w:r w:rsidRPr="00B1055F">
        <w:rPr>
          <w:rFonts w:ascii="Arial" w:hAnsi="Arial" w:cs="Arial"/>
        </w:rPr>
        <w:t xml:space="preserve">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CIDB Registration particulars </w:t>
      </w:r>
      <w:proofErr w:type="gramStart"/>
      <w:r w:rsidRPr="00B1055F">
        <w:rPr>
          <w:rFonts w:ascii="Arial" w:hAnsi="Arial" w:cs="Arial"/>
        </w:rPr>
        <w:t>( CIDB</w:t>
      </w:r>
      <w:proofErr w:type="gramEnd"/>
      <w:r w:rsidRPr="00B1055F">
        <w:rPr>
          <w:rFonts w:ascii="Arial" w:hAnsi="Arial" w:cs="Arial"/>
        </w:rPr>
        <w:t xml:space="preserve">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proofErr w:type="gramStart"/>
      <w:r w:rsidR="00EC33E2" w:rsidRPr="00B1055F">
        <w:rPr>
          <w:rFonts w:ascii="Arial" w:hAnsi="Arial" w:cs="Arial"/>
        </w:rPr>
        <w:t>( MBD</w:t>
      </w:r>
      <w:proofErr w:type="gramEnd"/>
      <w:r w:rsidR="00EC33E2" w:rsidRPr="00B1055F">
        <w:rPr>
          <w:rFonts w:ascii="Arial" w:hAnsi="Arial" w:cs="Arial"/>
        </w:rPr>
        <w:t xml:space="preserve">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proofErr w:type="gramStart"/>
      <w:r w:rsidR="00916636">
        <w:rPr>
          <w:rFonts w:ascii="Arial" w:hAnsi="Arial" w:cs="Arial"/>
        </w:rPr>
        <w:t>( MBD</w:t>
      </w:r>
      <w:proofErr w:type="gramEnd"/>
      <w:r w:rsidR="00916636">
        <w:rPr>
          <w:rFonts w:ascii="Arial" w:hAnsi="Arial" w:cs="Arial"/>
        </w:rPr>
        <w:t xml:space="preserve">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5"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6" w:name="_Toc113159425"/>
      <w:r w:rsidRPr="00994BE1">
        <w:rPr>
          <w:rFonts w:ascii="Arial" w:hAnsi="Arial" w:cs="Arial"/>
          <w:b/>
          <w:color w:val="000000" w:themeColor="text1"/>
          <w:sz w:val="22"/>
          <w:szCs w:val="22"/>
        </w:rPr>
        <w:t>Background</w:t>
      </w:r>
      <w:bookmarkEnd w:id="16"/>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0F3BB9">
      <w:pPr>
        <w:pStyle w:val="BodyText"/>
        <w:numPr>
          <w:ilvl w:val="0"/>
          <w:numId w:val="4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0F3BB9">
      <w:pPr>
        <w:pStyle w:val="BodyText"/>
        <w:numPr>
          <w:ilvl w:val="0"/>
          <w:numId w:val="45"/>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0F3BB9">
      <w:pPr>
        <w:pStyle w:val="BodyText"/>
        <w:numPr>
          <w:ilvl w:val="0"/>
          <w:numId w:val="46"/>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0F3BB9">
      <w:pPr>
        <w:pStyle w:val="BodyText"/>
        <w:numPr>
          <w:ilvl w:val="0"/>
          <w:numId w:val="47"/>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0F3BB9">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17" w:name="_Toc113159426"/>
      <w:r w:rsidRPr="00994BE1">
        <w:rPr>
          <w:rFonts w:ascii="Arial" w:hAnsi="Arial" w:cs="Arial"/>
          <w:b/>
          <w:color w:val="000000" w:themeColor="text1"/>
          <w:sz w:val="22"/>
          <w:szCs w:val="22"/>
        </w:rPr>
        <w:t>Purpose</w:t>
      </w:r>
      <w:bookmarkEnd w:id="17"/>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18" w:name="_Toc304964168"/>
      <w:bookmarkStart w:id="19" w:name="_Toc307820590"/>
      <w:bookmarkStart w:id="20" w:name="_Toc308259336"/>
      <w:bookmarkStart w:id="21" w:name="_Toc308517603"/>
      <w:bookmarkStart w:id="22" w:name="_Toc309537018"/>
      <w:bookmarkStart w:id="23" w:name="_Toc309537394"/>
      <w:bookmarkStart w:id="24" w:name="_Toc309539120"/>
      <w:bookmarkStart w:id="25" w:name="_Toc309540622"/>
      <w:bookmarkStart w:id="26" w:name="_Toc309541119"/>
      <w:bookmarkStart w:id="27" w:name="_Toc316117270"/>
      <w:bookmarkStart w:id="28" w:name="_Toc351791108"/>
      <w:bookmarkStart w:id="29" w:name="_Toc113159427"/>
      <w:r w:rsidRPr="00994BE1">
        <w:rPr>
          <w:rFonts w:ascii="Arial" w:hAnsi="Arial" w:cs="Arial"/>
          <w:b/>
          <w:color w:val="000000" w:themeColor="text1"/>
          <w:sz w:val="22"/>
          <w:szCs w:val="22"/>
        </w:rPr>
        <w:t>Objectives</w:t>
      </w:r>
      <w:bookmarkEnd w:id="18"/>
      <w:bookmarkEnd w:id="19"/>
      <w:bookmarkEnd w:id="20"/>
      <w:bookmarkEnd w:id="21"/>
      <w:bookmarkEnd w:id="22"/>
      <w:bookmarkEnd w:id="23"/>
      <w:bookmarkEnd w:id="24"/>
      <w:bookmarkEnd w:id="25"/>
      <w:bookmarkEnd w:id="26"/>
      <w:bookmarkEnd w:id="27"/>
      <w:bookmarkEnd w:id="28"/>
      <w:bookmarkEnd w:id="29"/>
    </w:p>
    <w:p w14:paraId="39366205" w14:textId="77777777" w:rsidR="00994BE1" w:rsidRPr="00994BE1" w:rsidRDefault="00994BE1" w:rsidP="000F3BB9">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 xml:space="preserve">To comply with the provisions of OHS Act section 37(2) in implementing and maintaining an effective control system </w:t>
      </w:r>
      <w:proofErr w:type="gramStart"/>
      <w:r w:rsidRPr="00994BE1">
        <w:rPr>
          <w:rFonts w:ascii="Arial" w:hAnsi="Arial" w:cs="Arial"/>
          <w:color w:val="000000" w:themeColor="text1"/>
          <w:sz w:val="22"/>
          <w:szCs w:val="22"/>
        </w:rPr>
        <w:t>with regard to</w:t>
      </w:r>
      <w:proofErr w:type="gramEnd"/>
      <w:r w:rsidRPr="00994BE1">
        <w:rPr>
          <w:rFonts w:ascii="Arial" w:hAnsi="Arial" w:cs="Arial"/>
          <w:color w:val="000000" w:themeColor="text1"/>
          <w:sz w:val="22"/>
          <w:szCs w:val="22"/>
        </w:rPr>
        <w:t xml:space="preserve"> managing contractors within city power premises.</w:t>
      </w:r>
    </w:p>
    <w:p w14:paraId="765B3527"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30" w:name="_Toc304964169"/>
      <w:bookmarkStart w:id="31" w:name="_Toc307820591"/>
      <w:bookmarkStart w:id="32" w:name="_Toc308259337"/>
      <w:bookmarkStart w:id="33" w:name="_Toc308517604"/>
      <w:bookmarkStart w:id="34" w:name="_Toc309537019"/>
      <w:bookmarkStart w:id="35" w:name="_Toc309537395"/>
      <w:bookmarkStart w:id="36" w:name="_Toc309539121"/>
      <w:bookmarkStart w:id="37" w:name="_Toc309540623"/>
      <w:bookmarkStart w:id="38" w:name="_Toc309541120"/>
      <w:bookmarkStart w:id="39" w:name="_Toc316117271"/>
      <w:bookmarkStart w:id="40" w:name="_Toc351791109"/>
      <w:bookmarkStart w:id="41" w:name="_Toc113159428"/>
      <w:r w:rsidRPr="00994BE1">
        <w:rPr>
          <w:rFonts w:ascii="Arial" w:hAnsi="Arial" w:cs="Arial"/>
          <w:b/>
          <w:color w:val="000000" w:themeColor="text1"/>
          <w:sz w:val="22"/>
          <w:szCs w:val="22"/>
        </w:rPr>
        <w:t>References</w:t>
      </w:r>
      <w:bookmarkEnd w:id="30"/>
      <w:bookmarkEnd w:id="31"/>
      <w:bookmarkEnd w:id="32"/>
      <w:bookmarkEnd w:id="33"/>
      <w:bookmarkEnd w:id="34"/>
      <w:bookmarkEnd w:id="35"/>
      <w:bookmarkEnd w:id="36"/>
      <w:bookmarkEnd w:id="37"/>
      <w:bookmarkEnd w:id="38"/>
      <w:bookmarkEnd w:id="39"/>
      <w:bookmarkEnd w:id="40"/>
      <w:bookmarkEnd w:id="41"/>
    </w:p>
    <w:p w14:paraId="5C800212" w14:textId="77777777" w:rsidR="00994BE1" w:rsidRPr="00994BE1" w:rsidRDefault="00994BE1" w:rsidP="000F3BB9">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25B516CB" w:rsidR="00994BE1" w:rsidRDefault="00994BE1" w:rsidP="00994BE1">
      <w:pPr>
        <w:rPr>
          <w:rFonts w:ascii="Arial" w:hAnsi="Arial" w:cs="Arial"/>
          <w:color w:val="000000"/>
          <w:sz w:val="22"/>
          <w:szCs w:val="22"/>
        </w:rPr>
      </w:pPr>
    </w:p>
    <w:p w14:paraId="2F382A56" w14:textId="18BCEEC0" w:rsidR="00595195" w:rsidRDefault="00595195" w:rsidP="00994BE1">
      <w:pPr>
        <w:rPr>
          <w:rFonts w:ascii="Arial" w:hAnsi="Arial" w:cs="Arial"/>
          <w:color w:val="000000"/>
          <w:sz w:val="22"/>
          <w:szCs w:val="22"/>
        </w:rPr>
      </w:pPr>
    </w:p>
    <w:p w14:paraId="231FF67F" w14:textId="77777777" w:rsidR="00595195" w:rsidRPr="00994BE1" w:rsidRDefault="00595195"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The whole of City Power control area, together with all other buildings, land, etc. which are owned, </w:t>
      </w:r>
      <w:proofErr w:type="gramStart"/>
      <w:r w:rsidRPr="00994BE1">
        <w:rPr>
          <w:rFonts w:ascii="Arial" w:hAnsi="Arial" w:cs="Arial"/>
          <w:color w:val="000000"/>
          <w:sz w:val="22"/>
          <w:szCs w:val="22"/>
        </w:rPr>
        <w:t>rented</w:t>
      </w:r>
      <w:proofErr w:type="gramEnd"/>
      <w:r w:rsidRPr="00994BE1">
        <w:rPr>
          <w:rFonts w:ascii="Arial" w:hAnsi="Arial" w:cs="Arial"/>
          <w:color w:val="000000"/>
          <w:sz w:val="22"/>
          <w:szCs w:val="22"/>
        </w:rPr>
        <w:t xml:space="preserve">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w:t>
      </w:r>
      <w:proofErr w:type="gramStart"/>
      <w:r w:rsidRPr="00994BE1">
        <w:rPr>
          <w:rFonts w:ascii="Arial" w:hAnsi="Arial" w:cs="Arial"/>
          <w:color w:val="000000"/>
          <w:sz w:val="22"/>
          <w:szCs w:val="22"/>
        </w:rPr>
        <w:t>appointed</w:t>
      </w:r>
      <w:proofErr w:type="gramEnd"/>
      <w:r w:rsidRPr="00994BE1">
        <w:rPr>
          <w:rFonts w:ascii="Arial" w:hAnsi="Arial" w:cs="Arial"/>
          <w:color w:val="000000"/>
          <w:sz w:val="22"/>
          <w:szCs w:val="22"/>
        </w:rPr>
        <w:t xml:space="preserve">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b. the manager </w:t>
      </w:r>
      <w:proofErr w:type="gramStart"/>
      <w:r w:rsidRPr="00994BE1">
        <w:rPr>
          <w:rFonts w:ascii="Arial" w:hAnsi="Arial" w:cs="Arial"/>
          <w:color w:val="000000"/>
          <w:sz w:val="22"/>
          <w:szCs w:val="22"/>
        </w:rPr>
        <w:t>concerned ,</w:t>
      </w:r>
      <w:proofErr w:type="gramEnd"/>
      <w:r w:rsidRPr="00994BE1">
        <w:rPr>
          <w:rFonts w:ascii="Arial" w:hAnsi="Arial" w:cs="Arial"/>
          <w:color w:val="000000"/>
          <w:sz w:val="22"/>
          <w:szCs w:val="22"/>
        </w:rPr>
        <w:t xml:space="preserve">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The materials, </w:t>
      </w:r>
      <w:proofErr w:type="gramStart"/>
      <w:r w:rsidRPr="00994BE1">
        <w:rPr>
          <w:rFonts w:ascii="Arial" w:hAnsi="Arial" w:cs="Arial"/>
          <w:color w:val="000000"/>
          <w:sz w:val="22"/>
          <w:szCs w:val="22"/>
        </w:rPr>
        <w:t>plant</w:t>
      </w:r>
      <w:proofErr w:type="gramEnd"/>
      <w:r w:rsidRPr="00994BE1">
        <w:rPr>
          <w:rFonts w:ascii="Arial" w:hAnsi="Arial" w:cs="Arial"/>
          <w:color w:val="000000"/>
          <w:sz w:val="22"/>
          <w:szCs w:val="22"/>
        </w:rPr>
        <w:t xml:space="preserve">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 the buildings, </w:t>
      </w:r>
      <w:proofErr w:type="gramStart"/>
      <w:r w:rsidRPr="00994BE1">
        <w:rPr>
          <w:rFonts w:ascii="Arial" w:hAnsi="Arial" w:cs="Arial"/>
          <w:color w:val="000000"/>
          <w:sz w:val="22"/>
          <w:szCs w:val="22"/>
        </w:rPr>
        <w:t>ground</w:t>
      </w:r>
      <w:proofErr w:type="gramEnd"/>
      <w:r w:rsidRPr="00994BE1">
        <w:rPr>
          <w:rFonts w:ascii="Arial" w:hAnsi="Arial" w:cs="Arial"/>
          <w:color w:val="000000"/>
          <w:sz w:val="22"/>
          <w:szCs w:val="22"/>
        </w:rPr>
        <w:t xml:space="preserve">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b. any off-loading, stacking or storage areas, yards, workshops, offices, permanent or temporary buildings or other areas erected by, occupied </w:t>
      </w:r>
      <w:proofErr w:type="gramStart"/>
      <w:r w:rsidRPr="00994BE1">
        <w:rPr>
          <w:rFonts w:ascii="Arial" w:hAnsi="Arial" w:cs="Arial"/>
          <w:color w:val="000000"/>
          <w:sz w:val="22"/>
          <w:szCs w:val="22"/>
        </w:rPr>
        <w:t>by</w:t>
      </w:r>
      <w:proofErr w:type="gramEnd"/>
      <w:r w:rsidRPr="00994BE1">
        <w:rPr>
          <w:rFonts w:ascii="Arial" w:hAnsi="Arial" w:cs="Arial"/>
          <w:color w:val="000000"/>
          <w:sz w:val="22"/>
          <w:szCs w:val="22"/>
        </w:rPr>
        <w:t xml:space="preserve">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0F3BB9">
      <w:pPr>
        <w:pStyle w:val="ListParagraph"/>
        <w:numPr>
          <w:ilvl w:val="1"/>
          <w:numId w:val="40"/>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Refers to any rule in these “General Rules” aimed at improving health, </w:t>
      </w:r>
      <w:proofErr w:type="gramStart"/>
      <w:r w:rsidRPr="00994BE1">
        <w:rPr>
          <w:rFonts w:ascii="Arial" w:hAnsi="Arial" w:cs="Arial"/>
          <w:color w:val="000000"/>
          <w:sz w:val="22"/>
          <w:szCs w:val="22"/>
        </w:rPr>
        <w:t>safety</w:t>
      </w:r>
      <w:proofErr w:type="gramEnd"/>
      <w:r w:rsidRPr="00994BE1">
        <w:rPr>
          <w:rFonts w:ascii="Arial" w:hAnsi="Arial" w:cs="Arial"/>
          <w:color w:val="000000"/>
          <w:sz w:val="22"/>
          <w:szCs w:val="22"/>
        </w:rPr>
        <w:t xml:space="preserve">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Refers to any rule in these “General Rules” aimed at improving health, </w:t>
      </w:r>
      <w:proofErr w:type="gramStart"/>
      <w:r w:rsidRPr="00994BE1">
        <w:rPr>
          <w:rFonts w:ascii="Arial" w:hAnsi="Arial" w:cs="Arial"/>
          <w:color w:val="000000"/>
          <w:sz w:val="22"/>
          <w:szCs w:val="22"/>
        </w:rPr>
        <w:t>safety</w:t>
      </w:r>
      <w:proofErr w:type="gramEnd"/>
      <w:r w:rsidRPr="00994BE1">
        <w:rPr>
          <w:rFonts w:ascii="Arial" w:hAnsi="Arial" w:cs="Arial"/>
          <w:color w:val="000000"/>
          <w:sz w:val="22"/>
          <w:szCs w:val="22"/>
        </w:rPr>
        <w:t xml:space="preserve">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 xml:space="preserve">2.1       City Power premises (offices and depots) are defined as factory, in terms of the Act. Therefore, whilst contractors or sub-contractors or </w:t>
      </w:r>
      <w:proofErr w:type="gramStart"/>
      <w:r w:rsidRPr="00994BE1">
        <w:rPr>
          <w:rFonts w:ascii="Arial" w:hAnsi="Arial" w:cs="Arial"/>
          <w:color w:val="000000"/>
          <w:sz w:val="22"/>
          <w:szCs w:val="22"/>
        </w:rPr>
        <w:t>contractor</w:t>
      </w:r>
      <w:proofErr w:type="gramEnd"/>
      <w:r w:rsidRPr="00994BE1">
        <w:rPr>
          <w:rFonts w:ascii="Arial" w:hAnsi="Arial" w:cs="Arial"/>
          <w:color w:val="000000"/>
          <w:sz w:val="22"/>
          <w:szCs w:val="22"/>
        </w:rPr>
        <w:t>`s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 xml:space="preserve">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w:t>
      </w:r>
      <w:proofErr w:type="gramStart"/>
      <w:r w:rsidRPr="00994BE1">
        <w:rPr>
          <w:rFonts w:ascii="Arial" w:hAnsi="Arial" w:cs="Arial"/>
          <w:color w:val="000000"/>
          <w:sz w:val="22"/>
          <w:szCs w:val="22"/>
        </w:rPr>
        <w:t>health</w:t>
      </w:r>
      <w:proofErr w:type="gramEnd"/>
      <w:r w:rsidRPr="00994BE1">
        <w:rPr>
          <w:rFonts w:ascii="Arial" w:hAnsi="Arial" w:cs="Arial"/>
          <w:color w:val="000000"/>
          <w:sz w:val="22"/>
          <w:szCs w:val="22"/>
        </w:rPr>
        <w:t xml:space="preserve">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 xml:space="preserve">2.3       Apart from the Act and Regulations and special instructions issued by the chief inspector, these rules and instructions may be amended, </w:t>
      </w:r>
      <w:proofErr w:type="gramStart"/>
      <w:r w:rsidRPr="00994BE1">
        <w:rPr>
          <w:rFonts w:ascii="Arial" w:hAnsi="Arial" w:cs="Arial"/>
          <w:color w:val="000000"/>
          <w:sz w:val="22"/>
          <w:szCs w:val="22"/>
        </w:rPr>
        <w:t>substituted</w:t>
      </w:r>
      <w:proofErr w:type="gramEnd"/>
      <w:r w:rsidRPr="00994BE1">
        <w:rPr>
          <w:rFonts w:ascii="Arial" w:hAnsi="Arial" w:cs="Arial"/>
          <w:color w:val="000000"/>
          <w:sz w:val="22"/>
          <w:szCs w:val="22"/>
        </w:rPr>
        <w:t xml:space="preserve">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The Mandatory and City Power are individual employers, </w:t>
      </w:r>
      <w:proofErr w:type="gramStart"/>
      <w:r w:rsidRPr="00994BE1">
        <w:rPr>
          <w:rFonts w:ascii="Arial" w:hAnsi="Arial" w:cs="Arial"/>
          <w:color w:val="000000"/>
          <w:sz w:val="22"/>
          <w:szCs w:val="22"/>
        </w:rPr>
        <w:t>each in its own right, with</w:t>
      </w:r>
      <w:proofErr w:type="gramEnd"/>
      <w:r w:rsidRPr="00994BE1">
        <w:rPr>
          <w:rFonts w:ascii="Arial" w:hAnsi="Arial" w:cs="Arial"/>
          <w:color w:val="000000"/>
          <w:sz w:val="22"/>
          <w:szCs w:val="22"/>
        </w:rPr>
        <w:t xml:space="preserve">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 xml:space="preserve">City Power accepts, in terms of the Act, its obligations as an employer of its own employees working on or associated with the site or place of work, and the Mandatory and his/her responsible person </w:t>
      </w:r>
      <w:proofErr w:type="gramStart"/>
      <w:r w:rsidRPr="00994BE1">
        <w:rPr>
          <w:rFonts w:ascii="Arial" w:hAnsi="Arial" w:cs="Arial"/>
          <w:color w:val="000000"/>
          <w:sz w:val="22"/>
          <w:szCs w:val="22"/>
        </w:rPr>
        <w:t>shall at all times</w:t>
      </w:r>
      <w:proofErr w:type="gramEnd"/>
      <w:r w:rsidRPr="00994BE1">
        <w:rPr>
          <w:rFonts w:ascii="Arial" w:hAnsi="Arial" w:cs="Arial"/>
          <w:color w:val="000000"/>
          <w:sz w:val="22"/>
          <w:szCs w:val="22"/>
        </w:rPr>
        <w:t>,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The Mandatory shall, with his/her tender, submit a Health and Safety Programme setting out the practical arrangements and procedures to be implemented by him/her to ensure compliance by him/her with the Act and Regulations and particularly in respect </w:t>
      </w:r>
      <w:proofErr w:type="gramStart"/>
      <w:r w:rsidRPr="00994BE1">
        <w:rPr>
          <w:rFonts w:ascii="Arial" w:hAnsi="Arial" w:cs="Arial"/>
          <w:color w:val="000000"/>
          <w:sz w:val="22"/>
          <w:szCs w:val="22"/>
        </w:rPr>
        <w:t>of :</w:t>
      </w:r>
      <w:proofErr w:type="gramEnd"/>
      <w:r w:rsidRPr="00994BE1">
        <w:rPr>
          <w:rFonts w:ascii="Arial" w:hAnsi="Arial" w:cs="Arial"/>
          <w:color w:val="000000"/>
          <w:sz w:val="22"/>
          <w:szCs w:val="22"/>
        </w:rPr>
        <w:t>-</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0F3BB9">
      <w:pPr>
        <w:pStyle w:val="ListParagraph"/>
        <w:numPr>
          <w:ilvl w:val="0"/>
          <w:numId w:val="41"/>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0F3BB9">
      <w:pPr>
        <w:pStyle w:val="ListParagraph"/>
        <w:numPr>
          <w:ilvl w:val="0"/>
          <w:numId w:val="41"/>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 xml:space="preserve">City Power may terminate this agreement with immediate effect on written notice to the contractor </w:t>
      </w:r>
      <w:proofErr w:type="gramStart"/>
      <w:r w:rsidRPr="00994BE1">
        <w:rPr>
          <w:rFonts w:ascii="Arial" w:hAnsi="Arial" w:cs="Arial"/>
          <w:color w:val="000000" w:themeColor="text1"/>
          <w:sz w:val="22"/>
          <w:szCs w:val="22"/>
        </w:rPr>
        <w:t>in the event that</w:t>
      </w:r>
      <w:proofErr w:type="gramEnd"/>
      <w:r w:rsidRPr="00994BE1">
        <w:rPr>
          <w:rFonts w:ascii="Arial" w:hAnsi="Arial" w:cs="Arial"/>
          <w:color w:val="000000" w:themeColor="text1"/>
          <w:sz w:val="22"/>
          <w:szCs w:val="22"/>
        </w:rPr>
        <w:t xml:space="preserve">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an updated copy of the </w:t>
      </w:r>
      <w:proofErr w:type="gramStart"/>
      <w:r w:rsidRPr="00994BE1">
        <w:rPr>
          <w:rFonts w:ascii="Arial" w:hAnsi="Arial" w:cs="Arial"/>
          <w:color w:val="000000"/>
          <w:sz w:val="22"/>
          <w:szCs w:val="22"/>
        </w:rPr>
        <w:t>OHS Act on site at all times</w:t>
      </w:r>
      <w:proofErr w:type="gramEnd"/>
      <w:r w:rsidRPr="00994BE1">
        <w:rPr>
          <w:rFonts w:ascii="Arial" w:hAnsi="Arial" w:cs="Arial"/>
          <w:color w:val="000000"/>
          <w:sz w:val="22"/>
          <w:szCs w:val="22"/>
        </w:rPr>
        <w:t xml:space="preserve">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and/or his/her responsible persons and employees shall provide full co-operation and information if and when City Power or a </w:t>
      </w:r>
      <w:proofErr w:type="gramStart"/>
      <w:r w:rsidRPr="00994BE1">
        <w:rPr>
          <w:rFonts w:ascii="Arial" w:hAnsi="Arial" w:cs="Arial"/>
          <w:color w:val="000000"/>
          <w:sz w:val="22"/>
          <w:szCs w:val="22"/>
        </w:rPr>
        <w:t>representative inquiries</w:t>
      </w:r>
      <w:proofErr w:type="gramEnd"/>
      <w:r w:rsidRPr="00994BE1">
        <w:rPr>
          <w:rFonts w:ascii="Arial" w:hAnsi="Arial" w:cs="Arial"/>
          <w:color w:val="000000"/>
          <w:sz w:val="22"/>
          <w:szCs w:val="22"/>
        </w:rPr>
        <w:t xml:space="preserve"> into occupational health and safety issues concerning the Mandatory. It is hereby recorded that City </w:t>
      </w:r>
      <w:proofErr w:type="gramStart"/>
      <w:r w:rsidRPr="00994BE1">
        <w:rPr>
          <w:rFonts w:ascii="Arial" w:hAnsi="Arial" w:cs="Arial"/>
          <w:color w:val="000000"/>
          <w:sz w:val="22"/>
          <w:szCs w:val="22"/>
        </w:rPr>
        <w:t>Power</w:t>
      </w:r>
      <w:proofErr w:type="gramEnd"/>
      <w:r w:rsidRPr="00994BE1">
        <w:rPr>
          <w:rFonts w:ascii="Arial" w:hAnsi="Arial" w:cs="Arial"/>
          <w:color w:val="000000"/>
          <w:sz w:val="22"/>
          <w:szCs w:val="22"/>
        </w:rPr>
        <w:t xml:space="preserve">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w:t>
      </w:r>
      <w:proofErr w:type="gramStart"/>
      <w:r w:rsidRPr="00994BE1">
        <w:rPr>
          <w:rFonts w:ascii="Arial" w:hAnsi="Arial" w:cs="Arial"/>
          <w:color w:val="000000"/>
          <w:sz w:val="22"/>
          <w:szCs w:val="22"/>
        </w:rPr>
        <w:t>machinery</w:t>
      </w:r>
      <w:proofErr w:type="gramEnd"/>
      <w:r w:rsidRPr="00994BE1">
        <w:rPr>
          <w:rFonts w:ascii="Arial" w:hAnsi="Arial" w:cs="Arial"/>
          <w:color w:val="000000"/>
          <w:sz w:val="22"/>
          <w:szCs w:val="22"/>
        </w:rPr>
        <w:t xml:space="preserve">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 xml:space="preserve">[d] The Mandatory shall inform City </w:t>
      </w:r>
      <w:proofErr w:type="gramStart"/>
      <w:r w:rsidRPr="00994BE1">
        <w:rPr>
          <w:rFonts w:ascii="Arial" w:hAnsi="Arial" w:cs="Arial"/>
          <w:color w:val="000000"/>
          <w:sz w:val="22"/>
          <w:szCs w:val="22"/>
        </w:rPr>
        <w:t>Power</w:t>
      </w:r>
      <w:proofErr w:type="gramEnd"/>
      <w:r w:rsidRPr="00994BE1">
        <w:rPr>
          <w:rFonts w:ascii="Arial" w:hAnsi="Arial" w:cs="Arial"/>
          <w:color w:val="000000"/>
          <w:sz w:val="22"/>
          <w:szCs w:val="22"/>
        </w:rPr>
        <w:t xml:space="preserve">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w:t>
      </w:r>
      <w:proofErr w:type="gramStart"/>
      <w:r w:rsidRPr="00994BE1">
        <w:rPr>
          <w:rFonts w:ascii="Arial" w:hAnsi="Arial" w:cs="Arial"/>
          <w:color w:val="000000"/>
          <w:sz w:val="22"/>
          <w:szCs w:val="22"/>
        </w:rPr>
        <w:t>observe the security rules of City Power at all times</w:t>
      </w:r>
      <w:proofErr w:type="gramEnd"/>
      <w:r w:rsidRPr="00994BE1">
        <w:rPr>
          <w:rFonts w:ascii="Arial" w:hAnsi="Arial" w:cs="Arial"/>
          <w:color w:val="000000"/>
          <w:sz w:val="22"/>
          <w:szCs w:val="22"/>
        </w:rPr>
        <w:t xml:space="preserve">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all materials, </w:t>
      </w:r>
      <w:proofErr w:type="gramStart"/>
      <w:r w:rsidRPr="00994BE1">
        <w:rPr>
          <w:rFonts w:ascii="Arial" w:hAnsi="Arial" w:cs="Arial"/>
          <w:color w:val="000000"/>
          <w:sz w:val="22"/>
          <w:szCs w:val="22"/>
        </w:rPr>
        <w:t>machinery</w:t>
      </w:r>
      <w:proofErr w:type="gramEnd"/>
      <w:r w:rsidRPr="00994BE1">
        <w:rPr>
          <w:rFonts w:ascii="Arial" w:hAnsi="Arial" w:cs="Arial"/>
          <w:color w:val="000000"/>
          <w:sz w:val="22"/>
          <w:szCs w:val="22"/>
        </w:rPr>
        <w:t xml:space="preserve"> or equipment brought by him/her onto the premises are recorded at the main gate(s) and/or checkpoint(s). A failure to do this may result in a refusal by the Employer to allow the materials, </w:t>
      </w:r>
      <w:proofErr w:type="gramStart"/>
      <w:r w:rsidRPr="00994BE1">
        <w:rPr>
          <w:rFonts w:ascii="Arial" w:hAnsi="Arial" w:cs="Arial"/>
          <w:color w:val="000000"/>
          <w:sz w:val="22"/>
          <w:szCs w:val="22"/>
        </w:rPr>
        <w:t>machinery</w:t>
      </w:r>
      <w:proofErr w:type="gramEnd"/>
      <w:r w:rsidRPr="00994BE1">
        <w:rPr>
          <w:rFonts w:ascii="Arial" w:hAnsi="Arial" w:cs="Arial"/>
          <w:color w:val="000000"/>
          <w:sz w:val="22"/>
          <w:szCs w:val="22"/>
        </w:rPr>
        <w:t xml:space="preserve">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w:t>
      </w:r>
      <w:proofErr w:type="gramStart"/>
      <w:r w:rsidRPr="00994BE1">
        <w:rPr>
          <w:rFonts w:ascii="Arial" w:hAnsi="Arial" w:cs="Arial"/>
          <w:color w:val="000000"/>
          <w:sz w:val="22"/>
          <w:szCs w:val="22"/>
        </w:rPr>
        <w:t>make arrangements</w:t>
      </w:r>
      <w:proofErr w:type="gramEnd"/>
      <w:r w:rsidRPr="00994BE1">
        <w:rPr>
          <w:rFonts w:ascii="Arial" w:hAnsi="Arial" w:cs="Arial"/>
          <w:color w:val="000000"/>
          <w:sz w:val="22"/>
          <w:szCs w:val="22"/>
        </w:rPr>
        <w:t xml:space="preserve">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no hindrance, hazard, </w:t>
      </w:r>
      <w:proofErr w:type="gramStart"/>
      <w:r w:rsidRPr="00994BE1">
        <w:rPr>
          <w:rFonts w:ascii="Arial" w:hAnsi="Arial" w:cs="Arial"/>
          <w:color w:val="000000"/>
          <w:sz w:val="22"/>
          <w:szCs w:val="22"/>
        </w:rPr>
        <w:t>annoyance</w:t>
      </w:r>
      <w:proofErr w:type="gramEnd"/>
      <w:r w:rsidRPr="00994BE1">
        <w:rPr>
          <w:rFonts w:ascii="Arial" w:hAnsi="Arial" w:cs="Arial"/>
          <w:color w:val="000000"/>
          <w:sz w:val="22"/>
          <w:szCs w:val="22"/>
        </w:rPr>
        <w:t xml:space="preserv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In accordance with provisions of Section 10(4) of the OHS Act, the Mandatory hereby assumes the liability for taking the necessary steps to ensure that any article or substance that it erects or installs at the premises, or manufactures, </w:t>
      </w:r>
      <w:proofErr w:type="gramStart"/>
      <w:r w:rsidRPr="00994BE1">
        <w:rPr>
          <w:rFonts w:ascii="Arial" w:hAnsi="Arial" w:cs="Arial"/>
          <w:color w:val="000000"/>
          <w:sz w:val="22"/>
          <w:szCs w:val="22"/>
        </w:rPr>
        <w:t>sells</w:t>
      </w:r>
      <w:proofErr w:type="gramEnd"/>
      <w:r w:rsidRPr="00994BE1">
        <w:rPr>
          <w:rFonts w:ascii="Arial" w:hAnsi="Arial" w:cs="Arial"/>
          <w:color w:val="000000"/>
          <w:sz w:val="22"/>
          <w:szCs w:val="22"/>
        </w:rPr>
        <w:t xml:space="preserve">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hereby acknowledges that his employees shall not be permitted to use any materials, </w:t>
      </w:r>
      <w:proofErr w:type="gramStart"/>
      <w:r w:rsidRPr="00994BE1">
        <w:rPr>
          <w:rFonts w:ascii="Arial" w:hAnsi="Arial" w:cs="Arial"/>
          <w:color w:val="000000"/>
          <w:sz w:val="22"/>
          <w:szCs w:val="22"/>
        </w:rPr>
        <w:t>machinery</w:t>
      </w:r>
      <w:proofErr w:type="gramEnd"/>
      <w:r w:rsidRPr="00994BE1">
        <w:rPr>
          <w:rFonts w:ascii="Arial" w:hAnsi="Arial" w:cs="Arial"/>
          <w:color w:val="000000"/>
          <w:sz w:val="22"/>
          <w:szCs w:val="22"/>
        </w:rPr>
        <w:t xml:space="preserve">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w:t>
      </w:r>
      <w:proofErr w:type="gramStart"/>
      <w:r w:rsidRPr="00994BE1">
        <w:rPr>
          <w:rFonts w:ascii="Arial" w:hAnsi="Arial" w:cs="Arial"/>
          <w:color w:val="000000"/>
          <w:sz w:val="22"/>
          <w:szCs w:val="22"/>
        </w:rPr>
        <w:t>time</w:t>
      </w:r>
      <w:proofErr w:type="gramEnd"/>
      <w:r w:rsidRPr="00994BE1">
        <w:rPr>
          <w:rFonts w:ascii="Arial" w:hAnsi="Arial" w:cs="Arial"/>
          <w:color w:val="000000"/>
          <w:sz w:val="22"/>
          <w:szCs w:val="22"/>
        </w:rPr>
        <w:t>.</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proofErr w:type="gramStart"/>
      <w:r w:rsidRPr="00994BE1">
        <w:rPr>
          <w:rFonts w:ascii="Arial" w:hAnsi="Arial" w:cs="Arial"/>
          <w:color w:val="000000"/>
          <w:sz w:val="22"/>
          <w:szCs w:val="22"/>
        </w:rPr>
        <w:t>In the event that</w:t>
      </w:r>
      <w:proofErr w:type="gramEnd"/>
      <w:r w:rsidRPr="00994BE1">
        <w:rPr>
          <w:rFonts w:ascii="Arial" w:hAnsi="Arial" w:cs="Arial"/>
          <w:color w:val="000000"/>
          <w:sz w:val="22"/>
          <w:szCs w:val="22"/>
        </w:rPr>
        <w:t xml:space="preserve">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proofErr w:type="gramStart"/>
      <w:r w:rsidRPr="00994BE1">
        <w:rPr>
          <w:rFonts w:ascii="Arial" w:hAnsi="Arial" w:cs="Arial"/>
          <w:color w:val="000000"/>
          <w:sz w:val="22"/>
          <w:szCs w:val="22"/>
        </w:rPr>
        <w:t>In the event that</w:t>
      </w:r>
      <w:proofErr w:type="gramEnd"/>
      <w:r w:rsidRPr="00994BE1">
        <w:rPr>
          <w:rFonts w:ascii="Arial" w:hAnsi="Arial" w:cs="Arial"/>
          <w:color w:val="000000"/>
          <w:sz w:val="22"/>
          <w:szCs w:val="22"/>
        </w:rPr>
        <w:t xml:space="preserve">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proofErr w:type="gramStart"/>
      <w:r w:rsidRPr="00994BE1">
        <w:rPr>
          <w:rFonts w:ascii="Arial" w:hAnsi="Arial" w:cs="Arial"/>
          <w:color w:val="000000"/>
          <w:sz w:val="22"/>
          <w:szCs w:val="22"/>
        </w:rPr>
        <w:t>Thus</w:t>
      </w:r>
      <w:proofErr w:type="gramEnd"/>
      <w:r w:rsidRPr="00994BE1">
        <w:rPr>
          <w:rFonts w:ascii="Arial" w:hAnsi="Arial" w:cs="Arial"/>
          <w:color w:val="000000"/>
          <w:sz w:val="22"/>
          <w:szCs w:val="22"/>
        </w:rPr>
        <w:t xml:space="preserve">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0F3BB9">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0F3BB9">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5"/>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48FC153" w14:textId="77777777" w:rsidR="002E3606" w:rsidRDefault="002E3606">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26FEB5C3"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 xml:space="preserve">I/We, further indemnify City Power Johannesburg (Pty) Ltd in respect of all legal and other expenses that may be incurred by City Power Johannesburg in examining, </w:t>
      </w:r>
      <w:proofErr w:type="gramStart"/>
      <w:r w:rsidRPr="00862EDC">
        <w:rPr>
          <w:rFonts w:cs="Arial"/>
          <w:sz w:val="20"/>
          <w:lang w:val="en-ZA"/>
        </w:rPr>
        <w:t>resisting</w:t>
      </w:r>
      <w:proofErr w:type="gramEnd"/>
      <w:r w:rsidRPr="00862EDC">
        <w:rPr>
          <w:rFonts w:cs="Arial"/>
          <w:sz w:val="20"/>
          <w:lang w:val="en-ZA"/>
        </w:rPr>
        <w:t xml:space="preserve">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proofErr w:type="gramStart"/>
      <w:r w:rsidRPr="00862EDC">
        <w:rPr>
          <w:b/>
          <w:sz w:val="20"/>
          <w:lang w:val="en-ZA"/>
        </w:rPr>
        <w:t>WITNESSES  (</w:t>
      </w:r>
      <w:proofErr w:type="gramEnd"/>
      <w:r w:rsidRPr="00862EDC">
        <w:rPr>
          <w:b/>
          <w:sz w:val="20"/>
          <w:lang w:val="en-ZA"/>
        </w:rPr>
        <w:t>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3.1  Full</w:t>
      </w:r>
      <w:proofErr w:type="gramEnd"/>
      <w:r w:rsidRPr="009C79E8">
        <w:rPr>
          <w:rFonts w:ascii="Arial" w:hAnsi="Arial" w:cs="Arial"/>
          <w:sz w:val="22"/>
          <w:szCs w:val="22"/>
        </w:rPr>
        <w:t xml:space="preserve">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3.2  Identity</w:t>
      </w:r>
      <w:proofErr w:type="gramEnd"/>
      <w:r w:rsidRPr="009C79E8">
        <w:rPr>
          <w:rFonts w:ascii="Arial" w:hAnsi="Arial" w:cs="Arial"/>
          <w:sz w:val="22"/>
          <w:szCs w:val="22"/>
        </w:rPr>
        <w:t xml:space="preserve">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3.3  Position</w:t>
      </w:r>
      <w:proofErr w:type="gramEnd"/>
      <w:r w:rsidRPr="009C79E8">
        <w:rPr>
          <w:rFonts w:ascii="Arial" w:hAnsi="Arial" w:cs="Arial"/>
          <w:sz w:val="22"/>
          <w:szCs w:val="22"/>
        </w:rPr>
        <w:t xml:space="preserve">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3.4  Company</w:t>
      </w:r>
      <w:proofErr w:type="gramEnd"/>
      <w:r w:rsidRPr="009C79E8">
        <w:rPr>
          <w:rFonts w:ascii="Arial" w:hAnsi="Arial" w:cs="Arial"/>
          <w:sz w:val="22"/>
          <w:szCs w:val="22"/>
        </w:rPr>
        <w:t xml:space="preserve">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3.5  Tax</w:t>
      </w:r>
      <w:proofErr w:type="gramEnd"/>
      <w:r w:rsidRPr="009C79E8">
        <w:rPr>
          <w:rFonts w:ascii="Arial" w:hAnsi="Arial" w:cs="Arial"/>
          <w:sz w:val="22"/>
          <w:szCs w:val="22"/>
        </w:rPr>
        <w:t xml:space="preserve">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3.6  VAT</w:t>
      </w:r>
      <w:proofErr w:type="gramEnd"/>
      <w:r w:rsidRPr="009C79E8">
        <w:rPr>
          <w:rFonts w:ascii="Arial" w:hAnsi="Arial" w:cs="Arial"/>
          <w:sz w:val="22"/>
          <w:szCs w:val="22"/>
        </w:rPr>
        <w:t xml:space="preserve">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roofErr w:type="gramStart"/>
      <w:r w:rsidRPr="009C79E8">
        <w:rPr>
          <w:rFonts w:ascii="Arial" w:hAnsi="Arial" w:cs="Arial"/>
          <w:sz w:val="22"/>
          <w:szCs w:val="22"/>
        </w:rPr>
        <w:t>3.7  The</w:t>
      </w:r>
      <w:proofErr w:type="gramEnd"/>
      <w:r w:rsidRPr="009C79E8">
        <w:rPr>
          <w:rFonts w:ascii="Arial" w:hAnsi="Arial" w:cs="Arial"/>
          <w:sz w:val="22"/>
          <w:szCs w:val="22"/>
        </w:rPr>
        <w:t xml:space="preserv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0F3BB9">
      <w:pPr>
        <w:pStyle w:val="ListParagraph"/>
        <w:widowControl w:val="0"/>
        <w:numPr>
          <w:ilvl w:val="2"/>
          <w:numId w:val="68"/>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0F3BB9">
      <w:pPr>
        <w:pStyle w:val="ListParagraph"/>
        <w:numPr>
          <w:ilvl w:val="1"/>
          <w:numId w:val="68"/>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w:t>
      </w:r>
      <w:proofErr w:type="gramStart"/>
      <w:r w:rsidRPr="009C79E8">
        <w:rPr>
          <w:rFonts w:ascii="Arial" w:hAnsi="Arial" w:cs="Arial"/>
          <w:color w:val="000000"/>
          <w:sz w:val="22"/>
          <w:szCs w:val="22"/>
        </w:rPr>
        <w:t xml:space="preserve">other)   </w:t>
      </w:r>
      <w:proofErr w:type="gramEnd"/>
      <w:r w:rsidRPr="009C79E8">
        <w:rPr>
          <w:rFonts w:ascii="Arial" w:hAnsi="Arial" w:cs="Arial"/>
          <w:color w:val="000000"/>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0F3BB9">
      <w:pPr>
        <w:pStyle w:val="ListParagraph"/>
        <w:numPr>
          <w:ilvl w:val="1"/>
          <w:numId w:val="68"/>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 xml:space="preserve">Are you, aware of any relationship (family, friend, </w:t>
      </w:r>
      <w:proofErr w:type="gramStart"/>
      <w:r w:rsidRPr="009C79E8">
        <w:rPr>
          <w:rFonts w:ascii="Arial" w:hAnsi="Arial" w:cs="Arial"/>
          <w:color w:val="000000"/>
          <w:sz w:val="22"/>
          <w:szCs w:val="22"/>
        </w:rPr>
        <w:t>other)</w:t>
      </w:r>
      <w:r w:rsidRPr="009C79E8">
        <w:rPr>
          <w:rFonts w:ascii="Arial" w:hAnsi="Arial" w:cs="Arial"/>
          <w:b/>
          <w:bCs/>
          <w:color w:val="000000"/>
          <w:sz w:val="22"/>
          <w:szCs w:val="22"/>
        </w:rPr>
        <w:t xml:space="preserve">   </w:t>
      </w:r>
      <w:proofErr w:type="gramEnd"/>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w:t>
      </w:r>
      <w:proofErr w:type="gramStart"/>
      <w:r w:rsidRPr="009C79E8">
        <w:rPr>
          <w:rFonts w:ascii="Arial" w:hAnsi="Arial" w:cs="Arial"/>
          <w:color w:val="000000"/>
          <w:sz w:val="22"/>
          <w:szCs w:val="22"/>
        </w:rPr>
        <w:t xml:space="preserve">trustees,   </w:t>
      </w:r>
      <w:proofErr w:type="gramEnd"/>
      <w:r w:rsidRPr="009C79E8">
        <w:rPr>
          <w:rFonts w:ascii="Arial" w:hAnsi="Arial" w:cs="Arial"/>
          <w:color w:val="000000"/>
          <w:sz w:val="22"/>
          <w:szCs w:val="22"/>
        </w:rPr>
        <w:t xml:space="preserve">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 xml:space="preserve">managers, </w:t>
      </w:r>
      <w:proofErr w:type="gramStart"/>
      <w:r w:rsidRPr="009C79E8">
        <w:rPr>
          <w:rFonts w:ascii="Arial" w:hAnsi="Arial" w:cs="Arial"/>
          <w:color w:val="000000"/>
          <w:sz w:val="22"/>
          <w:szCs w:val="22"/>
        </w:rPr>
        <w:t>principle</w:t>
      </w:r>
      <w:proofErr w:type="gramEnd"/>
      <w:r w:rsidRPr="009C79E8">
        <w:rPr>
          <w:rFonts w:ascii="Arial" w:hAnsi="Arial" w:cs="Arial"/>
          <w:color w:val="000000"/>
          <w:sz w:val="22"/>
          <w:szCs w:val="22"/>
        </w:rPr>
        <w:t xml:space="preserv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w:t>
      </w:r>
      <w:proofErr w:type="gramStart"/>
      <w:r w:rsidRPr="009C79E8">
        <w:rPr>
          <w:rFonts w:ascii="Arial" w:hAnsi="Arial" w:cs="Arial"/>
          <w:color w:val="000000"/>
          <w:sz w:val="22"/>
          <w:szCs w:val="22"/>
        </w:rPr>
        <w:t>principle</w:t>
      </w:r>
      <w:proofErr w:type="gramEnd"/>
      <w:r w:rsidRPr="009C79E8">
        <w:rPr>
          <w:rFonts w:ascii="Arial" w:hAnsi="Arial" w:cs="Arial"/>
          <w:color w:val="000000"/>
          <w:sz w:val="22"/>
          <w:szCs w:val="22"/>
        </w:rPr>
        <w:t xml:space="preserv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t>
      </w:r>
      <w:proofErr w:type="gramStart"/>
      <w:r w:rsidRPr="009C79E8">
        <w:rPr>
          <w:rFonts w:ascii="Arial" w:hAnsi="Arial" w:cs="Arial"/>
          <w:color w:val="000000"/>
          <w:sz w:val="22"/>
          <w:szCs w:val="22"/>
        </w:rPr>
        <w:t>whether or not</w:t>
      </w:r>
      <w:proofErr w:type="gramEnd"/>
      <w:r w:rsidRPr="009C79E8">
        <w:rPr>
          <w:rFonts w:ascii="Arial" w:hAnsi="Arial" w:cs="Arial"/>
          <w:color w:val="000000"/>
          <w:sz w:val="22"/>
          <w:szCs w:val="22"/>
        </w:rPr>
        <w:t xml:space="preserve">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roofErr w:type="gramStart"/>
      <w:r w:rsidRPr="009C79E8">
        <w:rPr>
          <w:rFonts w:ascii="Arial" w:hAnsi="Arial" w:cs="Arial"/>
          <w:color w:val="000000"/>
          <w:sz w:val="22"/>
          <w:szCs w:val="22"/>
        </w:rPr>
        <w:t>3.14.1  If</w:t>
      </w:r>
      <w:proofErr w:type="gramEnd"/>
      <w:r w:rsidRPr="009C79E8">
        <w:rPr>
          <w:rFonts w:ascii="Arial" w:hAnsi="Arial" w:cs="Arial"/>
          <w:color w:val="000000"/>
          <w:sz w:val="22"/>
          <w:szCs w:val="22"/>
        </w:rPr>
        <w:t xml:space="preserve">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7577DF47" w14:textId="77777777" w:rsidR="002E3606" w:rsidRDefault="002E3606">
      <w:pPr>
        <w:overflowPunct/>
        <w:autoSpaceDE/>
        <w:autoSpaceDN/>
        <w:adjustRightInd/>
        <w:textAlignment w:val="auto"/>
        <w:rPr>
          <w:rFonts w:ascii="Arial" w:hAnsi="Arial" w:cs="Arial"/>
          <w:b/>
          <w:sz w:val="22"/>
          <w:szCs w:val="22"/>
        </w:rPr>
      </w:pPr>
      <w:r>
        <w:rPr>
          <w:rFonts w:cs="Arial"/>
          <w:sz w:val="22"/>
          <w:szCs w:val="22"/>
        </w:rPr>
        <w:br w:type="page"/>
      </w:r>
    </w:p>
    <w:p w14:paraId="53DAAB55" w14:textId="69F84B91" w:rsidR="001D0FAA" w:rsidRPr="009C79E8" w:rsidRDefault="001D0FAA" w:rsidP="001D0FAA">
      <w:pPr>
        <w:pStyle w:val="Heading2"/>
        <w:jc w:val="center"/>
        <w:rPr>
          <w:rFonts w:cs="Arial"/>
          <w:sz w:val="22"/>
          <w:szCs w:val="22"/>
        </w:rPr>
      </w:pPr>
      <w:r w:rsidRPr="009C79E8">
        <w:rPr>
          <w:rFonts w:cs="Arial"/>
          <w:sz w:val="22"/>
          <w:szCs w:val="22"/>
        </w:rPr>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6"/>
          <w:footerReference w:type="even" r:id="rId27"/>
          <w:footerReference w:type="default" r:id="rId28"/>
          <w:footerReference w:type="first" r:id="rId29"/>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w:t>
      </w:r>
      <w:proofErr w:type="gramStart"/>
      <w:r w:rsidR="00CB1EDC" w:rsidRPr="00466161">
        <w:rPr>
          <w:rFonts w:ascii="Arial Narrow" w:hAnsi="Arial Narrow" w:cs="Arial Narrow"/>
          <w:b/>
          <w:bCs/>
          <w:sz w:val="24"/>
          <w:szCs w:val="24"/>
        </w:rPr>
        <w:t>NAME</w:t>
      </w:r>
      <w:r w:rsidR="00CB1EDC" w:rsidRPr="00466161">
        <w:rPr>
          <w:rFonts w:ascii="Arial Narrow" w:hAnsi="Arial Narrow" w:cs="Arial Narrow"/>
          <w:sz w:val="24"/>
          <w:szCs w:val="24"/>
        </w:rPr>
        <w:t xml:space="preserve">)   </w:t>
      </w:r>
      <w:proofErr w:type="gramEnd"/>
      <w:r w:rsidR="00CB1EDC" w:rsidRPr="00466161">
        <w:rPr>
          <w:rFonts w:ascii="Arial Narrow" w:hAnsi="Arial Narrow" w:cs="Arial Narrow"/>
          <w:sz w:val="24"/>
          <w:szCs w:val="24"/>
        </w:rPr>
        <w:t xml:space="preserve">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168ACD88"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p>
    <w:p w14:paraId="6504D00F" w14:textId="4052BA43"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00A05734">
        <w:rPr>
          <w:rFonts w:ascii="Arial Narrow" w:hAnsi="Arial Narrow" w:cs="Arial Narrow"/>
          <w:sz w:val="24"/>
          <w:szCs w:val="24"/>
        </w:rPr>
        <w:tab/>
      </w:r>
      <w:r w:rsidRPr="00716A21">
        <w:rPr>
          <w:rFonts w:ascii="Arial Narrow" w:hAnsi="Arial Narrow" w:cs="Arial Narrow"/>
          <w:sz w:val="24"/>
          <w:szCs w:val="24"/>
        </w:rPr>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69BA1B59"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r w:rsidRPr="00716A21">
        <w:rPr>
          <w:rFonts w:ascii="Arial Narrow" w:hAnsi="Arial Narrow" w:cs="Arial Narrow"/>
          <w:sz w:val="24"/>
          <w:szCs w:val="24"/>
        </w:rPr>
        <w:tab/>
      </w:r>
    </w:p>
    <w:p w14:paraId="5F740855" w14:textId="2148A3BB"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23B81846" w:rsidR="00D06F9E" w:rsidRDefault="00D06F9E" w:rsidP="00D06F9E">
      <w:pPr>
        <w:pStyle w:val="Heading1"/>
        <w:numPr>
          <w:ilvl w:val="0"/>
          <w:numId w:val="0"/>
        </w:numPr>
      </w:pPr>
    </w:p>
    <w:p w14:paraId="68880154" w14:textId="77777777" w:rsidR="00A05734" w:rsidRDefault="00A05734"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0F3BB9">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0F3BB9">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0F3BB9">
      <w:pPr>
        <w:pStyle w:val="ListParagraph"/>
        <w:widowControl w:val="0"/>
        <w:numPr>
          <w:ilvl w:val="0"/>
          <w:numId w:val="71"/>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0F3BB9">
      <w:pPr>
        <w:pStyle w:val="ListParagraph"/>
        <w:widowControl w:val="0"/>
        <w:numPr>
          <w:ilvl w:val="1"/>
          <w:numId w:val="69"/>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0F3BB9">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0F3BB9">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The organ of state reserves the right to require of a tenderer, either before a tender is adjudicated or at any time subsequently, to substantiate any claim </w:t>
      </w:r>
      <w:proofErr w:type="gramStart"/>
      <w:r>
        <w:rPr>
          <w:rFonts w:ascii="Arial" w:hAnsi="Arial" w:cs="Arial"/>
        </w:rPr>
        <w:t>in regard to</w:t>
      </w:r>
      <w:proofErr w:type="gramEnd"/>
      <w:r>
        <w:rPr>
          <w:rFonts w:ascii="Arial" w:hAnsi="Arial" w:cs="Arial"/>
        </w:rPr>
        <w:t xml:space="preserve">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0F3BB9">
      <w:pPr>
        <w:widowControl w:val="0"/>
        <w:numPr>
          <w:ilvl w:val="0"/>
          <w:numId w:val="73"/>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w:t>
      </w:r>
      <w:proofErr w:type="gramStart"/>
      <w:r>
        <w:rPr>
          <w:rFonts w:ascii="Arial" w:hAnsi="Arial" w:cs="Arial"/>
        </w:rPr>
        <w:t>legislation;</w:t>
      </w:r>
      <w:proofErr w:type="gramEnd"/>
      <w:r>
        <w:rPr>
          <w:rFonts w:ascii="Arial" w:hAnsi="Arial" w:cs="Arial"/>
        </w:rPr>
        <w:t xml:space="preserve"> </w:t>
      </w:r>
    </w:p>
    <w:p w14:paraId="0B02EE3C"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 xml:space="preserve">includes all applicable taxes less all unconditional </w:t>
      </w:r>
      <w:proofErr w:type="gramStart"/>
      <w:r>
        <w:rPr>
          <w:rFonts w:ascii="Arial" w:hAnsi="Arial" w:cs="Arial"/>
          <w:color w:val="000000"/>
        </w:rPr>
        <w:t>discounts;</w:t>
      </w:r>
      <w:proofErr w:type="gramEnd"/>
      <w:r>
        <w:rPr>
          <w:rFonts w:ascii="Arial" w:hAnsi="Arial" w:cs="Arial"/>
          <w:b/>
          <w:color w:val="000000"/>
        </w:rPr>
        <w:t xml:space="preserve"> </w:t>
      </w:r>
    </w:p>
    <w:p w14:paraId="0A7A269A"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w:t>
      </w:r>
      <w:proofErr w:type="gramStart"/>
      <w:r>
        <w:rPr>
          <w:rFonts w:ascii="Arial" w:hAnsi="Arial" w:cs="Arial"/>
          <w:b/>
        </w:rPr>
        <w:t>rand</w:t>
      </w:r>
      <w:proofErr w:type="gramEnd"/>
      <w:r>
        <w:rPr>
          <w:rFonts w:ascii="Arial" w:hAnsi="Arial" w:cs="Arial"/>
          <w:b/>
        </w:rPr>
        <w:t xml:space="preserve">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w:t>
      </w:r>
      <w:proofErr w:type="gramStart"/>
      <w:r>
        <w:rPr>
          <w:rFonts w:ascii="Arial" w:hAnsi="Arial" w:cs="Arial"/>
          <w:b/>
        </w:rPr>
        <w:t>the</w:t>
      </w:r>
      <w:proofErr w:type="gramEnd"/>
      <w:r>
        <w:rPr>
          <w:rFonts w:ascii="Arial" w:hAnsi="Arial" w:cs="Arial"/>
          <w:b/>
        </w:rPr>
        <w:t xml:space="preserv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0F3BB9">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r>
      <w:proofErr w:type="gramStart"/>
      <w:r>
        <w:rPr>
          <w:rFonts w:ascii="Arial" w:hAnsi="Arial" w:cs="Arial"/>
        </w:rPr>
        <w:t>Where</w:t>
      </w:r>
      <w:proofErr w:type="gramEnd"/>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r>
      <w:proofErr w:type="spellStart"/>
      <w:r>
        <w:rPr>
          <w:rFonts w:ascii="Arial" w:hAnsi="Arial" w:cs="Arial"/>
        </w:rPr>
        <w:t>Pmin</w:t>
      </w:r>
      <w:proofErr w:type="spellEnd"/>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0F3BB9">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0F3BB9">
      <w:pPr>
        <w:pStyle w:val="ListParagraph"/>
        <w:widowControl w:val="0"/>
        <w:numPr>
          <w:ilvl w:val="2"/>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proofErr w:type="gramStart"/>
      <w:r>
        <w:rPr>
          <w:rFonts w:ascii="Arial" w:hAnsi="Arial" w:cs="Arial"/>
        </w:rPr>
        <w:t>Where</w:t>
      </w:r>
      <w:proofErr w:type="gramEnd"/>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0F3BB9">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0F3BB9">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0F3BB9">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0F3BB9">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 invitation for tender for income-generating contracts, that either the 80/20 or 90/10 preference point system will apply and that the highest acceptable tender will be used to determine the applicable preference point </w:t>
      </w:r>
      <w:proofErr w:type="gramStart"/>
      <w:r>
        <w:rPr>
          <w:rFonts w:ascii="Arial" w:hAnsi="Arial" w:cs="Arial"/>
        </w:rPr>
        <w:t>system;</w:t>
      </w:r>
      <w:proofErr w:type="gramEnd"/>
      <w:r>
        <w:rPr>
          <w:rFonts w:ascii="Arial" w:hAnsi="Arial" w:cs="Arial"/>
        </w:rPr>
        <w:t xml:space="preserve">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0F3BB9">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proofErr w:type="gramStart"/>
            <w:r>
              <w:rPr>
                <w:rFonts w:ascii="Arial" w:hAnsi="Arial" w:cs="Arial"/>
                <w:b/>
                <w:bCs/>
              </w:rPr>
              <w:t>Enterprise  with</w:t>
            </w:r>
            <w:proofErr w:type="gramEnd"/>
            <w:r>
              <w:rPr>
                <w:rFonts w:ascii="Arial" w:hAnsi="Arial" w:cs="Arial"/>
                <w:b/>
                <w:bCs/>
              </w:rPr>
              <w:t xml:space="preserve">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The information furnished is true and </w:t>
      </w:r>
      <w:proofErr w:type="gramStart"/>
      <w:r>
        <w:rPr>
          <w:rFonts w:ascii="Arial" w:hAnsi="Arial" w:cs="Arial"/>
        </w:rPr>
        <w:t>correct;</w:t>
      </w:r>
      <w:proofErr w:type="gramEnd"/>
    </w:p>
    <w:p w14:paraId="101ED98D"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The preference points claimed are in accordance with the General Conditions as indicated in paragraph 1 of this </w:t>
      </w:r>
      <w:proofErr w:type="gramStart"/>
      <w:r>
        <w:rPr>
          <w:rFonts w:ascii="Arial" w:hAnsi="Arial" w:cs="Arial"/>
        </w:rPr>
        <w:t>form;</w:t>
      </w:r>
      <w:proofErr w:type="gramEnd"/>
    </w:p>
    <w:p w14:paraId="0A8CAECC"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Pr>
          <w:rFonts w:ascii="Arial" w:hAnsi="Arial" w:cs="Arial"/>
        </w:rPr>
        <w:t>correct;</w:t>
      </w:r>
      <w:proofErr w:type="gramEnd"/>
      <w:r>
        <w:rPr>
          <w:rFonts w:ascii="Arial" w:hAnsi="Arial" w:cs="Arial"/>
        </w:rPr>
        <w:t xml:space="preserve"> </w:t>
      </w:r>
    </w:p>
    <w:p w14:paraId="521A80E7" w14:textId="77777777" w:rsidR="0014683A" w:rsidRPr="00D41595"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disqualify the person from the tendering </w:t>
      </w:r>
      <w:proofErr w:type="gramStart"/>
      <w:r>
        <w:rPr>
          <w:rFonts w:ascii="Arial" w:hAnsi="Arial" w:cs="Arial"/>
        </w:rPr>
        <w:t>process;</w:t>
      </w:r>
      <w:proofErr w:type="gramEnd"/>
    </w:p>
    <w:p w14:paraId="124EB1E3" w14:textId="77777777" w:rsidR="0014683A" w:rsidRPr="00D41595"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recover costs, losses or damages it has incurred or suffered as a result of that person’s </w:t>
      </w:r>
      <w:proofErr w:type="gramStart"/>
      <w:r>
        <w:rPr>
          <w:rFonts w:ascii="Arial" w:hAnsi="Arial" w:cs="Arial"/>
        </w:rPr>
        <w:t>conduct;</w:t>
      </w:r>
      <w:proofErr w:type="gramEnd"/>
    </w:p>
    <w:p w14:paraId="700B13EC" w14:textId="77777777" w:rsidR="0014683A" w:rsidRPr="00D41595"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cancel the contract and claim any damages which it has suffered as a result of having to make less favourable arrangements due to such </w:t>
      </w:r>
      <w:proofErr w:type="gramStart"/>
      <w:r>
        <w:rPr>
          <w:rFonts w:ascii="Arial" w:hAnsi="Arial" w:cs="Arial"/>
        </w:rPr>
        <w:t>cancellation;</w:t>
      </w:r>
      <w:proofErr w:type="gramEnd"/>
    </w:p>
    <w:p w14:paraId="7408495B"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w:t>
      </w:r>
      <w:proofErr w:type="gramStart"/>
      <w:r>
        <w:rPr>
          <w:rFonts w:ascii="Arial" w:hAnsi="Arial" w:cs="Arial"/>
        </w:rPr>
        <w:t>shareholders</w:t>
      </w:r>
      <w:proofErr w:type="gramEnd"/>
      <w:r>
        <w:rPr>
          <w:rFonts w:ascii="Arial" w:hAnsi="Arial" w:cs="Arial"/>
        </w:rPr>
        <w:t xml:space="preserve"> and directors, or only the shareholders and directors who acted on a fraudulent basis, be restricted from obtaining business from any organ of state for a period not exceeding 10 years, after the </w:t>
      </w:r>
      <w:proofErr w:type="spellStart"/>
      <w:r>
        <w:rPr>
          <w:rFonts w:ascii="Arial" w:hAnsi="Arial" w:cs="Arial"/>
          <w:i/>
        </w:rPr>
        <w:t>audi</w:t>
      </w:r>
      <w:proofErr w:type="spellEnd"/>
      <w:r>
        <w:rPr>
          <w:rFonts w:ascii="Arial" w:hAnsi="Arial" w:cs="Arial"/>
          <w:i/>
        </w:rPr>
        <w:t xml:space="preserve"> alteram partem</w:t>
      </w:r>
      <w:r>
        <w:rPr>
          <w:rFonts w:ascii="Arial" w:hAnsi="Arial" w:cs="Arial"/>
        </w:rPr>
        <w:t xml:space="preserve"> (hear the other side) rule has been applied; and</w:t>
      </w:r>
    </w:p>
    <w:p w14:paraId="7CF31560"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drawing>
          <wp:inline distT="0" distB="0" distL="0" distR="0" wp14:anchorId="28946A7D" wp14:editId="49932B65">
            <wp:extent cx="6315075" cy="35623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1684" cy="357736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025CAF5D" w14:textId="3E539805" w:rsidR="002E3606" w:rsidRDefault="00170847" w:rsidP="002E3606">
      <w:pPr>
        <w:ind w:left="7200" w:firstLine="720"/>
        <w:rPr>
          <w:rFonts w:ascii="Arial" w:hAnsi="Arial" w:cs="Arial"/>
          <w:b/>
          <w:sz w:val="22"/>
          <w:szCs w:val="22"/>
          <w:lang w:val="en-US"/>
        </w:rPr>
      </w:pPr>
      <w:r>
        <w:rPr>
          <w:rFonts w:ascii="Arial" w:hAnsi="Arial" w:cs="Arial"/>
          <w:b/>
          <w:sz w:val="22"/>
          <w:szCs w:val="22"/>
          <w:lang w:val="en-US"/>
        </w:rPr>
        <w:t xml:space="preserve">  </w:t>
      </w: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abused the municipality’s / municipal entity’s supply chain management system or committed any improper conduct in relation to such </w:t>
      </w:r>
      <w:proofErr w:type="gramStart"/>
      <w:r w:rsidRPr="00182864">
        <w:rPr>
          <w:rFonts w:ascii="Arial" w:hAnsi="Arial" w:cs="Arial"/>
          <w:sz w:val="22"/>
          <w:szCs w:val="22"/>
          <w:lang w:val="en-US"/>
        </w:rPr>
        <w:t>system;</w:t>
      </w:r>
      <w:proofErr w:type="gramEnd"/>
    </w:p>
    <w:p w14:paraId="321617B0"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been convicted for fraud or corruption during the past five </w:t>
      </w:r>
      <w:proofErr w:type="gramStart"/>
      <w:r w:rsidRPr="00182864">
        <w:rPr>
          <w:rFonts w:ascii="Arial" w:hAnsi="Arial" w:cs="Arial"/>
          <w:sz w:val="22"/>
          <w:szCs w:val="22"/>
          <w:lang w:val="en-US"/>
        </w:rPr>
        <w:t>years;</w:t>
      </w:r>
      <w:proofErr w:type="gramEnd"/>
    </w:p>
    <w:p w14:paraId="14979980"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willfully neglected, reneged </w:t>
      </w:r>
      <w:proofErr w:type="gramStart"/>
      <w:r w:rsidRPr="00182864">
        <w:rPr>
          <w:rFonts w:ascii="Arial" w:hAnsi="Arial" w:cs="Arial"/>
          <w:sz w:val="22"/>
          <w:szCs w:val="22"/>
          <w:lang w:val="en-US"/>
        </w:rPr>
        <w:t>on</w:t>
      </w:r>
      <w:proofErr w:type="gramEnd"/>
      <w:r w:rsidRPr="00182864">
        <w:rPr>
          <w:rFonts w:ascii="Arial" w:hAnsi="Arial" w:cs="Arial"/>
          <w:sz w:val="22"/>
          <w:szCs w:val="22"/>
          <w:lang w:val="en-US"/>
        </w:rPr>
        <w:t xml:space="preserve"> or failed to comply with any government, municipal or other public sector contract during the past five years; or</w:t>
      </w:r>
    </w:p>
    <w:p w14:paraId="16E87FD2"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0F3BB9">
      <w:pPr>
        <w:numPr>
          <w:ilvl w:val="0"/>
          <w:numId w:val="30"/>
        </w:numPr>
        <w:overflowPunct/>
        <w:autoSpaceDE/>
        <w:autoSpaceDN/>
        <w:adjustRightInd/>
        <w:jc w:val="both"/>
        <w:textAlignment w:val="auto"/>
        <w:rPr>
          <w:rFonts w:ascii="Arial" w:hAnsi="Arial" w:cs="Arial"/>
          <w:b/>
          <w:bCs/>
          <w:sz w:val="22"/>
          <w:szCs w:val="22"/>
          <w:lang w:val="en-US"/>
        </w:rPr>
      </w:pPr>
      <w:proofErr w:type="gramStart"/>
      <w:r w:rsidRPr="00182864">
        <w:rPr>
          <w:rFonts w:ascii="Arial" w:hAnsi="Arial" w:cs="Arial"/>
          <w:b/>
          <w:bCs/>
          <w:sz w:val="22"/>
          <w:szCs w:val="22"/>
          <w:lang w:val="en-US"/>
        </w:rPr>
        <w:t>In order to</w:t>
      </w:r>
      <w:proofErr w:type="gramEnd"/>
      <w:r w:rsidRPr="00182864">
        <w:rPr>
          <w:rFonts w:ascii="Arial" w:hAnsi="Arial" w:cs="Arial"/>
          <w:b/>
          <w:bCs/>
          <w:sz w:val="22"/>
          <w:szCs w:val="22"/>
          <w:lang w:val="en-US"/>
        </w:rPr>
        <w:t xml:space="preserve">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4"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2" w:name="Check2"/>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bookmarkEnd w:id="42"/>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3" w:name="Check3"/>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bookmarkEnd w:id="43"/>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5"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4" w:name="Check1"/>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5" w:name="Check4"/>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6" w:name="Check8"/>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bookmarkEnd w:id="46"/>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7" w:name="Check7"/>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bookmarkEnd w:id="47"/>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544052">
              <w:rPr>
                <w:rFonts w:ascii="Arial" w:hAnsi="Arial" w:cs="Arial"/>
                <w:sz w:val="22"/>
                <w:szCs w:val="22"/>
              </w:rPr>
            </w:r>
            <w:r w:rsidR="00544052">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3BB01DCE" w:rsidR="00593BBA" w:rsidRPr="00182864" w:rsidRDefault="00593BBA" w:rsidP="00B50096">
      <w:pPr>
        <w:pStyle w:val="BodyTextIndent"/>
        <w:ind w:left="709" w:firstLine="11"/>
        <w:rPr>
          <w:rFonts w:cs="Arial"/>
          <w:b/>
          <w:bCs/>
          <w:sz w:val="22"/>
          <w:szCs w:val="22"/>
        </w:rPr>
      </w:pPr>
      <w:r w:rsidRPr="00182864">
        <w:rPr>
          <w:rFonts w:cs="Arial"/>
          <w:b/>
          <w:bCs/>
          <w:sz w:val="22"/>
          <w:szCs w:val="22"/>
        </w:rPr>
        <w:t>I,</w:t>
      </w:r>
      <w:r w:rsidR="00B50096">
        <w:rPr>
          <w:rFonts w:cs="Arial"/>
          <w:b/>
          <w:bCs/>
          <w:sz w:val="22"/>
          <w:szCs w:val="22"/>
        </w:rPr>
        <w:t xml:space="preserve"> </w:t>
      </w:r>
      <w:r w:rsidRPr="00182864">
        <w:rPr>
          <w:rFonts w:cs="Arial"/>
          <w:b/>
          <w:bCs/>
          <w:sz w:val="22"/>
          <w:szCs w:val="22"/>
        </w:rPr>
        <w:t>THE</w:t>
      </w:r>
      <w:r w:rsidR="00B50096">
        <w:rPr>
          <w:rFonts w:cs="Arial"/>
          <w:b/>
          <w:bCs/>
          <w:sz w:val="22"/>
          <w:szCs w:val="22"/>
        </w:rPr>
        <w:t xml:space="preserve"> </w:t>
      </w:r>
      <w:r w:rsidRPr="00182864">
        <w:rPr>
          <w:rFonts w:cs="Arial"/>
          <w:b/>
          <w:bCs/>
          <w:sz w:val="22"/>
          <w:szCs w:val="22"/>
        </w:rPr>
        <w:t>UNDERSIGNED</w:t>
      </w:r>
      <w:r w:rsidR="00B50096">
        <w:rPr>
          <w:rFonts w:cs="Arial"/>
          <w:b/>
          <w:bCs/>
          <w:sz w:val="22"/>
          <w:szCs w:val="22"/>
        </w:rPr>
        <w:t xml:space="preserve"> (NAME)</w:t>
      </w:r>
      <w:r w:rsidR="00B50096"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B50096">
      <w:pPr>
        <w:pStyle w:val="BodyTextIndent"/>
        <w:tabs>
          <w:tab w:val="left" w:pos="180"/>
          <w:tab w:val="left" w:pos="360"/>
        </w:tabs>
        <w:ind w:hanging="720"/>
        <w:rPr>
          <w:rFonts w:cs="Arial"/>
          <w:b/>
          <w:bCs/>
          <w:sz w:val="22"/>
          <w:szCs w:val="22"/>
        </w:rPr>
      </w:pPr>
    </w:p>
    <w:p w14:paraId="34E2245B" w14:textId="77777777" w:rsidR="00593BBA" w:rsidRPr="00182864" w:rsidRDefault="00593BBA" w:rsidP="00B50096">
      <w:pPr>
        <w:pStyle w:val="BodyTextIndent"/>
        <w:tabs>
          <w:tab w:val="left" w:pos="180"/>
          <w:tab w:val="left" w:pos="360"/>
        </w:tabs>
        <w:ind w:left="709" w:firstLine="11"/>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0A4948D" w:rsidR="00593BBA"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002E07FB" w:rsidRPr="00182864">
        <w:rPr>
          <w:rFonts w:cs="Arial"/>
          <w:b/>
          <w:bCs/>
          <w:sz w:val="22"/>
          <w:szCs w:val="22"/>
        </w:rPr>
        <w:t>……………………</w:t>
      </w:r>
      <w:r w:rsidR="002E07FB">
        <w:rPr>
          <w:rFonts w:cs="Arial"/>
          <w:b/>
          <w:bCs/>
          <w:sz w:val="22"/>
          <w:szCs w:val="22"/>
        </w:rPr>
        <w:t>……….</w:t>
      </w:r>
      <w:r w:rsidR="002E07FB" w:rsidRPr="00182864">
        <w:rPr>
          <w:rFonts w:cs="Arial"/>
          <w:b/>
          <w:bCs/>
          <w:sz w:val="22"/>
          <w:szCs w:val="22"/>
        </w:rPr>
        <w:t>……..</w:t>
      </w:r>
      <w:r w:rsidRPr="00182864">
        <w:rPr>
          <w:rFonts w:cs="Arial"/>
          <w:b/>
          <w:bCs/>
          <w:sz w:val="22"/>
          <w:szCs w:val="22"/>
        </w:rPr>
        <w:tab/>
      </w:r>
    </w:p>
    <w:p w14:paraId="74E3CEF2" w14:textId="77777777" w:rsidR="002E07FB" w:rsidRPr="00182864" w:rsidRDefault="002E07FB" w:rsidP="00DB719B">
      <w:pPr>
        <w:pStyle w:val="BodyTextIndent"/>
        <w:tabs>
          <w:tab w:val="left" w:pos="180"/>
          <w:tab w:val="left" w:pos="360"/>
        </w:tabs>
        <w:jc w:val="both"/>
        <w:rPr>
          <w:rFonts w:cs="Arial"/>
          <w:b/>
          <w:bCs/>
          <w:sz w:val="22"/>
          <w:szCs w:val="22"/>
        </w:rPr>
      </w:pPr>
    </w:p>
    <w:p w14:paraId="608A4CDB" w14:textId="08E7CF3C"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4F370344" w:rsidR="00593BBA"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31EA0AC6" w14:textId="77777777" w:rsidR="002E07FB" w:rsidRPr="00182864" w:rsidRDefault="002E07FB" w:rsidP="00DB719B">
      <w:pPr>
        <w:pStyle w:val="BodyTextIndent"/>
        <w:tabs>
          <w:tab w:val="left" w:pos="180"/>
          <w:tab w:val="left" w:pos="360"/>
        </w:tabs>
        <w:jc w:val="both"/>
        <w:rPr>
          <w:rFonts w:cs="Arial"/>
          <w:b/>
          <w:bCs/>
          <w:sz w:val="22"/>
          <w:szCs w:val="22"/>
        </w:rPr>
      </w:pPr>
    </w:p>
    <w:p w14:paraId="259D8203" w14:textId="0C851748"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EA9C3D3" w14:textId="77777777" w:rsidR="00A0696D" w:rsidRDefault="00A0696D" w:rsidP="002E07FB">
      <w:pPr>
        <w:pStyle w:val="BodyTextIndent"/>
        <w:ind w:left="0" w:firstLine="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r>
      <w:proofErr w:type="gramStart"/>
      <w:r w:rsidRPr="00575B74">
        <w:rPr>
          <w:rFonts w:ascii="Arial" w:hAnsi="Arial" w:cs="Arial"/>
          <w:sz w:val="22"/>
          <w:szCs w:val="22"/>
        </w:rPr>
        <w:t>take</w:t>
      </w:r>
      <w:proofErr w:type="gramEnd"/>
      <w:r w:rsidRPr="00575B74">
        <w:rPr>
          <w:rFonts w:ascii="Arial" w:hAnsi="Arial" w:cs="Arial"/>
          <w:sz w:val="22"/>
          <w:szCs w:val="22"/>
        </w:rPr>
        <w:t xml:space="preserv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r>
      <w:proofErr w:type="gramStart"/>
      <w:r w:rsidRPr="00575B74">
        <w:rPr>
          <w:rFonts w:ascii="Arial" w:hAnsi="Arial" w:cs="Arial"/>
          <w:sz w:val="22"/>
          <w:szCs w:val="22"/>
        </w:rPr>
        <w:t>reject</w:t>
      </w:r>
      <w:proofErr w:type="gramEnd"/>
      <w:r w:rsidRPr="00575B74">
        <w:rPr>
          <w:rFonts w:ascii="Arial" w:hAnsi="Arial" w:cs="Arial"/>
          <w:sz w:val="22"/>
          <w:szCs w:val="22"/>
        </w:rPr>
        <w:t xml:space="preserve">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r>
      <w:proofErr w:type="gramStart"/>
      <w:r w:rsidRPr="00575B74">
        <w:rPr>
          <w:rFonts w:ascii="Arial" w:hAnsi="Arial" w:cs="Arial"/>
          <w:sz w:val="22"/>
          <w:szCs w:val="22"/>
        </w:rPr>
        <w:t>cancel</w:t>
      </w:r>
      <w:proofErr w:type="gramEnd"/>
      <w:r w:rsidRPr="00575B74">
        <w:rPr>
          <w:rFonts w:ascii="Arial" w:hAnsi="Arial" w:cs="Arial"/>
          <w:sz w:val="22"/>
          <w:szCs w:val="22"/>
        </w:rPr>
        <w:t xml:space="preserve">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0F3BB9">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0F3BB9">
      <w:pPr>
        <w:numPr>
          <w:ilvl w:val="0"/>
          <w:numId w:val="31"/>
        </w:numPr>
        <w:overflowPunct/>
        <w:spacing w:line="360" w:lineRule="auto"/>
        <w:ind w:hanging="720"/>
        <w:jc w:val="both"/>
        <w:textAlignment w:val="auto"/>
        <w:rPr>
          <w:rFonts w:ascii="Arial" w:hAnsi="Arial" w:cs="Arial"/>
          <w:sz w:val="22"/>
          <w:szCs w:val="22"/>
          <w:lang w:val="en-US"/>
        </w:rPr>
      </w:pPr>
      <w:proofErr w:type="gramStart"/>
      <w:r w:rsidRPr="00575B74">
        <w:rPr>
          <w:rFonts w:ascii="Arial" w:hAnsi="Arial" w:cs="Arial"/>
          <w:sz w:val="22"/>
          <w:szCs w:val="22"/>
          <w:lang w:val="en-US"/>
        </w:rPr>
        <w:t>In order to</w:t>
      </w:r>
      <w:proofErr w:type="gramEnd"/>
      <w:r w:rsidRPr="00575B74">
        <w:rPr>
          <w:rFonts w:ascii="Arial" w:hAnsi="Arial" w:cs="Arial"/>
          <w:sz w:val="22"/>
          <w:szCs w:val="22"/>
          <w:lang w:val="en-US"/>
        </w:rPr>
        <w:t xml:space="preserve">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 xml:space="preserve">¹ Includes price quotations, advertised competitive bids, limited </w:t>
      </w:r>
      <w:proofErr w:type="gramStart"/>
      <w:r w:rsidRPr="00575B74">
        <w:rPr>
          <w:rFonts w:ascii="Arial" w:hAnsi="Arial" w:cs="Arial"/>
          <w:b/>
          <w:sz w:val="22"/>
          <w:szCs w:val="22"/>
          <w:lang w:val="en-US"/>
        </w:rPr>
        <w:t>bids</w:t>
      </w:r>
      <w:proofErr w:type="gramEnd"/>
      <w:r w:rsidRPr="00575B74">
        <w:rPr>
          <w:rFonts w:ascii="Arial" w:hAnsi="Arial" w:cs="Arial"/>
          <w:b/>
          <w:sz w:val="22"/>
          <w:szCs w:val="22"/>
          <w:lang w:val="en-US"/>
        </w:rPr>
        <w:t xml:space="preserve">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 xml:space="preserve">² Bid rigging (or collusive bidding) occurs when businesses, that would otherwise be expected to compete, secretly conspire to raise </w:t>
      </w:r>
      <w:proofErr w:type="gramStart"/>
      <w:r w:rsidRPr="00575B74">
        <w:rPr>
          <w:rFonts w:ascii="Arial" w:hAnsi="Arial" w:cs="Arial"/>
          <w:b/>
          <w:sz w:val="22"/>
          <w:szCs w:val="22"/>
          <w:lang w:val="en-US"/>
        </w:rPr>
        <w:t>prices</w:t>
      </w:r>
      <w:proofErr w:type="gramEnd"/>
      <w:r w:rsidRPr="00575B74">
        <w:rPr>
          <w:rFonts w:ascii="Arial" w:hAnsi="Arial" w:cs="Arial"/>
          <w:b/>
          <w:sz w:val="22"/>
          <w:szCs w:val="22"/>
          <w:lang w:val="en-US"/>
        </w:rPr>
        <w:t xml:space="preserve">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3362966" w14:textId="77777777" w:rsidR="002E07FB" w:rsidRDefault="002E07FB" w:rsidP="00336688">
      <w:pPr>
        <w:jc w:val="right"/>
        <w:rPr>
          <w:rFonts w:ascii="Arial" w:hAnsi="Arial" w:cs="Arial"/>
          <w:b/>
          <w:sz w:val="22"/>
          <w:szCs w:val="22"/>
          <w:lang w:val="en-US"/>
        </w:rPr>
      </w:pPr>
    </w:p>
    <w:p w14:paraId="6B54ABBE" w14:textId="11FE48A9"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 have read and I understand the contents of this </w:t>
      </w:r>
      <w:proofErr w:type="gramStart"/>
      <w:r w:rsidRPr="00575B74">
        <w:rPr>
          <w:rFonts w:ascii="Arial" w:hAnsi="Arial" w:cs="Arial"/>
          <w:color w:val="000000"/>
          <w:sz w:val="22"/>
          <w:szCs w:val="22"/>
          <w:lang w:val="en-US"/>
        </w:rPr>
        <w:t>Certificate;</w:t>
      </w:r>
      <w:proofErr w:type="gramEnd"/>
    </w:p>
    <w:p w14:paraId="361EA9C7"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 understand that the accompanying bid will be disqualified if this Certificate is found not to be true and complete in every </w:t>
      </w:r>
      <w:proofErr w:type="gramStart"/>
      <w:r w:rsidRPr="00575B74">
        <w:rPr>
          <w:rFonts w:ascii="Arial" w:hAnsi="Arial" w:cs="Arial"/>
          <w:color w:val="000000"/>
          <w:sz w:val="22"/>
          <w:szCs w:val="22"/>
          <w:lang w:val="en-US"/>
        </w:rPr>
        <w:t>respect;</w:t>
      </w:r>
      <w:proofErr w:type="gramEnd"/>
    </w:p>
    <w:p w14:paraId="51640ECF"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 am authorized by the bidder to sign this Certificate, and to submit the accompanying bid, on behalf of the </w:t>
      </w:r>
      <w:proofErr w:type="gramStart"/>
      <w:r w:rsidRPr="00575B74">
        <w:rPr>
          <w:rFonts w:ascii="Arial" w:hAnsi="Arial" w:cs="Arial"/>
          <w:color w:val="000000"/>
          <w:sz w:val="22"/>
          <w:szCs w:val="22"/>
          <w:lang w:val="en-US"/>
        </w:rPr>
        <w:t>bidder;</w:t>
      </w:r>
      <w:proofErr w:type="gramEnd"/>
    </w:p>
    <w:p w14:paraId="0698FB09"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Each person whose signature appears on the accompanying bid has been authorized by the bidder to determine the terms of, and to sign, the bid, on behalf of the </w:t>
      </w:r>
      <w:proofErr w:type="gramStart"/>
      <w:r w:rsidRPr="00575B74">
        <w:rPr>
          <w:rFonts w:ascii="Arial" w:hAnsi="Arial" w:cs="Arial"/>
          <w:color w:val="000000"/>
          <w:sz w:val="22"/>
          <w:szCs w:val="22"/>
          <w:lang w:val="en-US"/>
        </w:rPr>
        <w:t>bidder;</w:t>
      </w:r>
      <w:proofErr w:type="gramEnd"/>
    </w:p>
    <w:p w14:paraId="35E347F6"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For the purposes of this Certificate and the accompanying bid, I understand that the word “competitor” shall include any individual or organization, other than the bidder, </w:t>
      </w:r>
      <w:proofErr w:type="gramStart"/>
      <w:r w:rsidRPr="00575B74">
        <w:rPr>
          <w:rFonts w:ascii="Arial" w:hAnsi="Arial" w:cs="Arial"/>
          <w:color w:val="000000"/>
          <w:sz w:val="22"/>
          <w:szCs w:val="22"/>
          <w:lang w:val="en-US"/>
        </w:rPr>
        <w:t>whether or not</w:t>
      </w:r>
      <w:proofErr w:type="gramEnd"/>
      <w:r w:rsidRPr="00575B74">
        <w:rPr>
          <w:rFonts w:ascii="Arial" w:hAnsi="Arial" w:cs="Arial"/>
          <w:color w:val="000000"/>
          <w:sz w:val="22"/>
          <w:szCs w:val="22"/>
          <w:lang w:val="en-US"/>
        </w:rPr>
        <w:t xml:space="preserve">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 xml:space="preserve">has been requested to submit a bid in response to this bid </w:t>
      </w:r>
      <w:proofErr w:type="gramStart"/>
      <w:r w:rsidRPr="00575B74">
        <w:rPr>
          <w:rFonts w:ascii="Arial" w:hAnsi="Arial" w:cs="Arial"/>
          <w:color w:val="000000"/>
          <w:sz w:val="22"/>
          <w:szCs w:val="22"/>
          <w:lang w:val="en-US"/>
        </w:rPr>
        <w:t>invitation;</w:t>
      </w:r>
      <w:proofErr w:type="gramEnd"/>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 xml:space="preserve">could potentially submit a bid in response to this bid invitation, based on their qualifications, </w:t>
      </w:r>
      <w:proofErr w:type="gramStart"/>
      <w:r w:rsidRPr="00575B74">
        <w:rPr>
          <w:rFonts w:ascii="Arial" w:hAnsi="Arial" w:cs="Arial"/>
          <w:color w:val="000000"/>
          <w:sz w:val="22"/>
          <w:szCs w:val="22"/>
          <w:lang w:val="en-US"/>
        </w:rPr>
        <w:t>abilities</w:t>
      </w:r>
      <w:proofErr w:type="gramEnd"/>
      <w:r w:rsidRPr="00575B74">
        <w:rPr>
          <w:rFonts w:ascii="Arial" w:hAnsi="Arial" w:cs="Arial"/>
          <w:color w:val="000000"/>
          <w:sz w:val="22"/>
          <w:szCs w:val="22"/>
          <w:lang w:val="en-US"/>
        </w:rPr>
        <w:t xml:space="preserve">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The bidder has arrived at the accompanying bid independently from, and without consultation, communication, </w:t>
      </w:r>
      <w:proofErr w:type="gramStart"/>
      <w:r w:rsidRPr="00575B74">
        <w:rPr>
          <w:rFonts w:ascii="Arial" w:hAnsi="Arial" w:cs="Arial"/>
          <w:color w:val="000000"/>
          <w:sz w:val="22"/>
          <w:szCs w:val="22"/>
          <w:lang w:val="en-US"/>
        </w:rPr>
        <w:t>agreement</w:t>
      </w:r>
      <w:proofErr w:type="gramEnd"/>
      <w:r w:rsidRPr="00575B74">
        <w:rPr>
          <w:rFonts w:ascii="Arial" w:hAnsi="Arial" w:cs="Arial"/>
          <w:color w:val="000000"/>
          <w:sz w:val="22"/>
          <w:szCs w:val="22"/>
          <w:lang w:val="en-US"/>
        </w:rPr>
        <w:t xml:space="preserve"> or arrangement with any competitor.</w:t>
      </w:r>
      <w:r w:rsidRPr="00575B74" w:rsidDel="00A72716">
        <w:rPr>
          <w:rFonts w:ascii="Arial" w:eastAsia="MS Mincho" w:hAnsi="MS Mincho" w:cs="Arial"/>
          <w:color w:val="000000"/>
          <w:sz w:val="22"/>
          <w:szCs w:val="22"/>
          <w:lang w:val="en-US"/>
        </w:rPr>
        <w:t xml:space="preserve"> </w:t>
      </w:r>
      <w:proofErr w:type="gramStart"/>
      <w:r w:rsidRPr="00575B74">
        <w:rPr>
          <w:rFonts w:ascii="Arial" w:eastAsia="MS Mincho" w:hAnsi="MS Mincho" w:cs="Arial"/>
          <w:color w:val="000000"/>
          <w:sz w:val="22"/>
          <w:szCs w:val="22"/>
          <w:lang w:val="en-US"/>
        </w:rPr>
        <w:t>However</w:t>
      </w:r>
      <w:proofErr w:type="gramEnd"/>
      <w:r w:rsidRPr="00575B74">
        <w:rPr>
          <w:rFonts w:ascii="Arial" w:eastAsia="MS Mincho" w:hAnsi="MS Mincho" w:cs="Arial"/>
          <w:color w:val="000000"/>
          <w:sz w:val="22"/>
          <w:szCs w:val="22"/>
          <w:lang w:val="en-US"/>
        </w:rPr>
        <w:t xml:space="preserve">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proofErr w:type="gramStart"/>
      <w:r w:rsidRPr="00575B74">
        <w:rPr>
          <w:rFonts w:ascii="Arial" w:hAnsi="Arial" w:cs="Arial"/>
          <w:color w:val="000000"/>
          <w:sz w:val="22"/>
          <w:szCs w:val="22"/>
          <w:lang w:val="en-US"/>
        </w:rPr>
        <w:t>In particular, without</w:t>
      </w:r>
      <w:proofErr w:type="gramEnd"/>
      <w:r w:rsidRPr="00575B74">
        <w:rPr>
          <w:rFonts w:ascii="Arial" w:hAnsi="Arial" w:cs="Arial"/>
          <w:color w:val="000000"/>
          <w:sz w:val="22"/>
          <w:szCs w:val="22"/>
          <w:lang w:val="en-US"/>
        </w:rPr>
        <w:t xml:space="preserve"> limiting the generality of paragraphs 6 above, there has been no consultation, communication, agreement or arrangement with any competitor regarding:</w:t>
      </w:r>
    </w:p>
    <w:p w14:paraId="7C8AA7F5" w14:textId="77777777" w:rsidR="00336688" w:rsidRPr="00575B74" w:rsidRDefault="00336688" w:rsidP="000F3BB9">
      <w:pPr>
        <w:pStyle w:val="ListParagraph"/>
        <w:numPr>
          <w:ilvl w:val="0"/>
          <w:numId w:val="33"/>
        </w:numPr>
        <w:overflowPunct/>
        <w:spacing w:line="360" w:lineRule="auto"/>
        <w:ind w:firstLine="307"/>
        <w:jc w:val="both"/>
        <w:textAlignment w:val="auto"/>
        <w:rPr>
          <w:rFonts w:ascii="Arial" w:hAnsi="Arial" w:cs="Arial"/>
          <w:color w:val="000000"/>
          <w:sz w:val="22"/>
          <w:szCs w:val="22"/>
          <w:lang w:val="en-US"/>
        </w:rPr>
      </w:pPr>
      <w:proofErr w:type="gramStart"/>
      <w:r w:rsidRPr="00575B74">
        <w:rPr>
          <w:rFonts w:ascii="Arial" w:hAnsi="Arial" w:cs="Arial"/>
          <w:color w:val="000000"/>
          <w:sz w:val="22"/>
          <w:szCs w:val="22"/>
          <w:lang w:val="en-US"/>
        </w:rPr>
        <w:t>prices;</w:t>
      </w:r>
      <w:proofErr w:type="gramEnd"/>
      <w:r w:rsidRPr="00575B74">
        <w:rPr>
          <w:rFonts w:ascii="Arial" w:hAnsi="Arial" w:cs="Arial"/>
          <w:color w:val="000000"/>
          <w:sz w:val="22"/>
          <w:szCs w:val="22"/>
          <w:lang w:val="en-US"/>
        </w:rPr>
        <w:t xml:space="preserve">      </w:t>
      </w:r>
    </w:p>
    <w:p w14:paraId="6E5A5D55" w14:textId="77777777" w:rsidR="00336688" w:rsidRPr="00575B74" w:rsidRDefault="00336688" w:rsidP="000F3BB9">
      <w:pPr>
        <w:pStyle w:val="ListParagraph"/>
        <w:numPr>
          <w:ilvl w:val="0"/>
          <w:numId w:val="33"/>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 xml:space="preserve">methods, factors or formulas used to calculate </w:t>
      </w:r>
      <w:proofErr w:type="gramStart"/>
      <w:r w:rsidRPr="00575B74">
        <w:rPr>
          <w:rFonts w:ascii="Arial" w:hAnsi="Arial" w:cs="Arial"/>
          <w:color w:val="000000"/>
          <w:sz w:val="22"/>
          <w:szCs w:val="22"/>
          <w:lang w:val="en-US"/>
        </w:rPr>
        <w:t>prices;</w:t>
      </w:r>
      <w:proofErr w:type="gramEnd"/>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w:t>
      </w:r>
      <w:proofErr w:type="gramStart"/>
      <w:r w:rsidRPr="00575B74">
        <w:rPr>
          <w:rFonts w:ascii="Arial" w:hAnsi="Arial" w:cs="Arial"/>
          <w:color w:val="000000"/>
          <w:sz w:val="22"/>
          <w:szCs w:val="22"/>
          <w:lang w:val="en-US"/>
        </w:rPr>
        <w:t>bid;</w:t>
      </w:r>
      <w:proofErr w:type="gramEnd"/>
      <w:r w:rsidRPr="00575B74">
        <w:rPr>
          <w:rFonts w:ascii="Arial" w:hAnsi="Arial" w:cs="Arial"/>
          <w:color w:val="000000"/>
          <w:sz w:val="22"/>
          <w:szCs w:val="22"/>
          <w:lang w:val="en-US"/>
        </w:rPr>
        <w:t xml:space="preserve">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In addition, there have been no consultations, communications, agreements or arrangements with any competitor regarding the quality, quantity, specifications and conditions or delivery particulars of the products or services to which this </w:t>
      </w:r>
      <w:proofErr w:type="gramStart"/>
      <w:r w:rsidRPr="00575B74">
        <w:rPr>
          <w:rFonts w:ascii="Arial" w:hAnsi="Arial" w:cs="Arial"/>
          <w:color w:val="000000"/>
          <w:sz w:val="22"/>
          <w:szCs w:val="22"/>
          <w:lang w:val="en-US"/>
        </w:rPr>
        <w:t>bid</w:t>
      </w:r>
      <w:proofErr w:type="gramEnd"/>
      <w:r w:rsidRPr="00575B74">
        <w:rPr>
          <w:rFonts w:ascii="Arial" w:hAnsi="Arial" w:cs="Arial"/>
          <w:color w:val="000000"/>
          <w:sz w:val="22"/>
          <w:szCs w:val="22"/>
          <w:lang w:val="en-US"/>
        </w:rPr>
        <w:t xml:space="preserve"> invitation relates.</w:t>
      </w:r>
    </w:p>
    <w:p w14:paraId="7B23428F"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 xml:space="preserve">³ Joint venture or Consortium means an association of persons for the purpose of combining their expertise, property, capital, efforts, </w:t>
      </w:r>
      <w:proofErr w:type="gramStart"/>
      <w:r w:rsidRPr="00575B74">
        <w:rPr>
          <w:b/>
          <w:sz w:val="22"/>
          <w:szCs w:val="22"/>
          <w:lang w:val="en-US"/>
        </w:rPr>
        <w:t>skill</w:t>
      </w:r>
      <w:proofErr w:type="gramEnd"/>
      <w:r w:rsidRPr="00575B74">
        <w:rPr>
          <w:b/>
          <w:sz w:val="22"/>
          <w:szCs w:val="22"/>
          <w:lang w:val="en-US"/>
        </w:rPr>
        <w:t xml:space="preserve">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0F3BB9">
      <w:pPr>
        <w:pStyle w:val="ListParagraph"/>
        <w:numPr>
          <w:ilvl w:val="0"/>
          <w:numId w:val="34"/>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64B3DF6D" w14:textId="638F5101" w:rsidR="002E07FB" w:rsidRDefault="00336688" w:rsidP="002E07FB">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4E0874F" w:rsidR="00336688" w:rsidRPr="002E07FB" w:rsidRDefault="00336688" w:rsidP="002E07FB">
      <w:pPr>
        <w:pStyle w:val="ListParagraph"/>
        <w:spacing w:line="360" w:lineRule="auto"/>
        <w:ind w:left="413"/>
        <w:jc w:val="both"/>
        <w:rPr>
          <w:rFonts w:ascii="Arial" w:hAnsi="Arial" w:cs="Arial"/>
          <w:color w:val="000000"/>
          <w:sz w:val="22"/>
          <w:szCs w:val="22"/>
          <w:lang w:val="en-US"/>
        </w:rPr>
      </w:pPr>
      <w:r w:rsidRPr="002E07FB">
        <w:rPr>
          <w:rFonts w:ascii="Arial" w:hAnsi="Arial" w:cs="Arial"/>
          <w:color w:val="000000"/>
          <w:sz w:val="22"/>
          <w:szCs w:val="22"/>
          <w:lang w:val="en-US"/>
        </w:rPr>
        <w:t>Signature</w:t>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0C238F99"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1C59F2F" w14:textId="4B489A34" w:rsidR="00D06F9E" w:rsidRDefault="00D06F9E">
      <w:pPr>
        <w:overflowPunct/>
        <w:autoSpaceDE/>
        <w:autoSpaceDN/>
        <w:adjustRightInd/>
        <w:textAlignment w:val="auto"/>
        <w:rPr>
          <w:rFonts w:ascii="Arial" w:hAnsi="Arial" w:cs="Arial"/>
          <w:b/>
          <w:sz w:val="22"/>
        </w:rPr>
      </w:pPr>
    </w:p>
    <w:p w14:paraId="642DCA98" w14:textId="050667B8" w:rsidR="007955B7" w:rsidRDefault="003D24C2" w:rsidP="00CF28F2">
      <w:pPr>
        <w:pStyle w:val="BodyTextIndent"/>
        <w:ind w:left="2880" w:hanging="2880"/>
        <w:jc w:val="both"/>
        <w:rPr>
          <w:rFonts w:cs="Arial"/>
          <w:b/>
          <w:sz w:val="22"/>
        </w:rPr>
      </w:pPr>
      <w:r w:rsidRPr="0036315E">
        <w:rPr>
          <w:rFonts w:cs="Arial"/>
          <w:b/>
          <w:sz w:val="22"/>
        </w:rPr>
        <w:t>PART</w:t>
      </w:r>
      <w:bookmarkStart w:id="48"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4BC22766" w14:textId="77777777" w:rsidR="00CF28F2" w:rsidRPr="00A72C61" w:rsidRDefault="00CF28F2" w:rsidP="00CF28F2">
      <w:pPr>
        <w:pStyle w:val="BodyTextIndent"/>
        <w:ind w:left="2880" w:hanging="2880"/>
        <w:jc w:val="both"/>
        <w:rPr>
          <w:rFonts w:cs="Arial"/>
          <w:b/>
          <w:sz w:val="20"/>
        </w:rPr>
      </w:pPr>
    </w:p>
    <w:bookmarkEnd w:id="48"/>
    <w:p w14:paraId="5C4BF562" w14:textId="77777777" w:rsidR="002E009D" w:rsidRPr="002E009D" w:rsidRDefault="002E009D" w:rsidP="002E009D">
      <w:pPr>
        <w:overflowPunct/>
        <w:autoSpaceDE/>
        <w:autoSpaceDN/>
        <w:adjustRightInd/>
        <w:textAlignment w:val="auto"/>
        <w:rPr>
          <w:rFonts w:ascii="Arial" w:hAnsi="Arial" w:cs="Arial"/>
          <w:b/>
          <w:bCs/>
          <w:sz w:val="18"/>
          <w:szCs w:val="18"/>
          <w:u w:val="single"/>
          <w:lang w:val="en-ZA"/>
        </w:rPr>
      </w:pPr>
    </w:p>
    <w:p w14:paraId="69119CA5" w14:textId="7E3B7937" w:rsidR="002E009D" w:rsidRPr="002E009D" w:rsidRDefault="00BD2D39" w:rsidP="002E009D">
      <w:pPr>
        <w:overflowPunct/>
        <w:autoSpaceDE/>
        <w:autoSpaceDN/>
        <w:adjustRightInd/>
        <w:textAlignment w:val="auto"/>
        <w:rPr>
          <w:rFonts w:ascii="Arial" w:hAnsi="Arial" w:cs="Arial"/>
          <w:b/>
          <w:bCs/>
          <w:sz w:val="24"/>
          <w:szCs w:val="24"/>
          <w:u w:val="single"/>
          <w:lang w:val="en-ZA"/>
        </w:rPr>
      </w:pPr>
      <w:r>
        <w:rPr>
          <w:rFonts w:ascii="Arial" w:hAnsi="Arial" w:cs="Arial"/>
          <w:b/>
          <w:bCs/>
          <w:sz w:val="24"/>
          <w:szCs w:val="24"/>
          <w:u w:val="single"/>
          <w:lang w:val="en-ZA"/>
        </w:rPr>
        <w:t xml:space="preserve">BID NUMBER: </w:t>
      </w:r>
      <w:r w:rsidR="00505AE4">
        <w:rPr>
          <w:rFonts w:ascii="Arial" w:hAnsi="Arial" w:cs="Arial"/>
          <w:b/>
          <w:bCs/>
          <w:sz w:val="24"/>
          <w:szCs w:val="24"/>
          <w:u w:val="single"/>
          <w:lang w:val="en-ZA"/>
        </w:rPr>
        <w:t>25</w:t>
      </w:r>
      <w:r w:rsidR="00154DEE">
        <w:rPr>
          <w:rFonts w:ascii="Arial" w:hAnsi="Arial" w:cs="Arial"/>
          <w:b/>
          <w:bCs/>
          <w:sz w:val="24"/>
          <w:szCs w:val="24"/>
          <w:u w:val="single"/>
          <w:lang w:val="en-ZA"/>
        </w:rPr>
        <w:t>05</w:t>
      </w:r>
      <w:r w:rsidR="002E07FB">
        <w:rPr>
          <w:rFonts w:ascii="Arial" w:hAnsi="Arial" w:cs="Arial"/>
          <w:b/>
          <w:bCs/>
          <w:sz w:val="24"/>
          <w:szCs w:val="24"/>
          <w:u w:val="single"/>
          <w:lang w:val="en-ZA"/>
        </w:rPr>
        <w:t>4</w:t>
      </w:r>
      <w:r w:rsidR="00505AE4" w:rsidRPr="002E009D">
        <w:rPr>
          <w:rFonts w:ascii="Arial" w:hAnsi="Arial" w:cs="Arial"/>
          <w:b/>
          <w:bCs/>
          <w:sz w:val="24"/>
          <w:szCs w:val="24"/>
          <w:u w:val="single"/>
          <w:lang w:val="en-ZA"/>
        </w:rPr>
        <w:t>S.</w:t>
      </w:r>
    </w:p>
    <w:p w14:paraId="4605CF46" w14:textId="77777777" w:rsidR="00505AE4" w:rsidRDefault="00505AE4" w:rsidP="00505AE4">
      <w:pPr>
        <w:rPr>
          <w:lang w:val="en-US"/>
        </w:rPr>
      </w:pPr>
    </w:p>
    <w:p w14:paraId="67ED8373" w14:textId="0188EE13" w:rsidR="00505AE4" w:rsidRDefault="00505AE4" w:rsidP="00505AE4">
      <w:pPr>
        <w:rPr>
          <w:b/>
          <w:bCs/>
          <w:sz w:val="18"/>
          <w:szCs w:val="18"/>
        </w:rPr>
      </w:pPr>
    </w:p>
    <w:p w14:paraId="1DD8B682" w14:textId="5E08C500" w:rsidR="00505AE4" w:rsidRDefault="00505AE4" w:rsidP="00505AE4">
      <w:pPr>
        <w:rPr>
          <w:rFonts w:ascii="Arial" w:hAnsi="Arial" w:cs="Arial"/>
          <w:b/>
          <w:bCs/>
          <w:sz w:val="18"/>
          <w:szCs w:val="18"/>
        </w:rPr>
      </w:pPr>
      <w:r>
        <w:rPr>
          <w:rFonts w:ascii="Arial" w:hAnsi="Arial" w:cs="Arial"/>
          <w:b/>
          <w:bCs/>
          <w:sz w:val="18"/>
          <w:szCs w:val="18"/>
        </w:rPr>
        <w:t>MINIMUM THRESHOLD OF 7</w:t>
      </w:r>
      <w:r w:rsidR="00154DEE">
        <w:rPr>
          <w:rFonts w:ascii="Arial" w:hAnsi="Arial" w:cs="Arial"/>
          <w:b/>
          <w:bCs/>
          <w:sz w:val="18"/>
          <w:szCs w:val="18"/>
        </w:rPr>
        <w:t>0</w:t>
      </w:r>
      <w:r>
        <w:rPr>
          <w:rFonts w:ascii="Arial" w:hAnsi="Arial" w:cs="Arial"/>
          <w:b/>
          <w:bCs/>
          <w:sz w:val="18"/>
          <w:szCs w:val="18"/>
        </w:rPr>
        <w:t>% ON TECHNICAL FUNCTIONALITY MUST BE ACHIEVED FAILING WHICH, THE BID WILL NOT BE FURTHER EVALUATION</w:t>
      </w:r>
    </w:p>
    <w:tbl>
      <w:tblPr>
        <w:tblStyle w:val="TableGrid2"/>
        <w:tblpPr w:leftFromText="180" w:rightFromText="180" w:vertAnchor="page" w:horzAnchor="margin" w:tblpXSpec="center" w:tblpY="3796"/>
        <w:tblW w:w="10407" w:type="dxa"/>
        <w:tblLayout w:type="fixed"/>
        <w:tblLook w:val="01E0" w:firstRow="1" w:lastRow="1" w:firstColumn="1" w:lastColumn="1" w:noHBand="0" w:noVBand="0"/>
      </w:tblPr>
      <w:tblGrid>
        <w:gridCol w:w="675"/>
        <w:gridCol w:w="8364"/>
        <w:gridCol w:w="1368"/>
      </w:tblGrid>
      <w:tr w:rsidR="00595195" w:rsidRPr="00595195" w14:paraId="7277F235" w14:textId="77777777" w:rsidTr="009A64B3">
        <w:trPr>
          <w:trHeight w:val="533"/>
        </w:trPr>
        <w:tc>
          <w:tcPr>
            <w:tcW w:w="10407" w:type="dxa"/>
            <w:gridSpan w:val="3"/>
            <w:vAlign w:val="center"/>
          </w:tcPr>
          <w:p w14:paraId="32C50930" w14:textId="77777777" w:rsidR="00595195" w:rsidRPr="00595195" w:rsidRDefault="00595195" w:rsidP="00595195">
            <w:pPr>
              <w:overflowPunct/>
              <w:autoSpaceDE/>
              <w:autoSpaceDN/>
              <w:adjustRightInd/>
              <w:jc w:val="center"/>
              <w:textAlignment w:val="auto"/>
              <w:rPr>
                <w:rFonts w:ascii="Arial" w:hAnsi="Arial" w:cs="Arial"/>
                <w:b/>
                <w:bCs/>
                <w:sz w:val="16"/>
                <w:szCs w:val="16"/>
                <w:lang w:val="af-ZA"/>
              </w:rPr>
            </w:pPr>
            <w:r w:rsidRPr="00595195">
              <w:rPr>
                <w:rFonts w:ascii="Arial" w:hAnsi="Arial" w:cs="Arial"/>
                <w:b/>
                <w:bCs/>
                <w:sz w:val="16"/>
                <w:szCs w:val="16"/>
                <w:lang w:val="en-US"/>
              </w:rPr>
              <w:t xml:space="preserve">Bid no: 2504S: </w:t>
            </w:r>
            <w:r w:rsidRPr="00595195">
              <w:rPr>
                <w:rFonts w:ascii="Arial" w:hAnsi="Arial" w:cs="Arial"/>
                <w:b/>
                <w:sz w:val="16"/>
                <w:szCs w:val="16"/>
                <w:lang w:val="en-US"/>
              </w:rPr>
              <w:t xml:space="preserve"> </w:t>
            </w:r>
            <w:r w:rsidRPr="00595195">
              <w:rPr>
                <w:rFonts w:ascii="Arial" w:hAnsi="Arial" w:cs="Arial"/>
                <w:b/>
                <w:bCs/>
                <w:sz w:val="16"/>
                <w:szCs w:val="16"/>
                <w:lang w:val="en-US"/>
              </w:rPr>
              <w:t xml:space="preserve">REQUEST FOR BIDS FOR GYM FACILITIES EQUIPMENT REPAIRS AND MAINTENANCE </w:t>
            </w:r>
          </w:p>
          <w:p w14:paraId="4BFE365A" w14:textId="77777777" w:rsidR="00595195" w:rsidRPr="00595195" w:rsidRDefault="00595195" w:rsidP="00595195">
            <w:pPr>
              <w:overflowPunct/>
              <w:autoSpaceDE/>
              <w:autoSpaceDN/>
              <w:adjustRightInd/>
              <w:textAlignment w:val="auto"/>
              <w:outlineLvl w:val="0"/>
              <w:rPr>
                <w:rFonts w:ascii="Arial" w:hAnsi="Arial" w:cs="Arial"/>
                <w:b/>
                <w:bCs/>
                <w:sz w:val="16"/>
                <w:szCs w:val="16"/>
                <w:lang w:val="en-US"/>
              </w:rPr>
            </w:pPr>
          </w:p>
        </w:tc>
      </w:tr>
      <w:tr w:rsidR="00595195" w:rsidRPr="00595195" w14:paraId="5C4033EF" w14:textId="77777777" w:rsidTr="009A64B3">
        <w:trPr>
          <w:trHeight w:val="279"/>
        </w:trPr>
        <w:tc>
          <w:tcPr>
            <w:tcW w:w="9039" w:type="dxa"/>
            <w:gridSpan w:val="2"/>
            <w:vAlign w:val="center"/>
          </w:tcPr>
          <w:p w14:paraId="7E93E172"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Mandatory requirements</w:t>
            </w:r>
          </w:p>
        </w:tc>
        <w:tc>
          <w:tcPr>
            <w:tcW w:w="1368" w:type="dxa"/>
            <w:vAlign w:val="center"/>
          </w:tcPr>
          <w:p w14:paraId="0A3CDEE9" w14:textId="77777777" w:rsidR="00595195" w:rsidRPr="00595195" w:rsidRDefault="00595195" w:rsidP="00595195">
            <w:pPr>
              <w:overflowPunct/>
              <w:autoSpaceDE/>
              <w:autoSpaceDN/>
              <w:adjustRightInd/>
              <w:jc w:val="center"/>
              <w:textAlignment w:val="auto"/>
              <w:rPr>
                <w:rFonts w:ascii="Arial" w:hAnsi="Arial" w:cs="Arial"/>
                <w:b/>
                <w:bCs/>
                <w:sz w:val="16"/>
                <w:szCs w:val="16"/>
                <w:lang w:val="en-US"/>
              </w:rPr>
            </w:pPr>
            <w:r w:rsidRPr="00595195">
              <w:rPr>
                <w:rFonts w:ascii="Arial" w:hAnsi="Arial" w:cs="Arial"/>
                <w:b/>
                <w:bCs/>
                <w:sz w:val="16"/>
                <w:szCs w:val="16"/>
                <w:lang w:val="en-US"/>
              </w:rPr>
              <w:t>Yes/No</w:t>
            </w:r>
          </w:p>
        </w:tc>
      </w:tr>
      <w:tr w:rsidR="00595195" w:rsidRPr="00595195" w14:paraId="2FDEAD4E" w14:textId="77777777" w:rsidTr="009A64B3">
        <w:trPr>
          <w:trHeight w:val="409"/>
        </w:trPr>
        <w:tc>
          <w:tcPr>
            <w:tcW w:w="675" w:type="dxa"/>
            <w:vAlign w:val="center"/>
          </w:tcPr>
          <w:p w14:paraId="261546DF" w14:textId="77777777" w:rsidR="00595195" w:rsidRPr="00595195" w:rsidRDefault="00595195" w:rsidP="00595195">
            <w:pPr>
              <w:overflowPunct/>
              <w:autoSpaceDE/>
              <w:autoSpaceDN/>
              <w:adjustRightInd/>
              <w:ind w:left="90" w:hanging="516"/>
              <w:jc w:val="center"/>
              <w:textAlignment w:val="auto"/>
              <w:rPr>
                <w:rFonts w:ascii="Arial" w:hAnsi="Arial" w:cs="Arial"/>
                <w:sz w:val="16"/>
                <w:szCs w:val="16"/>
                <w:lang w:val="en-US"/>
              </w:rPr>
            </w:pPr>
            <w:r w:rsidRPr="00595195">
              <w:rPr>
                <w:rFonts w:ascii="Arial" w:hAnsi="Arial" w:cs="Arial"/>
                <w:sz w:val="16"/>
                <w:szCs w:val="16"/>
                <w:lang w:val="en-US"/>
              </w:rPr>
              <w:t>1.</w:t>
            </w:r>
          </w:p>
        </w:tc>
        <w:tc>
          <w:tcPr>
            <w:tcW w:w="8364" w:type="dxa"/>
            <w:vAlign w:val="center"/>
          </w:tcPr>
          <w:p w14:paraId="194C93D5"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None</w:t>
            </w:r>
          </w:p>
        </w:tc>
        <w:tc>
          <w:tcPr>
            <w:tcW w:w="1368" w:type="dxa"/>
            <w:vAlign w:val="center"/>
          </w:tcPr>
          <w:p w14:paraId="29D01C69" w14:textId="77777777" w:rsidR="00595195" w:rsidRPr="00595195" w:rsidRDefault="00595195" w:rsidP="00595195">
            <w:pPr>
              <w:overflowPunct/>
              <w:autoSpaceDE/>
              <w:autoSpaceDN/>
              <w:adjustRightInd/>
              <w:jc w:val="center"/>
              <w:textAlignment w:val="auto"/>
              <w:rPr>
                <w:rFonts w:ascii="Arial" w:hAnsi="Arial" w:cs="Arial"/>
                <w:b/>
                <w:bCs/>
                <w:sz w:val="16"/>
                <w:szCs w:val="16"/>
                <w:lang w:val="en-US"/>
              </w:rPr>
            </w:pPr>
          </w:p>
        </w:tc>
      </w:tr>
      <w:tr w:rsidR="00595195" w:rsidRPr="00595195" w14:paraId="71816D8E" w14:textId="77777777" w:rsidTr="00595195">
        <w:trPr>
          <w:trHeight w:val="354"/>
        </w:trPr>
        <w:tc>
          <w:tcPr>
            <w:tcW w:w="10407" w:type="dxa"/>
            <w:gridSpan w:val="3"/>
            <w:shd w:val="clear" w:color="auto" w:fill="BFBFBF"/>
            <w:vAlign w:val="center"/>
          </w:tcPr>
          <w:p w14:paraId="0CAB55EB"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1st Stage Evaluation: A minimum threshold of 70% must be achieved to proceed to the 2</w:t>
            </w:r>
            <w:r w:rsidRPr="00595195">
              <w:rPr>
                <w:rFonts w:ascii="Arial" w:hAnsi="Arial" w:cs="Arial"/>
                <w:b/>
                <w:sz w:val="16"/>
                <w:szCs w:val="16"/>
                <w:vertAlign w:val="superscript"/>
                <w:lang w:val="en-US"/>
              </w:rPr>
              <w:t>nd</w:t>
            </w:r>
            <w:r w:rsidRPr="00595195">
              <w:rPr>
                <w:rFonts w:ascii="Arial" w:hAnsi="Arial" w:cs="Arial"/>
                <w:b/>
                <w:sz w:val="16"/>
                <w:szCs w:val="16"/>
                <w:lang w:val="en-US"/>
              </w:rPr>
              <w:t xml:space="preserve"> Stage Evaluation</w:t>
            </w:r>
          </w:p>
          <w:p w14:paraId="240BBDEA"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Evaluation will be done on a relationship to the weighting on a scale of 0 to 10</w:t>
            </w:r>
          </w:p>
        </w:tc>
      </w:tr>
      <w:tr w:rsidR="00595195" w:rsidRPr="00595195" w14:paraId="3BC06F19" w14:textId="77777777" w:rsidTr="009A64B3">
        <w:trPr>
          <w:trHeight w:val="354"/>
        </w:trPr>
        <w:tc>
          <w:tcPr>
            <w:tcW w:w="9039" w:type="dxa"/>
            <w:gridSpan w:val="2"/>
          </w:tcPr>
          <w:p w14:paraId="0D54DF98" w14:textId="77777777" w:rsidR="00595195" w:rsidRPr="00595195" w:rsidRDefault="00595195" w:rsidP="00595195">
            <w:pPr>
              <w:overflowPunct/>
              <w:autoSpaceDE/>
              <w:autoSpaceDN/>
              <w:adjustRightInd/>
              <w:spacing w:after="120"/>
              <w:jc w:val="both"/>
              <w:textAlignment w:val="auto"/>
              <w:rPr>
                <w:rFonts w:ascii="Arial" w:hAnsi="Arial" w:cs="Arial"/>
                <w:b/>
                <w:sz w:val="16"/>
                <w:szCs w:val="16"/>
                <w:lang w:val="en-US"/>
              </w:rPr>
            </w:pPr>
            <w:r w:rsidRPr="00595195">
              <w:rPr>
                <w:rFonts w:ascii="Arial" w:hAnsi="Arial" w:cs="Arial"/>
                <w:b/>
                <w:sz w:val="16"/>
                <w:szCs w:val="16"/>
                <w:lang w:val="en-US"/>
              </w:rPr>
              <w:t>Technical Evaluation:</w:t>
            </w:r>
          </w:p>
        </w:tc>
        <w:tc>
          <w:tcPr>
            <w:tcW w:w="1368" w:type="dxa"/>
            <w:vAlign w:val="center"/>
          </w:tcPr>
          <w:p w14:paraId="0C127934"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r w:rsidRPr="00595195">
              <w:rPr>
                <w:rFonts w:ascii="Arial" w:hAnsi="Arial" w:cs="Arial"/>
                <w:b/>
                <w:sz w:val="16"/>
                <w:szCs w:val="16"/>
                <w:lang w:val="en-US"/>
              </w:rPr>
              <w:t>Weight</w:t>
            </w:r>
          </w:p>
        </w:tc>
      </w:tr>
      <w:tr w:rsidR="00595195" w:rsidRPr="00595195" w14:paraId="37E9F9BB" w14:textId="77777777" w:rsidTr="009A64B3">
        <w:trPr>
          <w:trHeight w:val="354"/>
        </w:trPr>
        <w:tc>
          <w:tcPr>
            <w:tcW w:w="675" w:type="dxa"/>
          </w:tcPr>
          <w:p w14:paraId="6072D631" w14:textId="77777777" w:rsidR="00595195" w:rsidRPr="00595195" w:rsidRDefault="00595195" w:rsidP="00595195">
            <w:pPr>
              <w:overflowPunct/>
              <w:autoSpaceDE/>
              <w:autoSpaceDN/>
              <w:adjustRightInd/>
              <w:ind w:left="90"/>
              <w:jc w:val="center"/>
              <w:textAlignment w:val="auto"/>
              <w:rPr>
                <w:rFonts w:ascii="Arial" w:hAnsi="Arial" w:cs="Arial"/>
                <w:sz w:val="16"/>
                <w:szCs w:val="16"/>
                <w:lang w:val="en-US"/>
              </w:rPr>
            </w:pPr>
            <w:r w:rsidRPr="00595195">
              <w:rPr>
                <w:rFonts w:ascii="Arial" w:hAnsi="Arial" w:cs="Arial"/>
                <w:sz w:val="16"/>
                <w:szCs w:val="16"/>
                <w:lang w:val="en-US"/>
              </w:rPr>
              <w:t xml:space="preserve">     1.</w:t>
            </w:r>
          </w:p>
        </w:tc>
        <w:tc>
          <w:tcPr>
            <w:tcW w:w="8364" w:type="dxa"/>
            <w:vAlign w:val="center"/>
          </w:tcPr>
          <w:p w14:paraId="308FF3E9" w14:textId="77777777" w:rsidR="00595195" w:rsidRPr="00595195" w:rsidRDefault="00595195" w:rsidP="00595195">
            <w:pPr>
              <w:overflowPunct/>
              <w:autoSpaceDE/>
              <w:autoSpaceDN/>
              <w:adjustRightInd/>
              <w:spacing w:after="120"/>
              <w:textAlignment w:val="auto"/>
              <w:rPr>
                <w:rFonts w:ascii="Arial" w:hAnsi="Arial" w:cs="Arial"/>
                <w:b/>
                <w:sz w:val="16"/>
                <w:szCs w:val="16"/>
                <w:u w:val="single"/>
                <w:lang w:val="en-US"/>
              </w:rPr>
            </w:pPr>
            <w:r w:rsidRPr="00595195">
              <w:rPr>
                <w:rFonts w:ascii="Arial" w:hAnsi="Arial" w:cs="Arial"/>
                <w:b/>
                <w:sz w:val="16"/>
                <w:szCs w:val="16"/>
                <w:u w:val="single"/>
                <w:lang w:val="en-US"/>
              </w:rPr>
              <w:t>Key resources</w:t>
            </w:r>
          </w:p>
          <w:p w14:paraId="1D8D10E1"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p>
          <w:p w14:paraId="47CD5C68"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r w:rsidRPr="00595195">
              <w:rPr>
                <w:rFonts w:ascii="Arial" w:hAnsi="Arial" w:cs="Arial"/>
                <w:b/>
                <w:bCs/>
                <w:sz w:val="16"/>
                <w:szCs w:val="16"/>
                <w:lang w:val="en-US"/>
              </w:rPr>
              <w:t>Maximum 10 points:</w:t>
            </w:r>
          </w:p>
          <w:p w14:paraId="2C5EE55D"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p>
          <w:p w14:paraId="4F91E39F"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r w:rsidRPr="00595195">
              <w:rPr>
                <w:rFonts w:ascii="Arial" w:hAnsi="Arial" w:cs="Arial"/>
                <w:sz w:val="16"/>
                <w:szCs w:val="16"/>
                <w:lang w:val="en-US"/>
              </w:rPr>
              <w:t xml:space="preserve">Team composition: </w:t>
            </w:r>
          </w:p>
          <w:p w14:paraId="2AD62580" w14:textId="77777777" w:rsidR="00595195" w:rsidRPr="00595195" w:rsidRDefault="00595195" w:rsidP="00595195">
            <w:pPr>
              <w:overflowPunct/>
              <w:autoSpaceDE/>
              <w:autoSpaceDN/>
              <w:adjustRightInd/>
              <w:spacing w:after="120"/>
              <w:textAlignment w:val="auto"/>
              <w:rPr>
                <w:rFonts w:ascii="Arial" w:hAnsi="Arial" w:cs="Arial"/>
                <w:b/>
                <w:sz w:val="16"/>
                <w:szCs w:val="16"/>
                <w:lang w:val="en-US"/>
              </w:rPr>
            </w:pPr>
          </w:p>
          <w:p w14:paraId="74697810" w14:textId="77777777" w:rsidR="00595195" w:rsidRPr="00595195" w:rsidRDefault="00595195" w:rsidP="000F3BB9">
            <w:pPr>
              <w:numPr>
                <w:ilvl w:val="0"/>
                <w:numId w:val="84"/>
              </w:num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Technician with 3 years’ experience in similar works plus assistant:</w:t>
            </w:r>
          </w:p>
          <w:p w14:paraId="0D2FF27B" w14:textId="77777777" w:rsidR="00595195" w:rsidRPr="00595195" w:rsidRDefault="00595195" w:rsidP="000F3BB9">
            <w:pPr>
              <w:numPr>
                <w:ilvl w:val="0"/>
                <w:numId w:val="83"/>
              </w:num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Full team = 10 points</w:t>
            </w:r>
          </w:p>
          <w:p w14:paraId="0376051F" w14:textId="77777777" w:rsidR="00595195" w:rsidRPr="00595195" w:rsidRDefault="00595195" w:rsidP="000F3BB9">
            <w:pPr>
              <w:numPr>
                <w:ilvl w:val="0"/>
                <w:numId w:val="83"/>
              </w:num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Technician only = 7 Points</w:t>
            </w:r>
          </w:p>
          <w:p w14:paraId="61AF1EB9" w14:textId="77777777" w:rsidR="00595195" w:rsidRPr="00595195" w:rsidRDefault="00595195" w:rsidP="000F3BB9">
            <w:pPr>
              <w:numPr>
                <w:ilvl w:val="0"/>
                <w:numId w:val="83"/>
              </w:num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No Technician = 0 points</w:t>
            </w:r>
          </w:p>
          <w:p w14:paraId="163A7C59"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p>
          <w:p w14:paraId="5CC10D57" w14:textId="77777777" w:rsidR="00595195" w:rsidRPr="00595195" w:rsidRDefault="00595195" w:rsidP="00595195">
            <w:pPr>
              <w:overflowPunct/>
              <w:autoSpaceDE/>
              <w:autoSpaceDN/>
              <w:adjustRightInd/>
              <w:spacing w:after="120"/>
              <w:textAlignment w:val="auto"/>
              <w:rPr>
                <w:rFonts w:ascii="Arial" w:hAnsi="Arial" w:cs="Arial"/>
                <w:b/>
                <w:sz w:val="16"/>
                <w:szCs w:val="16"/>
                <w:lang w:val="en-US"/>
              </w:rPr>
            </w:pPr>
            <w:r w:rsidRPr="00595195">
              <w:rPr>
                <w:rFonts w:ascii="Arial" w:hAnsi="Arial" w:cs="Arial"/>
                <w:b/>
                <w:sz w:val="16"/>
                <w:szCs w:val="16"/>
                <w:lang w:val="en-US"/>
              </w:rPr>
              <w:t>(Provide short CV and certified copy of South African ID for Technician and certified copy South African ID for the assistant. No certified documents may be older than three (3) months)</w:t>
            </w:r>
          </w:p>
          <w:p w14:paraId="7529A67B"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p>
        </w:tc>
        <w:tc>
          <w:tcPr>
            <w:tcW w:w="1368" w:type="dxa"/>
          </w:tcPr>
          <w:p w14:paraId="59E4C1C1" w14:textId="77777777" w:rsidR="00595195" w:rsidRPr="00595195" w:rsidRDefault="00595195" w:rsidP="00595195">
            <w:pPr>
              <w:overflowPunct/>
              <w:autoSpaceDE/>
              <w:autoSpaceDN/>
              <w:adjustRightInd/>
              <w:jc w:val="center"/>
              <w:textAlignment w:val="auto"/>
              <w:rPr>
                <w:rFonts w:ascii="Arial" w:hAnsi="Arial" w:cs="Arial"/>
                <w:sz w:val="16"/>
                <w:szCs w:val="16"/>
                <w:lang w:val="en-US"/>
              </w:rPr>
            </w:pPr>
            <w:r w:rsidRPr="00595195">
              <w:rPr>
                <w:rFonts w:ascii="Arial" w:hAnsi="Arial" w:cs="Arial"/>
                <w:sz w:val="16"/>
                <w:szCs w:val="16"/>
                <w:lang w:val="en-US"/>
              </w:rPr>
              <w:t>30</w:t>
            </w:r>
          </w:p>
        </w:tc>
      </w:tr>
      <w:tr w:rsidR="00595195" w:rsidRPr="00595195" w14:paraId="14F4860C" w14:textId="77777777" w:rsidTr="009A64B3">
        <w:trPr>
          <w:trHeight w:val="354"/>
        </w:trPr>
        <w:tc>
          <w:tcPr>
            <w:tcW w:w="675" w:type="dxa"/>
          </w:tcPr>
          <w:p w14:paraId="261E5500" w14:textId="77777777" w:rsidR="00595195" w:rsidRPr="00595195" w:rsidRDefault="00595195" w:rsidP="00595195">
            <w:pPr>
              <w:overflowPunct/>
              <w:autoSpaceDE/>
              <w:autoSpaceDN/>
              <w:adjustRightInd/>
              <w:ind w:left="90" w:hanging="475"/>
              <w:jc w:val="center"/>
              <w:textAlignment w:val="auto"/>
              <w:rPr>
                <w:rFonts w:ascii="Arial" w:hAnsi="Arial" w:cs="Arial"/>
                <w:sz w:val="16"/>
                <w:szCs w:val="16"/>
                <w:lang w:val="en-US"/>
              </w:rPr>
            </w:pPr>
            <w:r w:rsidRPr="00595195">
              <w:rPr>
                <w:rFonts w:ascii="Arial" w:hAnsi="Arial" w:cs="Arial"/>
                <w:sz w:val="16"/>
                <w:szCs w:val="16"/>
                <w:lang w:val="en-US"/>
              </w:rPr>
              <w:t>2.</w:t>
            </w:r>
          </w:p>
        </w:tc>
        <w:tc>
          <w:tcPr>
            <w:tcW w:w="8364" w:type="dxa"/>
            <w:vAlign w:val="center"/>
          </w:tcPr>
          <w:p w14:paraId="74AFA136" w14:textId="77777777" w:rsidR="00595195" w:rsidRPr="00595195" w:rsidRDefault="00595195" w:rsidP="00595195">
            <w:pPr>
              <w:overflowPunct/>
              <w:autoSpaceDE/>
              <w:autoSpaceDN/>
              <w:adjustRightInd/>
              <w:textAlignment w:val="auto"/>
              <w:rPr>
                <w:rFonts w:ascii="Arial" w:hAnsi="Arial" w:cs="Arial"/>
                <w:b/>
                <w:sz w:val="16"/>
                <w:szCs w:val="16"/>
                <w:u w:val="single"/>
                <w:lang w:val="en-US"/>
              </w:rPr>
            </w:pPr>
            <w:r w:rsidRPr="00595195">
              <w:rPr>
                <w:rFonts w:ascii="Arial" w:hAnsi="Arial" w:cs="Arial"/>
                <w:b/>
                <w:sz w:val="16"/>
                <w:szCs w:val="16"/>
                <w:u w:val="single"/>
                <w:lang w:val="en-US"/>
              </w:rPr>
              <w:t>Contactable references of similar works (Gym Equipment Repairs and Maintenance)</w:t>
            </w:r>
          </w:p>
          <w:p w14:paraId="10C88803"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78168413"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r w:rsidRPr="00595195">
              <w:rPr>
                <w:rFonts w:ascii="Arial" w:hAnsi="Arial" w:cs="Arial"/>
                <w:b/>
                <w:bCs/>
                <w:sz w:val="16"/>
                <w:szCs w:val="16"/>
                <w:lang w:val="en-US"/>
              </w:rPr>
              <w:t>Maximum 10 points:</w:t>
            </w:r>
          </w:p>
          <w:p w14:paraId="12D5B475"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2B78A12E" w14:textId="77777777" w:rsidR="00595195" w:rsidRPr="00595195" w:rsidRDefault="00595195" w:rsidP="000F3BB9">
            <w:pPr>
              <w:numPr>
                <w:ilvl w:val="0"/>
                <w:numId w:val="82"/>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More than 3 letters provided = 10 points</w:t>
            </w:r>
          </w:p>
          <w:p w14:paraId="4DCC2FC9" w14:textId="2C10120D" w:rsidR="00595195" w:rsidRPr="00595195" w:rsidRDefault="00595195" w:rsidP="000F3BB9">
            <w:pPr>
              <w:numPr>
                <w:ilvl w:val="0"/>
                <w:numId w:val="81"/>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 xml:space="preserve">3 </w:t>
            </w:r>
            <w:r w:rsidR="00B50096" w:rsidRPr="00595195">
              <w:rPr>
                <w:rFonts w:ascii="Arial" w:hAnsi="Arial" w:cs="Arial"/>
                <w:sz w:val="16"/>
                <w:szCs w:val="16"/>
              </w:rPr>
              <w:t>letters provided =</w:t>
            </w:r>
            <w:r w:rsidRPr="00595195">
              <w:rPr>
                <w:rFonts w:ascii="Arial" w:hAnsi="Arial" w:cs="Arial"/>
                <w:sz w:val="16"/>
                <w:szCs w:val="16"/>
              </w:rPr>
              <w:t xml:space="preserve"> 7 points</w:t>
            </w:r>
          </w:p>
          <w:p w14:paraId="2D521633" w14:textId="2786CCCF" w:rsidR="00595195" w:rsidRPr="00595195" w:rsidRDefault="00595195" w:rsidP="000F3BB9">
            <w:pPr>
              <w:numPr>
                <w:ilvl w:val="0"/>
                <w:numId w:val="81"/>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 xml:space="preserve">2 </w:t>
            </w:r>
            <w:r w:rsidR="00B50096" w:rsidRPr="00595195">
              <w:rPr>
                <w:rFonts w:ascii="Arial" w:hAnsi="Arial" w:cs="Arial"/>
                <w:sz w:val="16"/>
                <w:szCs w:val="16"/>
              </w:rPr>
              <w:t>letters provided =</w:t>
            </w:r>
            <w:r w:rsidRPr="00595195">
              <w:rPr>
                <w:rFonts w:ascii="Arial" w:hAnsi="Arial" w:cs="Arial"/>
                <w:sz w:val="16"/>
                <w:szCs w:val="16"/>
              </w:rPr>
              <w:t xml:space="preserve"> 4 points</w:t>
            </w:r>
          </w:p>
          <w:p w14:paraId="412A76BF" w14:textId="08C2AB9E" w:rsidR="00595195" w:rsidRPr="00595195" w:rsidRDefault="00595195" w:rsidP="000F3BB9">
            <w:pPr>
              <w:numPr>
                <w:ilvl w:val="0"/>
                <w:numId w:val="81"/>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 xml:space="preserve">1 </w:t>
            </w:r>
            <w:r w:rsidR="00B50096" w:rsidRPr="00595195">
              <w:rPr>
                <w:rFonts w:ascii="Arial" w:hAnsi="Arial" w:cs="Arial"/>
                <w:sz w:val="16"/>
                <w:szCs w:val="16"/>
              </w:rPr>
              <w:t>letter provided =</w:t>
            </w:r>
            <w:r w:rsidRPr="00595195">
              <w:rPr>
                <w:rFonts w:ascii="Arial" w:hAnsi="Arial" w:cs="Arial"/>
                <w:sz w:val="16"/>
                <w:szCs w:val="16"/>
              </w:rPr>
              <w:t xml:space="preserve"> 2 points</w:t>
            </w:r>
          </w:p>
          <w:p w14:paraId="151A5D86" w14:textId="1FCE781E" w:rsidR="00595195" w:rsidRPr="00595195" w:rsidRDefault="00595195" w:rsidP="000F3BB9">
            <w:pPr>
              <w:numPr>
                <w:ilvl w:val="0"/>
                <w:numId w:val="81"/>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 xml:space="preserve">0 </w:t>
            </w:r>
            <w:r w:rsidR="00B50096" w:rsidRPr="00595195">
              <w:rPr>
                <w:rFonts w:ascii="Arial" w:hAnsi="Arial" w:cs="Arial"/>
                <w:sz w:val="16"/>
                <w:szCs w:val="16"/>
              </w:rPr>
              <w:t>letter provided =</w:t>
            </w:r>
            <w:r w:rsidRPr="00595195">
              <w:rPr>
                <w:rFonts w:ascii="Arial" w:hAnsi="Arial" w:cs="Arial"/>
                <w:sz w:val="16"/>
                <w:szCs w:val="16"/>
              </w:rPr>
              <w:t xml:space="preserve"> 0 points</w:t>
            </w:r>
          </w:p>
          <w:p w14:paraId="2F8292E1"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3F499A3B"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(Reference letters must be on a signed client letterhead, covering scope and term of the work. No Purchase orders, contracts, work completed certificates will be accepted as reference letters.)</w:t>
            </w:r>
          </w:p>
        </w:tc>
        <w:tc>
          <w:tcPr>
            <w:tcW w:w="1368" w:type="dxa"/>
          </w:tcPr>
          <w:p w14:paraId="05AE90C5" w14:textId="77777777" w:rsidR="00595195" w:rsidRPr="00595195" w:rsidRDefault="00595195" w:rsidP="00595195">
            <w:pPr>
              <w:overflowPunct/>
              <w:autoSpaceDE/>
              <w:autoSpaceDN/>
              <w:adjustRightInd/>
              <w:jc w:val="center"/>
              <w:textAlignment w:val="auto"/>
              <w:rPr>
                <w:rFonts w:ascii="Arial" w:hAnsi="Arial" w:cs="Arial"/>
                <w:sz w:val="16"/>
                <w:szCs w:val="16"/>
                <w:lang w:val="en-US"/>
              </w:rPr>
            </w:pPr>
            <w:r w:rsidRPr="00595195">
              <w:rPr>
                <w:rFonts w:ascii="Arial" w:hAnsi="Arial" w:cs="Arial"/>
                <w:sz w:val="16"/>
                <w:szCs w:val="16"/>
                <w:lang w:val="en-US"/>
              </w:rPr>
              <w:t>30</w:t>
            </w:r>
          </w:p>
        </w:tc>
      </w:tr>
      <w:tr w:rsidR="00595195" w:rsidRPr="00595195" w14:paraId="09758DE8" w14:textId="77777777" w:rsidTr="009A64B3">
        <w:trPr>
          <w:trHeight w:val="515"/>
        </w:trPr>
        <w:tc>
          <w:tcPr>
            <w:tcW w:w="675" w:type="dxa"/>
          </w:tcPr>
          <w:p w14:paraId="03C741D8" w14:textId="77777777" w:rsidR="00595195" w:rsidRPr="00595195" w:rsidRDefault="00595195" w:rsidP="00595195">
            <w:p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3.</w:t>
            </w:r>
          </w:p>
        </w:tc>
        <w:tc>
          <w:tcPr>
            <w:tcW w:w="8364" w:type="dxa"/>
            <w:vAlign w:val="center"/>
          </w:tcPr>
          <w:p w14:paraId="0E35B9E3" w14:textId="77777777" w:rsidR="00595195" w:rsidRPr="00595195" w:rsidRDefault="00595195" w:rsidP="00595195">
            <w:pPr>
              <w:overflowPunct/>
              <w:autoSpaceDE/>
              <w:autoSpaceDN/>
              <w:adjustRightInd/>
              <w:textAlignment w:val="auto"/>
              <w:rPr>
                <w:rFonts w:ascii="Arial" w:hAnsi="Arial" w:cs="Arial"/>
                <w:b/>
                <w:sz w:val="16"/>
                <w:szCs w:val="16"/>
                <w:u w:val="single"/>
                <w:lang w:val="en-US"/>
              </w:rPr>
            </w:pPr>
            <w:r w:rsidRPr="00595195">
              <w:rPr>
                <w:rFonts w:ascii="Arial" w:hAnsi="Arial" w:cs="Arial"/>
                <w:b/>
                <w:sz w:val="16"/>
                <w:szCs w:val="16"/>
                <w:u w:val="single"/>
                <w:lang w:val="en-US"/>
              </w:rPr>
              <w:t>Lead times</w:t>
            </w:r>
          </w:p>
          <w:p w14:paraId="3E28F8B4"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44D9F6EB"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Maximum = 10 Points</w:t>
            </w:r>
          </w:p>
          <w:p w14:paraId="78E273ED"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22865425" w14:textId="77777777" w:rsidR="00595195" w:rsidRPr="00595195" w:rsidRDefault="00595195" w:rsidP="000F3BB9">
            <w:pPr>
              <w:numPr>
                <w:ilvl w:val="0"/>
                <w:numId w:val="84"/>
              </w:numPr>
              <w:overflowPunct/>
              <w:autoSpaceDE/>
              <w:autoSpaceDN/>
              <w:adjustRightInd/>
              <w:contextualSpacing/>
              <w:textAlignment w:val="auto"/>
              <w:rPr>
                <w:rFonts w:ascii="Arial" w:hAnsi="Arial" w:cs="Arial"/>
                <w:sz w:val="16"/>
                <w:szCs w:val="16"/>
              </w:rPr>
            </w:pPr>
            <w:r w:rsidRPr="00595195">
              <w:rPr>
                <w:rFonts w:ascii="Arial" w:hAnsi="Arial" w:cs="Arial"/>
                <w:b/>
                <w:sz w:val="16"/>
                <w:szCs w:val="16"/>
              </w:rPr>
              <w:t>Emergency (From first call):</w:t>
            </w:r>
          </w:p>
          <w:p w14:paraId="1656CB76" w14:textId="77777777" w:rsidR="00595195" w:rsidRPr="00595195" w:rsidRDefault="00595195" w:rsidP="000F3BB9">
            <w:pPr>
              <w:numPr>
                <w:ilvl w:val="0"/>
                <w:numId w:val="85"/>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Less than 4 hours = 5 points</w:t>
            </w:r>
          </w:p>
          <w:p w14:paraId="1AC8344D" w14:textId="77777777" w:rsidR="00595195" w:rsidRPr="00595195" w:rsidRDefault="00595195" w:rsidP="000F3BB9">
            <w:pPr>
              <w:numPr>
                <w:ilvl w:val="0"/>
                <w:numId w:val="85"/>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4 Hours to 6 hours = 4 points</w:t>
            </w:r>
          </w:p>
          <w:p w14:paraId="0D8B3DED" w14:textId="77777777" w:rsidR="00595195" w:rsidRPr="00595195" w:rsidRDefault="00595195" w:rsidP="000F3BB9">
            <w:pPr>
              <w:numPr>
                <w:ilvl w:val="0"/>
                <w:numId w:val="85"/>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7 hours to 8 hours = 3 points</w:t>
            </w:r>
          </w:p>
          <w:p w14:paraId="31D3594E" w14:textId="77777777" w:rsidR="00595195" w:rsidRPr="00595195" w:rsidRDefault="00595195" w:rsidP="000F3BB9">
            <w:pPr>
              <w:numPr>
                <w:ilvl w:val="0"/>
                <w:numId w:val="85"/>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More than 8 hours = 0 points</w:t>
            </w:r>
          </w:p>
          <w:p w14:paraId="1415E59F"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2716C7E6" w14:textId="77777777" w:rsidR="00595195" w:rsidRPr="00595195" w:rsidRDefault="00595195" w:rsidP="000F3BB9">
            <w:pPr>
              <w:numPr>
                <w:ilvl w:val="0"/>
                <w:numId w:val="84"/>
              </w:numPr>
              <w:overflowPunct/>
              <w:autoSpaceDE/>
              <w:autoSpaceDN/>
              <w:adjustRightInd/>
              <w:contextualSpacing/>
              <w:textAlignment w:val="auto"/>
              <w:rPr>
                <w:rFonts w:ascii="Arial" w:hAnsi="Arial" w:cs="Arial"/>
                <w:b/>
                <w:sz w:val="16"/>
                <w:szCs w:val="16"/>
              </w:rPr>
            </w:pPr>
            <w:r w:rsidRPr="00595195">
              <w:rPr>
                <w:rFonts w:ascii="Arial" w:hAnsi="Arial" w:cs="Arial"/>
                <w:b/>
                <w:sz w:val="16"/>
                <w:szCs w:val="16"/>
              </w:rPr>
              <w:t>Planned (From PO received):</w:t>
            </w:r>
          </w:p>
          <w:p w14:paraId="2FFF92CE" w14:textId="77777777" w:rsidR="00595195" w:rsidRPr="00595195" w:rsidRDefault="00595195" w:rsidP="000F3BB9">
            <w:pPr>
              <w:numPr>
                <w:ilvl w:val="0"/>
                <w:numId w:val="86"/>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Less than 7 days = 5 points</w:t>
            </w:r>
          </w:p>
          <w:p w14:paraId="7AAFB0EA" w14:textId="77777777" w:rsidR="00595195" w:rsidRPr="00595195" w:rsidRDefault="00595195" w:rsidP="000F3BB9">
            <w:pPr>
              <w:numPr>
                <w:ilvl w:val="0"/>
                <w:numId w:val="86"/>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7 to 9 days = 4 points</w:t>
            </w:r>
          </w:p>
          <w:p w14:paraId="4122F72C" w14:textId="77777777" w:rsidR="00595195" w:rsidRPr="00595195" w:rsidRDefault="00595195" w:rsidP="000F3BB9">
            <w:pPr>
              <w:numPr>
                <w:ilvl w:val="0"/>
                <w:numId w:val="86"/>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10 to 12 days = 3 points</w:t>
            </w:r>
          </w:p>
          <w:p w14:paraId="757117B1" w14:textId="77777777" w:rsidR="00595195" w:rsidRPr="00595195" w:rsidRDefault="00595195" w:rsidP="000F3BB9">
            <w:pPr>
              <w:numPr>
                <w:ilvl w:val="0"/>
                <w:numId w:val="86"/>
              </w:numPr>
              <w:overflowPunct/>
              <w:autoSpaceDE/>
              <w:autoSpaceDN/>
              <w:adjustRightInd/>
              <w:contextualSpacing/>
              <w:textAlignment w:val="auto"/>
              <w:rPr>
                <w:rFonts w:ascii="Arial" w:hAnsi="Arial" w:cs="Arial"/>
                <w:sz w:val="16"/>
                <w:szCs w:val="16"/>
              </w:rPr>
            </w:pPr>
            <w:r w:rsidRPr="00595195">
              <w:rPr>
                <w:rFonts w:ascii="Arial" w:hAnsi="Arial" w:cs="Arial"/>
                <w:sz w:val="16"/>
                <w:szCs w:val="16"/>
              </w:rPr>
              <w:t>More than 12 days = 0 points</w:t>
            </w:r>
          </w:p>
          <w:p w14:paraId="0EA6D0CC" w14:textId="77777777" w:rsidR="00595195" w:rsidRPr="00595195" w:rsidRDefault="00595195" w:rsidP="00595195">
            <w:pPr>
              <w:overflowPunct/>
              <w:autoSpaceDE/>
              <w:autoSpaceDN/>
              <w:adjustRightInd/>
              <w:textAlignment w:val="auto"/>
              <w:rPr>
                <w:rFonts w:ascii="Arial" w:hAnsi="Arial" w:cs="Arial"/>
                <w:sz w:val="16"/>
                <w:szCs w:val="16"/>
                <w:lang w:val="en-US"/>
              </w:rPr>
            </w:pPr>
          </w:p>
          <w:p w14:paraId="30A4E060" w14:textId="7109CD8C" w:rsidR="00595195" w:rsidRPr="00595195" w:rsidRDefault="00595195" w:rsidP="00595195">
            <w:pPr>
              <w:overflowPunct/>
              <w:autoSpaceDE/>
              <w:autoSpaceDN/>
              <w:adjustRightInd/>
              <w:textAlignment w:val="auto"/>
              <w:rPr>
                <w:rFonts w:ascii="Arial" w:hAnsi="Arial" w:cs="Arial"/>
                <w:iCs/>
                <w:sz w:val="16"/>
                <w:szCs w:val="16"/>
                <w:lang w:val="en-US"/>
              </w:rPr>
            </w:pPr>
            <w:r w:rsidRPr="00595195">
              <w:rPr>
                <w:rFonts w:ascii="Arial" w:hAnsi="Arial" w:cs="Arial"/>
                <w:b/>
                <w:iCs/>
                <w:sz w:val="16"/>
                <w:szCs w:val="16"/>
                <w:lang w:val="en-US"/>
              </w:rPr>
              <w:t xml:space="preserve">(Please note that you are required to provide a </w:t>
            </w:r>
            <w:r w:rsidR="00B50096" w:rsidRPr="00595195">
              <w:rPr>
                <w:rFonts w:ascii="Arial" w:hAnsi="Arial" w:cs="Arial"/>
                <w:b/>
                <w:iCs/>
                <w:sz w:val="16"/>
                <w:szCs w:val="16"/>
                <w:lang w:val="en-US"/>
              </w:rPr>
              <w:t>timeline</w:t>
            </w:r>
            <w:r w:rsidRPr="00595195">
              <w:rPr>
                <w:rFonts w:ascii="Arial" w:hAnsi="Arial" w:cs="Arial"/>
                <w:b/>
                <w:iCs/>
                <w:sz w:val="16"/>
                <w:szCs w:val="16"/>
                <w:lang w:val="en-US"/>
              </w:rPr>
              <w:t xml:space="preserve"> for responses, that will be a contractual condition with penalties for failure)</w:t>
            </w:r>
          </w:p>
        </w:tc>
        <w:tc>
          <w:tcPr>
            <w:tcW w:w="1368" w:type="dxa"/>
          </w:tcPr>
          <w:p w14:paraId="40409A8B" w14:textId="77777777" w:rsidR="00595195" w:rsidRPr="00595195" w:rsidRDefault="00595195" w:rsidP="00595195">
            <w:pPr>
              <w:overflowPunct/>
              <w:autoSpaceDE/>
              <w:autoSpaceDN/>
              <w:adjustRightInd/>
              <w:jc w:val="center"/>
              <w:textAlignment w:val="auto"/>
              <w:rPr>
                <w:rFonts w:ascii="Arial" w:hAnsi="Arial" w:cs="Arial"/>
                <w:sz w:val="16"/>
                <w:szCs w:val="16"/>
                <w:lang w:val="en-US"/>
              </w:rPr>
            </w:pPr>
            <w:r w:rsidRPr="00595195">
              <w:rPr>
                <w:rFonts w:ascii="Arial" w:hAnsi="Arial" w:cs="Arial"/>
                <w:sz w:val="16"/>
                <w:szCs w:val="16"/>
                <w:lang w:val="en-US"/>
              </w:rPr>
              <w:t>25</w:t>
            </w:r>
          </w:p>
        </w:tc>
      </w:tr>
      <w:tr w:rsidR="00595195" w:rsidRPr="00595195" w14:paraId="1FBFB09C" w14:textId="77777777" w:rsidTr="009A64B3">
        <w:trPr>
          <w:trHeight w:val="487"/>
        </w:trPr>
        <w:tc>
          <w:tcPr>
            <w:tcW w:w="675" w:type="dxa"/>
          </w:tcPr>
          <w:p w14:paraId="7DD1B4BA" w14:textId="77777777" w:rsidR="00595195" w:rsidRPr="00595195" w:rsidRDefault="00595195" w:rsidP="00595195">
            <w:p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4.</w:t>
            </w:r>
          </w:p>
        </w:tc>
        <w:tc>
          <w:tcPr>
            <w:tcW w:w="8364" w:type="dxa"/>
          </w:tcPr>
          <w:p w14:paraId="710F2D4B" w14:textId="77777777" w:rsidR="00595195" w:rsidRPr="00595195" w:rsidRDefault="00595195" w:rsidP="00595195">
            <w:pPr>
              <w:overflowPunct/>
              <w:autoSpaceDE/>
              <w:autoSpaceDN/>
              <w:adjustRightInd/>
              <w:textAlignment w:val="auto"/>
              <w:rPr>
                <w:rFonts w:ascii="Arial" w:hAnsi="Arial" w:cs="Arial"/>
                <w:b/>
                <w:sz w:val="16"/>
                <w:szCs w:val="16"/>
                <w:u w:val="single"/>
                <w:lang w:val="en-US"/>
              </w:rPr>
            </w:pPr>
            <w:r w:rsidRPr="00595195">
              <w:rPr>
                <w:rFonts w:ascii="Arial" w:hAnsi="Arial" w:cs="Arial"/>
                <w:b/>
                <w:sz w:val="16"/>
                <w:szCs w:val="16"/>
                <w:u w:val="single"/>
                <w:lang w:val="en-US"/>
              </w:rPr>
              <w:t>Provide a proposed schedule for maintenance</w:t>
            </w:r>
          </w:p>
          <w:p w14:paraId="6E497B79" w14:textId="77777777" w:rsidR="00595195" w:rsidRPr="00595195" w:rsidRDefault="00595195" w:rsidP="00595195">
            <w:pPr>
              <w:overflowPunct/>
              <w:autoSpaceDE/>
              <w:autoSpaceDN/>
              <w:adjustRightInd/>
              <w:textAlignment w:val="auto"/>
              <w:rPr>
                <w:rFonts w:ascii="Arial" w:hAnsi="Arial" w:cs="Arial"/>
                <w:b/>
                <w:sz w:val="16"/>
                <w:szCs w:val="16"/>
                <w:lang w:val="en-US"/>
              </w:rPr>
            </w:pPr>
          </w:p>
          <w:p w14:paraId="1412BA16"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r w:rsidRPr="00595195">
              <w:rPr>
                <w:rFonts w:ascii="Arial" w:hAnsi="Arial" w:cs="Arial"/>
                <w:b/>
                <w:bCs/>
                <w:sz w:val="16"/>
                <w:szCs w:val="16"/>
                <w:lang w:val="en-US"/>
              </w:rPr>
              <w:t>Maximum 10 points:</w:t>
            </w:r>
          </w:p>
          <w:p w14:paraId="2D798B7A"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p>
          <w:p w14:paraId="2AE8849D" w14:textId="77777777" w:rsidR="00595195" w:rsidRPr="00595195" w:rsidRDefault="00595195" w:rsidP="000F3BB9">
            <w:pPr>
              <w:numPr>
                <w:ilvl w:val="0"/>
                <w:numId w:val="87"/>
              </w:num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All items covered as per specifications listed = 10 points</w:t>
            </w:r>
          </w:p>
          <w:p w14:paraId="353444D7" w14:textId="77777777" w:rsidR="00595195" w:rsidRPr="00595195" w:rsidRDefault="00595195" w:rsidP="000F3BB9">
            <w:pPr>
              <w:numPr>
                <w:ilvl w:val="0"/>
                <w:numId w:val="87"/>
              </w:numPr>
              <w:overflowPunct/>
              <w:autoSpaceDE/>
              <w:autoSpaceDN/>
              <w:adjustRightInd/>
              <w:textAlignment w:val="auto"/>
              <w:rPr>
                <w:rFonts w:ascii="Arial" w:hAnsi="Arial" w:cs="Arial"/>
                <w:sz w:val="16"/>
                <w:szCs w:val="16"/>
                <w:lang w:val="en-US"/>
              </w:rPr>
            </w:pPr>
            <w:r w:rsidRPr="00595195">
              <w:rPr>
                <w:rFonts w:ascii="Arial" w:hAnsi="Arial" w:cs="Arial"/>
                <w:sz w:val="16"/>
                <w:szCs w:val="16"/>
                <w:lang w:val="en-US"/>
              </w:rPr>
              <w:t>Any item excluded = 0 points</w:t>
            </w:r>
          </w:p>
          <w:p w14:paraId="3141C2B9" w14:textId="77777777" w:rsidR="00595195" w:rsidRPr="00595195" w:rsidRDefault="00595195" w:rsidP="00595195">
            <w:pPr>
              <w:overflowPunct/>
              <w:autoSpaceDE/>
              <w:autoSpaceDN/>
              <w:adjustRightInd/>
              <w:spacing w:after="120"/>
              <w:textAlignment w:val="auto"/>
              <w:rPr>
                <w:rFonts w:ascii="Arial" w:hAnsi="Arial" w:cs="Arial"/>
                <w:sz w:val="16"/>
                <w:szCs w:val="16"/>
                <w:lang w:val="en-US"/>
              </w:rPr>
            </w:pPr>
          </w:p>
          <w:p w14:paraId="42D80C26" w14:textId="1A0B09E7" w:rsidR="00595195" w:rsidRPr="00595195" w:rsidRDefault="00595195" w:rsidP="00595195">
            <w:pPr>
              <w:overflowPunct/>
              <w:autoSpaceDE/>
              <w:autoSpaceDN/>
              <w:adjustRightInd/>
              <w:spacing w:after="120"/>
              <w:textAlignment w:val="auto"/>
              <w:rPr>
                <w:rFonts w:ascii="Arial" w:hAnsi="Arial" w:cs="Arial"/>
                <w:b/>
                <w:bCs/>
                <w:sz w:val="16"/>
                <w:szCs w:val="16"/>
                <w:lang w:val="en-US"/>
              </w:rPr>
            </w:pPr>
            <w:r w:rsidRPr="00595195">
              <w:rPr>
                <w:rFonts w:ascii="Arial" w:hAnsi="Arial" w:cs="Arial"/>
                <w:b/>
                <w:bCs/>
                <w:sz w:val="16"/>
                <w:szCs w:val="16"/>
                <w:lang w:val="en-US"/>
              </w:rPr>
              <w:t>(The schedule should be in excel format listing the items as per specifications and should indicate interval (per month) of service for the period of one year)</w:t>
            </w:r>
          </w:p>
        </w:tc>
        <w:tc>
          <w:tcPr>
            <w:tcW w:w="1368" w:type="dxa"/>
          </w:tcPr>
          <w:p w14:paraId="7556D895" w14:textId="77777777" w:rsidR="00595195" w:rsidRPr="00595195" w:rsidRDefault="00595195" w:rsidP="00595195">
            <w:pPr>
              <w:overflowPunct/>
              <w:autoSpaceDE/>
              <w:autoSpaceDN/>
              <w:adjustRightInd/>
              <w:jc w:val="center"/>
              <w:textAlignment w:val="auto"/>
              <w:rPr>
                <w:rFonts w:ascii="Arial" w:hAnsi="Arial" w:cs="Arial"/>
                <w:sz w:val="16"/>
                <w:szCs w:val="16"/>
                <w:lang w:val="en-US"/>
              </w:rPr>
            </w:pPr>
            <w:r w:rsidRPr="00595195">
              <w:rPr>
                <w:rFonts w:ascii="Arial" w:hAnsi="Arial" w:cs="Arial"/>
                <w:sz w:val="16"/>
                <w:szCs w:val="16"/>
                <w:lang w:val="en-US"/>
              </w:rPr>
              <w:t>15</w:t>
            </w:r>
          </w:p>
        </w:tc>
      </w:tr>
      <w:tr w:rsidR="00595195" w:rsidRPr="00595195" w14:paraId="53155CC4" w14:textId="77777777" w:rsidTr="009A64B3">
        <w:trPr>
          <w:trHeight w:val="362"/>
        </w:trPr>
        <w:tc>
          <w:tcPr>
            <w:tcW w:w="675" w:type="dxa"/>
            <w:vAlign w:val="center"/>
          </w:tcPr>
          <w:p w14:paraId="17E71A7B" w14:textId="77777777" w:rsidR="00595195" w:rsidRPr="00595195" w:rsidRDefault="00595195" w:rsidP="00595195">
            <w:pPr>
              <w:overflowPunct/>
              <w:autoSpaceDE/>
              <w:autoSpaceDN/>
              <w:adjustRightInd/>
              <w:textAlignment w:val="auto"/>
              <w:rPr>
                <w:rFonts w:ascii="Arial" w:hAnsi="Arial" w:cs="Arial"/>
                <w:sz w:val="16"/>
                <w:szCs w:val="16"/>
                <w:lang w:val="en-US"/>
              </w:rPr>
            </w:pPr>
          </w:p>
        </w:tc>
        <w:tc>
          <w:tcPr>
            <w:tcW w:w="8364" w:type="dxa"/>
            <w:vAlign w:val="center"/>
          </w:tcPr>
          <w:p w14:paraId="17EF90F1"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Total</w:t>
            </w:r>
          </w:p>
        </w:tc>
        <w:tc>
          <w:tcPr>
            <w:tcW w:w="1368" w:type="dxa"/>
            <w:vAlign w:val="center"/>
          </w:tcPr>
          <w:p w14:paraId="5C982020"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r w:rsidRPr="00595195">
              <w:rPr>
                <w:rFonts w:ascii="Arial" w:hAnsi="Arial" w:cs="Arial"/>
                <w:b/>
                <w:sz w:val="16"/>
                <w:szCs w:val="16"/>
                <w:lang w:val="en-US"/>
              </w:rPr>
              <w:t>100</w:t>
            </w:r>
          </w:p>
        </w:tc>
      </w:tr>
      <w:tr w:rsidR="00595195" w:rsidRPr="00595195" w14:paraId="6424964D" w14:textId="77777777" w:rsidTr="00595195">
        <w:trPr>
          <w:trHeight w:val="353"/>
        </w:trPr>
        <w:tc>
          <w:tcPr>
            <w:tcW w:w="10407" w:type="dxa"/>
            <w:gridSpan w:val="3"/>
            <w:shd w:val="clear" w:color="auto" w:fill="BFBFBF"/>
            <w:vAlign w:val="center"/>
          </w:tcPr>
          <w:p w14:paraId="7594AFAE"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r w:rsidRPr="00595195">
              <w:rPr>
                <w:rFonts w:ascii="Arial" w:hAnsi="Arial" w:cs="Arial"/>
                <w:b/>
                <w:sz w:val="16"/>
                <w:szCs w:val="16"/>
                <w:lang w:val="en-US"/>
              </w:rPr>
              <w:t>2</w:t>
            </w:r>
            <w:r w:rsidRPr="00595195">
              <w:rPr>
                <w:rFonts w:ascii="Arial" w:hAnsi="Arial" w:cs="Arial"/>
                <w:b/>
                <w:sz w:val="16"/>
                <w:szCs w:val="16"/>
                <w:vertAlign w:val="superscript"/>
                <w:lang w:val="en-US"/>
              </w:rPr>
              <w:t>nd</w:t>
            </w:r>
            <w:r w:rsidRPr="00595195">
              <w:rPr>
                <w:rFonts w:ascii="Arial" w:hAnsi="Arial" w:cs="Arial"/>
                <w:b/>
                <w:sz w:val="16"/>
                <w:szCs w:val="16"/>
                <w:lang w:val="en-US"/>
              </w:rPr>
              <w:t xml:space="preserve"> Stage Evaluation</w:t>
            </w:r>
          </w:p>
        </w:tc>
      </w:tr>
      <w:tr w:rsidR="00595195" w:rsidRPr="00595195" w14:paraId="492DF013" w14:textId="77777777" w:rsidTr="009A64B3">
        <w:trPr>
          <w:trHeight w:val="353"/>
        </w:trPr>
        <w:tc>
          <w:tcPr>
            <w:tcW w:w="9039" w:type="dxa"/>
            <w:gridSpan w:val="2"/>
            <w:vAlign w:val="center"/>
          </w:tcPr>
          <w:p w14:paraId="6AA6FDFC"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sz w:val="16"/>
                <w:szCs w:val="16"/>
                <w:lang w:val="en-US"/>
              </w:rPr>
              <w:t>PRICE</w:t>
            </w:r>
          </w:p>
        </w:tc>
        <w:tc>
          <w:tcPr>
            <w:tcW w:w="1368" w:type="dxa"/>
            <w:vAlign w:val="center"/>
          </w:tcPr>
          <w:p w14:paraId="236A899C"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r w:rsidRPr="00595195">
              <w:rPr>
                <w:rFonts w:ascii="Arial" w:hAnsi="Arial" w:cs="Arial"/>
                <w:b/>
                <w:sz w:val="16"/>
                <w:szCs w:val="16"/>
                <w:lang w:val="en-US"/>
              </w:rPr>
              <w:t>80</w:t>
            </w:r>
          </w:p>
        </w:tc>
      </w:tr>
      <w:tr w:rsidR="00595195" w:rsidRPr="00595195" w14:paraId="052266A4" w14:textId="77777777" w:rsidTr="009A64B3">
        <w:trPr>
          <w:trHeight w:val="353"/>
        </w:trPr>
        <w:tc>
          <w:tcPr>
            <w:tcW w:w="9039" w:type="dxa"/>
            <w:gridSpan w:val="2"/>
            <w:vAlign w:val="center"/>
          </w:tcPr>
          <w:p w14:paraId="025FF0E8" w14:textId="77777777" w:rsidR="00595195" w:rsidRPr="00595195" w:rsidRDefault="00595195" w:rsidP="00595195">
            <w:pPr>
              <w:overflowPunct/>
              <w:autoSpaceDE/>
              <w:autoSpaceDN/>
              <w:adjustRightInd/>
              <w:textAlignment w:val="auto"/>
              <w:rPr>
                <w:rFonts w:ascii="Arial" w:hAnsi="Arial" w:cs="Arial"/>
                <w:b/>
                <w:bCs/>
                <w:sz w:val="14"/>
                <w:szCs w:val="14"/>
                <w:lang w:val="en-US"/>
              </w:rPr>
            </w:pPr>
            <w:r w:rsidRPr="00595195">
              <w:rPr>
                <w:rFonts w:ascii="Arial" w:hAnsi="Arial" w:cs="Arial"/>
                <w:b/>
                <w:bCs/>
                <w:sz w:val="14"/>
                <w:szCs w:val="14"/>
                <w:lang w:val="en-US"/>
              </w:rPr>
              <w:t>B BB-EE Evaluation</w:t>
            </w:r>
          </w:p>
          <w:p w14:paraId="35A9AC41"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bCs/>
                <w:sz w:val="14"/>
                <w:szCs w:val="14"/>
                <w:lang w:val="en-US"/>
              </w:rPr>
              <w:t>Maximum 20 points</w:t>
            </w:r>
          </w:p>
        </w:tc>
        <w:tc>
          <w:tcPr>
            <w:tcW w:w="1368" w:type="dxa"/>
            <w:vAlign w:val="center"/>
          </w:tcPr>
          <w:p w14:paraId="49420764"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r w:rsidRPr="00595195">
              <w:rPr>
                <w:rFonts w:ascii="Arial" w:hAnsi="Arial" w:cs="Arial"/>
                <w:b/>
                <w:sz w:val="16"/>
                <w:szCs w:val="16"/>
                <w:lang w:val="en-US"/>
              </w:rPr>
              <w:t>20</w:t>
            </w:r>
          </w:p>
        </w:tc>
      </w:tr>
      <w:tr w:rsidR="00595195" w:rsidRPr="00595195" w14:paraId="41B6BA78" w14:textId="77777777" w:rsidTr="009A64B3">
        <w:trPr>
          <w:trHeight w:val="353"/>
        </w:trPr>
        <w:tc>
          <w:tcPr>
            <w:tcW w:w="9039" w:type="dxa"/>
            <w:gridSpan w:val="2"/>
            <w:vAlign w:val="center"/>
          </w:tcPr>
          <w:p w14:paraId="13C856DB"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 xml:space="preserve">Enterprises owned by black people with at least 51% shareholding  </w:t>
            </w:r>
          </w:p>
          <w:p w14:paraId="07B8C8A8"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lang w:val="en-US"/>
              </w:rPr>
              <w:t>51% black ownership = 2 points</w:t>
            </w:r>
          </w:p>
          <w:p w14:paraId="56F6983E"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lang w:val="en-US"/>
              </w:rPr>
              <w:t>Less than 51% black ownership =0 points</w:t>
            </w:r>
          </w:p>
          <w:p w14:paraId="4D3B59BD"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 xml:space="preserve">(Provide original or certified copy (not older than three (3) months) of BEE certificate / sworn </w:t>
            </w:r>
            <w:proofErr w:type="gramStart"/>
            <w:r w:rsidRPr="00595195">
              <w:rPr>
                <w:rFonts w:ascii="Arial" w:hAnsi="Arial" w:cs="Arial"/>
                <w:b/>
                <w:bCs/>
                <w:sz w:val="16"/>
                <w:szCs w:val="16"/>
                <w:lang w:val="en-US"/>
              </w:rPr>
              <w:t>affidavit )</w:t>
            </w:r>
            <w:proofErr w:type="gramEnd"/>
          </w:p>
          <w:p w14:paraId="78EE91FB" w14:textId="77777777" w:rsidR="00595195" w:rsidRPr="00595195" w:rsidRDefault="00595195" w:rsidP="00595195">
            <w:pPr>
              <w:overflowPunct/>
              <w:autoSpaceDE/>
              <w:autoSpaceDN/>
              <w:adjustRightInd/>
              <w:textAlignment w:val="auto"/>
              <w:rPr>
                <w:rFonts w:ascii="Arial" w:hAnsi="Arial" w:cs="Arial"/>
                <w:b/>
                <w:sz w:val="16"/>
                <w:szCs w:val="16"/>
                <w:lang w:val="en-US"/>
              </w:rPr>
            </w:pPr>
          </w:p>
        </w:tc>
        <w:tc>
          <w:tcPr>
            <w:tcW w:w="1368" w:type="dxa"/>
            <w:vAlign w:val="center"/>
          </w:tcPr>
          <w:p w14:paraId="736340B8"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p>
        </w:tc>
      </w:tr>
      <w:tr w:rsidR="00595195" w:rsidRPr="00595195" w14:paraId="6A0F62C4" w14:textId="77777777" w:rsidTr="009A64B3">
        <w:trPr>
          <w:trHeight w:val="353"/>
        </w:trPr>
        <w:tc>
          <w:tcPr>
            <w:tcW w:w="9039" w:type="dxa"/>
            <w:gridSpan w:val="2"/>
            <w:vAlign w:val="center"/>
          </w:tcPr>
          <w:p w14:paraId="1A1C6F87"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 xml:space="preserve">Enterprise owned by black women with at least 30% shareholding  </w:t>
            </w:r>
          </w:p>
          <w:p w14:paraId="4FEF5107"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lang w:val="en-US"/>
              </w:rPr>
              <w:t>30% black women ownership = 4 points</w:t>
            </w:r>
          </w:p>
          <w:p w14:paraId="2B046238"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lang w:val="en-US"/>
              </w:rPr>
              <w:t>Less than 30% black women ownership = 0 points</w:t>
            </w:r>
          </w:p>
          <w:p w14:paraId="6238CEAA"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 xml:space="preserve">(Provide original or certified copy (not older than three (3) months) of BEE certificate / sworn </w:t>
            </w:r>
            <w:proofErr w:type="gramStart"/>
            <w:r w:rsidRPr="00595195">
              <w:rPr>
                <w:rFonts w:ascii="Arial" w:hAnsi="Arial" w:cs="Arial"/>
                <w:b/>
                <w:bCs/>
                <w:sz w:val="16"/>
                <w:szCs w:val="16"/>
                <w:lang w:val="en-US"/>
              </w:rPr>
              <w:t>affidavit )</w:t>
            </w:r>
            <w:proofErr w:type="gramEnd"/>
          </w:p>
          <w:p w14:paraId="385D452C" w14:textId="77777777" w:rsidR="00595195" w:rsidRPr="00595195" w:rsidRDefault="00595195" w:rsidP="00595195">
            <w:pPr>
              <w:overflowPunct/>
              <w:autoSpaceDE/>
              <w:autoSpaceDN/>
              <w:adjustRightInd/>
              <w:textAlignment w:val="auto"/>
              <w:rPr>
                <w:rFonts w:ascii="Arial" w:hAnsi="Arial" w:cs="Arial"/>
                <w:b/>
                <w:sz w:val="16"/>
                <w:szCs w:val="16"/>
                <w:lang w:val="en-US"/>
              </w:rPr>
            </w:pPr>
          </w:p>
        </w:tc>
        <w:tc>
          <w:tcPr>
            <w:tcW w:w="1368" w:type="dxa"/>
            <w:vAlign w:val="center"/>
          </w:tcPr>
          <w:p w14:paraId="6D3374A9"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p>
        </w:tc>
      </w:tr>
      <w:tr w:rsidR="00595195" w:rsidRPr="00595195" w14:paraId="3523080C" w14:textId="77777777" w:rsidTr="009A64B3">
        <w:trPr>
          <w:trHeight w:val="353"/>
        </w:trPr>
        <w:tc>
          <w:tcPr>
            <w:tcW w:w="9039" w:type="dxa"/>
            <w:gridSpan w:val="2"/>
            <w:vAlign w:val="center"/>
          </w:tcPr>
          <w:p w14:paraId="6B4CDE47"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 xml:space="preserve">Enterprise owned by black youth with at least 51% shareholding      </w:t>
            </w:r>
          </w:p>
          <w:p w14:paraId="7EF84B44"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lang w:val="en-US"/>
              </w:rPr>
              <w:t>51% black youth ownership = 4 points</w:t>
            </w:r>
          </w:p>
          <w:p w14:paraId="166C6B1D"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lang w:val="en-US"/>
              </w:rPr>
              <w:t>Less than 51% black youth ownership = 0 points</w:t>
            </w:r>
          </w:p>
          <w:p w14:paraId="5855F14E" w14:textId="77777777"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bCs/>
                <w:sz w:val="16"/>
                <w:szCs w:val="16"/>
                <w:lang w:val="en-US"/>
              </w:rPr>
              <w:t xml:space="preserve">(Provide original or certified copy (not older than three (3) months) of BEE certificate / sworn affidavit and certified copies (not older than </w:t>
            </w:r>
            <w:proofErr w:type="gramStart"/>
            <w:r w:rsidRPr="00595195">
              <w:rPr>
                <w:rFonts w:ascii="Arial" w:hAnsi="Arial" w:cs="Arial"/>
                <w:b/>
                <w:bCs/>
                <w:sz w:val="16"/>
                <w:szCs w:val="16"/>
                <w:lang w:val="en-US"/>
              </w:rPr>
              <w:t>three(</w:t>
            </w:r>
            <w:proofErr w:type="gramEnd"/>
            <w:r w:rsidRPr="00595195">
              <w:rPr>
                <w:rFonts w:ascii="Arial" w:hAnsi="Arial" w:cs="Arial"/>
                <w:b/>
                <w:bCs/>
                <w:sz w:val="16"/>
                <w:szCs w:val="16"/>
                <w:lang w:val="en-US"/>
              </w:rPr>
              <w:t xml:space="preserve">3) months of ID </w:t>
            </w:r>
            <w:r w:rsidRPr="00595195">
              <w:rPr>
                <w:rFonts w:ascii="Arial" w:hAnsi="Arial" w:cs="Arial"/>
                <w:b/>
                <w:bCs/>
                <w:color w:val="000000"/>
                <w:sz w:val="16"/>
                <w:szCs w:val="16"/>
                <w:lang w:val="en-US"/>
              </w:rPr>
              <w:t xml:space="preserve">copies </w:t>
            </w:r>
            <w:r w:rsidRPr="00595195">
              <w:rPr>
                <w:rFonts w:ascii="Arial" w:hAnsi="Arial" w:cs="Arial"/>
                <w:b/>
                <w:bCs/>
                <w:sz w:val="16"/>
                <w:szCs w:val="16"/>
                <w:lang w:val="en-US"/>
              </w:rPr>
              <w:t>of owners)</w:t>
            </w:r>
          </w:p>
        </w:tc>
        <w:tc>
          <w:tcPr>
            <w:tcW w:w="1368" w:type="dxa"/>
            <w:vAlign w:val="center"/>
          </w:tcPr>
          <w:p w14:paraId="741718E5"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p>
        </w:tc>
      </w:tr>
      <w:tr w:rsidR="00595195" w:rsidRPr="00595195" w14:paraId="75C068E1" w14:textId="77777777" w:rsidTr="009A64B3">
        <w:trPr>
          <w:trHeight w:val="353"/>
        </w:trPr>
        <w:tc>
          <w:tcPr>
            <w:tcW w:w="9039" w:type="dxa"/>
            <w:gridSpan w:val="2"/>
            <w:vAlign w:val="center"/>
          </w:tcPr>
          <w:p w14:paraId="1BF87BC5"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Enterprise owned by black people with disabilities with at least with 51% shareholding</w:t>
            </w:r>
          </w:p>
          <w:p w14:paraId="26B0EC04"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rPr>
              <w:t>51% black people with disabilities = 4 points</w:t>
            </w:r>
          </w:p>
          <w:p w14:paraId="6C5B18D0"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rPr>
              <w:t>Less than 51% black people with disabilities = 0 points</w:t>
            </w:r>
          </w:p>
          <w:p w14:paraId="7DD3C8B6"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(Letter from a Doctor, Physician, and/or Psychologist licensed to practice or a letter from any state or federal agency for Disability classification)</w:t>
            </w:r>
          </w:p>
          <w:p w14:paraId="40C7F6B6" w14:textId="77777777" w:rsidR="00595195" w:rsidRPr="00595195" w:rsidRDefault="00595195" w:rsidP="00595195">
            <w:pPr>
              <w:overflowPunct/>
              <w:autoSpaceDE/>
              <w:autoSpaceDN/>
              <w:adjustRightInd/>
              <w:textAlignment w:val="auto"/>
              <w:rPr>
                <w:rFonts w:ascii="Arial" w:hAnsi="Arial" w:cs="Arial"/>
                <w:b/>
                <w:sz w:val="16"/>
                <w:szCs w:val="16"/>
                <w:lang w:val="en-US"/>
              </w:rPr>
            </w:pPr>
          </w:p>
        </w:tc>
        <w:tc>
          <w:tcPr>
            <w:tcW w:w="1368" w:type="dxa"/>
            <w:vAlign w:val="center"/>
          </w:tcPr>
          <w:p w14:paraId="5250830D"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p>
        </w:tc>
      </w:tr>
      <w:tr w:rsidR="00595195" w:rsidRPr="00595195" w14:paraId="790A5649" w14:textId="77777777" w:rsidTr="009A64B3">
        <w:trPr>
          <w:trHeight w:val="353"/>
        </w:trPr>
        <w:tc>
          <w:tcPr>
            <w:tcW w:w="9039" w:type="dxa"/>
            <w:gridSpan w:val="2"/>
            <w:vAlign w:val="center"/>
          </w:tcPr>
          <w:p w14:paraId="718473CD" w14:textId="7EE35A2F" w:rsidR="00595195" w:rsidRPr="00595195" w:rsidRDefault="00B50096"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Enterprise with</w:t>
            </w:r>
            <w:r w:rsidR="00595195" w:rsidRPr="00595195">
              <w:rPr>
                <w:rFonts w:ascii="Arial" w:hAnsi="Arial" w:cs="Arial"/>
                <w:b/>
                <w:bCs/>
                <w:sz w:val="16"/>
                <w:szCs w:val="16"/>
                <w:lang w:val="en-US"/>
              </w:rPr>
              <w:t xml:space="preserve"> B-BBEE status level 1 (</w:t>
            </w:r>
            <w:r w:rsidRPr="00595195">
              <w:rPr>
                <w:rFonts w:ascii="Arial" w:hAnsi="Arial" w:cs="Arial"/>
                <w:b/>
                <w:bCs/>
                <w:sz w:val="16"/>
                <w:szCs w:val="16"/>
                <w:lang w:val="en-US"/>
              </w:rPr>
              <w:t>one)</w:t>
            </w:r>
            <w:r w:rsidR="00595195" w:rsidRPr="00595195">
              <w:rPr>
                <w:rFonts w:ascii="Arial" w:hAnsi="Arial" w:cs="Arial"/>
                <w:b/>
                <w:bCs/>
                <w:sz w:val="16"/>
                <w:szCs w:val="16"/>
                <w:lang w:val="en-US"/>
              </w:rPr>
              <w:t xml:space="preserve"> to 4 (Four)</w:t>
            </w:r>
          </w:p>
          <w:p w14:paraId="015B6741" w14:textId="77777777" w:rsidR="00595195" w:rsidRPr="00595195" w:rsidRDefault="00595195" w:rsidP="00595195">
            <w:pPr>
              <w:overflowPunct/>
              <w:autoSpaceDE/>
              <w:autoSpaceDN/>
              <w:adjustRightInd/>
              <w:ind w:left="720"/>
              <w:textAlignment w:val="auto"/>
              <w:rPr>
                <w:rFonts w:ascii="Arial" w:hAnsi="Arial" w:cs="Arial"/>
                <w:b/>
                <w:bCs/>
                <w:sz w:val="16"/>
                <w:szCs w:val="16"/>
                <w:lang w:val="en-US"/>
              </w:rPr>
            </w:pPr>
          </w:p>
          <w:p w14:paraId="2A94CBC2"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color w:val="000000"/>
                <w:sz w:val="16"/>
                <w:szCs w:val="16"/>
                <w:lang w:val="en-US"/>
              </w:rPr>
            </w:pPr>
            <w:r w:rsidRPr="00595195">
              <w:rPr>
                <w:rFonts w:ascii="Arial" w:hAnsi="Arial" w:cs="Arial"/>
                <w:b/>
                <w:bCs/>
                <w:color w:val="000000"/>
                <w:sz w:val="16"/>
                <w:szCs w:val="16"/>
                <w:lang w:val="en-US"/>
              </w:rPr>
              <w:t>B-BBEE Status Level 1-4 = 2 points</w:t>
            </w:r>
          </w:p>
          <w:p w14:paraId="29598C39"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color w:val="000000"/>
                <w:sz w:val="16"/>
                <w:szCs w:val="16"/>
                <w:lang w:val="en-US"/>
              </w:rPr>
            </w:pPr>
            <w:r w:rsidRPr="00595195">
              <w:rPr>
                <w:rFonts w:ascii="Arial" w:hAnsi="Arial" w:cs="Arial"/>
                <w:b/>
                <w:bCs/>
                <w:color w:val="000000"/>
                <w:sz w:val="16"/>
                <w:szCs w:val="16"/>
                <w:lang w:val="en-US"/>
              </w:rPr>
              <w:t>Not B-BBEE status level 1-4 = 0 point</w:t>
            </w:r>
          </w:p>
          <w:p w14:paraId="6B653544" w14:textId="4DDFB40C"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bCs/>
                <w:sz w:val="16"/>
                <w:szCs w:val="16"/>
                <w:lang w:val="en-US"/>
              </w:rPr>
              <w:t xml:space="preserve">(Provide original or certified copy (not older than three (3) months) of BEE certificate / </w:t>
            </w:r>
            <w:proofErr w:type="gramStart"/>
            <w:r w:rsidRPr="00595195">
              <w:rPr>
                <w:rFonts w:ascii="Arial" w:hAnsi="Arial" w:cs="Arial"/>
                <w:b/>
                <w:bCs/>
                <w:sz w:val="16"/>
                <w:szCs w:val="16"/>
                <w:lang w:val="en-US"/>
              </w:rPr>
              <w:t xml:space="preserve">sworn </w:t>
            </w:r>
            <w:r w:rsidR="003B1692" w:rsidRPr="00595195">
              <w:rPr>
                <w:rFonts w:ascii="Arial" w:hAnsi="Arial" w:cs="Arial"/>
                <w:b/>
                <w:bCs/>
                <w:sz w:val="16"/>
                <w:szCs w:val="16"/>
                <w:lang w:val="en-US"/>
              </w:rPr>
              <w:t>affidavit</w:t>
            </w:r>
            <w:proofErr w:type="gramEnd"/>
            <w:r w:rsidR="003B1692" w:rsidRPr="00595195">
              <w:rPr>
                <w:rFonts w:ascii="Arial" w:hAnsi="Arial" w:cs="Arial"/>
                <w:b/>
                <w:bCs/>
                <w:sz w:val="16"/>
                <w:szCs w:val="16"/>
                <w:lang w:val="en-US"/>
              </w:rPr>
              <w:t>)</w:t>
            </w:r>
          </w:p>
        </w:tc>
        <w:tc>
          <w:tcPr>
            <w:tcW w:w="1368" w:type="dxa"/>
            <w:vAlign w:val="center"/>
          </w:tcPr>
          <w:p w14:paraId="24B96FFF"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p>
        </w:tc>
      </w:tr>
      <w:tr w:rsidR="00595195" w:rsidRPr="00595195" w14:paraId="440972B7" w14:textId="77777777" w:rsidTr="009A64B3">
        <w:trPr>
          <w:trHeight w:val="353"/>
        </w:trPr>
        <w:tc>
          <w:tcPr>
            <w:tcW w:w="9039" w:type="dxa"/>
            <w:gridSpan w:val="2"/>
            <w:vAlign w:val="center"/>
          </w:tcPr>
          <w:p w14:paraId="1C9D27C2" w14:textId="77777777" w:rsidR="00595195" w:rsidRPr="00595195" w:rsidRDefault="00595195" w:rsidP="00595195">
            <w:pPr>
              <w:overflowPunct/>
              <w:autoSpaceDE/>
              <w:autoSpaceDN/>
              <w:adjustRightInd/>
              <w:textAlignment w:val="auto"/>
              <w:rPr>
                <w:rFonts w:ascii="Arial" w:hAnsi="Arial" w:cs="Arial"/>
                <w:b/>
                <w:bCs/>
                <w:sz w:val="16"/>
                <w:szCs w:val="16"/>
                <w:lang w:val="en-US"/>
              </w:rPr>
            </w:pPr>
            <w:r w:rsidRPr="00595195">
              <w:rPr>
                <w:rFonts w:ascii="Arial" w:hAnsi="Arial" w:cs="Arial"/>
                <w:b/>
                <w:bCs/>
                <w:sz w:val="16"/>
                <w:szCs w:val="16"/>
                <w:lang w:val="en-US"/>
              </w:rPr>
              <w:t>Local suppliers within City of Johannesburg Geographical area</w:t>
            </w:r>
          </w:p>
          <w:p w14:paraId="540AED0E"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rPr>
              <w:t>Within COJ = 4 points</w:t>
            </w:r>
          </w:p>
          <w:p w14:paraId="4235190A" w14:textId="77777777" w:rsidR="00595195" w:rsidRPr="00595195" w:rsidRDefault="00595195" w:rsidP="000F3BB9">
            <w:pPr>
              <w:numPr>
                <w:ilvl w:val="0"/>
                <w:numId w:val="78"/>
              </w:numPr>
              <w:overflowPunct/>
              <w:autoSpaceDE/>
              <w:autoSpaceDN/>
              <w:adjustRightInd/>
              <w:contextualSpacing/>
              <w:textAlignment w:val="auto"/>
              <w:rPr>
                <w:rFonts w:ascii="Arial" w:hAnsi="Arial" w:cs="Arial"/>
                <w:b/>
                <w:bCs/>
                <w:sz w:val="16"/>
                <w:szCs w:val="16"/>
                <w:lang w:val="en-US"/>
              </w:rPr>
            </w:pPr>
            <w:r w:rsidRPr="00595195">
              <w:rPr>
                <w:rFonts w:ascii="Arial" w:hAnsi="Arial" w:cs="Arial"/>
                <w:b/>
                <w:bCs/>
                <w:sz w:val="16"/>
                <w:szCs w:val="16"/>
              </w:rPr>
              <w:t>Outside COJ = 0 point</w:t>
            </w:r>
          </w:p>
          <w:p w14:paraId="0A0E5E24" w14:textId="37971CCE" w:rsidR="00595195" w:rsidRPr="00595195" w:rsidRDefault="00595195" w:rsidP="00595195">
            <w:pPr>
              <w:overflowPunct/>
              <w:autoSpaceDE/>
              <w:autoSpaceDN/>
              <w:adjustRightInd/>
              <w:textAlignment w:val="auto"/>
              <w:rPr>
                <w:rFonts w:ascii="Arial" w:hAnsi="Arial" w:cs="Arial"/>
                <w:b/>
                <w:sz w:val="16"/>
                <w:szCs w:val="16"/>
                <w:lang w:val="en-US"/>
              </w:rPr>
            </w:pPr>
            <w:r w:rsidRPr="00595195">
              <w:rPr>
                <w:rFonts w:ascii="Arial" w:hAnsi="Arial" w:cs="Arial"/>
                <w:b/>
                <w:bCs/>
                <w:sz w:val="16"/>
                <w:szCs w:val="16"/>
                <w:lang w:val="en-US"/>
              </w:rPr>
              <w:t xml:space="preserve">(Provide municipal rates account or lease </w:t>
            </w:r>
            <w:r w:rsidR="00B50096" w:rsidRPr="00595195">
              <w:rPr>
                <w:rFonts w:ascii="Arial" w:hAnsi="Arial" w:cs="Arial"/>
                <w:b/>
                <w:bCs/>
                <w:sz w:val="16"/>
                <w:szCs w:val="16"/>
                <w:lang w:val="en-US"/>
              </w:rPr>
              <w:t>agreement)</w:t>
            </w:r>
          </w:p>
        </w:tc>
        <w:tc>
          <w:tcPr>
            <w:tcW w:w="1368" w:type="dxa"/>
            <w:vAlign w:val="center"/>
          </w:tcPr>
          <w:p w14:paraId="643E45D2" w14:textId="77777777" w:rsidR="00595195" w:rsidRPr="00595195" w:rsidRDefault="00595195" w:rsidP="00595195">
            <w:pPr>
              <w:overflowPunct/>
              <w:autoSpaceDE/>
              <w:autoSpaceDN/>
              <w:adjustRightInd/>
              <w:jc w:val="center"/>
              <w:textAlignment w:val="auto"/>
              <w:rPr>
                <w:rFonts w:ascii="Arial" w:hAnsi="Arial" w:cs="Arial"/>
                <w:b/>
                <w:sz w:val="16"/>
                <w:szCs w:val="16"/>
                <w:lang w:val="en-US"/>
              </w:rPr>
            </w:pPr>
          </w:p>
        </w:tc>
      </w:tr>
    </w:tbl>
    <w:p w14:paraId="3FE46A1D" w14:textId="77777777" w:rsidR="00505AE4" w:rsidRDefault="00505AE4" w:rsidP="00505AE4"/>
    <w:p w14:paraId="38C7C41C" w14:textId="53444CAC" w:rsidR="00505AE4" w:rsidRPr="00D90C30" w:rsidRDefault="00505AE4" w:rsidP="00595195">
      <w:pPr>
        <w:ind w:left="2160" w:firstLine="720"/>
        <w:rPr>
          <w:b/>
          <w:bCs/>
        </w:rPr>
      </w:pPr>
      <w:r w:rsidRPr="00D90C30">
        <w:rPr>
          <w:b/>
          <w:bCs/>
        </w:rPr>
        <w:t xml:space="preserve">Maximum Service Providers </w:t>
      </w:r>
      <w:r w:rsidR="00154DEE">
        <w:rPr>
          <w:b/>
          <w:bCs/>
        </w:rPr>
        <w:t>one (1)</w:t>
      </w:r>
    </w:p>
    <w:p w14:paraId="79247B3E" w14:textId="77777777" w:rsidR="00505AE4" w:rsidRDefault="00505AE4" w:rsidP="00963F98">
      <w:pPr>
        <w:rPr>
          <w:lang w:val="en-US"/>
        </w:rPr>
      </w:pPr>
    </w:p>
    <w:p w14:paraId="70AEE17C" w14:textId="77777777" w:rsidR="00963F98" w:rsidRDefault="00963F98" w:rsidP="00963F98">
      <w:pPr>
        <w:tabs>
          <w:tab w:val="left" w:pos="1476"/>
        </w:tabs>
        <w:rPr>
          <w:rFonts w:ascii="Arial" w:hAnsi="Arial" w:cs="Arial"/>
          <w:b/>
          <w:sz w:val="22"/>
          <w:szCs w:val="22"/>
        </w:rPr>
      </w:pPr>
    </w:p>
    <w:p w14:paraId="000D358E" w14:textId="77777777" w:rsidR="00963F98" w:rsidRDefault="00963F98" w:rsidP="00963F98">
      <w:pPr>
        <w:tabs>
          <w:tab w:val="left" w:pos="1476"/>
        </w:tabs>
        <w:rPr>
          <w:rFonts w:ascii="Arial" w:hAnsi="Arial" w:cs="Arial"/>
          <w:b/>
          <w:sz w:val="22"/>
          <w:szCs w:val="22"/>
        </w:rPr>
      </w:pPr>
    </w:p>
    <w:p w14:paraId="15CC4475" w14:textId="77777777" w:rsidR="00963F98" w:rsidRDefault="00963F98" w:rsidP="00963F98">
      <w:pPr>
        <w:tabs>
          <w:tab w:val="left" w:pos="1476"/>
        </w:tabs>
        <w:rPr>
          <w:rFonts w:ascii="Arial" w:hAnsi="Arial" w:cs="Arial"/>
          <w:b/>
          <w:sz w:val="22"/>
          <w:szCs w:val="22"/>
        </w:rPr>
      </w:pPr>
    </w:p>
    <w:p w14:paraId="2A3195B8" w14:textId="77777777" w:rsidR="00963F98" w:rsidRDefault="00963F98" w:rsidP="00963F98">
      <w:pPr>
        <w:tabs>
          <w:tab w:val="left" w:pos="1476"/>
        </w:tabs>
        <w:rPr>
          <w:rFonts w:ascii="Arial" w:hAnsi="Arial" w:cs="Arial"/>
          <w:b/>
          <w:sz w:val="22"/>
          <w:szCs w:val="22"/>
        </w:rPr>
      </w:pPr>
    </w:p>
    <w:p w14:paraId="3D8EFA42" w14:textId="77777777" w:rsidR="00963F98" w:rsidRPr="002D211C" w:rsidRDefault="00963F98" w:rsidP="00963F98">
      <w:pPr>
        <w:tabs>
          <w:tab w:val="left" w:pos="1476"/>
        </w:tabs>
        <w:rPr>
          <w:rFonts w:ascii="Arial" w:hAnsi="Arial" w:cs="Arial"/>
          <w:b/>
          <w:sz w:val="22"/>
          <w:szCs w:val="22"/>
        </w:rPr>
      </w:pPr>
    </w:p>
    <w:p w14:paraId="507EC3A0" w14:textId="175CF033" w:rsidR="004132C5" w:rsidRPr="00E85EB5" w:rsidRDefault="002E3606" w:rsidP="00E85EB5">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7D896A6F" w14:textId="298FE067" w:rsidR="00E85EB5" w:rsidRDefault="00E85EB5" w:rsidP="00E85EB5">
      <w:pPr>
        <w:tabs>
          <w:tab w:val="left" w:pos="8505"/>
        </w:tabs>
        <w:overflowPunct/>
        <w:autoSpaceDE/>
        <w:autoSpaceDN/>
        <w:adjustRightInd/>
        <w:spacing w:before="60" w:after="60"/>
        <w:textAlignment w:val="auto"/>
        <w:rPr>
          <w:rFonts w:ascii="Arial" w:hAnsi="Arial"/>
          <w:b/>
        </w:rPr>
      </w:pPr>
      <w:r>
        <w:rPr>
          <w:rFonts w:ascii="Arial" w:hAnsi="Arial"/>
          <w:b/>
        </w:rPr>
        <w:t>Part 5.2 Specifications</w:t>
      </w:r>
    </w:p>
    <w:p w14:paraId="755EFD7B" w14:textId="77777777" w:rsidR="00E85EB5" w:rsidRDefault="00E85EB5" w:rsidP="004132C5">
      <w:pPr>
        <w:tabs>
          <w:tab w:val="left" w:pos="8505"/>
        </w:tabs>
        <w:overflowPunct/>
        <w:autoSpaceDE/>
        <w:autoSpaceDN/>
        <w:adjustRightInd/>
        <w:spacing w:before="60" w:after="60"/>
        <w:jc w:val="center"/>
        <w:textAlignment w:val="auto"/>
        <w:rPr>
          <w:rFonts w:ascii="Arial" w:hAnsi="Arial"/>
          <w:b/>
        </w:rPr>
      </w:pPr>
    </w:p>
    <w:p w14:paraId="2A23A652" w14:textId="1BC52667" w:rsidR="004132C5" w:rsidRPr="004132C5" w:rsidRDefault="004132C5" w:rsidP="004132C5">
      <w:pPr>
        <w:tabs>
          <w:tab w:val="left" w:pos="8505"/>
        </w:tabs>
        <w:overflowPunct/>
        <w:autoSpaceDE/>
        <w:autoSpaceDN/>
        <w:adjustRightInd/>
        <w:spacing w:before="60" w:after="60"/>
        <w:jc w:val="center"/>
        <w:textAlignment w:val="auto"/>
        <w:rPr>
          <w:rFonts w:ascii="Arial" w:hAnsi="Arial"/>
          <w:b/>
        </w:rPr>
      </w:pPr>
      <w:r w:rsidRPr="004132C5">
        <w:rPr>
          <w:rFonts w:ascii="Arial" w:hAnsi="Arial"/>
          <w:b/>
        </w:rPr>
        <w:t>Table of contents</w:t>
      </w:r>
    </w:p>
    <w:p w14:paraId="34B05F6C" w14:textId="77777777" w:rsidR="004132C5" w:rsidRPr="004132C5" w:rsidRDefault="004132C5" w:rsidP="004132C5">
      <w:pPr>
        <w:tabs>
          <w:tab w:val="left" w:pos="8505"/>
        </w:tabs>
        <w:overflowPunct/>
        <w:autoSpaceDE/>
        <w:autoSpaceDN/>
        <w:adjustRightInd/>
        <w:spacing w:before="60" w:after="60"/>
        <w:jc w:val="center"/>
        <w:textAlignment w:val="auto"/>
        <w:rPr>
          <w:rFonts w:ascii="Arial" w:hAnsi="Arial"/>
          <w:b/>
          <w:noProof/>
        </w:rPr>
      </w:pPr>
      <w:r w:rsidRPr="004132C5">
        <w:rPr>
          <w:rFonts w:ascii="Arial" w:hAnsi="Arial"/>
          <w:b/>
        </w:rPr>
        <w:tab/>
        <w:t>Page</w:t>
      </w:r>
      <w:r w:rsidRPr="004132C5">
        <w:rPr>
          <w:rFonts w:ascii="Arial" w:hAnsi="Arial"/>
          <w:b/>
          <w:caps/>
        </w:rPr>
        <w:fldChar w:fldCharType="begin"/>
      </w:r>
      <w:r w:rsidRPr="004132C5">
        <w:rPr>
          <w:rFonts w:ascii="Arial" w:hAnsi="Arial"/>
          <w:b/>
          <w:caps/>
        </w:rPr>
        <w:instrText xml:space="preserve"> TOC \o "1-1" \h \z \u </w:instrText>
      </w:r>
      <w:r w:rsidRPr="004132C5">
        <w:rPr>
          <w:rFonts w:ascii="Arial" w:hAnsi="Arial"/>
          <w:b/>
          <w:caps/>
        </w:rPr>
        <w:fldChar w:fldCharType="separate"/>
      </w:r>
    </w:p>
    <w:p w14:paraId="6D497E95" w14:textId="0FA0A690" w:rsidR="004132C5" w:rsidRPr="004132C5" w:rsidRDefault="004132C5"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p>
    <w:p w14:paraId="378A1DDB" w14:textId="2B321E4A"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3" w:history="1">
        <w:r w:rsidR="004132C5" w:rsidRPr="00A33470">
          <w:rPr>
            <w:rFonts w:ascii="Arial" w:hAnsi="Arial"/>
            <w:b/>
            <w:bCs/>
            <w:noProof/>
            <w:u w:val="single"/>
            <w:lang w:val="en-ZA"/>
          </w:rPr>
          <w:t>INTRODUCTION</w:t>
        </w:r>
        <w:r w:rsidR="004132C5" w:rsidRPr="00A33470">
          <w:rPr>
            <w:rFonts w:ascii="Arial" w:hAnsi="Arial"/>
            <w:b/>
            <w:bCs/>
            <w:noProof/>
            <w:webHidden/>
          </w:rPr>
          <w:tab/>
        </w:r>
        <w:r w:rsidR="00A33470" w:rsidRPr="00A33470">
          <w:rPr>
            <w:rFonts w:ascii="Arial" w:hAnsi="Arial"/>
            <w:b/>
            <w:bCs/>
            <w:noProof/>
            <w:webHidden/>
          </w:rPr>
          <w:t>79</w:t>
        </w:r>
      </w:hyperlink>
    </w:p>
    <w:p w14:paraId="48A81A9F" w14:textId="694B1EE2"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4" w:history="1">
        <w:r w:rsidR="004132C5" w:rsidRPr="00A33470">
          <w:rPr>
            <w:rFonts w:ascii="Arial" w:hAnsi="Arial"/>
            <w:b/>
            <w:bCs/>
            <w:noProof/>
            <w:kern w:val="28"/>
            <w:u w:val="single"/>
            <w:lang w:val="en-ZA"/>
          </w:rPr>
          <w:t>1</w:t>
        </w:r>
        <w:r w:rsidR="004132C5" w:rsidRPr="00A33470">
          <w:rPr>
            <w:rFonts w:ascii="Calibri" w:hAnsi="Calibri"/>
            <w:noProof/>
            <w:sz w:val="22"/>
            <w:szCs w:val="22"/>
            <w:lang w:val="en-ZA" w:eastAsia="en-ZA"/>
          </w:rPr>
          <w:tab/>
        </w:r>
        <w:r w:rsidR="004132C5" w:rsidRPr="00A33470">
          <w:rPr>
            <w:rFonts w:ascii="Arial" w:hAnsi="Arial"/>
            <w:b/>
            <w:bCs/>
            <w:noProof/>
            <w:kern w:val="28"/>
            <w:u w:val="single"/>
            <w:lang w:val="en-ZA"/>
          </w:rPr>
          <w:t>SCOPE</w:t>
        </w:r>
        <w:r w:rsidR="004132C5" w:rsidRPr="00A33470">
          <w:rPr>
            <w:rFonts w:ascii="Arial" w:hAnsi="Arial"/>
            <w:b/>
            <w:bCs/>
            <w:noProof/>
            <w:webHidden/>
          </w:rPr>
          <w:tab/>
        </w:r>
        <w:r w:rsidR="00A33470" w:rsidRPr="00A33470">
          <w:rPr>
            <w:rFonts w:ascii="Arial" w:hAnsi="Arial"/>
            <w:b/>
            <w:bCs/>
            <w:noProof/>
            <w:webHidden/>
          </w:rPr>
          <w:t>79</w:t>
        </w:r>
      </w:hyperlink>
    </w:p>
    <w:p w14:paraId="74122B36" w14:textId="7AB86CE0"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5" w:history="1">
        <w:r w:rsidR="004132C5" w:rsidRPr="00A33470">
          <w:rPr>
            <w:rFonts w:ascii="Arial" w:hAnsi="Arial"/>
            <w:b/>
            <w:bCs/>
            <w:noProof/>
            <w:kern w:val="28"/>
            <w:u w:val="single"/>
            <w:lang w:val="en-ZA"/>
          </w:rPr>
          <w:t>2</w:t>
        </w:r>
        <w:r w:rsidR="004132C5" w:rsidRPr="00A33470">
          <w:rPr>
            <w:rFonts w:ascii="Calibri" w:hAnsi="Calibri"/>
            <w:noProof/>
            <w:sz w:val="22"/>
            <w:szCs w:val="22"/>
            <w:lang w:val="en-ZA" w:eastAsia="en-ZA"/>
          </w:rPr>
          <w:tab/>
        </w:r>
        <w:r w:rsidR="004132C5" w:rsidRPr="00A33470">
          <w:rPr>
            <w:rFonts w:ascii="Arial" w:hAnsi="Arial"/>
            <w:b/>
            <w:bCs/>
            <w:noProof/>
            <w:kern w:val="28"/>
            <w:u w:val="single"/>
            <w:lang w:val="en-ZA"/>
          </w:rPr>
          <w:t>NORMATIVE REFERENCES</w:t>
        </w:r>
        <w:r w:rsidR="004132C5" w:rsidRPr="00A33470">
          <w:rPr>
            <w:rFonts w:ascii="Arial" w:hAnsi="Arial"/>
            <w:b/>
            <w:bCs/>
            <w:noProof/>
            <w:webHidden/>
          </w:rPr>
          <w:tab/>
        </w:r>
        <w:r w:rsidR="00A33470" w:rsidRPr="00A33470">
          <w:rPr>
            <w:rFonts w:ascii="Arial" w:hAnsi="Arial"/>
            <w:b/>
            <w:bCs/>
            <w:noProof/>
            <w:webHidden/>
          </w:rPr>
          <w:t>79</w:t>
        </w:r>
      </w:hyperlink>
    </w:p>
    <w:p w14:paraId="7810B492" w14:textId="3F87F70B"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6" w:history="1">
        <w:r w:rsidR="004132C5" w:rsidRPr="00A33470">
          <w:rPr>
            <w:rFonts w:ascii="Arial" w:hAnsi="Arial"/>
            <w:b/>
            <w:bCs/>
            <w:noProof/>
            <w:kern w:val="28"/>
            <w:u w:val="single"/>
            <w:lang w:val="en-ZA"/>
          </w:rPr>
          <w:t>3</w:t>
        </w:r>
        <w:r w:rsidR="004132C5" w:rsidRPr="00A33470">
          <w:rPr>
            <w:rFonts w:ascii="Calibri" w:hAnsi="Calibri"/>
            <w:noProof/>
            <w:sz w:val="22"/>
            <w:szCs w:val="22"/>
            <w:lang w:val="en-ZA" w:eastAsia="en-ZA"/>
          </w:rPr>
          <w:tab/>
        </w:r>
        <w:r w:rsidR="004132C5" w:rsidRPr="00A33470">
          <w:rPr>
            <w:rFonts w:ascii="Arial" w:hAnsi="Arial"/>
            <w:b/>
            <w:bCs/>
            <w:noProof/>
            <w:kern w:val="28"/>
            <w:u w:val="single"/>
            <w:lang w:val="en-ZA"/>
          </w:rPr>
          <w:t>DEFINITIONS AND ABBREVIATIONS</w:t>
        </w:r>
        <w:r w:rsidR="004132C5" w:rsidRPr="00A33470">
          <w:rPr>
            <w:rFonts w:ascii="Arial" w:hAnsi="Arial"/>
            <w:b/>
            <w:bCs/>
            <w:noProof/>
            <w:webHidden/>
          </w:rPr>
          <w:tab/>
        </w:r>
        <w:r w:rsidR="00A33470" w:rsidRPr="00A33470">
          <w:rPr>
            <w:rFonts w:ascii="Arial" w:hAnsi="Arial"/>
            <w:b/>
            <w:bCs/>
            <w:noProof/>
            <w:webHidden/>
          </w:rPr>
          <w:t>79</w:t>
        </w:r>
      </w:hyperlink>
    </w:p>
    <w:p w14:paraId="33EC2BEB" w14:textId="635E3153"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7" w:history="1">
        <w:r w:rsidR="004132C5" w:rsidRPr="00A33470">
          <w:rPr>
            <w:rFonts w:ascii="Arial" w:hAnsi="Arial"/>
            <w:b/>
            <w:bCs/>
            <w:noProof/>
            <w:kern w:val="28"/>
            <w:u w:val="single"/>
            <w:lang w:val="en-ZA"/>
          </w:rPr>
          <w:t>4</w:t>
        </w:r>
        <w:r w:rsidR="004132C5" w:rsidRPr="00A33470">
          <w:rPr>
            <w:rFonts w:ascii="Calibri" w:hAnsi="Calibri"/>
            <w:noProof/>
            <w:sz w:val="22"/>
            <w:szCs w:val="22"/>
            <w:lang w:val="en-ZA" w:eastAsia="en-ZA"/>
          </w:rPr>
          <w:tab/>
        </w:r>
        <w:r w:rsidR="004132C5" w:rsidRPr="00A33470">
          <w:rPr>
            <w:rFonts w:ascii="Arial" w:hAnsi="Arial"/>
            <w:b/>
            <w:bCs/>
            <w:noProof/>
            <w:kern w:val="28"/>
            <w:u w:val="single"/>
            <w:lang w:val="en-ZA"/>
          </w:rPr>
          <w:t>REQUIREMENTS</w:t>
        </w:r>
        <w:r w:rsidR="004132C5" w:rsidRPr="00A33470">
          <w:rPr>
            <w:rFonts w:ascii="Arial" w:hAnsi="Arial"/>
            <w:b/>
            <w:bCs/>
            <w:noProof/>
            <w:webHidden/>
          </w:rPr>
          <w:tab/>
        </w:r>
        <w:r w:rsidR="00A33470" w:rsidRPr="00A33470">
          <w:rPr>
            <w:rFonts w:ascii="Arial" w:hAnsi="Arial"/>
            <w:b/>
            <w:bCs/>
            <w:noProof/>
            <w:webHidden/>
          </w:rPr>
          <w:t>79</w:t>
        </w:r>
      </w:hyperlink>
    </w:p>
    <w:p w14:paraId="065D98FC" w14:textId="4138A173"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8" w:history="1">
        <w:r w:rsidR="004132C5" w:rsidRPr="00A33470">
          <w:rPr>
            <w:rFonts w:ascii="Arial" w:hAnsi="Arial"/>
            <w:b/>
            <w:bCs/>
            <w:noProof/>
            <w:kern w:val="28"/>
            <w:u w:val="single"/>
            <w:lang w:val="en-ZA"/>
          </w:rPr>
          <w:t>5</w:t>
        </w:r>
        <w:r w:rsidR="004132C5" w:rsidRPr="00A33470">
          <w:rPr>
            <w:rFonts w:ascii="Calibri" w:hAnsi="Calibri"/>
            <w:noProof/>
            <w:sz w:val="22"/>
            <w:szCs w:val="22"/>
            <w:lang w:val="en-ZA" w:eastAsia="en-ZA"/>
          </w:rPr>
          <w:tab/>
        </w:r>
        <w:r w:rsidR="004132C5" w:rsidRPr="00A33470">
          <w:rPr>
            <w:rFonts w:ascii="Arial" w:hAnsi="Arial"/>
            <w:b/>
            <w:bCs/>
            <w:noProof/>
            <w:kern w:val="28"/>
            <w:u w:val="single"/>
            <w:lang w:val="en-ZA"/>
          </w:rPr>
          <w:t>DOCUMENTATION</w:t>
        </w:r>
        <w:r w:rsidR="004132C5" w:rsidRPr="00A33470">
          <w:rPr>
            <w:rFonts w:ascii="Arial" w:hAnsi="Arial"/>
            <w:b/>
            <w:bCs/>
            <w:noProof/>
            <w:webHidden/>
          </w:rPr>
          <w:tab/>
        </w:r>
        <w:r w:rsidR="00A33470" w:rsidRPr="00A33470">
          <w:rPr>
            <w:rFonts w:ascii="Arial" w:hAnsi="Arial"/>
            <w:b/>
            <w:bCs/>
            <w:noProof/>
            <w:webHidden/>
          </w:rPr>
          <w:t>82</w:t>
        </w:r>
      </w:hyperlink>
    </w:p>
    <w:p w14:paraId="4FC2C161" w14:textId="3DDF4C68"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39" w:history="1">
        <w:r w:rsidR="00A33470" w:rsidRPr="00A33470">
          <w:rPr>
            <w:rFonts w:ascii="Arial" w:hAnsi="Arial"/>
            <w:b/>
            <w:bCs/>
            <w:noProof/>
            <w:u w:val="single"/>
          </w:rPr>
          <w:t>6</w:t>
        </w:r>
        <w:r w:rsidR="004132C5" w:rsidRPr="00A33470">
          <w:rPr>
            <w:rFonts w:ascii="Arial" w:hAnsi="Arial"/>
            <w:b/>
            <w:bCs/>
            <w:noProof/>
            <w:u w:val="single"/>
          </w:rPr>
          <w:t xml:space="preserve">    QUALITY MANAGEMENT</w:t>
        </w:r>
        <w:r w:rsidR="004132C5" w:rsidRPr="00A33470">
          <w:rPr>
            <w:rFonts w:ascii="Arial" w:hAnsi="Arial"/>
            <w:b/>
            <w:bCs/>
            <w:noProof/>
            <w:webHidden/>
          </w:rPr>
          <w:tab/>
        </w:r>
        <w:r w:rsidR="00A33470" w:rsidRPr="00A33470">
          <w:rPr>
            <w:rFonts w:ascii="Arial" w:hAnsi="Arial"/>
            <w:b/>
            <w:bCs/>
            <w:noProof/>
            <w:webHidden/>
          </w:rPr>
          <w:t>82</w:t>
        </w:r>
      </w:hyperlink>
    </w:p>
    <w:p w14:paraId="7D818B2A" w14:textId="37287743"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40" w:history="1">
        <w:r w:rsidR="00A33470" w:rsidRPr="00A33470">
          <w:rPr>
            <w:rFonts w:ascii="Arial" w:hAnsi="Arial"/>
            <w:b/>
            <w:bCs/>
            <w:noProof/>
            <w:u w:val="single"/>
          </w:rPr>
          <w:t>7</w:t>
        </w:r>
        <w:r w:rsidR="004132C5" w:rsidRPr="00A33470">
          <w:rPr>
            <w:rFonts w:ascii="Arial" w:hAnsi="Arial"/>
            <w:b/>
            <w:bCs/>
            <w:noProof/>
            <w:u w:val="single"/>
          </w:rPr>
          <w:t xml:space="preserve">   HEALTH AND SAFETY</w:t>
        </w:r>
        <w:r w:rsidR="004132C5" w:rsidRPr="00A33470">
          <w:rPr>
            <w:rFonts w:ascii="Arial" w:hAnsi="Arial"/>
            <w:b/>
            <w:bCs/>
            <w:noProof/>
            <w:webHidden/>
          </w:rPr>
          <w:tab/>
        </w:r>
        <w:r w:rsidR="00A33470" w:rsidRPr="00A33470">
          <w:rPr>
            <w:rFonts w:ascii="Arial" w:hAnsi="Arial"/>
            <w:b/>
            <w:bCs/>
            <w:noProof/>
            <w:webHidden/>
          </w:rPr>
          <w:t>82</w:t>
        </w:r>
      </w:hyperlink>
    </w:p>
    <w:p w14:paraId="6DC4BDCB" w14:textId="39D9E6AF"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41" w:history="1">
        <w:r w:rsidR="00A33470" w:rsidRPr="00A33470">
          <w:rPr>
            <w:rFonts w:ascii="Arial" w:hAnsi="Arial"/>
            <w:b/>
            <w:bCs/>
            <w:noProof/>
            <w:u w:val="single"/>
          </w:rPr>
          <w:t>8</w:t>
        </w:r>
        <w:r w:rsidR="004132C5" w:rsidRPr="00A33470">
          <w:rPr>
            <w:rFonts w:ascii="Arial" w:hAnsi="Arial"/>
            <w:b/>
            <w:bCs/>
            <w:noProof/>
            <w:u w:val="single"/>
          </w:rPr>
          <w:t xml:space="preserve"> ENVIRONMENTAL MANAGEMENT</w:t>
        </w:r>
        <w:r w:rsidR="004132C5" w:rsidRPr="00A33470">
          <w:rPr>
            <w:rFonts w:ascii="Arial" w:hAnsi="Arial"/>
            <w:b/>
            <w:bCs/>
            <w:noProof/>
            <w:webHidden/>
          </w:rPr>
          <w:tab/>
        </w:r>
        <w:r w:rsidR="00A33470" w:rsidRPr="00A33470">
          <w:rPr>
            <w:rFonts w:ascii="Arial" w:hAnsi="Arial"/>
            <w:b/>
            <w:bCs/>
            <w:noProof/>
            <w:webHidden/>
          </w:rPr>
          <w:t>82</w:t>
        </w:r>
      </w:hyperlink>
    </w:p>
    <w:p w14:paraId="4FA2214A" w14:textId="24AE281F" w:rsidR="004132C5" w:rsidRPr="00A33470" w:rsidRDefault="00544052" w:rsidP="004132C5">
      <w:pPr>
        <w:tabs>
          <w:tab w:val="left" w:pos="1008"/>
          <w:tab w:val="right" w:leader="dot" w:pos="9075"/>
        </w:tabs>
        <w:overflowPunct/>
        <w:autoSpaceDE/>
        <w:autoSpaceDN/>
        <w:adjustRightInd/>
        <w:spacing w:before="120" w:after="60"/>
        <w:ind w:left="576" w:hanging="288"/>
        <w:textAlignment w:val="auto"/>
        <w:rPr>
          <w:rFonts w:ascii="Calibri" w:hAnsi="Calibri"/>
          <w:noProof/>
          <w:sz w:val="22"/>
          <w:szCs w:val="22"/>
          <w:lang w:val="en-ZA" w:eastAsia="en-ZA"/>
        </w:rPr>
      </w:pPr>
      <w:hyperlink w:anchor="_Toc113284244" w:history="1">
        <w:r w:rsidR="004132C5" w:rsidRPr="00A33470">
          <w:rPr>
            <w:rFonts w:ascii="Arial" w:hAnsi="Arial"/>
            <w:b/>
            <w:bCs/>
            <w:noProof/>
            <w:u w:val="single"/>
          </w:rPr>
          <w:t>PRICING SCHEDULE FOR SERVICE AND REPAIRS OF GYM EQUIPMENT</w:t>
        </w:r>
        <w:r w:rsidR="004132C5" w:rsidRPr="00A33470">
          <w:rPr>
            <w:rFonts w:ascii="Arial" w:hAnsi="Arial"/>
            <w:b/>
            <w:bCs/>
            <w:noProof/>
            <w:webHidden/>
          </w:rPr>
          <w:tab/>
        </w:r>
        <w:r w:rsidR="00A33470" w:rsidRPr="00A33470">
          <w:rPr>
            <w:rFonts w:ascii="Arial" w:hAnsi="Arial"/>
            <w:b/>
            <w:bCs/>
            <w:noProof/>
            <w:webHidden/>
          </w:rPr>
          <w:t>83</w:t>
        </w:r>
      </w:hyperlink>
    </w:p>
    <w:p w14:paraId="700AC848" w14:textId="34C8B454" w:rsidR="004132C5" w:rsidRPr="00E85EB5" w:rsidRDefault="004132C5" w:rsidP="00E85EB5">
      <w:pPr>
        <w:keepNext/>
        <w:overflowPunct/>
        <w:autoSpaceDE/>
        <w:autoSpaceDN/>
        <w:adjustRightInd/>
        <w:spacing w:after="240" w:line="360" w:lineRule="auto"/>
        <w:textAlignment w:val="auto"/>
        <w:outlineLvl w:val="0"/>
        <w:rPr>
          <w:rFonts w:ascii="Arial" w:hAnsi="Arial"/>
          <w:lang w:val="en-US"/>
        </w:rPr>
      </w:pPr>
      <w:r w:rsidRPr="004132C5">
        <w:rPr>
          <w:rFonts w:ascii="Arial" w:hAnsi="Arial"/>
          <w:caps/>
        </w:rPr>
        <w:fldChar w:fldCharType="end"/>
      </w:r>
      <w:r w:rsidRPr="004132C5">
        <w:rPr>
          <w:rFonts w:ascii="Arial" w:hAnsi="Arial"/>
          <w:b/>
          <w:kern w:val="28"/>
          <w:sz w:val="22"/>
        </w:rPr>
        <w:br w:type="page"/>
      </w:r>
      <w:bookmarkStart w:id="49" w:name="_Toc27545188"/>
      <w:bookmarkStart w:id="50" w:name="_Toc27552003"/>
      <w:bookmarkStart w:id="51" w:name="_Toc27552545"/>
      <w:bookmarkStart w:id="52" w:name="_Toc27552933"/>
      <w:bookmarkStart w:id="53" w:name="_Toc27553397"/>
      <w:bookmarkStart w:id="54" w:name="_Toc27553699"/>
      <w:bookmarkStart w:id="55" w:name="_Toc27555251"/>
      <w:r w:rsidRPr="004132C5">
        <w:rPr>
          <w:rFonts w:ascii="Arial" w:hAnsi="Arial"/>
          <w:b/>
          <w:kern w:val="28"/>
          <w:sz w:val="26"/>
        </w:rPr>
        <w:t xml:space="preserve"> </w:t>
      </w:r>
      <w:bookmarkStart w:id="56" w:name="_Toc27545151"/>
      <w:bookmarkStart w:id="57" w:name="_Toc27551966"/>
      <w:bookmarkStart w:id="58" w:name="_Toc27552508"/>
      <w:bookmarkStart w:id="59" w:name="_Toc27552896"/>
      <w:bookmarkStart w:id="60" w:name="_Toc27553360"/>
      <w:bookmarkStart w:id="61" w:name="_Toc27553662"/>
      <w:bookmarkStart w:id="62" w:name="_Toc27555214"/>
      <w:bookmarkStart w:id="63" w:name="_Toc121128571"/>
      <w:bookmarkStart w:id="64" w:name="_Toc113284233"/>
      <w:bookmarkStart w:id="65" w:name="_Toc26259015"/>
      <w:bookmarkStart w:id="66" w:name="_Toc26259693"/>
      <w:r w:rsidRPr="004132C5">
        <w:rPr>
          <w:rFonts w:ascii="Arial" w:hAnsi="Arial"/>
          <w:b/>
          <w:kern w:val="28"/>
          <w:sz w:val="24"/>
          <w:szCs w:val="24"/>
          <w:lang w:val="en-ZA"/>
        </w:rPr>
        <w:t>INTRODUCTION</w:t>
      </w:r>
      <w:bookmarkEnd w:id="56"/>
      <w:bookmarkEnd w:id="57"/>
      <w:bookmarkEnd w:id="58"/>
      <w:bookmarkEnd w:id="59"/>
      <w:bookmarkEnd w:id="60"/>
      <w:bookmarkEnd w:id="61"/>
      <w:bookmarkEnd w:id="62"/>
      <w:bookmarkEnd w:id="63"/>
      <w:bookmarkEnd w:id="64"/>
    </w:p>
    <w:p w14:paraId="68B27428" w14:textId="77777777" w:rsidR="004132C5" w:rsidRPr="004132C5" w:rsidRDefault="004132C5" w:rsidP="004132C5">
      <w:pPr>
        <w:keepNext/>
        <w:overflowPunct/>
        <w:autoSpaceDE/>
        <w:autoSpaceDN/>
        <w:adjustRightInd/>
        <w:spacing w:after="240" w:line="360" w:lineRule="atLeast"/>
        <w:ind w:left="720" w:hanging="720"/>
        <w:jc w:val="both"/>
        <w:textAlignment w:val="auto"/>
        <w:rPr>
          <w:rFonts w:ascii="Arial" w:hAnsi="Arial"/>
          <w:lang w:eastAsia="en-GB"/>
        </w:rPr>
      </w:pPr>
      <w:r w:rsidRPr="004132C5">
        <w:rPr>
          <w:rFonts w:ascii="Arial" w:hAnsi="Arial"/>
          <w:lang w:eastAsia="en-GB"/>
        </w:rPr>
        <w:t>This standard details City Power’s requirements for service and repairs of gym equipment.</w:t>
      </w:r>
    </w:p>
    <w:p w14:paraId="211F0211" w14:textId="77777777" w:rsidR="004132C5" w:rsidRPr="004132C5" w:rsidRDefault="004132C5" w:rsidP="000F3BB9">
      <w:pPr>
        <w:keepNext/>
        <w:numPr>
          <w:ilvl w:val="0"/>
          <w:numId w:val="89"/>
        </w:numPr>
        <w:tabs>
          <w:tab w:val="left" w:pos="255"/>
          <w:tab w:val="left" w:pos="284"/>
        </w:tabs>
        <w:overflowPunct/>
        <w:autoSpaceDE/>
        <w:autoSpaceDN/>
        <w:adjustRightInd/>
        <w:spacing w:before="60" w:after="240"/>
        <w:ind w:left="567" w:hanging="567"/>
        <w:textAlignment w:val="auto"/>
        <w:outlineLvl w:val="0"/>
        <w:rPr>
          <w:rFonts w:ascii="Arial" w:hAnsi="Arial"/>
          <w:b/>
          <w:kern w:val="28"/>
          <w:sz w:val="24"/>
          <w:szCs w:val="24"/>
          <w:lang w:val="en-ZA"/>
        </w:rPr>
      </w:pPr>
      <w:bookmarkStart w:id="67" w:name="_Toc27545152"/>
      <w:bookmarkStart w:id="68" w:name="_Toc27551967"/>
      <w:bookmarkStart w:id="69" w:name="_Toc27552509"/>
      <w:bookmarkStart w:id="70" w:name="_Toc27552897"/>
      <w:bookmarkStart w:id="71" w:name="_Toc27553361"/>
      <w:bookmarkStart w:id="72" w:name="_Toc27553663"/>
      <w:bookmarkStart w:id="73" w:name="_Toc27555215"/>
      <w:bookmarkStart w:id="74" w:name="_Toc121128572"/>
      <w:bookmarkStart w:id="75" w:name="_Toc113284234"/>
      <w:r w:rsidRPr="004132C5">
        <w:rPr>
          <w:rFonts w:ascii="Arial" w:hAnsi="Arial"/>
          <w:b/>
          <w:kern w:val="28"/>
          <w:sz w:val="24"/>
          <w:szCs w:val="24"/>
          <w:lang w:val="en-ZA"/>
        </w:rPr>
        <w:t>SCOPE</w:t>
      </w:r>
      <w:bookmarkEnd w:id="67"/>
      <w:bookmarkEnd w:id="68"/>
      <w:bookmarkEnd w:id="69"/>
      <w:bookmarkEnd w:id="70"/>
      <w:bookmarkEnd w:id="71"/>
      <w:bookmarkEnd w:id="72"/>
      <w:bookmarkEnd w:id="73"/>
      <w:bookmarkEnd w:id="74"/>
      <w:bookmarkEnd w:id="75"/>
    </w:p>
    <w:p w14:paraId="3D9F105B" w14:textId="77777777" w:rsidR="004132C5" w:rsidRPr="004132C5" w:rsidRDefault="004132C5" w:rsidP="004132C5">
      <w:pPr>
        <w:overflowPunct/>
        <w:autoSpaceDE/>
        <w:autoSpaceDN/>
        <w:adjustRightInd/>
        <w:jc w:val="both"/>
        <w:textAlignment w:val="auto"/>
        <w:rPr>
          <w:rFonts w:ascii="Arial" w:hAnsi="Arial" w:cs="Arial"/>
        </w:rPr>
      </w:pPr>
      <w:bookmarkStart w:id="76" w:name="_Toc26259016"/>
      <w:bookmarkStart w:id="77" w:name="_Toc27545153"/>
      <w:bookmarkStart w:id="78" w:name="_Toc27551968"/>
      <w:bookmarkStart w:id="79" w:name="_Toc27552510"/>
      <w:bookmarkStart w:id="80" w:name="_Toc27552898"/>
      <w:bookmarkStart w:id="81" w:name="_Toc27553362"/>
      <w:bookmarkStart w:id="82" w:name="_Toc27553664"/>
      <w:bookmarkStart w:id="83" w:name="_Toc27555216"/>
      <w:bookmarkStart w:id="84" w:name="_Toc121128573"/>
      <w:bookmarkEnd w:id="65"/>
      <w:bookmarkEnd w:id="66"/>
      <w:r w:rsidRPr="004132C5">
        <w:rPr>
          <w:rFonts w:ascii="Arial" w:hAnsi="Arial" w:cs="Arial"/>
        </w:rPr>
        <w:t xml:space="preserve">This document defines the minimum requirements to be adhered to when servicing and repairing gym equipment. The standard is designed to keep gym equipment are commercially viable. Gym equipment is relatively </w:t>
      </w:r>
      <w:proofErr w:type="gramStart"/>
      <w:r w:rsidRPr="004132C5">
        <w:rPr>
          <w:rFonts w:ascii="Arial" w:hAnsi="Arial" w:cs="Arial"/>
        </w:rPr>
        <w:t>expensive, and</w:t>
      </w:r>
      <w:proofErr w:type="gramEnd"/>
      <w:r w:rsidRPr="004132C5">
        <w:rPr>
          <w:rFonts w:ascii="Arial" w:hAnsi="Arial" w:cs="Arial"/>
        </w:rPr>
        <w:t xml:space="preserve"> is considered a long-term business asset that the company and members rely upon. Gym equipment covers cardiovascular machines, </w:t>
      </w:r>
      <w:proofErr w:type="gramStart"/>
      <w:r w:rsidRPr="004132C5">
        <w:rPr>
          <w:rFonts w:ascii="Arial" w:hAnsi="Arial" w:cs="Arial"/>
        </w:rPr>
        <w:t>weight lifting</w:t>
      </w:r>
      <w:proofErr w:type="gramEnd"/>
      <w:r w:rsidRPr="004132C5">
        <w:rPr>
          <w:rFonts w:ascii="Arial" w:hAnsi="Arial" w:cs="Arial"/>
        </w:rPr>
        <w:t xml:space="preserve"> machines, steam generator components, PA system components, and other electronic apparatus). The standard will ensure equipment is working safely and efficiently and to limit the frequency of repairs through regular inspections, lubrication, calibration, adjustments, cleaning, and parts replacement. </w:t>
      </w:r>
    </w:p>
    <w:p w14:paraId="1A434628" w14:textId="77777777" w:rsidR="004132C5" w:rsidRPr="004132C5" w:rsidRDefault="004132C5" w:rsidP="004132C5">
      <w:pPr>
        <w:overflowPunct/>
        <w:autoSpaceDE/>
        <w:autoSpaceDN/>
        <w:adjustRightInd/>
        <w:jc w:val="both"/>
        <w:textAlignment w:val="auto"/>
        <w:rPr>
          <w:rFonts w:ascii="Arial Narrow" w:hAnsi="Arial Narrow"/>
          <w:sz w:val="22"/>
          <w:szCs w:val="22"/>
        </w:rPr>
      </w:pPr>
    </w:p>
    <w:p w14:paraId="21E730DE" w14:textId="77777777" w:rsidR="004132C5" w:rsidRPr="004132C5" w:rsidRDefault="004132C5" w:rsidP="000F3BB9">
      <w:pPr>
        <w:keepNext/>
        <w:numPr>
          <w:ilvl w:val="0"/>
          <w:numId w:val="89"/>
        </w:numPr>
        <w:tabs>
          <w:tab w:val="left" w:pos="255"/>
          <w:tab w:val="left" w:pos="284"/>
        </w:tabs>
        <w:overflowPunct/>
        <w:autoSpaceDE/>
        <w:autoSpaceDN/>
        <w:adjustRightInd/>
        <w:spacing w:before="60" w:after="240"/>
        <w:ind w:left="567" w:hanging="567"/>
        <w:textAlignment w:val="auto"/>
        <w:outlineLvl w:val="0"/>
        <w:rPr>
          <w:rFonts w:ascii="Arial" w:hAnsi="Arial"/>
          <w:b/>
          <w:kern w:val="28"/>
          <w:sz w:val="24"/>
          <w:szCs w:val="24"/>
          <w:lang w:val="en-ZA"/>
        </w:rPr>
      </w:pPr>
      <w:bookmarkStart w:id="85" w:name="_Toc113284235"/>
      <w:r w:rsidRPr="004132C5">
        <w:rPr>
          <w:rFonts w:ascii="Arial" w:hAnsi="Arial"/>
          <w:b/>
          <w:kern w:val="28"/>
          <w:sz w:val="24"/>
          <w:szCs w:val="24"/>
          <w:lang w:val="en-ZA"/>
        </w:rPr>
        <w:t>NORMATIVE REFERENCES</w:t>
      </w:r>
      <w:bookmarkEnd w:id="76"/>
      <w:bookmarkEnd w:id="77"/>
      <w:bookmarkEnd w:id="78"/>
      <w:bookmarkEnd w:id="79"/>
      <w:bookmarkEnd w:id="80"/>
      <w:bookmarkEnd w:id="81"/>
      <w:bookmarkEnd w:id="82"/>
      <w:bookmarkEnd w:id="83"/>
      <w:bookmarkEnd w:id="84"/>
      <w:bookmarkEnd w:id="85"/>
    </w:p>
    <w:p w14:paraId="3D4A814D" w14:textId="77777777" w:rsidR="004132C5" w:rsidRPr="004132C5" w:rsidRDefault="004132C5" w:rsidP="004132C5">
      <w:pPr>
        <w:overflowPunct/>
        <w:autoSpaceDE/>
        <w:autoSpaceDN/>
        <w:adjustRightInd/>
        <w:spacing w:after="240"/>
        <w:jc w:val="both"/>
        <w:textAlignment w:val="auto"/>
        <w:rPr>
          <w:rFonts w:ascii="Arial" w:hAnsi="Arial"/>
        </w:rPr>
      </w:pPr>
      <w:r w:rsidRPr="004132C5">
        <w:rPr>
          <w:rFonts w:ascii="Arial" w:hAnsi="Arial"/>
        </w:rPr>
        <w:t xml:space="preserve">The following specification contains provisions that, through reference in the text, constitute requirements of this standard. All documents are subject to revision and parties to agreements based on this standard are encouraged to investigate the possibility of applying the most recent editions of the specifications listed below.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6400"/>
      </w:tblGrid>
      <w:tr w:rsidR="004132C5" w:rsidRPr="004132C5" w14:paraId="5083886E" w14:textId="77777777" w:rsidTr="009A64B3">
        <w:trPr>
          <w:trHeight w:val="454"/>
        </w:trPr>
        <w:tc>
          <w:tcPr>
            <w:tcW w:w="2512" w:type="dxa"/>
            <w:shd w:val="clear" w:color="auto" w:fill="auto"/>
            <w:vAlign w:val="center"/>
          </w:tcPr>
          <w:p w14:paraId="6E4F39D7" w14:textId="77777777" w:rsidR="004132C5" w:rsidRPr="004132C5" w:rsidRDefault="004132C5" w:rsidP="004132C5">
            <w:pPr>
              <w:overflowPunct/>
              <w:autoSpaceDE/>
              <w:autoSpaceDN/>
              <w:adjustRightInd/>
              <w:spacing w:line="360" w:lineRule="auto"/>
              <w:ind w:left="720" w:hanging="720"/>
              <w:textAlignment w:val="auto"/>
              <w:rPr>
                <w:rFonts w:ascii="Arial" w:hAnsi="Arial"/>
                <w:b/>
                <w:sz w:val="18"/>
              </w:rPr>
            </w:pPr>
            <w:bookmarkStart w:id="86" w:name="_Toc26259017"/>
            <w:bookmarkStart w:id="87" w:name="_Toc27545154"/>
            <w:bookmarkStart w:id="88" w:name="_Toc27551969"/>
            <w:bookmarkStart w:id="89" w:name="_Toc27552511"/>
            <w:bookmarkStart w:id="90" w:name="_Toc27552899"/>
            <w:bookmarkStart w:id="91" w:name="_Toc27553363"/>
            <w:bookmarkStart w:id="92" w:name="_Toc27553665"/>
            <w:bookmarkStart w:id="93" w:name="_Toc27555217"/>
            <w:bookmarkStart w:id="94" w:name="_Toc121128574"/>
            <w:r w:rsidRPr="004132C5">
              <w:rPr>
                <w:rFonts w:ascii="Arial" w:hAnsi="Arial"/>
                <w:lang w:eastAsia="en-GB"/>
              </w:rPr>
              <w:t>Reference</w:t>
            </w:r>
          </w:p>
        </w:tc>
        <w:tc>
          <w:tcPr>
            <w:tcW w:w="6441" w:type="dxa"/>
            <w:shd w:val="clear" w:color="auto" w:fill="auto"/>
            <w:vAlign w:val="center"/>
          </w:tcPr>
          <w:p w14:paraId="706AE942" w14:textId="77777777" w:rsidR="004132C5" w:rsidRPr="004132C5" w:rsidRDefault="004132C5" w:rsidP="004132C5">
            <w:pPr>
              <w:overflowPunct/>
              <w:autoSpaceDE/>
              <w:autoSpaceDN/>
              <w:adjustRightInd/>
              <w:spacing w:line="360" w:lineRule="auto"/>
              <w:ind w:left="720" w:hanging="720"/>
              <w:textAlignment w:val="auto"/>
              <w:rPr>
                <w:rFonts w:ascii="Arial" w:hAnsi="Arial"/>
                <w:b/>
                <w:sz w:val="18"/>
              </w:rPr>
            </w:pPr>
            <w:r w:rsidRPr="004132C5">
              <w:rPr>
                <w:rFonts w:ascii="Arial" w:hAnsi="Arial"/>
                <w:lang w:eastAsia="en-GB"/>
              </w:rPr>
              <w:t>Description</w:t>
            </w:r>
          </w:p>
        </w:tc>
      </w:tr>
      <w:tr w:rsidR="004132C5" w:rsidRPr="004132C5" w14:paraId="3220215D" w14:textId="77777777" w:rsidTr="009A64B3">
        <w:trPr>
          <w:trHeight w:val="413"/>
        </w:trPr>
        <w:tc>
          <w:tcPr>
            <w:tcW w:w="2512" w:type="dxa"/>
            <w:shd w:val="clear" w:color="auto" w:fill="auto"/>
            <w:vAlign w:val="center"/>
          </w:tcPr>
          <w:p w14:paraId="6115BCC0" w14:textId="77777777" w:rsidR="004132C5" w:rsidRPr="004132C5" w:rsidRDefault="004132C5" w:rsidP="004132C5">
            <w:pPr>
              <w:overflowPunct/>
              <w:autoSpaceDE/>
              <w:autoSpaceDN/>
              <w:adjustRightInd/>
              <w:spacing w:line="360" w:lineRule="auto"/>
              <w:textAlignment w:val="auto"/>
              <w:rPr>
                <w:rFonts w:ascii="Arial" w:hAnsi="Arial"/>
                <w:lang w:eastAsia="en-GB"/>
              </w:rPr>
            </w:pPr>
            <w:r w:rsidRPr="004132C5">
              <w:rPr>
                <w:rFonts w:ascii="Arial" w:hAnsi="Arial"/>
                <w:lang w:eastAsia="en-GB"/>
              </w:rPr>
              <w:t>ISO/SANS 9001:2015</w:t>
            </w:r>
          </w:p>
        </w:tc>
        <w:tc>
          <w:tcPr>
            <w:tcW w:w="6441" w:type="dxa"/>
            <w:shd w:val="clear" w:color="auto" w:fill="auto"/>
            <w:vAlign w:val="center"/>
          </w:tcPr>
          <w:p w14:paraId="19F6F4F5" w14:textId="77777777" w:rsidR="004132C5" w:rsidRPr="004132C5" w:rsidRDefault="004132C5" w:rsidP="004132C5">
            <w:pPr>
              <w:overflowPunct/>
              <w:autoSpaceDE/>
              <w:autoSpaceDN/>
              <w:adjustRightInd/>
              <w:spacing w:line="360" w:lineRule="auto"/>
              <w:textAlignment w:val="auto"/>
              <w:rPr>
                <w:rFonts w:ascii="Arial" w:hAnsi="Arial"/>
                <w:lang w:eastAsia="en-GB"/>
              </w:rPr>
            </w:pPr>
            <w:r w:rsidRPr="004132C5">
              <w:rPr>
                <w:rFonts w:ascii="Arial" w:hAnsi="Arial"/>
                <w:lang w:eastAsia="en-GB"/>
              </w:rPr>
              <w:t>Quality management systems —Requirements</w:t>
            </w:r>
          </w:p>
        </w:tc>
      </w:tr>
      <w:tr w:rsidR="004132C5" w:rsidRPr="004132C5" w14:paraId="4E9D8F19" w14:textId="77777777" w:rsidTr="009A64B3">
        <w:trPr>
          <w:trHeight w:val="413"/>
        </w:trPr>
        <w:tc>
          <w:tcPr>
            <w:tcW w:w="2512" w:type="dxa"/>
            <w:shd w:val="clear" w:color="auto" w:fill="auto"/>
            <w:vAlign w:val="center"/>
          </w:tcPr>
          <w:p w14:paraId="15ACB5C5" w14:textId="77777777" w:rsidR="004132C5" w:rsidRPr="004132C5" w:rsidRDefault="004132C5" w:rsidP="004132C5">
            <w:pPr>
              <w:overflowPunct/>
              <w:autoSpaceDE/>
              <w:autoSpaceDN/>
              <w:adjustRightInd/>
              <w:ind w:left="720" w:hanging="720"/>
              <w:textAlignment w:val="auto"/>
              <w:rPr>
                <w:rFonts w:ascii="Arial" w:hAnsi="Arial"/>
                <w:lang w:eastAsia="en-GB"/>
              </w:rPr>
            </w:pPr>
            <w:r w:rsidRPr="004132C5">
              <w:rPr>
                <w:rFonts w:ascii="Arial" w:hAnsi="Arial"/>
                <w:lang w:eastAsia="en-GB"/>
              </w:rPr>
              <w:t>ISO 14001:2015</w:t>
            </w:r>
          </w:p>
        </w:tc>
        <w:tc>
          <w:tcPr>
            <w:tcW w:w="6441" w:type="dxa"/>
            <w:shd w:val="clear" w:color="auto" w:fill="auto"/>
            <w:vAlign w:val="center"/>
          </w:tcPr>
          <w:p w14:paraId="1DC5F6E6" w14:textId="77777777" w:rsidR="004132C5" w:rsidRPr="004132C5" w:rsidRDefault="004132C5" w:rsidP="000F3BB9">
            <w:pPr>
              <w:keepNext/>
              <w:numPr>
                <w:ilvl w:val="0"/>
                <w:numId w:val="88"/>
              </w:numPr>
              <w:shd w:val="clear" w:color="auto" w:fill="FFFFFF"/>
              <w:overflowPunct/>
              <w:autoSpaceDE/>
              <w:autoSpaceDN/>
              <w:adjustRightInd/>
              <w:ind w:left="0"/>
              <w:textAlignment w:val="auto"/>
              <w:outlineLvl w:val="1"/>
              <w:rPr>
                <w:rFonts w:ascii="Arial" w:hAnsi="Arial"/>
                <w:lang w:eastAsia="en-GB"/>
              </w:rPr>
            </w:pPr>
            <w:r w:rsidRPr="004132C5">
              <w:rPr>
                <w:rFonts w:ascii="Arial" w:hAnsi="Arial"/>
                <w:lang w:eastAsia="en-GB"/>
              </w:rPr>
              <w:t>Environmental management systems — Requirements with guidance for use</w:t>
            </w:r>
          </w:p>
        </w:tc>
      </w:tr>
      <w:tr w:rsidR="004132C5" w:rsidRPr="004132C5" w14:paraId="4F0C892E" w14:textId="77777777" w:rsidTr="009A64B3">
        <w:tc>
          <w:tcPr>
            <w:tcW w:w="2512" w:type="dxa"/>
            <w:shd w:val="clear" w:color="auto" w:fill="auto"/>
            <w:vAlign w:val="center"/>
          </w:tcPr>
          <w:p w14:paraId="0D879F1B" w14:textId="77777777" w:rsidR="004132C5" w:rsidRPr="004132C5" w:rsidRDefault="004132C5" w:rsidP="004132C5">
            <w:pPr>
              <w:overflowPunct/>
              <w:autoSpaceDE/>
              <w:autoSpaceDN/>
              <w:adjustRightInd/>
              <w:ind w:left="720" w:hanging="720"/>
              <w:textAlignment w:val="auto"/>
              <w:rPr>
                <w:rFonts w:ascii="Arial" w:hAnsi="Arial"/>
                <w:lang w:eastAsia="en-GB"/>
              </w:rPr>
            </w:pPr>
            <w:r w:rsidRPr="004132C5">
              <w:rPr>
                <w:rFonts w:ascii="Arial" w:hAnsi="Arial"/>
                <w:lang w:eastAsia="en-GB"/>
              </w:rPr>
              <w:t>ISO 45001:2018</w:t>
            </w:r>
          </w:p>
        </w:tc>
        <w:tc>
          <w:tcPr>
            <w:tcW w:w="6441" w:type="dxa"/>
            <w:shd w:val="clear" w:color="auto" w:fill="auto"/>
            <w:vAlign w:val="center"/>
          </w:tcPr>
          <w:p w14:paraId="26EF8D4D" w14:textId="77777777" w:rsidR="004132C5" w:rsidRPr="004132C5" w:rsidRDefault="004132C5" w:rsidP="000F3BB9">
            <w:pPr>
              <w:keepNext/>
              <w:numPr>
                <w:ilvl w:val="0"/>
                <w:numId w:val="88"/>
              </w:numPr>
              <w:shd w:val="clear" w:color="auto" w:fill="FFFFFF"/>
              <w:overflowPunct/>
              <w:autoSpaceDE/>
              <w:autoSpaceDN/>
              <w:adjustRightInd/>
              <w:ind w:left="0"/>
              <w:textAlignment w:val="auto"/>
              <w:outlineLvl w:val="1"/>
              <w:rPr>
                <w:rFonts w:ascii="Arial" w:hAnsi="Arial"/>
                <w:lang w:eastAsia="en-GB"/>
              </w:rPr>
            </w:pPr>
            <w:r w:rsidRPr="004132C5">
              <w:rPr>
                <w:rFonts w:ascii="Arial" w:hAnsi="Arial"/>
                <w:lang w:eastAsia="en-GB"/>
              </w:rPr>
              <w:t>Occupational health and safety management systems — Requirements with guidance for use</w:t>
            </w:r>
          </w:p>
        </w:tc>
      </w:tr>
    </w:tbl>
    <w:p w14:paraId="2EF78B1E" w14:textId="77777777" w:rsidR="004132C5" w:rsidRPr="004132C5" w:rsidRDefault="004132C5" w:rsidP="004132C5">
      <w:pPr>
        <w:keepNext/>
        <w:tabs>
          <w:tab w:val="left" w:pos="255"/>
          <w:tab w:val="left" w:pos="284"/>
        </w:tabs>
        <w:overflowPunct/>
        <w:autoSpaceDE/>
        <w:autoSpaceDN/>
        <w:adjustRightInd/>
        <w:spacing w:before="60" w:after="240"/>
        <w:ind w:left="567"/>
        <w:textAlignment w:val="auto"/>
        <w:outlineLvl w:val="0"/>
        <w:rPr>
          <w:rFonts w:ascii="Arial" w:hAnsi="Arial"/>
          <w:b/>
          <w:kern w:val="28"/>
          <w:sz w:val="24"/>
          <w:szCs w:val="24"/>
          <w:lang w:val="en-ZA"/>
        </w:rPr>
      </w:pPr>
      <w:bookmarkStart w:id="95" w:name="_Toc113284236"/>
    </w:p>
    <w:p w14:paraId="69A0DCD5" w14:textId="77777777" w:rsidR="004132C5" w:rsidRPr="004132C5" w:rsidRDefault="004132C5" w:rsidP="000F3BB9">
      <w:pPr>
        <w:keepNext/>
        <w:numPr>
          <w:ilvl w:val="0"/>
          <w:numId w:val="89"/>
        </w:numPr>
        <w:tabs>
          <w:tab w:val="left" w:pos="255"/>
          <w:tab w:val="left" w:pos="284"/>
        </w:tabs>
        <w:overflowPunct/>
        <w:autoSpaceDE/>
        <w:autoSpaceDN/>
        <w:adjustRightInd/>
        <w:spacing w:before="60" w:after="240"/>
        <w:ind w:left="567" w:hanging="567"/>
        <w:textAlignment w:val="auto"/>
        <w:outlineLvl w:val="0"/>
        <w:rPr>
          <w:rFonts w:ascii="Arial" w:hAnsi="Arial"/>
          <w:b/>
          <w:kern w:val="28"/>
          <w:sz w:val="24"/>
          <w:szCs w:val="24"/>
          <w:lang w:val="en-ZA"/>
        </w:rPr>
      </w:pPr>
      <w:r w:rsidRPr="004132C5">
        <w:rPr>
          <w:rFonts w:ascii="Arial" w:hAnsi="Arial"/>
          <w:b/>
          <w:kern w:val="28"/>
          <w:sz w:val="24"/>
          <w:szCs w:val="24"/>
          <w:lang w:val="en-ZA"/>
        </w:rPr>
        <w:t>DEFINITIONS AND ABBREVIATIONS</w:t>
      </w:r>
      <w:bookmarkEnd w:id="86"/>
      <w:bookmarkEnd w:id="87"/>
      <w:bookmarkEnd w:id="88"/>
      <w:bookmarkEnd w:id="89"/>
      <w:bookmarkEnd w:id="90"/>
      <w:bookmarkEnd w:id="91"/>
      <w:bookmarkEnd w:id="92"/>
      <w:bookmarkEnd w:id="93"/>
      <w:bookmarkEnd w:id="94"/>
      <w:bookmarkEnd w:id="95"/>
    </w:p>
    <w:p w14:paraId="5B44B689" w14:textId="77777777" w:rsidR="004132C5" w:rsidRPr="004132C5" w:rsidRDefault="004132C5" w:rsidP="004132C5">
      <w:pPr>
        <w:overflowPunct/>
        <w:autoSpaceDE/>
        <w:autoSpaceDN/>
        <w:adjustRightInd/>
        <w:spacing w:after="240"/>
        <w:jc w:val="both"/>
        <w:textAlignment w:val="auto"/>
        <w:rPr>
          <w:rFonts w:ascii="Arial" w:hAnsi="Arial"/>
          <w:lang w:val="en-ZA"/>
        </w:rPr>
      </w:pPr>
      <w:r w:rsidRPr="004132C5">
        <w:rPr>
          <w:rFonts w:ascii="Arial" w:hAnsi="Arial"/>
          <w:lang w:val="en-ZA"/>
        </w:rPr>
        <w:t>The definitions and abbreviations of the documents above shall apply to this standard.</w:t>
      </w:r>
    </w:p>
    <w:p w14:paraId="761B99D5" w14:textId="77777777" w:rsidR="004132C5" w:rsidRPr="004132C5" w:rsidRDefault="004132C5" w:rsidP="000F3BB9">
      <w:pPr>
        <w:keepNext/>
        <w:numPr>
          <w:ilvl w:val="0"/>
          <w:numId w:val="89"/>
        </w:numPr>
        <w:tabs>
          <w:tab w:val="left" w:pos="255"/>
          <w:tab w:val="left" w:pos="284"/>
        </w:tabs>
        <w:overflowPunct/>
        <w:autoSpaceDE/>
        <w:autoSpaceDN/>
        <w:adjustRightInd/>
        <w:spacing w:before="60" w:after="240"/>
        <w:ind w:left="567" w:hanging="567"/>
        <w:textAlignment w:val="auto"/>
        <w:outlineLvl w:val="0"/>
        <w:rPr>
          <w:rFonts w:ascii="Arial" w:hAnsi="Arial"/>
          <w:b/>
          <w:kern w:val="28"/>
          <w:sz w:val="24"/>
          <w:szCs w:val="24"/>
          <w:lang w:val="en-ZA"/>
        </w:rPr>
      </w:pPr>
      <w:bookmarkStart w:id="96" w:name="_Toc113284237"/>
      <w:r w:rsidRPr="004132C5">
        <w:rPr>
          <w:rFonts w:ascii="Arial" w:hAnsi="Arial"/>
          <w:b/>
          <w:kern w:val="28"/>
          <w:sz w:val="24"/>
          <w:szCs w:val="24"/>
          <w:lang w:val="en-ZA"/>
        </w:rPr>
        <w:t>REQUIREMENTS</w:t>
      </w:r>
      <w:bookmarkEnd w:id="96"/>
    </w:p>
    <w:p w14:paraId="1BE96815" w14:textId="77777777" w:rsidR="004132C5" w:rsidRPr="004132C5" w:rsidRDefault="004132C5" w:rsidP="000F3BB9">
      <w:pPr>
        <w:keepNext/>
        <w:numPr>
          <w:ilvl w:val="1"/>
          <w:numId w:val="90"/>
        </w:numPr>
        <w:overflowPunct/>
        <w:autoSpaceDE/>
        <w:autoSpaceDN/>
        <w:adjustRightInd/>
        <w:spacing w:after="180"/>
        <w:textAlignment w:val="auto"/>
        <w:outlineLvl w:val="1"/>
        <w:rPr>
          <w:rFonts w:ascii="Arial" w:hAnsi="Arial"/>
          <w:b/>
          <w:bCs/>
          <w:sz w:val="24"/>
          <w:lang w:val="en-ZA"/>
        </w:rPr>
      </w:pPr>
      <w:bookmarkStart w:id="97" w:name="_General"/>
      <w:bookmarkStart w:id="98" w:name="_Toc27545156"/>
      <w:bookmarkStart w:id="99" w:name="_Toc27551971"/>
      <w:bookmarkStart w:id="100" w:name="_Toc27552513"/>
      <w:bookmarkStart w:id="101" w:name="_Toc27552901"/>
      <w:bookmarkStart w:id="102" w:name="_Toc27553365"/>
      <w:bookmarkStart w:id="103" w:name="_Toc27553667"/>
      <w:bookmarkStart w:id="104" w:name="_Toc27555219"/>
      <w:bookmarkStart w:id="105" w:name="_Toc121128576"/>
      <w:bookmarkEnd w:id="97"/>
      <w:r w:rsidRPr="004132C5">
        <w:rPr>
          <w:rFonts w:ascii="Arial" w:hAnsi="Arial"/>
          <w:b/>
          <w:bCs/>
          <w:sz w:val="24"/>
          <w:lang w:val="en-ZA"/>
        </w:rPr>
        <w:t>General</w:t>
      </w:r>
      <w:bookmarkEnd w:id="98"/>
      <w:bookmarkEnd w:id="99"/>
      <w:bookmarkEnd w:id="100"/>
      <w:bookmarkEnd w:id="101"/>
      <w:bookmarkEnd w:id="102"/>
      <w:bookmarkEnd w:id="103"/>
      <w:bookmarkEnd w:id="104"/>
      <w:bookmarkEnd w:id="105"/>
      <w:r w:rsidRPr="004132C5">
        <w:rPr>
          <w:rFonts w:ascii="Arial" w:hAnsi="Arial"/>
          <w:b/>
          <w:bCs/>
          <w:sz w:val="24"/>
          <w:lang w:val="en-ZA"/>
        </w:rPr>
        <w:t xml:space="preserve"> requirements</w:t>
      </w:r>
    </w:p>
    <w:p w14:paraId="644AB017" w14:textId="77777777" w:rsidR="004132C5" w:rsidRPr="004132C5" w:rsidRDefault="004132C5" w:rsidP="000F3BB9">
      <w:pPr>
        <w:numPr>
          <w:ilvl w:val="2"/>
          <w:numId w:val="90"/>
        </w:numPr>
        <w:overflowPunct/>
        <w:autoSpaceDE/>
        <w:autoSpaceDN/>
        <w:adjustRightInd/>
        <w:spacing w:after="240"/>
        <w:jc w:val="both"/>
        <w:textAlignment w:val="auto"/>
        <w:rPr>
          <w:rFonts w:ascii="Arial" w:hAnsi="Arial" w:cs="Arial"/>
        </w:rPr>
      </w:pPr>
      <w:bookmarkStart w:id="106" w:name="_Toc26259019"/>
      <w:bookmarkStart w:id="107" w:name="_Ref26328613"/>
      <w:r w:rsidRPr="004132C5">
        <w:rPr>
          <w:rFonts w:ascii="Arial" w:hAnsi="Arial" w:cs="Arial"/>
        </w:rPr>
        <w:t xml:space="preserve">Nothing in this standard shall lessen the obligations of the service provider. </w:t>
      </w:r>
    </w:p>
    <w:p w14:paraId="2052409E" w14:textId="77777777" w:rsidR="004132C5" w:rsidRPr="004132C5" w:rsidRDefault="004132C5" w:rsidP="000F3BB9">
      <w:pPr>
        <w:numPr>
          <w:ilvl w:val="2"/>
          <w:numId w:val="90"/>
        </w:numPr>
        <w:overflowPunct/>
        <w:autoSpaceDE/>
        <w:autoSpaceDN/>
        <w:adjustRightInd/>
        <w:spacing w:after="240"/>
        <w:jc w:val="both"/>
        <w:textAlignment w:val="auto"/>
        <w:rPr>
          <w:rFonts w:ascii="Arial" w:hAnsi="Arial" w:cs="Arial"/>
        </w:rPr>
      </w:pPr>
      <w:r w:rsidRPr="004132C5">
        <w:rPr>
          <w:rFonts w:ascii="Arial" w:hAnsi="Arial" w:cs="Arial"/>
        </w:rPr>
        <w:t>The service provider shall supply all required spares and material needed for maintenance and repairs of gym equipment and shall be fully responsible for the quality of the spares supplied.</w:t>
      </w:r>
    </w:p>
    <w:p w14:paraId="0E85B436" w14:textId="77777777" w:rsidR="004132C5" w:rsidRPr="004132C5" w:rsidRDefault="004132C5" w:rsidP="000F3BB9">
      <w:pPr>
        <w:numPr>
          <w:ilvl w:val="2"/>
          <w:numId w:val="90"/>
        </w:numPr>
        <w:overflowPunct/>
        <w:autoSpaceDE/>
        <w:autoSpaceDN/>
        <w:adjustRightInd/>
        <w:spacing w:after="240"/>
        <w:jc w:val="both"/>
        <w:textAlignment w:val="auto"/>
        <w:rPr>
          <w:rFonts w:ascii="Arial" w:hAnsi="Arial" w:cs="Arial"/>
        </w:rPr>
      </w:pPr>
      <w:r w:rsidRPr="004132C5">
        <w:rPr>
          <w:rFonts w:ascii="Arial" w:hAnsi="Arial" w:cs="Arial"/>
        </w:rPr>
        <w:t>The service provider shall be required to do regular inspections on all equipment on monthly basis.</w:t>
      </w:r>
    </w:p>
    <w:p w14:paraId="3A5F21AE" w14:textId="77777777" w:rsidR="004132C5" w:rsidRPr="004132C5" w:rsidRDefault="004132C5" w:rsidP="000F3BB9">
      <w:pPr>
        <w:numPr>
          <w:ilvl w:val="2"/>
          <w:numId w:val="90"/>
        </w:numPr>
        <w:overflowPunct/>
        <w:autoSpaceDE/>
        <w:autoSpaceDN/>
        <w:adjustRightInd/>
        <w:spacing w:after="240"/>
        <w:jc w:val="both"/>
        <w:textAlignment w:val="auto"/>
        <w:rPr>
          <w:rFonts w:ascii="Arial" w:hAnsi="Arial" w:cs="Arial"/>
        </w:rPr>
      </w:pPr>
      <w:r w:rsidRPr="004132C5">
        <w:rPr>
          <w:rFonts w:ascii="Arial" w:hAnsi="Arial" w:cs="Arial"/>
        </w:rPr>
        <w:t>The service provider shall be expected to perform the following service and/or repairs on the identified equipment:</w:t>
      </w:r>
    </w:p>
    <w:p w14:paraId="6E9BF48A" w14:textId="77777777" w:rsidR="004132C5" w:rsidRPr="004132C5" w:rsidRDefault="004132C5" w:rsidP="004132C5">
      <w:pPr>
        <w:overflowPunct/>
        <w:autoSpaceDE/>
        <w:autoSpaceDN/>
        <w:adjustRightInd/>
        <w:spacing w:after="240"/>
        <w:ind w:left="720" w:hanging="720"/>
        <w:jc w:val="both"/>
        <w:textAlignment w:val="auto"/>
        <w:rPr>
          <w:rFonts w:ascii="Arial" w:hAnsi="Arial" w:cs="Arial"/>
        </w:rPr>
      </w:pPr>
    </w:p>
    <w:p w14:paraId="70013449" w14:textId="1284431A" w:rsidR="004132C5" w:rsidRDefault="004132C5" w:rsidP="004132C5">
      <w:pPr>
        <w:overflowPunct/>
        <w:autoSpaceDE/>
        <w:autoSpaceDN/>
        <w:adjustRightInd/>
        <w:spacing w:after="240"/>
        <w:ind w:left="720" w:hanging="720"/>
        <w:jc w:val="both"/>
        <w:textAlignment w:val="auto"/>
        <w:rPr>
          <w:rFonts w:ascii="Arial" w:hAnsi="Arial" w:cs="Arial"/>
        </w:rPr>
      </w:pPr>
    </w:p>
    <w:p w14:paraId="770F03D9" w14:textId="77777777" w:rsidR="00E85EB5" w:rsidRPr="004132C5" w:rsidRDefault="00E85EB5" w:rsidP="004132C5">
      <w:pPr>
        <w:overflowPunct/>
        <w:autoSpaceDE/>
        <w:autoSpaceDN/>
        <w:adjustRightInd/>
        <w:spacing w:after="240"/>
        <w:ind w:left="720" w:hanging="720"/>
        <w:jc w:val="both"/>
        <w:textAlignment w:val="auto"/>
        <w:rPr>
          <w:rFonts w:ascii="Arial" w:hAnsi="Arial" w:cs="Arial"/>
        </w:rPr>
      </w:pPr>
    </w:p>
    <w:p w14:paraId="793FD2EC"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sz w:val="24"/>
          <w:szCs w:val="24"/>
        </w:rPr>
      </w:pPr>
      <w:bookmarkStart w:id="108" w:name="_Toc26259075"/>
      <w:bookmarkStart w:id="109" w:name="_Toc27545175"/>
      <w:bookmarkStart w:id="110" w:name="_Toc27551990"/>
      <w:bookmarkStart w:id="111" w:name="_Toc27552532"/>
      <w:bookmarkStart w:id="112" w:name="_Toc27552920"/>
      <w:bookmarkStart w:id="113" w:name="_Toc27553384"/>
      <w:bookmarkStart w:id="114" w:name="_Toc27553686"/>
      <w:bookmarkStart w:id="115" w:name="_Toc27555238"/>
      <w:bookmarkStart w:id="116" w:name="_Toc121128579"/>
      <w:bookmarkEnd w:id="106"/>
      <w:bookmarkEnd w:id="107"/>
      <w:r w:rsidRPr="004132C5">
        <w:rPr>
          <w:rFonts w:ascii="Arial" w:hAnsi="Arial" w:cs="Arial"/>
          <w:b/>
          <w:sz w:val="24"/>
          <w:szCs w:val="24"/>
        </w:rPr>
        <w:t>Treadmills</w:t>
      </w:r>
    </w:p>
    <w:p w14:paraId="208B920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&amp; adjust running belt</w:t>
      </w:r>
    </w:p>
    <w:p w14:paraId="256F19B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Replacement of running belt</w:t>
      </w:r>
    </w:p>
    <w:p w14:paraId="3239B01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 xml:space="preserve">Inspect Deck for wear </w:t>
      </w:r>
    </w:p>
    <w:p w14:paraId="6A25F1F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Inspect wax levels and clean wax nozzles</w:t>
      </w:r>
    </w:p>
    <w:p w14:paraId="4CC0A21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Vacuum interior &amp; exterior</w:t>
      </w:r>
    </w:p>
    <w:p w14:paraId="151734E2"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Clean hood and frame</w:t>
      </w:r>
    </w:p>
    <w:p w14:paraId="3654847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Inspect drive belt</w:t>
      </w:r>
    </w:p>
    <w:p w14:paraId="636B86B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Inspect and lubricate flywheel rollers</w:t>
      </w:r>
    </w:p>
    <w:p w14:paraId="2F1B7252"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Replace flywheel rollers</w:t>
      </w:r>
    </w:p>
    <w:p w14:paraId="4AFD7FD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Check motor brushes</w:t>
      </w:r>
    </w:p>
    <w:p w14:paraId="7A1E42F4"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 xml:space="preserve">Replace motor brushes </w:t>
      </w:r>
    </w:p>
    <w:p w14:paraId="75FB8166"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Check motor drive system</w:t>
      </w:r>
    </w:p>
    <w:p w14:paraId="4CA0228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Replacement of motor drive system</w:t>
      </w:r>
    </w:p>
    <w:p w14:paraId="3658CA31"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Inspect bottom frame</w:t>
      </w:r>
    </w:p>
    <w:p w14:paraId="07518209"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Lubricate lift</w:t>
      </w:r>
    </w:p>
    <w:p w14:paraId="5CF64AA4"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Inspect wheels</w:t>
      </w:r>
    </w:p>
    <w:p w14:paraId="6F9A585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Replace wheels</w:t>
      </w:r>
    </w:p>
    <w:p w14:paraId="0F3B9E2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Inspect shock absorption system</w:t>
      </w:r>
    </w:p>
    <w:p w14:paraId="7D2F1FF2"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 xml:space="preserve">Replace shock absorption system </w:t>
      </w:r>
    </w:p>
    <w:p w14:paraId="13E988B1"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Diagnose errors</w:t>
      </w:r>
    </w:p>
    <w:p w14:paraId="012DB8D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Check mileage and/or hours</w:t>
      </w:r>
    </w:p>
    <w:p w14:paraId="52197922"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sz w:val="22"/>
          <w:szCs w:val="22"/>
        </w:rPr>
      </w:pPr>
      <w:r w:rsidRPr="004132C5">
        <w:rPr>
          <w:rFonts w:ascii="Arial" w:hAnsi="Arial" w:cs="Arial"/>
          <w:sz w:val="22"/>
          <w:szCs w:val="22"/>
        </w:rPr>
        <w:t>Check amp draw (Display)</w:t>
      </w:r>
    </w:p>
    <w:p w14:paraId="3648E372" w14:textId="77777777" w:rsidR="004132C5" w:rsidRPr="004132C5" w:rsidRDefault="004132C5" w:rsidP="004132C5">
      <w:pPr>
        <w:overflowPunct/>
        <w:autoSpaceDE/>
        <w:autoSpaceDN/>
        <w:adjustRightInd/>
        <w:ind w:left="567"/>
        <w:textAlignment w:val="auto"/>
        <w:rPr>
          <w:rFonts w:ascii="Arial Narrow" w:hAnsi="Arial Narrow" w:cs="Arial"/>
          <w:sz w:val="22"/>
          <w:szCs w:val="22"/>
        </w:rPr>
      </w:pPr>
    </w:p>
    <w:p w14:paraId="254A6668"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Elliptical</w:t>
      </w:r>
    </w:p>
    <w:p w14:paraId="32475D0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hood / shroud</w:t>
      </w:r>
    </w:p>
    <w:p w14:paraId="76C8A6B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Vacuum interior</w:t>
      </w:r>
    </w:p>
    <w:p w14:paraId="0AAFA34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frame</w:t>
      </w:r>
    </w:p>
    <w:p w14:paraId="0F179FA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Lubricate lifts</w:t>
      </w:r>
    </w:p>
    <w:p w14:paraId="1854A0B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 clean wheels</w:t>
      </w:r>
    </w:p>
    <w:p w14:paraId="01A728B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 clean rollers</w:t>
      </w:r>
    </w:p>
    <w:p w14:paraId="04D099FE"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flywheel</w:t>
      </w:r>
    </w:p>
    <w:p w14:paraId="51B065A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drive belt</w:t>
      </w:r>
    </w:p>
    <w:p w14:paraId="773804A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Diagnose errors</w:t>
      </w:r>
    </w:p>
    <w:p w14:paraId="3B182F0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stride</w:t>
      </w:r>
    </w:p>
    <w:p w14:paraId="29CFD7D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Record usage / hours</w:t>
      </w:r>
    </w:p>
    <w:p w14:paraId="2598E9FE" w14:textId="77777777" w:rsidR="004132C5" w:rsidRPr="004132C5" w:rsidRDefault="004132C5" w:rsidP="004132C5">
      <w:pPr>
        <w:overflowPunct/>
        <w:autoSpaceDE/>
        <w:autoSpaceDN/>
        <w:adjustRightInd/>
        <w:spacing w:line="240" w:lineRule="exact"/>
        <w:ind w:left="720" w:hanging="720"/>
        <w:textAlignment w:val="auto"/>
        <w:rPr>
          <w:rFonts w:ascii="Arial Narrow" w:hAnsi="Arial Narrow" w:cs="Arial"/>
          <w:sz w:val="22"/>
          <w:szCs w:val="22"/>
        </w:rPr>
      </w:pPr>
    </w:p>
    <w:p w14:paraId="76556B4B"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Cross trainer</w:t>
      </w:r>
    </w:p>
    <w:p w14:paraId="46021B06"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Cleans covers</w:t>
      </w:r>
    </w:p>
    <w:p w14:paraId="59D39BE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frame</w:t>
      </w:r>
    </w:p>
    <w:p w14:paraId="2610EE3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Vacuum interior </w:t>
      </w:r>
    </w:p>
    <w:p w14:paraId="7290ADFE"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friction belt</w:t>
      </w:r>
    </w:p>
    <w:p w14:paraId="336FD19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Grease pivots</w:t>
      </w:r>
    </w:p>
    <w:p w14:paraId="63C7C83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springs</w:t>
      </w:r>
    </w:p>
    <w:p w14:paraId="0259FC8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cables</w:t>
      </w:r>
    </w:p>
    <w:p w14:paraId="513A2A4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Lubricate chains</w:t>
      </w:r>
    </w:p>
    <w:p w14:paraId="3F75A29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shocks</w:t>
      </w:r>
    </w:p>
    <w:p w14:paraId="1EEB6AC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electrical connections</w:t>
      </w:r>
    </w:p>
    <w:p w14:paraId="486CFC2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alternator brushes</w:t>
      </w:r>
    </w:p>
    <w:p w14:paraId="18137C61"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handrails</w:t>
      </w:r>
    </w:p>
    <w:p w14:paraId="3E975EE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Diagnose errors</w:t>
      </w:r>
    </w:p>
    <w:p w14:paraId="50203FD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Record usage / hours</w:t>
      </w:r>
    </w:p>
    <w:p w14:paraId="003F2F33" w14:textId="11B7A126" w:rsidR="004132C5" w:rsidRDefault="004132C5" w:rsidP="004132C5">
      <w:pPr>
        <w:tabs>
          <w:tab w:val="left" w:pos="709"/>
        </w:tabs>
        <w:overflowPunct/>
        <w:autoSpaceDE/>
        <w:autoSpaceDN/>
        <w:adjustRightInd/>
        <w:ind w:left="720" w:hanging="720"/>
        <w:textAlignment w:val="auto"/>
        <w:rPr>
          <w:rFonts w:ascii="Arial" w:hAnsi="Arial" w:cs="Arial"/>
        </w:rPr>
      </w:pPr>
    </w:p>
    <w:p w14:paraId="4CADEA86" w14:textId="77777777" w:rsidR="00E85EB5" w:rsidRPr="004132C5" w:rsidRDefault="00E85EB5" w:rsidP="004132C5">
      <w:pPr>
        <w:tabs>
          <w:tab w:val="left" w:pos="709"/>
        </w:tabs>
        <w:overflowPunct/>
        <w:autoSpaceDE/>
        <w:autoSpaceDN/>
        <w:adjustRightInd/>
        <w:ind w:left="720" w:hanging="720"/>
        <w:textAlignment w:val="auto"/>
        <w:rPr>
          <w:rFonts w:ascii="Arial" w:hAnsi="Arial" w:cs="Arial"/>
        </w:rPr>
      </w:pPr>
    </w:p>
    <w:p w14:paraId="13025B32"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rPr>
      </w:pPr>
      <w:r w:rsidRPr="004132C5">
        <w:rPr>
          <w:rFonts w:ascii="Arial" w:hAnsi="Arial" w:cs="Arial"/>
          <w:b/>
        </w:rPr>
        <w:t>Spin Bikes</w:t>
      </w:r>
    </w:p>
    <w:p w14:paraId="5C71525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Connect monitors </w:t>
      </w:r>
    </w:p>
    <w:p w14:paraId="0270151A"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handlebars</w:t>
      </w:r>
    </w:p>
    <w:p w14:paraId="20E62F0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Female connectors </w:t>
      </w:r>
    </w:p>
    <w:p w14:paraId="39A81729"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Male connectors</w:t>
      </w:r>
    </w:p>
    <w:p w14:paraId="008D600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Spinning bike seats</w:t>
      </w:r>
    </w:p>
    <w:p w14:paraId="4AA9C81B"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Pedal straps </w:t>
      </w:r>
    </w:p>
    <w:p w14:paraId="6E6E8C4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Pedal</w:t>
      </w:r>
    </w:p>
    <w:p w14:paraId="220938C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 polish chrome</w:t>
      </w:r>
    </w:p>
    <w:p w14:paraId="56D3AC7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flywheel</w:t>
      </w:r>
    </w:p>
    <w:p w14:paraId="118C3556"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hub assembly</w:t>
      </w:r>
    </w:p>
    <w:p w14:paraId="4AE6F17E"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&amp; inspect turbo chain</w:t>
      </w:r>
    </w:p>
    <w:p w14:paraId="18CB530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Adjust / tune up for proper tension and performance</w:t>
      </w:r>
    </w:p>
    <w:p w14:paraId="4B3D0EBB"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Lubricate all moving components </w:t>
      </w:r>
    </w:p>
    <w:p w14:paraId="006AF7F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Lubricate bearings</w:t>
      </w:r>
    </w:p>
    <w:p w14:paraId="22B6DADA"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Lubricate all pop-in pin assemblies</w:t>
      </w:r>
    </w:p>
    <w:p w14:paraId="5BF6B22A" w14:textId="77777777" w:rsidR="004132C5" w:rsidRPr="004132C5" w:rsidRDefault="004132C5" w:rsidP="004132C5">
      <w:pPr>
        <w:overflowPunct/>
        <w:autoSpaceDE/>
        <w:autoSpaceDN/>
        <w:adjustRightInd/>
        <w:spacing w:line="240" w:lineRule="exact"/>
        <w:ind w:left="720" w:hanging="720"/>
        <w:textAlignment w:val="auto"/>
        <w:rPr>
          <w:rFonts w:ascii="Arial Narrow" w:hAnsi="Arial Narrow" w:cs="Arial"/>
          <w:sz w:val="22"/>
          <w:szCs w:val="22"/>
        </w:rPr>
      </w:pPr>
    </w:p>
    <w:p w14:paraId="221DD9DA"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proofErr w:type="gramStart"/>
      <w:r w:rsidRPr="004132C5">
        <w:rPr>
          <w:rFonts w:ascii="Arial" w:hAnsi="Arial" w:cs="Arial"/>
          <w:b/>
          <w:sz w:val="24"/>
          <w:szCs w:val="24"/>
        </w:rPr>
        <w:t>Stationery</w:t>
      </w:r>
      <w:proofErr w:type="gramEnd"/>
      <w:r w:rsidRPr="004132C5">
        <w:rPr>
          <w:rFonts w:ascii="Arial" w:hAnsi="Arial" w:cs="Arial"/>
          <w:b/>
          <w:sz w:val="24"/>
          <w:szCs w:val="24"/>
        </w:rPr>
        <w:t xml:space="preserve"> Bikes</w:t>
      </w:r>
    </w:p>
    <w:p w14:paraId="6E3B413B"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covers</w:t>
      </w:r>
    </w:p>
    <w:p w14:paraId="724267BF"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frame</w:t>
      </w:r>
    </w:p>
    <w:p w14:paraId="7892F934"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Clean pedals </w:t>
      </w:r>
    </w:p>
    <w:p w14:paraId="396F329B"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drive belts</w:t>
      </w:r>
    </w:p>
    <w:p w14:paraId="79F541BE"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alternator brushes</w:t>
      </w:r>
    </w:p>
    <w:p w14:paraId="50E8034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cranks</w:t>
      </w:r>
    </w:p>
    <w:p w14:paraId="6FD2419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electrical connections</w:t>
      </w:r>
    </w:p>
    <w:p w14:paraId="702BEBD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for proper resistance levels</w:t>
      </w:r>
    </w:p>
    <w:p w14:paraId="60028B5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battery</w:t>
      </w:r>
    </w:p>
    <w:p w14:paraId="5CA951EA"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Record usage / hours</w:t>
      </w:r>
    </w:p>
    <w:p w14:paraId="66B863C2"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Diagnose errors</w:t>
      </w:r>
    </w:p>
    <w:p w14:paraId="4AD7FCF1" w14:textId="77777777" w:rsidR="004132C5" w:rsidRPr="004132C5" w:rsidRDefault="004132C5" w:rsidP="004132C5">
      <w:pPr>
        <w:overflowPunct/>
        <w:autoSpaceDE/>
        <w:autoSpaceDN/>
        <w:adjustRightInd/>
        <w:spacing w:line="240" w:lineRule="exact"/>
        <w:ind w:left="720" w:hanging="720"/>
        <w:textAlignment w:val="auto"/>
        <w:rPr>
          <w:rFonts w:ascii="Arial Narrow" w:hAnsi="Arial Narrow" w:cs="Arial"/>
          <w:sz w:val="22"/>
          <w:szCs w:val="22"/>
        </w:rPr>
      </w:pPr>
    </w:p>
    <w:p w14:paraId="5B0F7FDE"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Rowing Bikes</w:t>
      </w:r>
    </w:p>
    <w:p w14:paraId="7CA94B1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covers</w:t>
      </w:r>
    </w:p>
    <w:p w14:paraId="05B2198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frame</w:t>
      </w:r>
    </w:p>
    <w:p w14:paraId="1C8A332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Clean pedals </w:t>
      </w:r>
    </w:p>
    <w:p w14:paraId="7CDA04B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drive belts</w:t>
      </w:r>
    </w:p>
    <w:p w14:paraId="52F493C3"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Clean stroke handlebars</w:t>
      </w:r>
    </w:p>
    <w:p w14:paraId="0BD5763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Inspect alternator brushes</w:t>
      </w:r>
    </w:p>
    <w:p w14:paraId="17259FD6"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electrical connections</w:t>
      </w:r>
    </w:p>
    <w:p w14:paraId="19718586"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for proper resistance levels</w:t>
      </w:r>
    </w:p>
    <w:p w14:paraId="331C22A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battery</w:t>
      </w:r>
    </w:p>
    <w:p w14:paraId="596AF4C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Record usage / hours</w:t>
      </w:r>
    </w:p>
    <w:p w14:paraId="773D5D64"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Diagnose errors</w:t>
      </w:r>
    </w:p>
    <w:p w14:paraId="0834C323" w14:textId="77777777" w:rsidR="004132C5" w:rsidRPr="004132C5" w:rsidRDefault="004132C5" w:rsidP="004132C5">
      <w:pPr>
        <w:overflowPunct/>
        <w:autoSpaceDE/>
        <w:autoSpaceDN/>
        <w:adjustRightInd/>
        <w:ind w:hanging="720"/>
        <w:textAlignment w:val="auto"/>
        <w:rPr>
          <w:rFonts w:ascii="Arial Narrow" w:hAnsi="Arial Narrow" w:cs="Arial"/>
          <w:sz w:val="22"/>
          <w:szCs w:val="22"/>
        </w:rPr>
      </w:pPr>
    </w:p>
    <w:p w14:paraId="6B2EC84A"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Strength Machines (Various)</w:t>
      </w:r>
    </w:p>
    <w:p w14:paraId="7CC6B00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Lubricate guide rods with special cleaner</w:t>
      </w:r>
    </w:p>
    <w:p w14:paraId="6D5BBACE"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Grease fittings</w:t>
      </w:r>
    </w:p>
    <w:p w14:paraId="731A6EF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brushings</w:t>
      </w:r>
    </w:p>
    <w:p w14:paraId="581EE20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Tighten nuts</w:t>
      </w:r>
    </w:p>
    <w:p w14:paraId="33D0FAB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upholstery for tears or excessive wear</w:t>
      </w:r>
    </w:p>
    <w:p w14:paraId="732FC4E0"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Re-upholstery benches if damaged</w:t>
      </w:r>
    </w:p>
    <w:p w14:paraId="0AA0C9A1"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Adjust plates</w:t>
      </w:r>
    </w:p>
    <w:p w14:paraId="5563C98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Check cables for fraying &amp; proper tension</w:t>
      </w:r>
    </w:p>
    <w:p w14:paraId="7037280A"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Retention cable</w:t>
      </w:r>
    </w:p>
    <w:p w14:paraId="0F080C56"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Replace damage cable</w:t>
      </w:r>
    </w:p>
    <w:p w14:paraId="42CDE6BB"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Check functionality of machine for safety </w:t>
      </w:r>
    </w:p>
    <w:p w14:paraId="7019633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Check plastic sleeve cylinder </w:t>
      </w:r>
    </w:p>
    <w:p w14:paraId="18FFC8D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Replace plastic sleeve cylinder if damaged</w:t>
      </w:r>
    </w:p>
    <w:p w14:paraId="27C898D4" w14:textId="77777777" w:rsidR="004132C5" w:rsidRPr="004132C5" w:rsidRDefault="004132C5" w:rsidP="004132C5">
      <w:pPr>
        <w:overflowPunct/>
        <w:autoSpaceDE/>
        <w:autoSpaceDN/>
        <w:adjustRightInd/>
        <w:ind w:left="720" w:hanging="720"/>
        <w:textAlignment w:val="auto"/>
        <w:rPr>
          <w:rFonts w:ascii="Arial Narrow" w:hAnsi="Arial Narrow" w:cs="Arial"/>
        </w:rPr>
      </w:pPr>
    </w:p>
    <w:p w14:paraId="559BC3BF"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Steam Generator</w:t>
      </w:r>
    </w:p>
    <w:p w14:paraId="53B1623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Cylinder replacement</w:t>
      </w:r>
    </w:p>
    <w:p w14:paraId="571173B4"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Steam generator</w:t>
      </w:r>
    </w:p>
    <w:p w14:paraId="5390A22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Control panels </w:t>
      </w:r>
    </w:p>
    <w:p w14:paraId="6EAA4D6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Fragrance pump</w:t>
      </w:r>
    </w:p>
    <w:p w14:paraId="16680C9C"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Temperature sensor</w:t>
      </w:r>
    </w:p>
    <w:p w14:paraId="30B88C52"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Temperature bench heating </w:t>
      </w:r>
    </w:p>
    <w:p w14:paraId="32EC02DA"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Steam bath controls </w:t>
      </w:r>
    </w:p>
    <w:p w14:paraId="23362F9A"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Water filtration </w:t>
      </w:r>
    </w:p>
    <w:p w14:paraId="70CCE894" w14:textId="77777777" w:rsidR="004132C5" w:rsidRPr="004132C5" w:rsidRDefault="004132C5" w:rsidP="004132C5">
      <w:pPr>
        <w:overflowPunct/>
        <w:autoSpaceDE/>
        <w:autoSpaceDN/>
        <w:adjustRightInd/>
        <w:ind w:left="720" w:hanging="720"/>
        <w:textAlignment w:val="auto"/>
        <w:rPr>
          <w:rFonts w:ascii="Arial Narrow" w:hAnsi="Arial Narrow" w:cs="Arial"/>
        </w:rPr>
      </w:pPr>
    </w:p>
    <w:p w14:paraId="00037A78"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 xml:space="preserve">PA SYSTEM </w:t>
      </w:r>
    </w:p>
    <w:p w14:paraId="207DF515"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CD Players</w:t>
      </w:r>
    </w:p>
    <w:p w14:paraId="1B2FF5E8"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Mixer</w:t>
      </w:r>
    </w:p>
    <w:p w14:paraId="19F98D54"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Amplifier </w:t>
      </w:r>
    </w:p>
    <w:p w14:paraId="15AF88A7"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Speakers </w:t>
      </w:r>
    </w:p>
    <w:p w14:paraId="0A1A222F" w14:textId="77777777" w:rsidR="004132C5" w:rsidRPr="004132C5" w:rsidRDefault="004132C5" w:rsidP="004132C5">
      <w:pPr>
        <w:overflowPunct/>
        <w:autoSpaceDE/>
        <w:autoSpaceDN/>
        <w:adjustRightInd/>
        <w:ind w:left="720" w:hanging="720"/>
        <w:textAlignment w:val="auto"/>
        <w:rPr>
          <w:rFonts w:ascii="Arial Narrow" w:hAnsi="Arial Narrow" w:cs="Arial"/>
          <w:bCs/>
          <w:lang w:val="en-ZA" w:eastAsia="en-ZA"/>
        </w:rPr>
      </w:pPr>
    </w:p>
    <w:p w14:paraId="279E270D" w14:textId="77777777" w:rsidR="004132C5" w:rsidRPr="004132C5" w:rsidRDefault="004132C5" w:rsidP="000F3BB9">
      <w:pPr>
        <w:numPr>
          <w:ilvl w:val="3"/>
          <w:numId w:val="90"/>
        </w:numPr>
        <w:overflowPunct/>
        <w:autoSpaceDE/>
        <w:autoSpaceDN/>
        <w:adjustRightInd/>
        <w:spacing w:after="240"/>
        <w:jc w:val="both"/>
        <w:textAlignment w:val="auto"/>
        <w:rPr>
          <w:rFonts w:ascii="Arial" w:hAnsi="Arial" w:cs="Arial"/>
          <w:b/>
          <w:sz w:val="24"/>
          <w:szCs w:val="24"/>
        </w:rPr>
      </w:pPr>
      <w:r w:rsidRPr="004132C5">
        <w:rPr>
          <w:rFonts w:ascii="Arial" w:hAnsi="Arial" w:cs="Arial"/>
          <w:b/>
          <w:sz w:val="24"/>
          <w:szCs w:val="24"/>
        </w:rPr>
        <w:t xml:space="preserve">PARTS REPLACEMENT </w:t>
      </w:r>
    </w:p>
    <w:p w14:paraId="794CE1DE"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Television </w:t>
      </w:r>
    </w:p>
    <w:p w14:paraId="1581F66D" w14:textId="77777777" w:rsidR="004132C5" w:rsidRPr="004132C5" w:rsidRDefault="004132C5" w:rsidP="000F3BB9">
      <w:pPr>
        <w:numPr>
          <w:ilvl w:val="0"/>
          <w:numId w:val="92"/>
        </w:numPr>
        <w:tabs>
          <w:tab w:val="left" w:pos="709"/>
        </w:tabs>
        <w:overflowPunct/>
        <w:autoSpaceDE/>
        <w:autoSpaceDN/>
        <w:adjustRightInd/>
        <w:textAlignment w:val="auto"/>
        <w:rPr>
          <w:rFonts w:ascii="Arial" w:hAnsi="Arial" w:cs="Arial"/>
        </w:rPr>
      </w:pPr>
      <w:r w:rsidRPr="004132C5">
        <w:rPr>
          <w:rFonts w:ascii="Arial" w:hAnsi="Arial" w:cs="Arial"/>
        </w:rPr>
        <w:t xml:space="preserve">Refrigerator </w:t>
      </w:r>
    </w:p>
    <w:p w14:paraId="35D77DB4" w14:textId="77777777" w:rsidR="004132C5" w:rsidRPr="004132C5" w:rsidRDefault="004132C5" w:rsidP="004132C5">
      <w:pPr>
        <w:overflowPunct/>
        <w:autoSpaceDE/>
        <w:autoSpaceDN/>
        <w:adjustRightInd/>
        <w:ind w:left="720" w:hanging="720"/>
        <w:textAlignment w:val="auto"/>
        <w:rPr>
          <w:rFonts w:ascii="Arial Narrow" w:hAnsi="Arial Narrow" w:cs="Arial"/>
          <w:bCs/>
          <w:lang w:val="en-ZA" w:eastAsia="en-ZA"/>
        </w:rPr>
      </w:pPr>
    </w:p>
    <w:p w14:paraId="26FE2E85" w14:textId="77777777" w:rsidR="004132C5" w:rsidRPr="004132C5" w:rsidRDefault="004132C5" w:rsidP="000F3BB9">
      <w:pPr>
        <w:keepNext/>
        <w:numPr>
          <w:ilvl w:val="0"/>
          <w:numId w:val="89"/>
        </w:numPr>
        <w:tabs>
          <w:tab w:val="left" w:pos="255"/>
          <w:tab w:val="left" w:pos="284"/>
        </w:tabs>
        <w:overflowPunct/>
        <w:autoSpaceDE/>
        <w:autoSpaceDN/>
        <w:adjustRightInd/>
        <w:spacing w:before="60" w:after="240"/>
        <w:ind w:left="567" w:hanging="567"/>
        <w:textAlignment w:val="auto"/>
        <w:outlineLvl w:val="0"/>
        <w:rPr>
          <w:rFonts w:ascii="Arial" w:hAnsi="Arial"/>
          <w:b/>
          <w:kern w:val="28"/>
          <w:sz w:val="24"/>
          <w:szCs w:val="24"/>
          <w:lang w:val="en-ZA"/>
        </w:rPr>
      </w:pPr>
      <w:bookmarkStart w:id="117" w:name="_Toc27545186"/>
      <w:bookmarkStart w:id="118" w:name="_Toc27552001"/>
      <w:bookmarkStart w:id="119" w:name="_Toc27552543"/>
      <w:bookmarkStart w:id="120" w:name="_Toc27552931"/>
      <w:bookmarkStart w:id="121" w:name="_Toc27553395"/>
      <w:bookmarkStart w:id="122" w:name="_Toc27553697"/>
      <w:bookmarkStart w:id="123" w:name="_Toc27555249"/>
      <w:bookmarkStart w:id="124" w:name="_Toc121128581"/>
      <w:bookmarkStart w:id="125" w:name="_Toc113284238"/>
      <w:bookmarkEnd w:id="108"/>
      <w:bookmarkEnd w:id="109"/>
      <w:bookmarkEnd w:id="110"/>
      <w:bookmarkEnd w:id="111"/>
      <w:bookmarkEnd w:id="112"/>
      <w:bookmarkEnd w:id="113"/>
      <w:bookmarkEnd w:id="114"/>
      <w:bookmarkEnd w:id="115"/>
      <w:bookmarkEnd w:id="116"/>
      <w:r w:rsidRPr="004132C5">
        <w:rPr>
          <w:rFonts w:ascii="Arial" w:hAnsi="Arial"/>
          <w:b/>
          <w:kern w:val="28"/>
          <w:sz w:val="24"/>
          <w:szCs w:val="24"/>
          <w:lang w:val="en-ZA"/>
        </w:rPr>
        <w:t>DOCUMENTATION</w:t>
      </w:r>
      <w:bookmarkEnd w:id="117"/>
      <w:bookmarkEnd w:id="118"/>
      <w:bookmarkEnd w:id="119"/>
      <w:bookmarkEnd w:id="120"/>
      <w:bookmarkEnd w:id="121"/>
      <w:bookmarkEnd w:id="122"/>
      <w:bookmarkEnd w:id="123"/>
      <w:bookmarkEnd w:id="124"/>
      <w:bookmarkEnd w:id="125"/>
    </w:p>
    <w:p w14:paraId="004B6CC7" w14:textId="77777777" w:rsidR="004132C5" w:rsidRPr="004132C5" w:rsidRDefault="004132C5" w:rsidP="004132C5">
      <w:pPr>
        <w:overflowPunct/>
        <w:autoSpaceDE/>
        <w:autoSpaceDN/>
        <w:adjustRightInd/>
        <w:spacing w:after="240"/>
        <w:jc w:val="both"/>
        <w:textAlignment w:val="auto"/>
        <w:rPr>
          <w:rFonts w:ascii="Arial" w:hAnsi="Arial"/>
        </w:rPr>
      </w:pPr>
      <w:r w:rsidRPr="004132C5">
        <w:rPr>
          <w:rFonts w:ascii="Arial" w:hAnsi="Arial"/>
        </w:rPr>
        <w:t>The service provider shall provide the following individual documentation for employees:</w:t>
      </w:r>
    </w:p>
    <w:p w14:paraId="6898B434" w14:textId="77777777" w:rsidR="004132C5" w:rsidRPr="004132C5" w:rsidRDefault="004132C5" w:rsidP="000F3BB9">
      <w:pPr>
        <w:numPr>
          <w:ilvl w:val="0"/>
          <w:numId w:val="91"/>
        </w:numPr>
        <w:overflowPunct/>
        <w:autoSpaceDE/>
        <w:autoSpaceDN/>
        <w:adjustRightInd/>
        <w:spacing w:after="240"/>
        <w:jc w:val="both"/>
        <w:textAlignment w:val="auto"/>
        <w:rPr>
          <w:rFonts w:ascii="Arial" w:hAnsi="Arial"/>
        </w:rPr>
      </w:pPr>
      <w:r w:rsidRPr="004132C5">
        <w:rPr>
          <w:rFonts w:ascii="Arial" w:hAnsi="Arial"/>
        </w:rPr>
        <w:t>CV and qualifications of the technicians</w:t>
      </w:r>
    </w:p>
    <w:p w14:paraId="45462BA6" w14:textId="77777777" w:rsidR="004132C5" w:rsidRPr="004132C5" w:rsidRDefault="004132C5" w:rsidP="000F3BB9">
      <w:pPr>
        <w:numPr>
          <w:ilvl w:val="0"/>
          <w:numId w:val="91"/>
        </w:numPr>
        <w:overflowPunct/>
        <w:autoSpaceDE/>
        <w:autoSpaceDN/>
        <w:adjustRightInd/>
        <w:spacing w:after="240"/>
        <w:jc w:val="both"/>
        <w:textAlignment w:val="auto"/>
        <w:rPr>
          <w:rFonts w:ascii="Arial" w:hAnsi="Arial"/>
        </w:rPr>
      </w:pPr>
      <w:r w:rsidRPr="004132C5">
        <w:rPr>
          <w:rFonts w:ascii="Arial" w:hAnsi="Arial"/>
        </w:rPr>
        <w:t xml:space="preserve">Proof of experience (3 to 5) years on the CV </w:t>
      </w:r>
    </w:p>
    <w:p w14:paraId="300551BA" w14:textId="3B0963AB" w:rsidR="004132C5" w:rsidRPr="004132C5" w:rsidRDefault="00E85EB5" w:rsidP="00E85EB5">
      <w:pPr>
        <w:keepNext/>
        <w:overflowPunct/>
        <w:autoSpaceDE/>
        <w:autoSpaceDN/>
        <w:adjustRightInd/>
        <w:spacing w:after="240"/>
        <w:textAlignment w:val="auto"/>
        <w:outlineLvl w:val="0"/>
        <w:rPr>
          <w:rFonts w:ascii="Arial" w:hAnsi="Arial"/>
          <w:b/>
          <w:kern w:val="28"/>
          <w:sz w:val="26"/>
        </w:rPr>
      </w:pPr>
      <w:bookmarkStart w:id="126" w:name="_Toc513618673"/>
      <w:bookmarkStart w:id="127" w:name="_Toc518545355"/>
      <w:bookmarkStart w:id="128" w:name="_Toc22642672"/>
      <w:bookmarkStart w:id="129" w:name="_Toc106609943"/>
      <w:bookmarkStart w:id="130" w:name="_Toc113284239"/>
      <w:bookmarkStart w:id="131" w:name="_Toc415660638"/>
      <w:r>
        <w:rPr>
          <w:rFonts w:ascii="Arial" w:hAnsi="Arial"/>
          <w:b/>
          <w:kern w:val="28"/>
          <w:sz w:val="26"/>
        </w:rPr>
        <w:t>6</w:t>
      </w:r>
      <w:r w:rsidR="004132C5" w:rsidRPr="004132C5">
        <w:rPr>
          <w:rFonts w:ascii="Arial" w:hAnsi="Arial"/>
          <w:b/>
          <w:kern w:val="28"/>
          <w:sz w:val="26"/>
        </w:rPr>
        <w:t xml:space="preserve">    </w:t>
      </w:r>
      <w:r w:rsidR="004132C5" w:rsidRPr="004132C5">
        <w:rPr>
          <w:rFonts w:ascii="Arial" w:hAnsi="Arial"/>
          <w:b/>
          <w:kern w:val="28"/>
          <w:sz w:val="24"/>
          <w:szCs w:val="24"/>
        </w:rPr>
        <w:t>QUALITY MANAGEMENT</w:t>
      </w:r>
      <w:bookmarkEnd w:id="126"/>
      <w:bookmarkEnd w:id="127"/>
      <w:bookmarkEnd w:id="128"/>
      <w:bookmarkEnd w:id="129"/>
      <w:bookmarkEnd w:id="130"/>
    </w:p>
    <w:p w14:paraId="571D1EEA" w14:textId="77777777" w:rsidR="004132C5" w:rsidRPr="004132C5" w:rsidRDefault="004132C5" w:rsidP="004132C5">
      <w:pPr>
        <w:overflowPunct/>
        <w:autoSpaceDE/>
        <w:autoSpaceDN/>
        <w:adjustRightInd/>
        <w:spacing w:before="120" w:after="120" w:line="360" w:lineRule="auto"/>
        <w:jc w:val="both"/>
        <w:textAlignment w:val="auto"/>
        <w:rPr>
          <w:rFonts w:ascii="Arial" w:hAnsi="Arial" w:cs="Arial"/>
        </w:rPr>
      </w:pPr>
      <w:bookmarkStart w:id="132" w:name="_Toc513618674"/>
      <w:bookmarkStart w:id="133" w:name="_Toc518545356"/>
      <w:bookmarkStart w:id="134" w:name="_Toc22642673"/>
      <w:bookmarkStart w:id="135" w:name="_Toc106609944"/>
      <w:r w:rsidRPr="004132C5">
        <w:rPr>
          <w:rFonts w:ascii="Arial" w:hAnsi="Arial" w:cs="Arial"/>
        </w:rPr>
        <w:t>A quality management system shall be set up in order to assure the quality during manufacture, installation, removal, transportation and disposal of scrap material/Waste/E-</w:t>
      </w:r>
      <w:proofErr w:type="gramStart"/>
      <w:r w:rsidRPr="004132C5">
        <w:rPr>
          <w:rFonts w:ascii="Arial" w:hAnsi="Arial" w:cs="Arial"/>
        </w:rPr>
        <w:t>waste .Guidance</w:t>
      </w:r>
      <w:proofErr w:type="gramEnd"/>
      <w:r w:rsidRPr="004132C5">
        <w:rPr>
          <w:rFonts w:ascii="Arial" w:hAnsi="Arial" w:cs="Arial"/>
        </w:rPr>
        <w:t xml:space="preserve"> on the requirements for a quality management system may be found in the following standards: ISO 9001:2015. The details shall be subject to agreement between the City Power and service provider.</w:t>
      </w:r>
    </w:p>
    <w:p w14:paraId="1337E8C1" w14:textId="59795F95" w:rsidR="004132C5" w:rsidRPr="004132C5" w:rsidRDefault="00E85EB5" w:rsidP="00E85EB5">
      <w:pPr>
        <w:keepNext/>
        <w:overflowPunct/>
        <w:autoSpaceDE/>
        <w:autoSpaceDN/>
        <w:adjustRightInd/>
        <w:spacing w:after="240"/>
        <w:textAlignment w:val="auto"/>
        <w:outlineLvl w:val="0"/>
        <w:rPr>
          <w:rFonts w:ascii="Arial" w:hAnsi="Arial"/>
          <w:b/>
          <w:kern w:val="28"/>
          <w:sz w:val="24"/>
          <w:szCs w:val="24"/>
        </w:rPr>
      </w:pPr>
      <w:bookmarkStart w:id="136" w:name="_Toc113284240"/>
      <w:r>
        <w:rPr>
          <w:rFonts w:ascii="Arial" w:hAnsi="Arial"/>
          <w:b/>
          <w:kern w:val="28"/>
          <w:sz w:val="24"/>
          <w:szCs w:val="24"/>
        </w:rPr>
        <w:t>7</w:t>
      </w:r>
      <w:r w:rsidR="004132C5" w:rsidRPr="004132C5">
        <w:rPr>
          <w:rFonts w:ascii="Arial" w:hAnsi="Arial"/>
          <w:b/>
          <w:kern w:val="28"/>
          <w:sz w:val="24"/>
          <w:szCs w:val="24"/>
        </w:rPr>
        <w:t xml:space="preserve">   HEALTH AND SAFETY</w:t>
      </w:r>
      <w:bookmarkEnd w:id="132"/>
      <w:bookmarkEnd w:id="133"/>
      <w:bookmarkEnd w:id="134"/>
      <w:bookmarkEnd w:id="135"/>
      <w:bookmarkEnd w:id="136"/>
    </w:p>
    <w:p w14:paraId="62E8DD3F" w14:textId="77777777" w:rsidR="004132C5" w:rsidRPr="004132C5" w:rsidRDefault="004132C5" w:rsidP="004132C5">
      <w:pPr>
        <w:overflowPunct/>
        <w:autoSpaceDE/>
        <w:autoSpaceDN/>
        <w:adjustRightInd/>
        <w:spacing w:before="120" w:after="120" w:line="360" w:lineRule="auto"/>
        <w:jc w:val="both"/>
        <w:textAlignment w:val="auto"/>
        <w:rPr>
          <w:rFonts w:ascii="Arial" w:hAnsi="Arial" w:cs="Arial"/>
        </w:rPr>
      </w:pPr>
      <w:bookmarkStart w:id="137" w:name="_Toc513618675"/>
      <w:bookmarkStart w:id="138" w:name="_Toc518545357"/>
      <w:bookmarkStart w:id="139" w:name="_Toc22642674"/>
      <w:bookmarkStart w:id="140" w:name="_Toc106609945"/>
      <w:r w:rsidRPr="004132C5">
        <w:rPr>
          <w:rFonts w:ascii="Arial" w:hAnsi="Arial" w:cs="Arial"/>
        </w:rPr>
        <w:t xml:space="preserve">A health and safety plan shall be set up </w:t>
      </w:r>
      <w:proofErr w:type="gramStart"/>
      <w:r w:rsidRPr="004132C5">
        <w:rPr>
          <w:rFonts w:ascii="Arial" w:hAnsi="Arial" w:cs="Arial"/>
        </w:rPr>
        <w:t>in order to</w:t>
      </w:r>
      <w:proofErr w:type="gramEnd"/>
      <w:r w:rsidRPr="004132C5">
        <w:rPr>
          <w:rFonts w:ascii="Arial" w:hAnsi="Arial" w:cs="Arial"/>
        </w:rPr>
        <w:t xml:space="preserve"> ensure proper management and compliance during manufacture, installation, removal, transportation and disposal of scrap material/Waste/E-waste. Guidance on the requirements of a health and safety plan shall be found in ISO 45001:2018 standards. The details shall be subject to agreement between City Power and the Service provider.</w:t>
      </w:r>
    </w:p>
    <w:p w14:paraId="1A7CAF60" w14:textId="749683CB" w:rsidR="004132C5" w:rsidRPr="004132C5" w:rsidRDefault="00E85EB5" w:rsidP="00E85EB5">
      <w:pPr>
        <w:keepNext/>
        <w:overflowPunct/>
        <w:autoSpaceDE/>
        <w:autoSpaceDN/>
        <w:adjustRightInd/>
        <w:spacing w:after="240"/>
        <w:textAlignment w:val="auto"/>
        <w:outlineLvl w:val="0"/>
        <w:rPr>
          <w:rFonts w:ascii="Arial" w:hAnsi="Arial"/>
          <w:b/>
          <w:kern w:val="28"/>
          <w:sz w:val="26"/>
        </w:rPr>
      </w:pPr>
      <w:bookmarkStart w:id="141" w:name="_Toc113284241"/>
      <w:r>
        <w:rPr>
          <w:rFonts w:ascii="Arial" w:hAnsi="Arial"/>
          <w:b/>
          <w:kern w:val="28"/>
          <w:sz w:val="26"/>
        </w:rPr>
        <w:t>8</w:t>
      </w:r>
      <w:r w:rsidR="004132C5" w:rsidRPr="004132C5">
        <w:rPr>
          <w:rFonts w:ascii="Arial" w:hAnsi="Arial"/>
          <w:b/>
          <w:kern w:val="28"/>
          <w:sz w:val="26"/>
        </w:rPr>
        <w:t xml:space="preserve"> </w:t>
      </w:r>
      <w:r w:rsidR="004132C5" w:rsidRPr="004132C5">
        <w:rPr>
          <w:rFonts w:ascii="Arial" w:hAnsi="Arial"/>
          <w:b/>
          <w:kern w:val="28"/>
          <w:sz w:val="24"/>
          <w:szCs w:val="24"/>
        </w:rPr>
        <w:t>ENVIRONMENTAL MANAGEMENT</w:t>
      </w:r>
      <w:bookmarkEnd w:id="137"/>
      <w:bookmarkEnd w:id="138"/>
      <w:bookmarkEnd w:id="139"/>
      <w:bookmarkEnd w:id="140"/>
      <w:bookmarkEnd w:id="141"/>
    </w:p>
    <w:p w14:paraId="3C60C885" w14:textId="77777777" w:rsidR="004132C5" w:rsidRPr="004132C5" w:rsidRDefault="004132C5" w:rsidP="004132C5">
      <w:pPr>
        <w:overflowPunct/>
        <w:autoSpaceDE/>
        <w:autoSpaceDN/>
        <w:adjustRightInd/>
        <w:spacing w:before="120" w:after="120" w:line="360" w:lineRule="auto"/>
        <w:jc w:val="both"/>
        <w:textAlignment w:val="auto"/>
        <w:rPr>
          <w:rFonts w:ascii="Arial" w:hAnsi="Arial" w:cs="Arial"/>
        </w:rPr>
      </w:pPr>
      <w:r w:rsidRPr="004132C5">
        <w:rPr>
          <w:rFonts w:ascii="Arial" w:hAnsi="Arial" w:cs="Arial"/>
        </w:rPr>
        <w:t xml:space="preserve">An environmental management plan shall be set up </w:t>
      </w:r>
      <w:proofErr w:type="gramStart"/>
      <w:r w:rsidRPr="004132C5">
        <w:rPr>
          <w:rFonts w:ascii="Arial" w:hAnsi="Arial" w:cs="Arial"/>
        </w:rPr>
        <w:t>in order to</w:t>
      </w:r>
      <w:proofErr w:type="gramEnd"/>
      <w:r w:rsidRPr="004132C5">
        <w:rPr>
          <w:rFonts w:ascii="Arial" w:hAnsi="Arial" w:cs="Arial"/>
        </w:rPr>
        <w:t xml:space="preserve"> ensure the proper environmental management and compliance is adhered to during manufacture, installation, removal, transportation and disposal of scrap material/Waste/E-waste. Guidance on the requirements for an environmental management system shall be found in ISO 14001:2015 standards. The details shall be subject to agreement between City Power and the Service provider. This is to ensure that the asset created conforms to environmental standards and City Power SHERQ Policy.</w:t>
      </w:r>
    </w:p>
    <w:p w14:paraId="67F97D91" w14:textId="77777777" w:rsidR="004132C5" w:rsidRPr="004132C5" w:rsidRDefault="004132C5" w:rsidP="004132C5">
      <w:pPr>
        <w:overflowPunct/>
        <w:autoSpaceDE/>
        <w:autoSpaceDN/>
        <w:adjustRightInd/>
        <w:spacing w:before="120" w:after="120" w:line="360" w:lineRule="auto"/>
        <w:jc w:val="both"/>
        <w:textAlignment w:val="auto"/>
        <w:rPr>
          <w:rFonts w:ascii="Arial" w:hAnsi="Arial"/>
          <w:color w:val="000000"/>
          <w:lang w:val="en-US"/>
        </w:rPr>
      </w:pPr>
    </w:p>
    <w:p w14:paraId="6953090D" w14:textId="77777777" w:rsidR="004132C5" w:rsidRPr="004132C5" w:rsidRDefault="004132C5" w:rsidP="004132C5">
      <w:pPr>
        <w:overflowPunct/>
        <w:autoSpaceDE/>
        <w:autoSpaceDN/>
        <w:adjustRightInd/>
        <w:textAlignment w:val="auto"/>
        <w:rPr>
          <w:rFonts w:ascii="Arial" w:hAnsi="Arial"/>
        </w:rPr>
      </w:pPr>
    </w:p>
    <w:p w14:paraId="74F0369F" w14:textId="331936E1" w:rsidR="002E3606" w:rsidRPr="00316C19" w:rsidRDefault="004132C5" w:rsidP="00316C19">
      <w:pPr>
        <w:keepNext/>
        <w:tabs>
          <w:tab w:val="left" w:pos="255"/>
          <w:tab w:val="left" w:pos="284"/>
        </w:tabs>
        <w:overflowPunct/>
        <w:autoSpaceDE/>
        <w:autoSpaceDN/>
        <w:adjustRightInd/>
        <w:spacing w:before="120" w:after="120"/>
        <w:textAlignment w:val="auto"/>
        <w:outlineLvl w:val="0"/>
        <w:rPr>
          <w:rFonts w:ascii="Arial" w:hAnsi="Arial"/>
        </w:rPr>
      </w:pPr>
      <w:r w:rsidRPr="004132C5">
        <w:rPr>
          <w:rFonts w:ascii="Arial" w:hAnsi="Arial"/>
          <w:b/>
          <w:kern w:val="28"/>
          <w:sz w:val="24"/>
          <w:szCs w:val="24"/>
        </w:rPr>
        <w:br w:type="page"/>
      </w:r>
      <w:bookmarkEnd w:id="49"/>
      <w:bookmarkEnd w:id="50"/>
      <w:bookmarkEnd w:id="51"/>
      <w:bookmarkEnd w:id="52"/>
      <w:bookmarkEnd w:id="53"/>
      <w:bookmarkEnd w:id="54"/>
      <w:bookmarkEnd w:id="55"/>
      <w:bookmarkEnd w:id="131"/>
    </w:p>
    <w:p w14:paraId="583B7C26" w14:textId="03448775" w:rsidR="003A1962" w:rsidRPr="00282A15" w:rsidRDefault="00A33470" w:rsidP="00282A15">
      <w:pPr>
        <w:tabs>
          <w:tab w:val="left" w:pos="1008"/>
          <w:tab w:val="right" w:leader="dot" w:pos="9075"/>
        </w:tabs>
        <w:overflowPunct/>
        <w:autoSpaceDE/>
        <w:autoSpaceDN/>
        <w:adjustRightInd/>
        <w:spacing w:before="120" w:after="60"/>
        <w:textAlignment w:val="auto"/>
        <w:rPr>
          <w:rFonts w:ascii="Calibri" w:hAnsi="Calibri"/>
          <w:noProof/>
          <w:sz w:val="22"/>
          <w:szCs w:val="22"/>
          <w:lang w:val="en-ZA" w:eastAsia="en-ZA"/>
        </w:rPr>
      </w:pPr>
      <w:r w:rsidRPr="00A33470">
        <w:rPr>
          <w:rFonts w:ascii="Arial" w:hAnsi="Arial" w:cs="Arial"/>
          <w:b/>
          <w:bCs/>
          <w:sz w:val="24"/>
          <w:szCs w:val="24"/>
        </w:rPr>
        <w:t>5.3</w:t>
      </w:r>
      <w:r>
        <w:tab/>
      </w:r>
      <w:hyperlink w:anchor="_Toc113284244" w:history="1">
        <w:r w:rsidRPr="00A33470">
          <w:rPr>
            <w:rFonts w:ascii="Arial" w:hAnsi="Arial"/>
            <w:b/>
            <w:bCs/>
            <w:noProof/>
            <w:u w:val="single"/>
          </w:rPr>
          <w:t>PRICING SCHEDULE FOR SERVICE AND REPAIRS OF GYM EQUIPMENT</w:t>
        </w:r>
      </w:hyperlink>
    </w:p>
    <w:p w14:paraId="63AD7440" w14:textId="1051B9E2" w:rsidR="00282A15" w:rsidRDefault="00282A15" w:rsidP="00282A15">
      <w:pPr>
        <w:rPr>
          <w:rFonts w:ascii="Arial" w:hAnsi="Arial" w:cs="Arial"/>
          <w:b/>
          <w:sz w:val="22"/>
          <w:szCs w:val="22"/>
        </w:rPr>
      </w:pPr>
    </w:p>
    <w:tbl>
      <w:tblPr>
        <w:tblStyle w:val="TableGrid"/>
        <w:tblW w:w="11753" w:type="dxa"/>
        <w:tblInd w:w="-1410" w:type="dxa"/>
        <w:tblLayout w:type="fixed"/>
        <w:tblLook w:val="04A0" w:firstRow="1" w:lastRow="0" w:firstColumn="1" w:lastColumn="0" w:noHBand="0" w:noVBand="1"/>
      </w:tblPr>
      <w:tblGrid>
        <w:gridCol w:w="1121"/>
        <w:gridCol w:w="2891"/>
        <w:gridCol w:w="1637"/>
        <w:gridCol w:w="815"/>
        <w:gridCol w:w="1559"/>
        <w:gridCol w:w="1289"/>
        <w:gridCol w:w="2441"/>
      </w:tblGrid>
      <w:tr w:rsidR="00282A15" w:rsidRPr="00282A15" w14:paraId="691EFD0F" w14:textId="77777777" w:rsidTr="005825F8">
        <w:trPr>
          <w:trHeight w:val="575"/>
        </w:trPr>
        <w:tc>
          <w:tcPr>
            <w:tcW w:w="1121" w:type="dxa"/>
            <w:hideMark/>
          </w:tcPr>
          <w:p w14:paraId="2BA1C4B5" w14:textId="77777777" w:rsidR="00282A15" w:rsidRPr="00282A15" w:rsidRDefault="00282A15" w:rsidP="005825F8">
            <w:pPr>
              <w:ind w:left="0" w:firstLine="0"/>
              <w:rPr>
                <w:b/>
                <w:bCs/>
                <w:lang w:val="en-ZA"/>
              </w:rPr>
            </w:pPr>
            <w:r w:rsidRPr="00282A15">
              <w:rPr>
                <w:b/>
                <w:bCs/>
              </w:rPr>
              <w:t xml:space="preserve">LINE ITEMS </w:t>
            </w:r>
          </w:p>
        </w:tc>
        <w:tc>
          <w:tcPr>
            <w:tcW w:w="2891" w:type="dxa"/>
            <w:hideMark/>
          </w:tcPr>
          <w:p w14:paraId="780422BA" w14:textId="77777777" w:rsidR="00282A15" w:rsidRPr="00282A15" w:rsidRDefault="00282A15" w:rsidP="00282A15">
            <w:pPr>
              <w:rPr>
                <w:b/>
                <w:bCs/>
              </w:rPr>
            </w:pPr>
            <w:r w:rsidRPr="00282A15">
              <w:rPr>
                <w:b/>
                <w:bCs/>
              </w:rPr>
              <w:t>DESCRIPTION</w:t>
            </w:r>
          </w:p>
        </w:tc>
        <w:tc>
          <w:tcPr>
            <w:tcW w:w="1637" w:type="dxa"/>
            <w:noWrap/>
            <w:hideMark/>
          </w:tcPr>
          <w:p w14:paraId="51B524A4" w14:textId="77777777" w:rsidR="00282A15" w:rsidRPr="00282A15" w:rsidRDefault="00282A15" w:rsidP="00282A15">
            <w:pPr>
              <w:rPr>
                <w:b/>
                <w:bCs/>
              </w:rPr>
            </w:pPr>
            <w:r w:rsidRPr="00282A15">
              <w:rPr>
                <w:b/>
                <w:bCs/>
              </w:rPr>
              <w:t>QTY</w:t>
            </w:r>
          </w:p>
        </w:tc>
        <w:tc>
          <w:tcPr>
            <w:tcW w:w="815" w:type="dxa"/>
            <w:noWrap/>
            <w:hideMark/>
          </w:tcPr>
          <w:p w14:paraId="2D4B9726" w14:textId="77777777" w:rsidR="00282A15" w:rsidRPr="00282A15" w:rsidRDefault="00282A15">
            <w:pPr>
              <w:rPr>
                <w:b/>
                <w:bCs/>
              </w:rPr>
            </w:pPr>
            <w:r w:rsidRPr="00282A15">
              <w:rPr>
                <w:b/>
                <w:bCs/>
              </w:rPr>
              <w:t>UNIT</w:t>
            </w:r>
          </w:p>
        </w:tc>
        <w:tc>
          <w:tcPr>
            <w:tcW w:w="1559" w:type="dxa"/>
            <w:noWrap/>
            <w:hideMark/>
          </w:tcPr>
          <w:p w14:paraId="47F2520A" w14:textId="77777777" w:rsidR="00282A15" w:rsidRPr="00282A15" w:rsidRDefault="00282A15">
            <w:pPr>
              <w:rPr>
                <w:b/>
                <w:bCs/>
              </w:rPr>
            </w:pPr>
            <w:r w:rsidRPr="00282A15">
              <w:rPr>
                <w:b/>
                <w:bCs/>
              </w:rPr>
              <w:t>UNIT PRICE</w:t>
            </w:r>
          </w:p>
        </w:tc>
        <w:tc>
          <w:tcPr>
            <w:tcW w:w="1289" w:type="dxa"/>
            <w:noWrap/>
            <w:hideMark/>
          </w:tcPr>
          <w:p w14:paraId="36421D2E" w14:textId="77777777" w:rsidR="00282A15" w:rsidRPr="00282A15" w:rsidRDefault="00282A15">
            <w:pPr>
              <w:rPr>
                <w:b/>
                <w:bCs/>
              </w:rPr>
            </w:pPr>
            <w:r w:rsidRPr="00282A15">
              <w:rPr>
                <w:b/>
                <w:bCs/>
              </w:rPr>
              <w:t>PER</w:t>
            </w:r>
          </w:p>
        </w:tc>
        <w:tc>
          <w:tcPr>
            <w:tcW w:w="2441" w:type="dxa"/>
            <w:noWrap/>
            <w:hideMark/>
          </w:tcPr>
          <w:p w14:paraId="2166357F" w14:textId="77777777" w:rsidR="00282A15" w:rsidRPr="00282A15" w:rsidRDefault="00282A15">
            <w:pPr>
              <w:rPr>
                <w:b/>
                <w:bCs/>
              </w:rPr>
            </w:pPr>
            <w:r w:rsidRPr="00282A15">
              <w:rPr>
                <w:b/>
                <w:bCs/>
              </w:rPr>
              <w:t>TOTAL</w:t>
            </w:r>
          </w:p>
        </w:tc>
      </w:tr>
      <w:tr w:rsidR="00282A15" w:rsidRPr="00282A15" w14:paraId="176E7DF4" w14:textId="77777777" w:rsidTr="00E56106">
        <w:trPr>
          <w:trHeight w:val="800"/>
        </w:trPr>
        <w:tc>
          <w:tcPr>
            <w:tcW w:w="1121" w:type="dxa"/>
            <w:hideMark/>
          </w:tcPr>
          <w:p w14:paraId="64DF23EE" w14:textId="77777777" w:rsidR="00282A15" w:rsidRPr="00282A15" w:rsidRDefault="00282A15" w:rsidP="00282A15">
            <w:pPr>
              <w:rPr>
                <w:b/>
                <w:bCs/>
              </w:rPr>
            </w:pPr>
            <w:r w:rsidRPr="00282A15">
              <w:rPr>
                <w:b/>
                <w:bCs/>
              </w:rPr>
              <w:t> </w:t>
            </w:r>
          </w:p>
        </w:tc>
        <w:tc>
          <w:tcPr>
            <w:tcW w:w="2891" w:type="dxa"/>
            <w:hideMark/>
          </w:tcPr>
          <w:p w14:paraId="5F72487C" w14:textId="2B9AB9F6" w:rsidR="00282A15" w:rsidRPr="00282A15" w:rsidRDefault="00282A15" w:rsidP="00282A15">
            <w:pPr>
              <w:jc w:val="center"/>
              <w:rPr>
                <w:b/>
                <w:bCs/>
              </w:rPr>
            </w:pPr>
            <w:r w:rsidRPr="00282A15">
              <w:rPr>
                <w:b/>
                <w:bCs/>
              </w:rPr>
              <w:t>Service of Gym</w:t>
            </w:r>
            <w:r>
              <w:rPr>
                <w:b/>
                <w:bCs/>
              </w:rPr>
              <w:t xml:space="preserve"> </w:t>
            </w:r>
            <w:r w:rsidRPr="00282A15">
              <w:rPr>
                <w:b/>
                <w:bCs/>
              </w:rPr>
              <w:t>Equipment for Every Month</w:t>
            </w:r>
          </w:p>
        </w:tc>
        <w:tc>
          <w:tcPr>
            <w:tcW w:w="1637" w:type="dxa"/>
            <w:noWrap/>
            <w:hideMark/>
          </w:tcPr>
          <w:p w14:paraId="3E53B3E2" w14:textId="77777777" w:rsidR="00282A15" w:rsidRPr="00282A15" w:rsidRDefault="00282A15" w:rsidP="00282A15">
            <w:pPr>
              <w:rPr>
                <w:b/>
                <w:bCs/>
              </w:rPr>
            </w:pPr>
            <w:r w:rsidRPr="00282A15">
              <w:rPr>
                <w:b/>
                <w:bCs/>
              </w:rPr>
              <w:t> </w:t>
            </w:r>
          </w:p>
        </w:tc>
        <w:tc>
          <w:tcPr>
            <w:tcW w:w="815" w:type="dxa"/>
            <w:noWrap/>
            <w:hideMark/>
          </w:tcPr>
          <w:p w14:paraId="2C28C217" w14:textId="77777777" w:rsidR="00282A15" w:rsidRPr="00282A15" w:rsidRDefault="00282A15">
            <w:pPr>
              <w:rPr>
                <w:b/>
                <w:bCs/>
              </w:rPr>
            </w:pPr>
            <w:r w:rsidRPr="00282A15">
              <w:rPr>
                <w:b/>
                <w:bCs/>
              </w:rPr>
              <w:t> </w:t>
            </w:r>
          </w:p>
        </w:tc>
        <w:tc>
          <w:tcPr>
            <w:tcW w:w="1559" w:type="dxa"/>
            <w:noWrap/>
            <w:hideMark/>
          </w:tcPr>
          <w:p w14:paraId="32AAAFCB" w14:textId="77777777" w:rsidR="00282A15" w:rsidRPr="00282A15" w:rsidRDefault="00282A15">
            <w:pPr>
              <w:rPr>
                <w:b/>
                <w:bCs/>
              </w:rPr>
            </w:pPr>
            <w:r w:rsidRPr="00282A15">
              <w:rPr>
                <w:b/>
                <w:bCs/>
              </w:rPr>
              <w:t> </w:t>
            </w:r>
          </w:p>
        </w:tc>
        <w:tc>
          <w:tcPr>
            <w:tcW w:w="1289" w:type="dxa"/>
            <w:noWrap/>
            <w:hideMark/>
          </w:tcPr>
          <w:p w14:paraId="5926C481" w14:textId="77777777" w:rsidR="00282A15" w:rsidRPr="00282A15" w:rsidRDefault="00282A15">
            <w:pPr>
              <w:rPr>
                <w:b/>
                <w:bCs/>
              </w:rPr>
            </w:pPr>
            <w:r w:rsidRPr="00282A15">
              <w:rPr>
                <w:b/>
                <w:bCs/>
              </w:rPr>
              <w:t> </w:t>
            </w:r>
          </w:p>
        </w:tc>
        <w:tc>
          <w:tcPr>
            <w:tcW w:w="2441" w:type="dxa"/>
            <w:noWrap/>
            <w:hideMark/>
          </w:tcPr>
          <w:p w14:paraId="3F4D66D3" w14:textId="77777777" w:rsidR="00282A15" w:rsidRPr="00282A15" w:rsidRDefault="00282A15">
            <w:pPr>
              <w:rPr>
                <w:b/>
                <w:bCs/>
              </w:rPr>
            </w:pPr>
            <w:r w:rsidRPr="00282A15">
              <w:rPr>
                <w:b/>
                <w:bCs/>
              </w:rPr>
              <w:t> </w:t>
            </w:r>
          </w:p>
        </w:tc>
      </w:tr>
      <w:tr w:rsidR="00282A15" w:rsidRPr="00282A15" w14:paraId="19C3A4EB" w14:textId="77777777" w:rsidTr="00E56106">
        <w:trPr>
          <w:trHeight w:val="400"/>
        </w:trPr>
        <w:tc>
          <w:tcPr>
            <w:tcW w:w="1121" w:type="dxa"/>
            <w:noWrap/>
            <w:hideMark/>
          </w:tcPr>
          <w:p w14:paraId="04E2B031" w14:textId="77777777" w:rsidR="00282A15" w:rsidRPr="00282A15" w:rsidRDefault="00282A15" w:rsidP="00282A15">
            <w:r w:rsidRPr="00282A15">
              <w:t>10</w:t>
            </w:r>
          </w:p>
        </w:tc>
        <w:tc>
          <w:tcPr>
            <w:tcW w:w="2891" w:type="dxa"/>
            <w:noWrap/>
            <w:hideMark/>
          </w:tcPr>
          <w:p w14:paraId="078E0446" w14:textId="77777777" w:rsidR="00282A15" w:rsidRPr="00282A15" w:rsidRDefault="00282A15">
            <w:r w:rsidRPr="00282A15">
              <w:t>Rowing - W7000</w:t>
            </w:r>
          </w:p>
        </w:tc>
        <w:tc>
          <w:tcPr>
            <w:tcW w:w="1637" w:type="dxa"/>
            <w:noWrap/>
            <w:hideMark/>
          </w:tcPr>
          <w:p w14:paraId="6E4694F1" w14:textId="77777777" w:rsidR="00282A15" w:rsidRPr="00282A15" w:rsidRDefault="00282A15" w:rsidP="00282A15">
            <w:r w:rsidRPr="00282A15">
              <w:t>3</w:t>
            </w:r>
          </w:p>
        </w:tc>
        <w:tc>
          <w:tcPr>
            <w:tcW w:w="815" w:type="dxa"/>
            <w:noWrap/>
            <w:hideMark/>
          </w:tcPr>
          <w:p w14:paraId="24CCE580" w14:textId="77777777" w:rsidR="00282A15" w:rsidRPr="00282A15" w:rsidRDefault="00282A15">
            <w:r w:rsidRPr="00282A15">
              <w:t>EA</w:t>
            </w:r>
          </w:p>
        </w:tc>
        <w:tc>
          <w:tcPr>
            <w:tcW w:w="1559" w:type="dxa"/>
            <w:noWrap/>
            <w:hideMark/>
          </w:tcPr>
          <w:p w14:paraId="638D3464" w14:textId="77777777" w:rsidR="00282A15" w:rsidRPr="00282A15" w:rsidRDefault="00282A15">
            <w:r w:rsidRPr="00282A15">
              <w:t> </w:t>
            </w:r>
          </w:p>
        </w:tc>
        <w:tc>
          <w:tcPr>
            <w:tcW w:w="1289" w:type="dxa"/>
            <w:noWrap/>
            <w:hideMark/>
          </w:tcPr>
          <w:p w14:paraId="3B1FD8D0" w14:textId="77777777" w:rsidR="00282A15" w:rsidRPr="00282A15" w:rsidRDefault="00282A15">
            <w:r w:rsidRPr="00282A15">
              <w:t> </w:t>
            </w:r>
          </w:p>
        </w:tc>
        <w:tc>
          <w:tcPr>
            <w:tcW w:w="2441" w:type="dxa"/>
            <w:noWrap/>
            <w:hideMark/>
          </w:tcPr>
          <w:p w14:paraId="4FCD8066" w14:textId="77777777" w:rsidR="00282A15" w:rsidRPr="00282A15" w:rsidRDefault="00282A15">
            <w:r w:rsidRPr="00282A15">
              <w:t> </w:t>
            </w:r>
          </w:p>
        </w:tc>
      </w:tr>
      <w:tr w:rsidR="00282A15" w:rsidRPr="00282A15" w14:paraId="52830312" w14:textId="77777777" w:rsidTr="00E56106">
        <w:trPr>
          <w:trHeight w:val="400"/>
        </w:trPr>
        <w:tc>
          <w:tcPr>
            <w:tcW w:w="1121" w:type="dxa"/>
            <w:noWrap/>
            <w:hideMark/>
          </w:tcPr>
          <w:p w14:paraId="019A9960" w14:textId="77777777" w:rsidR="00282A15" w:rsidRPr="00282A15" w:rsidRDefault="00282A15" w:rsidP="00282A15">
            <w:r w:rsidRPr="00282A15">
              <w:t>20</w:t>
            </w:r>
          </w:p>
        </w:tc>
        <w:tc>
          <w:tcPr>
            <w:tcW w:w="2891" w:type="dxa"/>
            <w:noWrap/>
            <w:hideMark/>
          </w:tcPr>
          <w:p w14:paraId="22FAAEBA" w14:textId="77777777" w:rsidR="00282A15" w:rsidRPr="00282A15" w:rsidRDefault="00282A15">
            <w:r w:rsidRPr="00282A15">
              <w:t>Elliptical - E7000</w:t>
            </w:r>
          </w:p>
        </w:tc>
        <w:tc>
          <w:tcPr>
            <w:tcW w:w="1637" w:type="dxa"/>
            <w:noWrap/>
            <w:hideMark/>
          </w:tcPr>
          <w:p w14:paraId="060DC78D" w14:textId="77777777" w:rsidR="00282A15" w:rsidRPr="00282A15" w:rsidRDefault="00282A15" w:rsidP="00282A15">
            <w:r w:rsidRPr="00282A15">
              <w:t>3</w:t>
            </w:r>
          </w:p>
        </w:tc>
        <w:tc>
          <w:tcPr>
            <w:tcW w:w="815" w:type="dxa"/>
            <w:noWrap/>
            <w:hideMark/>
          </w:tcPr>
          <w:p w14:paraId="59AD311E" w14:textId="77777777" w:rsidR="00282A15" w:rsidRPr="00282A15" w:rsidRDefault="00282A15">
            <w:r w:rsidRPr="00282A15">
              <w:t>EA</w:t>
            </w:r>
          </w:p>
        </w:tc>
        <w:tc>
          <w:tcPr>
            <w:tcW w:w="1559" w:type="dxa"/>
            <w:noWrap/>
            <w:hideMark/>
          </w:tcPr>
          <w:p w14:paraId="644239A1" w14:textId="77777777" w:rsidR="00282A15" w:rsidRPr="00282A15" w:rsidRDefault="00282A15">
            <w:r w:rsidRPr="00282A15">
              <w:t> </w:t>
            </w:r>
          </w:p>
        </w:tc>
        <w:tc>
          <w:tcPr>
            <w:tcW w:w="1289" w:type="dxa"/>
            <w:noWrap/>
            <w:hideMark/>
          </w:tcPr>
          <w:p w14:paraId="5BA9C308" w14:textId="77777777" w:rsidR="00282A15" w:rsidRPr="00282A15" w:rsidRDefault="00282A15">
            <w:r w:rsidRPr="00282A15">
              <w:t> </w:t>
            </w:r>
          </w:p>
        </w:tc>
        <w:tc>
          <w:tcPr>
            <w:tcW w:w="2441" w:type="dxa"/>
            <w:noWrap/>
            <w:hideMark/>
          </w:tcPr>
          <w:p w14:paraId="1AABF92D" w14:textId="77777777" w:rsidR="00282A15" w:rsidRPr="00282A15" w:rsidRDefault="00282A15">
            <w:r w:rsidRPr="00282A15">
              <w:t> </w:t>
            </w:r>
          </w:p>
        </w:tc>
      </w:tr>
      <w:tr w:rsidR="00282A15" w:rsidRPr="00282A15" w14:paraId="78ED1824" w14:textId="77777777" w:rsidTr="00E56106">
        <w:trPr>
          <w:trHeight w:val="400"/>
        </w:trPr>
        <w:tc>
          <w:tcPr>
            <w:tcW w:w="1121" w:type="dxa"/>
            <w:noWrap/>
            <w:hideMark/>
          </w:tcPr>
          <w:p w14:paraId="0719AD92" w14:textId="77777777" w:rsidR="00282A15" w:rsidRPr="00282A15" w:rsidRDefault="00282A15" w:rsidP="00282A15">
            <w:r w:rsidRPr="00282A15">
              <w:t>30</w:t>
            </w:r>
          </w:p>
        </w:tc>
        <w:tc>
          <w:tcPr>
            <w:tcW w:w="2891" w:type="dxa"/>
            <w:noWrap/>
            <w:hideMark/>
          </w:tcPr>
          <w:p w14:paraId="7F248051" w14:textId="77777777" w:rsidR="00282A15" w:rsidRPr="00282A15" w:rsidRDefault="00282A15">
            <w:r w:rsidRPr="00282A15">
              <w:t>Treadmills - DK Fitness T-22</w:t>
            </w:r>
          </w:p>
        </w:tc>
        <w:tc>
          <w:tcPr>
            <w:tcW w:w="1637" w:type="dxa"/>
            <w:noWrap/>
            <w:hideMark/>
          </w:tcPr>
          <w:p w14:paraId="365BB22A" w14:textId="77777777" w:rsidR="00282A15" w:rsidRPr="00282A15" w:rsidRDefault="00282A15" w:rsidP="00282A15">
            <w:r w:rsidRPr="00282A15">
              <w:t>3</w:t>
            </w:r>
          </w:p>
        </w:tc>
        <w:tc>
          <w:tcPr>
            <w:tcW w:w="815" w:type="dxa"/>
            <w:noWrap/>
            <w:hideMark/>
          </w:tcPr>
          <w:p w14:paraId="76CED025" w14:textId="77777777" w:rsidR="00282A15" w:rsidRPr="00282A15" w:rsidRDefault="00282A15">
            <w:r w:rsidRPr="00282A15">
              <w:t>EA</w:t>
            </w:r>
          </w:p>
        </w:tc>
        <w:tc>
          <w:tcPr>
            <w:tcW w:w="1559" w:type="dxa"/>
            <w:noWrap/>
            <w:hideMark/>
          </w:tcPr>
          <w:p w14:paraId="771401F1" w14:textId="77777777" w:rsidR="00282A15" w:rsidRPr="00282A15" w:rsidRDefault="00282A15">
            <w:r w:rsidRPr="00282A15">
              <w:t> </w:t>
            </w:r>
          </w:p>
        </w:tc>
        <w:tc>
          <w:tcPr>
            <w:tcW w:w="1289" w:type="dxa"/>
            <w:noWrap/>
            <w:hideMark/>
          </w:tcPr>
          <w:p w14:paraId="559B66F9" w14:textId="77777777" w:rsidR="00282A15" w:rsidRPr="00282A15" w:rsidRDefault="00282A15">
            <w:pPr>
              <w:rPr>
                <w:b/>
                <w:bCs/>
                <w:i/>
                <w:iCs/>
              </w:rPr>
            </w:pPr>
            <w:r w:rsidRPr="00282A15">
              <w:rPr>
                <w:b/>
                <w:bCs/>
                <w:i/>
                <w:iCs/>
              </w:rPr>
              <w:t> </w:t>
            </w:r>
          </w:p>
        </w:tc>
        <w:tc>
          <w:tcPr>
            <w:tcW w:w="2441" w:type="dxa"/>
            <w:noWrap/>
            <w:hideMark/>
          </w:tcPr>
          <w:p w14:paraId="45CA3201" w14:textId="77777777" w:rsidR="00282A15" w:rsidRPr="00282A15" w:rsidRDefault="00282A15">
            <w:pPr>
              <w:rPr>
                <w:b/>
                <w:bCs/>
                <w:i/>
                <w:iCs/>
              </w:rPr>
            </w:pPr>
            <w:r w:rsidRPr="00282A15">
              <w:rPr>
                <w:b/>
                <w:bCs/>
                <w:i/>
                <w:iCs/>
              </w:rPr>
              <w:t> </w:t>
            </w:r>
          </w:p>
        </w:tc>
      </w:tr>
      <w:tr w:rsidR="00282A15" w:rsidRPr="00282A15" w14:paraId="1A829A02" w14:textId="77777777" w:rsidTr="00E56106">
        <w:trPr>
          <w:trHeight w:val="400"/>
        </w:trPr>
        <w:tc>
          <w:tcPr>
            <w:tcW w:w="1121" w:type="dxa"/>
            <w:noWrap/>
            <w:hideMark/>
          </w:tcPr>
          <w:p w14:paraId="3AC41DBB" w14:textId="77777777" w:rsidR="00282A15" w:rsidRPr="00282A15" w:rsidRDefault="00282A15" w:rsidP="00282A15">
            <w:r w:rsidRPr="00282A15">
              <w:t>40</w:t>
            </w:r>
          </w:p>
        </w:tc>
        <w:tc>
          <w:tcPr>
            <w:tcW w:w="2891" w:type="dxa"/>
            <w:noWrap/>
            <w:hideMark/>
          </w:tcPr>
          <w:p w14:paraId="10B56421" w14:textId="77777777" w:rsidR="00282A15" w:rsidRPr="00282A15" w:rsidRDefault="00282A15">
            <w:r w:rsidRPr="00282A15">
              <w:t>Cross Trainer - DK Fitness</w:t>
            </w:r>
          </w:p>
        </w:tc>
        <w:tc>
          <w:tcPr>
            <w:tcW w:w="1637" w:type="dxa"/>
            <w:noWrap/>
            <w:hideMark/>
          </w:tcPr>
          <w:p w14:paraId="19CF0D9F" w14:textId="77777777" w:rsidR="00282A15" w:rsidRPr="00282A15" w:rsidRDefault="00282A15" w:rsidP="00282A15">
            <w:r w:rsidRPr="00282A15">
              <w:t>3</w:t>
            </w:r>
          </w:p>
        </w:tc>
        <w:tc>
          <w:tcPr>
            <w:tcW w:w="815" w:type="dxa"/>
            <w:noWrap/>
            <w:hideMark/>
          </w:tcPr>
          <w:p w14:paraId="374A591D" w14:textId="77777777" w:rsidR="00282A15" w:rsidRPr="00282A15" w:rsidRDefault="00282A15">
            <w:r w:rsidRPr="00282A15">
              <w:t>EA</w:t>
            </w:r>
          </w:p>
        </w:tc>
        <w:tc>
          <w:tcPr>
            <w:tcW w:w="1559" w:type="dxa"/>
            <w:noWrap/>
            <w:hideMark/>
          </w:tcPr>
          <w:p w14:paraId="3A498AE5" w14:textId="77777777" w:rsidR="00282A15" w:rsidRPr="00282A15" w:rsidRDefault="00282A15">
            <w:r w:rsidRPr="00282A15">
              <w:t> </w:t>
            </w:r>
          </w:p>
        </w:tc>
        <w:tc>
          <w:tcPr>
            <w:tcW w:w="1289" w:type="dxa"/>
            <w:noWrap/>
            <w:hideMark/>
          </w:tcPr>
          <w:p w14:paraId="32625978" w14:textId="77777777" w:rsidR="00282A15" w:rsidRPr="00282A15" w:rsidRDefault="00282A15">
            <w:r w:rsidRPr="00282A15">
              <w:t> </w:t>
            </w:r>
          </w:p>
        </w:tc>
        <w:tc>
          <w:tcPr>
            <w:tcW w:w="2441" w:type="dxa"/>
            <w:noWrap/>
            <w:hideMark/>
          </w:tcPr>
          <w:p w14:paraId="020F281D" w14:textId="77777777" w:rsidR="00282A15" w:rsidRPr="00282A15" w:rsidRDefault="00282A15">
            <w:r w:rsidRPr="00282A15">
              <w:t> </w:t>
            </w:r>
          </w:p>
        </w:tc>
      </w:tr>
      <w:tr w:rsidR="00282A15" w:rsidRPr="00282A15" w14:paraId="4166EDA0" w14:textId="77777777" w:rsidTr="00E56106">
        <w:trPr>
          <w:trHeight w:val="400"/>
        </w:trPr>
        <w:tc>
          <w:tcPr>
            <w:tcW w:w="1121" w:type="dxa"/>
            <w:noWrap/>
            <w:hideMark/>
          </w:tcPr>
          <w:p w14:paraId="1F5AFE6C" w14:textId="77777777" w:rsidR="00282A15" w:rsidRPr="00282A15" w:rsidRDefault="00282A15" w:rsidP="00282A15">
            <w:r w:rsidRPr="00282A15">
              <w:t>50</w:t>
            </w:r>
          </w:p>
        </w:tc>
        <w:tc>
          <w:tcPr>
            <w:tcW w:w="2891" w:type="dxa"/>
            <w:noWrap/>
            <w:hideMark/>
          </w:tcPr>
          <w:p w14:paraId="00DF287D" w14:textId="77777777" w:rsidR="00282A15" w:rsidRPr="00282A15" w:rsidRDefault="00282A15">
            <w:r w:rsidRPr="00282A15">
              <w:t>Spinning Bikes - DK Fitness</w:t>
            </w:r>
          </w:p>
        </w:tc>
        <w:tc>
          <w:tcPr>
            <w:tcW w:w="1637" w:type="dxa"/>
            <w:noWrap/>
            <w:hideMark/>
          </w:tcPr>
          <w:p w14:paraId="0C21002E" w14:textId="77777777" w:rsidR="00282A15" w:rsidRPr="00282A15" w:rsidRDefault="00282A15" w:rsidP="00282A15">
            <w:r w:rsidRPr="00282A15">
              <w:t>10</w:t>
            </w:r>
          </w:p>
        </w:tc>
        <w:tc>
          <w:tcPr>
            <w:tcW w:w="815" w:type="dxa"/>
            <w:noWrap/>
            <w:hideMark/>
          </w:tcPr>
          <w:p w14:paraId="6910A419" w14:textId="77777777" w:rsidR="00282A15" w:rsidRPr="00282A15" w:rsidRDefault="00282A15">
            <w:r w:rsidRPr="00282A15">
              <w:t>EA</w:t>
            </w:r>
          </w:p>
        </w:tc>
        <w:tc>
          <w:tcPr>
            <w:tcW w:w="1559" w:type="dxa"/>
            <w:noWrap/>
            <w:hideMark/>
          </w:tcPr>
          <w:p w14:paraId="3E74520C" w14:textId="77777777" w:rsidR="00282A15" w:rsidRPr="00282A15" w:rsidRDefault="00282A15">
            <w:r w:rsidRPr="00282A15">
              <w:t> </w:t>
            </w:r>
          </w:p>
        </w:tc>
        <w:tc>
          <w:tcPr>
            <w:tcW w:w="1289" w:type="dxa"/>
            <w:noWrap/>
            <w:hideMark/>
          </w:tcPr>
          <w:p w14:paraId="0F7C7B5E" w14:textId="77777777" w:rsidR="00282A15" w:rsidRPr="00282A15" w:rsidRDefault="00282A15">
            <w:r w:rsidRPr="00282A15">
              <w:t> </w:t>
            </w:r>
          </w:p>
        </w:tc>
        <w:tc>
          <w:tcPr>
            <w:tcW w:w="2441" w:type="dxa"/>
            <w:noWrap/>
            <w:hideMark/>
          </w:tcPr>
          <w:p w14:paraId="359572EE" w14:textId="77777777" w:rsidR="00282A15" w:rsidRPr="00282A15" w:rsidRDefault="00282A15">
            <w:r w:rsidRPr="00282A15">
              <w:t> </w:t>
            </w:r>
          </w:p>
        </w:tc>
      </w:tr>
      <w:tr w:rsidR="00282A15" w:rsidRPr="00282A15" w14:paraId="3FF6E6D1" w14:textId="77777777" w:rsidTr="00E56106">
        <w:trPr>
          <w:trHeight w:val="400"/>
        </w:trPr>
        <w:tc>
          <w:tcPr>
            <w:tcW w:w="1121" w:type="dxa"/>
            <w:noWrap/>
            <w:hideMark/>
          </w:tcPr>
          <w:p w14:paraId="24B6F2CF" w14:textId="77777777" w:rsidR="00282A15" w:rsidRPr="00282A15" w:rsidRDefault="00282A15" w:rsidP="00282A15">
            <w:r w:rsidRPr="00282A15">
              <w:t>60</w:t>
            </w:r>
          </w:p>
        </w:tc>
        <w:tc>
          <w:tcPr>
            <w:tcW w:w="2891" w:type="dxa"/>
            <w:noWrap/>
            <w:hideMark/>
          </w:tcPr>
          <w:p w14:paraId="198DC751" w14:textId="77777777" w:rsidR="00282A15" w:rsidRPr="00282A15" w:rsidRDefault="00282A15">
            <w:r w:rsidRPr="00282A15">
              <w:t>Spinning Bikes - P7000</w:t>
            </w:r>
          </w:p>
        </w:tc>
        <w:tc>
          <w:tcPr>
            <w:tcW w:w="1637" w:type="dxa"/>
            <w:noWrap/>
            <w:hideMark/>
          </w:tcPr>
          <w:p w14:paraId="6F243947" w14:textId="77777777" w:rsidR="00282A15" w:rsidRPr="00282A15" w:rsidRDefault="00282A15" w:rsidP="00282A15">
            <w:r w:rsidRPr="00282A15">
              <w:t>11</w:t>
            </w:r>
          </w:p>
        </w:tc>
        <w:tc>
          <w:tcPr>
            <w:tcW w:w="815" w:type="dxa"/>
            <w:noWrap/>
            <w:hideMark/>
          </w:tcPr>
          <w:p w14:paraId="5BB6443D" w14:textId="77777777" w:rsidR="00282A15" w:rsidRPr="00282A15" w:rsidRDefault="00282A15">
            <w:r w:rsidRPr="00282A15">
              <w:t>EA</w:t>
            </w:r>
          </w:p>
        </w:tc>
        <w:tc>
          <w:tcPr>
            <w:tcW w:w="1559" w:type="dxa"/>
            <w:noWrap/>
            <w:hideMark/>
          </w:tcPr>
          <w:p w14:paraId="7A64C447" w14:textId="77777777" w:rsidR="00282A15" w:rsidRPr="00282A15" w:rsidRDefault="00282A15">
            <w:r w:rsidRPr="00282A15">
              <w:t> </w:t>
            </w:r>
          </w:p>
        </w:tc>
        <w:tc>
          <w:tcPr>
            <w:tcW w:w="1289" w:type="dxa"/>
            <w:noWrap/>
            <w:hideMark/>
          </w:tcPr>
          <w:p w14:paraId="06CADC1F" w14:textId="77777777" w:rsidR="00282A15" w:rsidRPr="00282A15" w:rsidRDefault="00282A15">
            <w:r w:rsidRPr="00282A15">
              <w:t> </w:t>
            </w:r>
          </w:p>
        </w:tc>
        <w:tc>
          <w:tcPr>
            <w:tcW w:w="2441" w:type="dxa"/>
            <w:noWrap/>
            <w:hideMark/>
          </w:tcPr>
          <w:p w14:paraId="2F6B3C59" w14:textId="77777777" w:rsidR="00282A15" w:rsidRPr="00282A15" w:rsidRDefault="00282A15">
            <w:r w:rsidRPr="00282A15">
              <w:t> </w:t>
            </w:r>
          </w:p>
        </w:tc>
      </w:tr>
      <w:tr w:rsidR="00282A15" w:rsidRPr="00282A15" w14:paraId="6D04A7B6" w14:textId="77777777" w:rsidTr="00E56106">
        <w:trPr>
          <w:trHeight w:val="400"/>
        </w:trPr>
        <w:tc>
          <w:tcPr>
            <w:tcW w:w="1121" w:type="dxa"/>
            <w:noWrap/>
            <w:hideMark/>
          </w:tcPr>
          <w:p w14:paraId="7E01BA83" w14:textId="77777777" w:rsidR="00282A15" w:rsidRPr="00282A15" w:rsidRDefault="00282A15" w:rsidP="00282A15">
            <w:r w:rsidRPr="00282A15">
              <w:t>70</w:t>
            </w:r>
          </w:p>
        </w:tc>
        <w:tc>
          <w:tcPr>
            <w:tcW w:w="2891" w:type="dxa"/>
            <w:noWrap/>
            <w:hideMark/>
          </w:tcPr>
          <w:p w14:paraId="235D2495" w14:textId="77777777" w:rsidR="00282A15" w:rsidRPr="00282A15" w:rsidRDefault="00282A15">
            <w:r w:rsidRPr="00282A15">
              <w:t>Spinning Bike - Lemond</w:t>
            </w:r>
          </w:p>
        </w:tc>
        <w:tc>
          <w:tcPr>
            <w:tcW w:w="1637" w:type="dxa"/>
            <w:noWrap/>
            <w:hideMark/>
          </w:tcPr>
          <w:p w14:paraId="47513EAC" w14:textId="77777777" w:rsidR="00282A15" w:rsidRPr="00282A15" w:rsidRDefault="00282A15" w:rsidP="00282A15">
            <w:r w:rsidRPr="00282A15">
              <w:t>1</w:t>
            </w:r>
          </w:p>
        </w:tc>
        <w:tc>
          <w:tcPr>
            <w:tcW w:w="815" w:type="dxa"/>
            <w:noWrap/>
            <w:hideMark/>
          </w:tcPr>
          <w:p w14:paraId="12DE1E76" w14:textId="77777777" w:rsidR="00282A15" w:rsidRPr="00282A15" w:rsidRDefault="00282A15">
            <w:r w:rsidRPr="00282A15">
              <w:t>EA</w:t>
            </w:r>
          </w:p>
        </w:tc>
        <w:tc>
          <w:tcPr>
            <w:tcW w:w="1559" w:type="dxa"/>
            <w:noWrap/>
            <w:hideMark/>
          </w:tcPr>
          <w:p w14:paraId="6E433D67" w14:textId="77777777" w:rsidR="00282A15" w:rsidRPr="00282A15" w:rsidRDefault="00282A15">
            <w:r w:rsidRPr="00282A15">
              <w:t> </w:t>
            </w:r>
          </w:p>
        </w:tc>
        <w:tc>
          <w:tcPr>
            <w:tcW w:w="1289" w:type="dxa"/>
            <w:noWrap/>
            <w:hideMark/>
          </w:tcPr>
          <w:p w14:paraId="24977C86" w14:textId="77777777" w:rsidR="00282A15" w:rsidRPr="00282A15" w:rsidRDefault="00282A15">
            <w:r w:rsidRPr="00282A15">
              <w:t> </w:t>
            </w:r>
          </w:p>
        </w:tc>
        <w:tc>
          <w:tcPr>
            <w:tcW w:w="2441" w:type="dxa"/>
            <w:noWrap/>
            <w:hideMark/>
          </w:tcPr>
          <w:p w14:paraId="6290EDEE" w14:textId="77777777" w:rsidR="00282A15" w:rsidRPr="00282A15" w:rsidRDefault="00282A15">
            <w:r w:rsidRPr="00282A15">
              <w:t> </w:t>
            </w:r>
          </w:p>
        </w:tc>
      </w:tr>
      <w:tr w:rsidR="00282A15" w:rsidRPr="00282A15" w14:paraId="1AF80FC7" w14:textId="77777777" w:rsidTr="00E56106">
        <w:trPr>
          <w:trHeight w:val="400"/>
        </w:trPr>
        <w:tc>
          <w:tcPr>
            <w:tcW w:w="1121" w:type="dxa"/>
            <w:noWrap/>
            <w:hideMark/>
          </w:tcPr>
          <w:p w14:paraId="66A2F2AB" w14:textId="77777777" w:rsidR="00282A15" w:rsidRPr="00282A15" w:rsidRDefault="00282A15" w:rsidP="00282A15">
            <w:r w:rsidRPr="00282A15">
              <w:t>80</w:t>
            </w:r>
          </w:p>
        </w:tc>
        <w:tc>
          <w:tcPr>
            <w:tcW w:w="2891" w:type="dxa"/>
            <w:noWrap/>
            <w:hideMark/>
          </w:tcPr>
          <w:p w14:paraId="14446636" w14:textId="77777777" w:rsidR="00282A15" w:rsidRPr="00282A15" w:rsidRDefault="00282A15">
            <w:r w:rsidRPr="00282A15">
              <w:t>Upright Bike - C7000</w:t>
            </w:r>
          </w:p>
        </w:tc>
        <w:tc>
          <w:tcPr>
            <w:tcW w:w="1637" w:type="dxa"/>
            <w:noWrap/>
            <w:hideMark/>
          </w:tcPr>
          <w:p w14:paraId="1F11E229" w14:textId="77777777" w:rsidR="00282A15" w:rsidRPr="00282A15" w:rsidRDefault="00282A15" w:rsidP="00282A15">
            <w:r w:rsidRPr="00282A15">
              <w:t>4</w:t>
            </w:r>
          </w:p>
        </w:tc>
        <w:tc>
          <w:tcPr>
            <w:tcW w:w="815" w:type="dxa"/>
            <w:noWrap/>
            <w:hideMark/>
          </w:tcPr>
          <w:p w14:paraId="0C1E0FBF" w14:textId="77777777" w:rsidR="00282A15" w:rsidRPr="00282A15" w:rsidRDefault="00282A15">
            <w:r w:rsidRPr="00282A15">
              <w:t>EA</w:t>
            </w:r>
          </w:p>
        </w:tc>
        <w:tc>
          <w:tcPr>
            <w:tcW w:w="1559" w:type="dxa"/>
            <w:noWrap/>
            <w:hideMark/>
          </w:tcPr>
          <w:p w14:paraId="784EC57C" w14:textId="77777777" w:rsidR="00282A15" w:rsidRPr="00282A15" w:rsidRDefault="00282A15">
            <w:r w:rsidRPr="00282A15">
              <w:t> </w:t>
            </w:r>
          </w:p>
        </w:tc>
        <w:tc>
          <w:tcPr>
            <w:tcW w:w="1289" w:type="dxa"/>
            <w:noWrap/>
            <w:hideMark/>
          </w:tcPr>
          <w:p w14:paraId="00FB219C" w14:textId="77777777" w:rsidR="00282A15" w:rsidRPr="00282A15" w:rsidRDefault="00282A15">
            <w:r w:rsidRPr="00282A15">
              <w:t> </w:t>
            </w:r>
          </w:p>
        </w:tc>
        <w:tc>
          <w:tcPr>
            <w:tcW w:w="2441" w:type="dxa"/>
            <w:noWrap/>
            <w:hideMark/>
          </w:tcPr>
          <w:p w14:paraId="3D44FF04" w14:textId="77777777" w:rsidR="00282A15" w:rsidRPr="00282A15" w:rsidRDefault="00282A15">
            <w:r w:rsidRPr="00282A15">
              <w:t> </w:t>
            </w:r>
          </w:p>
        </w:tc>
      </w:tr>
      <w:tr w:rsidR="00282A15" w:rsidRPr="00282A15" w14:paraId="20BF526B" w14:textId="77777777" w:rsidTr="00E56106">
        <w:trPr>
          <w:trHeight w:val="400"/>
        </w:trPr>
        <w:tc>
          <w:tcPr>
            <w:tcW w:w="1121" w:type="dxa"/>
            <w:noWrap/>
            <w:hideMark/>
          </w:tcPr>
          <w:p w14:paraId="398203A2" w14:textId="77777777" w:rsidR="00282A15" w:rsidRPr="00282A15" w:rsidRDefault="00282A15" w:rsidP="00282A15">
            <w:r w:rsidRPr="00282A15">
              <w:t>90</w:t>
            </w:r>
          </w:p>
        </w:tc>
        <w:tc>
          <w:tcPr>
            <w:tcW w:w="2891" w:type="dxa"/>
            <w:noWrap/>
            <w:hideMark/>
          </w:tcPr>
          <w:p w14:paraId="4BD23C7C" w14:textId="77777777" w:rsidR="00282A15" w:rsidRPr="00282A15" w:rsidRDefault="00282A15">
            <w:r w:rsidRPr="00282A15">
              <w:t>Recumbent Bike - R7000</w:t>
            </w:r>
          </w:p>
        </w:tc>
        <w:tc>
          <w:tcPr>
            <w:tcW w:w="1637" w:type="dxa"/>
            <w:noWrap/>
            <w:hideMark/>
          </w:tcPr>
          <w:p w14:paraId="5B674AB2" w14:textId="77777777" w:rsidR="00282A15" w:rsidRPr="00282A15" w:rsidRDefault="00282A15" w:rsidP="00282A15">
            <w:r w:rsidRPr="00282A15">
              <w:t>1</w:t>
            </w:r>
          </w:p>
        </w:tc>
        <w:tc>
          <w:tcPr>
            <w:tcW w:w="815" w:type="dxa"/>
            <w:noWrap/>
            <w:hideMark/>
          </w:tcPr>
          <w:p w14:paraId="24A96CDA" w14:textId="77777777" w:rsidR="00282A15" w:rsidRPr="00282A15" w:rsidRDefault="00282A15">
            <w:r w:rsidRPr="00282A15">
              <w:t>EA</w:t>
            </w:r>
          </w:p>
        </w:tc>
        <w:tc>
          <w:tcPr>
            <w:tcW w:w="1559" w:type="dxa"/>
            <w:noWrap/>
            <w:hideMark/>
          </w:tcPr>
          <w:p w14:paraId="12C1A70A" w14:textId="77777777" w:rsidR="00282A15" w:rsidRPr="00282A15" w:rsidRDefault="00282A15">
            <w:r w:rsidRPr="00282A15">
              <w:t> </w:t>
            </w:r>
          </w:p>
        </w:tc>
        <w:tc>
          <w:tcPr>
            <w:tcW w:w="1289" w:type="dxa"/>
            <w:noWrap/>
            <w:hideMark/>
          </w:tcPr>
          <w:p w14:paraId="2A31D4D2" w14:textId="77777777" w:rsidR="00282A15" w:rsidRPr="00282A15" w:rsidRDefault="00282A15">
            <w:r w:rsidRPr="00282A15">
              <w:t> </w:t>
            </w:r>
          </w:p>
        </w:tc>
        <w:tc>
          <w:tcPr>
            <w:tcW w:w="2441" w:type="dxa"/>
            <w:noWrap/>
            <w:hideMark/>
          </w:tcPr>
          <w:p w14:paraId="54BE39E1" w14:textId="77777777" w:rsidR="00282A15" w:rsidRPr="00282A15" w:rsidRDefault="00282A15">
            <w:r w:rsidRPr="00282A15">
              <w:t> </w:t>
            </w:r>
          </w:p>
        </w:tc>
      </w:tr>
      <w:tr w:rsidR="00282A15" w:rsidRPr="00282A15" w14:paraId="68ACDB8F" w14:textId="77777777" w:rsidTr="00E56106">
        <w:trPr>
          <w:trHeight w:val="400"/>
        </w:trPr>
        <w:tc>
          <w:tcPr>
            <w:tcW w:w="1121" w:type="dxa"/>
            <w:noWrap/>
            <w:hideMark/>
          </w:tcPr>
          <w:p w14:paraId="66C99900" w14:textId="77777777" w:rsidR="00282A15" w:rsidRPr="00282A15" w:rsidRDefault="00282A15" w:rsidP="00282A15">
            <w:r w:rsidRPr="00282A15">
              <w:t>100</w:t>
            </w:r>
          </w:p>
        </w:tc>
        <w:tc>
          <w:tcPr>
            <w:tcW w:w="2891" w:type="dxa"/>
            <w:noWrap/>
            <w:hideMark/>
          </w:tcPr>
          <w:p w14:paraId="5EFF95CD" w14:textId="77777777" w:rsidR="00282A15" w:rsidRPr="00282A15" w:rsidRDefault="00282A15">
            <w:r w:rsidRPr="00282A15">
              <w:t>Horizontal Leg Press</w:t>
            </w:r>
          </w:p>
        </w:tc>
        <w:tc>
          <w:tcPr>
            <w:tcW w:w="1637" w:type="dxa"/>
            <w:noWrap/>
            <w:hideMark/>
          </w:tcPr>
          <w:p w14:paraId="0E22BC88" w14:textId="77777777" w:rsidR="00282A15" w:rsidRPr="00282A15" w:rsidRDefault="00282A15" w:rsidP="00282A15">
            <w:r w:rsidRPr="00282A15">
              <w:t>1</w:t>
            </w:r>
          </w:p>
        </w:tc>
        <w:tc>
          <w:tcPr>
            <w:tcW w:w="815" w:type="dxa"/>
            <w:noWrap/>
            <w:hideMark/>
          </w:tcPr>
          <w:p w14:paraId="65A765D3" w14:textId="77777777" w:rsidR="00282A15" w:rsidRPr="00282A15" w:rsidRDefault="00282A15">
            <w:r w:rsidRPr="00282A15">
              <w:t>EA</w:t>
            </w:r>
          </w:p>
        </w:tc>
        <w:tc>
          <w:tcPr>
            <w:tcW w:w="1559" w:type="dxa"/>
            <w:noWrap/>
            <w:hideMark/>
          </w:tcPr>
          <w:p w14:paraId="61FA473C" w14:textId="77777777" w:rsidR="00282A15" w:rsidRPr="00282A15" w:rsidRDefault="00282A15">
            <w:r w:rsidRPr="00282A15">
              <w:t> </w:t>
            </w:r>
          </w:p>
        </w:tc>
        <w:tc>
          <w:tcPr>
            <w:tcW w:w="1289" w:type="dxa"/>
            <w:noWrap/>
            <w:hideMark/>
          </w:tcPr>
          <w:p w14:paraId="598BC51A" w14:textId="77777777" w:rsidR="00282A15" w:rsidRPr="00282A15" w:rsidRDefault="00282A15">
            <w:r w:rsidRPr="00282A15">
              <w:t> </w:t>
            </w:r>
          </w:p>
        </w:tc>
        <w:tc>
          <w:tcPr>
            <w:tcW w:w="2441" w:type="dxa"/>
            <w:noWrap/>
            <w:hideMark/>
          </w:tcPr>
          <w:p w14:paraId="62155D65" w14:textId="77777777" w:rsidR="00282A15" w:rsidRPr="00282A15" w:rsidRDefault="00282A15">
            <w:r w:rsidRPr="00282A15">
              <w:t> </w:t>
            </w:r>
          </w:p>
        </w:tc>
      </w:tr>
      <w:tr w:rsidR="00282A15" w:rsidRPr="00282A15" w14:paraId="2855A785" w14:textId="77777777" w:rsidTr="00E56106">
        <w:trPr>
          <w:trHeight w:val="400"/>
        </w:trPr>
        <w:tc>
          <w:tcPr>
            <w:tcW w:w="1121" w:type="dxa"/>
            <w:noWrap/>
            <w:hideMark/>
          </w:tcPr>
          <w:p w14:paraId="4A6FDE0E" w14:textId="77777777" w:rsidR="00282A15" w:rsidRPr="00282A15" w:rsidRDefault="00282A15" w:rsidP="00282A15">
            <w:r w:rsidRPr="00282A15">
              <w:t>110</w:t>
            </w:r>
          </w:p>
        </w:tc>
        <w:tc>
          <w:tcPr>
            <w:tcW w:w="2891" w:type="dxa"/>
            <w:noWrap/>
            <w:hideMark/>
          </w:tcPr>
          <w:p w14:paraId="40A6A883" w14:textId="77777777" w:rsidR="00282A15" w:rsidRPr="00282A15" w:rsidRDefault="00282A15">
            <w:r w:rsidRPr="00282A15">
              <w:t>Chest Press</w:t>
            </w:r>
          </w:p>
        </w:tc>
        <w:tc>
          <w:tcPr>
            <w:tcW w:w="1637" w:type="dxa"/>
            <w:noWrap/>
            <w:hideMark/>
          </w:tcPr>
          <w:p w14:paraId="549B72DE" w14:textId="77777777" w:rsidR="00282A15" w:rsidRPr="00282A15" w:rsidRDefault="00282A15" w:rsidP="00282A15">
            <w:r w:rsidRPr="00282A15">
              <w:t>1</w:t>
            </w:r>
          </w:p>
        </w:tc>
        <w:tc>
          <w:tcPr>
            <w:tcW w:w="815" w:type="dxa"/>
            <w:noWrap/>
            <w:hideMark/>
          </w:tcPr>
          <w:p w14:paraId="6A92A136" w14:textId="77777777" w:rsidR="00282A15" w:rsidRPr="00282A15" w:rsidRDefault="00282A15">
            <w:r w:rsidRPr="00282A15">
              <w:t>EA</w:t>
            </w:r>
          </w:p>
        </w:tc>
        <w:tc>
          <w:tcPr>
            <w:tcW w:w="1559" w:type="dxa"/>
            <w:noWrap/>
            <w:hideMark/>
          </w:tcPr>
          <w:p w14:paraId="163F8A68" w14:textId="77777777" w:rsidR="00282A15" w:rsidRPr="00282A15" w:rsidRDefault="00282A15">
            <w:r w:rsidRPr="00282A15">
              <w:t> </w:t>
            </w:r>
          </w:p>
        </w:tc>
        <w:tc>
          <w:tcPr>
            <w:tcW w:w="1289" w:type="dxa"/>
            <w:noWrap/>
            <w:hideMark/>
          </w:tcPr>
          <w:p w14:paraId="1EAD7FF1" w14:textId="77777777" w:rsidR="00282A15" w:rsidRPr="00282A15" w:rsidRDefault="00282A15">
            <w:r w:rsidRPr="00282A15">
              <w:t> </w:t>
            </w:r>
          </w:p>
        </w:tc>
        <w:tc>
          <w:tcPr>
            <w:tcW w:w="2441" w:type="dxa"/>
            <w:noWrap/>
            <w:hideMark/>
          </w:tcPr>
          <w:p w14:paraId="0111F0F5" w14:textId="77777777" w:rsidR="00282A15" w:rsidRPr="00282A15" w:rsidRDefault="00282A15">
            <w:r w:rsidRPr="00282A15">
              <w:t> </w:t>
            </w:r>
          </w:p>
        </w:tc>
      </w:tr>
      <w:tr w:rsidR="00282A15" w:rsidRPr="00282A15" w14:paraId="68AA80AB" w14:textId="77777777" w:rsidTr="00E56106">
        <w:trPr>
          <w:trHeight w:val="400"/>
        </w:trPr>
        <w:tc>
          <w:tcPr>
            <w:tcW w:w="1121" w:type="dxa"/>
            <w:noWrap/>
            <w:hideMark/>
          </w:tcPr>
          <w:p w14:paraId="79085BDA" w14:textId="77777777" w:rsidR="00282A15" w:rsidRPr="00282A15" w:rsidRDefault="00282A15" w:rsidP="00282A15">
            <w:r w:rsidRPr="00282A15">
              <w:t>120</w:t>
            </w:r>
          </w:p>
        </w:tc>
        <w:tc>
          <w:tcPr>
            <w:tcW w:w="2891" w:type="dxa"/>
            <w:noWrap/>
            <w:hideMark/>
          </w:tcPr>
          <w:p w14:paraId="50B8AAED" w14:textId="77777777" w:rsidR="00282A15" w:rsidRPr="00282A15" w:rsidRDefault="00282A15">
            <w:r w:rsidRPr="00282A15">
              <w:t>Back Extension</w:t>
            </w:r>
          </w:p>
        </w:tc>
        <w:tc>
          <w:tcPr>
            <w:tcW w:w="1637" w:type="dxa"/>
            <w:noWrap/>
            <w:hideMark/>
          </w:tcPr>
          <w:p w14:paraId="5782178B" w14:textId="77777777" w:rsidR="00282A15" w:rsidRPr="00282A15" w:rsidRDefault="00282A15" w:rsidP="00282A15">
            <w:r w:rsidRPr="00282A15">
              <w:t>1</w:t>
            </w:r>
          </w:p>
        </w:tc>
        <w:tc>
          <w:tcPr>
            <w:tcW w:w="815" w:type="dxa"/>
            <w:noWrap/>
            <w:hideMark/>
          </w:tcPr>
          <w:p w14:paraId="34CE1A58" w14:textId="77777777" w:rsidR="00282A15" w:rsidRPr="00282A15" w:rsidRDefault="00282A15">
            <w:r w:rsidRPr="00282A15">
              <w:t>EA</w:t>
            </w:r>
          </w:p>
        </w:tc>
        <w:tc>
          <w:tcPr>
            <w:tcW w:w="1559" w:type="dxa"/>
            <w:noWrap/>
            <w:hideMark/>
          </w:tcPr>
          <w:p w14:paraId="61D57C8E" w14:textId="77777777" w:rsidR="00282A15" w:rsidRPr="00282A15" w:rsidRDefault="00282A15">
            <w:r w:rsidRPr="00282A15">
              <w:t> </w:t>
            </w:r>
          </w:p>
        </w:tc>
        <w:tc>
          <w:tcPr>
            <w:tcW w:w="1289" w:type="dxa"/>
            <w:noWrap/>
            <w:hideMark/>
          </w:tcPr>
          <w:p w14:paraId="56184494" w14:textId="77777777" w:rsidR="00282A15" w:rsidRPr="00282A15" w:rsidRDefault="00282A15">
            <w:r w:rsidRPr="00282A15">
              <w:t> </w:t>
            </w:r>
          </w:p>
        </w:tc>
        <w:tc>
          <w:tcPr>
            <w:tcW w:w="2441" w:type="dxa"/>
            <w:noWrap/>
            <w:hideMark/>
          </w:tcPr>
          <w:p w14:paraId="7C0BB84E" w14:textId="77777777" w:rsidR="00282A15" w:rsidRPr="00282A15" w:rsidRDefault="00282A15">
            <w:r w:rsidRPr="00282A15">
              <w:t> </w:t>
            </w:r>
          </w:p>
        </w:tc>
      </w:tr>
      <w:tr w:rsidR="00282A15" w:rsidRPr="00282A15" w14:paraId="7B4AB22C" w14:textId="77777777" w:rsidTr="00E56106">
        <w:trPr>
          <w:trHeight w:val="400"/>
        </w:trPr>
        <w:tc>
          <w:tcPr>
            <w:tcW w:w="1121" w:type="dxa"/>
            <w:noWrap/>
            <w:hideMark/>
          </w:tcPr>
          <w:p w14:paraId="70171588" w14:textId="77777777" w:rsidR="00282A15" w:rsidRPr="00282A15" w:rsidRDefault="00282A15" w:rsidP="00282A15">
            <w:r w:rsidRPr="00282A15">
              <w:t>130</w:t>
            </w:r>
          </w:p>
        </w:tc>
        <w:tc>
          <w:tcPr>
            <w:tcW w:w="2891" w:type="dxa"/>
            <w:noWrap/>
            <w:hideMark/>
          </w:tcPr>
          <w:p w14:paraId="40A1F473" w14:textId="77777777" w:rsidR="00282A15" w:rsidRPr="00282A15" w:rsidRDefault="00282A15">
            <w:r w:rsidRPr="00282A15">
              <w:t>Lying Leg Curl</w:t>
            </w:r>
          </w:p>
        </w:tc>
        <w:tc>
          <w:tcPr>
            <w:tcW w:w="1637" w:type="dxa"/>
            <w:noWrap/>
            <w:hideMark/>
          </w:tcPr>
          <w:p w14:paraId="202BA4F0" w14:textId="77777777" w:rsidR="00282A15" w:rsidRPr="00282A15" w:rsidRDefault="00282A15" w:rsidP="00282A15">
            <w:r w:rsidRPr="00282A15">
              <w:t>1</w:t>
            </w:r>
          </w:p>
        </w:tc>
        <w:tc>
          <w:tcPr>
            <w:tcW w:w="815" w:type="dxa"/>
            <w:noWrap/>
            <w:hideMark/>
          </w:tcPr>
          <w:p w14:paraId="456357C4" w14:textId="77777777" w:rsidR="00282A15" w:rsidRPr="00282A15" w:rsidRDefault="00282A15">
            <w:r w:rsidRPr="00282A15">
              <w:t>EA</w:t>
            </w:r>
          </w:p>
        </w:tc>
        <w:tc>
          <w:tcPr>
            <w:tcW w:w="1559" w:type="dxa"/>
            <w:noWrap/>
            <w:hideMark/>
          </w:tcPr>
          <w:p w14:paraId="0F2AC61C" w14:textId="77777777" w:rsidR="00282A15" w:rsidRPr="00282A15" w:rsidRDefault="00282A15">
            <w:r w:rsidRPr="00282A15">
              <w:t> </w:t>
            </w:r>
          </w:p>
        </w:tc>
        <w:tc>
          <w:tcPr>
            <w:tcW w:w="1289" w:type="dxa"/>
            <w:noWrap/>
            <w:hideMark/>
          </w:tcPr>
          <w:p w14:paraId="76FED3B8" w14:textId="77777777" w:rsidR="00282A15" w:rsidRPr="00282A15" w:rsidRDefault="00282A15">
            <w:r w:rsidRPr="00282A15">
              <w:t> </w:t>
            </w:r>
          </w:p>
        </w:tc>
        <w:tc>
          <w:tcPr>
            <w:tcW w:w="2441" w:type="dxa"/>
            <w:noWrap/>
            <w:hideMark/>
          </w:tcPr>
          <w:p w14:paraId="290D38D9" w14:textId="77777777" w:rsidR="00282A15" w:rsidRPr="00282A15" w:rsidRDefault="00282A15">
            <w:r w:rsidRPr="00282A15">
              <w:t> </w:t>
            </w:r>
          </w:p>
        </w:tc>
      </w:tr>
      <w:tr w:rsidR="00282A15" w:rsidRPr="00282A15" w14:paraId="559DB83D" w14:textId="77777777" w:rsidTr="00E56106">
        <w:trPr>
          <w:trHeight w:val="400"/>
        </w:trPr>
        <w:tc>
          <w:tcPr>
            <w:tcW w:w="1121" w:type="dxa"/>
            <w:noWrap/>
            <w:hideMark/>
          </w:tcPr>
          <w:p w14:paraId="7BA23DEA" w14:textId="77777777" w:rsidR="00282A15" w:rsidRPr="00282A15" w:rsidRDefault="00282A15" w:rsidP="00282A15">
            <w:r w:rsidRPr="00282A15">
              <w:t>140</w:t>
            </w:r>
          </w:p>
        </w:tc>
        <w:tc>
          <w:tcPr>
            <w:tcW w:w="2891" w:type="dxa"/>
            <w:noWrap/>
            <w:hideMark/>
          </w:tcPr>
          <w:p w14:paraId="1A2E24A2" w14:textId="77777777" w:rsidR="00282A15" w:rsidRPr="00282A15" w:rsidRDefault="00282A15">
            <w:r w:rsidRPr="00282A15">
              <w:t>Lateral Pulldown</w:t>
            </w:r>
          </w:p>
        </w:tc>
        <w:tc>
          <w:tcPr>
            <w:tcW w:w="1637" w:type="dxa"/>
            <w:noWrap/>
            <w:hideMark/>
          </w:tcPr>
          <w:p w14:paraId="7740209B" w14:textId="77777777" w:rsidR="00282A15" w:rsidRPr="00282A15" w:rsidRDefault="00282A15" w:rsidP="00282A15">
            <w:r w:rsidRPr="00282A15">
              <w:t>1</w:t>
            </w:r>
          </w:p>
        </w:tc>
        <w:tc>
          <w:tcPr>
            <w:tcW w:w="815" w:type="dxa"/>
            <w:noWrap/>
            <w:hideMark/>
          </w:tcPr>
          <w:p w14:paraId="722FDEA1" w14:textId="77777777" w:rsidR="00282A15" w:rsidRPr="00282A15" w:rsidRDefault="00282A15">
            <w:r w:rsidRPr="00282A15">
              <w:t>EA</w:t>
            </w:r>
          </w:p>
        </w:tc>
        <w:tc>
          <w:tcPr>
            <w:tcW w:w="1559" w:type="dxa"/>
            <w:noWrap/>
            <w:hideMark/>
          </w:tcPr>
          <w:p w14:paraId="317CBE4D" w14:textId="77777777" w:rsidR="00282A15" w:rsidRPr="00282A15" w:rsidRDefault="00282A15">
            <w:r w:rsidRPr="00282A15">
              <w:t> </w:t>
            </w:r>
          </w:p>
        </w:tc>
        <w:tc>
          <w:tcPr>
            <w:tcW w:w="1289" w:type="dxa"/>
            <w:noWrap/>
            <w:hideMark/>
          </w:tcPr>
          <w:p w14:paraId="199D5489" w14:textId="77777777" w:rsidR="00282A15" w:rsidRPr="00282A15" w:rsidRDefault="00282A15">
            <w:r w:rsidRPr="00282A15">
              <w:t> </w:t>
            </w:r>
          </w:p>
        </w:tc>
        <w:tc>
          <w:tcPr>
            <w:tcW w:w="2441" w:type="dxa"/>
            <w:noWrap/>
            <w:hideMark/>
          </w:tcPr>
          <w:p w14:paraId="43C0C6F7" w14:textId="77777777" w:rsidR="00282A15" w:rsidRPr="00282A15" w:rsidRDefault="00282A15">
            <w:r w:rsidRPr="00282A15">
              <w:t> </w:t>
            </w:r>
          </w:p>
        </w:tc>
      </w:tr>
      <w:tr w:rsidR="00282A15" w:rsidRPr="00282A15" w14:paraId="50304346" w14:textId="77777777" w:rsidTr="00E56106">
        <w:trPr>
          <w:trHeight w:val="400"/>
        </w:trPr>
        <w:tc>
          <w:tcPr>
            <w:tcW w:w="1121" w:type="dxa"/>
            <w:noWrap/>
            <w:hideMark/>
          </w:tcPr>
          <w:p w14:paraId="1EB1D314" w14:textId="77777777" w:rsidR="00282A15" w:rsidRPr="00282A15" w:rsidRDefault="00282A15" w:rsidP="00282A15">
            <w:r w:rsidRPr="00282A15">
              <w:t>150</w:t>
            </w:r>
          </w:p>
        </w:tc>
        <w:tc>
          <w:tcPr>
            <w:tcW w:w="2891" w:type="dxa"/>
            <w:noWrap/>
            <w:hideMark/>
          </w:tcPr>
          <w:p w14:paraId="26FB74B8" w14:textId="77777777" w:rsidR="00282A15" w:rsidRPr="00282A15" w:rsidRDefault="00282A15">
            <w:r w:rsidRPr="00282A15">
              <w:t>Leg Extension</w:t>
            </w:r>
          </w:p>
        </w:tc>
        <w:tc>
          <w:tcPr>
            <w:tcW w:w="1637" w:type="dxa"/>
            <w:noWrap/>
            <w:hideMark/>
          </w:tcPr>
          <w:p w14:paraId="17B97124" w14:textId="77777777" w:rsidR="00282A15" w:rsidRPr="00282A15" w:rsidRDefault="00282A15" w:rsidP="00282A15">
            <w:r w:rsidRPr="00282A15">
              <w:t>1</w:t>
            </w:r>
          </w:p>
        </w:tc>
        <w:tc>
          <w:tcPr>
            <w:tcW w:w="815" w:type="dxa"/>
            <w:noWrap/>
            <w:hideMark/>
          </w:tcPr>
          <w:p w14:paraId="403631B1" w14:textId="77777777" w:rsidR="00282A15" w:rsidRPr="00282A15" w:rsidRDefault="00282A15">
            <w:r w:rsidRPr="00282A15">
              <w:t>EA</w:t>
            </w:r>
          </w:p>
        </w:tc>
        <w:tc>
          <w:tcPr>
            <w:tcW w:w="1559" w:type="dxa"/>
            <w:noWrap/>
            <w:hideMark/>
          </w:tcPr>
          <w:p w14:paraId="7A1D354E" w14:textId="77777777" w:rsidR="00282A15" w:rsidRPr="00282A15" w:rsidRDefault="00282A15">
            <w:r w:rsidRPr="00282A15">
              <w:t> </w:t>
            </w:r>
          </w:p>
        </w:tc>
        <w:tc>
          <w:tcPr>
            <w:tcW w:w="1289" w:type="dxa"/>
            <w:noWrap/>
            <w:hideMark/>
          </w:tcPr>
          <w:p w14:paraId="4D92E1A7" w14:textId="77777777" w:rsidR="00282A15" w:rsidRPr="00282A15" w:rsidRDefault="00282A15">
            <w:r w:rsidRPr="00282A15">
              <w:t> </w:t>
            </w:r>
          </w:p>
        </w:tc>
        <w:tc>
          <w:tcPr>
            <w:tcW w:w="2441" w:type="dxa"/>
            <w:noWrap/>
            <w:hideMark/>
          </w:tcPr>
          <w:p w14:paraId="16E7A84D" w14:textId="77777777" w:rsidR="00282A15" w:rsidRPr="00282A15" w:rsidRDefault="00282A15">
            <w:r w:rsidRPr="00282A15">
              <w:t> </w:t>
            </w:r>
          </w:p>
        </w:tc>
      </w:tr>
      <w:tr w:rsidR="00282A15" w:rsidRPr="00282A15" w14:paraId="3B9D346B" w14:textId="77777777" w:rsidTr="00E56106">
        <w:trPr>
          <w:trHeight w:val="400"/>
        </w:trPr>
        <w:tc>
          <w:tcPr>
            <w:tcW w:w="1121" w:type="dxa"/>
            <w:noWrap/>
            <w:hideMark/>
          </w:tcPr>
          <w:p w14:paraId="6691C233" w14:textId="77777777" w:rsidR="00282A15" w:rsidRPr="00282A15" w:rsidRDefault="00282A15" w:rsidP="00282A15">
            <w:r w:rsidRPr="00282A15">
              <w:t>160</w:t>
            </w:r>
          </w:p>
        </w:tc>
        <w:tc>
          <w:tcPr>
            <w:tcW w:w="2891" w:type="dxa"/>
            <w:noWrap/>
            <w:hideMark/>
          </w:tcPr>
          <w:p w14:paraId="00D3FC57" w14:textId="77777777" w:rsidR="00282A15" w:rsidRPr="00282A15" w:rsidRDefault="00282A15">
            <w:r w:rsidRPr="00282A15">
              <w:t>Bicep Curl</w:t>
            </w:r>
          </w:p>
        </w:tc>
        <w:tc>
          <w:tcPr>
            <w:tcW w:w="1637" w:type="dxa"/>
            <w:noWrap/>
            <w:hideMark/>
          </w:tcPr>
          <w:p w14:paraId="5F8458F7" w14:textId="77777777" w:rsidR="00282A15" w:rsidRPr="00282A15" w:rsidRDefault="00282A15" w:rsidP="00282A15">
            <w:r w:rsidRPr="00282A15">
              <w:t>1</w:t>
            </w:r>
          </w:p>
        </w:tc>
        <w:tc>
          <w:tcPr>
            <w:tcW w:w="815" w:type="dxa"/>
            <w:noWrap/>
            <w:hideMark/>
          </w:tcPr>
          <w:p w14:paraId="7355E0E2" w14:textId="77777777" w:rsidR="00282A15" w:rsidRPr="00282A15" w:rsidRDefault="00282A15">
            <w:r w:rsidRPr="00282A15">
              <w:t>EA</w:t>
            </w:r>
          </w:p>
        </w:tc>
        <w:tc>
          <w:tcPr>
            <w:tcW w:w="1559" w:type="dxa"/>
            <w:noWrap/>
            <w:hideMark/>
          </w:tcPr>
          <w:p w14:paraId="40A12BA6" w14:textId="77777777" w:rsidR="00282A15" w:rsidRPr="00282A15" w:rsidRDefault="00282A15">
            <w:r w:rsidRPr="00282A15">
              <w:t> </w:t>
            </w:r>
          </w:p>
        </w:tc>
        <w:tc>
          <w:tcPr>
            <w:tcW w:w="1289" w:type="dxa"/>
            <w:noWrap/>
            <w:hideMark/>
          </w:tcPr>
          <w:p w14:paraId="0214485D" w14:textId="77777777" w:rsidR="00282A15" w:rsidRPr="00282A15" w:rsidRDefault="00282A15">
            <w:r w:rsidRPr="00282A15">
              <w:t> </w:t>
            </w:r>
          </w:p>
        </w:tc>
        <w:tc>
          <w:tcPr>
            <w:tcW w:w="2441" w:type="dxa"/>
            <w:noWrap/>
            <w:hideMark/>
          </w:tcPr>
          <w:p w14:paraId="5F28CF15" w14:textId="77777777" w:rsidR="00282A15" w:rsidRPr="00282A15" w:rsidRDefault="00282A15">
            <w:r w:rsidRPr="00282A15">
              <w:t> </w:t>
            </w:r>
          </w:p>
        </w:tc>
      </w:tr>
      <w:tr w:rsidR="00282A15" w:rsidRPr="00282A15" w14:paraId="0DB6E1EC" w14:textId="77777777" w:rsidTr="00E56106">
        <w:trPr>
          <w:trHeight w:val="400"/>
        </w:trPr>
        <w:tc>
          <w:tcPr>
            <w:tcW w:w="1121" w:type="dxa"/>
            <w:noWrap/>
            <w:hideMark/>
          </w:tcPr>
          <w:p w14:paraId="18F0CAE9" w14:textId="77777777" w:rsidR="00282A15" w:rsidRPr="00282A15" w:rsidRDefault="00282A15" w:rsidP="00282A15">
            <w:r w:rsidRPr="00282A15">
              <w:t>170</w:t>
            </w:r>
          </w:p>
        </w:tc>
        <w:tc>
          <w:tcPr>
            <w:tcW w:w="2891" w:type="dxa"/>
            <w:noWrap/>
            <w:hideMark/>
          </w:tcPr>
          <w:p w14:paraId="68A4FE8B" w14:textId="77777777" w:rsidR="00282A15" w:rsidRPr="00282A15" w:rsidRDefault="00282A15">
            <w:r w:rsidRPr="00282A15">
              <w:t>Abdominal Crunch</w:t>
            </w:r>
          </w:p>
        </w:tc>
        <w:tc>
          <w:tcPr>
            <w:tcW w:w="1637" w:type="dxa"/>
            <w:noWrap/>
            <w:hideMark/>
          </w:tcPr>
          <w:p w14:paraId="1CC619A7" w14:textId="77777777" w:rsidR="00282A15" w:rsidRPr="00282A15" w:rsidRDefault="00282A15" w:rsidP="00282A15">
            <w:r w:rsidRPr="00282A15">
              <w:t>1</w:t>
            </w:r>
          </w:p>
        </w:tc>
        <w:tc>
          <w:tcPr>
            <w:tcW w:w="815" w:type="dxa"/>
            <w:noWrap/>
            <w:hideMark/>
          </w:tcPr>
          <w:p w14:paraId="76D2D882" w14:textId="77777777" w:rsidR="00282A15" w:rsidRPr="00282A15" w:rsidRDefault="00282A15">
            <w:r w:rsidRPr="00282A15">
              <w:t>EA</w:t>
            </w:r>
          </w:p>
        </w:tc>
        <w:tc>
          <w:tcPr>
            <w:tcW w:w="1559" w:type="dxa"/>
            <w:noWrap/>
            <w:hideMark/>
          </w:tcPr>
          <w:p w14:paraId="11C8DFF3" w14:textId="77777777" w:rsidR="00282A15" w:rsidRPr="00282A15" w:rsidRDefault="00282A15">
            <w:r w:rsidRPr="00282A15">
              <w:t> </w:t>
            </w:r>
          </w:p>
        </w:tc>
        <w:tc>
          <w:tcPr>
            <w:tcW w:w="1289" w:type="dxa"/>
            <w:noWrap/>
            <w:hideMark/>
          </w:tcPr>
          <w:p w14:paraId="62443655" w14:textId="77777777" w:rsidR="00282A15" w:rsidRPr="00282A15" w:rsidRDefault="00282A15">
            <w:r w:rsidRPr="00282A15">
              <w:t> </w:t>
            </w:r>
          </w:p>
        </w:tc>
        <w:tc>
          <w:tcPr>
            <w:tcW w:w="2441" w:type="dxa"/>
            <w:noWrap/>
            <w:hideMark/>
          </w:tcPr>
          <w:p w14:paraId="6DE53889" w14:textId="77777777" w:rsidR="00282A15" w:rsidRPr="00282A15" w:rsidRDefault="00282A15">
            <w:r w:rsidRPr="00282A15">
              <w:t> </w:t>
            </w:r>
          </w:p>
        </w:tc>
      </w:tr>
      <w:tr w:rsidR="00282A15" w:rsidRPr="00282A15" w14:paraId="2417BBB1" w14:textId="77777777" w:rsidTr="00E56106">
        <w:trPr>
          <w:trHeight w:val="400"/>
        </w:trPr>
        <w:tc>
          <w:tcPr>
            <w:tcW w:w="1121" w:type="dxa"/>
            <w:noWrap/>
            <w:hideMark/>
          </w:tcPr>
          <w:p w14:paraId="3C05E1D8" w14:textId="77777777" w:rsidR="00282A15" w:rsidRPr="00282A15" w:rsidRDefault="00282A15" w:rsidP="00282A15">
            <w:r w:rsidRPr="00282A15">
              <w:t>180</w:t>
            </w:r>
          </w:p>
        </w:tc>
        <w:tc>
          <w:tcPr>
            <w:tcW w:w="2891" w:type="dxa"/>
            <w:noWrap/>
            <w:hideMark/>
          </w:tcPr>
          <w:p w14:paraId="48B5DD68" w14:textId="77777777" w:rsidR="00282A15" w:rsidRPr="00282A15" w:rsidRDefault="00282A15">
            <w:r w:rsidRPr="00282A15">
              <w:t>Pec Deck</w:t>
            </w:r>
          </w:p>
        </w:tc>
        <w:tc>
          <w:tcPr>
            <w:tcW w:w="1637" w:type="dxa"/>
            <w:noWrap/>
            <w:hideMark/>
          </w:tcPr>
          <w:p w14:paraId="03FBB2A1" w14:textId="77777777" w:rsidR="00282A15" w:rsidRPr="00282A15" w:rsidRDefault="00282A15" w:rsidP="00282A15">
            <w:r w:rsidRPr="00282A15">
              <w:t>1</w:t>
            </w:r>
          </w:p>
        </w:tc>
        <w:tc>
          <w:tcPr>
            <w:tcW w:w="815" w:type="dxa"/>
            <w:noWrap/>
            <w:hideMark/>
          </w:tcPr>
          <w:p w14:paraId="6A0087C7" w14:textId="77777777" w:rsidR="00282A15" w:rsidRPr="00282A15" w:rsidRDefault="00282A15">
            <w:r w:rsidRPr="00282A15">
              <w:t>EA</w:t>
            </w:r>
          </w:p>
        </w:tc>
        <w:tc>
          <w:tcPr>
            <w:tcW w:w="1559" w:type="dxa"/>
            <w:noWrap/>
            <w:hideMark/>
          </w:tcPr>
          <w:p w14:paraId="3165CD76" w14:textId="77777777" w:rsidR="00282A15" w:rsidRPr="00282A15" w:rsidRDefault="00282A15">
            <w:r w:rsidRPr="00282A15">
              <w:t> </w:t>
            </w:r>
          </w:p>
        </w:tc>
        <w:tc>
          <w:tcPr>
            <w:tcW w:w="1289" w:type="dxa"/>
            <w:noWrap/>
            <w:hideMark/>
          </w:tcPr>
          <w:p w14:paraId="2987FE7C" w14:textId="77777777" w:rsidR="00282A15" w:rsidRPr="00282A15" w:rsidRDefault="00282A15">
            <w:r w:rsidRPr="00282A15">
              <w:t> </w:t>
            </w:r>
          </w:p>
        </w:tc>
        <w:tc>
          <w:tcPr>
            <w:tcW w:w="2441" w:type="dxa"/>
            <w:noWrap/>
            <w:hideMark/>
          </w:tcPr>
          <w:p w14:paraId="613AB3FC" w14:textId="77777777" w:rsidR="00282A15" w:rsidRPr="00282A15" w:rsidRDefault="00282A15">
            <w:r w:rsidRPr="00282A15">
              <w:t> </w:t>
            </w:r>
          </w:p>
        </w:tc>
      </w:tr>
      <w:tr w:rsidR="00282A15" w:rsidRPr="00282A15" w14:paraId="4FE2D9CF" w14:textId="77777777" w:rsidTr="00E56106">
        <w:trPr>
          <w:trHeight w:val="400"/>
        </w:trPr>
        <w:tc>
          <w:tcPr>
            <w:tcW w:w="1121" w:type="dxa"/>
            <w:noWrap/>
            <w:hideMark/>
          </w:tcPr>
          <w:p w14:paraId="3D88336B" w14:textId="77777777" w:rsidR="00282A15" w:rsidRPr="00282A15" w:rsidRDefault="00282A15" w:rsidP="00282A15">
            <w:r w:rsidRPr="00282A15">
              <w:t>190</w:t>
            </w:r>
          </w:p>
        </w:tc>
        <w:tc>
          <w:tcPr>
            <w:tcW w:w="2891" w:type="dxa"/>
            <w:noWrap/>
            <w:hideMark/>
          </w:tcPr>
          <w:p w14:paraId="2D29599A" w14:textId="77777777" w:rsidR="00282A15" w:rsidRPr="00282A15" w:rsidRDefault="00282A15">
            <w:r w:rsidRPr="00282A15">
              <w:t>Standing Calf</w:t>
            </w:r>
          </w:p>
        </w:tc>
        <w:tc>
          <w:tcPr>
            <w:tcW w:w="1637" w:type="dxa"/>
            <w:noWrap/>
            <w:hideMark/>
          </w:tcPr>
          <w:p w14:paraId="265F3899" w14:textId="77777777" w:rsidR="00282A15" w:rsidRPr="00282A15" w:rsidRDefault="00282A15" w:rsidP="00282A15">
            <w:r w:rsidRPr="00282A15">
              <w:t>1</w:t>
            </w:r>
          </w:p>
        </w:tc>
        <w:tc>
          <w:tcPr>
            <w:tcW w:w="815" w:type="dxa"/>
            <w:noWrap/>
            <w:hideMark/>
          </w:tcPr>
          <w:p w14:paraId="2E0AFC48" w14:textId="77777777" w:rsidR="00282A15" w:rsidRPr="00282A15" w:rsidRDefault="00282A15">
            <w:r w:rsidRPr="00282A15">
              <w:t>EA</w:t>
            </w:r>
          </w:p>
        </w:tc>
        <w:tc>
          <w:tcPr>
            <w:tcW w:w="1559" w:type="dxa"/>
            <w:noWrap/>
            <w:hideMark/>
          </w:tcPr>
          <w:p w14:paraId="767D208F" w14:textId="77777777" w:rsidR="00282A15" w:rsidRPr="00282A15" w:rsidRDefault="00282A15">
            <w:r w:rsidRPr="00282A15">
              <w:t> </w:t>
            </w:r>
          </w:p>
        </w:tc>
        <w:tc>
          <w:tcPr>
            <w:tcW w:w="1289" w:type="dxa"/>
            <w:noWrap/>
            <w:hideMark/>
          </w:tcPr>
          <w:p w14:paraId="3956F5F3" w14:textId="77777777" w:rsidR="00282A15" w:rsidRPr="00282A15" w:rsidRDefault="00282A15">
            <w:r w:rsidRPr="00282A15">
              <w:t> </w:t>
            </w:r>
          </w:p>
        </w:tc>
        <w:tc>
          <w:tcPr>
            <w:tcW w:w="2441" w:type="dxa"/>
            <w:noWrap/>
            <w:hideMark/>
          </w:tcPr>
          <w:p w14:paraId="5826499C" w14:textId="77777777" w:rsidR="00282A15" w:rsidRPr="00282A15" w:rsidRDefault="00282A15">
            <w:r w:rsidRPr="00282A15">
              <w:t> </w:t>
            </w:r>
          </w:p>
        </w:tc>
      </w:tr>
      <w:tr w:rsidR="00282A15" w:rsidRPr="00282A15" w14:paraId="5625D0D9" w14:textId="77777777" w:rsidTr="00E56106">
        <w:trPr>
          <w:trHeight w:val="400"/>
        </w:trPr>
        <w:tc>
          <w:tcPr>
            <w:tcW w:w="1121" w:type="dxa"/>
            <w:noWrap/>
            <w:hideMark/>
          </w:tcPr>
          <w:p w14:paraId="4CCAC8DE" w14:textId="77777777" w:rsidR="00282A15" w:rsidRPr="00282A15" w:rsidRDefault="00282A15" w:rsidP="00282A15">
            <w:r w:rsidRPr="00282A15">
              <w:t>200</w:t>
            </w:r>
          </w:p>
        </w:tc>
        <w:tc>
          <w:tcPr>
            <w:tcW w:w="2891" w:type="dxa"/>
            <w:noWrap/>
            <w:hideMark/>
          </w:tcPr>
          <w:p w14:paraId="1A88D15B" w14:textId="77777777" w:rsidR="00282A15" w:rsidRPr="00282A15" w:rsidRDefault="00282A15">
            <w:r w:rsidRPr="00282A15">
              <w:t>Glute</w:t>
            </w:r>
          </w:p>
        </w:tc>
        <w:tc>
          <w:tcPr>
            <w:tcW w:w="1637" w:type="dxa"/>
            <w:noWrap/>
            <w:hideMark/>
          </w:tcPr>
          <w:p w14:paraId="0DD44855" w14:textId="77777777" w:rsidR="00282A15" w:rsidRPr="00282A15" w:rsidRDefault="00282A15" w:rsidP="00282A15">
            <w:r w:rsidRPr="00282A15">
              <w:t>1</w:t>
            </w:r>
          </w:p>
        </w:tc>
        <w:tc>
          <w:tcPr>
            <w:tcW w:w="815" w:type="dxa"/>
            <w:noWrap/>
            <w:hideMark/>
          </w:tcPr>
          <w:p w14:paraId="23E7A82B" w14:textId="77777777" w:rsidR="00282A15" w:rsidRPr="00282A15" w:rsidRDefault="00282A15">
            <w:r w:rsidRPr="00282A15">
              <w:t>EA</w:t>
            </w:r>
          </w:p>
        </w:tc>
        <w:tc>
          <w:tcPr>
            <w:tcW w:w="1559" w:type="dxa"/>
            <w:noWrap/>
            <w:hideMark/>
          </w:tcPr>
          <w:p w14:paraId="092B3172" w14:textId="77777777" w:rsidR="00282A15" w:rsidRPr="00282A15" w:rsidRDefault="00282A15">
            <w:r w:rsidRPr="00282A15">
              <w:t> </w:t>
            </w:r>
          </w:p>
        </w:tc>
        <w:tc>
          <w:tcPr>
            <w:tcW w:w="1289" w:type="dxa"/>
            <w:noWrap/>
            <w:hideMark/>
          </w:tcPr>
          <w:p w14:paraId="5914A240" w14:textId="77777777" w:rsidR="00282A15" w:rsidRPr="00282A15" w:rsidRDefault="00282A15">
            <w:r w:rsidRPr="00282A15">
              <w:t> </w:t>
            </w:r>
          </w:p>
        </w:tc>
        <w:tc>
          <w:tcPr>
            <w:tcW w:w="2441" w:type="dxa"/>
            <w:noWrap/>
            <w:hideMark/>
          </w:tcPr>
          <w:p w14:paraId="07A1682A" w14:textId="77777777" w:rsidR="00282A15" w:rsidRPr="00282A15" w:rsidRDefault="00282A15">
            <w:r w:rsidRPr="00282A15">
              <w:t> </w:t>
            </w:r>
          </w:p>
        </w:tc>
      </w:tr>
      <w:tr w:rsidR="00282A15" w:rsidRPr="00282A15" w14:paraId="13023A85" w14:textId="77777777" w:rsidTr="00E56106">
        <w:trPr>
          <w:trHeight w:val="400"/>
        </w:trPr>
        <w:tc>
          <w:tcPr>
            <w:tcW w:w="1121" w:type="dxa"/>
            <w:noWrap/>
            <w:hideMark/>
          </w:tcPr>
          <w:p w14:paraId="03C9FA84" w14:textId="77777777" w:rsidR="00282A15" w:rsidRPr="00282A15" w:rsidRDefault="00282A15" w:rsidP="00282A15">
            <w:r w:rsidRPr="00282A15">
              <w:t>210</w:t>
            </w:r>
          </w:p>
        </w:tc>
        <w:tc>
          <w:tcPr>
            <w:tcW w:w="2891" w:type="dxa"/>
            <w:noWrap/>
            <w:hideMark/>
          </w:tcPr>
          <w:p w14:paraId="769C39B8" w14:textId="77777777" w:rsidR="00282A15" w:rsidRPr="00282A15" w:rsidRDefault="00282A15">
            <w:proofErr w:type="spellStart"/>
            <w:r w:rsidRPr="00282A15">
              <w:t>Tricep</w:t>
            </w:r>
            <w:proofErr w:type="spellEnd"/>
            <w:r w:rsidRPr="00282A15">
              <w:t xml:space="preserve"> Pulldown</w:t>
            </w:r>
          </w:p>
        </w:tc>
        <w:tc>
          <w:tcPr>
            <w:tcW w:w="1637" w:type="dxa"/>
            <w:noWrap/>
            <w:hideMark/>
          </w:tcPr>
          <w:p w14:paraId="625F48A5" w14:textId="77777777" w:rsidR="00282A15" w:rsidRPr="00282A15" w:rsidRDefault="00282A15" w:rsidP="00282A15">
            <w:r w:rsidRPr="00282A15">
              <w:t>1</w:t>
            </w:r>
          </w:p>
        </w:tc>
        <w:tc>
          <w:tcPr>
            <w:tcW w:w="815" w:type="dxa"/>
            <w:noWrap/>
            <w:hideMark/>
          </w:tcPr>
          <w:p w14:paraId="7C72C511" w14:textId="77777777" w:rsidR="00282A15" w:rsidRPr="00282A15" w:rsidRDefault="00282A15">
            <w:r w:rsidRPr="00282A15">
              <w:t>EA</w:t>
            </w:r>
          </w:p>
        </w:tc>
        <w:tc>
          <w:tcPr>
            <w:tcW w:w="1559" w:type="dxa"/>
            <w:noWrap/>
            <w:hideMark/>
          </w:tcPr>
          <w:p w14:paraId="59FF294A" w14:textId="77777777" w:rsidR="00282A15" w:rsidRPr="00282A15" w:rsidRDefault="00282A15">
            <w:r w:rsidRPr="00282A15">
              <w:t> </w:t>
            </w:r>
          </w:p>
        </w:tc>
        <w:tc>
          <w:tcPr>
            <w:tcW w:w="1289" w:type="dxa"/>
            <w:noWrap/>
            <w:hideMark/>
          </w:tcPr>
          <w:p w14:paraId="2CDFEF80" w14:textId="77777777" w:rsidR="00282A15" w:rsidRPr="00282A15" w:rsidRDefault="00282A15">
            <w:r w:rsidRPr="00282A15">
              <w:t> </w:t>
            </w:r>
          </w:p>
        </w:tc>
        <w:tc>
          <w:tcPr>
            <w:tcW w:w="2441" w:type="dxa"/>
            <w:noWrap/>
            <w:hideMark/>
          </w:tcPr>
          <w:p w14:paraId="25F3BF65" w14:textId="77777777" w:rsidR="00282A15" w:rsidRPr="00282A15" w:rsidRDefault="00282A15">
            <w:r w:rsidRPr="00282A15">
              <w:t> </w:t>
            </w:r>
          </w:p>
        </w:tc>
      </w:tr>
      <w:tr w:rsidR="00282A15" w:rsidRPr="00282A15" w14:paraId="0E2B08C7" w14:textId="77777777" w:rsidTr="00E56106">
        <w:trPr>
          <w:trHeight w:val="400"/>
        </w:trPr>
        <w:tc>
          <w:tcPr>
            <w:tcW w:w="1121" w:type="dxa"/>
            <w:noWrap/>
            <w:hideMark/>
          </w:tcPr>
          <w:p w14:paraId="578BB5F7" w14:textId="77777777" w:rsidR="00282A15" w:rsidRPr="00282A15" w:rsidRDefault="00282A15" w:rsidP="00282A15">
            <w:r w:rsidRPr="00282A15">
              <w:t>220</w:t>
            </w:r>
          </w:p>
        </w:tc>
        <w:tc>
          <w:tcPr>
            <w:tcW w:w="2891" w:type="dxa"/>
            <w:noWrap/>
            <w:hideMark/>
          </w:tcPr>
          <w:p w14:paraId="25D0A0AB" w14:textId="77777777" w:rsidR="00282A15" w:rsidRPr="00282A15" w:rsidRDefault="00282A15">
            <w:r w:rsidRPr="00282A15">
              <w:t>Adductor</w:t>
            </w:r>
          </w:p>
        </w:tc>
        <w:tc>
          <w:tcPr>
            <w:tcW w:w="1637" w:type="dxa"/>
            <w:noWrap/>
            <w:hideMark/>
          </w:tcPr>
          <w:p w14:paraId="4FB09517" w14:textId="77777777" w:rsidR="00282A15" w:rsidRPr="00282A15" w:rsidRDefault="00282A15" w:rsidP="00282A15">
            <w:r w:rsidRPr="00282A15">
              <w:t>1</w:t>
            </w:r>
          </w:p>
        </w:tc>
        <w:tc>
          <w:tcPr>
            <w:tcW w:w="815" w:type="dxa"/>
            <w:noWrap/>
            <w:hideMark/>
          </w:tcPr>
          <w:p w14:paraId="44546C72" w14:textId="77777777" w:rsidR="00282A15" w:rsidRPr="00282A15" w:rsidRDefault="00282A15">
            <w:r w:rsidRPr="00282A15">
              <w:t>EA</w:t>
            </w:r>
          </w:p>
        </w:tc>
        <w:tc>
          <w:tcPr>
            <w:tcW w:w="1559" w:type="dxa"/>
            <w:noWrap/>
            <w:hideMark/>
          </w:tcPr>
          <w:p w14:paraId="75D12A20" w14:textId="77777777" w:rsidR="00282A15" w:rsidRPr="00282A15" w:rsidRDefault="00282A15">
            <w:r w:rsidRPr="00282A15">
              <w:t> </w:t>
            </w:r>
          </w:p>
        </w:tc>
        <w:tc>
          <w:tcPr>
            <w:tcW w:w="1289" w:type="dxa"/>
            <w:noWrap/>
            <w:hideMark/>
          </w:tcPr>
          <w:p w14:paraId="744A1039" w14:textId="77777777" w:rsidR="00282A15" w:rsidRPr="00282A15" w:rsidRDefault="00282A15">
            <w:r w:rsidRPr="00282A15">
              <w:t> </w:t>
            </w:r>
          </w:p>
        </w:tc>
        <w:tc>
          <w:tcPr>
            <w:tcW w:w="2441" w:type="dxa"/>
            <w:noWrap/>
            <w:hideMark/>
          </w:tcPr>
          <w:p w14:paraId="585D4B9F" w14:textId="77777777" w:rsidR="00282A15" w:rsidRPr="00282A15" w:rsidRDefault="00282A15">
            <w:r w:rsidRPr="00282A15">
              <w:t> </w:t>
            </w:r>
          </w:p>
        </w:tc>
      </w:tr>
      <w:tr w:rsidR="00282A15" w:rsidRPr="00282A15" w14:paraId="42197D8E" w14:textId="77777777" w:rsidTr="00E56106">
        <w:trPr>
          <w:trHeight w:val="400"/>
        </w:trPr>
        <w:tc>
          <w:tcPr>
            <w:tcW w:w="1121" w:type="dxa"/>
            <w:noWrap/>
            <w:hideMark/>
          </w:tcPr>
          <w:p w14:paraId="23FC70FE" w14:textId="77777777" w:rsidR="00282A15" w:rsidRPr="00282A15" w:rsidRDefault="00282A15" w:rsidP="00282A15">
            <w:r w:rsidRPr="00282A15">
              <w:t>230</w:t>
            </w:r>
          </w:p>
        </w:tc>
        <w:tc>
          <w:tcPr>
            <w:tcW w:w="2891" w:type="dxa"/>
            <w:noWrap/>
            <w:hideMark/>
          </w:tcPr>
          <w:p w14:paraId="26878AAE" w14:textId="77777777" w:rsidR="00282A15" w:rsidRPr="00282A15" w:rsidRDefault="00282A15">
            <w:r w:rsidRPr="00282A15">
              <w:t>Seated Row</w:t>
            </w:r>
          </w:p>
        </w:tc>
        <w:tc>
          <w:tcPr>
            <w:tcW w:w="1637" w:type="dxa"/>
            <w:noWrap/>
            <w:hideMark/>
          </w:tcPr>
          <w:p w14:paraId="38DFF6D9" w14:textId="77777777" w:rsidR="00282A15" w:rsidRPr="00282A15" w:rsidRDefault="00282A15" w:rsidP="00282A15">
            <w:r w:rsidRPr="00282A15">
              <w:t>1</w:t>
            </w:r>
          </w:p>
        </w:tc>
        <w:tc>
          <w:tcPr>
            <w:tcW w:w="815" w:type="dxa"/>
            <w:noWrap/>
            <w:hideMark/>
          </w:tcPr>
          <w:p w14:paraId="030DC12C" w14:textId="77777777" w:rsidR="00282A15" w:rsidRPr="00282A15" w:rsidRDefault="00282A15">
            <w:r w:rsidRPr="00282A15">
              <w:t>EA</w:t>
            </w:r>
          </w:p>
        </w:tc>
        <w:tc>
          <w:tcPr>
            <w:tcW w:w="1559" w:type="dxa"/>
            <w:noWrap/>
            <w:hideMark/>
          </w:tcPr>
          <w:p w14:paraId="41B85C66" w14:textId="77777777" w:rsidR="00282A15" w:rsidRPr="00282A15" w:rsidRDefault="00282A15">
            <w:r w:rsidRPr="00282A15">
              <w:t> </w:t>
            </w:r>
          </w:p>
        </w:tc>
        <w:tc>
          <w:tcPr>
            <w:tcW w:w="1289" w:type="dxa"/>
            <w:noWrap/>
            <w:hideMark/>
          </w:tcPr>
          <w:p w14:paraId="58BD7D5D" w14:textId="77777777" w:rsidR="00282A15" w:rsidRPr="00282A15" w:rsidRDefault="00282A15">
            <w:r w:rsidRPr="00282A15">
              <w:t> </w:t>
            </w:r>
          </w:p>
        </w:tc>
        <w:tc>
          <w:tcPr>
            <w:tcW w:w="2441" w:type="dxa"/>
            <w:noWrap/>
            <w:hideMark/>
          </w:tcPr>
          <w:p w14:paraId="787F2E20" w14:textId="77777777" w:rsidR="00282A15" w:rsidRPr="00282A15" w:rsidRDefault="00282A15">
            <w:r w:rsidRPr="00282A15">
              <w:t> </w:t>
            </w:r>
          </w:p>
        </w:tc>
      </w:tr>
      <w:tr w:rsidR="00282A15" w:rsidRPr="00282A15" w14:paraId="6C0AE403" w14:textId="77777777" w:rsidTr="00E56106">
        <w:trPr>
          <w:trHeight w:val="400"/>
        </w:trPr>
        <w:tc>
          <w:tcPr>
            <w:tcW w:w="1121" w:type="dxa"/>
            <w:noWrap/>
            <w:hideMark/>
          </w:tcPr>
          <w:p w14:paraId="66F29B35" w14:textId="77777777" w:rsidR="00282A15" w:rsidRPr="00282A15" w:rsidRDefault="00282A15" w:rsidP="00282A15">
            <w:r w:rsidRPr="00282A15">
              <w:t>240</w:t>
            </w:r>
          </w:p>
        </w:tc>
        <w:tc>
          <w:tcPr>
            <w:tcW w:w="2891" w:type="dxa"/>
            <w:noWrap/>
            <w:hideMark/>
          </w:tcPr>
          <w:p w14:paraId="04392C4E" w14:textId="77777777" w:rsidR="00282A15" w:rsidRPr="00282A15" w:rsidRDefault="00282A15">
            <w:r w:rsidRPr="00282A15">
              <w:t>Abductor</w:t>
            </w:r>
          </w:p>
        </w:tc>
        <w:tc>
          <w:tcPr>
            <w:tcW w:w="1637" w:type="dxa"/>
            <w:noWrap/>
            <w:hideMark/>
          </w:tcPr>
          <w:p w14:paraId="20655CF7" w14:textId="77777777" w:rsidR="00282A15" w:rsidRPr="00282A15" w:rsidRDefault="00282A15" w:rsidP="00282A15">
            <w:r w:rsidRPr="00282A15">
              <w:t>1</w:t>
            </w:r>
          </w:p>
        </w:tc>
        <w:tc>
          <w:tcPr>
            <w:tcW w:w="815" w:type="dxa"/>
            <w:noWrap/>
            <w:hideMark/>
          </w:tcPr>
          <w:p w14:paraId="6BAC4525" w14:textId="77777777" w:rsidR="00282A15" w:rsidRPr="00282A15" w:rsidRDefault="00282A15">
            <w:r w:rsidRPr="00282A15">
              <w:t>EA</w:t>
            </w:r>
          </w:p>
        </w:tc>
        <w:tc>
          <w:tcPr>
            <w:tcW w:w="1559" w:type="dxa"/>
            <w:noWrap/>
            <w:hideMark/>
          </w:tcPr>
          <w:p w14:paraId="4AE59F57" w14:textId="77777777" w:rsidR="00282A15" w:rsidRPr="00282A15" w:rsidRDefault="00282A15">
            <w:r w:rsidRPr="00282A15">
              <w:t> </w:t>
            </w:r>
          </w:p>
        </w:tc>
        <w:tc>
          <w:tcPr>
            <w:tcW w:w="1289" w:type="dxa"/>
            <w:noWrap/>
            <w:hideMark/>
          </w:tcPr>
          <w:p w14:paraId="661EB308" w14:textId="77777777" w:rsidR="00282A15" w:rsidRPr="00282A15" w:rsidRDefault="00282A15">
            <w:r w:rsidRPr="00282A15">
              <w:t> </w:t>
            </w:r>
          </w:p>
        </w:tc>
        <w:tc>
          <w:tcPr>
            <w:tcW w:w="2441" w:type="dxa"/>
            <w:noWrap/>
            <w:hideMark/>
          </w:tcPr>
          <w:p w14:paraId="42C71F5C" w14:textId="77777777" w:rsidR="00282A15" w:rsidRPr="00282A15" w:rsidRDefault="00282A15">
            <w:r w:rsidRPr="00282A15">
              <w:t> </w:t>
            </w:r>
          </w:p>
        </w:tc>
      </w:tr>
      <w:tr w:rsidR="00282A15" w:rsidRPr="00282A15" w14:paraId="4A337FD0" w14:textId="77777777" w:rsidTr="00E56106">
        <w:trPr>
          <w:trHeight w:val="400"/>
        </w:trPr>
        <w:tc>
          <w:tcPr>
            <w:tcW w:w="1121" w:type="dxa"/>
            <w:noWrap/>
            <w:hideMark/>
          </w:tcPr>
          <w:p w14:paraId="78DA2DE3" w14:textId="77777777" w:rsidR="00282A15" w:rsidRPr="00282A15" w:rsidRDefault="00282A15" w:rsidP="00282A15">
            <w:r w:rsidRPr="00282A15">
              <w:t>250</w:t>
            </w:r>
          </w:p>
        </w:tc>
        <w:tc>
          <w:tcPr>
            <w:tcW w:w="2891" w:type="dxa"/>
            <w:noWrap/>
            <w:hideMark/>
          </w:tcPr>
          <w:p w14:paraId="651F65C2" w14:textId="77777777" w:rsidR="00282A15" w:rsidRPr="00282A15" w:rsidRDefault="00282A15">
            <w:r w:rsidRPr="00282A15">
              <w:t>Shoulder Press</w:t>
            </w:r>
          </w:p>
        </w:tc>
        <w:tc>
          <w:tcPr>
            <w:tcW w:w="1637" w:type="dxa"/>
            <w:noWrap/>
            <w:hideMark/>
          </w:tcPr>
          <w:p w14:paraId="008FACE8" w14:textId="77777777" w:rsidR="00282A15" w:rsidRPr="00282A15" w:rsidRDefault="00282A15" w:rsidP="00282A15">
            <w:r w:rsidRPr="00282A15">
              <w:t>1</w:t>
            </w:r>
          </w:p>
        </w:tc>
        <w:tc>
          <w:tcPr>
            <w:tcW w:w="815" w:type="dxa"/>
            <w:noWrap/>
            <w:hideMark/>
          </w:tcPr>
          <w:p w14:paraId="22E8E333" w14:textId="77777777" w:rsidR="00282A15" w:rsidRPr="00282A15" w:rsidRDefault="00282A15">
            <w:r w:rsidRPr="00282A15">
              <w:t>EA</w:t>
            </w:r>
          </w:p>
        </w:tc>
        <w:tc>
          <w:tcPr>
            <w:tcW w:w="1559" w:type="dxa"/>
            <w:noWrap/>
            <w:hideMark/>
          </w:tcPr>
          <w:p w14:paraId="5B60E7BB" w14:textId="77777777" w:rsidR="00282A15" w:rsidRPr="00282A15" w:rsidRDefault="00282A15">
            <w:r w:rsidRPr="00282A15">
              <w:t> </w:t>
            </w:r>
          </w:p>
        </w:tc>
        <w:tc>
          <w:tcPr>
            <w:tcW w:w="1289" w:type="dxa"/>
            <w:noWrap/>
            <w:hideMark/>
          </w:tcPr>
          <w:p w14:paraId="2FA6CBDC" w14:textId="77777777" w:rsidR="00282A15" w:rsidRPr="00282A15" w:rsidRDefault="00282A15">
            <w:r w:rsidRPr="00282A15">
              <w:t> </w:t>
            </w:r>
          </w:p>
        </w:tc>
        <w:tc>
          <w:tcPr>
            <w:tcW w:w="2441" w:type="dxa"/>
            <w:noWrap/>
            <w:hideMark/>
          </w:tcPr>
          <w:p w14:paraId="2CE78DB1" w14:textId="77777777" w:rsidR="00282A15" w:rsidRPr="00282A15" w:rsidRDefault="00282A15">
            <w:r w:rsidRPr="00282A15">
              <w:t> </w:t>
            </w:r>
          </w:p>
        </w:tc>
      </w:tr>
      <w:tr w:rsidR="00282A15" w:rsidRPr="00282A15" w14:paraId="10910C67" w14:textId="77777777" w:rsidTr="00E56106">
        <w:trPr>
          <w:trHeight w:val="400"/>
        </w:trPr>
        <w:tc>
          <w:tcPr>
            <w:tcW w:w="1121" w:type="dxa"/>
            <w:noWrap/>
            <w:hideMark/>
          </w:tcPr>
          <w:p w14:paraId="34BB3777" w14:textId="77777777" w:rsidR="00282A15" w:rsidRPr="00282A15" w:rsidRDefault="00282A15" w:rsidP="00282A15">
            <w:r w:rsidRPr="00282A15">
              <w:t>260</w:t>
            </w:r>
          </w:p>
        </w:tc>
        <w:tc>
          <w:tcPr>
            <w:tcW w:w="2891" w:type="dxa"/>
            <w:noWrap/>
            <w:hideMark/>
          </w:tcPr>
          <w:p w14:paraId="0D4B8F19" w14:textId="77777777" w:rsidR="00282A15" w:rsidRPr="00282A15" w:rsidRDefault="00282A15">
            <w:r w:rsidRPr="00282A15">
              <w:t>Cable Crossover</w:t>
            </w:r>
          </w:p>
        </w:tc>
        <w:tc>
          <w:tcPr>
            <w:tcW w:w="1637" w:type="dxa"/>
            <w:noWrap/>
            <w:hideMark/>
          </w:tcPr>
          <w:p w14:paraId="26BD74C5" w14:textId="77777777" w:rsidR="00282A15" w:rsidRPr="00282A15" w:rsidRDefault="00282A15" w:rsidP="00282A15">
            <w:r w:rsidRPr="00282A15">
              <w:t>1</w:t>
            </w:r>
          </w:p>
        </w:tc>
        <w:tc>
          <w:tcPr>
            <w:tcW w:w="815" w:type="dxa"/>
            <w:noWrap/>
            <w:hideMark/>
          </w:tcPr>
          <w:p w14:paraId="4D35765E" w14:textId="77777777" w:rsidR="00282A15" w:rsidRPr="00282A15" w:rsidRDefault="00282A15">
            <w:r w:rsidRPr="00282A15">
              <w:t>EA</w:t>
            </w:r>
          </w:p>
        </w:tc>
        <w:tc>
          <w:tcPr>
            <w:tcW w:w="1559" w:type="dxa"/>
            <w:noWrap/>
            <w:hideMark/>
          </w:tcPr>
          <w:p w14:paraId="170AD4F5" w14:textId="77777777" w:rsidR="00282A15" w:rsidRPr="00282A15" w:rsidRDefault="00282A15">
            <w:r w:rsidRPr="00282A15">
              <w:t> </w:t>
            </w:r>
          </w:p>
        </w:tc>
        <w:tc>
          <w:tcPr>
            <w:tcW w:w="1289" w:type="dxa"/>
            <w:noWrap/>
            <w:hideMark/>
          </w:tcPr>
          <w:p w14:paraId="1598888F" w14:textId="77777777" w:rsidR="00282A15" w:rsidRPr="00282A15" w:rsidRDefault="00282A15">
            <w:r w:rsidRPr="00282A15">
              <w:t> </w:t>
            </w:r>
          </w:p>
        </w:tc>
        <w:tc>
          <w:tcPr>
            <w:tcW w:w="2441" w:type="dxa"/>
            <w:noWrap/>
            <w:hideMark/>
          </w:tcPr>
          <w:p w14:paraId="17BB895A" w14:textId="77777777" w:rsidR="00282A15" w:rsidRPr="00282A15" w:rsidRDefault="00282A15">
            <w:r w:rsidRPr="00282A15">
              <w:t> </w:t>
            </w:r>
          </w:p>
        </w:tc>
      </w:tr>
      <w:tr w:rsidR="00282A15" w:rsidRPr="00282A15" w14:paraId="38DC5A6C" w14:textId="77777777" w:rsidTr="00E56106">
        <w:trPr>
          <w:trHeight w:val="400"/>
        </w:trPr>
        <w:tc>
          <w:tcPr>
            <w:tcW w:w="1121" w:type="dxa"/>
            <w:noWrap/>
            <w:hideMark/>
          </w:tcPr>
          <w:p w14:paraId="27958291" w14:textId="77777777" w:rsidR="00282A15" w:rsidRPr="00282A15" w:rsidRDefault="00282A15" w:rsidP="00282A15">
            <w:r w:rsidRPr="00282A15">
              <w:t>270</w:t>
            </w:r>
          </w:p>
        </w:tc>
        <w:tc>
          <w:tcPr>
            <w:tcW w:w="2891" w:type="dxa"/>
            <w:noWrap/>
            <w:hideMark/>
          </w:tcPr>
          <w:p w14:paraId="2DBEC287" w14:textId="77777777" w:rsidR="00282A15" w:rsidRPr="00282A15" w:rsidRDefault="00282A15">
            <w:r w:rsidRPr="00282A15">
              <w:t>Smith Machine</w:t>
            </w:r>
          </w:p>
        </w:tc>
        <w:tc>
          <w:tcPr>
            <w:tcW w:w="1637" w:type="dxa"/>
            <w:noWrap/>
            <w:hideMark/>
          </w:tcPr>
          <w:p w14:paraId="0A398452" w14:textId="77777777" w:rsidR="00282A15" w:rsidRPr="00282A15" w:rsidRDefault="00282A15" w:rsidP="00282A15">
            <w:r w:rsidRPr="00282A15">
              <w:t>1</w:t>
            </w:r>
          </w:p>
        </w:tc>
        <w:tc>
          <w:tcPr>
            <w:tcW w:w="815" w:type="dxa"/>
            <w:noWrap/>
            <w:hideMark/>
          </w:tcPr>
          <w:p w14:paraId="5B95F802" w14:textId="77777777" w:rsidR="00282A15" w:rsidRPr="00282A15" w:rsidRDefault="00282A15">
            <w:r w:rsidRPr="00282A15">
              <w:t>EA</w:t>
            </w:r>
          </w:p>
        </w:tc>
        <w:tc>
          <w:tcPr>
            <w:tcW w:w="1559" w:type="dxa"/>
            <w:noWrap/>
            <w:hideMark/>
          </w:tcPr>
          <w:p w14:paraId="235843BD" w14:textId="77777777" w:rsidR="00282A15" w:rsidRPr="00282A15" w:rsidRDefault="00282A15">
            <w:r w:rsidRPr="00282A15">
              <w:t> </w:t>
            </w:r>
          </w:p>
        </w:tc>
        <w:tc>
          <w:tcPr>
            <w:tcW w:w="1289" w:type="dxa"/>
            <w:noWrap/>
            <w:hideMark/>
          </w:tcPr>
          <w:p w14:paraId="0C2B696D" w14:textId="77777777" w:rsidR="00282A15" w:rsidRPr="00282A15" w:rsidRDefault="00282A15">
            <w:r w:rsidRPr="00282A15">
              <w:t> </w:t>
            </w:r>
          </w:p>
        </w:tc>
        <w:tc>
          <w:tcPr>
            <w:tcW w:w="2441" w:type="dxa"/>
            <w:noWrap/>
            <w:hideMark/>
          </w:tcPr>
          <w:p w14:paraId="7878442D" w14:textId="77777777" w:rsidR="00282A15" w:rsidRPr="00282A15" w:rsidRDefault="00282A15">
            <w:r w:rsidRPr="00282A15">
              <w:t> </w:t>
            </w:r>
          </w:p>
        </w:tc>
      </w:tr>
      <w:tr w:rsidR="00282A15" w:rsidRPr="00282A15" w14:paraId="442A0987" w14:textId="77777777" w:rsidTr="00E56106">
        <w:trPr>
          <w:trHeight w:val="400"/>
        </w:trPr>
        <w:tc>
          <w:tcPr>
            <w:tcW w:w="1121" w:type="dxa"/>
            <w:noWrap/>
            <w:hideMark/>
          </w:tcPr>
          <w:p w14:paraId="7885C69C" w14:textId="77777777" w:rsidR="00282A15" w:rsidRPr="00282A15" w:rsidRDefault="00282A15" w:rsidP="00282A15">
            <w:r w:rsidRPr="00282A15">
              <w:t>280</w:t>
            </w:r>
          </w:p>
        </w:tc>
        <w:tc>
          <w:tcPr>
            <w:tcW w:w="2891" w:type="dxa"/>
            <w:noWrap/>
            <w:hideMark/>
          </w:tcPr>
          <w:p w14:paraId="3F2145A9" w14:textId="77777777" w:rsidR="00282A15" w:rsidRPr="00282A15" w:rsidRDefault="00282A15">
            <w:proofErr w:type="spellStart"/>
            <w:proofErr w:type="gramStart"/>
            <w:r w:rsidRPr="00282A15">
              <w:t>T.Bar</w:t>
            </w:r>
            <w:proofErr w:type="spellEnd"/>
            <w:proofErr w:type="gramEnd"/>
            <w:r w:rsidRPr="00282A15">
              <w:t xml:space="preserve"> Row</w:t>
            </w:r>
          </w:p>
        </w:tc>
        <w:tc>
          <w:tcPr>
            <w:tcW w:w="1637" w:type="dxa"/>
            <w:noWrap/>
            <w:hideMark/>
          </w:tcPr>
          <w:p w14:paraId="7A7A28F3" w14:textId="77777777" w:rsidR="00282A15" w:rsidRPr="00282A15" w:rsidRDefault="00282A15" w:rsidP="00282A15">
            <w:r w:rsidRPr="00282A15">
              <w:t>1</w:t>
            </w:r>
          </w:p>
        </w:tc>
        <w:tc>
          <w:tcPr>
            <w:tcW w:w="815" w:type="dxa"/>
            <w:noWrap/>
            <w:hideMark/>
          </w:tcPr>
          <w:p w14:paraId="3B81FA33" w14:textId="77777777" w:rsidR="00282A15" w:rsidRPr="00282A15" w:rsidRDefault="00282A15">
            <w:r w:rsidRPr="00282A15">
              <w:t>EA</w:t>
            </w:r>
          </w:p>
        </w:tc>
        <w:tc>
          <w:tcPr>
            <w:tcW w:w="1559" w:type="dxa"/>
            <w:noWrap/>
            <w:hideMark/>
          </w:tcPr>
          <w:p w14:paraId="04683D30" w14:textId="77777777" w:rsidR="00282A15" w:rsidRPr="00282A15" w:rsidRDefault="00282A15">
            <w:r w:rsidRPr="00282A15">
              <w:t> </w:t>
            </w:r>
          </w:p>
        </w:tc>
        <w:tc>
          <w:tcPr>
            <w:tcW w:w="1289" w:type="dxa"/>
            <w:noWrap/>
            <w:hideMark/>
          </w:tcPr>
          <w:p w14:paraId="2E0018EE" w14:textId="77777777" w:rsidR="00282A15" w:rsidRPr="00282A15" w:rsidRDefault="00282A15">
            <w:r w:rsidRPr="00282A15">
              <w:t> </w:t>
            </w:r>
          </w:p>
        </w:tc>
        <w:tc>
          <w:tcPr>
            <w:tcW w:w="2441" w:type="dxa"/>
            <w:noWrap/>
            <w:hideMark/>
          </w:tcPr>
          <w:p w14:paraId="54C928AB" w14:textId="77777777" w:rsidR="00282A15" w:rsidRPr="00282A15" w:rsidRDefault="00282A15">
            <w:r w:rsidRPr="00282A15">
              <w:t> </w:t>
            </w:r>
          </w:p>
        </w:tc>
      </w:tr>
      <w:tr w:rsidR="00282A15" w:rsidRPr="00282A15" w14:paraId="534A39B7" w14:textId="77777777" w:rsidTr="00E56106">
        <w:trPr>
          <w:trHeight w:val="400"/>
        </w:trPr>
        <w:tc>
          <w:tcPr>
            <w:tcW w:w="1121" w:type="dxa"/>
            <w:noWrap/>
            <w:hideMark/>
          </w:tcPr>
          <w:p w14:paraId="1BBC5EFB" w14:textId="77777777" w:rsidR="00282A15" w:rsidRPr="00282A15" w:rsidRDefault="00282A15" w:rsidP="00282A15">
            <w:r w:rsidRPr="00282A15">
              <w:t>290</w:t>
            </w:r>
          </w:p>
        </w:tc>
        <w:tc>
          <w:tcPr>
            <w:tcW w:w="2891" w:type="dxa"/>
            <w:noWrap/>
            <w:hideMark/>
          </w:tcPr>
          <w:p w14:paraId="24947BFB" w14:textId="77777777" w:rsidR="00282A15" w:rsidRPr="00282A15" w:rsidRDefault="00282A15">
            <w:r w:rsidRPr="00282A15">
              <w:t>Seated Calf Raise</w:t>
            </w:r>
          </w:p>
        </w:tc>
        <w:tc>
          <w:tcPr>
            <w:tcW w:w="1637" w:type="dxa"/>
            <w:noWrap/>
            <w:hideMark/>
          </w:tcPr>
          <w:p w14:paraId="6F6519E2" w14:textId="77777777" w:rsidR="00282A15" w:rsidRPr="00282A15" w:rsidRDefault="00282A15" w:rsidP="00282A15">
            <w:r w:rsidRPr="00282A15">
              <w:t>1</w:t>
            </w:r>
          </w:p>
        </w:tc>
        <w:tc>
          <w:tcPr>
            <w:tcW w:w="815" w:type="dxa"/>
            <w:noWrap/>
            <w:hideMark/>
          </w:tcPr>
          <w:p w14:paraId="149EDACE" w14:textId="77777777" w:rsidR="00282A15" w:rsidRPr="00282A15" w:rsidRDefault="00282A15">
            <w:r w:rsidRPr="00282A15">
              <w:t>EA</w:t>
            </w:r>
          </w:p>
        </w:tc>
        <w:tc>
          <w:tcPr>
            <w:tcW w:w="1559" w:type="dxa"/>
            <w:noWrap/>
            <w:hideMark/>
          </w:tcPr>
          <w:p w14:paraId="2D3CD34C" w14:textId="77777777" w:rsidR="00282A15" w:rsidRPr="00282A15" w:rsidRDefault="00282A15">
            <w:r w:rsidRPr="00282A15">
              <w:t> </w:t>
            </w:r>
          </w:p>
        </w:tc>
        <w:tc>
          <w:tcPr>
            <w:tcW w:w="1289" w:type="dxa"/>
            <w:noWrap/>
            <w:hideMark/>
          </w:tcPr>
          <w:p w14:paraId="1182E8DF" w14:textId="77777777" w:rsidR="00282A15" w:rsidRPr="00282A15" w:rsidRDefault="00282A15">
            <w:r w:rsidRPr="00282A15">
              <w:t> </w:t>
            </w:r>
          </w:p>
        </w:tc>
        <w:tc>
          <w:tcPr>
            <w:tcW w:w="2441" w:type="dxa"/>
            <w:noWrap/>
            <w:hideMark/>
          </w:tcPr>
          <w:p w14:paraId="662C79D1" w14:textId="77777777" w:rsidR="00282A15" w:rsidRPr="00282A15" w:rsidRDefault="00282A15">
            <w:r w:rsidRPr="00282A15">
              <w:t> </w:t>
            </w:r>
          </w:p>
        </w:tc>
      </w:tr>
      <w:tr w:rsidR="00282A15" w:rsidRPr="00282A15" w14:paraId="1A901443" w14:textId="77777777" w:rsidTr="00E56106">
        <w:trPr>
          <w:trHeight w:val="400"/>
        </w:trPr>
        <w:tc>
          <w:tcPr>
            <w:tcW w:w="1121" w:type="dxa"/>
            <w:noWrap/>
            <w:hideMark/>
          </w:tcPr>
          <w:p w14:paraId="619505CF" w14:textId="77777777" w:rsidR="00282A15" w:rsidRPr="00282A15" w:rsidRDefault="00282A15" w:rsidP="00282A15">
            <w:r w:rsidRPr="00282A15">
              <w:t>300</w:t>
            </w:r>
          </w:p>
        </w:tc>
        <w:tc>
          <w:tcPr>
            <w:tcW w:w="2891" w:type="dxa"/>
            <w:noWrap/>
            <w:hideMark/>
          </w:tcPr>
          <w:p w14:paraId="2D0CB85B" w14:textId="77777777" w:rsidR="00282A15" w:rsidRPr="00282A15" w:rsidRDefault="00282A15">
            <w:r w:rsidRPr="00282A15">
              <w:t>Squat Machine</w:t>
            </w:r>
          </w:p>
        </w:tc>
        <w:tc>
          <w:tcPr>
            <w:tcW w:w="1637" w:type="dxa"/>
            <w:noWrap/>
            <w:hideMark/>
          </w:tcPr>
          <w:p w14:paraId="5C0952F3" w14:textId="77777777" w:rsidR="00282A15" w:rsidRPr="00282A15" w:rsidRDefault="00282A15" w:rsidP="00282A15">
            <w:r w:rsidRPr="00282A15">
              <w:t>1</w:t>
            </w:r>
          </w:p>
        </w:tc>
        <w:tc>
          <w:tcPr>
            <w:tcW w:w="815" w:type="dxa"/>
            <w:noWrap/>
            <w:hideMark/>
          </w:tcPr>
          <w:p w14:paraId="6CC01096" w14:textId="77777777" w:rsidR="00282A15" w:rsidRPr="00282A15" w:rsidRDefault="00282A15">
            <w:r w:rsidRPr="00282A15">
              <w:t>EA</w:t>
            </w:r>
          </w:p>
        </w:tc>
        <w:tc>
          <w:tcPr>
            <w:tcW w:w="1559" w:type="dxa"/>
            <w:noWrap/>
            <w:hideMark/>
          </w:tcPr>
          <w:p w14:paraId="1F49424E" w14:textId="77777777" w:rsidR="00282A15" w:rsidRPr="00282A15" w:rsidRDefault="00282A15">
            <w:r w:rsidRPr="00282A15">
              <w:t> </w:t>
            </w:r>
          </w:p>
        </w:tc>
        <w:tc>
          <w:tcPr>
            <w:tcW w:w="1289" w:type="dxa"/>
            <w:noWrap/>
            <w:hideMark/>
          </w:tcPr>
          <w:p w14:paraId="58816EE5" w14:textId="77777777" w:rsidR="00282A15" w:rsidRPr="00282A15" w:rsidRDefault="00282A15">
            <w:r w:rsidRPr="00282A15">
              <w:t> </w:t>
            </w:r>
          </w:p>
        </w:tc>
        <w:tc>
          <w:tcPr>
            <w:tcW w:w="2441" w:type="dxa"/>
            <w:noWrap/>
            <w:hideMark/>
          </w:tcPr>
          <w:p w14:paraId="788828BF" w14:textId="77777777" w:rsidR="00282A15" w:rsidRPr="00282A15" w:rsidRDefault="00282A15">
            <w:r w:rsidRPr="00282A15">
              <w:t> </w:t>
            </w:r>
          </w:p>
        </w:tc>
      </w:tr>
      <w:tr w:rsidR="00282A15" w:rsidRPr="00282A15" w14:paraId="14AAFED8" w14:textId="77777777" w:rsidTr="00E56106">
        <w:trPr>
          <w:trHeight w:val="400"/>
        </w:trPr>
        <w:tc>
          <w:tcPr>
            <w:tcW w:w="1121" w:type="dxa"/>
            <w:noWrap/>
            <w:hideMark/>
          </w:tcPr>
          <w:p w14:paraId="2465FEF8" w14:textId="77777777" w:rsidR="00282A15" w:rsidRPr="00282A15" w:rsidRDefault="00282A15" w:rsidP="00282A15">
            <w:r w:rsidRPr="00282A15">
              <w:t>310</w:t>
            </w:r>
          </w:p>
        </w:tc>
        <w:tc>
          <w:tcPr>
            <w:tcW w:w="2891" w:type="dxa"/>
            <w:noWrap/>
            <w:hideMark/>
          </w:tcPr>
          <w:p w14:paraId="77F34582" w14:textId="77777777" w:rsidR="00282A15" w:rsidRPr="00282A15" w:rsidRDefault="00282A15">
            <w:r w:rsidRPr="00282A15">
              <w:t>Hack Squat</w:t>
            </w:r>
          </w:p>
        </w:tc>
        <w:tc>
          <w:tcPr>
            <w:tcW w:w="1637" w:type="dxa"/>
            <w:noWrap/>
            <w:hideMark/>
          </w:tcPr>
          <w:p w14:paraId="4ABE8F20" w14:textId="77777777" w:rsidR="00282A15" w:rsidRPr="00282A15" w:rsidRDefault="00282A15" w:rsidP="00282A15">
            <w:r w:rsidRPr="00282A15">
              <w:t>1</w:t>
            </w:r>
          </w:p>
        </w:tc>
        <w:tc>
          <w:tcPr>
            <w:tcW w:w="815" w:type="dxa"/>
            <w:noWrap/>
            <w:hideMark/>
          </w:tcPr>
          <w:p w14:paraId="0B85A50E" w14:textId="77777777" w:rsidR="00282A15" w:rsidRPr="00282A15" w:rsidRDefault="00282A15">
            <w:r w:rsidRPr="00282A15">
              <w:t>EA</w:t>
            </w:r>
          </w:p>
        </w:tc>
        <w:tc>
          <w:tcPr>
            <w:tcW w:w="1559" w:type="dxa"/>
            <w:noWrap/>
            <w:hideMark/>
          </w:tcPr>
          <w:p w14:paraId="2119C92E" w14:textId="77777777" w:rsidR="00282A15" w:rsidRPr="00282A15" w:rsidRDefault="00282A15">
            <w:r w:rsidRPr="00282A15">
              <w:t> </w:t>
            </w:r>
          </w:p>
        </w:tc>
        <w:tc>
          <w:tcPr>
            <w:tcW w:w="1289" w:type="dxa"/>
            <w:noWrap/>
            <w:hideMark/>
          </w:tcPr>
          <w:p w14:paraId="75479AF0" w14:textId="77777777" w:rsidR="00282A15" w:rsidRPr="00282A15" w:rsidRDefault="00282A15">
            <w:r w:rsidRPr="00282A15">
              <w:t> </w:t>
            </w:r>
          </w:p>
        </w:tc>
        <w:tc>
          <w:tcPr>
            <w:tcW w:w="2441" w:type="dxa"/>
            <w:noWrap/>
            <w:hideMark/>
          </w:tcPr>
          <w:p w14:paraId="570FCFFD" w14:textId="77777777" w:rsidR="00282A15" w:rsidRPr="00282A15" w:rsidRDefault="00282A15">
            <w:r w:rsidRPr="00282A15">
              <w:t> </w:t>
            </w:r>
          </w:p>
        </w:tc>
      </w:tr>
      <w:tr w:rsidR="00282A15" w:rsidRPr="00282A15" w14:paraId="461EE7FD" w14:textId="77777777" w:rsidTr="00A43CB6">
        <w:trPr>
          <w:trHeight w:val="521"/>
        </w:trPr>
        <w:tc>
          <w:tcPr>
            <w:tcW w:w="1121" w:type="dxa"/>
            <w:noWrap/>
            <w:hideMark/>
          </w:tcPr>
          <w:p w14:paraId="7EFF6773" w14:textId="77777777" w:rsidR="00282A15" w:rsidRPr="00282A15" w:rsidRDefault="00282A15" w:rsidP="00282A15">
            <w:pPr>
              <w:rPr>
                <w:b/>
                <w:bCs/>
              </w:rPr>
            </w:pPr>
            <w:r w:rsidRPr="00282A15">
              <w:rPr>
                <w:b/>
                <w:bCs/>
              </w:rPr>
              <w:t> </w:t>
            </w:r>
          </w:p>
        </w:tc>
        <w:tc>
          <w:tcPr>
            <w:tcW w:w="2891" w:type="dxa"/>
            <w:hideMark/>
          </w:tcPr>
          <w:p w14:paraId="2730B5D1" w14:textId="77777777" w:rsidR="00282A15" w:rsidRPr="00282A15" w:rsidRDefault="00282A15">
            <w:pPr>
              <w:rPr>
                <w:b/>
                <w:bCs/>
              </w:rPr>
            </w:pPr>
            <w:r w:rsidRPr="00282A15">
              <w:rPr>
                <w:b/>
                <w:bCs/>
              </w:rPr>
              <w:t>Cable Replacement when Necessary</w:t>
            </w:r>
          </w:p>
        </w:tc>
        <w:tc>
          <w:tcPr>
            <w:tcW w:w="1637" w:type="dxa"/>
            <w:noWrap/>
            <w:hideMark/>
          </w:tcPr>
          <w:p w14:paraId="12BBE354" w14:textId="77777777" w:rsidR="00282A15" w:rsidRPr="00282A15" w:rsidRDefault="00282A15" w:rsidP="00282A15">
            <w:pPr>
              <w:rPr>
                <w:b/>
                <w:bCs/>
              </w:rPr>
            </w:pPr>
            <w:r w:rsidRPr="00282A15">
              <w:rPr>
                <w:b/>
                <w:bCs/>
              </w:rPr>
              <w:t> </w:t>
            </w:r>
          </w:p>
        </w:tc>
        <w:tc>
          <w:tcPr>
            <w:tcW w:w="815" w:type="dxa"/>
            <w:noWrap/>
            <w:hideMark/>
          </w:tcPr>
          <w:p w14:paraId="4D0CBD2B" w14:textId="77777777" w:rsidR="00282A15" w:rsidRPr="00282A15" w:rsidRDefault="00282A15">
            <w:r w:rsidRPr="00282A15">
              <w:t> </w:t>
            </w:r>
          </w:p>
        </w:tc>
        <w:tc>
          <w:tcPr>
            <w:tcW w:w="1559" w:type="dxa"/>
            <w:noWrap/>
            <w:hideMark/>
          </w:tcPr>
          <w:p w14:paraId="7CC2088A" w14:textId="77777777" w:rsidR="00282A15" w:rsidRPr="00282A15" w:rsidRDefault="00282A15">
            <w:r w:rsidRPr="00282A15">
              <w:t> </w:t>
            </w:r>
          </w:p>
        </w:tc>
        <w:tc>
          <w:tcPr>
            <w:tcW w:w="1289" w:type="dxa"/>
            <w:noWrap/>
            <w:hideMark/>
          </w:tcPr>
          <w:p w14:paraId="3ACE81E1" w14:textId="77777777" w:rsidR="00282A15" w:rsidRPr="00282A15" w:rsidRDefault="00282A15">
            <w:r w:rsidRPr="00282A15">
              <w:t> </w:t>
            </w:r>
          </w:p>
        </w:tc>
        <w:tc>
          <w:tcPr>
            <w:tcW w:w="2441" w:type="dxa"/>
            <w:noWrap/>
            <w:hideMark/>
          </w:tcPr>
          <w:p w14:paraId="1F59765F" w14:textId="77777777" w:rsidR="00282A15" w:rsidRPr="00282A15" w:rsidRDefault="00282A15">
            <w:r w:rsidRPr="00282A15">
              <w:t> </w:t>
            </w:r>
          </w:p>
        </w:tc>
      </w:tr>
      <w:tr w:rsidR="00282A15" w:rsidRPr="00282A15" w14:paraId="4B184463" w14:textId="77777777" w:rsidTr="00E56106">
        <w:trPr>
          <w:trHeight w:val="400"/>
        </w:trPr>
        <w:tc>
          <w:tcPr>
            <w:tcW w:w="1121" w:type="dxa"/>
            <w:noWrap/>
            <w:hideMark/>
          </w:tcPr>
          <w:p w14:paraId="2AB6A7B5" w14:textId="77777777" w:rsidR="00282A15" w:rsidRPr="00282A15" w:rsidRDefault="00282A15" w:rsidP="00282A15">
            <w:r w:rsidRPr="00282A15">
              <w:t>320</w:t>
            </w:r>
          </w:p>
        </w:tc>
        <w:tc>
          <w:tcPr>
            <w:tcW w:w="2891" w:type="dxa"/>
            <w:noWrap/>
            <w:hideMark/>
          </w:tcPr>
          <w:p w14:paraId="3C4C9994" w14:textId="77777777" w:rsidR="00282A15" w:rsidRPr="00282A15" w:rsidRDefault="00282A15">
            <w:r w:rsidRPr="00282A15">
              <w:t>Horizontal Leg Press</w:t>
            </w:r>
          </w:p>
        </w:tc>
        <w:tc>
          <w:tcPr>
            <w:tcW w:w="1637" w:type="dxa"/>
            <w:noWrap/>
            <w:hideMark/>
          </w:tcPr>
          <w:p w14:paraId="61AC9FE6" w14:textId="77777777" w:rsidR="00282A15" w:rsidRPr="00282A15" w:rsidRDefault="00282A15" w:rsidP="00282A15">
            <w:r w:rsidRPr="00282A15">
              <w:t>4,6</w:t>
            </w:r>
          </w:p>
        </w:tc>
        <w:tc>
          <w:tcPr>
            <w:tcW w:w="815" w:type="dxa"/>
            <w:noWrap/>
            <w:hideMark/>
          </w:tcPr>
          <w:p w14:paraId="367F324A" w14:textId="77777777" w:rsidR="00282A15" w:rsidRPr="00282A15" w:rsidRDefault="00282A15">
            <w:r w:rsidRPr="00282A15">
              <w:t>EA</w:t>
            </w:r>
          </w:p>
        </w:tc>
        <w:tc>
          <w:tcPr>
            <w:tcW w:w="1559" w:type="dxa"/>
            <w:noWrap/>
            <w:hideMark/>
          </w:tcPr>
          <w:p w14:paraId="48B924C3" w14:textId="77777777" w:rsidR="00282A15" w:rsidRPr="00282A15" w:rsidRDefault="00282A15">
            <w:r w:rsidRPr="00282A15">
              <w:t> </w:t>
            </w:r>
          </w:p>
        </w:tc>
        <w:tc>
          <w:tcPr>
            <w:tcW w:w="1289" w:type="dxa"/>
            <w:noWrap/>
            <w:hideMark/>
          </w:tcPr>
          <w:p w14:paraId="01C42B8E" w14:textId="77777777" w:rsidR="00282A15" w:rsidRPr="00282A15" w:rsidRDefault="00282A15">
            <w:r w:rsidRPr="00282A15">
              <w:t> </w:t>
            </w:r>
          </w:p>
        </w:tc>
        <w:tc>
          <w:tcPr>
            <w:tcW w:w="2441" w:type="dxa"/>
            <w:noWrap/>
            <w:hideMark/>
          </w:tcPr>
          <w:p w14:paraId="5DC78A7A" w14:textId="77777777" w:rsidR="00282A15" w:rsidRPr="00282A15" w:rsidRDefault="00282A15">
            <w:r w:rsidRPr="00282A15">
              <w:t> </w:t>
            </w:r>
          </w:p>
        </w:tc>
      </w:tr>
      <w:tr w:rsidR="00282A15" w:rsidRPr="00282A15" w14:paraId="605A8DE7" w14:textId="77777777" w:rsidTr="00E56106">
        <w:trPr>
          <w:trHeight w:val="400"/>
        </w:trPr>
        <w:tc>
          <w:tcPr>
            <w:tcW w:w="1121" w:type="dxa"/>
            <w:noWrap/>
            <w:hideMark/>
          </w:tcPr>
          <w:p w14:paraId="7D04612E" w14:textId="77777777" w:rsidR="00282A15" w:rsidRPr="00282A15" w:rsidRDefault="00282A15" w:rsidP="00282A15">
            <w:r w:rsidRPr="00282A15">
              <w:t>330</w:t>
            </w:r>
          </w:p>
        </w:tc>
        <w:tc>
          <w:tcPr>
            <w:tcW w:w="2891" w:type="dxa"/>
            <w:noWrap/>
            <w:hideMark/>
          </w:tcPr>
          <w:p w14:paraId="2C110C09" w14:textId="77777777" w:rsidR="00282A15" w:rsidRPr="00282A15" w:rsidRDefault="00282A15">
            <w:r w:rsidRPr="00282A15">
              <w:t>Chest Press</w:t>
            </w:r>
          </w:p>
        </w:tc>
        <w:tc>
          <w:tcPr>
            <w:tcW w:w="1637" w:type="dxa"/>
            <w:noWrap/>
            <w:hideMark/>
          </w:tcPr>
          <w:p w14:paraId="25078585" w14:textId="77777777" w:rsidR="00282A15" w:rsidRPr="00282A15" w:rsidRDefault="00282A15" w:rsidP="00282A15">
            <w:r w:rsidRPr="00282A15">
              <w:t>3,6</w:t>
            </w:r>
          </w:p>
        </w:tc>
        <w:tc>
          <w:tcPr>
            <w:tcW w:w="815" w:type="dxa"/>
            <w:noWrap/>
            <w:hideMark/>
          </w:tcPr>
          <w:p w14:paraId="2C9A0766" w14:textId="77777777" w:rsidR="00282A15" w:rsidRPr="00282A15" w:rsidRDefault="00282A15">
            <w:r w:rsidRPr="00282A15">
              <w:t>EA</w:t>
            </w:r>
          </w:p>
        </w:tc>
        <w:tc>
          <w:tcPr>
            <w:tcW w:w="1559" w:type="dxa"/>
            <w:noWrap/>
            <w:hideMark/>
          </w:tcPr>
          <w:p w14:paraId="2C1AA3DB" w14:textId="77777777" w:rsidR="00282A15" w:rsidRPr="00282A15" w:rsidRDefault="00282A15">
            <w:r w:rsidRPr="00282A15">
              <w:t> </w:t>
            </w:r>
          </w:p>
        </w:tc>
        <w:tc>
          <w:tcPr>
            <w:tcW w:w="1289" w:type="dxa"/>
            <w:noWrap/>
            <w:hideMark/>
          </w:tcPr>
          <w:p w14:paraId="150CCD32" w14:textId="77777777" w:rsidR="00282A15" w:rsidRPr="00282A15" w:rsidRDefault="00282A15">
            <w:r w:rsidRPr="00282A15">
              <w:t> </w:t>
            </w:r>
          </w:p>
        </w:tc>
        <w:tc>
          <w:tcPr>
            <w:tcW w:w="2441" w:type="dxa"/>
            <w:noWrap/>
            <w:hideMark/>
          </w:tcPr>
          <w:p w14:paraId="2728B954" w14:textId="77777777" w:rsidR="00282A15" w:rsidRPr="00282A15" w:rsidRDefault="00282A15">
            <w:r w:rsidRPr="00282A15">
              <w:t> </w:t>
            </w:r>
          </w:p>
        </w:tc>
      </w:tr>
      <w:tr w:rsidR="00282A15" w:rsidRPr="00282A15" w14:paraId="3A9F93EF" w14:textId="77777777" w:rsidTr="00E56106">
        <w:trPr>
          <w:trHeight w:val="400"/>
        </w:trPr>
        <w:tc>
          <w:tcPr>
            <w:tcW w:w="1121" w:type="dxa"/>
            <w:noWrap/>
            <w:hideMark/>
          </w:tcPr>
          <w:p w14:paraId="0D02AE36" w14:textId="77777777" w:rsidR="00282A15" w:rsidRPr="00282A15" w:rsidRDefault="00282A15" w:rsidP="00282A15">
            <w:r w:rsidRPr="00282A15">
              <w:t>340</w:t>
            </w:r>
          </w:p>
        </w:tc>
        <w:tc>
          <w:tcPr>
            <w:tcW w:w="2891" w:type="dxa"/>
            <w:noWrap/>
            <w:hideMark/>
          </w:tcPr>
          <w:p w14:paraId="3AE2188C" w14:textId="77777777" w:rsidR="00282A15" w:rsidRPr="00282A15" w:rsidRDefault="00282A15">
            <w:r w:rsidRPr="00282A15">
              <w:t>Back Extension</w:t>
            </w:r>
          </w:p>
        </w:tc>
        <w:tc>
          <w:tcPr>
            <w:tcW w:w="1637" w:type="dxa"/>
            <w:noWrap/>
            <w:hideMark/>
          </w:tcPr>
          <w:p w14:paraId="0ED47EEA" w14:textId="77777777" w:rsidR="00282A15" w:rsidRPr="00282A15" w:rsidRDefault="00282A15" w:rsidP="00282A15">
            <w:r w:rsidRPr="00282A15">
              <w:t>3,2</w:t>
            </w:r>
          </w:p>
        </w:tc>
        <w:tc>
          <w:tcPr>
            <w:tcW w:w="815" w:type="dxa"/>
            <w:noWrap/>
            <w:hideMark/>
          </w:tcPr>
          <w:p w14:paraId="09159880" w14:textId="77777777" w:rsidR="00282A15" w:rsidRPr="00282A15" w:rsidRDefault="00282A15">
            <w:r w:rsidRPr="00282A15">
              <w:t>EA</w:t>
            </w:r>
          </w:p>
        </w:tc>
        <w:tc>
          <w:tcPr>
            <w:tcW w:w="1559" w:type="dxa"/>
            <w:noWrap/>
            <w:hideMark/>
          </w:tcPr>
          <w:p w14:paraId="1C88108A" w14:textId="77777777" w:rsidR="00282A15" w:rsidRPr="00282A15" w:rsidRDefault="00282A15">
            <w:r w:rsidRPr="00282A15">
              <w:t> </w:t>
            </w:r>
          </w:p>
        </w:tc>
        <w:tc>
          <w:tcPr>
            <w:tcW w:w="1289" w:type="dxa"/>
            <w:noWrap/>
            <w:hideMark/>
          </w:tcPr>
          <w:p w14:paraId="2AEF2DCA" w14:textId="77777777" w:rsidR="00282A15" w:rsidRPr="00282A15" w:rsidRDefault="00282A15">
            <w:r w:rsidRPr="00282A15">
              <w:t> </w:t>
            </w:r>
          </w:p>
        </w:tc>
        <w:tc>
          <w:tcPr>
            <w:tcW w:w="2441" w:type="dxa"/>
            <w:noWrap/>
            <w:hideMark/>
          </w:tcPr>
          <w:p w14:paraId="34BC65F1" w14:textId="77777777" w:rsidR="00282A15" w:rsidRPr="00282A15" w:rsidRDefault="00282A15">
            <w:r w:rsidRPr="00282A15">
              <w:t> </w:t>
            </w:r>
          </w:p>
        </w:tc>
      </w:tr>
      <w:tr w:rsidR="00282A15" w:rsidRPr="00282A15" w14:paraId="2E3AFC82" w14:textId="77777777" w:rsidTr="00E56106">
        <w:trPr>
          <w:trHeight w:val="400"/>
        </w:trPr>
        <w:tc>
          <w:tcPr>
            <w:tcW w:w="1121" w:type="dxa"/>
            <w:noWrap/>
            <w:hideMark/>
          </w:tcPr>
          <w:p w14:paraId="16FB194F" w14:textId="77777777" w:rsidR="00282A15" w:rsidRPr="00282A15" w:rsidRDefault="00282A15" w:rsidP="00282A15">
            <w:r w:rsidRPr="00282A15">
              <w:t>350</w:t>
            </w:r>
          </w:p>
        </w:tc>
        <w:tc>
          <w:tcPr>
            <w:tcW w:w="2891" w:type="dxa"/>
            <w:noWrap/>
            <w:hideMark/>
          </w:tcPr>
          <w:p w14:paraId="3A06AB3D" w14:textId="77777777" w:rsidR="00282A15" w:rsidRPr="00282A15" w:rsidRDefault="00282A15">
            <w:r w:rsidRPr="00282A15">
              <w:t>Lying Leg Curl</w:t>
            </w:r>
          </w:p>
        </w:tc>
        <w:tc>
          <w:tcPr>
            <w:tcW w:w="1637" w:type="dxa"/>
            <w:noWrap/>
            <w:hideMark/>
          </w:tcPr>
          <w:p w14:paraId="2CE41E33" w14:textId="77777777" w:rsidR="00282A15" w:rsidRPr="00282A15" w:rsidRDefault="00282A15" w:rsidP="00282A15">
            <w:r w:rsidRPr="00282A15">
              <w:t>5,2</w:t>
            </w:r>
          </w:p>
        </w:tc>
        <w:tc>
          <w:tcPr>
            <w:tcW w:w="815" w:type="dxa"/>
            <w:noWrap/>
            <w:hideMark/>
          </w:tcPr>
          <w:p w14:paraId="4667589A" w14:textId="77777777" w:rsidR="00282A15" w:rsidRPr="00282A15" w:rsidRDefault="00282A15">
            <w:r w:rsidRPr="00282A15">
              <w:t>EA</w:t>
            </w:r>
          </w:p>
        </w:tc>
        <w:tc>
          <w:tcPr>
            <w:tcW w:w="1559" w:type="dxa"/>
            <w:noWrap/>
            <w:hideMark/>
          </w:tcPr>
          <w:p w14:paraId="05BEF021" w14:textId="77777777" w:rsidR="00282A15" w:rsidRPr="00282A15" w:rsidRDefault="00282A15">
            <w:r w:rsidRPr="00282A15">
              <w:t> </w:t>
            </w:r>
          </w:p>
        </w:tc>
        <w:tc>
          <w:tcPr>
            <w:tcW w:w="1289" w:type="dxa"/>
            <w:noWrap/>
            <w:hideMark/>
          </w:tcPr>
          <w:p w14:paraId="090ECFD9" w14:textId="77777777" w:rsidR="00282A15" w:rsidRPr="00282A15" w:rsidRDefault="00282A15">
            <w:r w:rsidRPr="00282A15">
              <w:t> </w:t>
            </w:r>
          </w:p>
        </w:tc>
        <w:tc>
          <w:tcPr>
            <w:tcW w:w="2441" w:type="dxa"/>
            <w:noWrap/>
            <w:hideMark/>
          </w:tcPr>
          <w:p w14:paraId="1848719B" w14:textId="77777777" w:rsidR="00282A15" w:rsidRPr="00282A15" w:rsidRDefault="00282A15">
            <w:r w:rsidRPr="00282A15">
              <w:t> </w:t>
            </w:r>
          </w:p>
        </w:tc>
      </w:tr>
      <w:tr w:rsidR="00282A15" w:rsidRPr="00282A15" w14:paraId="7BF5BA2E" w14:textId="77777777" w:rsidTr="00E56106">
        <w:trPr>
          <w:trHeight w:val="400"/>
        </w:trPr>
        <w:tc>
          <w:tcPr>
            <w:tcW w:w="1121" w:type="dxa"/>
            <w:noWrap/>
            <w:hideMark/>
          </w:tcPr>
          <w:p w14:paraId="27F5DFB8" w14:textId="77777777" w:rsidR="00282A15" w:rsidRPr="00282A15" w:rsidRDefault="00282A15" w:rsidP="00282A15">
            <w:r w:rsidRPr="00282A15">
              <w:t>360</w:t>
            </w:r>
          </w:p>
        </w:tc>
        <w:tc>
          <w:tcPr>
            <w:tcW w:w="2891" w:type="dxa"/>
            <w:noWrap/>
            <w:hideMark/>
          </w:tcPr>
          <w:p w14:paraId="1E945D2E" w14:textId="77777777" w:rsidR="00282A15" w:rsidRPr="00282A15" w:rsidRDefault="00282A15">
            <w:r w:rsidRPr="00282A15">
              <w:t>Lateral Pull Down</w:t>
            </w:r>
          </w:p>
        </w:tc>
        <w:tc>
          <w:tcPr>
            <w:tcW w:w="1637" w:type="dxa"/>
            <w:noWrap/>
            <w:hideMark/>
          </w:tcPr>
          <w:p w14:paraId="3CC75E31" w14:textId="77777777" w:rsidR="00282A15" w:rsidRPr="00282A15" w:rsidRDefault="00282A15" w:rsidP="00282A15">
            <w:r w:rsidRPr="00282A15">
              <w:t>2,5</w:t>
            </w:r>
          </w:p>
        </w:tc>
        <w:tc>
          <w:tcPr>
            <w:tcW w:w="815" w:type="dxa"/>
            <w:noWrap/>
            <w:hideMark/>
          </w:tcPr>
          <w:p w14:paraId="47754548" w14:textId="77777777" w:rsidR="00282A15" w:rsidRPr="00282A15" w:rsidRDefault="00282A15">
            <w:r w:rsidRPr="00282A15">
              <w:t>EA</w:t>
            </w:r>
          </w:p>
        </w:tc>
        <w:tc>
          <w:tcPr>
            <w:tcW w:w="1559" w:type="dxa"/>
            <w:noWrap/>
            <w:hideMark/>
          </w:tcPr>
          <w:p w14:paraId="78EFBFEF" w14:textId="77777777" w:rsidR="00282A15" w:rsidRPr="00282A15" w:rsidRDefault="00282A15">
            <w:r w:rsidRPr="00282A15">
              <w:t> </w:t>
            </w:r>
          </w:p>
        </w:tc>
        <w:tc>
          <w:tcPr>
            <w:tcW w:w="1289" w:type="dxa"/>
            <w:noWrap/>
            <w:hideMark/>
          </w:tcPr>
          <w:p w14:paraId="20A3196E" w14:textId="77777777" w:rsidR="00282A15" w:rsidRPr="00282A15" w:rsidRDefault="00282A15">
            <w:r w:rsidRPr="00282A15">
              <w:t> </w:t>
            </w:r>
          </w:p>
        </w:tc>
        <w:tc>
          <w:tcPr>
            <w:tcW w:w="2441" w:type="dxa"/>
            <w:noWrap/>
            <w:hideMark/>
          </w:tcPr>
          <w:p w14:paraId="2C135021" w14:textId="77777777" w:rsidR="00282A15" w:rsidRPr="00282A15" w:rsidRDefault="00282A15">
            <w:r w:rsidRPr="00282A15">
              <w:t> </w:t>
            </w:r>
          </w:p>
        </w:tc>
      </w:tr>
      <w:tr w:rsidR="00282A15" w:rsidRPr="00282A15" w14:paraId="2E01798E" w14:textId="77777777" w:rsidTr="00E56106">
        <w:trPr>
          <w:trHeight w:val="400"/>
        </w:trPr>
        <w:tc>
          <w:tcPr>
            <w:tcW w:w="1121" w:type="dxa"/>
            <w:noWrap/>
            <w:hideMark/>
          </w:tcPr>
          <w:p w14:paraId="1CF47FC2" w14:textId="77777777" w:rsidR="00282A15" w:rsidRPr="00282A15" w:rsidRDefault="00282A15" w:rsidP="00282A15">
            <w:r w:rsidRPr="00282A15">
              <w:t>370</w:t>
            </w:r>
          </w:p>
        </w:tc>
        <w:tc>
          <w:tcPr>
            <w:tcW w:w="2891" w:type="dxa"/>
            <w:noWrap/>
            <w:hideMark/>
          </w:tcPr>
          <w:p w14:paraId="6AD5F17E" w14:textId="77777777" w:rsidR="00282A15" w:rsidRPr="00282A15" w:rsidRDefault="00282A15">
            <w:r w:rsidRPr="00282A15">
              <w:t>Leg Extension</w:t>
            </w:r>
          </w:p>
        </w:tc>
        <w:tc>
          <w:tcPr>
            <w:tcW w:w="1637" w:type="dxa"/>
            <w:noWrap/>
            <w:hideMark/>
          </w:tcPr>
          <w:p w14:paraId="2C9E5B92" w14:textId="77777777" w:rsidR="00282A15" w:rsidRPr="00282A15" w:rsidRDefault="00282A15" w:rsidP="00282A15">
            <w:r w:rsidRPr="00282A15">
              <w:t>2</w:t>
            </w:r>
          </w:p>
        </w:tc>
        <w:tc>
          <w:tcPr>
            <w:tcW w:w="815" w:type="dxa"/>
            <w:noWrap/>
            <w:hideMark/>
          </w:tcPr>
          <w:p w14:paraId="522BBFFD" w14:textId="77777777" w:rsidR="00282A15" w:rsidRPr="00282A15" w:rsidRDefault="00282A15">
            <w:r w:rsidRPr="00282A15">
              <w:t>EA</w:t>
            </w:r>
          </w:p>
        </w:tc>
        <w:tc>
          <w:tcPr>
            <w:tcW w:w="1559" w:type="dxa"/>
            <w:noWrap/>
            <w:hideMark/>
          </w:tcPr>
          <w:p w14:paraId="73711F7A" w14:textId="77777777" w:rsidR="00282A15" w:rsidRPr="00282A15" w:rsidRDefault="00282A15">
            <w:r w:rsidRPr="00282A15">
              <w:t> </w:t>
            </w:r>
          </w:p>
        </w:tc>
        <w:tc>
          <w:tcPr>
            <w:tcW w:w="1289" w:type="dxa"/>
            <w:noWrap/>
            <w:hideMark/>
          </w:tcPr>
          <w:p w14:paraId="55D191F7" w14:textId="77777777" w:rsidR="00282A15" w:rsidRPr="00282A15" w:rsidRDefault="00282A15">
            <w:r w:rsidRPr="00282A15">
              <w:t> </w:t>
            </w:r>
          </w:p>
        </w:tc>
        <w:tc>
          <w:tcPr>
            <w:tcW w:w="2441" w:type="dxa"/>
            <w:noWrap/>
            <w:hideMark/>
          </w:tcPr>
          <w:p w14:paraId="63D99A4D" w14:textId="77777777" w:rsidR="00282A15" w:rsidRPr="00282A15" w:rsidRDefault="00282A15">
            <w:r w:rsidRPr="00282A15">
              <w:t> </w:t>
            </w:r>
          </w:p>
        </w:tc>
      </w:tr>
      <w:tr w:rsidR="00282A15" w:rsidRPr="00282A15" w14:paraId="605038C5" w14:textId="77777777" w:rsidTr="00E56106">
        <w:trPr>
          <w:trHeight w:val="400"/>
        </w:trPr>
        <w:tc>
          <w:tcPr>
            <w:tcW w:w="1121" w:type="dxa"/>
            <w:noWrap/>
            <w:hideMark/>
          </w:tcPr>
          <w:p w14:paraId="09A1008D" w14:textId="77777777" w:rsidR="00282A15" w:rsidRPr="00282A15" w:rsidRDefault="00282A15" w:rsidP="00282A15">
            <w:r w:rsidRPr="00282A15">
              <w:t>380</w:t>
            </w:r>
          </w:p>
        </w:tc>
        <w:tc>
          <w:tcPr>
            <w:tcW w:w="2891" w:type="dxa"/>
            <w:noWrap/>
            <w:hideMark/>
          </w:tcPr>
          <w:p w14:paraId="009ECB09" w14:textId="77777777" w:rsidR="00282A15" w:rsidRPr="00282A15" w:rsidRDefault="00282A15">
            <w:r w:rsidRPr="00282A15">
              <w:t>Bicep Curl</w:t>
            </w:r>
          </w:p>
        </w:tc>
        <w:tc>
          <w:tcPr>
            <w:tcW w:w="1637" w:type="dxa"/>
            <w:noWrap/>
            <w:hideMark/>
          </w:tcPr>
          <w:p w14:paraId="66DFD961" w14:textId="77777777" w:rsidR="00282A15" w:rsidRPr="00282A15" w:rsidRDefault="00282A15" w:rsidP="00282A15">
            <w:r w:rsidRPr="00282A15">
              <w:t>2</w:t>
            </w:r>
          </w:p>
        </w:tc>
        <w:tc>
          <w:tcPr>
            <w:tcW w:w="815" w:type="dxa"/>
            <w:noWrap/>
            <w:hideMark/>
          </w:tcPr>
          <w:p w14:paraId="34A35886" w14:textId="77777777" w:rsidR="00282A15" w:rsidRPr="00282A15" w:rsidRDefault="00282A15">
            <w:r w:rsidRPr="00282A15">
              <w:t>EA</w:t>
            </w:r>
          </w:p>
        </w:tc>
        <w:tc>
          <w:tcPr>
            <w:tcW w:w="1559" w:type="dxa"/>
            <w:noWrap/>
            <w:hideMark/>
          </w:tcPr>
          <w:p w14:paraId="7987DC66" w14:textId="77777777" w:rsidR="00282A15" w:rsidRPr="00282A15" w:rsidRDefault="00282A15">
            <w:r w:rsidRPr="00282A15">
              <w:t> </w:t>
            </w:r>
          </w:p>
        </w:tc>
        <w:tc>
          <w:tcPr>
            <w:tcW w:w="1289" w:type="dxa"/>
            <w:noWrap/>
            <w:hideMark/>
          </w:tcPr>
          <w:p w14:paraId="6C1F3F72" w14:textId="77777777" w:rsidR="00282A15" w:rsidRPr="00282A15" w:rsidRDefault="00282A15">
            <w:r w:rsidRPr="00282A15">
              <w:t> </w:t>
            </w:r>
          </w:p>
        </w:tc>
        <w:tc>
          <w:tcPr>
            <w:tcW w:w="2441" w:type="dxa"/>
            <w:noWrap/>
            <w:hideMark/>
          </w:tcPr>
          <w:p w14:paraId="05D1E524" w14:textId="77777777" w:rsidR="00282A15" w:rsidRPr="00282A15" w:rsidRDefault="00282A15">
            <w:r w:rsidRPr="00282A15">
              <w:t> </w:t>
            </w:r>
          </w:p>
        </w:tc>
      </w:tr>
      <w:tr w:rsidR="00282A15" w:rsidRPr="00282A15" w14:paraId="27CE7B79" w14:textId="77777777" w:rsidTr="00E56106">
        <w:trPr>
          <w:trHeight w:val="400"/>
        </w:trPr>
        <w:tc>
          <w:tcPr>
            <w:tcW w:w="1121" w:type="dxa"/>
            <w:noWrap/>
            <w:hideMark/>
          </w:tcPr>
          <w:p w14:paraId="009EBB3B" w14:textId="77777777" w:rsidR="00282A15" w:rsidRPr="00282A15" w:rsidRDefault="00282A15" w:rsidP="00282A15">
            <w:r w:rsidRPr="00282A15">
              <w:t>390</w:t>
            </w:r>
          </w:p>
        </w:tc>
        <w:tc>
          <w:tcPr>
            <w:tcW w:w="2891" w:type="dxa"/>
            <w:noWrap/>
            <w:hideMark/>
          </w:tcPr>
          <w:p w14:paraId="64817BDB" w14:textId="77777777" w:rsidR="00282A15" w:rsidRPr="00282A15" w:rsidRDefault="00282A15">
            <w:r w:rsidRPr="00282A15">
              <w:t>Abdominal Crunch</w:t>
            </w:r>
          </w:p>
        </w:tc>
        <w:tc>
          <w:tcPr>
            <w:tcW w:w="1637" w:type="dxa"/>
            <w:noWrap/>
            <w:hideMark/>
          </w:tcPr>
          <w:p w14:paraId="56796DF4" w14:textId="77777777" w:rsidR="00282A15" w:rsidRPr="00282A15" w:rsidRDefault="00282A15" w:rsidP="00282A15">
            <w:r w:rsidRPr="00282A15">
              <w:t>2</w:t>
            </w:r>
          </w:p>
        </w:tc>
        <w:tc>
          <w:tcPr>
            <w:tcW w:w="815" w:type="dxa"/>
            <w:noWrap/>
            <w:hideMark/>
          </w:tcPr>
          <w:p w14:paraId="0B7C1671" w14:textId="77777777" w:rsidR="00282A15" w:rsidRPr="00282A15" w:rsidRDefault="00282A15">
            <w:r w:rsidRPr="00282A15">
              <w:t>EA</w:t>
            </w:r>
          </w:p>
        </w:tc>
        <w:tc>
          <w:tcPr>
            <w:tcW w:w="1559" w:type="dxa"/>
            <w:noWrap/>
            <w:hideMark/>
          </w:tcPr>
          <w:p w14:paraId="327596A3" w14:textId="77777777" w:rsidR="00282A15" w:rsidRPr="00282A15" w:rsidRDefault="00282A15">
            <w:r w:rsidRPr="00282A15">
              <w:t> </w:t>
            </w:r>
          </w:p>
        </w:tc>
        <w:tc>
          <w:tcPr>
            <w:tcW w:w="1289" w:type="dxa"/>
            <w:noWrap/>
            <w:hideMark/>
          </w:tcPr>
          <w:p w14:paraId="6420BDC9" w14:textId="77777777" w:rsidR="00282A15" w:rsidRPr="00282A15" w:rsidRDefault="00282A15">
            <w:r w:rsidRPr="00282A15">
              <w:t> </w:t>
            </w:r>
          </w:p>
        </w:tc>
        <w:tc>
          <w:tcPr>
            <w:tcW w:w="2441" w:type="dxa"/>
            <w:noWrap/>
            <w:hideMark/>
          </w:tcPr>
          <w:p w14:paraId="571DA84D" w14:textId="77777777" w:rsidR="00282A15" w:rsidRPr="00282A15" w:rsidRDefault="00282A15">
            <w:r w:rsidRPr="00282A15">
              <w:t> </w:t>
            </w:r>
          </w:p>
        </w:tc>
      </w:tr>
      <w:tr w:rsidR="00282A15" w:rsidRPr="00282A15" w14:paraId="1F42235F" w14:textId="77777777" w:rsidTr="00E56106">
        <w:trPr>
          <w:trHeight w:val="400"/>
        </w:trPr>
        <w:tc>
          <w:tcPr>
            <w:tcW w:w="1121" w:type="dxa"/>
            <w:noWrap/>
            <w:hideMark/>
          </w:tcPr>
          <w:p w14:paraId="3763A135" w14:textId="77777777" w:rsidR="00282A15" w:rsidRPr="00282A15" w:rsidRDefault="00282A15" w:rsidP="00282A15">
            <w:r w:rsidRPr="00282A15">
              <w:t>400</w:t>
            </w:r>
          </w:p>
        </w:tc>
        <w:tc>
          <w:tcPr>
            <w:tcW w:w="2891" w:type="dxa"/>
            <w:noWrap/>
            <w:hideMark/>
          </w:tcPr>
          <w:p w14:paraId="042C3657" w14:textId="77777777" w:rsidR="00282A15" w:rsidRPr="00282A15" w:rsidRDefault="00282A15">
            <w:r w:rsidRPr="00282A15">
              <w:t>Pec Deck</w:t>
            </w:r>
          </w:p>
        </w:tc>
        <w:tc>
          <w:tcPr>
            <w:tcW w:w="1637" w:type="dxa"/>
            <w:noWrap/>
            <w:hideMark/>
          </w:tcPr>
          <w:p w14:paraId="2F2D510B" w14:textId="77777777" w:rsidR="00282A15" w:rsidRPr="00282A15" w:rsidRDefault="00282A15" w:rsidP="00282A15">
            <w:r w:rsidRPr="00282A15">
              <w:t>3,5</w:t>
            </w:r>
          </w:p>
        </w:tc>
        <w:tc>
          <w:tcPr>
            <w:tcW w:w="815" w:type="dxa"/>
            <w:noWrap/>
            <w:hideMark/>
          </w:tcPr>
          <w:p w14:paraId="788AD7A1" w14:textId="77777777" w:rsidR="00282A15" w:rsidRPr="00282A15" w:rsidRDefault="00282A15">
            <w:r w:rsidRPr="00282A15">
              <w:t>EA</w:t>
            </w:r>
          </w:p>
        </w:tc>
        <w:tc>
          <w:tcPr>
            <w:tcW w:w="1559" w:type="dxa"/>
            <w:noWrap/>
            <w:hideMark/>
          </w:tcPr>
          <w:p w14:paraId="017F2404" w14:textId="77777777" w:rsidR="00282A15" w:rsidRPr="00282A15" w:rsidRDefault="00282A15">
            <w:r w:rsidRPr="00282A15">
              <w:t> </w:t>
            </w:r>
          </w:p>
        </w:tc>
        <w:tc>
          <w:tcPr>
            <w:tcW w:w="1289" w:type="dxa"/>
            <w:noWrap/>
            <w:hideMark/>
          </w:tcPr>
          <w:p w14:paraId="05956FEB" w14:textId="77777777" w:rsidR="00282A15" w:rsidRPr="00282A15" w:rsidRDefault="00282A15">
            <w:r w:rsidRPr="00282A15">
              <w:t> </w:t>
            </w:r>
          </w:p>
        </w:tc>
        <w:tc>
          <w:tcPr>
            <w:tcW w:w="2441" w:type="dxa"/>
            <w:noWrap/>
            <w:hideMark/>
          </w:tcPr>
          <w:p w14:paraId="50F34245" w14:textId="77777777" w:rsidR="00282A15" w:rsidRPr="00282A15" w:rsidRDefault="00282A15">
            <w:r w:rsidRPr="00282A15">
              <w:t> </w:t>
            </w:r>
          </w:p>
        </w:tc>
      </w:tr>
      <w:tr w:rsidR="00282A15" w:rsidRPr="00282A15" w14:paraId="3AFA6153" w14:textId="77777777" w:rsidTr="00E56106">
        <w:trPr>
          <w:trHeight w:val="400"/>
        </w:trPr>
        <w:tc>
          <w:tcPr>
            <w:tcW w:w="1121" w:type="dxa"/>
            <w:noWrap/>
            <w:hideMark/>
          </w:tcPr>
          <w:p w14:paraId="4753C6FB" w14:textId="77777777" w:rsidR="00282A15" w:rsidRPr="00282A15" w:rsidRDefault="00282A15" w:rsidP="00282A15">
            <w:r w:rsidRPr="00282A15">
              <w:t>410</w:t>
            </w:r>
          </w:p>
        </w:tc>
        <w:tc>
          <w:tcPr>
            <w:tcW w:w="2891" w:type="dxa"/>
            <w:noWrap/>
            <w:hideMark/>
          </w:tcPr>
          <w:p w14:paraId="7405725B" w14:textId="77777777" w:rsidR="00282A15" w:rsidRPr="00282A15" w:rsidRDefault="00282A15">
            <w:r w:rsidRPr="00282A15">
              <w:t>Standing Calf</w:t>
            </w:r>
          </w:p>
        </w:tc>
        <w:tc>
          <w:tcPr>
            <w:tcW w:w="1637" w:type="dxa"/>
            <w:noWrap/>
            <w:hideMark/>
          </w:tcPr>
          <w:p w14:paraId="100111D6" w14:textId="77777777" w:rsidR="00282A15" w:rsidRPr="00282A15" w:rsidRDefault="00282A15" w:rsidP="00282A15">
            <w:r w:rsidRPr="00282A15">
              <w:t>5,85</w:t>
            </w:r>
          </w:p>
        </w:tc>
        <w:tc>
          <w:tcPr>
            <w:tcW w:w="815" w:type="dxa"/>
            <w:noWrap/>
            <w:hideMark/>
          </w:tcPr>
          <w:p w14:paraId="1415ED20" w14:textId="77777777" w:rsidR="00282A15" w:rsidRPr="00282A15" w:rsidRDefault="00282A15">
            <w:r w:rsidRPr="00282A15">
              <w:t>EA</w:t>
            </w:r>
          </w:p>
        </w:tc>
        <w:tc>
          <w:tcPr>
            <w:tcW w:w="1559" w:type="dxa"/>
            <w:noWrap/>
            <w:hideMark/>
          </w:tcPr>
          <w:p w14:paraId="2836A8D0" w14:textId="77777777" w:rsidR="00282A15" w:rsidRPr="00282A15" w:rsidRDefault="00282A15">
            <w:r w:rsidRPr="00282A15">
              <w:t> </w:t>
            </w:r>
          </w:p>
        </w:tc>
        <w:tc>
          <w:tcPr>
            <w:tcW w:w="1289" w:type="dxa"/>
            <w:noWrap/>
            <w:hideMark/>
          </w:tcPr>
          <w:p w14:paraId="53F6F247" w14:textId="77777777" w:rsidR="00282A15" w:rsidRPr="00282A15" w:rsidRDefault="00282A15">
            <w:r w:rsidRPr="00282A15">
              <w:t> </w:t>
            </w:r>
          </w:p>
        </w:tc>
        <w:tc>
          <w:tcPr>
            <w:tcW w:w="2441" w:type="dxa"/>
            <w:noWrap/>
            <w:hideMark/>
          </w:tcPr>
          <w:p w14:paraId="43B968E8" w14:textId="77777777" w:rsidR="00282A15" w:rsidRPr="00282A15" w:rsidRDefault="00282A15">
            <w:r w:rsidRPr="00282A15">
              <w:t> </w:t>
            </w:r>
          </w:p>
        </w:tc>
      </w:tr>
      <w:tr w:rsidR="00282A15" w:rsidRPr="00282A15" w14:paraId="763CB2DB" w14:textId="77777777" w:rsidTr="00E56106">
        <w:trPr>
          <w:trHeight w:val="400"/>
        </w:trPr>
        <w:tc>
          <w:tcPr>
            <w:tcW w:w="1121" w:type="dxa"/>
            <w:noWrap/>
            <w:hideMark/>
          </w:tcPr>
          <w:p w14:paraId="32748D36" w14:textId="77777777" w:rsidR="00282A15" w:rsidRPr="00282A15" w:rsidRDefault="00282A15" w:rsidP="00282A15">
            <w:r w:rsidRPr="00282A15">
              <w:t>420</w:t>
            </w:r>
          </w:p>
        </w:tc>
        <w:tc>
          <w:tcPr>
            <w:tcW w:w="2891" w:type="dxa"/>
            <w:noWrap/>
            <w:hideMark/>
          </w:tcPr>
          <w:p w14:paraId="3C5A2536" w14:textId="77777777" w:rsidR="00282A15" w:rsidRPr="00282A15" w:rsidRDefault="00282A15">
            <w:r w:rsidRPr="00282A15">
              <w:t>Glute</w:t>
            </w:r>
          </w:p>
        </w:tc>
        <w:tc>
          <w:tcPr>
            <w:tcW w:w="1637" w:type="dxa"/>
            <w:noWrap/>
            <w:hideMark/>
          </w:tcPr>
          <w:p w14:paraId="6952653A" w14:textId="77777777" w:rsidR="00282A15" w:rsidRPr="00282A15" w:rsidRDefault="00282A15" w:rsidP="00282A15">
            <w:r w:rsidRPr="00282A15">
              <w:t>3,6</w:t>
            </w:r>
          </w:p>
        </w:tc>
        <w:tc>
          <w:tcPr>
            <w:tcW w:w="815" w:type="dxa"/>
            <w:noWrap/>
            <w:hideMark/>
          </w:tcPr>
          <w:p w14:paraId="19024F65" w14:textId="77777777" w:rsidR="00282A15" w:rsidRPr="00282A15" w:rsidRDefault="00282A15">
            <w:r w:rsidRPr="00282A15">
              <w:t>EA</w:t>
            </w:r>
          </w:p>
        </w:tc>
        <w:tc>
          <w:tcPr>
            <w:tcW w:w="1559" w:type="dxa"/>
            <w:noWrap/>
            <w:hideMark/>
          </w:tcPr>
          <w:p w14:paraId="08AC89B2" w14:textId="77777777" w:rsidR="00282A15" w:rsidRPr="00282A15" w:rsidRDefault="00282A15">
            <w:r w:rsidRPr="00282A15">
              <w:t> </w:t>
            </w:r>
          </w:p>
        </w:tc>
        <w:tc>
          <w:tcPr>
            <w:tcW w:w="1289" w:type="dxa"/>
            <w:noWrap/>
            <w:hideMark/>
          </w:tcPr>
          <w:p w14:paraId="5E2B2763" w14:textId="77777777" w:rsidR="00282A15" w:rsidRPr="00282A15" w:rsidRDefault="00282A15">
            <w:r w:rsidRPr="00282A15">
              <w:t> </w:t>
            </w:r>
          </w:p>
        </w:tc>
        <w:tc>
          <w:tcPr>
            <w:tcW w:w="2441" w:type="dxa"/>
            <w:noWrap/>
            <w:hideMark/>
          </w:tcPr>
          <w:p w14:paraId="3892E3DF" w14:textId="77777777" w:rsidR="00282A15" w:rsidRPr="00282A15" w:rsidRDefault="00282A15">
            <w:r w:rsidRPr="00282A15">
              <w:t> </w:t>
            </w:r>
          </w:p>
        </w:tc>
      </w:tr>
      <w:tr w:rsidR="00282A15" w:rsidRPr="00282A15" w14:paraId="4824A118" w14:textId="77777777" w:rsidTr="00E56106">
        <w:trPr>
          <w:trHeight w:val="400"/>
        </w:trPr>
        <w:tc>
          <w:tcPr>
            <w:tcW w:w="1121" w:type="dxa"/>
            <w:noWrap/>
            <w:hideMark/>
          </w:tcPr>
          <w:p w14:paraId="11A67B64" w14:textId="77777777" w:rsidR="00282A15" w:rsidRPr="00282A15" w:rsidRDefault="00282A15" w:rsidP="00282A15">
            <w:r w:rsidRPr="00282A15">
              <w:t>430</w:t>
            </w:r>
          </w:p>
        </w:tc>
        <w:tc>
          <w:tcPr>
            <w:tcW w:w="2891" w:type="dxa"/>
            <w:noWrap/>
            <w:hideMark/>
          </w:tcPr>
          <w:p w14:paraId="3AD85A4F" w14:textId="77777777" w:rsidR="00282A15" w:rsidRPr="00282A15" w:rsidRDefault="00282A15">
            <w:proofErr w:type="spellStart"/>
            <w:r w:rsidRPr="00282A15">
              <w:t>Tricep</w:t>
            </w:r>
            <w:proofErr w:type="spellEnd"/>
            <w:r w:rsidRPr="00282A15">
              <w:t xml:space="preserve"> Pulldown</w:t>
            </w:r>
          </w:p>
        </w:tc>
        <w:tc>
          <w:tcPr>
            <w:tcW w:w="1637" w:type="dxa"/>
            <w:noWrap/>
            <w:hideMark/>
          </w:tcPr>
          <w:p w14:paraId="190D5E45" w14:textId="77777777" w:rsidR="00282A15" w:rsidRPr="00282A15" w:rsidRDefault="00282A15" w:rsidP="00282A15">
            <w:r w:rsidRPr="00282A15">
              <w:t>3,3</w:t>
            </w:r>
          </w:p>
        </w:tc>
        <w:tc>
          <w:tcPr>
            <w:tcW w:w="815" w:type="dxa"/>
            <w:noWrap/>
            <w:hideMark/>
          </w:tcPr>
          <w:p w14:paraId="30E6412D" w14:textId="77777777" w:rsidR="00282A15" w:rsidRPr="00282A15" w:rsidRDefault="00282A15">
            <w:r w:rsidRPr="00282A15">
              <w:t>EA</w:t>
            </w:r>
          </w:p>
        </w:tc>
        <w:tc>
          <w:tcPr>
            <w:tcW w:w="1559" w:type="dxa"/>
            <w:noWrap/>
            <w:hideMark/>
          </w:tcPr>
          <w:p w14:paraId="0C5F3976" w14:textId="77777777" w:rsidR="00282A15" w:rsidRPr="00282A15" w:rsidRDefault="00282A15">
            <w:r w:rsidRPr="00282A15">
              <w:t> </w:t>
            </w:r>
          </w:p>
        </w:tc>
        <w:tc>
          <w:tcPr>
            <w:tcW w:w="1289" w:type="dxa"/>
            <w:noWrap/>
            <w:hideMark/>
          </w:tcPr>
          <w:p w14:paraId="3C2C1CBD" w14:textId="77777777" w:rsidR="00282A15" w:rsidRPr="00282A15" w:rsidRDefault="00282A15">
            <w:r w:rsidRPr="00282A15">
              <w:t> </w:t>
            </w:r>
          </w:p>
        </w:tc>
        <w:tc>
          <w:tcPr>
            <w:tcW w:w="2441" w:type="dxa"/>
            <w:noWrap/>
            <w:hideMark/>
          </w:tcPr>
          <w:p w14:paraId="03575355" w14:textId="77777777" w:rsidR="00282A15" w:rsidRPr="00282A15" w:rsidRDefault="00282A15">
            <w:r w:rsidRPr="00282A15">
              <w:t> </w:t>
            </w:r>
          </w:p>
        </w:tc>
      </w:tr>
      <w:tr w:rsidR="00282A15" w:rsidRPr="00282A15" w14:paraId="2F926E60" w14:textId="77777777" w:rsidTr="00E56106">
        <w:trPr>
          <w:trHeight w:val="400"/>
        </w:trPr>
        <w:tc>
          <w:tcPr>
            <w:tcW w:w="1121" w:type="dxa"/>
            <w:noWrap/>
            <w:hideMark/>
          </w:tcPr>
          <w:p w14:paraId="4044FEEB" w14:textId="77777777" w:rsidR="00282A15" w:rsidRPr="00282A15" w:rsidRDefault="00282A15" w:rsidP="00282A15">
            <w:r w:rsidRPr="00282A15">
              <w:t>440</w:t>
            </w:r>
          </w:p>
        </w:tc>
        <w:tc>
          <w:tcPr>
            <w:tcW w:w="2891" w:type="dxa"/>
            <w:noWrap/>
            <w:hideMark/>
          </w:tcPr>
          <w:p w14:paraId="31F4581C" w14:textId="77777777" w:rsidR="00282A15" w:rsidRPr="00282A15" w:rsidRDefault="00282A15">
            <w:r w:rsidRPr="00282A15">
              <w:t>Adductor</w:t>
            </w:r>
          </w:p>
        </w:tc>
        <w:tc>
          <w:tcPr>
            <w:tcW w:w="1637" w:type="dxa"/>
            <w:noWrap/>
            <w:hideMark/>
          </w:tcPr>
          <w:p w14:paraId="05E502BE" w14:textId="77777777" w:rsidR="00282A15" w:rsidRPr="00282A15" w:rsidRDefault="00282A15" w:rsidP="00282A15">
            <w:r w:rsidRPr="00282A15">
              <w:t>3,3</w:t>
            </w:r>
          </w:p>
        </w:tc>
        <w:tc>
          <w:tcPr>
            <w:tcW w:w="815" w:type="dxa"/>
            <w:noWrap/>
            <w:hideMark/>
          </w:tcPr>
          <w:p w14:paraId="3DA6DAF6" w14:textId="77777777" w:rsidR="00282A15" w:rsidRPr="00282A15" w:rsidRDefault="00282A15">
            <w:r w:rsidRPr="00282A15">
              <w:t>EA</w:t>
            </w:r>
          </w:p>
        </w:tc>
        <w:tc>
          <w:tcPr>
            <w:tcW w:w="1559" w:type="dxa"/>
            <w:noWrap/>
            <w:hideMark/>
          </w:tcPr>
          <w:p w14:paraId="452AE217" w14:textId="77777777" w:rsidR="00282A15" w:rsidRPr="00282A15" w:rsidRDefault="00282A15">
            <w:r w:rsidRPr="00282A15">
              <w:t> </w:t>
            </w:r>
          </w:p>
        </w:tc>
        <w:tc>
          <w:tcPr>
            <w:tcW w:w="1289" w:type="dxa"/>
            <w:noWrap/>
            <w:hideMark/>
          </w:tcPr>
          <w:p w14:paraId="19305437" w14:textId="77777777" w:rsidR="00282A15" w:rsidRPr="00282A15" w:rsidRDefault="00282A15">
            <w:r w:rsidRPr="00282A15">
              <w:t> </w:t>
            </w:r>
          </w:p>
        </w:tc>
        <w:tc>
          <w:tcPr>
            <w:tcW w:w="2441" w:type="dxa"/>
            <w:noWrap/>
            <w:hideMark/>
          </w:tcPr>
          <w:p w14:paraId="6E1B7CDF" w14:textId="77777777" w:rsidR="00282A15" w:rsidRPr="00282A15" w:rsidRDefault="00282A15">
            <w:r w:rsidRPr="00282A15">
              <w:t> </w:t>
            </w:r>
          </w:p>
        </w:tc>
      </w:tr>
      <w:tr w:rsidR="00282A15" w:rsidRPr="00282A15" w14:paraId="10EB6540" w14:textId="77777777" w:rsidTr="00E56106">
        <w:trPr>
          <w:trHeight w:val="400"/>
        </w:trPr>
        <w:tc>
          <w:tcPr>
            <w:tcW w:w="1121" w:type="dxa"/>
            <w:noWrap/>
            <w:hideMark/>
          </w:tcPr>
          <w:p w14:paraId="1FA119FD" w14:textId="77777777" w:rsidR="00282A15" w:rsidRPr="00282A15" w:rsidRDefault="00282A15" w:rsidP="00282A15">
            <w:r w:rsidRPr="00282A15">
              <w:t>450</w:t>
            </w:r>
          </w:p>
        </w:tc>
        <w:tc>
          <w:tcPr>
            <w:tcW w:w="2891" w:type="dxa"/>
            <w:noWrap/>
            <w:hideMark/>
          </w:tcPr>
          <w:p w14:paraId="026ED2D5" w14:textId="77777777" w:rsidR="00282A15" w:rsidRPr="00282A15" w:rsidRDefault="00282A15">
            <w:r w:rsidRPr="00282A15">
              <w:t>Seated Row</w:t>
            </w:r>
          </w:p>
        </w:tc>
        <w:tc>
          <w:tcPr>
            <w:tcW w:w="1637" w:type="dxa"/>
            <w:noWrap/>
            <w:hideMark/>
          </w:tcPr>
          <w:p w14:paraId="709AF9A3" w14:textId="77777777" w:rsidR="00282A15" w:rsidRPr="00282A15" w:rsidRDefault="00282A15" w:rsidP="00282A15">
            <w:r w:rsidRPr="00282A15">
              <w:t>3,45</w:t>
            </w:r>
          </w:p>
        </w:tc>
        <w:tc>
          <w:tcPr>
            <w:tcW w:w="815" w:type="dxa"/>
            <w:noWrap/>
            <w:hideMark/>
          </w:tcPr>
          <w:p w14:paraId="0467CE45" w14:textId="77777777" w:rsidR="00282A15" w:rsidRPr="00282A15" w:rsidRDefault="00282A15">
            <w:r w:rsidRPr="00282A15">
              <w:t>EA</w:t>
            </w:r>
          </w:p>
        </w:tc>
        <w:tc>
          <w:tcPr>
            <w:tcW w:w="1559" w:type="dxa"/>
            <w:noWrap/>
            <w:hideMark/>
          </w:tcPr>
          <w:p w14:paraId="1D60CE69" w14:textId="77777777" w:rsidR="00282A15" w:rsidRPr="00282A15" w:rsidRDefault="00282A15">
            <w:r w:rsidRPr="00282A15">
              <w:t> </w:t>
            </w:r>
          </w:p>
        </w:tc>
        <w:tc>
          <w:tcPr>
            <w:tcW w:w="1289" w:type="dxa"/>
            <w:noWrap/>
            <w:hideMark/>
          </w:tcPr>
          <w:p w14:paraId="25DB6577" w14:textId="77777777" w:rsidR="00282A15" w:rsidRPr="00282A15" w:rsidRDefault="00282A15">
            <w:r w:rsidRPr="00282A15">
              <w:t> </w:t>
            </w:r>
          </w:p>
        </w:tc>
        <w:tc>
          <w:tcPr>
            <w:tcW w:w="2441" w:type="dxa"/>
            <w:noWrap/>
            <w:hideMark/>
          </w:tcPr>
          <w:p w14:paraId="6CD05F78" w14:textId="77777777" w:rsidR="00282A15" w:rsidRPr="00282A15" w:rsidRDefault="00282A15">
            <w:r w:rsidRPr="00282A15">
              <w:t> </w:t>
            </w:r>
          </w:p>
        </w:tc>
      </w:tr>
      <w:tr w:rsidR="00282A15" w:rsidRPr="00282A15" w14:paraId="306EE382" w14:textId="77777777" w:rsidTr="00E56106">
        <w:trPr>
          <w:trHeight w:val="400"/>
        </w:trPr>
        <w:tc>
          <w:tcPr>
            <w:tcW w:w="1121" w:type="dxa"/>
            <w:noWrap/>
            <w:hideMark/>
          </w:tcPr>
          <w:p w14:paraId="3197F608" w14:textId="77777777" w:rsidR="00282A15" w:rsidRPr="00282A15" w:rsidRDefault="00282A15" w:rsidP="00282A15">
            <w:r w:rsidRPr="00282A15">
              <w:t>460</w:t>
            </w:r>
          </w:p>
        </w:tc>
        <w:tc>
          <w:tcPr>
            <w:tcW w:w="2891" w:type="dxa"/>
            <w:noWrap/>
            <w:hideMark/>
          </w:tcPr>
          <w:p w14:paraId="2DC66A13" w14:textId="77777777" w:rsidR="00282A15" w:rsidRPr="00282A15" w:rsidRDefault="00282A15">
            <w:r w:rsidRPr="00282A15">
              <w:t>Abductor</w:t>
            </w:r>
          </w:p>
        </w:tc>
        <w:tc>
          <w:tcPr>
            <w:tcW w:w="1637" w:type="dxa"/>
            <w:noWrap/>
            <w:hideMark/>
          </w:tcPr>
          <w:p w14:paraId="2FE01439" w14:textId="77777777" w:rsidR="00282A15" w:rsidRPr="00282A15" w:rsidRDefault="00282A15" w:rsidP="00282A15">
            <w:r w:rsidRPr="00282A15">
              <w:t>3,3</w:t>
            </w:r>
          </w:p>
        </w:tc>
        <w:tc>
          <w:tcPr>
            <w:tcW w:w="815" w:type="dxa"/>
            <w:noWrap/>
            <w:hideMark/>
          </w:tcPr>
          <w:p w14:paraId="4274A6D3" w14:textId="77777777" w:rsidR="00282A15" w:rsidRPr="00282A15" w:rsidRDefault="00282A15">
            <w:r w:rsidRPr="00282A15">
              <w:t>EA</w:t>
            </w:r>
          </w:p>
        </w:tc>
        <w:tc>
          <w:tcPr>
            <w:tcW w:w="1559" w:type="dxa"/>
            <w:noWrap/>
            <w:hideMark/>
          </w:tcPr>
          <w:p w14:paraId="1030B782" w14:textId="77777777" w:rsidR="00282A15" w:rsidRPr="00282A15" w:rsidRDefault="00282A15">
            <w:r w:rsidRPr="00282A15">
              <w:t> </w:t>
            </w:r>
          </w:p>
        </w:tc>
        <w:tc>
          <w:tcPr>
            <w:tcW w:w="1289" w:type="dxa"/>
            <w:noWrap/>
            <w:hideMark/>
          </w:tcPr>
          <w:p w14:paraId="37FCBB50" w14:textId="77777777" w:rsidR="00282A15" w:rsidRPr="00282A15" w:rsidRDefault="00282A15">
            <w:r w:rsidRPr="00282A15">
              <w:t> </w:t>
            </w:r>
          </w:p>
        </w:tc>
        <w:tc>
          <w:tcPr>
            <w:tcW w:w="2441" w:type="dxa"/>
            <w:noWrap/>
            <w:hideMark/>
          </w:tcPr>
          <w:p w14:paraId="75AAB1AB" w14:textId="77777777" w:rsidR="00282A15" w:rsidRPr="00282A15" w:rsidRDefault="00282A15">
            <w:r w:rsidRPr="00282A15">
              <w:t> </w:t>
            </w:r>
          </w:p>
        </w:tc>
      </w:tr>
      <w:tr w:rsidR="00282A15" w:rsidRPr="00282A15" w14:paraId="136335ED" w14:textId="77777777" w:rsidTr="00E56106">
        <w:trPr>
          <w:trHeight w:val="400"/>
        </w:trPr>
        <w:tc>
          <w:tcPr>
            <w:tcW w:w="1121" w:type="dxa"/>
            <w:noWrap/>
            <w:hideMark/>
          </w:tcPr>
          <w:p w14:paraId="291ACBC5" w14:textId="77777777" w:rsidR="00282A15" w:rsidRPr="00282A15" w:rsidRDefault="00282A15" w:rsidP="00282A15">
            <w:r w:rsidRPr="00282A15">
              <w:t>470</w:t>
            </w:r>
          </w:p>
        </w:tc>
        <w:tc>
          <w:tcPr>
            <w:tcW w:w="2891" w:type="dxa"/>
            <w:noWrap/>
            <w:hideMark/>
          </w:tcPr>
          <w:p w14:paraId="0407FA5E" w14:textId="77777777" w:rsidR="00282A15" w:rsidRPr="00282A15" w:rsidRDefault="00282A15">
            <w:r w:rsidRPr="00282A15">
              <w:t>Shoulder Press</w:t>
            </w:r>
          </w:p>
        </w:tc>
        <w:tc>
          <w:tcPr>
            <w:tcW w:w="1637" w:type="dxa"/>
            <w:noWrap/>
            <w:hideMark/>
          </w:tcPr>
          <w:p w14:paraId="411CABA9" w14:textId="77777777" w:rsidR="00282A15" w:rsidRPr="00282A15" w:rsidRDefault="00282A15" w:rsidP="00282A15">
            <w:r w:rsidRPr="00282A15">
              <w:t>3,2</w:t>
            </w:r>
          </w:p>
        </w:tc>
        <w:tc>
          <w:tcPr>
            <w:tcW w:w="815" w:type="dxa"/>
            <w:noWrap/>
            <w:hideMark/>
          </w:tcPr>
          <w:p w14:paraId="03F23F20" w14:textId="77777777" w:rsidR="00282A15" w:rsidRPr="00282A15" w:rsidRDefault="00282A15">
            <w:r w:rsidRPr="00282A15">
              <w:t>EA</w:t>
            </w:r>
          </w:p>
        </w:tc>
        <w:tc>
          <w:tcPr>
            <w:tcW w:w="1559" w:type="dxa"/>
            <w:noWrap/>
            <w:hideMark/>
          </w:tcPr>
          <w:p w14:paraId="7F6C6219" w14:textId="77777777" w:rsidR="00282A15" w:rsidRPr="00282A15" w:rsidRDefault="00282A15">
            <w:r w:rsidRPr="00282A15">
              <w:t> </w:t>
            </w:r>
          </w:p>
        </w:tc>
        <w:tc>
          <w:tcPr>
            <w:tcW w:w="1289" w:type="dxa"/>
            <w:noWrap/>
            <w:hideMark/>
          </w:tcPr>
          <w:p w14:paraId="7BFC511D" w14:textId="77777777" w:rsidR="00282A15" w:rsidRPr="00282A15" w:rsidRDefault="00282A15">
            <w:r w:rsidRPr="00282A15">
              <w:t> </w:t>
            </w:r>
          </w:p>
        </w:tc>
        <w:tc>
          <w:tcPr>
            <w:tcW w:w="2441" w:type="dxa"/>
            <w:noWrap/>
            <w:hideMark/>
          </w:tcPr>
          <w:p w14:paraId="19C0C571" w14:textId="77777777" w:rsidR="00282A15" w:rsidRPr="00282A15" w:rsidRDefault="00282A15">
            <w:r w:rsidRPr="00282A15">
              <w:t> </w:t>
            </w:r>
          </w:p>
        </w:tc>
      </w:tr>
      <w:tr w:rsidR="00282A15" w:rsidRPr="00282A15" w14:paraId="24C01E10" w14:textId="77777777" w:rsidTr="00E56106">
        <w:trPr>
          <w:trHeight w:val="400"/>
        </w:trPr>
        <w:tc>
          <w:tcPr>
            <w:tcW w:w="1121" w:type="dxa"/>
            <w:noWrap/>
            <w:hideMark/>
          </w:tcPr>
          <w:p w14:paraId="60188F93" w14:textId="77777777" w:rsidR="00282A15" w:rsidRPr="00282A15" w:rsidRDefault="00282A15" w:rsidP="00282A15">
            <w:r w:rsidRPr="00282A15">
              <w:t>480</w:t>
            </w:r>
          </w:p>
        </w:tc>
        <w:tc>
          <w:tcPr>
            <w:tcW w:w="2891" w:type="dxa"/>
            <w:noWrap/>
            <w:hideMark/>
          </w:tcPr>
          <w:p w14:paraId="2948E95F" w14:textId="77777777" w:rsidR="00282A15" w:rsidRPr="00282A15" w:rsidRDefault="00282A15">
            <w:r w:rsidRPr="00282A15">
              <w:t>Cable Crossover</w:t>
            </w:r>
          </w:p>
        </w:tc>
        <w:tc>
          <w:tcPr>
            <w:tcW w:w="1637" w:type="dxa"/>
            <w:noWrap/>
            <w:hideMark/>
          </w:tcPr>
          <w:p w14:paraId="6D2DBBB9" w14:textId="77777777" w:rsidR="00282A15" w:rsidRPr="00282A15" w:rsidRDefault="00282A15" w:rsidP="00282A15">
            <w:r w:rsidRPr="00282A15">
              <w:t>16</w:t>
            </w:r>
          </w:p>
        </w:tc>
        <w:tc>
          <w:tcPr>
            <w:tcW w:w="815" w:type="dxa"/>
            <w:noWrap/>
            <w:hideMark/>
          </w:tcPr>
          <w:p w14:paraId="0E879CB9" w14:textId="77777777" w:rsidR="00282A15" w:rsidRPr="00282A15" w:rsidRDefault="00282A15">
            <w:r w:rsidRPr="00282A15">
              <w:t>EA</w:t>
            </w:r>
          </w:p>
        </w:tc>
        <w:tc>
          <w:tcPr>
            <w:tcW w:w="1559" w:type="dxa"/>
            <w:noWrap/>
            <w:hideMark/>
          </w:tcPr>
          <w:p w14:paraId="03942A12" w14:textId="77777777" w:rsidR="00282A15" w:rsidRPr="00282A15" w:rsidRDefault="00282A15">
            <w:r w:rsidRPr="00282A15">
              <w:t> </w:t>
            </w:r>
          </w:p>
        </w:tc>
        <w:tc>
          <w:tcPr>
            <w:tcW w:w="1289" w:type="dxa"/>
            <w:noWrap/>
            <w:hideMark/>
          </w:tcPr>
          <w:p w14:paraId="661EA53E" w14:textId="77777777" w:rsidR="00282A15" w:rsidRPr="00282A15" w:rsidRDefault="00282A15">
            <w:r w:rsidRPr="00282A15">
              <w:t> </w:t>
            </w:r>
          </w:p>
        </w:tc>
        <w:tc>
          <w:tcPr>
            <w:tcW w:w="2441" w:type="dxa"/>
            <w:noWrap/>
            <w:hideMark/>
          </w:tcPr>
          <w:p w14:paraId="40B617E9" w14:textId="77777777" w:rsidR="00282A15" w:rsidRPr="00282A15" w:rsidRDefault="00282A15">
            <w:r w:rsidRPr="00282A15">
              <w:t> </w:t>
            </w:r>
          </w:p>
        </w:tc>
      </w:tr>
      <w:tr w:rsidR="00282A15" w:rsidRPr="00282A15" w14:paraId="5D72A923" w14:textId="77777777" w:rsidTr="00E56106">
        <w:trPr>
          <w:trHeight w:val="400"/>
        </w:trPr>
        <w:tc>
          <w:tcPr>
            <w:tcW w:w="1121" w:type="dxa"/>
            <w:noWrap/>
            <w:hideMark/>
          </w:tcPr>
          <w:p w14:paraId="794E0C2C" w14:textId="77777777" w:rsidR="00282A15" w:rsidRPr="00282A15" w:rsidRDefault="00282A15" w:rsidP="00282A15">
            <w:r w:rsidRPr="00282A15">
              <w:t>490</w:t>
            </w:r>
          </w:p>
        </w:tc>
        <w:tc>
          <w:tcPr>
            <w:tcW w:w="2891" w:type="dxa"/>
            <w:noWrap/>
            <w:hideMark/>
          </w:tcPr>
          <w:p w14:paraId="4235F550" w14:textId="77777777" w:rsidR="00282A15" w:rsidRPr="00282A15" w:rsidRDefault="00282A15">
            <w:r w:rsidRPr="00282A15">
              <w:t>Smith Machine</w:t>
            </w:r>
          </w:p>
        </w:tc>
        <w:tc>
          <w:tcPr>
            <w:tcW w:w="1637" w:type="dxa"/>
            <w:noWrap/>
            <w:hideMark/>
          </w:tcPr>
          <w:p w14:paraId="2B10C552" w14:textId="77777777" w:rsidR="00282A15" w:rsidRPr="00282A15" w:rsidRDefault="00282A15" w:rsidP="00282A15">
            <w:r w:rsidRPr="00282A15">
              <w:t>2,25</w:t>
            </w:r>
          </w:p>
        </w:tc>
        <w:tc>
          <w:tcPr>
            <w:tcW w:w="815" w:type="dxa"/>
            <w:noWrap/>
            <w:hideMark/>
          </w:tcPr>
          <w:p w14:paraId="3D6EAAAA" w14:textId="77777777" w:rsidR="00282A15" w:rsidRPr="00282A15" w:rsidRDefault="00282A15">
            <w:r w:rsidRPr="00282A15">
              <w:t>EA</w:t>
            </w:r>
          </w:p>
        </w:tc>
        <w:tc>
          <w:tcPr>
            <w:tcW w:w="1559" w:type="dxa"/>
            <w:noWrap/>
            <w:hideMark/>
          </w:tcPr>
          <w:p w14:paraId="5996075C" w14:textId="77777777" w:rsidR="00282A15" w:rsidRPr="00282A15" w:rsidRDefault="00282A15">
            <w:r w:rsidRPr="00282A15">
              <w:t> </w:t>
            </w:r>
          </w:p>
        </w:tc>
        <w:tc>
          <w:tcPr>
            <w:tcW w:w="1289" w:type="dxa"/>
            <w:noWrap/>
            <w:hideMark/>
          </w:tcPr>
          <w:p w14:paraId="6BA538D3" w14:textId="77777777" w:rsidR="00282A15" w:rsidRPr="00282A15" w:rsidRDefault="00282A15">
            <w:r w:rsidRPr="00282A15">
              <w:t> </w:t>
            </w:r>
          </w:p>
        </w:tc>
        <w:tc>
          <w:tcPr>
            <w:tcW w:w="2441" w:type="dxa"/>
            <w:noWrap/>
            <w:hideMark/>
          </w:tcPr>
          <w:p w14:paraId="3C81DFC7" w14:textId="77777777" w:rsidR="00282A15" w:rsidRPr="00282A15" w:rsidRDefault="00282A15">
            <w:r w:rsidRPr="00282A15">
              <w:t> </w:t>
            </w:r>
          </w:p>
        </w:tc>
      </w:tr>
      <w:tr w:rsidR="00282A15" w:rsidRPr="00282A15" w14:paraId="5AB9C8FB" w14:textId="77777777" w:rsidTr="00E56106">
        <w:trPr>
          <w:trHeight w:val="400"/>
        </w:trPr>
        <w:tc>
          <w:tcPr>
            <w:tcW w:w="1121" w:type="dxa"/>
            <w:noWrap/>
            <w:hideMark/>
          </w:tcPr>
          <w:p w14:paraId="12CF875F" w14:textId="77777777" w:rsidR="00282A15" w:rsidRPr="00282A15" w:rsidRDefault="00282A15" w:rsidP="00282A15">
            <w:r w:rsidRPr="00282A15">
              <w:t>500</w:t>
            </w:r>
          </w:p>
        </w:tc>
        <w:tc>
          <w:tcPr>
            <w:tcW w:w="2891" w:type="dxa"/>
            <w:noWrap/>
            <w:hideMark/>
          </w:tcPr>
          <w:p w14:paraId="3E891151" w14:textId="77777777" w:rsidR="00282A15" w:rsidRPr="00282A15" w:rsidRDefault="00282A15">
            <w:r w:rsidRPr="00282A15">
              <w:t>Seated Calf Raise</w:t>
            </w:r>
          </w:p>
        </w:tc>
        <w:tc>
          <w:tcPr>
            <w:tcW w:w="1637" w:type="dxa"/>
            <w:noWrap/>
            <w:hideMark/>
          </w:tcPr>
          <w:p w14:paraId="2B6A270B" w14:textId="77777777" w:rsidR="00282A15" w:rsidRPr="00282A15" w:rsidRDefault="00282A15" w:rsidP="00282A15">
            <w:r w:rsidRPr="00282A15">
              <w:t>5,2</w:t>
            </w:r>
          </w:p>
        </w:tc>
        <w:tc>
          <w:tcPr>
            <w:tcW w:w="815" w:type="dxa"/>
            <w:noWrap/>
            <w:hideMark/>
          </w:tcPr>
          <w:p w14:paraId="2268A9F0" w14:textId="77777777" w:rsidR="00282A15" w:rsidRPr="00282A15" w:rsidRDefault="00282A15">
            <w:r w:rsidRPr="00282A15">
              <w:t>EA</w:t>
            </w:r>
          </w:p>
        </w:tc>
        <w:tc>
          <w:tcPr>
            <w:tcW w:w="1559" w:type="dxa"/>
            <w:noWrap/>
            <w:hideMark/>
          </w:tcPr>
          <w:p w14:paraId="244C26F8" w14:textId="77777777" w:rsidR="00282A15" w:rsidRPr="00282A15" w:rsidRDefault="00282A15">
            <w:r w:rsidRPr="00282A15">
              <w:t> </w:t>
            </w:r>
          </w:p>
        </w:tc>
        <w:tc>
          <w:tcPr>
            <w:tcW w:w="1289" w:type="dxa"/>
            <w:noWrap/>
            <w:hideMark/>
          </w:tcPr>
          <w:p w14:paraId="187FB636" w14:textId="77777777" w:rsidR="00282A15" w:rsidRPr="00282A15" w:rsidRDefault="00282A15">
            <w:r w:rsidRPr="00282A15">
              <w:t> </w:t>
            </w:r>
          </w:p>
        </w:tc>
        <w:tc>
          <w:tcPr>
            <w:tcW w:w="2441" w:type="dxa"/>
            <w:noWrap/>
            <w:hideMark/>
          </w:tcPr>
          <w:p w14:paraId="767DFF58" w14:textId="77777777" w:rsidR="00282A15" w:rsidRPr="00282A15" w:rsidRDefault="00282A15">
            <w:r w:rsidRPr="00282A15">
              <w:t> </w:t>
            </w:r>
          </w:p>
        </w:tc>
      </w:tr>
      <w:tr w:rsidR="00282A15" w:rsidRPr="00282A15" w14:paraId="5F174B83" w14:textId="77777777" w:rsidTr="00E56106">
        <w:trPr>
          <w:trHeight w:val="800"/>
        </w:trPr>
        <w:tc>
          <w:tcPr>
            <w:tcW w:w="1121" w:type="dxa"/>
            <w:noWrap/>
            <w:hideMark/>
          </w:tcPr>
          <w:p w14:paraId="24602252" w14:textId="77777777" w:rsidR="00282A15" w:rsidRPr="00282A15" w:rsidRDefault="00282A15" w:rsidP="00282A15">
            <w:pPr>
              <w:rPr>
                <w:b/>
                <w:bCs/>
              </w:rPr>
            </w:pPr>
            <w:r w:rsidRPr="00282A15">
              <w:rPr>
                <w:b/>
                <w:bCs/>
              </w:rPr>
              <w:t> </w:t>
            </w:r>
          </w:p>
        </w:tc>
        <w:tc>
          <w:tcPr>
            <w:tcW w:w="2891" w:type="dxa"/>
            <w:hideMark/>
          </w:tcPr>
          <w:p w14:paraId="1711752A" w14:textId="77777777" w:rsidR="00282A15" w:rsidRPr="00282A15" w:rsidRDefault="00282A15">
            <w:pPr>
              <w:rPr>
                <w:b/>
                <w:bCs/>
              </w:rPr>
            </w:pPr>
            <w:r w:rsidRPr="00282A15">
              <w:rPr>
                <w:b/>
                <w:bCs/>
              </w:rPr>
              <w:t>Re-Upholstered Equipment when Necessary</w:t>
            </w:r>
          </w:p>
        </w:tc>
        <w:tc>
          <w:tcPr>
            <w:tcW w:w="1637" w:type="dxa"/>
            <w:noWrap/>
            <w:hideMark/>
          </w:tcPr>
          <w:p w14:paraId="13C889C7" w14:textId="77777777" w:rsidR="00282A15" w:rsidRPr="00282A15" w:rsidRDefault="00282A15" w:rsidP="00282A15">
            <w:pPr>
              <w:rPr>
                <w:b/>
                <w:bCs/>
              </w:rPr>
            </w:pPr>
            <w:r w:rsidRPr="00282A15">
              <w:rPr>
                <w:b/>
                <w:bCs/>
              </w:rPr>
              <w:t> </w:t>
            </w:r>
          </w:p>
        </w:tc>
        <w:tc>
          <w:tcPr>
            <w:tcW w:w="815" w:type="dxa"/>
            <w:noWrap/>
            <w:hideMark/>
          </w:tcPr>
          <w:p w14:paraId="0F5A4FA4" w14:textId="77777777" w:rsidR="00282A15" w:rsidRPr="00282A15" w:rsidRDefault="00282A15">
            <w:r w:rsidRPr="00282A15">
              <w:t> </w:t>
            </w:r>
          </w:p>
        </w:tc>
        <w:tc>
          <w:tcPr>
            <w:tcW w:w="1559" w:type="dxa"/>
            <w:noWrap/>
            <w:hideMark/>
          </w:tcPr>
          <w:p w14:paraId="16AE10D6" w14:textId="77777777" w:rsidR="00282A15" w:rsidRPr="00282A15" w:rsidRDefault="00282A15">
            <w:r w:rsidRPr="00282A15">
              <w:t> </w:t>
            </w:r>
          </w:p>
        </w:tc>
        <w:tc>
          <w:tcPr>
            <w:tcW w:w="1289" w:type="dxa"/>
            <w:noWrap/>
            <w:hideMark/>
          </w:tcPr>
          <w:p w14:paraId="2EC89572" w14:textId="77777777" w:rsidR="00282A15" w:rsidRPr="00282A15" w:rsidRDefault="00282A15">
            <w:r w:rsidRPr="00282A15">
              <w:t> </w:t>
            </w:r>
          </w:p>
        </w:tc>
        <w:tc>
          <w:tcPr>
            <w:tcW w:w="2441" w:type="dxa"/>
            <w:noWrap/>
            <w:hideMark/>
          </w:tcPr>
          <w:p w14:paraId="6019F6A0" w14:textId="77777777" w:rsidR="00282A15" w:rsidRPr="00282A15" w:rsidRDefault="00282A15">
            <w:r w:rsidRPr="00282A15">
              <w:t> </w:t>
            </w:r>
          </w:p>
        </w:tc>
      </w:tr>
      <w:tr w:rsidR="00282A15" w:rsidRPr="00282A15" w14:paraId="0966B1D4" w14:textId="77777777" w:rsidTr="00E56106">
        <w:trPr>
          <w:trHeight w:val="400"/>
        </w:trPr>
        <w:tc>
          <w:tcPr>
            <w:tcW w:w="1121" w:type="dxa"/>
            <w:noWrap/>
            <w:hideMark/>
          </w:tcPr>
          <w:p w14:paraId="1BB8D64E" w14:textId="77777777" w:rsidR="00282A15" w:rsidRPr="00282A15" w:rsidRDefault="00282A15" w:rsidP="00282A15">
            <w:r w:rsidRPr="00282A15">
              <w:t>510</w:t>
            </w:r>
          </w:p>
        </w:tc>
        <w:tc>
          <w:tcPr>
            <w:tcW w:w="2891" w:type="dxa"/>
            <w:noWrap/>
            <w:hideMark/>
          </w:tcPr>
          <w:p w14:paraId="1D022F87" w14:textId="77777777" w:rsidR="00282A15" w:rsidRPr="00282A15" w:rsidRDefault="00282A15">
            <w:pPr>
              <w:rPr>
                <w:b/>
                <w:bCs/>
              </w:rPr>
            </w:pPr>
            <w:r w:rsidRPr="00282A15">
              <w:rPr>
                <w:b/>
                <w:bCs/>
              </w:rPr>
              <w:t>Horizontal Leg Press</w:t>
            </w:r>
          </w:p>
        </w:tc>
        <w:tc>
          <w:tcPr>
            <w:tcW w:w="1637" w:type="dxa"/>
            <w:noWrap/>
            <w:hideMark/>
          </w:tcPr>
          <w:p w14:paraId="77E60291" w14:textId="77777777" w:rsidR="00282A15" w:rsidRPr="00282A15" w:rsidRDefault="00282A15" w:rsidP="00282A15">
            <w:r w:rsidRPr="00282A15">
              <w:t> </w:t>
            </w:r>
          </w:p>
        </w:tc>
        <w:tc>
          <w:tcPr>
            <w:tcW w:w="815" w:type="dxa"/>
            <w:noWrap/>
            <w:hideMark/>
          </w:tcPr>
          <w:p w14:paraId="4DFD5B2D" w14:textId="77777777" w:rsidR="00282A15" w:rsidRPr="00282A15" w:rsidRDefault="00282A15">
            <w:r w:rsidRPr="00282A15">
              <w:t> </w:t>
            </w:r>
          </w:p>
        </w:tc>
        <w:tc>
          <w:tcPr>
            <w:tcW w:w="1559" w:type="dxa"/>
            <w:noWrap/>
            <w:hideMark/>
          </w:tcPr>
          <w:p w14:paraId="0B9FB9C6" w14:textId="77777777" w:rsidR="00282A15" w:rsidRPr="00282A15" w:rsidRDefault="00282A15">
            <w:r w:rsidRPr="00282A15">
              <w:t> </w:t>
            </w:r>
          </w:p>
        </w:tc>
        <w:tc>
          <w:tcPr>
            <w:tcW w:w="1289" w:type="dxa"/>
            <w:noWrap/>
            <w:hideMark/>
          </w:tcPr>
          <w:p w14:paraId="09A68E0A" w14:textId="77777777" w:rsidR="00282A15" w:rsidRPr="00282A15" w:rsidRDefault="00282A15">
            <w:r w:rsidRPr="00282A15">
              <w:t> </w:t>
            </w:r>
          </w:p>
        </w:tc>
        <w:tc>
          <w:tcPr>
            <w:tcW w:w="2441" w:type="dxa"/>
            <w:noWrap/>
            <w:hideMark/>
          </w:tcPr>
          <w:p w14:paraId="55A3D672" w14:textId="77777777" w:rsidR="00282A15" w:rsidRPr="00282A15" w:rsidRDefault="00282A15">
            <w:r w:rsidRPr="00282A15">
              <w:t> </w:t>
            </w:r>
          </w:p>
        </w:tc>
      </w:tr>
      <w:tr w:rsidR="00282A15" w:rsidRPr="00282A15" w14:paraId="628E13B6" w14:textId="77777777" w:rsidTr="00E56106">
        <w:trPr>
          <w:trHeight w:val="400"/>
        </w:trPr>
        <w:tc>
          <w:tcPr>
            <w:tcW w:w="1121" w:type="dxa"/>
            <w:noWrap/>
            <w:hideMark/>
          </w:tcPr>
          <w:p w14:paraId="43C0C065" w14:textId="77777777" w:rsidR="00282A15" w:rsidRPr="00282A15" w:rsidRDefault="00282A15" w:rsidP="00282A15">
            <w:r w:rsidRPr="00282A15">
              <w:t>510</w:t>
            </w:r>
          </w:p>
        </w:tc>
        <w:tc>
          <w:tcPr>
            <w:tcW w:w="2891" w:type="dxa"/>
            <w:noWrap/>
            <w:hideMark/>
          </w:tcPr>
          <w:p w14:paraId="54A1CD3D" w14:textId="77777777" w:rsidR="00282A15" w:rsidRPr="00282A15" w:rsidRDefault="00282A15">
            <w:r w:rsidRPr="00282A15">
              <w:t>Medium piece</w:t>
            </w:r>
          </w:p>
        </w:tc>
        <w:tc>
          <w:tcPr>
            <w:tcW w:w="1637" w:type="dxa"/>
            <w:noWrap/>
            <w:hideMark/>
          </w:tcPr>
          <w:p w14:paraId="5E4B823D" w14:textId="77777777" w:rsidR="00282A15" w:rsidRPr="00282A15" w:rsidRDefault="00282A15" w:rsidP="00282A15">
            <w:r w:rsidRPr="00282A15">
              <w:t>1</w:t>
            </w:r>
          </w:p>
        </w:tc>
        <w:tc>
          <w:tcPr>
            <w:tcW w:w="815" w:type="dxa"/>
            <w:noWrap/>
            <w:hideMark/>
          </w:tcPr>
          <w:p w14:paraId="11D03947" w14:textId="77777777" w:rsidR="00282A15" w:rsidRPr="00282A15" w:rsidRDefault="00282A15">
            <w:r w:rsidRPr="00282A15">
              <w:t>EA</w:t>
            </w:r>
          </w:p>
        </w:tc>
        <w:tc>
          <w:tcPr>
            <w:tcW w:w="1559" w:type="dxa"/>
            <w:noWrap/>
            <w:hideMark/>
          </w:tcPr>
          <w:p w14:paraId="7C320778" w14:textId="77777777" w:rsidR="00282A15" w:rsidRPr="00282A15" w:rsidRDefault="00282A15">
            <w:r w:rsidRPr="00282A15">
              <w:t> </w:t>
            </w:r>
          </w:p>
        </w:tc>
        <w:tc>
          <w:tcPr>
            <w:tcW w:w="1289" w:type="dxa"/>
            <w:noWrap/>
            <w:hideMark/>
          </w:tcPr>
          <w:p w14:paraId="26558D04" w14:textId="77777777" w:rsidR="00282A15" w:rsidRPr="00282A15" w:rsidRDefault="00282A15">
            <w:r w:rsidRPr="00282A15">
              <w:t> </w:t>
            </w:r>
          </w:p>
        </w:tc>
        <w:tc>
          <w:tcPr>
            <w:tcW w:w="2441" w:type="dxa"/>
            <w:noWrap/>
            <w:hideMark/>
          </w:tcPr>
          <w:p w14:paraId="3B0FA733" w14:textId="77777777" w:rsidR="00282A15" w:rsidRPr="00282A15" w:rsidRDefault="00282A15">
            <w:r w:rsidRPr="00282A15">
              <w:t> </w:t>
            </w:r>
          </w:p>
        </w:tc>
      </w:tr>
      <w:tr w:rsidR="00282A15" w:rsidRPr="00282A15" w14:paraId="0D6F16DD" w14:textId="77777777" w:rsidTr="00E56106">
        <w:trPr>
          <w:trHeight w:val="400"/>
        </w:trPr>
        <w:tc>
          <w:tcPr>
            <w:tcW w:w="1121" w:type="dxa"/>
            <w:noWrap/>
            <w:hideMark/>
          </w:tcPr>
          <w:p w14:paraId="7F971231" w14:textId="77777777" w:rsidR="00282A15" w:rsidRPr="00282A15" w:rsidRDefault="00282A15" w:rsidP="00282A15">
            <w:r w:rsidRPr="00282A15">
              <w:t>510</w:t>
            </w:r>
          </w:p>
        </w:tc>
        <w:tc>
          <w:tcPr>
            <w:tcW w:w="2891" w:type="dxa"/>
            <w:noWrap/>
            <w:hideMark/>
          </w:tcPr>
          <w:p w14:paraId="61A1E346" w14:textId="77777777" w:rsidR="00282A15" w:rsidRPr="00282A15" w:rsidRDefault="00282A15">
            <w:r w:rsidRPr="00282A15">
              <w:t>Large piece</w:t>
            </w:r>
          </w:p>
        </w:tc>
        <w:tc>
          <w:tcPr>
            <w:tcW w:w="1637" w:type="dxa"/>
            <w:noWrap/>
            <w:hideMark/>
          </w:tcPr>
          <w:p w14:paraId="1A98EFD7" w14:textId="77777777" w:rsidR="00282A15" w:rsidRPr="00282A15" w:rsidRDefault="00282A15" w:rsidP="00282A15">
            <w:r w:rsidRPr="00282A15">
              <w:t>2</w:t>
            </w:r>
          </w:p>
        </w:tc>
        <w:tc>
          <w:tcPr>
            <w:tcW w:w="815" w:type="dxa"/>
            <w:noWrap/>
            <w:hideMark/>
          </w:tcPr>
          <w:p w14:paraId="7835C4CC" w14:textId="77777777" w:rsidR="00282A15" w:rsidRPr="00282A15" w:rsidRDefault="00282A15">
            <w:r w:rsidRPr="00282A15">
              <w:t>EA</w:t>
            </w:r>
          </w:p>
        </w:tc>
        <w:tc>
          <w:tcPr>
            <w:tcW w:w="1559" w:type="dxa"/>
            <w:noWrap/>
            <w:hideMark/>
          </w:tcPr>
          <w:p w14:paraId="41CBC111" w14:textId="77777777" w:rsidR="00282A15" w:rsidRPr="00282A15" w:rsidRDefault="00282A15">
            <w:r w:rsidRPr="00282A15">
              <w:t> </w:t>
            </w:r>
          </w:p>
        </w:tc>
        <w:tc>
          <w:tcPr>
            <w:tcW w:w="1289" w:type="dxa"/>
            <w:noWrap/>
            <w:hideMark/>
          </w:tcPr>
          <w:p w14:paraId="40BA85DD" w14:textId="77777777" w:rsidR="00282A15" w:rsidRPr="00282A15" w:rsidRDefault="00282A15">
            <w:r w:rsidRPr="00282A15">
              <w:t> </w:t>
            </w:r>
          </w:p>
        </w:tc>
        <w:tc>
          <w:tcPr>
            <w:tcW w:w="2441" w:type="dxa"/>
            <w:noWrap/>
            <w:hideMark/>
          </w:tcPr>
          <w:p w14:paraId="4EAE3D36" w14:textId="77777777" w:rsidR="00282A15" w:rsidRPr="00282A15" w:rsidRDefault="00282A15">
            <w:r w:rsidRPr="00282A15">
              <w:t> </w:t>
            </w:r>
          </w:p>
        </w:tc>
      </w:tr>
      <w:tr w:rsidR="00282A15" w:rsidRPr="00282A15" w14:paraId="33EB0C5C" w14:textId="77777777" w:rsidTr="00E56106">
        <w:trPr>
          <w:trHeight w:val="400"/>
        </w:trPr>
        <w:tc>
          <w:tcPr>
            <w:tcW w:w="1121" w:type="dxa"/>
            <w:noWrap/>
            <w:hideMark/>
          </w:tcPr>
          <w:p w14:paraId="79CCD261" w14:textId="77777777" w:rsidR="00282A15" w:rsidRPr="00282A15" w:rsidRDefault="00282A15" w:rsidP="00282A15">
            <w:r w:rsidRPr="00282A15">
              <w:t>520</w:t>
            </w:r>
          </w:p>
        </w:tc>
        <w:tc>
          <w:tcPr>
            <w:tcW w:w="2891" w:type="dxa"/>
            <w:noWrap/>
            <w:hideMark/>
          </w:tcPr>
          <w:p w14:paraId="41AFD8FC" w14:textId="77777777" w:rsidR="00282A15" w:rsidRPr="00282A15" w:rsidRDefault="00282A15">
            <w:pPr>
              <w:rPr>
                <w:b/>
                <w:bCs/>
              </w:rPr>
            </w:pPr>
            <w:r w:rsidRPr="00282A15">
              <w:rPr>
                <w:b/>
                <w:bCs/>
              </w:rPr>
              <w:t>Chest Press</w:t>
            </w:r>
          </w:p>
        </w:tc>
        <w:tc>
          <w:tcPr>
            <w:tcW w:w="1637" w:type="dxa"/>
            <w:noWrap/>
            <w:hideMark/>
          </w:tcPr>
          <w:p w14:paraId="12241E3B" w14:textId="77777777" w:rsidR="00282A15" w:rsidRPr="00282A15" w:rsidRDefault="00282A15" w:rsidP="00282A15">
            <w:r w:rsidRPr="00282A15">
              <w:t> </w:t>
            </w:r>
          </w:p>
        </w:tc>
        <w:tc>
          <w:tcPr>
            <w:tcW w:w="815" w:type="dxa"/>
            <w:noWrap/>
            <w:hideMark/>
          </w:tcPr>
          <w:p w14:paraId="0EA87961" w14:textId="77777777" w:rsidR="00282A15" w:rsidRPr="00282A15" w:rsidRDefault="00282A15">
            <w:r w:rsidRPr="00282A15">
              <w:t> </w:t>
            </w:r>
          </w:p>
        </w:tc>
        <w:tc>
          <w:tcPr>
            <w:tcW w:w="1559" w:type="dxa"/>
            <w:noWrap/>
            <w:hideMark/>
          </w:tcPr>
          <w:p w14:paraId="70453DB3" w14:textId="77777777" w:rsidR="00282A15" w:rsidRPr="00282A15" w:rsidRDefault="00282A15">
            <w:r w:rsidRPr="00282A15">
              <w:t> </w:t>
            </w:r>
          </w:p>
        </w:tc>
        <w:tc>
          <w:tcPr>
            <w:tcW w:w="1289" w:type="dxa"/>
            <w:noWrap/>
            <w:hideMark/>
          </w:tcPr>
          <w:p w14:paraId="2B5CF676" w14:textId="77777777" w:rsidR="00282A15" w:rsidRPr="00282A15" w:rsidRDefault="00282A15">
            <w:r w:rsidRPr="00282A15">
              <w:t> </w:t>
            </w:r>
          </w:p>
        </w:tc>
        <w:tc>
          <w:tcPr>
            <w:tcW w:w="2441" w:type="dxa"/>
            <w:noWrap/>
            <w:hideMark/>
          </w:tcPr>
          <w:p w14:paraId="2867DF37" w14:textId="77777777" w:rsidR="00282A15" w:rsidRPr="00282A15" w:rsidRDefault="00282A15">
            <w:r w:rsidRPr="00282A15">
              <w:t> </w:t>
            </w:r>
          </w:p>
        </w:tc>
      </w:tr>
      <w:tr w:rsidR="00282A15" w:rsidRPr="00282A15" w14:paraId="5D1933EB" w14:textId="77777777" w:rsidTr="00E56106">
        <w:trPr>
          <w:trHeight w:val="400"/>
        </w:trPr>
        <w:tc>
          <w:tcPr>
            <w:tcW w:w="1121" w:type="dxa"/>
            <w:noWrap/>
            <w:hideMark/>
          </w:tcPr>
          <w:p w14:paraId="5B45F4EB" w14:textId="77777777" w:rsidR="00282A15" w:rsidRPr="00282A15" w:rsidRDefault="00282A15" w:rsidP="00282A15">
            <w:r w:rsidRPr="00282A15">
              <w:t>520</w:t>
            </w:r>
          </w:p>
        </w:tc>
        <w:tc>
          <w:tcPr>
            <w:tcW w:w="2891" w:type="dxa"/>
            <w:noWrap/>
            <w:hideMark/>
          </w:tcPr>
          <w:p w14:paraId="25D1D0DC" w14:textId="77777777" w:rsidR="00282A15" w:rsidRPr="00282A15" w:rsidRDefault="00282A15">
            <w:r w:rsidRPr="00282A15">
              <w:t>Medium piece</w:t>
            </w:r>
          </w:p>
        </w:tc>
        <w:tc>
          <w:tcPr>
            <w:tcW w:w="1637" w:type="dxa"/>
            <w:noWrap/>
            <w:hideMark/>
          </w:tcPr>
          <w:p w14:paraId="7D465A90" w14:textId="77777777" w:rsidR="00282A15" w:rsidRPr="00282A15" w:rsidRDefault="00282A15" w:rsidP="00282A15">
            <w:r w:rsidRPr="00282A15">
              <w:t>2</w:t>
            </w:r>
          </w:p>
        </w:tc>
        <w:tc>
          <w:tcPr>
            <w:tcW w:w="815" w:type="dxa"/>
            <w:noWrap/>
            <w:hideMark/>
          </w:tcPr>
          <w:p w14:paraId="0F0D53EE" w14:textId="77777777" w:rsidR="00282A15" w:rsidRPr="00282A15" w:rsidRDefault="00282A15">
            <w:r w:rsidRPr="00282A15">
              <w:t>EA</w:t>
            </w:r>
          </w:p>
        </w:tc>
        <w:tc>
          <w:tcPr>
            <w:tcW w:w="1559" w:type="dxa"/>
            <w:noWrap/>
            <w:hideMark/>
          </w:tcPr>
          <w:p w14:paraId="0D5990A1" w14:textId="77777777" w:rsidR="00282A15" w:rsidRPr="00282A15" w:rsidRDefault="00282A15">
            <w:r w:rsidRPr="00282A15">
              <w:t> </w:t>
            </w:r>
          </w:p>
        </w:tc>
        <w:tc>
          <w:tcPr>
            <w:tcW w:w="1289" w:type="dxa"/>
            <w:noWrap/>
            <w:hideMark/>
          </w:tcPr>
          <w:p w14:paraId="400E28AF" w14:textId="77777777" w:rsidR="00282A15" w:rsidRPr="00282A15" w:rsidRDefault="00282A15">
            <w:r w:rsidRPr="00282A15">
              <w:t> </w:t>
            </w:r>
          </w:p>
        </w:tc>
        <w:tc>
          <w:tcPr>
            <w:tcW w:w="2441" w:type="dxa"/>
            <w:noWrap/>
            <w:hideMark/>
          </w:tcPr>
          <w:p w14:paraId="7A3BA440" w14:textId="77777777" w:rsidR="00282A15" w:rsidRPr="00282A15" w:rsidRDefault="00282A15">
            <w:r w:rsidRPr="00282A15">
              <w:t> </w:t>
            </w:r>
          </w:p>
        </w:tc>
      </w:tr>
      <w:tr w:rsidR="00282A15" w:rsidRPr="00282A15" w14:paraId="1FE42747" w14:textId="77777777" w:rsidTr="00E56106">
        <w:trPr>
          <w:trHeight w:val="400"/>
        </w:trPr>
        <w:tc>
          <w:tcPr>
            <w:tcW w:w="1121" w:type="dxa"/>
            <w:noWrap/>
            <w:hideMark/>
          </w:tcPr>
          <w:p w14:paraId="2AE9A433" w14:textId="77777777" w:rsidR="00282A15" w:rsidRPr="00282A15" w:rsidRDefault="00282A15" w:rsidP="00282A15">
            <w:r w:rsidRPr="00282A15">
              <w:t>520</w:t>
            </w:r>
          </w:p>
        </w:tc>
        <w:tc>
          <w:tcPr>
            <w:tcW w:w="2891" w:type="dxa"/>
            <w:noWrap/>
            <w:hideMark/>
          </w:tcPr>
          <w:p w14:paraId="604D0C98" w14:textId="77777777" w:rsidR="00282A15" w:rsidRPr="00282A15" w:rsidRDefault="00282A15">
            <w:r w:rsidRPr="00282A15">
              <w:t>Large piece</w:t>
            </w:r>
          </w:p>
        </w:tc>
        <w:tc>
          <w:tcPr>
            <w:tcW w:w="1637" w:type="dxa"/>
            <w:noWrap/>
            <w:hideMark/>
          </w:tcPr>
          <w:p w14:paraId="06E91BC8" w14:textId="77777777" w:rsidR="00282A15" w:rsidRPr="00282A15" w:rsidRDefault="00282A15" w:rsidP="00282A15">
            <w:r w:rsidRPr="00282A15">
              <w:t>1</w:t>
            </w:r>
          </w:p>
        </w:tc>
        <w:tc>
          <w:tcPr>
            <w:tcW w:w="815" w:type="dxa"/>
            <w:noWrap/>
            <w:hideMark/>
          </w:tcPr>
          <w:p w14:paraId="37DB8519" w14:textId="77777777" w:rsidR="00282A15" w:rsidRPr="00282A15" w:rsidRDefault="00282A15">
            <w:r w:rsidRPr="00282A15">
              <w:t>EA</w:t>
            </w:r>
          </w:p>
        </w:tc>
        <w:tc>
          <w:tcPr>
            <w:tcW w:w="1559" w:type="dxa"/>
            <w:noWrap/>
            <w:hideMark/>
          </w:tcPr>
          <w:p w14:paraId="7B8DE7D2" w14:textId="77777777" w:rsidR="00282A15" w:rsidRPr="00282A15" w:rsidRDefault="00282A15">
            <w:r w:rsidRPr="00282A15">
              <w:t> </w:t>
            </w:r>
          </w:p>
        </w:tc>
        <w:tc>
          <w:tcPr>
            <w:tcW w:w="1289" w:type="dxa"/>
            <w:noWrap/>
            <w:hideMark/>
          </w:tcPr>
          <w:p w14:paraId="0E035808" w14:textId="77777777" w:rsidR="00282A15" w:rsidRPr="00282A15" w:rsidRDefault="00282A15">
            <w:r w:rsidRPr="00282A15">
              <w:t> </w:t>
            </w:r>
          </w:p>
        </w:tc>
        <w:tc>
          <w:tcPr>
            <w:tcW w:w="2441" w:type="dxa"/>
            <w:noWrap/>
            <w:hideMark/>
          </w:tcPr>
          <w:p w14:paraId="3154DE62" w14:textId="77777777" w:rsidR="00282A15" w:rsidRPr="00282A15" w:rsidRDefault="00282A15">
            <w:r w:rsidRPr="00282A15">
              <w:t> </w:t>
            </w:r>
          </w:p>
        </w:tc>
      </w:tr>
      <w:tr w:rsidR="00282A15" w:rsidRPr="00282A15" w14:paraId="58EFF1E5" w14:textId="77777777" w:rsidTr="00E56106">
        <w:trPr>
          <w:trHeight w:val="400"/>
        </w:trPr>
        <w:tc>
          <w:tcPr>
            <w:tcW w:w="1121" w:type="dxa"/>
            <w:noWrap/>
            <w:hideMark/>
          </w:tcPr>
          <w:p w14:paraId="0EC381D3" w14:textId="77777777" w:rsidR="00282A15" w:rsidRPr="00282A15" w:rsidRDefault="00282A15" w:rsidP="00282A15">
            <w:r w:rsidRPr="00282A15">
              <w:t>530</w:t>
            </w:r>
          </w:p>
        </w:tc>
        <w:tc>
          <w:tcPr>
            <w:tcW w:w="2891" w:type="dxa"/>
            <w:noWrap/>
            <w:hideMark/>
          </w:tcPr>
          <w:p w14:paraId="7D582383" w14:textId="77777777" w:rsidR="00282A15" w:rsidRPr="00282A15" w:rsidRDefault="00282A15">
            <w:pPr>
              <w:rPr>
                <w:b/>
                <w:bCs/>
              </w:rPr>
            </w:pPr>
            <w:r w:rsidRPr="00282A15">
              <w:rPr>
                <w:b/>
                <w:bCs/>
              </w:rPr>
              <w:t>Back Extension</w:t>
            </w:r>
          </w:p>
        </w:tc>
        <w:tc>
          <w:tcPr>
            <w:tcW w:w="1637" w:type="dxa"/>
            <w:noWrap/>
            <w:hideMark/>
          </w:tcPr>
          <w:p w14:paraId="39574AB5" w14:textId="77777777" w:rsidR="00282A15" w:rsidRPr="00282A15" w:rsidRDefault="00282A15" w:rsidP="00282A15">
            <w:r w:rsidRPr="00282A15">
              <w:t> </w:t>
            </w:r>
          </w:p>
        </w:tc>
        <w:tc>
          <w:tcPr>
            <w:tcW w:w="815" w:type="dxa"/>
            <w:noWrap/>
            <w:hideMark/>
          </w:tcPr>
          <w:p w14:paraId="64D9CDCE" w14:textId="77777777" w:rsidR="00282A15" w:rsidRPr="00282A15" w:rsidRDefault="00282A15">
            <w:r w:rsidRPr="00282A15">
              <w:t> </w:t>
            </w:r>
          </w:p>
        </w:tc>
        <w:tc>
          <w:tcPr>
            <w:tcW w:w="1559" w:type="dxa"/>
            <w:noWrap/>
            <w:hideMark/>
          </w:tcPr>
          <w:p w14:paraId="12B93FB1" w14:textId="77777777" w:rsidR="00282A15" w:rsidRPr="00282A15" w:rsidRDefault="00282A15">
            <w:r w:rsidRPr="00282A15">
              <w:t> </w:t>
            </w:r>
          </w:p>
        </w:tc>
        <w:tc>
          <w:tcPr>
            <w:tcW w:w="1289" w:type="dxa"/>
            <w:noWrap/>
            <w:hideMark/>
          </w:tcPr>
          <w:p w14:paraId="67CD1355" w14:textId="77777777" w:rsidR="00282A15" w:rsidRPr="00282A15" w:rsidRDefault="00282A15">
            <w:r w:rsidRPr="00282A15">
              <w:t> </w:t>
            </w:r>
          </w:p>
        </w:tc>
        <w:tc>
          <w:tcPr>
            <w:tcW w:w="2441" w:type="dxa"/>
            <w:noWrap/>
            <w:hideMark/>
          </w:tcPr>
          <w:p w14:paraId="416BA043" w14:textId="77777777" w:rsidR="00282A15" w:rsidRPr="00282A15" w:rsidRDefault="00282A15">
            <w:r w:rsidRPr="00282A15">
              <w:t> </w:t>
            </w:r>
          </w:p>
        </w:tc>
      </w:tr>
      <w:tr w:rsidR="00282A15" w:rsidRPr="00282A15" w14:paraId="2DFA0E8E" w14:textId="77777777" w:rsidTr="00E56106">
        <w:trPr>
          <w:trHeight w:val="400"/>
        </w:trPr>
        <w:tc>
          <w:tcPr>
            <w:tcW w:w="1121" w:type="dxa"/>
            <w:noWrap/>
            <w:hideMark/>
          </w:tcPr>
          <w:p w14:paraId="081FC9F1" w14:textId="77777777" w:rsidR="00282A15" w:rsidRPr="00282A15" w:rsidRDefault="00282A15" w:rsidP="00282A15">
            <w:r w:rsidRPr="00282A15">
              <w:t>530</w:t>
            </w:r>
          </w:p>
        </w:tc>
        <w:tc>
          <w:tcPr>
            <w:tcW w:w="2891" w:type="dxa"/>
            <w:noWrap/>
            <w:hideMark/>
          </w:tcPr>
          <w:p w14:paraId="4692DDAB" w14:textId="77777777" w:rsidR="00282A15" w:rsidRPr="00282A15" w:rsidRDefault="00282A15">
            <w:r w:rsidRPr="00282A15">
              <w:t>Medium piece</w:t>
            </w:r>
          </w:p>
        </w:tc>
        <w:tc>
          <w:tcPr>
            <w:tcW w:w="1637" w:type="dxa"/>
            <w:noWrap/>
            <w:hideMark/>
          </w:tcPr>
          <w:p w14:paraId="0B4ECF07" w14:textId="77777777" w:rsidR="00282A15" w:rsidRPr="00282A15" w:rsidRDefault="00282A15" w:rsidP="00282A15">
            <w:r w:rsidRPr="00282A15">
              <w:t>1</w:t>
            </w:r>
          </w:p>
        </w:tc>
        <w:tc>
          <w:tcPr>
            <w:tcW w:w="815" w:type="dxa"/>
            <w:noWrap/>
            <w:hideMark/>
          </w:tcPr>
          <w:p w14:paraId="6968F437" w14:textId="77777777" w:rsidR="00282A15" w:rsidRPr="00282A15" w:rsidRDefault="00282A15">
            <w:r w:rsidRPr="00282A15">
              <w:t>EA</w:t>
            </w:r>
          </w:p>
        </w:tc>
        <w:tc>
          <w:tcPr>
            <w:tcW w:w="1559" w:type="dxa"/>
            <w:noWrap/>
            <w:hideMark/>
          </w:tcPr>
          <w:p w14:paraId="7A6DD66A" w14:textId="77777777" w:rsidR="00282A15" w:rsidRPr="00282A15" w:rsidRDefault="00282A15">
            <w:r w:rsidRPr="00282A15">
              <w:t> </w:t>
            </w:r>
          </w:p>
        </w:tc>
        <w:tc>
          <w:tcPr>
            <w:tcW w:w="1289" w:type="dxa"/>
            <w:noWrap/>
            <w:hideMark/>
          </w:tcPr>
          <w:p w14:paraId="62C7AB0C" w14:textId="77777777" w:rsidR="00282A15" w:rsidRPr="00282A15" w:rsidRDefault="00282A15">
            <w:r w:rsidRPr="00282A15">
              <w:t> </w:t>
            </w:r>
          </w:p>
        </w:tc>
        <w:tc>
          <w:tcPr>
            <w:tcW w:w="2441" w:type="dxa"/>
            <w:noWrap/>
            <w:hideMark/>
          </w:tcPr>
          <w:p w14:paraId="20F9E605" w14:textId="77777777" w:rsidR="00282A15" w:rsidRPr="00282A15" w:rsidRDefault="00282A15">
            <w:r w:rsidRPr="00282A15">
              <w:t> </w:t>
            </w:r>
          </w:p>
        </w:tc>
      </w:tr>
      <w:tr w:rsidR="00282A15" w:rsidRPr="00282A15" w14:paraId="3A77449F" w14:textId="77777777" w:rsidTr="00E56106">
        <w:trPr>
          <w:trHeight w:val="400"/>
        </w:trPr>
        <w:tc>
          <w:tcPr>
            <w:tcW w:w="1121" w:type="dxa"/>
            <w:noWrap/>
            <w:hideMark/>
          </w:tcPr>
          <w:p w14:paraId="6D0D3506" w14:textId="77777777" w:rsidR="00282A15" w:rsidRPr="00282A15" w:rsidRDefault="00282A15" w:rsidP="00282A15">
            <w:r w:rsidRPr="00282A15">
              <w:t>530</w:t>
            </w:r>
          </w:p>
        </w:tc>
        <w:tc>
          <w:tcPr>
            <w:tcW w:w="2891" w:type="dxa"/>
            <w:noWrap/>
            <w:hideMark/>
          </w:tcPr>
          <w:p w14:paraId="2EB82669" w14:textId="77777777" w:rsidR="00282A15" w:rsidRPr="00282A15" w:rsidRDefault="00282A15">
            <w:r w:rsidRPr="00282A15">
              <w:t>Large piece</w:t>
            </w:r>
          </w:p>
        </w:tc>
        <w:tc>
          <w:tcPr>
            <w:tcW w:w="1637" w:type="dxa"/>
            <w:noWrap/>
            <w:hideMark/>
          </w:tcPr>
          <w:p w14:paraId="69A64E1A" w14:textId="77777777" w:rsidR="00282A15" w:rsidRPr="00282A15" w:rsidRDefault="00282A15" w:rsidP="00282A15">
            <w:r w:rsidRPr="00282A15">
              <w:t>1</w:t>
            </w:r>
          </w:p>
        </w:tc>
        <w:tc>
          <w:tcPr>
            <w:tcW w:w="815" w:type="dxa"/>
            <w:noWrap/>
            <w:hideMark/>
          </w:tcPr>
          <w:p w14:paraId="2C0F31FC" w14:textId="77777777" w:rsidR="00282A15" w:rsidRPr="00282A15" w:rsidRDefault="00282A15">
            <w:r w:rsidRPr="00282A15">
              <w:t>EA</w:t>
            </w:r>
          </w:p>
        </w:tc>
        <w:tc>
          <w:tcPr>
            <w:tcW w:w="1559" w:type="dxa"/>
            <w:noWrap/>
            <w:hideMark/>
          </w:tcPr>
          <w:p w14:paraId="5DFD51A8" w14:textId="77777777" w:rsidR="00282A15" w:rsidRPr="00282A15" w:rsidRDefault="00282A15">
            <w:r w:rsidRPr="00282A15">
              <w:t> </w:t>
            </w:r>
          </w:p>
        </w:tc>
        <w:tc>
          <w:tcPr>
            <w:tcW w:w="1289" w:type="dxa"/>
            <w:noWrap/>
            <w:hideMark/>
          </w:tcPr>
          <w:p w14:paraId="5A329450" w14:textId="77777777" w:rsidR="00282A15" w:rsidRPr="00282A15" w:rsidRDefault="00282A15">
            <w:r w:rsidRPr="00282A15">
              <w:t> </w:t>
            </w:r>
          </w:p>
        </w:tc>
        <w:tc>
          <w:tcPr>
            <w:tcW w:w="2441" w:type="dxa"/>
            <w:noWrap/>
            <w:hideMark/>
          </w:tcPr>
          <w:p w14:paraId="6170ABAF" w14:textId="77777777" w:rsidR="00282A15" w:rsidRPr="00282A15" w:rsidRDefault="00282A15">
            <w:r w:rsidRPr="00282A15">
              <w:t> </w:t>
            </w:r>
          </w:p>
        </w:tc>
      </w:tr>
      <w:tr w:rsidR="00282A15" w:rsidRPr="00282A15" w14:paraId="429309F6" w14:textId="77777777" w:rsidTr="00E56106">
        <w:trPr>
          <w:trHeight w:val="400"/>
        </w:trPr>
        <w:tc>
          <w:tcPr>
            <w:tcW w:w="1121" w:type="dxa"/>
            <w:noWrap/>
            <w:hideMark/>
          </w:tcPr>
          <w:p w14:paraId="0C905EC2" w14:textId="77777777" w:rsidR="00282A15" w:rsidRPr="00282A15" w:rsidRDefault="00282A15" w:rsidP="00282A15">
            <w:r w:rsidRPr="00282A15">
              <w:t>540</w:t>
            </w:r>
          </w:p>
        </w:tc>
        <w:tc>
          <w:tcPr>
            <w:tcW w:w="2891" w:type="dxa"/>
            <w:noWrap/>
            <w:hideMark/>
          </w:tcPr>
          <w:p w14:paraId="198FE789" w14:textId="77777777" w:rsidR="00282A15" w:rsidRPr="00282A15" w:rsidRDefault="00282A15">
            <w:pPr>
              <w:rPr>
                <w:b/>
                <w:bCs/>
              </w:rPr>
            </w:pPr>
            <w:r w:rsidRPr="00282A15">
              <w:rPr>
                <w:b/>
                <w:bCs/>
              </w:rPr>
              <w:t>Lying Leg Curl</w:t>
            </w:r>
          </w:p>
        </w:tc>
        <w:tc>
          <w:tcPr>
            <w:tcW w:w="1637" w:type="dxa"/>
            <w:noWrap/>
            <w:hideMark/>
          </w:tcPr>
          <w:p w14:paraId="40B228F1" w14:textId="77777777" w:rsidR="00282A15" w:rsidRPr="00282A15" w:rsidRDefault="00282A15" w:rsidP="00282A15">
            <w:r w:rsidRPr="00282A15">
              <w:t> </w:t>
            </w:r>
          </w:p>
        </w:tc>
        <w:tc>
          <w:tcPr>
            <w:tcW w:w="815" w:type="dxa"/>
            <w:noWrap/>
            <w:hideMark/>
          </w:tcPr>
          <w:p w14:paraId="0DD98BE8" w14:textId="77777777" w:rsidR="00282A15" w:rsidRPr="00282A15" w:rsidRDefault="00282A15">
            <w:r w:rsidRPr="00282A15">
              <w:t> </w:t>
            </w:r>
          </w:p>
        </w:tc>
        <w:tc>
          <w:tcPr>
            <w:tcW w:w="1559" w:type="dxa"/>
            <w:noWrap/>
            <w:hideMark/>
          </w:tcPr>
          <w:p w14:paraId="6DD8FB66" w14:textId="77777777" w:rsidR="00282A15" w:rsidRPr="00282A15" w:rsidRDefault="00282A15">
            <w:r w:rsidRPr="00282A15">
              <w:t> </w:t>
            </w:r>
          </w:p>
        </w:tc>
        <w:tc>
          <w:tcPr>
            <w:tcW w:w="1289" w:type="dxa"/>
            <w:noWrap/>
            <w:hideMark/>
          </w:tcPr>
          <w:p w14:paraId="38317A22" w14:textId="77777777" w:rsidR="00282A15" w:rsidRPr="00282A15" w:rsidRDefault="00282A15">
            <w:r w:rsidRPr="00282A15">
              <w:t> </w:t>
            </w:r>
          </w:p>
        </w:tc>
        <w:tc>
          <w:tcPr>
            <w:tcW w:w="2441" w:type="dxa"/>
            <w:noWrap/>
            <w:hideMark/>
          </w:tcPr>
          <w:p w14:paraId="5D272A6A" w14:textId="77777777" w:rsidR="00282A15" w:rsidRPr="00282A15" w:rsidRDefault="00282A15">
            <w:r w:rsidRPr="00282A15">
              <w:t> </w:t>
            </w:r>
          </w:p>
        </w:tc>
      </w:tr>
      <w:tr w:rsidR="00282A15" w:rsidRPr="00282A15" w14:paraId="358E5EF4" w14:textId="77777777" w:rsidTr="00E56106">
        <w:trPr>
          <w:trHeight w:val="400"/>
        </w:trPr>
        <w:tc>
          <w:tcPr>
            <w:tcW w:w="1121" w:type="dxa"/>
            <w:noWrap/>
            <w:hideMark/>
          </w:tcPr>
          <w:p w14:paraId="1DF1F9F6" w14:textId="77777777" w:rsidR="00282A15" w:rsidRPr="00282A15" w:rsidRDefault="00282A15" w:rsidP="00282A15">
            <w:r w:rsidRPr="00282A15">
              <w:t>540</w:t>
            </w:r>
          </w:p>
        </w:tc>
        <w:tc>
          <w:tcPr>
            <w:tcW w:w="2891" w:type="dxa"/>
            <w:noWrap/>
            <w:hideMark/>
          </w:tcPr>
          <w:p w14:paraId="670F12CE" w14:textId="77777777" w:rsidR="00282A15" w:rsidRPr="00282A15" w:rsidRDefault="00282A15">
            <w:r w:rsidRPr="00282A15">
              <w:t>Medium piece</w:t>
            </w:r>
          </w:p>
        </w:tc>
        <w:tc>
          <w:tcPr>
            <w:tcW w:w="1637" w:type="dxa"/>
            <w:noWrap/>
            <w:hideMark/>
          </w:tcPr>
          <w:p w14:paraId="48514AC4" w14:textId="77777777" w:rsidR="00282A15" w:rsidRPr="00282A15" w:rsidRDefault="00282A15" w:rsidP="00282A15">
            <w:r w:rsidRPr="00282A15">
              <w:t>1</w:t>
            </w:r>
          </w:p>
        </w:tc>
        <w:tc>
          <w:tcPr>
            <w:tcW w:w="815" w:type="dxa"/>
            <w:noWrap/>
            <w:hideMark/>
          </w:tcPr>
          <w:p w14:paraId="71AE2A8D" w14:textId="77777777" w:rsidR="00282A15" w:rsidRPr="00282A15" w:rsidRDefault="00282A15">
            <w:r w:rsidRPr="00282A15">
              <w:t>EA</w:t>
            </w:r>
          </w:p>
        </w:tc>
        <w:tc>
          <w:tcPr>
            <w:tcW w:w="1559" w:type="dxa"/>
            <w:noWrap/>
            <w:hideMark/>
          </w:tcPr>
          <w:p w14:paraId="41A34BE6" w14:textId="77777777" w:rsidR="00282A15" w:rsidRPr="00282A15" w:rsidRDefault="00282A15">
            <w:r w:rsidRPr="00282A15">
              <w:t> </w:t>
            </w:r>
          </w:p>
        </w:tc>
        <w:tc>
          <w:tcPr>
            <w:tcW w:w="1289" w:type="dxa"/>
            <w:noWrap/>
            <w:hideMark/>
          </w:tcPr>
          <w:p w14:paraId="30A386F4" w14:textId="77777777" w:rsidR="00282A15" w:rsidRPr="00282A15" w:rsidRDefault="00282A15">
            <w:r w:rsidRPr="00282A15">
              <w:t> </w:t>
            </w:r>
          </w:p>
        </w:tc>
        <w:tc>
          <w:tcPr>
            <w:tcW w:w="2441" w:type="dxa"/>
            <w:noWrap/>
            <w:hideMark/>
          </w:tcPr>
          <w:p w14:paraId="0C7D14A9" w14:textId="77777777" w:rsidR="00282A15" w:rsidRPr="00282A15" w:rsidRDefault="00282A15">
            <w:r w:rsidRPr="00282A15">
              <w:t> </w:t>
            </w:r>
          </w:p>
        </w:tc>
      </w:tr>
      <w:tr w:rsidR="00282A15" w:rsidRPr="00282A15" w14:paraId="357B947D" w14:textId="77777777" w:rsidTr="00E56106">
        <w:trPr>
          <w:trHeight w:val="400"/>
        </w:trPr>
        <w:tc>
          <w:tcPr>
            <w:tcW w:w="1121" w:type="dxa"/>
            <w:noWrap/>
            <w:hideMark/>
          </w:tcPr>
          <w:p w14:paraId="31DD7C07" w14:textId="77777777" w:rsidR="00282A15" w:rsidRPr="00282A15" w:rsidRDefault="00282A15" w:rsidP="00282A15">
            <w:r w:rsidRPr="00282A15">
              <w:t>540</w:t>
            </w:r>
          </w:p>
        </w:tc>
        <w:tc>
          <w:tcPr>
            <w:tcW w:w="2891" w:type="dxa"/>
            <w:noWrap/>
            <w:hideMark/>
          </w:tcPr>
          <w:p w14:paraId="18EBD3AA" w14:textId="77777777" w:rsidR="00282A15" w:rsidRPr="00282A15" w:rsidRDefault="00282A15">
            <w:r w:rsidRPr="00282A15">
              <w:t>Large piece</w:t>
            </w:r>
          </w:p>
        </w:tc>
        <w:tc>
          <w:tcPr>
            <w:tcW w:w="1637" w:type="dxa"/>
            <w:noWrap/>
            <w:hideMark/>
          </w:tcPr>
          <w:p w14:paraId="2A23E04C" w14:textId="77777777" w:rsidR="00282A15" w:rsidRPr="00282A15" w:rsidRDefault="00282A15" w:rsidP="00282A15">
            <w:r w:rsidRPr="00282A15">
              <w:t>3</w:t>
            </w:r>
          </w:p>
        </w:tc>
        <w:tc>
          <w:tcPr>
            <w:tcW w:w="815" w:type="dxa"/>
            <w:noWrap/>
            <w:hideMark/>
          </w:tcPr>
          <w:p w14:paraId="3D609EA6" w14:textId="77777777" w:rsidR="00282A15" w:rsidRPr="00282A15" w:rsidRDefault="00282A15">
            <w:r w:rsidRPr="00282A15">
              <w:t>EA</w:t>
            </w:r>
          </w:p>
        </w:tc>
        <w:tc>
          <w:tcPr>
            <w:tcW w:w="1559" w:type="dxa"/>
            <w:noWrap/>
            <w:hideMark/>
          </w:tcPr>
          <w:p w14:paraId="3EB31461" w14:textId="77777777" w:rsidR="00282A15" w:rsidRPr="00282A15" w:rsidRDefault="00282A15">
            <w:r w:rsidRPr="00282A15">
              <w:t> </w:t>
            </w:r>
          </w:p>
        </w:tc>
        <w:tc>
          <w:tcPr>
            <w:tcW w:w="1289" w:type="dxa"/>
            <w:noWrap/>
            <w:hideMark/>
          </w:tcPr>
          <w:p w14:paraId="7721B16A" w14:textId="77777777" w:rsidR="00282A15" w:rsidRPr="00282A15" w:rsidRDefault="00282A15">
            <w:r w:rsidRPr="00282A15">
              <w:t> </w:t>
            </w:r>
          </w:p>
        </w:tc>
        <w:tc>
          <w:tcPr>
            <w:tcW w:w="2441" w:type="dxa"/>
            <w:noWrap/>
            <w:hideMark/>
          </w:tcPr>
          <w:p w14:paraId="62A02A17" w14:textId="77777777" w:rsidR="00282A15" w:rsidRPr="00282A15" w:rsidRDefault="00282A15">
            <w:r w:rsidRPr="00282A15">
              <w:t> </w:t>
            </w:r>
          </w:p>
        </w:tc>
      </w:tr>
      <w:tr w:rsidR="00282A15" w:rsidRPr="00282A15" w14:paraId="4C96C8E3" w14:textId="77777777" w:rsidTr="00E56106">
        <w:trPr>
          <w:trHeight w:val="400"/>
        </w:trPr>
        <w:tc>
          <w:tcPr>
            <w:tcW w:w="1121" w:type="dxa"/>
            <w:noWrap/>
            <w:hideMark/>
          </w:tcPr>
          <w:p w14:paraId="60FC5AF9" w14:textId="77777777" w:rsidR="00282A15" w:rsidRPr="00282A15" w:rsidRDefault="00282A15" w:rsidP="00282A15">
            <w:r w:rsidRPr="00282A15">
              <w:t>550</w:t>
            </w:r>
          </w:p>
        </w:tc>
        <w:tc>
          <w:tcPr>
            <w:tcW w:w="2891" w:type="dxa"/>
            <w:noWrap/>
            <w:hideMark/>
          </w:tcPr>
          <w:p w14:paraId="4C3ADAF2" w14:textId="77777777" w:rsidR="00282A15" w:rsidRPr="00282A15" w:rsidRDefault="00282A15">
            <w:pPr>
              <w:rPr>
                <w:b/>
                <w:bCs/>
              </w:rPr>
            </w:pPr>
            <w:r w:rsidRPr="00282A15">
              <w:rPr>
                <w:b/>
                <w:bCs/>
              </w:rPr>
              <w:t>Lateral Pulldown</w:t>
            </w:r>
          </w:p>
        </w:tc>
        <w:tc>
          <w:tcPr>
            <w:tcW w:w="1637" w:type="dxa"/>
            <w:noWrap/>
            <w:hideMark/>
          </w:tcPr>
          <w:p w14:paraId="08EE639D" w14:textId="77777777" w:rsidR="00282A15" w:rsidRPr="00282A15" w:rsidRDefault="00282A15" w:rsidP="00282A15">
            <w:r w:rsidRPr="00282A15">
              <w:t> </w:t>
            </w:r>
          </w:p>
        </w:tc>
        <w:tc>
          <w:tcPr>
            <w:tcW w:w="815" w:type="dxa"/>
            <w:noWrap/>
            <w:hideMark/>
          </w:tcPr>
          <w:p w14:paraId="3C702E84" w14:textId="77777777" w:rsidR="00282A15" w:rsidRPr="00282A15" w:rsidRDefault="00282A15">
            <w:r w:rsidRPr="00282A15">
              <w:t> </w:t>
            </w:r>
          </w:p>
        </w:tc>
        <w:tc>
          <w:tcPr>
            <w:tcW w:w="1559" w:type="dxa"/>
            <w:noWrap/>
            <w:hideMark/>
          </w:tcPr>
          <w:p w14:paraId="36B54570" w14:textId="77777777" w:rsidR="00282A15" w:rsidRPr="00282A15" w:rsidRDefault="00282A15">
            <w:r w:rsidRPr="00282A15">
              <w:t> </w:t>
            </w:r>
          </w:p>
        </w:tc>
        <w:tc>
          <w:tcPr>
            <w:tcW w:w="1289" w:type="dxa"/>
            <w:noWrap/>
            <w:hideMark/>
          </w:tcPr>
          <w:p w14:paraId="6335981A" w14:textId="77777777" w:rsidR="00282A15" w:rsidRPr="00282A15" w:rsidRDefault="00282A15">
            <w:r w:rsidRPr="00282A15">
              <w:t> </w:t>
            </w:r>
          </w:p>
        </w:tc>
        <w:tc>
          <w:tcPr>
            <w:tcW w:w="2441" w:type="dxa"/>
            <w:noWrap/>
            <w:hideMark/>
          </w:tcPr>
          <w:p w14:paraId="1A19030D" w14:textId="77777777" w:rsidR="00282A15" w:rsidRPr="00282A15" w:rsidRDefault="00282A15">
            <w:r w:rsidRPr="00282A15">
              <w:t> </w:t>
            </w:r>
          </w:p>
        </w:tc>
      </w:tr>
      <w:tr w:rsidR="00282A15" w:rsidRPr="00282A15" w14:paraId="181E222A" w14:textId="77777777" w:rsidTr="00E56106">
        <w:trPr>
          <w:trHeight w:val="400"/>
        </w:trPr>
        <w:tc>
          <w:tcPr>
            <w:tcW w:w="1121" w:type="dxa"/>
            <w:noWrap/>
            <w:hideMark/>
          </w:tcPr>
          <w:p w14:paraId="4FA58B06" w14:textId="77777777" w:rsidR="00282A15" w:rsidRPr="00282A15" w:rsidRDefault="00282A15" w:rsidP="00282A15">
            <w:r w:rsidRPr="00282A15">
              <w:t>550</w:t>
            </w:r>
          </w:p>
        </w:tc>
        <w:tc>
          <w:tcPr>
            <w:tcW w:w="2891" w:type="dxa"/>
            <w:noWrap/>
            <w:hideMark/>
          </w:tcPr>
          <w:p w14:paraId="1CD347DD" w14:textId="77777777" w:rsidR="00282A15" w:rsidRPr="00282A15" w:rsidRDefault="00282A15">
            <w:r w:rsidRPr="00282A15">
              <w:t>Small Piece</w:t>
            </w:r>
          </w:p>
        </w:tc>
        <w:tc>
          <w:tcPr>
            <w:tcW w:w="1637" w:type="dxa"/>
            <w:noWrap/>
            <w:hideMark/>
          </w:tcPr>
          <w:p w14:paraId="7078A53A" w14:textId="77777777" w:rsidR="00282A15" w:rsidRPr="00282A15" w:rsidRDefault="00282A15" w:rsidP="00282A15">
            <w:r w:rsidRPr="00282A15">
              <w:t>2</w:t>
            </w:r>
          </w:p>
        </w:tc>
        <w:tc>
          <w:tcPr>
            <w:tcW w:w="815" w:type="dxa"/>
            <w:noWrap/>
            <w:hideMark/>
          </w:tcPr>
          <w:p w14:paraId="5F6787E5" w14:textId="77777777" w:rsidR="00282A15" w:rsidRPr="00282A15" w:rsidRDefault="00282A15">
            <w:r w:rsidRPr="00282A15">
              <w:t>EA</w:t>
            </w:r>
          </w:p>
        </w:tc>
        <w:tc>
          <w:tcPr>
            <w:tcW w:w="1559" w:type="dxa"/>
            <w:noWrap/>
            <w:hideMark/>
          </w:tcPr>
          <w:p w14:paraId="21D556B4" w14:textId="77777777" w:rsidR="00282A15" w:rsidRPr="00282A15" w:rsidRDefault="00282A15">
            <w:r w:rsidRPr="00282A15">
              <w:t> </w:t>
            </w:r>
          </w:p>
        </w:tc>
        <w:tc>
          <w:tcPr>
            <w:tcW w:w="1289" w:type="dxa"/>
            <w:noWrap/>
            <w:hideMark/>
          </w:tcPr>
          <w:p w14:paraId="106BEA32" w14:textId="77777777" w:rsidR="00282A15" w:rsidRPr="00282A15" w:rsidRDefault="00282A15">
            <w:r w:rsidRPr="00282A15">
              <w:t> </w:t>
            </w:r>
          </w:p>
        </w:tc>
        <w:tc>
          <w:tcPr>
            <w:tcW w:w="2441" w:type="dxa"/>
            <w:noWrap/>
            <w:hideMark/>
          </w:tcPr>
          <w:p w14:paraId="1704397D" w14:textId="77777777" w:rsidR="00282A15" w:rsidRPr="00282A15" w:rsidRDefault="00282A15">
            <w:r w:rsidRPr="00282A15">
              <w:t> </w:t>
            </w:r>
          </w:p>
        </w:tc>
      </w:tr>
      <w:tr w:rsidR="00282A15" w:rsidRPr="00282A15" w14:paraId="4DD938E9" w14:textId="77777777" w:rsidTr="00E56106">
        <w:trPr>
          <w:trHeight w:val="400"/>
        </w:trPr>
        <w:tc>
          <w:tcPr>
            <w:tcW w:w="1121" w:type="dxa"/>
            <w:noWrap/>
            <w:hideMark/>
          </w:tcPr>
          <w:p w14:paraId="5711701C" w14:textId="77777777" w:rsidR="00282A15" w:rsidRPr="00282A15" w:rsidRDefault="00282A15" w:rsidP="00282A15">
            <w:r w:rsidRPr="00282A15">
              <w:t>550</w:t>
            </w:r>
          </w:p>
        </w:tc>
        <w:tc>
          <w:tcPr>
            <w:tcW w:w="2891" w:type="dxa"/>
            <w:noWrap/>
            <w:hideMark/>
          </w:tcPr>
          <w:p w14:paraId="5306CD9E" w14:textId="77777777" w:rsidR="00282A15" w:rsidRPr="00282A15" w:rsidRDefault="00282A15">
            <w:r w:rsidRPr="00282A15">
              <w:t>Medium piece</w:t>
            </w:r>
          </w:p>
        </w:tc>
        <w:tc>
          <w:tcPr>
            <w:tcW w:w="1637" w:type="dxa"/>
            <w:noWrap/>
            <w:hideMark/>
          </w:tcPr>
          <w:p w14:paraId="470B125F" w14:textId="77777777" w:rsidR="00282A15" w:rsidRPr="00282A15" w:rsidRDefault="00282A15" w:rsidP="00282A15">
            <w:r w:rsidRPr="00282A15">
              <w:t>1</w:t>
            </w:r>
          </w:p>
        </w:tc>
        <w:tc>
          <w:tcPr>
            <w:tcW w:w="815" w:type="dxa"/>
            <w:noWrap/>
            <w:hideMark/>
          </w:tcPr>
          <w:p w14:paraId="0ECC968A" w14:textId="77777777" w:rsidR="00282A15" w:rsidRPr="00282A15" w:rsidRDefault="00282A15">
            <w:r w:rsidRPr="00282A15">
              <w:t>EA</w:t>
            </w:r>
          </w:p>
        </w:tc>
        <w:tc>
          <w:tcPr>
            <w:tcW w:w="1559" w:type="dxa"/>
            <w:noWrap/>
            <w:hideMark/>
          </w:tcPr>
          <w:p w14:paraId="59B7DF4F" w14:textId="77777777" w:rsidR="00282A15" w:rsidRPr="00282A15" w:rsidRDefault="00282A15">
            <w:r w:rsidRPr="00282A15">
              <w:t> </w:t>
            </w:r>
          </w:p>
        </w:tc>
        <w:tc>
          <w:tcPr>
            <w:tcW w:w="1289" w:type="dxa"/>
            <w:noWrap/>
            <w:hideMark/>
          </w:tcPr>
          <w:p w14:paraId="7DFEB5DC" w14:textId="77777777" w:rsidR="00282A15" w:rsidRPr="00282A15" w:rsidRDefault="00282A15">
            <w:r w:rsidRPr="00282A15">
              <w:t> </w:t>
            </w:r>
          </w:p>
        </w:tc>
        <w:tc>
          <w:tcPr>
            <w:tcW w:w="2441" w:type="dxa"/>
            <w:noWrap/>
            <w:hideMark/>
          </w:tcPr>
          <w:p w14:paraId="2F93A2CC" w14:textId="77777777" w:rsidR="00282A15" w:rsidRPr="00282A15" w:rsidRDefault="00282A15">
            <w:r w:rsidRPr="00282A15">
              <w:t> </w:t>
            </w:r>
          </w:p>
        </w:tc>
      </w:tr>
      <w:tr w:rsidR="00282A15" w:rsidRPr="00282A15" w14:paraId="660B996D" w14:textId="77777777" w:rsidTr="00E56106">
        <w:trPr>
          <w:trHeight w:val="400"/>
        </w:trPr>
        <w:tc>
          <w:tcPr>
            <w:tcW w:w="1121" w:type="dxa"/>
            <w:noWrap/>
            <w:hideMark/>
          </w:tcPr>
          <w:p w14:paraId="21692374" w14:textId="77777777" w:rsidR="00282A15" w:rsidRPr="00282A15" w:rsidRDefault="00282A15" w:rsidP="00282A15">
            <w:r w:rsidRPr="00282A15">
              <w:t>560</w:t>
            </w:r>
          </w:p>
        </w:tc>
        <w:tc>
          <w:tcPr>
            <w:tcW w:w="2891" w:type="dxa"/>
            <w:noWrap/>
            <w:hideMark/>
          </w:tcPr>
          <w:p w14:paraId="5981E6B1" w14:textId="77777777" w:rsidR="00282A15" w:rsidRPr="00282A15" w:rsidRDefault="00282A15">
            <w:pPr>
              <w:rPr>
                <w:b/>
                <w:bCs/>
              </w:rPr>
            </w:pPr>
            <w:r w:rsidRPr="00282A15">
              <w:rPr>
                <w:b/>
                <w:bCs/>
              </w:rPr>
              <w:t>Leg Extension</w:t>
            </w:r>
          </w:p>
        </w:tc>
        <w:tc>
          <w:tcPr>
            <w:tcW w:w="1637" w:type="dxa"/>
            <w:noWrap/>
            <w:hideMark/>
          </w:tcPr>
          <w:p w14:paraId="677BEE10" w14:textId="77777777" w:rsidR="00282A15" w:rsidRPr="00282A15" w:rsidRDefault="00282A15" w:rsidP="00282A15">
            <w:r w:rsidRPr="00282A15">
              <w:t> </w:t>
            </w:r>
          </w:p>
        </w:tc>
        <w:tc>
          <w:tcPr>
            <w:tcW w:w="815" w:type="dxa"/>
            <w:noWrap/>
            <w:hideMark/>
          </w:tcPr>
          <w:p w14:paraId="1868CCE2" w14:textId="77777777" w:rsidR="00282A15" w:rsidRPr="00282A15" w:rsidRDefault="00282A15">
            <w:r w:rsidRPr="00282A15">
              <w:t> </w:t>
            </w:r>
          </w:p>
        </w:tc>
        <w:tc>
          <w:tcPr>
            <w:tcW w:w="1559" w:type="dxa"/>
            <w:noWrap/>
            <w:hideMark/>
          </w:tcPr>
          <w:p w14:paraId="0788B141" w14:textId="77777777" w:rsidR="00282A15" w:rsidRPr="00282A15" w:rsidRDefault="00282A15">
            <w:r w:rsidRPr="00282A15">
              <w:t> </w:t>
            </w:r>
          </w:p>
        </w:tc>
        <w:tc>
          <w:tcPr>
            <w:tcW w:w="1289" w:type="dxa"/>
            <w:noWrap/>
            <w:hideMark/>
          </w:tcPr>
          <w:p w14:paraId="2204B21A" w14:textId="77777777" w:rsidR="00282A15" w:rsidRPr="00282A15" w:rsidRDefault="00282A15">
            <w:r w:rsidRPr="00282A15">
              <w:t> </w:t>
            </w:r>
          </w:p>
        </w:tc>
        <w:tc>
          <w:tcPr>
            <w:tcW w:w="2441" w:type="dxa"/>
            <w:noWrap/>
            <w:hideMark/>
          </w:tcPr>
          <w:p w14:paraId="29315EB9" w14:textId="77777777" w:rsidR="00282A15" w:rsidRPr="00282A15" w:rsidRDefault="00282A15">
            <w:r w:rsidRPr="00282A15">
              <w:t> </w:t>
            </w:r>
          </w:p>
        </w:tc>
      </w:tr>
      <w:tr w:rsidR="00282A15" w:rsidRPr="00282A15" w14:paraId="2307EEA9" w14:textId="77777777" w:rsidTr="00E56106">
        <w:trPr>
          <w:trHeight w:val="400"/>
        </w:trPr>
        <w:tc>
          <w:tcPr>
            <w:tcW w:w="1121" w:type="dxa"/>
            <w:noWrap/>
            <w:hideMark/>
          </w:tcPr>
          <w:p w14:paraId="6609C99B" w14:textId="77777777" w:rsidR="00282A15" w:rsidRPr="00282A15" w:rsidRDefault="00282A15" w:rsidP="00282A15">
            <w:r w:rsidRPr="00282A15">
              <w:t>560</w:t>
            </w:r>
          </w:p>
        </w:tc>
        <w:tc>
          <w:tcPr>
            <w:tcW w:w="2891" w:type="dxa"/>
            <w:noWrap/>
            <w:hideMark/>
          </w:tcPr>
          <w:p w14:paraId="20882570" w14:textId="77777777" w:rsidR="00282A15" w:rsidRPr="00282A15" w:rsidRDefault="00282A15">
            <w:r w:rsidRPr="00282A15">
              <w:t>Medium piece</w:t>
            </w:r>
          </w:p>
        </w:tc>
        <w:tc>
          <w:tcPr>
            <w:tcW w:w="1637" w:type="dxa"/>
            <w:noWrap/>
            <w:hideMark/>
          </w:tcPr>
          <w:p w14:paraId="22110345" w14:textId="77777777" w:rsidR="00282A15" w:rsidRPr="00282A15" w:rsidRDefault="00282A15" w:rsidP="00282A15">
            <w:r w:rsidRPr="00282A15">
              <w:t>1</w:t>
            </w:r>
          </w:p>
        </w:tc>
        <w:tc>
          <w:tcPr>
            <w:tcW w:w="815" w:type="dxa"/>
            <w:noWrap/>
            <w:hideMark/>
          </w:tcPr>
          <w:p w14:paraId="01B72FC8" w14:textId="77777777" w:rsidR="00282A15" w:rsidRPr="00282A15" w:rsidRDefault="00282A15">
            <w:r w:rsidRPr="00282A15">
              <w:t>EA</w:t>
            </w:r>
          </w:p>
        </w:tc>
        <w:tc>
          <w:tcPr>
            <w:tcW w:w="1559" w:type="dxa"/>
            <w:noWrap/>
            <w:hideMark/>
          </w:tcPr>
          <w:p w14:paraId="6BB0CA98" w14:textId="77777777" w:rsidR="00282A15" w:rsidRPr="00282A15" w:rsidRDefault="00282A15">
            <w:r w:rsidRPr="00282A15">
              <w:t> </w:t>
            </w:r>
          </w:p>
        </w:tc>
        <w:tc>
          <w:tcPr>
            <w:tcW w:w="1289" w:type="dxa"/>
            <w:noWrap/>
            <w:hideMark/>
          </w:tcPr>
          <w:p w14:paraId="7859193C" w14:textId="77777777" w:rsidR="00282A15" w:rsidRPr="00282A15" w:rsidRDefault="00282A15">
            <w:r w:rsidRPr="00282A15">
              <w:t> </w:t>
            </w:r>
          </w:p>
        </w:tc>
        <w:tc>
          <w:tcPr>
            <w:tcW w:w="2441" w:type="dxa"/>
            <w:noWrap/>
            <w:hideMark/>
          </w:tcPr>
          <w:p w14:paraId="0D2A18D9" w14:textId="77777777" w:rsidR="00282A15" w:rsidRPr="00282A15" w:rsidRDefault="00282A15">
            <w:r w:rsidRPr="00282A15">
              <w:t> </w:t>
            </w:r>
          </w:p>
        </w:tc>
      </w:tr>
      <w:tr w:rsidR="00282A15" w:rsidRPr="00282A15" w14:paraId="0E6F7EBC" w14:textId="77777777" w:rsidTr="00E56106">
        <w:trPr>
          <w:trHeight w:val="400"/>
        </w:trPr>
        <w:tc>
          <w:tcPr>
            <w:tcW w:w="1121" w:type="dxa"/>
            <w:noWrap/>
            <w:hideMark/>
          </w:tcPr>
          <w:p w14:paraId="025B9B38" w14:textId="77777777" w:rsidR="00282A15" w:rsidRPr="00282A15" w:rsidRDefault="00282A15" w:rsidP="00282A15">
            <w:r w:rsidRPr="00282A15">
              <w:t>560</w:t>
            </w:r>
          </w:p>
        </w:tc>
        <w:tc>
          <w:tcPr>
            <w:tcW w:w="2891" w:type="dxa"/>
            <w:noWrap/>
            <w:hideMark/>
          </w:tcPr>
          <w:p w14:paraId="0F5E744F" w14:textId="77777777" w:rsidR="00282A15" w:rsidRPr="00282A15" w:rsidRDefault="00282A15">
            <w:r w:rsidRPr="00282A15">
              <w:t>Large piece</w:t>
            </w:r>
          </w:p>
        </w:tc>
        <w:tc>
          <w:tcPr>
            <w:tcW w:w="1637" w:type="dxa"/>
            <w:noWrap/>
            <w:hideMark/>
          </w:tcPr>
          <w:p w14:paraId="35A0C0AF" w14:textId="77777777" w:rsidR="00282A15" w:rsidRPr="00282A15" w:rsidRDefault="00282A15" w:rsidP="00282A15">
            <w:r w:rsidRPr="00282A15">
              <w:t>2</w:t>
            </w:r>
          </w:p>
        </w:tc>
        <w:tc>
          <w:tcPr>
            <w:tcW w:w="815" w:type="dxa"/>
            <w:noWrap/>
            <w:hideMark/>
          </w:tcPr>
          <w:p w14:paraId="730CDD14" w14:textId="77777777" w:rsidR="00282A15" w:rsidRPr="00282A15" w:rsidRDefault="00282A15">
            <w:r w:rsidRPr="00282A15">
              <w:t>EA</w:t>
            </w:r>
          </w:p>
        </w:tc>
        <w:tc>
          <w:tcPr>
            <w:tcW w:w="1559" w:type="dxa"/>
            <w:noWrap/>
            <w:hideMark/>
          </w:tcPr>
          <w:p w14:paraId="4F8A2A7F" w14:textId="77777777" w:rsidR="00282A15" w:rsidRPr="00282A15" w:rsidRDefault="00282A15">
            <w:r w:rsidRPr="00282A15">
              <w:t> </w:t>
            </w:r>
          </w:p>
        </w:tc>
        <w:tc>
          <w:tcPr>
            <w:tcW w:w="1289" w:type="dxa"/>
            <w:noWrap/>
            <w:hideMark/>
          </w:tcPr>
          <w:p w14:paraId="028D2913" w14:textId="77777777" w:rsidR="00282A15" w:rsidRPr="00282A15" w:rsidRDefault="00282A15">
            <w:r w:rsidRPr="00282A15">
              <w:t> </w:t>
            </w:r>
          </w:p>
        </w:tc>
        <w:tc>
          <w:tcPr>
            <w:tcW w:w="2441" w:type="dxa"/>
            <w:noWrap/>
            <w:hideMark/>
          </w:tcPr>
          <w:p w14:paraId="7C6D76B2" w14:textId="77777777" w:rsidR="00282A15" w:rsidRPr="00282A15" w:rsidRDefault="00282A15">
            <w:r w:rsidRPr="00282A15">
              <w:t> </w:t>
            </w:r>
          </w:p>
        </w:tc>
      </w:tr>
      <w:tr w:rsidR="00282A15" w:rsidRPr="00282A15" w14:paraId="618D5E2F" w14:textId="77777777" w:rsidTr="00E56106">
        <w:trPr>
          <w:trHeight w:val="400"/>
        </w:trPr>
        <w:tc>
          <w:tcPr>
            <w:tcW w:w="1121" w:type="dxa"/>
            <w:noWrap/>
            <w:hideMark/>
          </w:tcPr>
          <w:p w14:paraId="665DA446" w14:textId="77777777" w:rsidR="00282A15" w:rsidRPr="00282A15" w:rsidRDefault="00282A15" w:rsidP="00282A15">
            <w:r w:rsidRPr="00282A15">
              <w:t>570</w:t>
            </w:r>
          </w:p>
        </w:tc>
        <w:tc>
          <w:tcPr>
            <w:tcW w:w="2891" w:type="dxa"/>
            <w:noWrap/>
            <w:hideMark/>
          </w:tcPr>
          <w:p w14:paraId="3173F130" w14:textId="77777777" w:rsidR="00282A15" w:rsidRPr="00282A15" w:rsidRDefault="00282A15">
            <w:pPr>
              <w:rPr>
                <w:b/>
                <w:bCs/>
              </w:rPr>
            </w:pPr>
            <w:r w:rsidRPr="00282A15">
              <w:rPr>
                <w:b/>
                <w:bCs/>
              </w:rPr>
              <w:t>Bicep Curl</w:t>
            </w:r>
          </w:p>
        </w:tc>
        <w:tc>
          <w:tcPr>
            <w:tcW w:w="1637" w:type="dxa"/>
            <w:noWrap/>
            <w:hideMark/>
          </w:tcPr>
          <w:p w14:paraId="47F89D85" w14:textId="77777777" w:rsidR="00282A15" w:rsidRPr="00282A15" w:rsidRDefault="00282A15" w:rsidP="00282A15">
            <w:r w:rsidRPr="00282A15">
              <w:t> </w:t>
            </w:r>
          </w:p>
        </w:tc>
        <w:tc>
          <w:tcPr>
            <w:tcW w:w="815" w:type="dxa"/>
            <w:noWrap/>
            <w:hideMark/>
          </w:tcPr>
          <w:p w14:paraId="27BFE46A" w14:textId="77777777" w:rsidR="00282A15" w:rsidRPr="00282A15" w:rsidRDefault="00282A15">
            <w:r w:rsidRPr="00282A15">
              <w:t> </w:t>
            </w:r>
          </w:p>
        </w:tc>
        <w:tc>
          <w:tcPr>
            <w:tcW w:w="1559" w:type="dxa"/>
            <w:noWrap/>
            <w:hideMark/>
          </w:tcPr>
          <w:p w14:paraId="07AA7BF8" w14:textId="77777777" w:rsidR="00282A15" w:rsidRPr="00282A15" w:rsidRDefault="00282A15">
            <w:r w:rsidRPr="00282A15">
              <w:t> </w:t>
            </w:r>
          </w:p>
        </w:tc>
        <w:tc>
          <w:tcPr>
            <w:tcW w:w="1289" w:type="dxa"/>
            <w:noWrap/>
            <w:hideMark/>
          </w:tcPr>
          <w:p w14:paraId="32629B2F" w14:textId="77777777" w:rsidR="00282A15" w:rsidRPr="00282A15" w:rsidRDefault="00282A15">
            <w:r w:rsidRPr="00282A15">
              <w:t> </w:t>
            </w:r>
          </w:p>
        </w:tc>
        <w:tc>
          <w:tcPr>
            <w:tcW w:w="2441" w:type="dxa"/>
            <w:noWrap/>
            <w:hideMark/>
          </w:tcPr>
          <w:p w14:paraId="0BE8157F" w14:textId="77777777" w:rsidR="00282A15" w:rsidRPr="00282A15" w:rsidRDefault="00282A15">
            <w:r w:rsidRPr="00282A15">
              <w:t> </w:t>
            </w:r>
          </w:p>
        </w:tc>
      </w:tr>
      <w:tr w:rsidR="00282A15" w:rsidRPr="00282A15" w14:paraId="34AFA0FD" w14:textId="77777777" w:rsidTr="00E56106">
        <w:trPr>
          <w:trHeight w:val="400"/>
        </w:trPr>
        <w:tc>
          <w:tcPr>
            <w:tcW w:w="1121" w:type="dxa"/>
            <w:noWrap/>
            <w:hideMark/>
          </w:tcPr>
          <w:p w14:paraId="076321FF" w14:textId="77777777" w:rsidR="00282A15" w:rsidRPr="00282A15" w:rsidRDefault="00282A15" w:rsidP="00282A15">
            <w:r w:rsidRPr="00282A15">
              <w:t>570</w:t>
            </w:r>
          </w:p>
        </w:tc>
        <w:tc>
          <w:tcPr>
            <w:tcW w:w="2891" w:type="dxa"/>
            <w:noWrap/>
            <w:hideMark/>
          </w:tcPr>
          <w:p w14:paraId="011BDCDA" w14:textId="77777777" w:rsidR="00282A15" w:rsidRPr="00282A15" w:rsidRDefault="00282A15">
            <w:r w:rsidRPr="00282A15">
              <w:t>Medium piece</w:t>
            </w:r>
          </w:p>
        </w:tc>
        <w:tc>
          <w:tcPr>
            <w:tcW w:w="1637" w:type="dxa"/>
            <w:noWrap/>
            <w:hideMark/>
          </w:tcPr>
          <w:p w14:paraId="24F446ED" w14:textId="77777777" w:rsidR="00282A15" w:rsidRPr="00282A15" w:rsidRDefault="00282A15" w:rsidP="00282A15">
            <w:r w:rsidRPr="00282A15">
              <w:t>1</w:t>
            </w:r>
          </w:p>
        </w:tc>
        <w:tc>
          <w:tcPr>
            <w:tcW w:w="815" w:type="dxa"/>
            <w:noWrap/>
            <w:hideMark/>
          </w:tcPr>
          <w:p w14:paraId="4A51C0A0" w14:textId="77777777" w:rsidR="00282A15" w:rsidRPr="00282A15" w:rsidRDefault="00282A15">
            <w:r w:rsidRPr="00282A15">
              <w:t>EA</w:t>
            </w:r>
          </w:p>
        </w:tc>
        <w:tc>
          <w:tcPr>
            <w:tcW w:w="1559" w:type="dxa"/>
            <w:noWrap/>
            <w:hideMark/>
          </w:tcPr>
          <w:p w14:paraId="3D5786E4" w14:textId="77777777" w:rsidR="00282A15" w:rsidRPr="00282A15" w:rsidRDefault="00282A15">
            <w:r w:rsidRPr="00282A15">
              <w:t> </w:t>
            </w:r>
          </w:p>
        </w:tc>
        <w:tc>
          <w:tcPr>
            <w:tcW w:w="1289" w:type="dxa"/>
            <w:noWrap/>
            <w:hideMark/>
          </w:tcPr>
          <w:p w14:paraId="61DEA301" w14:textId="77777777" w:rsidR="00282A15" w:rsidRPr="00282A15" w:rsidRDefault="00282A15">
            <w:r w:rsidRPr="00282A15">
              <w:t> </w:t>
            </w:r>
          </w:p>
        </w:tc>
        <w:tc>
          <w:tcPr>
            <w:tcW w:w="2441" w:type="dxa"/>
            <w:noWrap/>
            <w:hideMark/>
          </w:tcPr>
          <w:p w14:paraId="352056D3" w14:textId="77777777" w:rsidR="00282A15" w:rsidRPr="00282A15" w:rsidRDefault="00282A15">
            <w:r w:rsidRPr="00282A15">
              <w:t> </w:t>
            </w:r>
          </w:p>
        </w:tc>
      </w:tr>
      <w:tr w:rsidR="00282A15" w:rsidRPr="00282A15" w14:paraId="362F39B1" w14:textId="77777777" w:rsidTr="00E56106">
        <w:trPr>
          <w:trHeight w:val="400"/>
        </w:trPr>
        <w:tc>
          <w:tcPr>
            <w:tcW w:w="1121" w:type="dxa"/>
            <w:noWrap/>
            <w:hideMark/>
          </w:tcPr>
          <w:p w14:paraId="50BFD690" w14:textId="77777777" w:rsidR="00282A15" w:rsidRPr="00282A15" w:rsidRDefault="00282A15" w:rsidP="00282A15">
            <w:r w:rsidRPr="00282A15">
              <w:t>570</w:t>
            </w:r>
          </w:p>
        </w:tc>
        <w:tc>
          <w:tcPr>
            <w:tcW w:w="2891" w:type="dxa"/>
            <w:noWrap/>
            <w:hideMark/>
          </w:tcPr>
          <w:p w14:paraId="6A97252E" w14:textId="77777777" w:rsidR="00282A15" w:rsidRPr="00282A15" w:rsidRDefault="00282A15">
            <w:r w:rsidRPr="00282A15">
              <w:t>Large piece</w:t>
            </w:r>
          </w:p>
        </w:tc>
        <w:tc>
          <w:tcPr>
            <w:tcW w:w="1637" w:type="dxa"/>
            <w:noWrap/>
            <w:hideMark/>
          </w:tcPr>
          <w:p w14:paraId="437A51DE" w14:textId="77777777" w:rsidR="00282A15" w:rsidRPr="00282A15" w:rsidRDefault="00282A15" w:rsidP="00282A15">
            <w:r w:rsidRPr="00282A15">
              <w:t>1</w:t>
            </w:r>
          </w:p>
        </w:tc>
        <w:tc>
          <w:tcPr>
            <w:tcW w:w="815" w:type="dxa"/>
            <w:noWrap/>
            <w:hideMark/>
          </w:tcPr>
          <w:p w14:paraId="46A38AAA" w14:textId="77777777" w:rsidR="00282A15" w:rsidRPr="00282A15" w:rsidRDefault="00282A15">
            <w:r w:rsidRPr="00282A15">
              <w:t>EA</w:t>
            </w:r>
          </w:p>
        </w:tc>
        <w:tc>
          <w:tcPr>
            <w:tcW w:w="1559" w:type="dxa"/>
            <w:noWrap/>
            <w:hideMark/>
          </w:tcPr>
          <w:p w14:paraId="0B0B6D82" w14:textId="77777777" w:rsidR="00282A15" w:rsidRPr="00282A15" w:rsidRDefault="00282A15">
            <w:r w:rsidRPr="00282A15">
              <w:t> </w:t>
            </w:r>
          </w:p>
        </w:tc>
        <w:tc>
          <w:tcPr>
            <w:tcW w:w="1289" w:type="dxa"/>
            <w:noWrap/>
            <w:hideMark/>
          </w:tcPr>
          <w:p w14:paraId="5074CE38" w14:textId="77777777" w:rsidR="00282A15" w:rsidRPr="00282A15" w:rsidRDefault="00282A15">
            <w:r w:rsidRPr="00282A15">
              <w:t> </w:t>
            </w:r>
          </w:p>
        </w:tc>
        <w:tc>
          <w:tcPr>
            <w:tcW w:w="2441" w:type="dxa"/>
            <w:noWrap/>
            <w:hideMark/>
          </w:tcPr>
          <w:p w14:paraId="2C182AD0" w14:textId="77777777" w:rsidR="00282A15" w:rsidRPr="00282A15" w:rsidRDefault="00282A15">
            <w:r w:rsidRPr="00282A15">
              <w:t> </w:t>
            </w:r>
          </w:p>
        </w:tc>
      </w:tr>
      <w:tr w:rsidR="00282A15" w:rsidRPr="00282A15" w14:paraId="35B2B917" w14:textId="77777777" w:rsidTr="00E56106">
        <w:trPr>
          <w:trHeight w:val="400"/>
        </w:trPr>
        <w:tc>
          <w:tcPr>
            <w:tcW w:w="1121" w:type="dxa"/>
            <w:noWrap/>
            <w:hideMark/>
          </w:tcPr>
          <w:p w14:paraId="4CC503C2" w14:textId="77777777" w:rsidR="00282A15" w:rsidRPr="00282A15" w:rsidRDefault="00282A15" w:rsidP="00282A15">
            <w:r w:rsidRPr="00282A15">
              <w:t>580</w:t>
            </w:r>
          </w:p>
        </w:tc>
        <w:tc>
          <w:tcPr>
            <w:tcW w:w="2891" w:type="dxa"/>
            <w:noWrap/>
            <w:hideMark/>
          </w:tcPr>
          <w:p w14:paraId="3D2DF5C1" w14:textId="77777777" w:rsidR="00282A15" w:rsidRPr="00282A15" w:rsidRDefault="00282A15">
            <w:pPr>
              <w:rPr>
                <w:b/>
                <w:bCs/>
              </w:rPr>
            </w:pPr>
            <w:r w:rsidRPr="00282A15">
              <w:rPr>
                <w:b/>
                <w:bCs/>
              </w:rPr>
              <w:t>Abdominal Crunch</w:t>
            </w:r>
          </w:p>
        </w:tc>
        <w:tc>
          <w:tcPr>
            <w:tcW w:w="1637" w:type="dxa"/>
            <w:noWrap/>
            <w:hideMark/>
          </w:tcPr>
          <w:p w14:paraId="2739C382" w14:textId="77777777" w:rsidR="00282A15" w:rsidRPr="00282A15" w:rsidRDefault="00282A15" w:rsidP="00282A15">
            <w:r w:rsidRPr="00282A15">
              <w:t> </w:t>
            </w:r>
          </w:p>
        </w:tc>
        <w:tc>
          <w:tcPr>
            <w:tcW w:w="815" w:type="dxa"/>
            <w:noWrap/>
            <w:hideMark/>
          </w:tcPr>
          <w:p w14:paraId="6E0E1642" w14:textId="77777777" w:rsidR="00282A15" w:rsidRPr="00282A15" w:rsidRDefault="00282A15">
            <w:r w:rsidRPr="00282A15">
              <w:t> </w:t>
            </w:r>
          </w:p>
        </w:tc>
        <w:tc>
          <w:tcPr>
            <w:tcW w:w="1559" w:type="dxa"/>
            <w:noWrap/>
            <w:hideMark/>
          </w:tcPr>
          <w:p w14:paraId="2D78DF7C" w14:textId="77777777" w:rsidR="00282A15" w:rsidRPr="00282A15" w:rsidRDefault="00282A15">
            <w:r w:rsidRPr="00282A15">
              <w:t> </w:t>
            </w:r>
          </w:p>
        </w:tc>
        <w:tc>
          <w:tcPr>
            <w:tcW w:w="1289" w:type="dxa"/>
            <w:noWrap/>
            <w:hideMark/>
          </w:tcPr>
          <w:p w14:paraId="1122551E" w14:textId="77777777" w:rsidR="00282A15" w:rsidRPr="00282A15" w:rsidRDefault="00282A15">
            <w:r w:rsidRPr="00282A15">
              <w:t> </w:t>
            </w:r>
          </w:p>
        </w:tc>
        <w:tc>
          <w:tcPr>
            <w:tcW w:w="2441" w:type="dxa"/>
            <w:noWrap/>
            <w:hideMark/>
          </w:tcPr>
          <w:p w14:paraId="6D2814CC" w14:textId="77777777" w:rsidR="00282A15" w:rsidRPr="00282A15" w:rsidRDefault="00282A15">
            <w:r w:rsidRPr="00282A15">
              <w:t> </w:t>
            </w:r>
          </w:p>
        </w:tc>
      </w:tr>
      <w:tr w:rsidR="00282A15" w:rsidRPr="00282A15" w14:paraId="7E517BDF" w14:textId="77777777" w:rsidTr="00E56106">
        <w:trPr>
          <w:trHeight w:val="400"/>
        </w:trPr>
        <w:tc>
          <w:tcPr>
            <w:tcW w:w="1121" w:type="dxa"/>
            <w:noWrap/>
            <w:hideMark/>
          </w:tcPr>
          <w:p w14:paraId="24737F40" w14:textId="77777777" w:rsidR="00282A15" w:rsidRPr="00282A15" w:rsidRDefault="00282A15" w:rsidP="00282A15">
            <w:r w:rsidRPr="00282A15">
              <w:t>580</w:t>
            </w:r>
          </w:p>
        </w:tc>
        <w:tc>
          <w:tcPr>
            <w:tcW w:w="2891" w:type="dxa"/>
            <w:noWrap/>
            <w:hideMark/>
          </w:tcPr>
          <w:p w14:paraId="7DE57032" w14:textId="77777777" w:rsidR="00282A15" w:rsidRPr="00282A15" w:rsidRDefault="00282A15">
            <w:r w:rsidRPr="00282A15">
              <w:t>Medium piece</w:t>
            </w:r>
          </w:p>
        </w:tc>
        <w:tc>
          <w:tcPr>
            <w:tcW w:w="1637" w:type="dxa"/>
            <w:noWrap/>
            <w:hideMark/>
          </w:tcPr>
          <w:p w14:paraId="660E25F9" w14:textId="77777777" w:rsidR="00282A15" w:rsidRPr="00282A15" w:rsidRDefault="00282A15" w:rsidP="00282A15">
            <w:r w:rsidRPr="00282A15">
              <w:t>2</w:t>
            </w:r>
          </w:p>
        </w:tc>
        <w:tc>
          <w:tcPr>
            <w:tcW w:w="815" w:type="dxa"/>
            <w:noWrap/>
            <w:hideMark/>
          </w:tcPr>
          <w:p w14:paraId="47D3AC61" w14:textId="77777777" w:rsidR="00282A15" w:rsidRPr="00282A15" w:rsidRDefault="00282A15">
            <w:r w:rsidRPr="00282A15">
              <w:t>EA</w:t>
            </w:r>
          </w:p>
        </w:tc>
        <w:tc>
          <w:tcPr>
            <w:tcW w:w="1559" w:type="dxa"/>
            <w:noWrap/>
            <w:hideMark/>
          </w:tcPr>
          <w:p w14:paraId="1E88E6CC" w14:textId="77777777" w:rsidR="00282A15" w:rsidRPr="00282A15" w:rsidRDefault="00282A15">
            <w:r w:rsidRPr="00282A15">
              <w:t> </w:t>
            </w:r>
          </w:p>
        </w:tc>
        <w:tc>
          <w:tcPr>
            <w:tcW w:w="1289" w:type="dxa"/>
            <w:noWrap/>
            <w:hideMark/>
          </w:tcPr>
          <w:p w14:paraId="050AE69F" w14:textId="77777777" w:rsidR="00282A15" w:rsidRPr="00282A15" w:rsidRDefault="00282A15">
            <w:r w:rsidRPr="00282A15">
              <w:t> </w:t>
            </w:r>
          </w:p>
        </w:tc>
        <w:tc>
          <w:tcPr>
            <w:tcW w:w="2441" w:type="dxa"/>
            <w:noWrap/>
            <w:hideMark/>
          </w:tcPr>
          <w:p w14:paraId="0E3E1252" w14:textId="77777777" w:rsidR="00282A15" w:rsidRPr="00282A15" w:rsidRDefault="00282A15">
            <w:r w:rsidRPr="00282A15">
              <w:t> </w:t>
            </w:r>
          </w:p>
        </w:tc>
      </w:tr>
      <w:tr w:rsidR="00282A15" w:rsidRPr="00282A15" w14:paraId="785BD3D6" w14:textId="77777777" w:rsidTr="00E56106">
        <w:trPr>
          <w:trHeight w:val="400"/>
        </w:trPr>
        <w:tc>
          <w:tcPr>
            <w:tcW w:w="1121" w:type="dxa"/>
            <w:noWrap/>
            <w:hideMark/>
          </w:tcPr>
          <w:p w14:paraId="170A2109" w14:textId="77777777" w:rsidR="00282A15" w:rsidRPr="00282A15" w:rsidRDefault="00282A15" w:rsidP="00282A15">
            <w:r w:rsidRPr="00282A15">
              <w:t>580</w:t>
            </w:r>
          </w:p>
        </w:tc>
        <w:tc>
          <w:tcPr>
            <w:tcW w:w="2891" w:type="dxa"/>
            <w:noWrap/>
            <w:hideMark/>
          </w:tcPr>
          <w:p w14:paraId="7AA21608" w14:textId="77777777" w:rsidR="00282A15" w:rsidRPr="00282A15" w:rsidRDefault="00282A15">
            <w:r w:rsidRPr="00282A15">
              <w:t>Large piece</w:t>
            </w:r>
          </w:p>
        </w:tc>
        <w:tc>
          <w:tcPr>
            <w:tcW w:w="1637" w:type="dxa"/>
            <w:noWrap/>
            <w:hideMark/>
          </w:tcPr>
          <w:p w14:paraId="373420DA" w14:textId="77777777" w:rsidR="00282A15" w:rsidRPr="00282A15" w:rsidRDefault="00282A15" w:rsidP="00282A15">
            <w:r w:rsidRPr="00282A15">
              <w:t>1</w:t>
            </w:r>
          </w:p>
        </w:tc>
        <w:tc>
          <w:tcPr>
            <w:tcW w:w="815" w:type="dxa"/>
            <w:noWrap/>
            <w:hideMark/>
          </w:tcPr>
          <w:p w14:paraId="65DD0D0E" w14:textId="77777777" w:rsidR="00282A15" w:rsidRPr="00282A15" w:rsidRDefault="00282A15">
            <w:r w:rsidRPr="00282A15">
              <w:t>EA</w:t>
            </w:r>
          </w:p>
        </w:tc>
        <w:tc>
          <w:tcPr>
            <w:tcW w:w="1559" w:type="dxa"/>
            <w:noWrap/>
            <w:hideMark/>
          </w:tcPr>
          <w:p w14:paraId="6C4AC553" w14:textId="77777777" w:rsidR="00282A15" w:rsidRPr="00282A15" w:rsidRDefault="00282A15">
            <w:r w:rsidRPr="00282A15">
              <w:t> </w:t>
            </w:r>
          </w:p>
        </w:tc>
        <w:tc>
          <w:tcPr>
            <w:tcW w:w="1289" w:type="dxa"/>
            <w:noWrap/>
            <w:hideMark/>
          </w:tcPr>
          <w:p w14:paraId="0B80E8EE" w14:textId="77777777" w:rsidR="00282A15" w:rsidRPr="00282A15" w:rsidRDefault="00282A15">
            <w:r w:rsidRPr="00282A15">
              <w:t> </w:t>
            </w:r>
          </w:p>
        </w:tc>
        <w:tc>
          <w:tcPr>
            <w:tcW w:w="2441" w:type="dxa"/>
            <w:noWrap/>
            <w:hideMark/>
          </w:tcPr>
          <w:p w14:paraId="6B74BBF7" w14:textId="77777777" w:rsidR="00282A15" w:rsidRPr="00282A15" w:rsidRDefault="00282A15">
            <w:r w:rsidRPr="00282A15">
              <w:t> </w:t>
            </w:r>
          </w:p>
        </w:tc>
      </w:tr>
      <w:tr w:rsidR="00282A15" w:rsidRPr="00282A15" w14:paraId="5FD1B1B1" w14:textId="77777777" w:rsidTr="00E56106">
        <w:trPr>
          <w:trHeight w:val="400"/>
        </w:trPr>
        <w:tc>
          <w:tcPr>
            <w:tcW w:w="1121" w:type="dxa"/>
            <w:noWrap/>
            <w:hideMark/>
          </w:tcPr>
          <w:p w14:paraId="75DAA22A" w14:textId="77777777" w:rsidR="00282A15" w:rsidRPr="00282A15" w:rsidRDefault="00282A15" w:rsidP="00282A15">
            <w:r w:rsidRPr="00282A15">
              <w:t>590</w:t>
            </w:r>
          </w:p>
        </w:tc>
        <w:tc>
          <w:tcPr>
            <w:tcW w:w="2891" w:type="dxa"/>
            <w:noWrap/>
            <w:hideMark/>
          </w:tcPr>
          <w:p w14:paraId="5F8C14F9" w14:textId="77777777" w:rsidR="00282A15" w:rsidRPr="00282A15" w:rsidRDefault="00282A15">
            <w:pPr>
              <w:rPr>
                <w:b/>
                <w:bCs/>
              </w:rPr>
            </w:pPr>
            <w:r w:rsidRPr="00282A15">
              <w:rPr>
                <w:b/>
                <w:bCs/>
              </w:rPr>
              <w:t>Pec Deck</w:t>
            </w:r>
          </w:p>
        </w:tc>
        <w:tc>
          <w:tcPr>
            <w:tcW w:w="1637" w:type="dxa"/>
            <w:noWrap/>
            <w:hideMark/>
          </w:tcPr>
          <w:p w14:paraId="1C0D8E11" w14:textId="77777777" w:rsidR="00282A15" w:rsidRPr="00282A15" w:rsidRDefault="00282A15" w:rsidP="00282A15">
            <w:r w:rsidRPr="00282A15">
              <w:t> </w:t>
            </w:r>
          </w:p>
        </w:tc>
        <w:tc>
          <w:tcPr>
            <w:tcW w:w="815" w:type="dxa"/>
            <w:noWrap/>
            <w:hideMark/>
          </w:tcPr>
          <w:p w14:paraId="4F0FF472" w14:textId="77777777" w:rsidR="00282A15" w:rsidRPr="00282A15" w:rsidRDefault="00282A15">
            <w:r w:rsidRPr="00282A15">
              <w:t> </w:t>
            </w:r>
          </w:p>
        </w:tc>
        <w:tc>
          <w:tcPr>
            <w:tcW w:w="1559" w:type="dxa"/>
            <w:noWrap/>
            <w:hideMark/>
          </w:tcPr>
          <w:p w14:paraId="3221A430" w14:textId="77777777" w:rsidR="00282A15" w:rsidRPr="00282A15" w:rsidRDefault="00282A15">
            <w:r w:rsidRPr="00282A15">
              <w:t> </w:t>
            </w:r>
          </w:p>
        </w:tc>
        <w:tc>
          <w:tcPr>
            <w:tcW w:w="1289" w:type="dxa"/>
            <w:noWrap/>
            <w:hideMark/>
          </w:tcPr>
          <w:p w14:paraId="4FA4990F" w14:textId="77777777" w:rsidR="00282A15" w:rsidRPr="00282A15" w:rsidRDefault="00282A15">
            <w:r w:rsidRPr="00282A15">
              <w:t> </w:t>
            </w:r>
          </w:p>
        </w:tc>
        <w:tc>
          <w:tcPr>
            <w:tcW w:w="2441" w:type="dxa"/>
            <w:noWrap/>
            <w:hideMark/>
          </w:tcPr>
          <w:p w14:paraId="7890A332" w14:textId="77777777" w:rsidR="00282A15" w:rsidRPr="00282A15" w:rsidRDefault="00282A15">
            <w:r w:rsidRPr="00282A15">
              <w:t> </w:t>
            </w:r>
          </w:p>
        </w:tc>
      </w:tr>
      <w:tr w:rsidR="00282A15" w:rsidRPr="00282A15" w14:paraId="049B59D1" w14:textId="77777777" w:rsidTr="00E56106">
        <w:trPr>
          <w:trHeight w:val="400"/>
        </w:trPr>
        <w:tc>
          <w:tcPr>
            <w:tcW w:w="1121" w:type="dxa"/>
            <w:noWrap/>
            <w:hideMark/>
          </w:tcPr>
          <w:p w14:paraId="0A9ACF50" w14:textId="77777777" w:rsidR="00282A15" w:rsidRPr="00282A15" w:rsidRDefault="00282A15" w:rsidP="00282A15">
            <w:r w:rsidRPr="00282A15">
              <w:t>590</w:t>
            </w:r>
          </w:p>
        </w:tc>
        <w:tc>
          <w:tcPr>
            <w:tcW w:w="2891" w:type="dxa"/>
            <w:noWrap/>
            <w:hideMark/>
          </w:tcPr>
          <w:p w14:paraId="700FD4C6" w14:textId="77777777" w:rsidR="00282A15" w:rsidRPr="00282A15" w:rsidRDefault="00282A15">
            <w:r w:rsidRPr="00282A15">
              <w:t>Small Piece</w:t>
            </w:r>
          </w:p>
        </w:tc>
        <w:tc>
          <w:tcPr>
            <w:tcW w:w="1637" w:type="dxa"/>
            <w:noWrap/>
            <w:hideMark/>
          </w:tcPr>
          <w:p w14:paraId="2A62B049" w14:textId="77777777" w:rsidR="00282A15" w:rsidRPr="00282A15" w:rsidRDefault="00282A15" w:rsidP="00282A15">
            <w:r w:rsidRPr="00282A15">
              <w:t>2</w:t>
            </w:r>
          </w:p>
        </w:tc>
        <w:tc>
          <w:tcPr>
            <w:tcW w:w="815" w:type="dxa"/>
            <w:noWrap/>
            <w:hideMark/>
          </w:tcPr>
          <w:p w14:paraId="271199D7" w14:textId="77777777" w:rsidR="00282A15" w:rsidRPr="00282A15" w:rsidRDefault="00282A15">
            <w:r w:rsidRPr="00282A15">
              <w:t>EA</w:t>
            </w:r>
          </w:p>
        </w:tc>
        <w:tc>
          <w:tcPr>
            <w:tcW w:w="1559" w:type="dxa"/>
            <w:noWrap/>
            <w:hideMark/>
          </w:tcPr>
          <w:p w14:paraId="6947A538" w14:textId="77777777" w:rsidR="00282A15" w:rsidRPr="00282A15" w:rsidRDefault="00282A15">
            <w:r w:rsidRPr="00282A15">
              <w:t> </w:t>
            </w:r>
          </w:p>
        </w:tc>
        <w:tc>
          <w:tcPr>
            <w:tcW w:w="1289" w:type="dxa"/>
            <w:noWrap/>
            <w:hideMark/>
          </w:tcPr>
          <w:p w14:paraId="7C9A468F" w14:textId="77777777" w:rsidR="00282A15" w:rsidRPr="00282A15" w:rsidRDefault="00282A15">
            <w:r w:rsidRPr="00282A15">
              <w:t> </w:t>
            </w:r>
          </w:p>
        </w:tc>
        <w:tc>
          <w:tcPr>
            <w:tcW w:w="2441" w:type="dxa"/>
            <w:noWrap/>
            <w:hideMark/>
          </w:tcPr>
          <w:p w14:paraId="4591C765" w14:textId="77777777" w:rsidR="00282A15" w:rsidRPr="00282A15" w:rsidRDefault="00282A15">
            <w:r w:rsidRPr="00282A15">
              <w:t> </w:t>
            </w:r>
          </w:p>
        </w:tc>
      </w:tr>
      <w:tr w:rsidR="00282A15" w:rsidRPr="00282A15" w14:paraId="66E087A0" w14:textId="77777777" w:rsidTr="00E56106">
        <w:trPr>
          <w:trHeight w:val="400"/>
        </w:trPr>
        <w:tc>
          <w:tcPr>
            <w:tcW w:w="1121" w:type="dxa"/>
            <w:noWrap/>
            <w:hideMark/>
          </w:tcPr>
          <w:p w14:paraId="56D15E86" w14:textId="77777777" w:rsidR="00282A15" w:rsidRPr="00282A15" w:rsidRDefault="00282A15" w:rsidP="00282A15">
            <w:r w:rsidRPr="00282A15">
              <w:t>590</w:t>
            </w:r>
          </w:p>
        </w:tc>
        <w:tc>
          <w:tcPr>
            <w:tcW w:w="2891" w:type="dxa"/>
            <w:noWrap/>
            <w:hideMark/>
          </w:tcPr>
          <w:p w14:paraId="39240BFA" w14:textId="77777777" w:rsidR="00282A15" w:rsidRPr="00282A15" w:rsidRDefault="00282A15">
            <w:r w:rsidRPr="00282A15">
              <w:t>Medium piece</w:t>
            </w:r>
          </w:p>
        </w:tc>
        <w:tc>
          <w:tcPr>
            <w:tcW w:w="1637" w:type="dxa"/>
            <w:noWrap/>
            <w:hideMark/>
          </w:tcPr>
          <w:p w14:paraId="36EC52BB" w14:textId="77777777" w:rsidR="00282A15" w:rsidRPr="00282A15" w:rsidRDefault="00282A15" w:rsidP="00282A15">
            <w:r w:rsidRPr="00282A15">
              <w:t>1</w:t>
            </w:r>
          </w:p>
        </w:tc>
        <w:tc>
          <w:tcPr>
            <w:tcW w:w="815" w:type="dxa"/>
            <w:noWrap/>
            <w:hideMark/>
          </w:tcPr>
          <w:p w14:paraId="232EB2C4" w14:textId="77777777" w:rsidR="00282A15" w:rsidRPr="00282A15" w:rsidRDefault="00282A15">
            <w:r w:rsidRPr="00282A15">
              <w:t>EA</w:t>
            </w:r>
          </w:p>
        </w:tc>
        <w:tc>
          <w:tcPr>
            <w:tcW w:w="1559" w:type="dxa"/>
            <w:noWrap/>
            <w:hideMark/>
          </w:tcPr>
          <w:p w14:paraId="518CD315" w14:textId="77777777" w:rsidR="00282A15" w:rsidRPr="00282A15" w:rsidRDefault="00282A15">
            <w:r w:rsidRPr="00282A15">
              <w:t> </w:t>
            </w:r>
          </w:p>
        </w:tc>
        <w:tc>
          <w:tcPr>
            <w:tcW w:w="1289" w:type="dxa"/>
            <w:noWrap/>
            <w:hideMark/>
          </w:tcPr>
          <w:p w14:paraId="228AAA37" w14:textId="77777777" w:rsidR="00282A15" w:rsidRPr="00282A15" w:rsidRDefault="00282A15">
            <w:r w:rsidRPr="00282A15">
              <w:t> </w:t>
            </w:r>
          </w:p>
        </w:tc>
        <w:tc>
          <w:tcPr>
            <w:tcW w:w="2441" w:type="dxa"/>
            <w:noWrap/>
            <w:hideMark/>
          </w:tcPr>
          <w:p w14:paraId="3CB0D4CD" w14:textId="77777777" w:rsidR="00282A15" w:rsidRPr="00282A15" w:rsidRDefault="00282A15">
            <w:r w:rsidRPr="00282A15">
              <w:t> </w:t>
            </w:r>
          </w:p>
        </w:tc>
      </w:tr>
      <w:tr w:rsidR="00282A15" w:rsidRPr="00282A15" w14:paraId="6E192C90" w14:textId="77777777" w:rsidTr="00E56106">
        <w:trPr>
          <w:trHeight w:val="400"/>
        </w:trPr>
        <w:tc>
          <w:tcPr>
            <w:tcW w:w="1121" w:type="dxa"/>
            <w:noWrap/>
            <w:hideMark/>
          </w:tcPr>
          <w:p w14:paraId="4EBFE615" w14:textId="77777777" w:rsidR="00282A15" w:rsidRPr="00282A15" w:rsidRDefault="00282A15" w:rsidP="00282A15">
            <w:r w:rsidRPr="00282A15">
              <w:t>590</w:t>
            </w:r>
          </w:p>
        </w:tc>
        <w:tc>
          <w:tcPr>
            <w:tcW w:w="2891" w:type="dxa"/>
            <w:noWrap/>
            <w:hideMark/>
          </w:tcPr>
          <w:p w14:paraId="32EA8F1E" w14:textId="77777777" w:rsidR="00282A15" w:rsidRPr="00282A15" w:rsidRDefault="00282A15">
            <w:r w:rsidRPr="00282A15">
              <w:t>Large piece</w:t>
            </w:r>
          </w:p>
        </w:tc>
        <w:tc>
          <w:tcPr>
            <w:tcW w:w="1637" w:type="dxa"/>
            <w:noWrap/>
            <w:hideMark/>
          </w:tcPr>
          <w:p w14:paraId="6B81436B" w14:textId="77777777" w:rsidR="00282A15" w:rsidRPr="00282A15" w:rsidRDefault="00282A15" w:rsidP="00282A15">
            <w:r w:rsidRPr="00282A15">
              <w:t>2</w:t>
            </w:r>
          </w:p>
        </w:tc>
        <w:tc>
          <w:tcPr>
            <w:tcW w:w="815" w:type="dxa"/>
            <w:noWrap/>
            <w:hideMark/>
          </w:tcPr>
          <w:p w14:paraId="590451B0" w14:textId="77777777" w:rsidR="00282A15" w:rsidRPr="00282A15" w:rsidRDefault="00282A15">
            <w:r w:rsidRPr="00282A15">
              <w:t>EA</w:t>
            </w:r>
          </w:p>
        </w:tc>
        <w:tc>
          <w:tcPr>
            <w:tcW w:w="1559" w:type="dxa"/>
            <w:noWrap/>
            <w:hideMark/>
          </w:tcPr>
          <w:p w14:paraId="15BEA37C" w14:textId="77777777" w:rsidR="00282A15" w:rsidRPr="00282A15" w:rsidRDefault="00282A15">
            <w:r w:rsidRPr="00282A15">
              <w:t> </w:t>
            </w:r>
          </w:p>
        </w:tc>
        <w:tc>
          <w:tcPr>
            <w:tcW w:w="1289" w:type="dxa"/>
            <w:noWrap/>
            <w:hideMark/>
          </w:tcPr>
          <w:p w14:paraId="4D9277A8" w14:textId="77777777" w:rsidR="00282A15" w:rsidRPr="00282A15" w:rsidRDefault="00282A15">
            <w:r w:rsidRPr="00282A15">
              <w:t> </w:t>
            </w:r>
          </w:p>
        </w:tc>
        <w:tc>
          <w:tcPr>
            <w:tcW w:w="2441" w:type="dxa"/>
            <w:noWrap/>
            <w:hideMark/>
          </w:tcPr>
          <w:p w14:paraId="070536EF" w14:textId="77777777" w:rsidR="00282A15" w:rsidRPr="00282A15" w:rsidRDefault="00282A15">
            <w:r w:rsidRPr="00282A15">
              <w:t> </w:t>
            </w:r>
          </w:p>
        </w:tc>
      </w:tr>
      <w:tr w:rsidR="00282A15" w:rsidRPr="00282A15" w14:paraId="329CB80C" w14:textId="77777777" w:rsidTr="00E56106">
        <w:trPr>
          <w:trHeight w:val="400"/>
        </w:trPr>
        <w:tc>
          <w:tcPr>
            <w:tcW w:w="1121" w:type="dxa"/>
            <w:noWrap/>
            <w:hideMark/>
          </w:tcPr>
          <w:p w14:paraId="56CF83ED" w14:textId="77777777" w:rsidR="00282A15" w:rsidRPr="00282A15" w:rsidRDefault="00282A15" w:rsidP="00282A15">
            <w:r w:rsidRPr="00282A15">
              <w:t>600</w:t>
            </w:r>
          </w:p>
        </w:tc>
        <w:tc>
          <w:tcPr>
            <w:tcW w:w="2891" w:type="dxa"/>
            <w:noWrap/>
            <w:hideMark/>
          </w:tcPr>
          <w:p w14:paraId="7204FF6D" w14:textId="77777777" w:rsidR="00282A15" w:rsidRPr="00282A15" w:rsidRDefault="00282A15">
            <w:pPr>
              <w:rPr>
                <w:b/>
                <w:bCs/>
              </w:rPr>
            </w:pPr>
            <w:r w:rsidRPr="00282A15">
              <w:rPr>
                <w:b/>
                <w:bCs/>
              </w:rPr>
              <w:t>Glute Machine</w:t>
            </w:r>
          </w:p>
        </w:tc>
        <w:tc>
          <w:tcPr>
            <w:tcW w:w="1637" w:type="dxa"/>
            <w:noWrap/>
            <w:hideMark/>
          </w:tcPr>
          <w:p w14:paraId="44C7DAC1" w14:textId="77777777" w:rsidR="00282A15" w:rsidRPr="00282A15" w:rsidRDefault="00282A15" w:rsidP="00282A15">
            <w:r w:rsidRPr="00282A15">
              <w:t> </w:t>
            </w:r>
          </w:p>
        </w:tc>
        <w:tc>
          <w:tcPr>
            <w:tcW w:w="815" w:type="dxa"/>
            <w:noWrap/>
            <w:hideMark/>
          </w:tcPr>
          <w:p w14:paraId="421FF627" w14:textId="77777777" w:rsidR="00282A15" w:rsidRPr="00282A15" w:rsidRDefault="00282A15">
            <w:r w:rsidRPr="00282A15">
              <w:t> </w:t>
            </w:r>
          </w:p>
        </w:tc>
        <w:tc>
          <w:tcPr>
            <w:tcW w:w="1559" w:type="dxa"/>
            <w:noWrap/>
            <w:hideMark/>
          </w:tcPr>
          <w:p w14:paraId="5F33206A" w14:textId="77777777" w:rsidR="00282A15" w:rsidRPr="00282A15" w:rsidRDefault="00282A15">
            <w:r w:rsidRPr="00282A15">
              <w:t> </w:t>
            </w:r>
          </w:p>
        </w:tc>
        <w:tc>
          <w:tcPr>
            <w:tcW w:w="1289" w:type="dxa"/>
            <w:noWrap/>
            <w:hideMark/>
          </w:tcPr>
          <w:p w14:paraId="476F7213" w14:textId="77777777" w:rsidR="00282A15" w:rsidRPr="00282A15" w:rsidRDefault="00282A15">
            <w:r w:rsidRPr="00282A15">
              <w:t> </w:t>
            </w:r>
          </w:p>
        </w:tc>
        <w:tc>
          <w:tcPr>
            <w:tcW w:w="2441" w:type="dxa"/>
            <w:noWrap/>
            <w:hideMark/>
          </w:tcPr>
          <w:p w14:paraId="19782E81" w14:textId="77777777" w:rsidR="00282A15" w:rsidRPr="00282A15" w:rsidRDefault="00282A15">
            <w:r w:rsidRPr="00282A15">
              <w:t> </w:t>
            </w:r>
          </w:p>
        </w:tc>
      </w:tr>
      <w:tr w:rsidR="00282A15" w:rsidRPr="00282A15" w14:paraId="16884DE8" w14:textId="77777777" w:rsidTr="00E56106">
        <w:trPr>
          <w:trHeight w:val="400"/>
        </w:trPr>
        <w:tc>
          <w:tcPr>
            <w:tcW w:w="1121" w:type="dxa"/>
            <w:noWrap/>
            <w:hideMark/>
          </w:tcPr>
          <w:p w14:paraId="414D6C24" w14:textId="77777777" w:rsidR="00282A15" w:rsidRPr="00282A15" w:rsidRDefault="00282A15" w:rsidP="00282A15">
            <w:r w:rsidRPr="00282A15">
              <w:t>600</w:t>
            </w:r>
          </w:p>
        </w:tc>
        <w:tc>
          <w:tcPr>
            <w:tcW w:w="2891" w:type="dxa"/>
            <w:noWrap/>
            <w:hideMark/>
          </w:tcPr>
          <w:p w14:paraId="523A7B5E" w14:textId="77777777" w:rsidR="00282A15" w:rsidRPr="00282A15" w:rsidRDefault="00282A15">
            <w:r w:rsidRPr="00282A15">
              <w:t>Small Piece</w:t>
            </w:r>
          </w:p>
        </w:tc>
        <w:tc>
          <w:tcPr>
            <w:tcW w:w="1637" w:type="dxa"/>
            <w:noWrap/>
            <w:hideMark/>
          </w:tcPr>
          <w:p w14:paraId="289B9A45" w14:textId="77777777" w:rsidR="00282A15" w:rsidRPr="00282A15" w:rsidRDefault="00282A15" w:rsidP="00282A15">
            <w:r w:rsidRPr="00282A15">
              <w:t>2</w:t>
            </w:r>
          </w:p>
        </w:tc>
        <w:tc>
          <w:tcPr>
            <w:tcW w:w="815" w:type="dxa"/>
            <w:noWrap/>
            <w:hideMark/>
          </w:tcPr>
          <w:p w14:paraId="747A09BA" w14:textId="77777777" w:rsidR="00282A15" w:rsidRPr="00282A15" w:rsidRDefault="00282A15">
            <w:r w:rsidRPr="00282A15">
              <w:t>EA</w:t>
            </w:r>
          </w:p>
        </w:tc>
        <w:tc>
          <w:tcPr>
            <w:tcW w:w="1559" w:type="dxa"/>
            <w:noWrap/>
            <w:hideMark/>
          </w:tcPr>
          <w:p w14:paraId="08D41B69" w14:textId="77777777" w:rsidR="00282A15" w:rsidRPr="00282A15" w:rsidRDefault="00282A15">
            <w:r w:rsidRPr="00282A15">
              <w:t> </w:t>
            </w:r>
          </w:p>
        </w:tc>
        <w:tc>
          <w:tcPr>
            <w:tcW w:w="1289" w:type="dxa"/>
            <w:noWrap/>
            <w:hideMark/>
          </w:tcPr>
          <w:p w14:paraId="4C2C41EB" w14:textId="77777777" w:rsidR="00282A15" w:rsidRPr="00282A15" w:rsidRDefault="00282A15">
            <w:r w:rsidRPr="00282A15">
              <w:t> </w:t>
            </w:r>
          </w:p>
        </w:tc>
        <w:tc>
          <w:tcPr>
            <w:tcW w:w="2441" w:type="dxa"/>
            <w:noWrap/>
            <w:hideMark/>
          </w:tcPr>
          <w:p w14:paraId="58E9A5BE" w14:textId="77777777" w:rsidR="00282A15" w:rsidRPr="00282A15" w:rsidRDefault="00282A15">
            <w:r w:rsidRPr="00282A15">
              <w:t> </w:t>
            </w:r>
          </w:p>
        </w:tc>
      </w:tr>
      <w:tr w:rsidR="00282A15" w:rsidRPr="00282A15" w14:paraId="2E781332" w14:textId="77777777" w:rsidTr="00E56106">
        <w:trPr>
          <w:trHeight w:val="400"/>
        </w:trPr>
        <w:tc>
          <w:tcPr>
            <w:tcW w:w="1121" w:type="dxa"/>
            <w:noWrap/>
            <w:hideMark/>
          </w:tcPr>
          <w:p w14:paraId="062175A2" w14:textId="77777777" w:rsidR="00282A15" w:rsidRPr="00282A15" w:rsidRDefault="00282A15" w:rsidP="00282A15">
            <w:r w:rsidRPr="00282A15">
              <w:t>600</w:t>
            </w:r>
          </w:p>
        </w:tc>
        <w:tc>
          <w:tcPr>
            <w:tcW w:w="2891" w:type="dxa"/>
            <w:noWrap/>
            <w:hideMark/>
          </w:tcPr>
          <w:p w14:paraId="4CAA6BBE" w14:textId="77777777" w:rsidR="00282A15" w:rsidRPr="00282A15" w:rsidRDefault="00282A15">
            <w:r w:rsidRPr="00282A15">
              <w:t>Medium piece</w:t>
            </w:r>
          </w:p>
        </w:tc>
        <w:tc>
          <w:tcPr>
            <w:tcW w:w="1637" w:type="dxa"/>
            <w:noWrap/>
            <w:hideMark/>
          </w:tcPr>
          <w:p w14:paraId="40F43216" w14:textId="77777777" w:rsidR="00282A15" w:rsidRPr="00282A15" w:rsidRDefault="00282A15" w:rsidP="00282A15">
            <w:r w:rsidRPr="00282A15">
              <w:t>1</w:t>
            </w:r>
          </w:p>
        </w:tc>
        <w:tc>
          <w:tcPr>
            <w:tcW w:w="815" w:type="dxa"/>
            <w:noWrap/>
            <w:hideMark/>
          </w:tcPr>
          <w:p w14:paraId="73325C91" w14:textId="77777777" w:rsidR="00282A15" w:rsidRPr="00282A15" w:rsidRDefault="00282A15">
            <w:r w:rsidRPr="00282A15">
              <w:t>EA</w:t>
            </w:r>
          </w:p>
        </w:tc>
        <w:tc>
          <w:tcPr>
            <w:tcW w:w="1559" w:type="dxa"/>
            <w:noWrap/>
            <w:hideMark/>
          </w:tcPr>
          <w:p w14:paraId="6E161A10" w14:textId="77777777" w:rsidR="00282A15" w:rsidRPr="00282A15" w:rsidRDefault="00282A15">
            <w:r w:rsidRPr="00282A15">
              <w:t> </w:t>
            </w:r>
          </w:p>
        </w:tc>
        <w:tc>
          <w:tcPr>
            <w:tcW w:w="1289" w:type="dxa"/>
            <w:noWrap/>
            <w:hideMark/>
          </w:tcPr>
          <w:p w14:paraId="60F2CD86" w14:textId="77777777" w:rsidR="00282A15" w:rsidRPr="00282A15" w:rsidRDefault="00282A15">
            <w:r w:rsidRPr="00282A15">
              <w:t> </w:t>
            </w:r>
          </w:p>
        </w:tc>
        <w:tc>
          <w:tcPr>
            <w:tcW w:w="2441" w:type="dxa"/>
            <w:noWrap/>
            <w:hideMark/>
          </w:tcPr>
          <w:p w14:paraId="5DC3754E" w14:textId="77777777" w:rsidR="00282A15" w:rsidRPr="00282A15" w:rsidRDefault="00282A15">
            <w:r w:rsidRPr="00282A15">
              <w:t> </w:t>
            </w:r>
          </w:p>
        </w:tc>
      </w:tr>
      <w:tr w:rsidR="00282A15" w:rsidRPr="00282A15" w14:paraId="7570D017" w14:textId="77777777" w:rsidTr="00E56106">
        <w:trPr>
          <w:trHeight w:val="400"/>
        </w:trPr>
        <w:tc>
          <w:tcPr>
            <w:tcW w:w="1121" w:type="dxa"/>
            <w:noWrap/>
            <w:hideMark/>
          </w:tcPr>
          <w:p w14:paraId="4F85212E" w14:textId="77777777" w:rsidR="00282A15" w:rsidRPr="00282A15" w:rsidRDefault="00282A15" w:rsidP="00282A15">
            <w:r w:rsidRPr="00282A15">
              <w:t>610</w:t>
            </w:r>
          </w:p>
        </w:tc>
        <w:tc>
          <w:tcPr>
            <w:tcW w:w="2891" w:type="dxa"/>
            <w:noWrap/>
            <w:hideMark/>
          </w:tcPr>
          <w:p w14:paraId="4156CE82" w14:textId="77777777" w:rsidR="00282A15" w:rsidRPr="00282A15" w:rsidRDefault="00282A15">
            <w:pPr>
              <w:rPr>
                <w:b/>
                <w:bCs/>
              </w:rPr>
            </w:pPr>
            <w:r w:rsidRPr="00282A15">
              <w:rPr>
                <w:b/>
                <w:bCs/>
              </w:rPr>
              <w:t>Adductor/ Abductor</w:t>
            </w:r>
          </w:p>
        </w:tc>
        <w:tc>
          <w:tcPr>
            <w:tcW w:w="1637" w:type="dxa"/>
            <w:noWrap/>
            <w:hideMark/>
          </w:tcPr>
          <w:p w14:paraId="3A3D212D" w14:textId="77777777" w:rsidR="00282A15" w:rsidRPr="00282A15" w:rsidRDefault="00282A15" w:rsidP="00282A15">
            <w:r w:rsidRPr="00282A15">
              <w:t> </w:t>
            </w:r>
          </w:p>
        </w:tc>
        <w:tc>
          <w:tcPr>
            <w:tcW w:w="815" w:type="dxa"/>
            <w:noWrap/>
            <w:hideMark/>
          </w:tcPr>
          <w:p w14:paraId="562E8DEB" w14:textId="77777777" w:rsidR="00282A15" w:rsidRPr="00282A15" w:rsidRDefault="00282A15">
            <w:r w:rsidRPr="00282A15">
              <w:t> </w:t>
            </w:r>
          </w:p>
        </w:tc>
        <w:tc>
          <w:tcPr>
            <w:tcW w:w="1559" w:type="dxa"/>
            <w:noWrap/>
            <w:hideMark/>
          </w:tcPr>
          <w:p w14:paraId="530750A7" w14:textId="77777777" w:rsidR="00282A15" w:rsidRPr="00282A15" w:rsidRDefault="00282A15">
            <w:r w:rsidRPr="00282A15">
              <w:t> </w:t>
            </w:r>
          </w:p>
        </w:tc>
        <w:tc>
          <w:tcPr>
            <w:tcW w:w="1289" w:type="dxa"/>
            <w:noWrap/>
            <w:hideMark/>
          </w:tcPr>
          <w:p w14:paraId="5AAE002A" w14:textId="77777777" w:rsidR="00282A15" w:rsidRPr="00282A15" w:rsidRDefault="00282A15">
            <w:r w:rsidRPr="00282A15">
              <w:t> </w:t>
            </w:r>
          </w:p>
        </w:tc>
        <w:tc>
          <w:tcPr>
            <w:tcW w:w="2441" w:type="dxa"/>
            <w:noWrap/>
            <w:hideMark/>
          </w:tcPr>
          <w:p w14:paraId="604941DE" w14:textId="77777777" w:rsidR="00282A15" w:rsidRPr="00282A15" w:rsidRDefault="00282A15">
            <w:r w:rsidRPr="00282A15">
              <w:t> </w:t>
            </w:r>
          </w:p>
        </w:tc>
      </w:tr>
      <w:tr w:rsidR="00282A15" w:rsidRPr="00282A15" w14:paraId="6076C098" w14:textId="77777777" w:rsidTr="00E56106">
        <w:trPr>
          <w:trHeight w:val="400"/>
        </w:trPr>
        <w:tc>
          <w:tcPr>
            <w:tcW w:w="1121" w:type="dxa"/>
            <w:noWrap/>
            <w:hideMark/>
          </w:tcPr>
          <w:p w14:paraId="03EBF885" w14:textId="77777777" w:rsidR="00282A15" w:rsidRPr="00282A15" w:rsidRDefault="00282A15" w:rsidP="00282A15">
            <w:r w:rsidRPr="00282A15">
              <w:t>610</w:t>
            </w:r>
          </w:p>
        </w:tc>
        <w:tc>
          <w:tcPr>
            <w:tcW w:w="2891" w:type="dxa"/>
            <w:noWrap/>
            <w:hideMark/>
          </w:tcPr>
          <w:p w14:paraId="0EA9CB07" w14:textId="77777777" w:rsidR="00282A15" w:rsidRPr="00282A15" w:rsidRDefault="00282A15">
            <w:r w:rsidRPr="00282A15">
              <w:t>Small Piece</w:t>
            </w:r>
          </w:p>
        </w:tc>
        <w:tc>
          <w:tcPr>
            <w:tcW w:w="1637" w:type="dxa"/>
            <w:noWrap/>
            <w:hideMark/>
          </w:tcPr>
          <w:p w14:paraId="22DE94AD" w14:textId="77777777" w:rsidR="00282A15" w:rsidRPr="00282A15" w:rsidRDefault="00282A15" w:rsidP="00282A15">
            <w:r w:rsidRPr="00282A15">
              <w:t>2</w:t>
            </w:r>
          </w:p>
        </w:tc>
        <w:tc>
          <w:tcPr>
            <w:tcW w:w="815" w:type="dxa"/>
            <w:noWrap/>
            <w:hideMark/>
          </w:tcPr>
          <w:p w14:paraId="4FFA6F1D" w14:textId="77777777" w:rsidR="00282A15" w:rsidRPr="00282A15" w:rsidRDefault="00282A15">
            <w:r w:rsidRPr="00282A15">
              <w:t>EA</w:t>
            </w:r>
          </w:p>
        </w:tc>
        <w:tc>
          <w:tcPr>
            <w:tcW w:w="1559" w:type="dxa"/>
            <w:noWrap/>
            <w:hideMark/>
          </w:tcPr>
          <w:p w14:paraId="55858333" w14:textId="77777777" w:rsidR="00282A15" w:rsidRPr="00282A15" w:rsidRDefault="00282A15">
            <w:r w:rsidRPr="00282A15">
              <w:t> </w:t>
            </w:r>
          </w:p>
        </w:tc>
        <w:tc>
          <w:tcPr>
            <w:tcW w:w="1289" w:type="dxa"/>
            <w:noWrap/>
            <w:hideMark/>
          </w:tcPr>
          <w:p w14:paraId="7E07294B" w14:textId="77777777" w:rsidR="00282A15" w:rsidRPr="00282A15" w:rsidRDefault="00282A15">
            <w:r w:rsidRPr="00282A15">
              <w:t> </w:t>
            </w:r>
          </w:p>
        </w:tc>
        <w:tc>
          <w:tcPr>
            <w:tcW w:w="2441" w:type="dxa"/>
            <w:noWrap/>
            <w:hideMark/>
          </w:tcPr>
          <w:p w14:paraId="73C8266B" w14:textId="77777777" w:rsidR="00282A15" w:rsidRPr="00282A15" w:rsidRDefault="00282A15">
            <w:r w:rsidRPr="00282A15">
              <w:t> </w:t>
            </w:r>
          </w:p>
        </w:tc>
      </w:tr>
      <w:tr w:rsidR="00282A15" w:rsidRPr="00282A15" w14:paraId="35AE4852" w14:textId="77777777" w:rsidTr="00E56106">
        <w:trPr>
          <w:trHeight w:val="400"/>
        </w:trPr>
        <w:tc>
          <w:tcPr>
            <w:tcW w:w="1121" w:type="dxa"/>
            <w:noWrap/>
            <w:hideMark/>
          </w:tcPr>
          <w:p w14:paraId="46C76C72" w14:textId="77777777" w:rsidR="00282A15" w:rsidRPr="00282A15" w:rsidRDefault="00282A15" w:rsidP="00282A15">
            <w:r w:rsidRPr="00282A15">
              <w:t>610</w:t>
            </w:r>
          </w:p>
        </w:tc>
        <w:tc>
          <w:tcPr>
            <w:tcW w:w="2891" w:type="dxa"/>
            <w:noWrap/>
            <w:hideMark/>
          </w:tcPr>
          <w:p w14:paraId="6B983A76" w14:textId="77777777" w:rsidR="00282A15" w:rsidRPr="00282A15" w:rsidRDefault="00282A15">
            <w:r w:rsidRPr="00282A15">
              <w:t>Medium piece</w:t>
            </w:r>
          </w:p>
        </w:tc>
        <w:tc>
          <w:tcPr>
            <w:tcW w:w="1637" w:type="dxa"/>
            <w:noWrap/>
            <w:hideMark/>
          </w:tcPr>
          <w:p w14:paraId="4A07B408" w14:textId="77777777" w:rsidR="00282A15" w:rsidRPr="00282A15" w:rsidRDefault="00282A15" w:rsidP="00282A15">
            <w:r w:rsidRPr="00282A15">
              <w:t>1</w:t>
            </w:r>
          </w:p>
        </w:tc>
        <w:tc>
          <w:tcPr>
            <w:tcW w:w="815" w:type="dxa"/>
            <w:noWrap/>
            <w:hideMark/>
          </w:tcPr>
          <w:p w14:paraId="249277CA" w14:textId="77777777" w:rsidR="00282A15" w:rsidRPr="00282A15" w:rsidRDefault="00282A15">
            <w:r w:rsidRPr="00282A15">
              <w:t>EA</w:t>
            </w:r>
          </w:p>
        </w:tc>
        <w:tc>
          <w:tcPr>
            <w:tcW w:w="1559" w:type="dxa"/>
            <w:noWrap/>
            <w:hideMark/>
          </w:tcPr>
          <w:p w14:paraId="220A54E7" w14:textId="77777777" w:rsidR="00282A15" w:rsidRPr="00282A15" w:rsidRDefault="00282A15">
            <w:r w:rsidRPr="00282A15">
              <w:t> </w:t>
            </w:r>
          </w:p>
        </w:tc>
        <w:tc>
          <w:tcPr>
            <w:tcW w:w="1289" w:type="dxa"/>
            <w:noWrap/>
            <w:hideMark/>
          </w:tcPr>
          <w:p w14:paraId="0167F791" w14:textId="77777777" w:rsidR="00282A15" w:rsidRPr="00282A15" w:rsidRDefault="00282A15">
            <w:r w:rsidRPr="00282A15">
              <w:t> </w:t>
            </w:r>
          </w:p>
        </w:tc>
        <w:tc>
          <w:tcPr>
            <w:tcW w:w="2441" w:type="dxa"/>
            <w:noWrap/>
            <w:hideMark/>
          </w:tcPr>
          <w:p w14:paraId="0C911A65" w14:textId="77777777" w:rsidR="00282A15" w:rsidRPr="00282A15" w:rsidRDefault="00282A15">
            <w:r w:rsidRPr="00282A15">
              <w:t> </w:t>
            </w:r>
          </w:p>
        </w:tc>
      </w:tr>
      <w:tr w:rsidR="00282A15" w:rsidRPr="00282A15" w14:paraId="4F5F907F" w14:textId="77777777" w:rsidTr="00E56106">
        <w:trPr>
          <w:trHeight w:val="400"/>
        </w:trPr>
        <w:tc>
          <w:tcPr>
            <w:tcW w:w="1121" w:type="dxa"/>
            <w:noWrap/>
            <w:hideMark/>
          </w:tcPr>
          <w:p w14:paraId="7A193688" w14:textId="77777777" w:rsidR="00282A15" w:rsidRPr="00282A15" w:rsidRDefault="00282A15" w:rsidP="00282A15">
            <w:r w:rsidRPr="00282A15">
              <w:t>610</w:t>
            </w:r>
          </w:p>
        </w:tc>
        <w:tc>
          <w:tcPr>
            <w:tcW w:w="2891" w:type="dxa"/>
            <w:noWrap/>
            <w:hideMark/>
          </w:tcPr>
          <w:p w14:paraId="344E0587" w14:textId="77777777" w:rsidR="00282A15" w:rsidRPr="00282A15" w:rsidRDefault="00282A15">
            <w:r w:rsidRPr="00282A15">
              <w:t>Large piece</w:t>
            </w:r>
          </w:p>
        </w:tc>
        <w:tc>
          <w:tcPr>
            <w:tcW w:w="1637" w:type="dxa"/>
            <w:noWrap/>
            <w:hideMark/>
          </w:tcPr>
          <w:p w14:paraId="3036EB47" w14:textId="77777777" w:rsidR="00282A15" w:rsidRPr="00282A15" w:rsidRDefault="00282A15" w:rsidP="00282A15">
            <w:r w:rsidRPr="00282A15">
              <w:t>2</w:t>
            </w:r>
          </w:p>
        </w:tc>
        <w:tc>
          <w:tcPr>
            <w:tcW w:w="815" w:type="dxa"/>
            <w:noWrap/>
            <w:hideMark/>
          </w:tcPr>
          <w:p w14:paraId="45ECD776" w14:textId="77777777" w:rsidR="00282A15" w:rsidRPr="00282A15" w:rsidRDefault="00282A15">
            <w:r w:rsidRPr="00282A15">
              <w:t>EA</w:t>
            </w:r>
          </w:p>
        </w:tc>
        <w:tc>
          <w:tcPr>
            <w:tcW w:w="1559" w:type="dxa"/>
            <w:noWrap/>
            <w:hideMark/>
          </w:tcPr>
          <w:p w14:paraId="2A12AD73" w14:textId="77777777" w:rsidR="00282A15" w:rsidRPr="00282A15" w:rsidRDefault="00282A15">
            <w:r w:rsidRPr="00282A15">
              <w:t> </w:t>
            </w:r>
          </w:p>
        </w:tc>
        <w:tc>
          <w:tcPr>
            <w:tcW w:w="1289" w:type="dxa"/>
            <w:noWrap/>
            <w:hideMark/>
          </w:tcPr>
          <w:p w14:paraId="2994D79D" w14:textId="77777777" w:rsidR="00282A15" w:rsidRPr="00282A15" w:rsidRDefault="00282A15">
            <w:r w:rsidRPr="00282A15">
              <w:t> </w:t>
            </w:r>
          </w:p>
        </w:tc>
        <w:tc>
          <w:tcPr>
            <w:tcW w:w="2441" w:type="dxa"/>
            <w:noWrap/>
            <w:hideMark/>
          </w:tcPr>
          <w:p w14:paraId="4E207CC6" w14:textId="77777777" w:rsidR="00282A15" w:rsidRPr="00282A15" w:rsidRDefault="00282A15">
            <w:r w:rsidRPr="00282A15">
              <w:t> </w:t>
            </w:r>
          </w:p>
        </w:tc>
      </w:tr>
      <w:tr w:rsidR="00282A15" w:rsidRPr="00282A15" w14:paraId="6D163E1F" w14:textId="77777777" w:rsidTr="00E56106">
        <w:trPr>
          <w:trHeight w:val="400"/>
        </w:trPr>
        <w:tc>
          <w:tcPr>
            <w:tcW w:w="1121" w:type="dxa"/>
            <w:noWrap/>
            <w:hideMark/>
          </w:tcPr>
          <w:p w14:paraId="20372670" w14:textId="77777777" w:rsidR="00282A15" w:rsidRPr="00282A15" w:rsidRDefault="00282A15" w:rsidP="00282A15">
            <w:r w:rsidRPr="00282A15">
              <w:t>620</w:t>
            </w:r>
          </w:p>
        </w:tc>
        <w:tc>
          <w:tcPr>
            <w:tcW w:w="2891" w:type="dxa"/>
            <w:noWrap/>
            <w:hideMark/>
          </w:tcPr>
          <w:p w14:paraId="7ECA6968" w14:textId="77777777" w:rsidR="00282A15" w:rsidRPr="00282A15" w:rsidRDefault="00282A15">
            <w:pPr>
              <w:rPr>
                <w:b/>
                <w:bCs/>
              </w:rPr>
            </w:pPr>
            <w:r w:rsidRPr="00282A15">
              <w:rPr>
                <w:b/>
                <w:bCs/>
              </w:rPr>
              <w:t>Seated Row</w:t>
            </w:r>
          </w:p>
        </w:tc>
        <w:tc>
          <w:tcPr>
            <w:tcW w:w="1637" w:type="dxa"/>
            <w:noWrap/>
            <w:hideMark/>
          </w:tcPr>
          <w:p w14:paraId="363AA900" w14:textId="77777777" w:rsidR="00282A15" w:rsidRPr="00282A15" w:rsidRDefault="00282A15" w:rsidP="00282A15">
            <w:r w:rsidRPr="00282A15">
              <w:t> </w:t>
            </w:r>
          </w:p>
        </w:tc>
        <w:tc>
          <w:tcPr>
            <w:tcW w:w="815" w:type="dxa"/>
            <w:noWrap/>
            <w:hideMark/>
          </w:tcPr>
          <w:p w14:paraId="03724656" w14:textId="77777777" w:rsidR="00282A15" w:rsidRPr="00282A15" w:rsidRDefault="00282A15">
            <w:r w:rsidRPr="00282A15">
              <w:t> </w:t>
            </w:r>
          </w:p>
        </w:tc>
        <w:tc>
          <w:tcPr>
            <w:tcW w:w="1559" w:type="dxa"/>
            <w:noWrap/>
            <w:hideMark/>
          </w:tcPr>
          <w:p w14:paraId="520102D8" w14:textId="77777777" w:rsidR="00282A15" w:rsidRPr="00282A15" w:rsidRDefault="00282A15">
            <w:r w:rsidRPr="00282A15">
              <w:t> </w:t>
            </w:r>
          </w:p>
        </w:tc>
        <w:tc>
          <w:tcPr>
            <w:tcW w:w="1289" w:type="dxa"/>
            <w:noWrap/>
            <w:hideMark/>
          </w:tcPr>
          <w:p w14:paraId="0BD6FBC1" w14:textId="77777777" w:rsidR="00282A15" w:rsidRPr="00282A15" w:rsidRDefault="00282A15">
            <w:r w:rsidRPr="00282A15">
              <w:t> </w:t>
            </w:r>
          </w:p>
        </w:tc>
        <w:tc>
          <w:tcPr>
            <w:tcW w:w="2441" w:type="dxa"/>
            <w:noWrap/>
            <w:hideMark/>
          </w:tcPr>
          <w:p w14:paraId="5184C213" w14:textId="77777777" w:rsidR="00282A15" w:rsidRPr="00282A15" w:rsidRDefault="00282A15">
            <w:r w:rsidRPr="00282A15">
              <w:t> </w:t>
            </w:r>
          </w:p>
        </w:tc>
      </w:tr>
      <w:tr w:rsidR="00282A15" w:rsidRPr="00282A15" w14:paraId="5927D931" w14:textId="77777777" w:rsidTr="00E56106">
        <w:trPr>
          <w:trHeight w:val="400"/>
        </w:trPr>
        <w:tc>
          <w:tcPr>
            <w:tcW w:w="1121" w:type="dxa"/>
            <w:noWrap/>
            <w:hideMark/>
          </w:tcPr>
          <w:p w14:paraId="095A28B2" w14:textId="77777777" w:rsidR="00282A15" w:rsidRPr="00282A15" w:rsidRDefault="00282A15" w:rsidP="00282A15">
            <w:r w:rsidRPr="00282A15">
              <w:t>620</w:t>
            </w:r>
          </w:p>
        </w:tc>
        <w:tc>
          <w:tcPr>
            <w:tcW w:w="2891" w:type="dxa"/>
            <w:noWrap/>
            <w:hideMark/>
          </w:tcPr>
          <w:p w14:paraId="62D7EAD6" w14:textId="77777777" w:rsidR="00282A15" w:rsidRPr="00282A15" w:rsidRDefault="00282A15">
            <w:r w:rsidRPr="00282A15">
              <w:t xml:space="preserve">medium </w:t>
            </w:r>
            <w:proofErr w:type="spellStart"/>
            <w:r w:rsidRPr="00282A15">
              <w:t>peices</w:t>
            </w:r>
            <w:proofErr w:type="spellEnd"/>
          </w:p>
        </w:tc>
        <w:tc>
          <w:tcPr>
            <w:tcW w:w="1637" w:type="dxa"/>
            <w:noWrap/>
            <w:hideMark/>
          </w:tcPr>
          <w:p w14:paraId="1058FA19" w14:textId="77777777" w:rsidR="00282A15" w:rsidRPr="00282A15" w:rsidRDefault="00282A15" w:rsidP="00282A15">
            <w:r w:rsidRPr="00282A15">
              <w:t>2</w:t>
            </w:r>
          </w:p>
        </w:tc>
        <w:tc>
          <w:tcPr>
            <w:tcW w:w="815" w:type="dxa"/>
            <w:noWrap/>
            <w:hideMark/>
          </w:tcPr>
          <w:p w14:paraId="407F4934" w14:textId="77777777" w:rsidR="00282A15" w:rsidRPr="00282A15" w:rsidRDefault="00282A15">
            <w:r w:rsidRPr="00282A15">
              <w:t>EA</w:t>
            </w:r>
          </w:p>
        </w:tc>
        <w:tc>
          <w:tcPr>
            <w:tcW w:w="1559" w:type="dxa"/>
            <w:noWrap/>
            <w:hideMark/>
          </w:tcPr>
          <w:p w14:paraId="6E282B9A" w14:textId="77777777" w:rsidR="00282A15" w:rsidRPr="00282A15" w:rsidRDefault="00282A15">
            <w:r w:rsidRPr="00282A15">
              <w:t> </w:t>
            </w:r>
          </w:p>
        </w:tc>
        <w:tc>
          <w:tcPr>
            <w:tcW w:w="1289" w:type="dxa"/>
            <w:noWrap/>
            <w:hideMark/>
          </w:tcPr>
          <w:p w14:paraId="161D9960" w14:textId="77777777" w:rsidR="00282A15" w:rsidRPr="00282A15" w:rsidRDefault="00282A15">
            <w:r w:rsidRPr="00282A15">
              <w:t> </w:t>
            </w:r>
          </w:p>
        </w:tc>
        <w:tc>
          <w:tcPr>
            <w:tcW w:w="2441" w:type="dxa"/>
            <w:noWrap/>
            <w:hideMark/>
          </w:tcPr>
          <w:p w14:paraId="0891B70B" w14:textId="77777777" w:rsidR="00282A15" w:rsidRPr="00282A15" w:rsidRDefault="00282A15">
            <w:r w:rsidRPr="00282A15">
              <w:t> </w:t>
            </w:r>
          </w:p>
        </w:tc>
      </w:tr>
      <w:tr w:rsidR="00282A15" w:rsidRPr="00282A15" w14:paraId="1F4B09CA" w14:textId="77777777" w:rsidTr="00E56106">
        <w:trPr>
          <w:trHeight w:val="400"/>
        </w:trPr>
        <w:tc>
          <w:tcPr>
            <w:tcW w:w="1121" w:type="dxa"/>
            <w:noWrap/>
            <w:hideMark/>
          </w:tcPr>
          <w:p w14:paraId="68C40F7B" w14:textId="77777777" w:rsidR="00282A15" w:rsidRPr="00282A15" w:rsidRDefault="00282A15" w:rsidP="00282A15">
            <w:r w:rsidRPr="00282A15">
              <w:t>630</w:t>
            </w:r>
          </w:p>
        </w:tc>
        <w:tc>
          <w:tcPr>
            <w:tcW w:w="2891" w:type="dxa"/>
            <w:noWrap/>
            <w:hideMark/>
          </w:tcPr>
          <w:p w14:paraId="4492C3FD" w14:textId="77777777" w:rsidR="00282A15" w:rsidRPr="00282A15" w:rsidRDefault="00282A15">
            <w:pPr>
              <w:rPr>
                <w:b/>
                <w:bCs/>
              </w:rPr>
            </w:pPr>
            <w:r w:rsidRPr="00282A15">
              <w:rPr>
                <w:b/>
                <w:bCs/>
              </w:rPr>
              <w:t>Shoulder Press</w:t>
            </w:r>
          </w:p>
        </w:tc>
        <w:tc>
          <w:tcPr>
            <w:tcW w:w="1637" w:type="dxa"/>
            <w:noWrap/>
            <w:hideMark/>
          </w:tcPr>
          <w:p w14:paraId="4D75A6BD" w14:textId="77777777" w:rsidR="00282A15" w:rsidRPr="00282A15" w:rsidRDefault="00282A15" w:rsidP="00282A15">
            <w:r w:rsidRPr="00282A15">
              <w:t> </w:t>
            </w:r>
          </w:p>
        </w:tc>
        <w:tc>
          <w:tcPr>
            <w:tcW w:w="815" w:type="dxa"/>
            <w:noWrap/>
            <w:hideMark/>
          </w:tcPr>
          <w:p w14:paraId="358A74BB" w14:textId="77777777" w:rsidR="00282A15" w:rsidRPr="00282A15" w:rsidRDefault="00282A15">
            <w:r w:rsidRPr="00282A15">
              <w:t> </w:t>
            </w:r>
          </w:p>
        </w:tc>
        <w:tc>
          <w:tcPr>
            <w:tcW w:w="1559" w:type="dxa"/>
            <w:noWrap/>
            <w:hideMark/>
          </w:tcPr>
          <w:p w14:paraId="1BACFC22" w14:textId="77777777" w:rsidR="00282A15" w:rsidRPr="00282A15" w:rsidRDefault="00282A15">
            <w:r w:rsidRPr="00282A15">
              <w:t> </w:t>
            </w:r>
          </w:p>
        </w:tc>
        <w:tc>
          <w:tcPr>
            <w:tcW w:w="1289" w:type="dxa"/>
            <w:noWrap/>
            <w:hideMark/>
          </w:tcPr>
          <w:p w14:paraId="565161CB" w14:textId="77777777" w:rsidR="00282A15" w:rsidRPr="00282A15" w:rsidRDefault="00282A15">
            <w:r w:rsidRPr="00282A15">
              <w:t> </w:t>
            </w:r>
          </w:p>
        </w:tc>
        <w:tc>
          <w:tcPr>
            <w:tcW w:w="2441" w:type="dxa"/>
            <w:noWrap/>
            <w:hideMark/>
          </w:tcPr>
          <w:p w14:paraId="0B21807E" w14:textId="77777777" w:rsidR="00282A15" w:rsidRPr="00282A15" w:rsidRDefault="00282A15">
            <w:r w:rsidRPr="00282A15">
              <w:t> </w:t>
            </w:r>
          </w:p>
        </w:tc>
      </w:tr>
      <w:tr w:rsidR="00282A15" w:rsidRPr="00282A15" w14:paraId="09EBCA9C" w14:textId="77777777" w:rsidTr="00E56106">
        <w:trPr>
          <w:trHeight w:val="400"/>
        </w:trPr>
        <w:tc>
          <w:tcPr>
            <w:tcW w:w="1121" w:type="dxa"/>
            <w:noWrap/>
            <w:hideMark/>
          </w:tcPr>
          <w:p w14:paraId="1CC33DB6" w14:textId="77777777" w:rsidR="00282A15" w:rsidRPr="00282A15" w:rsidRDefault="00282A15" w:rsidP="00282A15">
            <w:r w:rsidRPr="00282A15">
              <w:t>630</w:t>
            </w:r>
          </w:p>
        </w:tc>
        <w:tc>
          <w:tcPr>
            <w:tcW w:w="2891" w:type="dxa"/>
            <w:noWrap/>
            <w:hideMark/>
          </w:tcPr>
          <w:p w14:paraId="092332DB" w14:textId="77777777" w:rsidR="00282A15" w:rsidRPr="00282A15" w:rsidRDefault="00282A15">
            <w:r w:rsidRPr="00282A15">
              <w:t>Medium piece</w:t>
            </w:r>
          </w:p>
        </w:tc>
        <w:tc>
          <w:tcPr>
            <w:tcW w:w="1637" w:type="dxa"/>
            <w:noWrap/>
            <w:hideMark/>
          </w:tcPr>
          <w:p w14:paraId="2662B6D4" w14:textId="77777777" w:rsidR="00282A15" w:rsidRPr="00282A15" w:rsidRDefault="00282A15" w:rsidP="00282A15">
            <w:r w:rsidRPr="00282A15">
              <w:t>1</w:t>
            </w:r>
          </w:p>
        </w:tc>
        <w:tc>
          <w:tcPr>
            <w:tcW w:w="815" w:type="dxa"/>
            <w:noWrap/>
            <w:hideMark/>
          </w:tcPr>
          <w:p w14:paraId="340CB07E" w14:textId="77777777" w:rsidR="00282A15" w:rsidRPr="00282A15" w:rsidRDefault="00282A15">
            <w:r w:rsidRPr="00282A15">
              <w:t>EA</w:t>
            </w:r>
          </w:p>
        </w:tc>
        <w:tc>
          <w:tcPr>
            <w:tcW w:w="1559" w:type="dxa"/>
            <w:noWrap/>
            <w:hideMark/>
          </w:tcPr>
          <w:p w14:paraId="65DBA491" w14:textId="77777777" w:rsidR="00282A15" w:rsidRPr="00282A15" w:rsidRDefault="00282A15">
            <w:r w:rsidRPr="00282A15">
              <w:t> </w:t>
            </w:r>
          </w:p>
        </w:tc>
        <w:tc>
          <w:tcPr>
            <w:tcW w:w="1289" w:type="dxa"/>
            <w:noWrap/>
            <w:hideMark/>
          </w:tcPr>
          <w:p w14:paraId="364543DD" w14:textId="77777777" w:rsidR="00282A15" w:rsidRPr="00282A15" w:rsidRDefault="00282A15">
            <w:r w:rsidRPr="00282A15">
              <w:t> </w:t>
            </w:r>
          </w:p>
        </w:tc>
        <w:tc>
          <w:tcPr>
            <w:tcW w:w="2441" w:type="dxa"/>
            <w:noWrap/>
            <w:hideMark/>
          </w:tcPr>
          <w:p w14:paraId="1A49526C" w14:textId="77777777" w:rsidR="00282A15" w:rsidRPr="00282A15" w:rsidRDefault="00282A15">
            <w:r w:rsidRPr="00282A15">
              <w:t> </w:t>
            </w:r>
          </w:p>
        </w:tc>
      </w:tr>
      <w:tr w:rsidR="00282A15" w:rsidRPr="00282A15" w14:paraId="130C1C39" w14:textId="77777777" w:rsidTr="00E56106">
        <w:trPr>
          <w:trHeight w:val="400"/>
        </w:trPr>
        <w:tc>
          <w:tcPr>
            <w:tcW w:w="1121" w:type="dxa"/>
            <w:noWrap/>
            <w:hideMark/>
          </w:tcPr>
          <w:p w14:paraId="35C88030" w14:textId="77777777" w:rsidR="00282A15" w:rsidRPr="00282A15" w:rsidRDefault="00282A15" w:rsidP="00282A15">
            <w:r w:rsidRPr="00282A15">
              <w:t>630</w:t>
            </w:r>
          </w:p>
        </w:tc>
        <w:tc>
          <w:tcPr>
            <w:tcW w:w="2891" w:type="dxa"/>
            <w:noWrap/>
            <w:hideMark/>
          </w:tcPr>
          <w:p w14:paraId="67EA9025" w14:textId="77777777" w:rsidR="00282A15" w:rsidRPr="00282A15" w:rsidRDefault="00282A15">
            <w:r w:rsidRPr="00282A15">
              <w:t>Large piece</w:t>
            </w:r>
          </w:p>
        </w:tc>
        <w:tc>
          <w:tcPr>
            <w:tcW w:w="1637" w:type="dxa"/>
            <w:noWrap/>
            <w:hideMark/>
          </w:tcPr>
          <w:p w14:paraId="2CA8CC0F" w14:textId="77777777" w:rsidR="00282A15" w:rsidRPr="00282A15" w:rsidRDefault="00282A15" w:rsidP="00282A15">
            <w:r w:rsidRPr="00282A15">
              <w:t>2</w:t>
            </w:r>
          </w:p>
        </w:tc>
        <w:tc>
          <w:tcPr>
            <w:tcW w:w="815" w:type="dxa"/>
            <w:noWrap/>
            <w:hideMark/>
          </w:tcPr>
          <w:p w14:paraId="62A93583" w14:textId="77777777" w:rsidR="00282A15" w:rsidRPr="00282A15" w:rsidRDefault="00282A15">
            <w:r w:rsidRPr="00282A15">
              <w:t>EA</w:t>
            </w:r>
          </w:p>
        </w:tc>
        <w:tc>
          <w:tcPr>
            <w:tcW w:w="1559" w:type="dxa"/>
            <w:noWrap/>
            <w:hideMark/>
          </w:tcPr>
          <w:p w14:paraId="1076C92B" w14:textId="77777777" w:rsidR="00282A15" w:rsidRPr="00282A15" w:rsidRDefault="00282A15">
            <w:r w:rsidRPr="00282A15">
              <w:t> </w:t>
            </w:r>
          </w:p>
        </w:tc>
        <w:tc>
          <w:tcPr>
            <w:tcW w:w="1289" w:type="dxa"/>
            <w:noWrap/>
            <w:hideMark/>
          </w:tcPr>
          <w:p w14:paraId="381043A6" w14:textId="77777777" w:rsidR="00282A15" w:rsidRPr="00282A15" w:rsidRDefault="00282A15">
            <w:r w:rsidRPr="00282A15">
              <w:t> </w:t>
            </w:r>
          </w:p>
        </w:tc>
        <w:tc>
          <w:tcPr>
            <w:tcW w:w="2441" w:type="dxa"/>
            <w:noWrap/>
            <w:hideMark/>
          </w:tcPr>
          <w:p w14:paraId="630006A7" w14:textId="77777777" w:rsidR="00282A15" w:rsidRPr="00282A15" w:rsidRDefault="00282A15">
            <w:r w:rsidRPr="00282A15">
              <w:t> </w:t>
            </w:r>
          </w:p>
        </w:tc>
      </w:tr>
      <w:tr w:rsidR="00282A15" w:rsidRPr="00282A15" w14:paraId="4877D942" w14:textId="77777777" w:rsidTr="00E56106">
        <w:trPr>
          <w:trHeight w:val="400"/>
        </w:trPr>
        <w:tc>
          <w:tcPr>
            <w:tcW w:w="1121" w:type="dxa"/>
            <w:noWrap/>
            <w:hideMark/>
          </w:tcPr>
          <w:p w14:paraId="52A36B3B" w14:textId="77777777" w:rsidR="00282A15" w:rsidRPr="00282A15" w:rsidRDefault="00282A15" w:rsidP="00282A15">
            <w:r w:rsidRPr="00282A15">
              <w:t>640</w:t>
            </w:r>
          </w:p>
        </w:tc>
        <w:tc>
          <w:tcPr>
            <w:tcW w:w="2891" w:type="dxa"/>
            <w:noWrap/>
            <w:hideMark/>
          </w:tcPr>
          <w:p w14:paraId="62559CEF" w14:textId="77777777" w:rsidR="00282A15" w:rsidRPr="00282A15" w:rsidRDefault="00282A15">
            <w:pPr>
              <w:rPr>
                <w:b/>
                <w:bCs/>
              </w:rPr>
            </w:pPr>
            <w:r w:rsidRPr="00282A15">
              <w:rPr>
                <w:b/>
                <w:bCs/>
              </w:rPr>
              <w:t>Chin Dip</w:t>
            </w:r>
          </w:p>
        </w:tc>
        <w:tc>
          <w:tcPr>
            <w:tcW w:w="1637" w:type="dxa"/>
            <w:noWrap/>
            <w:hideMark/>
          </w:tcPr>
          <w:p w14:paraId="09726940" w14:textId="77777777" w:rsidR="00282A15" w:rsidRPr="00282A15" w:rsidRDefault="00282A15" w:rsidP="00282A15">
            <w:r w:rsidRPr="00282A15">
              <w:t> </w:t>
            </w:r>
          </w:p>
        </w:tc>
        <w:tc>
          <w:tcPr>
            <w:tcW w:w="815" w:type="dxa"/>
            <w:noWrap/>
            <w:hideMark/>
          </w:tcPr>
          <w:p w14:paraId="053C695C" w14:textId="77777777" w:rsidR="00282A15" w:rsidRPr="00282A15" w:rsidRDefault="00282A15">
            <w:r w:rsidRPr="00282A15">
              <w:t> </w:t>
            </w:r>
          </w:p>
        </w:tc>
        <w:tc>
          <w:tcPr>
            <w:tcW w:w="1559" w:type="dxa"/>
            <w:noWrap/>
            <w:hideMark/>
          </w:tcPr>
          <w:p w14:paraId="79A2AF3B" w14:textId="77777777" w:rsidR="00282A15" w:rsidRPr="00282A15" w:rsidRDefault="00282A15">
            <w:r w:rsidRPr="00282A15">
              <w:t> </w:t>
            </w:r>
          </w:p>
        </w:tc>
        <w:tc>
          <w:tcPr>
            <w:tcW w:w="1289" w:type="dxa"/>
            <w:noWrap/>
            <w:hideMark/>
          </w:tcPr>
          <w:p w14:paraId="71296F34" w14:textId="77777777" w:rsidR="00282A15" w:rsidRPr="00282A15" w:rsidRDefault="00282A15">
            <w:r w:rsidRPr="00282A15">
              <w:t> </w:t>
            </w:r>
          </w:p>
        </w:tc>
        <w:tc>
          <w:tcPr>
            <w:tcW w:w="2441" w:type="dxa"/>
            <w:noWrap/>
            <w:hideMark/>
          </w:tcPr>
          <w:p w14:paraId="5D9C18FF" w14:textId="77777777" w:rsidR="00282A15" w:rsidRPr="00282A15" w:rsidRDefault="00282A15">
            <w:r w:rsidRPr="00282A15">
              <w:t> </w:t>
            </w:r>
          </w:p>
        </w:tc>
      </w:tr>
      <w:tr w:rsidR="00282A15" w:rsidRPr="00282A15" w14:paraId="5C39F2DE" w14:textId="77777777" w:rsidTr="00E56106">
        <w:trPr>
          <w:trHeight w:val="400"/>
        </w:trPr>
        <w:tc>
          <w:tcPr>
            <w:tcW w:w="1121" w:type="dxa"/>
            <w:noWrap/>
            <w:hideMark/>
          </w:tcPr>
          <w:p w14:paraId="38D6A506" w14:textId="77777777" w:rsidR="00282A15" w:rsidRPr="00282A15" w:rsidRDefault="00282A15" w:rsidP="00282A15">
            <w:r w:rsidRPr="00282A15">
              <w:t>640</w:t>
            </w:r>
          </w:p>
        </w:tc>
        <w:tc>
          <w:tcPr>
            <w:tcW w:w="2891" w:type="dxa"/>
            <w:noWrap/>
            <w:hideMark/>
          </w:tcPr>
          <w:p w14:paraId="1D85AE2D" w14:textId="77777777" w:rsidR="00282A15" w:rsidRPr="00282A15" w:rsidRDefault="00282A15">
            <w:r w:rsidRPr="00282A15">
              <w:t>Small Piece</w:t>
            </w:r>
          </w:p>
        </w:tc>
        <w:tc>
          <w:tcPr>
            <w:tcW w:w="1637" w:type="dxa"/>
            <w:noWrap/>
            <w:hideMark/>
          </w:tcPr>
          <w:p w14:paraId="2C77A367" w14:textId="77777777" w:rsidR="00282A15" w:rsidRPr="00282A15" w:rsidRDefault="00282A15" w:rsidP="00282A15">
            <w:r w:rsidRPr="00282A15">
              <w:t>2</w:t>
            </w:r>
          </w:p>
        </w:tc>
        <w:tc>
          <w:tcPr>
            <w:tcW w:w="815" w:type="dxa"/>
            <w:noWrap/>
            <w:hideMark/>
          </w:tcPr>
          <w:p w14:paraId="04C482F5" w14:textId="77777777" w:rsidR="00282A15" w:rsidRPr="00282A15" w:rsidRDefault="00282A15">
            <w:r w:rsidRPr="00282A15">
              <w:t>EA</w:t>
            </w:r>
          </w:p>
        </w:tc>
        <w:tc>
          <w:tcPr>
            <w:tcW w:w="1559" w:type="dxa"/>
            <w:noWrap/>
            <w:hideMark/>
          </w:tcPr>
          <w:p w14:paraId="01E0B0FF" w14:textId="77777777" w:rsidR="00282A15" w:rsidRPr="00282A15" w:rsidRDefault="00282A15">
            <w:r w:rsidRPr="00282A15">
              <w:t> </w:t>
            </w:r>
          </w:p>
        </w:tc>
        <w:tc>
          <w:tcPr>
            <w:tcW w:w="1289" w:type="dxa"/>
            <w:noWrap/>
            <w:hideMark/>
          </w:tcPr>
          <w:p w14:paraId="23F2DEC3" w14:textId="77777777" w:rsidR="00282A15" w:rsidRPr="00282A15" w:rsidRDefault="00282A15">
            <w:r w:rsidRPr="00282A15">
              <w:t> </w:t>
            </w:r>
          </w:p>
        </w:tc>
        <w:tc>
          <w:tcPr>
            <w:tcW w:w="2441" w:type="dxa"/>
            <w:noWrap/>
            <w:hideMark/>
          </w:tcPr>
          <w:p w14:paraId="37589431" w14:textId="77777777" w:rsidR="00282A15" w:rsidRPr="00282A15" w:rsidRDefault="00282A15">
            <w:r w:rsidRPr="00282A15">
              <w:t> </w:t>
            </w:r>
          </w:p>
        </w:tc>
      </w:tr>
      <w:tr w:rsidR="00282A15" w:rsidRPr="00282A15" w14:paraId="12576A0C" w14:textId="77777777" w:rsidTr="00E56106">
        <w:trPr>
          <w:trHeight w:val="400"/>
        </w:trPr>
        <w:tc>
          <w:tcPr>
            <w:tcW w:w="1121" w:type="dxa"/>
            <w:noWrap/>
            <w:hideMark/>
          </w:tcPr>
          <w:p w14:paraId="36270B09" w14:textId="77777777" w:rsidR="00282A15" w:rsidRPr="00282A15" w:rsidRDefault="00282A15" w:rsidP="00282A15">
            <w:r w:rsidRPr="00282A15">
              <w:t>640</w:t>
            </w:r>
          </w:p>
        </w:tc>
        <w:tc>
          <w:tcPr>
            <w:tcW w:w="2891" w:type="dxa"/>
            <w:noWrap/>
            <w:hideMark/>
          </w:tcPr>
          <w:p w14:paraId="12DF30B0" w14:textId="77777777" w:rsidR="00282A15" w:rsidRPr="00282A15" w:rsidRDefault="00282A15">
            <w:r w:rsidRPr="00282A15">
              <w:t>Large piece</w:t>
            </w:r>
          </w:p>
        </w:tc>
        <w:tc>
          <w:tcPr>
            <w:tcW w:w="1637" w:type="dxa"/>
            <w:noWrap/>
            <w:hideMark/>
          </w:tcPr>
          <w:p w14:paraId="175B904E" w14:textId="77777777" w:rsidR="00282A15" w:rsidRPr="00282A15" w:rsidRDefault="00282A15" w:rsidP="00282A15">
            <w:r w:rsidRPr="00282A15">
              <w:t>1</w:t>
            </w:r>
          </w:p>
        </w:tc>
        <w:tc>
          <w:tcPr>
            <w:tcW w:w="815" w:type="dxa"/>
            <w:noWrap/>
            <w:hideMark/>
          </w:tcPr>
          <w:p w14:paraId="2EBBB4F0" w14:textId="77777777" w:rsidR="00282A15" w:rsidRPr="00282A15" w:rsidRDefault="00282A15">
            <w:r w:rsidRPr="00282A15">
              <w:t>EA</w:t>
            </w:r>
          </w:p>
        </w:tc>
        <w:tc>
          <w:tcPr>
            <w:tcW w:w="1559" w:type="dxa"/>
            <w:noWrap/>
            <w:hideMark/>
          </w:tcPr>
          <w:p w14:paraId="7219224B" w14:textId="77777777" w:rsidR="00282A15" w:rsidRPr="00282A15" w:rsidRDefault="00282A15">
            <w:r w:rsidRPr="00282A15">
              <w:t> </w:t>
            </w:r>
          </w:p>
        </w:tc>
        <w:tc>
          <w:tcPr>
            <w:tcW w:w="1289" w:type="dxa"/>
            <w:noWrap/>
            <w:hideMark/>
          </w:tcPr>
          <w:p w14:paraId="49457F8C" w14:textId="77777777" w:rsidR="00282A15" w:rsidRPr="00282A15" w:rsidRDefault="00282A15">
            <w:r w:rsidRPr="00282A15">
              <w:t> </w:t>
            </w:r>
          </w:p>
        </w:tc>
        <w:tc>
          <w:tcPr>
            <w:tcW w:w="2441" w:type="dxa"/>
            <w:noWrap/>
            <w:hideMark/>
          </w:tcPr>
          <w:p w14:paraId="0A3AF1B5" w14:textId="77777777" w:rsidR="00282A15" w:rsidRPr="00282A15" w:rsidRDefault="00282A15">
            <w:r w:rsidRPr="00282A15">
              <w:t> </w:t>
            </w:r>
          </w:p>
        </w:tc>
      </w:tr>
      <w:tr w:rsidR="00282A15" w:rsidRPr="00282A15" w14:paraId="413CA91F" w14:textId="77777777" w:rsidTr="00E56106">
        <w:trPr>
          <w:trHeight w:val="400"/>
        </w:trPr>
        <w:tc>
          <w:tcPr>
            <w:tcW w:w="1121" w:type="dxa"/>
            <w:noWrap/>
            <w:hideMark/>
          </w:tcPr>
          <w:p w14:paraId="3E8C182A" w14:textId="77777777" w:rsidR="00282A15" w:rsidRPr="00282A15" w:rsidRDefault="00282A15" w:rsidP="00282A15">
            <w:r w:rsidRPr="00282A15">
              <w:t>650</w:t>
            </w:r>
          </w:p>
        </w:tc>
        <w:tc>
          <w:tcPr>
            <w:tcW w:w="2891" w:type="dxa"/>
            <w:noWrap/>
            <w:hideMark/>
          </w:tcPr>
          <w:p w14:paraId="1F87D9E1" w14:textId="77777777" w:rsidR="00282A15" w:rsidRPr="00282A15" w:rsidRDefault="00282A15">
            <w:pPr>
              <w:rPr>
                <w:b/>
                <w:bCs/>
              </w:rPr>
            </w:pPr>
            <w:r w:rsidRPr="00282A15">
              <w:rPr>
                <w:b/>
                <w:bCs/>
              </w:rPr>
              <w:t>Abdominal Bench</w:t>
            </w:r>
          </w:p>
        </w:tc>
        <w:tc>
          <w:tcPr>
            <w:tcW w:w="1637" w:type="dxa"/>
            <w:noWrap/>
            <w:hideMark/>
          </w:tcPr>
          <w:p w14:paraId="39BE3F51" w14:textId="77777777" w:rsidR="00282A15" w:rsidRPr="00282A15" w:rsidRDefault="00282A15" w:rsidP="00282A15">
            <w:r w:rsidRPr="00282A15">
              <w:t> </w:t>
            </w:r>
          </w:p>
        </w:tc>
        <w:tc>
          <w:tcPr>
            <w:tcW w:w="815" w:type="dxa"/>
            <w:noWrap/>
            <w:hideMark/>
          </w:tcPr>
          <w:p w14:paraId="528FD134" w14:textId="77777777" w:rsidR="00282A15" w:rsidRPr="00282A15" w:rsidRDefault="00282A15">
            <w:r w:rsidRPr="00282A15">
              <w:t> </w:t>
            </w:r>
          </w:p>
        </w:tc>
        <w:tc>
          <w:tcPr>
            <w:tcW w:w="1559" w:type="dxa"/>
            <w:noWrap/>
            <w:hideMark/>
          </w:tcPr>
          <w:p w14:paraId="72599C5E" w14:textId="77777777" w:rsidR="00282A15" w:rsidRPr="00282A15" w:rsidRDefault="00282A15">
            <w:r w:rsidRPr="00282A15">
              <w:t> </w:t>
            </w:r>
          </w:p>
        </w:tc>
        <w:tc>
          <w:tcPr>
            <w:tcW w:w="1289" w:type="dxa"/>
            <w:noWrap/>
            <w:hideMark/>
          </w:tcPr>
          <w:p w14:paraId="72D0B23D" w14:textId="77777777" w:rsidR="00282A15" w:rsidRPr="00282A15" w:rsidRDefault="00282A15">
            <w:r w:rsidRPr="00282A15">
              <w:t> </w:t>
            </w:r>
          </w:p>
        </w:tc>
        <w:tc>
          <w:tcPr>
            <w:tcW w:w="2441" w:type="dxa"/>
            <w:noWrap/>
            <w:hideMark/>
          </w:tcPr>
          <w:p w14:paraId="4B52C42C" w14:textId="77777777" w:rsidR="00282A15" w:rsidRPr="00282A15" w:rsidRDefault="00282A15">
            <w:r w:rsidRPr="00282A15">
              <w:t> </w:t>
            </w:r>
          </w:p>
        </w:tc>
      </w:tr>
      <w:tr w:rsidR="00282A15" w:rsidRPr="00282A15" w14:paraId="046B953B" w14:textId="77777777" w:rsidTr="00E56106">
        <w:trPr>
          <w:trHeight w:val="400"/>
        </w:trPr>
        <w:tc>
          <w:tcPr>
            <w:tcW w:w="1121" w:type="dxa"/>
            <w:noWrap/>
            <w:hideMark/>
          </w:tcPr>
          <w:p w14:paraId="4F30DBA2" w14:textId="77777777" w:rsidR="00282A15" w:rsidRPr="00282A15" w:rsidRDefault="00282A15" w:rsidP="00282A15">
            <w:r w:rsidRPr="00282A15">
              <w:t>650</w:t>
            </w:r>
          </w:p>
        </w:tc>
        <w:tc>
          <w:tcPr>
            <w:tcW w:w="2891" w:type="dxa"/>
            <w:noWrap/>
            <w:hideMark/>
          </w:tcPr>
          <w:p w14:paraId="2066B9BC" w14:textId="77777777" w:rsidR="00282A15" w:rsidRPr="00282A15" w:rsidRDefault="00282A15">
            <w:r w:rsidRPr="00282A15">
              <w:t>Medium piece</w:t>
            </w:r>
          </w:p>
        </w:tc>
        <w:tc>
          <w:tcPr>
            <w:tcW w:w="1637" w:type="dxa"/>
            <w:noWrap/>
            <w:hideMark/>
          </w:tcPr>
          <w:p w14:paraId="1FF019A5" w14:textId="77777777" w:rsidR="00282A15" w:rsidRPr="00282A15" w:rsidRDefault="00282A15" w:rsidP="00282A15">
            <w:r w:rsidRPr="00282A15">
              <w:t>6</w:t>
            </w:r>
          </w:p>
        </w:tc>
        <w:tc>
          <w:tcPr>
            <w:tcW w:w="815" w:type="dxa"/>
            <w:noWrap/>
            <w:hideMark/>
          </w:tcPr>
          <w:p w14:paraId="59149932" w14:textId="77777777" w:rsidR="00282A15" w:rsidRPr="00282A15" w:rsidRDefault="00282A15">
            <w:r w:rsidRPr="00282A15">
              <w:t>EA</w:t>
            </w:r>
          </w:p>
        </w:tc>
        <w:tc>
          <w:tcPr>
            <w:tcW w:w="1559" w:type="dxa"/>
            <w:noWrap/>
            <w:hideMark/>
          </w:tcPr>
          <w:p w14:paraId="0645ED3B" w14:textId="77777777" w:rsidR="00282A15" w:rsidRPr="00282A15" w:rsidRDefault="00282A15">
            <w:r w:rsidRPr="00282A15">
              <w:t> </w:t>
            </w:r>
          </w:p>
        </w:tc>
        <w:tc>
          <w:tcPr>
            <w:tcW w:w="1289" w:type="dxa"/>
            <w:noWrap/>
            <w:hideMark/>
          </w:tcPr>
          <w:p w14:paraId="43AAB0A6" w14:textId="77777777" w:rsidR="00282A15" w:rsidRPr="00282A15" w:rsidRDefault="00282A15">
            <w:r w:rsidRPr="00282A15">
              <w:t> </w:t>
            </w:r>
          </w:p>
        </w:tc>
        <w:tc>
          <w:tcPr>
            <w:tcW w:w="2441" w:type="dxa"/>
            <w:noWrap/>
            <w:hideMark/>
          </w:tcPr>
          <w:p w14:paraId="06479D56" w14:textId="77777777" w:rsidR="00282A15" w:rsidRPr="00282A15" w:rsidRDefault="00282A15">
            <w:r w:rsidRPr="00282A15">
              <w:t> </w:t>
            </w:r>
          </w:p>
        </w:tc>
      </w:tr>
      <w:tr w:rsidR="00282A15" w:rsidRPr="00282A15" w14:paraId="723A858A" w14:textId="77777777" w:rsidTr="00E56106">
        <w:trPr>
          <w:trHeight w:val="400"/>
        </w:trPr>
        <w:tc>
          <w:tcPr>
            <w:tcW w:w="1121" w:type="dxa"/>
            <w:noWrap/>
            <w:hideMark/>
          </w:tcPr>
          <w:p w14:paraId="2E48B99F" w14:textId="77777777" w:rsidR="00282A15" w:rsidRPr="00282A15" w:rsidRDefault="00282A15" w:rsidP="00282A15">
            <w:r w:rsidRPr="00282A15">
              <w:t>650</w:t>
            </w:r>
          </w:p>
        </w:tc>
        <w:tc>
          <w:tcPr>
            <w:tcW w:w="2891" w:type="dxa"/>
            <w:noWrap/>
            <w:hideMark/>
          </w:tcPr>
          <w:p w14:paraId="3705E3A7" w14:textId="77777777" w:rsidR="00282A15" w:rsidRPr="00282A15" w:rsidRDefault="00282A15">
            <w:r w:rsidRPr="00282A15">
              <w:t>Large piece</w:t>
            </w:r>
          </w:p>
        </w:tc>
        <w:tc>
          <w:tcPr>
            <w:tcW w:w="1637" w:type="dxa"/>
            <w:noWrap/>
            <w:hideMark/>
          </w:tcPr>
          <w:p w14:paraId="77FB3DCE" w14:textId="77777777" w:rsidR="00282A15" w:rsidRPr="00282A15" w:rsidRDefault="00282A15" w:rsidP="00282A15">
            <w:r w:rsidRPr="00282A15">
              <w:t>3</w:t>
            </w:r>
          </w:p>
        </w:tc>
        <w:tc>
          <w:tcPr>
            <w:tcW w:w="815" w:type="dxa"/>
            <w:noWrap/>
            <w:hideMark/>
          </w:tcPr>
          <w:p w14:paraId="7C7EF441" w14:textId="77777777" w:rsidR="00282A15" w:rsidRPr="00282A15" w:rsidRDefault="00282A15">
            <w:r w:rsidRPr="00282A15">
              <w:t>EA</w:t>
            </w:r>
          </w:p>
        </w:tc>
        <w:tc>
          <w:tcPr>
            <w:tcW w:w="1559" w:type="dxa"/>
            <w:noWrap/>
            <w:hideMark/>
          </w:tcPr>
          <w:p w14:paraId="2D6D5B86" w14:textId="77777777" w:rsidR="00282A15" w:rsidRPr="00282A15" w:rsidRDefault="00282A15">
            <w:r w:rsidRPr="00282A15">
              <w:t> </w:t>
            </w:r>
          </w:p>
        </w:tc>
        <w:tc>
          <w:tcPr>
            <w:tcW w:w="1289" w:type="dxa"/>
            <w:noWrap/>
            <w:hideMark/>
          </w:tcPr>
          <w:p w14:paraId="575CEB89" w14:textId="77777777" w:rsidR="00282A15" w:rsidRPr="00282A15" w:rsidRDefault="00282A15">
            <w:r w:rsidRPr="00282A15">
              <w:t> </w:t>
            </w:r>
          </w:p>
        </w:tc>
        <w:tc>
          <w:tcPr>
            <w:tcW w:w="2441" w:type="dxa"/>
            <w:noWrap/>
            <w:hideMark/>
          </w:tcPr>
          <w:p w14:paraId="22C4C807" w14:textId="77777777" w:rsidR="00282A15" w:rsidRPr="00282A15" w:rsidRDefault="00282A15">
            <w:r w:rsidRPr="00282A15">
              <w:t> </w:t>
            </w:r>
          </w:p>
        </w:tc>
      </w:tr>
      <w:tr w:rsidR="00282A15" w:rsidRPr="00282A15" w14:paraId="504113EA" w14:textId="77777777" w:rsidTr="00E56106">
        <w:trPr>
          <w:trHeight w:val="400"/>
        </w:trPr>
        <w:tc>
          <w:tcPr>
            <w:tcW w:w="1121" w:type="dxa"/>
            <w:noWrap/>
            <w:hideMark/>
          </w:tcPr>
          <w:p w14:paraId="4A21E689" w14:textId="77777777" w:rsidR="00282A15" w:rsidRPr="00282A15" w:rsidRDefault="00282A15" w:rsidP="00282A15">
            <w:r w:rsidRPr="00282A15">
              <w:t>660</w:t>
            </w:r>
          </w:p>
        </w:tc>
        <w:tc>
          <w:tcPr>
            <w:tcW w:w="2891" w:type="dxa"/>
            <w:noWrap/>
            <w:hideMark/>
          </w:tcPr>
          <w:p w14:paraId="1195E2B9" w14:textId="77777777" w:rsidR="00282A15" w:rsidRPr="00282A15" w:rsidRDefault="00282A15">
            <w:pPr>
              <w:rPr>
                <w:b/>
                <w:bCs/>
              </w:rPr>
            </w:pPr>
            <w:r w:rsidRPr="00282A15">
              <w:rPr>
                <w:b/>
                <w:bCs/>
              </w:rPr>
              <w:t>Bench Press</w:t>
            </w:r>
          </w:p>
        </w:tc>
        <w:tc>
          <w:tcPr>
            <w:tcW w:w="1637" w:type="dxa"/>
            <w:noWrap/>
            <w:hideMark/>
          </w:tcPr>
          <w:p w14:paraId="3E279B97" w14:textId="77777777" w:rsidR="00282A15" w:rsidRPr="00282A15" w:rsidRDefault="00282A15" w:rsidP="00282A15">
            <w:r w:rsidRPr="00282A15">
              <w:t> </w:t>
            </w:r>
          </w:p>
        </w:tc>
        <w:tc>
          <w:tcPr>
            <w:tcW w:w="815" w:type="dxa"/>
            <w:noWrap/>
            <w:hideMark/>
          </w:tcPr>
          <w:p w14:paraId="1088B52B" w14:textId="77777777" w:rsidR="00282A15" w:rsidRPr="00282A15" w:rsidRDefault="00282A15">
            <w:r w:rsidRPr="00282A15">
              <w:t> </w:t>
            </w:r>
          </w:p>
        </w:tc>
        <w:tc>
          <w:tcPr>
            <w:tcW w:w="1559" w:type="dxa"/>
            <w:noWrap/>
            <w:hideMark/>
          </w:tcPr>
          <w:p w14:paraId="679AE6C5" w14:textId="77777777" w:rsidR="00282A15" w:rsidRPr="00282A15" w:rsidRDefault="00282A15">
            <w:r w:rsidRPr="00282A15">
              <w:t> </w:t>
            </w:r>
          </w:p>
        </w:tc>
        <w:tc>
          <w:tcPr>
            <w:tcW w:w="1289" w:type="dxa"/>
            <w:noWrap/>
            <w:hideMark/>
          </w:tcPr>
          <w:p w14:paraId="3C93FD97" w14:textId="77777777" w:rsidR="00282A15" w:rsidRPr="00282A15" w:rsidRDefault="00282A15">
            <w:r w:rsidRPr="00282A15">
              <w:t> </w:t>
            </w:r>
          </w:p>
        </w:tc>
        <w:tc>
          <w:tcPr>
            <w:tcW w:w="2441" w:type="dxa"/>
            <w:noWrap/>
            <w:hideMark/>
          </w:tcPr>
          <w:p w14:paraId="14746486" w14:textId="77777777" w:rsidR="00282A15" w:rsidRPr="00282A15" w:rsidRDefault="00282A15">
            <w:r w:rsidRPr="00282A15">
              <w:t> </w:t>
            </w:r>
          </w:p>
        </w:tc>
      </w:tr>
      <w:tr w:rsidR="00282A15" w:rsidRPr="00282A15" w14:paraId="4FBB5F21" w14:textId="77777777" w:rsidTr="00E56106">
        <w:trPr>
          <w:trHeight w:val="400"/>
        </w:trPr>
        <w:tc>
          <w:tcPr>
            <w:tcW w:w="1121" w:type="dxa"/>
            <w:noWrap/>
            <w:hideMark/>
          </w:tcPr>
          <w:p w14:paraId="6BA5CA6D" w14:textId="77777777" w:rsidR="00282A15" w:rsidRPr="00282A15" w:rsidRDefault="00282A15" w:rsidP="00282A15">
            <w:r w:rsidRPr="00282A15">
              <w:t>660</w:t>
            </w:r>
          </w:p>
        </w:tc>
        <w:tc>
          <w:tcPr>
            <w:tcW w:w="2891" w:type="dxa"/>
            <w:noWrap/>
            <w:hideMark/>
          </w:tcPr>
          <w:p w14:paraId="5253B04E" w14:textId="77777777" w:rsidR="00282A15" w:rsidRPr="00282A15" w:rsidRDefault="00282A15">
            <w:r w:rsidRPr="00282A15">
              <w:t>Large piece</w:t>
            </w:r>
          </w:p>
        </w:tc>
        <w:tc>
          <w:tcPr>
            <w:tcW w:w="1637" w:type="dxa"/>
            <w:noWrap/>
            <w:hideMark/>
          </w:tcPr>
          <w:p w14:paraId="6F9F9226" w14:textId="77777777" w:rsidR="00282A15" w:rsidRPr="00282A15" w:rsidRDefault="00282A15" w:rsidP="00282A15">
            <w:r w:rsidRPr="00282A15">
              <w:t>4</w:t>
            </w:r>
          </w:p>
        </w:tc>
        <w:tc>
          <w:tcPr>
            <w:tcW w:w="815" w:type="dxa"/>
            <w:noWrap/>
            <w:hideMark/>
          </w:tcPr>
          <w:p w14:paraId="57B6B8A2" w14:textId="77777777" w:rsidR="00282A15" w:rsidRPr="00282A15" w:rsidRDefault="00282A15">
            <w:r w:rsidRPr="00282A15">
              <w:t>EA</w:t>
            </w:r>
          </w:p>
        </w:tc>
        <w:tc>
          <w:tcPr>
            <w:tcW w:w="1559" w:type="dxa"/>
            <w:noWrap/>
            <w:hideMark/>
          </w:tcPr>
          <w:p w14:paraId="17D6105F" w14:textId="77777777" w:rsidR="00282A15" w:rsidRPr="00282A15" w:rsidRDefault="00282A15">
            <w:r w:rsidRPr="00282A15">
              <w:t> </w:t>
            </w:r>
          </w:p>
        </w:tc>
        <w:tc>
          <w:tcPr>
            <w:tcW w:w="1289" w:type="dxa"/>
            <w:noWrap/>
            <w:hideMark/>
          </w:tcPr>
          <w:p w14:paraId="0A3EC71C" w14:textId="77777777" w:rsidR="00282A15" w:rsidRPr="00282A15" w:rsidRDefault="00282A15">
            <w:r w:rsidRPr="00282A15">
              <w:t> </w:t>
            </w:r>
          </w:p>
        </w:tc>
        <w:tc>
          <w:tcPr>
            <w:tcW w:w="2441" w:type="dxa"/>
            <w:noWrap/>
            <w:hideMark/>
          </w:tcPr>
          <w:p w14:paraId="2569324C" w14:textId="77777777" w:rsidR="00282A15" w:rsidRPr="00282A15" w:rsidRDefault="00282A15">
            <w:r w:rsidRPr="00282A15">
              <w:t> </w:t>
            </w:r>
          </w:p>
        </w:tc>
      </w:tr>
      <w:tr w:rsidR="00282A15" w:rsidRPr="00282A15" w14:paraId="05E8F7EF" w14:textId="77777777" w:rsidTr="00E56106">
        <w:trPr>
          <w:trHeight w:val="400"/>
        </w:trPr>
        <w:tc>
          <w:tcPr>
            <w:tcW w:w="1121" w:type="dxa"/>
            <w:noWrap/>
            <w:hideMark/>
          </w:tcPr>
          <w:p w14:paraId="623D66CD" w14:textId="77777777" w:rsidR="00282A15" w:rsidRPr="00282A15" w:rsidRDefault="00282A15" w:rsidP="00282A15">
            <w:r w:rsidRPr="00282A15">
              <w:t>670</w:t>
            </w:r>
          </w:p>
        </w:tc>
        <w:tc>
          <w:tcPr>
            <w:tcW w:w="2891" w:type="dxa"/>
            <w:noWrap/>
            <w:hideMark/>
          </w:tcPr>
          <w:p w14:paraId="689DC34D" w14:textId="77777777" w:rsidR="00282A15" w:rsidRPr="00282A15" w:rsidRDefault="00282A15">
            <w:pPr>
              <w:rPr>
                <w:b/>
                <w:bCs/>
              </w:rPr>
            </w:pPr>
            <w:r w:rsidRPr="00282A15">
              <w:rPr>
                <w:b/>
                <w:bCs/>
              </w:rPr>
              <w:t>Lying Leg Press</w:t>
            </w:r>
          </w:p>
        </w:tc>
        <w:tc>
          <w:tcPr>
            <w:tcW w:w="1637" w:type="dxa"/>
            <w:noWrap/>
            <w:hideMark/>
          </w:tcPr>
          <w:p w14:paraId="075A5258" w14:textId="77777777" w:rsidR="00282A15" w:rsidRPr="00282A15" w:rsidRDefault="00282A15" w:rsidP="00282A15">
            <w:r w:rsidRPr="00282A15">
              <w:t> </w:t>
            </w:r>
          </w:p>
        </w:tc>
        <w:tc>
          <w:tcPr>
            <w:tcW w:w="815" w:type="dxa"/>
            <w:noWrap/>
            <w:hideMark/>
          </w:tcPr>
          <w:p w14:paraId="2F15A6A1" w14:textId="77777777" w:rsidR="00282A15" w:rsidRPr="00282A15" w:rsidRDefault="00282A15">
            <w:r w:rsidRPr="00282A15">
              <w:t> </w:t>
            </w:r>
          </w:p>
        </w:tc>
        <w:tc>
          <w:tcPr>
            <w:tcW w:w="1559" w:type="dxa"/>
            <w:noWrap/>
            <w:hideMark/>
          </w:tcPr>
          <w:p w14:paraId="6CA62BDA" w14:textId="77777777" w:rsidR="00282A15" w:rsidRPr="00282A15" w:rsidRDefault="00282A15">
            <w:r w:rsidRPr="00282A15">
              <w:t> </w:t>
            </w:r>
          </w:p>
        </w:tc>
        <w:tc>
          <w:tcPr>
            <w:tcW w:w="1289" w:type="dxa"/>
            <w:noWrap/>
            <w:hideMark/>
          </w:tcPr>
          <w:p w14:paraId="3DED4155" w14:textId="77777777" w:rsidR="00282A15" w:rsidRPr="00282A15" w:rsidRDefault="00282A15">
            <w:r w:rsidRPr="00282A15">
              <w:t> </w:t>
            </w:r>
          </w:p>
        </w:tc>
        <w:tc>
          <w:tcPr>
            <w:tcW w:w="2441" w:type="dxa"/>
            <w:noWrap/>
            <w:hideMark/>
          </w:tcPr>
          <w:p w14:paraId="51F02C86" w14:textId="77777777" w:rsidR="00282A15" w:rsidRPr="00282A15" w:rsidRDefault="00282A15">
            <w:r w:rsidRPr="00282A15">
              <w:t> </w:t>
            </w:r>
          </w:p>
        </w:tc>
      </w:tr>
      <w:tr w:rsidR="00282A15" w:rsidRPr="00282A15" w14:paraId="579827E1" w14:textId="77777777" w:rsidTr="00E56106">
        <w:trPr>
          <w:trHeight w:val="400"/>
        </w:trPr>
        <w:tc>
          <w:tcPr>
            <w:tcW w:w="1121" w:type="dxa"/>
            <w:noWrap/>
            <w:hideMark/>
          </w:tcPr>
          <w:p w14:paraId="557C4AD7" w14:textId="77777777" w:rsidR="00282A15" w:rsidRPr="00282A15" w:rsidRDefault="00282A15" w:rsidP="00282A15">
            <w:r w:rsidRPr="00282A15">
              <w:t>670</w:t>
            </w:r>
          </w:p>
        </w:tc>
        <w:tc>
          <w:tcPr>
            <w:tcW w:w="2891" w:type="dxa"/>
            <w:noWrap/>
            <w:hideMark/>
          </w:tcPr>
          <w:p w14:paraId="1C4FEABB" w14:textId="77777777" w:rsidR="00282A15" w:rsidRPr="00282A15" w:rsidRDefault="00282A15">
            <w:r w:rsidRPr="00282A15">
              <w:t>Large piece</w:t>
            </w:r>
          </w:p>
        </w:tc>
        <w:tc>
          <w:tcPr>
            <w:tcW w:w="1637" w:type="dxa"/>
            <w:noWrap/>
            <w:hideMark/>
          </w:tcPr>
          <w:p w14:paraId="40ECCC7E" w14:textId="77777777" w:rsidR="00282A15" w:rsidRPr="00282A15" w:rsidRDefault="00282A15" w:rsidP="00282A15">
            <w:r w:rsidRPr="00282A15">
              <w:t>3</w:t>
            </w:r>
          </w:p>
        </w:tc>
        <w:tc>
          <w:tcPr>
            <w:tcW w:w="815" w:type="dxa"/>
            <w:noWrap/>
            <w:hideMark/>
          </w:tcPr>
          <w:p w14:paraId="576DDF54" w14:textId="77777777" w:rsidR="00282A15" w:rsidRPr="00282A15" w:rsidRDefault="00282A15">
            <w:r w:rsidRPr="00282A15">
              <w:t>EA</w:t>
            </w:r>
          </w:p>
        </w:tc>
        <w:tc>
          <w:tcPr>
            <w:tcW w:w="1559" w:type="dxa"/>
            <w:noWrap/>
            <w:hideMark/>
          </w:tcPr>
          <w:p w14:paraId="2D1D8663" w14:textId="77777777" w:rsidR="00282A15" w:rsidRPr="00282A15" w:rsidRDefault="00282A15">
            <w:r w:rsidRPr="00282A15">
              <w:t> </w:t>
            </w:r>
          </w:p>
        </w:tc>
        <w:tc>
          <w:tcPr>
            <w:tcW w:w="1289" w:type="dxa"/>
            <w:noWrap/>
            <w:hideMark/>
          </w:tcPr>
          <w:p w14:paraId="60B95AE1" w14:textId="77777777" w:rsidR="00282A15" w:rsidRPr="00282A15" w:rsidRDefault="00282A15">
            <w:r w:rsidRPr="00282A15">
              <w:t> </w:t>
            </w:r>
          </w:p>
        </w:tc>
        <w:tc>
          <w:tcPr>
            <w:tcW w:w="2441" w:type="dxa"/>
            <w:noWrap/>
            <w:hideMark/>
          </w:tcPr>
          <w:p w14:paraId="41E05E8D" w14:textId="77777777" w:rsidR="00282A15" w:rsidRPr="00282A15" w:rsidRDefault="00282A15">
            <w:r w:rsidRPr="00282A15">
              <w:t> </w:t>
            </w:r>
          </w:p>
        </w:tc>
      </w:tr>
      <w:tr w:rsidR="00282A15" w:rsidRPr="00282A15" w14:paraId="6B17E53D" w14:textId="77777777" w:rsidTr="00E56106">
        <w:trPr>
          <w:trHeight w:val="400"/>
        </w:trPr>
        <w:tc>
          <w:tcPr>
            <w:tcW w:w="1121" w:type="dxa"/>
            <w:noWrap/>
            <w:hideMark/>
          </w:tcPr>
          <w:p w14:paraId="033EC8B8" w14:textId="77777777" w:rsidR="00282A15" w:rsidRPr="00282A15" w:rsidRDefault="00282A15" w:rsidP="00282A15">
            <w:r w:rsidRPr="00282A15">
              <w:t>680</w:t>
            </w:r>
          </w:p>
        </w:tc>
        <w:tc>
          <w:tcPr>
            <w:tcW w:w="2891" w:type="dxa"/>
            <w:noWrap/>
            <w:hideMark/>
          </w:tcPr>
          <w:p w14:paraId="1AA6F67D" w14:textId="77777777" w:rsidR="00282A15" w:rsidRPr="00282A15" w:rsidRDefault="00282A15">
            <w:pPr>
              <w:rPr>
                <w:b/>
                <w:bCs/>
              </w:rPr>
            </w:pPr>
            <w:r w:rsidRPr="00282A15">
              <w:rPr>
                <w:b/>
                <w:bCs/>
              </w:rPr>
              <w:t>Adjustable bench</w:t>
            </w:r>
          </w:p>
        </w:tc>
        <w:tc>
          <w:tcPr>
            <w:tcW w:w="1637" w:type="dxa"/>
            <w:noWrap/>
            <w:hideMark/>
          </w:tcPr>
          <w:p w14:paraId="124AE35F" w14:textId="77777777" w:rsidR="00282A15" w:rsidRPr="00282A15" w:rsidRDefault="00282A15" w:rsidP="00282A15">
            <w:r w:rsidRPr="00282A15">
              <w:t> </w:t>
            </w:r>
          </w:p>
        </w:tc>
        <w:tc>
          <w:tcPr>
            <w:tcW w:w="815" w:type="dxa"/>
            <w:noWrap/>
            <w:hideMark/>
          </w:tcPr>
          <w:p w14:paraId="5E016257" w14:textId="77777777" w:rsidR="00282A15" w:rsidRPr="00282A15" w:rsidRDefault="00282A15">
            <w:r w:rsidRPr="00282A15">
              <w:t> </w:t>
            </w:r>
          </w:p>
        </w:tc>
        <w:tc>
          <w:tcPr>
            <w:tcW w:w="1559" w:type="dxa"/>
            <w:noWrap/>
            <w:hideMark/>
          </w:tcPr>
          <w:p w14:paraId="76269199" w14:textId="77777777" w:rsidR="00282A15" w:rsidRPr="00282A15" w:rsidRDefault="00282A15">
            <w:r w:rsidRPr="00282A15">
              <w:t> </w:t>
            </w:r>
          </w:p>
        </w:tc>
        <w:tc>
          <w:tcPr>
            <w:tcW w:w="1289" w:type="dxa"/>
            <w:noWrap/>
            <w:hideMark/>
          </w:tcPr>
          <w:p w14:paraId="40AC8D4C" w14:textId="77777777" w:rsidR="00282A15" w:rsidRPr="00282A15" w:rsidRDefault="00282A15">
            <w:r w:rsidRPr="00282A15">
              <w:t> </w:t>
            </w:r>
          </w:p>
        </w:tc>
        <w:tc>
          <w:tcPr>
            <w:tcW w:w="2441" w:type="dxa"/>
            <w:noWrap/>
            <w:hideMark/>
          </w:tcPr>
          <w:p w14:paraId="36B57A0C" w14:textId="77777777" w:rsidR="00282A15" w:rsidRPr="00282A15" w:rsidRDefault="00282A15">
            <w:r w:rsidRPr="00282A15">
              <w:t> </w:t>
            </w:r>
          </w:p>
        </w:tc>
      </w:tr>
      <w:tr w:rsidR="00282A15" w:rsidRPr="00282A15" w14:paraId="3C165D96" w14:textId="77777777" w:rsidTr="00E56106">
        <w:trPr>
          <w:trHeight w:val="400"/>
        </w:trPr>
        <w:tc>
          <w:tcPr>
            <w:tcW w:w="1121" w:type="dxa"/>
            <w:noWrap/>
            <w:hideMark/>
          </w:tcPr>
          <w:p w14:paraId="0EC24EEC" w14:textId="77777777" w:rsidR="00282A15" w:rsidRPr="00282A15" w:rsidRDefault="00282A15" w:rsidP="00282A15">
            <w:r w:rsidRPr="00282A15">
              <w:t>680</w:t>
            </w:r>
          </w:p>
        </w:tc>
        <w:tc>
          <w:tcPr>
            <w:tcW w:w="2891" w:type="dxa"/>
            <w:noWrap/>
            <w:hideMark/>
          </w:tcPr>
          <w:p w14:paraId="4F5A6DA7" w14:textId="77777777" w:rsidR="00282A15" w:rsidRPr="00282A15" w:rsidRDefault="00282A15">
            <w:r w:rsidRPr="00282A15">
              <w:t>Medium piece</w:t>
            </w:r>
          </w:p>
        </w:tc>
        <w:tc>
          <w:tcPr>
            <w:tcW w:w="1637" w:type="dxa"/>
            <w:noWrap/>
            <w:hideMark/>
          </w:tcPr>
          <w:p w14:paraId="5B2D892A" w14:textId="77777777" w:rsidR="00282A15" w:rsidRPr="00282A15" w:rsidRDefault="00282A15" w:rsidP="00282A15">
            <w:r w:rsidRPr="00282A15">
              <w:t>4</w:t>
            </w:r>
          </w:p>
        </w:tc>
        <w:tc>
          <w:tcPr>
            <w:tcW w:w="815" w:type="dxa"/>
            <w:noWrap/>
            <w:hideMark/>
          </w:tcPr>
          <w:p w14:paraId="7CF406DE" w14:textId="77777777" w:rsidR="00282A15" w:rsidRPr="00282A15" w:rsidRDefault="00282A15">
            <w:r w:rsidRPr="00282A15">
              <w:t>EA</w:t>
            </w:r>
          </w:p>
        </w:tc>
        <w:tc>
          <w:tcPr>
            <w:tcW w:w="1559" w:type="dxa"/>
            <w:noWrap/>
            <w:hideMark/>
          </w:tcPr>
          <w:p w14:paraId="38B86118" w14:textId="77777777" w:rsidR="00282A15" w:rsidRPr="00282A15" w:rsidRDefault="00282A15">
            <w:r w:rsidRPr="00282A15">
              <w:t> </w:t>
            </w:r>
          </w:p>
        </w:tc>
        <w:tc>
          <w:tcPr>
            <w:tcW w:w="1289" w:type="dxa"/>
            <w:noWrap/>
            <w:hideMark/>
          </w:tcPr>
          <w:p w14:paraId="1471A5AC" w14:textId="77777777" w:rsidR="00282A15" w:rsidRPr="00282A15" w:rsidRDefault="00282A15">
            <w:r w:rsidRPr="00282A15">
              <w:t> </w:t>
            </w:r>
          </w:p>
        </w:tc>
        <w:tc>
          <w:tcPr>
            <w:tcW w:w="2441" w:type="dxa"/>
            <w:noWrap/>
            <w:hideMark/>
          </w:tcPr>
          <w:p w14:paraId="66ED63B1" w14:textId="77777777" w:rsidR="00282A15" w:rsidRPr="00282A15" w:rsidRDefault="00282A15">
            <w:r w:rsidRPr="00282A15">
              <w:t> </w:t>
            </w:r>
          </w:p>
        </w:tc>
      </w:tr>
      <w:tr w:rsidR="00282A15" w:rsidRPr="00282A15" w14:paraId="685724D3" w14:textId="77777777" w:rsidTr="00E56106">
        <w:trPr>
          <w:trHeight w:val="400"/>
        </w:trPr>
        <w:tc>
          <w:tcPr>
            <w:tcW w:w="1121" w:type="dxa"/>
            <w:noWrap/>
            <w:hideMark/>
          </w:tcPr>
          <w:p w14:paraId="411106A1" w14:textId="77777777" w:rsidR="00282A15" w:rsidRPr="00282A15" w:rsidRDefault="00282A15" w:rsidP="00282A15">
            <w:r w:rsidRPr="00282A15">
              <w:t>680</w:t>
            </w:r>
          </w:p>
        </w:tc>
        <w:tc>
          <w:tcPr>
            <w:tcW w:w="2891" w:type="dxa"/>
            <w:noWrap/>
            <w:hideMark/>
          </w:tcPr>
          <w:p w14:paraId="45381EBD" w14:textId="77777777" w:rsidR="00282A15" w:rsidRPr="00282A15" w:rsidRDefault="00282A15">
            <w:r w:rsidRPr="00282A15">
              <w:t>Large piece</w:t>
            </w:r>
          </w:p>
        </w:tc>
        <w:tc>
          <w:tcPr>
            <w:tcW w:w="1637" w:type="dxa"/>
            <w:noWrap/>
            <w:hideMark/>
          </w:tcPr>
          <w:p w14:paraId="150000BE" w14:textId="77777777" w:rsidR="00282A15" w:rsidRPr="00282A15" w:rsidRDefault="00282A15" w:rsidP="00282A15">
            <w:r w:rsidRPr="00282A15">
              <w:t>4</w:t>
            </w:r>
          </w:p>
        </w:tc>
        <w:tc>
          <w:tcPr>
            <w:tcW w:w="815" w:type="dxa"/>
            <w:noWrap/>
            <w:hideMark/>
          </w:tcPr>
          <w:p w14:paraId="3C2948D3" w14:textId="77777777" w:rsidR="00282A15" w:rsidRPr="00282A15" w:rsidRDefault="00282A15">
            <w:r w:rsidRPr="00282A15">
              <w:t>EA</w:t>
            </w:r>
          </w:p>
        </w:tc>
        <w:tc>
          <w:tcPr>
            <w:tcW w:w="1559" w:type="dxa"/>
            <w:noWrap/>
            <w:hideMark/>
          </w:tcPr>
          <w:p w14:paraId="16DB8B4A" w14:textId="77777777" w:rsidR="00282A15" w:rsidRPr="00282A15" w:rsidRDefault="00282A15">
            <w:r w:rsidRPr="00282A15">
              <w:t> </w:t>
            </w:r>
          </w:p>
        </w:tc>
        <w:tc>
          <w:tcPr>
            <w:tcW w:w="1289" w:type="dxa"/>
            <w:noWrap/>
            <w:hideMark/>
          </w:tcPr>
          <w:p w14:paraId="7F7B580A" w14:textId="77777777" w:rsidR="00282A15" w:rsidRPr="00282A15" w:rsidRDefault="00282A15">
            <w:r w:rsidRPr="00282A15">
              <w:t> </w:t>
            </w:r>
          </w:p>
        </w:tc>
        <w:tc>
          <w:tcPr>
            <w:tcW w:w="2441" w:type="dxa"/>
            <w:noWrap/>
            <w:hideMark/>
          </w:tcPr>
          <w:p w14:paraId="39ED86BF" w14:textId="77777777" w:rsidR="00282A15" w:rsidRPr="00282A15" w:rsidRDefault="00282A15">
            <w:r w:rsidRPr="00282A15">
              <w:t> </w:t>
            </w:r>
          </w:p>
        </w:tc>
      </w:tr>
      <w:tr w:rsidR="00282A15" w:rsidRPr="00282A15" w14:paraId="7D9EB57D" w14:textId="77777777" w:rsidTr="00E56106">
        <w:trPr>
          <w:trHeight w:val="400"/>
        </w:trPr>
        <w:tc>
          <w:tcPr>
            <w:tcW w:w="1121" w:type="dxa"/>
            <w:noWrap/>
            <w:hideMark/>
          </w:tcPr>
          <w:p w14:paraId="722CB1E1" w14:textId="77777777" w:rsidR="00282A15" w:rsidRPr="00282A15" w:rsidRDefault="00282A15" w:rsidP="00282A15">
            <w:r w:rsidRPr="00282A15">
              <w:t>690</w:t>
            </w:r>
          </w:p>
        </w:tc>
        <w:tc>
          <w:tcPr>
            <w:tcW w:w="2891" w:type="dxa"/>
            <w:noWrap/>
            <w:hideMark/>
          </w:tcPr>
          <w:p w14:paraId="37B0EEEA" w14:textId="77777777" w:rsidR="00282A15" w:rsidRPr="00282A15" w:rsidRDefault="00282A15">
            <w:pPr>
              <w:rPr>
                <w:b/>
                <w:bCs/>
              </w:rPr>
            </w:pPr>
            <w:r w:rsidRPr="00282A15">
              <w:rPr>
                <w:b/>
                <w:bCs/>
              </w:rPr>
              <w:t>Shoulder Press Seated</w:t>
            </w:r>
          </w:p>
        </w:tc>
        <w:tc>
          <w:tcPr>
            <w:tcW w:w="1637" w:type="dxa"/>
            <w:noWrap/>
            <w:hideMark/>
          </w:tcPr>
          <w:p w14:paraId="19CA4952" w14:textId="77777777" w:rsidR="00282A15" w:rsidRPr="00282A15" w:rsidRDefault="00282A15" w:rsidP="00282A15">
            <w:r w:rsidRPr="00282A15">
              <w:t> </w:t>
            </w:r>
          </w:p>
        </w:tc>
        <w:tc>
          <w:tcPr>
            <w:tcW w:w="815" w:type="dxa"/>
            <w:noWrap/>
            <w:hideMark/>
          </w:tcPr>
          <w:p w14:paraId="006B9F1E" w14:textId="77777777" w:rsidR="00282A15" w:rsidRPr="00282A15" w:rsidRDefault="00282A15">
            <w:r w:rsidRPr="00282A15">
              <w:t> </w:t>
            </w:r>
          </w:p>
        </w:tc>
        <w:tc>
          <w:tcPr>
            <w:tcW w:w="1559" w:type="dxa"/>
            <w:noWrap/>
            <w:hideMark/>
          </w:tcPr>
          <w:p w14:paraId="3BC3EA96" w14:textId="77777777" w:rsidR="00282A15" w:rsidRPr="00282A15" w:rsidRDefault="00282A15">
            <w:r w:rsidRPr="00282A15">
              <w:t> </w:t>
            </w:r>
          </w:p>
        </w:tc>
        <w:tc>
          <w:tcPr>
            <w:tcW w:w="1289" w:type="dxa"/>
            <w:noWrap/>
            <w:hideMark/>
          </w:tcPr>
          <w:p w14:paraId="660B482B" w14:textId="77777777" w:rsidR="00282A15" w:rsidRPr="00282A15" w:rsidRDefault="00282A15">
            <w:r w:rsidRPr="00282A15">
              <w:t> </w:t>
            </w:r>
          </w:p>
        </w:tc>
        <w:tc>
          <w:tcPr>
            <w:tcW w:w="2441" w:type="dxa"/>
            <w:noWrap/>
            <w:hideMark/>
          </w:tcPr>
          <w:p w14:paraId="59DC9075" w14:textId="77777777" w:rsidR="00282A15" w:rsidRPr="00282A15" w:rsidRDefault="00282A15">
            <w:r w:rsidRPr="00282A15">
              <w:t> </w:t>
            </w:r>
          </w:p>
        </w:tc>
      </w:tr>
      <w:tr w:rsidR="00282A15" w:rsidRPr="00282A15" w14:paraId="79B15868" w14:textId="77777777" w:rsidTr="00E56106">
        <w:trPr>
          <w:trHeight w:val="400"/>
        </w:trPr>
        <w:tc>
          <w:tcPr>
            <w:tcW w:w="1121" w:type="dxa"/>
            <w:noWrap/>
            <w:hideMark/>
          </w:tcPr>
          <w:p w14:paraId="4CA56635" w14:textId="77777777" w:rsidR="00282A15" w:rsidRPr="00282A15" w:rsidRDefault="00282A15" w:rsidP="00282A15">
            <w:r w:rsidRPr="00282A15">
              <w:t>690</w:t>
            </w:r>
          </w:p>
        </w:tc>
        <w:tc>
          <w:tcPr>
            <w:tcW w:w="2891" w:type="dxa"/>
            <w:noWrap/>
            <w:hideMark/>
          </w:tcPr>
          <w:p w14:paraId="004EEB61" w14:textId="77777777" w:rsidR="00282A15" w:rsidRPr="00282A15" w:rsidRDefault="00282A15">
            <w:r w:rsidRPr="00282A15">
              <w:t>Medium piece</w:t>
            </w:r>
          </w:p>
        </w:tc>
        <w:tc>
          <w:tcPr>
            <w:tcW w:w="1637" w:type="dxa"/>
            <w:noWrap/>
            <w:hideMark/>
          </w:tcPr>
          <w:p w14:paraId="6EA89FD5" w14:textId="77777777" w:rsidR="00282A15" w:rsidRPr="00282A15" w:rsidRDefault="00282A15" w:rsidP="00282A15">
            <w:r w:rsidRPr="00282A15">
              <w:t>2</w:t>
            </w:r>
          </w:p>
        </w:tc>
        <w:tc>
          <w:tcPr>
            <w:tcW w:w="815" w:type="dxa"/>
            <w:noWrap/>
            <w:hideMark/>
          </w:tcPr>
          <w:p w14:paraId="5608A60A" w14:textId="77777777" w:rsidR="00282A15" w:rsidRPr="00282A15" w:rsidRDefault="00282A15">
            <w:r w:rsidRPr="00282A15">
              <w:t>EA</w:t>
            </w:r>
          </w:p>
        </w:tc>
        <w:tc>
          <w:tcPr>
            <w:tcW w:w="1559" w:type="dxa"/>
            <w:noWrap/>
            <w:hideMark/>
          </w:tcPr>
          <w:p w14:paraId="24D6B902" w14:textId="77777777" w:rsidR="00282A15" w:rsidRPr="00282A15" w:rsidRDefault="00282A15">
            <w:r w:rsidRPr="00282A15">
              <w:t> </w:t>
            </w:r>
          </w:p>
        </w:tc>
        <w:tc>
          <w:tcPr>
            <w:tcW w:w="1289" w:type="dxa"/>
            <w:noWrap/>
            <w:hideMark/>
          </w:tcPr>
          <w:p w14:paraId="5C84405D" w14:textId="77777777" w:rsidR="00282A15" w:rsidRPr="00282A15" w:rsidRDefault="00282A15">
            <w:r w:rsidRPr="00282A15">
              <w:t> </w:t>
            </w:r>
          </w:p>
        </w:tc>
        <w:tc>
          <w:tcPr>
            <w:tcW w:w="2441" w:type="dxa"/>
            <w:noWrap/>
            <w:hideMark/>
          </w:tcPr>
          <w:p w14:paraId="58A62A4B" w14:textId="77777777" w:rsidR="00282A15" w:rsidRPr="00282A15" w:rsidRDefault="00282A15">
            <w:r w:rsidRPr="00282A15">
              <w:t> </w:t>
            </w:r>
          </w:p>
        </w:tc>
      </w:tr>
      <w:tr w:rsidR="00282A15" w:rsidRPr="00282A15" w14:paraId="5C35073C" w14:textId="77777777" w:rsidTr="00E56106">
        <w:trPr>
          <w:trHeight w:val="400"/>
        </w:trPr>
        <w:tc>
          <w:tcPr>
            <w:tcW w:w="1121" w:type="dxa"/>
            <w:noWrap/>
            <w:hideMark/>
          </w:tcPr>
          <w:p w14:paraId="239993D4" w14:textId="77777777" w:rsidR="00282A15" w:rsidRPr="00282A15" w:rsidRDefault="00282A15" w:rsidP="00282A15">
            <w:r w:rsidRPr="00282A15">
              <w:t>700</w:t>
            </w:r>
          </w:p>
        </w:tc>
        <w:tc>
          <w:tcPr>
            <w:tcW w:w="2891" w:type="dxa"/>
            <w:noWrap/>
            <w:hideMark/>
          </w:tcPr>
          <w:p w14:paraId="55C90435" w14:textId="77777777" w:rsidR="00282A15" w:rsidRPr="00282A15" w:rsidRDefault="00282A15">
            <w:pPr>
              <w:rPr>
                <w:b/>
                <w:bCs/>
              </w:rPr>
            </w:pPr>
            <w:r w:rsidRPr="00282A15">
              <w:rPr>
                <w:b/>
                <w:bCs/>
              </w:rPr>
              <w:t>Lying T-bar</w:t>
            </w:r>
          </w:p>
        </w:tc>
        <w:tc>
          <w:tcPr>
            <w:tcW w:w="1637" w:type="dxa"/>
            <w:noWrap/>
            <w:hideMark/>
          </w:tcPr>
          <w:p w14:paraId="1BB33714" w14:textId="77777777" w:rsidR="00282A15" w:rsidRPr="00282A15" w:rsidRDefault="00282A15" w:rsidP="00282A15">
            <w:r w:rsidRPr="00282A15">
              <w:t> </w:t>
            </w:r>
          </w:p>
        </w:tc>
        <w:tc>
          <w:tcPr>
            <w:tcW w:w="815" w:type="dxa"/>
            <w:noWrap/>
            <w:hideMark/>
          </w:tcPr>
          <w:p w14:paraId="4554BB3A" w14:textId="77777777" w:rsidR="00282A15" w:rsidRPr="00282A15" w:rsidRDefault="00282A15">
            <w:r w:rsidRPr="00282A15">
              <w:t> </w:t>
            </w:r>
          </w:p>
        </w:tc>
        <w:tc>
          <w:tcPr>
            <w:tcW w:w="1559" w:type="dxa"/>
            <w:noWrap/>
            <w:hideMark/>
          </w:tcPr>
          <w:p w14:paraId="5E9F8C6A" w14:textId="77777777" w:rsidR="00282A15" w:rsidRPr="00282A15" w:rsidRDefault="00282A15">
            <w:r w:rsidRPr="00282A15">
              <w:t> </w:t>
            </w:r>
          </w:p>
        </w:tc>
        <w:tc>
          <w:tcPr>
            <w:tcW w:w="1289" w:type="dxa"/>
            <w:noWrap/>
            <w:hideMark/>
          </w:tcPr>
          <w:p w14:paraId="29DAB160" w14:textId="77777777" w:rsidR="00282A15" w:rsidRPr="00282A15" w:rsidRDefault="00282A15">
            <w:r w:rsidRPr="00282A15">
              <w:t> </w:t>
            </w:r>
          </w:p>
        </w:tc>
        <w:tc>
          <w:tcPr>
            <w:tcW w:w="2441" w:type="dxa"/>
            <w:noWrap/>
            <w:hideMark/>
          </w:tcPr>
          <w:p w14:paraId="45D374CF" w14:textId="77777777" w:rsidR="00282A15" w:rsidRPr="00282A15" w:rsidRDefault="00282A15">
            <w:r w:rsidRPr="00282A15">
              <w:t> </w:t>
            </w:r>
          </w:p>
        </w:tc>
      </w:tr>
      <w:tr w:rsidR="00282A15" w:rsidRPr="00282A15" w14:paraId="0DC57CAC" w14:textId="77777777" w:rsidTr="00E56106">
        <w:trPr>
          <w:trHeight w:val="400"/>
        </w:trPr>
        <w:tc>
          <w:tcPr>
            <w:tcW w:w="1121" w:type="dxa"/>
            <w:noWrap/>
            <w:hideMark/>
          </w:tcPr>
          <w:p w14:paraId="7963610F" w14:textId="77777777" w:rsidR="00282A15" w:rsidRPr="00282A15" w:rsidRDefault="00282A15" w:rsidP="00282A15">
            <w:r w:rsidRPr="00282A15">
              <w:t>700</w:t>
            </w:r>
          </w:p>
        </w:tc>
        <w:tc>
          <w:tcPr>
            <w:tcW w:w="2891" w:type="dxa"/>
            <w:noWrap/>
            <w:hideMark/>
          </w:tcPr>
          <w:p w14:paraId="748F7B9A" w14:textId="77777777" w:rsidR="00282A15" w:rsidRPr="00282A15" w:rsidRDefault="00282A15">
            <w:r w:rsidRPr="00282A15">
              <w:t>Medium piece</w:t>
            </w:r>
          </w:p>
        </w:tc>
        <w:tc>
          <w:tcPr>
            <w:tcW w:w="1637" w:type="dxa"/>
            <w:noWrap/>
            <w:hideMark/>
          </w:tcPr>
          <w:p w14:paraId="3F85A63A" w14:textId="77777777" w:rsidR="00282A15" w:rsidRPr="00282A15" w:rsidRDefault="00282A15" w:rsidP="00282A15">
            <w:r w:rsidRPr="00282A15">
              <w:t>1</w:t>
            </w:r>
          </w:p>
        </w:tc>
        <w:tc>
          <w:tcPr>
            <w:tcW w:w="815" w:type="dxa"/>
            <w:noWrap/>
            <w:hideMark/>
          </w:tcPr>
          <w:p w14:paraId="0546CC7A" w14:textId="77777777" w:rsidR="00282A15" w:rsidRPr="00282A15" w:rsidRDefault="00282A15">
            <w:r w:rsidRPr="00282A15">
              <w:t>EA</w:t>
            </w:r>
          </w:p>
        </w:tc>
        <w:tc>
          <w:tcPr>
            <w:tcW w:w="1559" w:type="dxa"/>
            <w:noWrap/>
            <w:hideMark/>
          </w:tcPr>
          <w:p w14:paraId="081F09CA" w14:textId="77777777" w:rsidR="00282A15" w:rsidRPr="00282A15" w:rsidRDefault="00282A15">
            <w:r w:rsidRPr="00282A15">
              <w:t> </w:t>
            </w:r>
          </w:p>
        </w:tc>
        <w:tc>
          <w:tcPr>
            <w:tcW w:w="1289" w:type="dxa"/>
            <w:noWrap/>
            <w:hideMark/>
          </w:tcPr>
          <w:p w14:paraId="29C736F8" w14:textId="77777777" w:rsidR="00282A15" w:rsidRPr="00282A15" w:rsidRDefault="00282A15">
            <w:r w:rsidRPr="00282A15">
              <w:t> </w:t>
            </w:r>
          </w:p>
        </w:tc>
        <w:tc>
          <w:tcPr>
            <w:tcW w:w="2441" w:type="dxa"/>
            <w:noWrap/>
            <w:hideMark/>
          </w:tcPr>
          <w:p w14:paraId="5A947E7E" w14:textId="77777777" w:rsidR="00282A15" w:rsidRPr="00282A15" w:rsidRDefault="00282A15">
            <w:r w:rsidRPr="00282A15">
              <w:t> </w:t>
            </w:r>
          </w:p>
        </w:tc>
      </w:tr>
      <w:tr w:rsidR="00282A15" w:rsidRPr="00282A15" w14:paraId="4FA5C469" w14:textId="77777777" w:rsidTr="00E56106">
        <w:trPr>
          <w:trHeight w:val="400"/>
        </w:trPr>
        <w:tc>
          <w:tcPr>
            <w:tcW w:w="1121" w:type="dxa"/>
            <w:noWrap/>
            <w:hideMark/>
          </w:tcPr>
          <w:p w14:paraId="6C4C7E3D" w14:textId="77777777" w:rsidR="00282A15" w:rsidRPr="00282A15" w:rsidRDefault="00282A15" w:rsidP="00282A15">
            <w:r w:rsidRPr="00282A15">
              <w:t>710</w:t>
            </w:r>
          </w:p>
        </w:tc>
        <w:tc>
          <w:tcPr>
            <w:tcW w:w="2891" w:type="dxa"/>
            <w:noWrap/>
            <w:hideMark/>
          </w:tcPr>
          <w:p w14:paraId="4D93ED5C" w14:textId="77777777" w:rsidR="00282A15" w:rsidRPr="00282A15" w:rsidRDefault="00282A15">
            <w:pPr>
              <w:rPr>
                <w:b/>
                <w:bCs/>
              </w:rPr>
            </w:pPr>
            <w:r w:rsidRPr="00282A15">
              <w:rPr>
                <w:b/>
                <w:bCs/>
              </w:rPr>
              <w:t>Seated Calf</w:t>
            </w:r>
          </w:p>
        </w:tc>
        <w:tc>
          <w:tcPr>
            <w:tcW w:w="1637" w:type="dxa"/>
            <w:noWrap/>
            <w:hideMark/>
          </w:tcPr>
          <w:p w14:paraId="3F05BE5C" w14:textId="77777777" w:rsidR="00282A15" w:rsidRPr="00282A15" w:rsidRDefault="00282A15" w:rsidP="00282A15">
            <w:r w:rsidRPr="00282A15">
              <w:t> </w:t>
            </w:r>
          </w:p>
        </w:tc>
        <w:tc>
          <w:tcPr>
            <w:tcW w:w="815" w:type="dxa"/>
            <w:noWrap/>
            <w:hideMark/>
          </w:tcPr>
          <w:p w14:paraId="5A64A464" w14:textId="77777777" w:rsidR="00282A15" w:rsidRPr="00282A15" w:rsidRDefault="00282A15">
            <w:r w:rsidRPr="00282A15">
              <w:t> </w:t>
            </w:r>
          </w:p>
        </w:tc>
        <w:tc>
          <w:tcPr>
            <w:tcW w:w="1559" w:type="dxa"/>
            <w:noWrap/>
            <w:hideMark/>
          </w:tcPr>
          <w:p w14:paraId="6203696B" w14:textId="77777777" w:rsidR="00282A15" w:rsidRPr="00282A15" w:rsidRDefault="00282A15">
            <w:r w:rsidRPr="00282A15">
              <w:t> </w:t>
            </w:r>
          </w:p>
        </w:tc>
        <w:tc>
          <w:tcPr>
            <w:tcW w:w="1289" w:type="dxa"/>
            <w:noWrap/>
            <w:hideMark/>
          </w:tcPr>
          <w:p w14:paraId="37F00696" w14:textId="77777777" w:rsidR="00282A15" w:rsidRPr="00282A15" w:rsidRDefault="00282A15">
            <w:r w:rsidRPr="00282A15">
              <w:t> </w:t>
            </w:r>
          </w:p>
        </w:tc>
        <w:tc>
          <w:tcPr>
            <w:tcW w:w="2441" w:type="dxa"/>
            <w:noWrap/>
            <w:hideMark/>
          </w:tcPr>
          <w:p w14:paraId="0E3984BB" w14:textId="77777777" w:rsidR="00282A15" w:rsidRPr="00282A15" w:rsidRDefault="00282A15">
            <w:r w:rsidRPr="00282A15">
              <w:t> </w:t>
            </w:r>
          </w:p>
        </w:tc>
      </w:tr>
      <w:tr w:rsidR="00282A15" w:rsidRPr="00282A15" w14:paraId="75BC6948" w14:textId="77777777" w:rsidTr="00E56106">
        <w:trPr>
          <w:trHeight w:val="400"/>
        </w:trPr>
        <w:tc>
          <w:tcPr>
            <w:tcW w:w="1121" w:type="dxa"/>
            <w:noWrap/>
            <w:hideMark/>
          </w:tcPr>
          <w:p w14:paraId="256CDF1E" w14:textId="77777777" w:rsidR="00282A15" w:rsidRPr="00282A15" w:rsidRDefault="00282A15" w:rsidP="00282A15">
            <w:r w:rsidRPr="00282A15">
              <w:t>710</w:t>
            </w:r>
          </w:p>
        </w:tc>
        <w:tc>
          <w:tcPr>
            <w:tcW w:w="2891" w:type="dxa"/>
            <w:noWrap/>
            <w:hideMark/>
          </w:tcPr>
          <w:p w14:paraId="5CB835BF" w14:textId="77777777" w:rsidR="00282A15" w:rsidRPr="00282A15" w:rsidRDefault="00282A15">
            <w:r w:rsidRPr="00282A15">
              <w:t>Small Piece</w:t>
            </w:r>
          </w:p>
        </w:tc>
        <w:tc>
          <w:tcPr>
            <w:tcW w:w="1637" w:type="dxa"/>
            <w:noWrap/>
            <w:hideMark/>
          </w:tcPr>
          <w:p w14:paraId="21F2D4E7" w14:textId="77777777" w:rsidR="00282A15" w:rsidRPr="00282A15" w:rsidRDefault="00282A15" w:rsidP="00282A15">
            <w:r w:rsidRPr="00282A15">
              <w:t>2</w:t>
            </w:r>
          </w:p>
        </w:tc>
        <w:tc>
          <w:tcPr>
            <w:tcW w:w="815" w:type="dxa"/>
            <w:noWrap/>
            <w:hideMark/>
          </w:tcPr>
          <w:p w14:paraId="7BDE66B3" w14:textId="77777777" w:rsidR="00282A15" w:rsidRPr="00282A15" w:rsidRDefault="00282A15">
            <w:r w:rsidRPr="00282A15">
              <w:t>EA</w:t>
            </w:r>
          </w:p>
        </w:tc>
        <w:tc>
          <w:tcPr>
            <w:tcW w:w="1559" w:type="dxa"/>
            <w:noWrap/>
            <w:hideMark/>
          </w:tcPr>
          <w:p w14:paraId="1E16D77E" w14:textId="77777777" w:rsidR="00282A15" w:rsidRPr="00282A15" w:rsidRDefault="00282A15">
            <w:r w:rsidRPr="00282A15">
              <w:t> </w:t>
            </w:r>
          </w:p>
        </w:tc>
        <w:tc>
          <w:tcPr>
            <w:tcW w:w="1289" w:type="dxa"/>
            <w:noWrap/>
            <w:hideMark/>
          </w:tcPr>
          <w:p w14:paraId="6D55B6FE" w14:textId="77777777" w:rsidR="00282A15" w:rsidRPr="00282A15" w:rsidRDefault="00282A15">
            <w:r w:rsidRPr="00282A15">
              <w:t> </w:t>
            </w:r>
          </w:p>
        </w:tc>
        <w:tc>
          <w:tcPr>
            <w:tcW w:w="2441" w:type="dxa"/>
            <w:noWrap/>
            <w:hideMark/>
          </w:tcPr>
          <w:p w14:paraId="0C5A0D49" w14:textId="77777777" w:rsidR="00282A15" w:rsidRPr="00282A15" w:rsidRDefault="00282A15">
            <w:r w:rsidRPr="00282A15">
              <w:t> </w:t>
            </w:r>
          </w:p>
        </w:tc>
      </w:tr>
      <w:tr w:rsidR="00282A15" w:rsidRPr="00282A15" w14:paraId="6DBD1C61" w14:textId="77777777" w:rsidTr="00E56106">
        <w:trPr>
          <w:trHeight w:val="400"/>
        </w:trPr>
        <w:tc>
          <w:tcPr>
            <w:tcW w:w="1121" w:type="dxa"/>
            <w:noWrap/>
            <w:hideMark/>
          </w:tcPr>
          <w:p w14:paraId="581FDF19" w14:textId="77777777" w:rsidR="00282A15" w:rsidRPr="00282A15" w:rsidRDefault="00282A15" w:rsidP="00282A15">
            <w:r w:rsidRPr="00282A15">
              <w:t>710</w:t>
            </w:r>
          </w:p>
        </w:tc>
        <w:tc>
          <w:tcPr>
            <w:tcW w:w="2891" w:type="dxa"/>
            <w:noWrap/>
            <w:hideMark/>
          </w:tcPr>
          <w:p w14:paraId="59BEAA4E" w14:textId="77777777" w:rsidR="00282A15" w:rsidRPr="00282A15" w:rsidRDefault="00282A15">
            <w:r w:rsidRPr="00282A15">
              <w:t>Medium piece</w:t>
            </w:r>
          </w:p>
        </w:tc>
        <w:tc>
          <w:tcPr>
            <w:tcW w:w="1637" w:type="dxa"/>
            <w:noWrap/>
            <w:hideMark/>
          </w:tcPr>
          <w:p w14:paraId="02986594" w14:textId="77777777" w:rsidR="00282A15" w:rsidRPr="00282A15" w:rsidRDefault="00282A15" w:rsidP="00282A15">
            <w:r w:rsidRPr="00282A15">
              <w:t>1</w:t>
            </w:r>
          </w:p>
        </w:tc>
        <w:tc>
          <w:tcPr>
            <w:tcW w:w="815" w:type="dxa"/>
            <w:noWrap/>
            <w:hideMark/>
          </w:tcPr>
          <w:p w14:paraId="2B7DA02E" w14:textId="77777777" w:rsidR="00282A15" w:rsidRPr="00282A15" w:rsidRDefault="00282A15">
            <w:r w:rsidRPr="00282A15">
              <w:t>EA</w:t>
            </w:r>
          </w:p>
        </w:tc>
        <w:tc>
          <w:tcPr>
            <w:tcW w:w="1559" w:type="dxa"/>
            <w:noWrap/>
            <w:hideMark/>
          </w:tcPr>
          <w:p w14:paraId="0D76CE25" w14:textId="77777777" w:rsidR="00282A15" w:rsidRPr="00282A15" w:rsidRDefault="00282A15">
            <w:r w:rsidRPr="00282A15">
              <w:t> </w:t>
            </w:r>
          </w:p>
        </w:tc>
        <w:tc>
          <w:tcPr>
            <w:tcW w:w="1289" w:type="dxa"/>
            <w:noWrap/>
            <w:hideMark/>
          </w:tcPr>
          <w:p w14:paraId="21CF2C39" w14:textId="77777777" w:rsidR="00282A15" w:rsidRPr="00282A15" w:rsidRDefault="00282A15">
            <w:r w:rsidRPr="00282A15">
              <w:t> </w:t>
            </w:r>
          </w:p>
        </w:tc>
        <w:tc>
          <w:tcPr>
            <w:tcW w:w="2441" w:type="dxa"/>
            <w:noWrap/>
            <w:hideMark/>
          </w:tcPr>
          <w:p w14:paraId="23E044D3" w14:textId="77777777" w:rsidR="00282A15" w:rsidRPr="00282A15" w:rsidRDefault="00282A15">
            <w:r w:rsidRPr="00282A15">
              <w:t> </w:t>
            </w:r>
          </w:p>
        </w:tc>
      </w:tr>
      <w:tr w:rsidR="00282A15" w:rsidRPr="00282A15" w14:paraId="4E6BD14A" w14:textId="77777777" w:rsidTr="001234F0">
        <w:trPr>
          <w:trHeight w:val="494"/>
        </w:trPr>
        <w:tc>
          <w:tcPr>
            <w:tcW w:w="1121" w:type="dxa"/>
            <w:noWrap/>
            <w:hideMark/>
          </w:tcPr>
          <w:p w14:paraId="0AF6AB41" w14:textId="77777777" w:rsidR="00282A15" w:rsidRPr="00282A15" w:rsidRDefault="00282A15" w:rsidP="00282A15">
            <w:pPr>
              <w:rPr>
                <w:b/>
                <w:bCs/>
              </w:rPr>
            </w:pPr>
            <w:r w:rsidRPr="00282A15">
              <w:rPr>
                <w:b/>
                <w:bCs/>
              </w:rPr>
              <w:t> </w:t>
            </w:r>
          </w:p>
        </w:tc>
        <w:tc>
          <w:tcPr>
            <w:tcW w:w="2891" w:type="dxa"/>
            <w:hideMark/>
          </w:tcPr>
          <w:p w14:paraId="34149363" w14:textId="77777777" w:rsidR="00282A15" w:rsidRPr="00282A15" w:rsidRDefault="00282A15">
            <w:pPr>
              <w:rPr>
                <w:b/>
                <w:bCs/>
              </w:rPr>
            </w:pPr>
            <w:r w:rsidRPr="00282A15">
              <w:rPr>
                <w:b/>
                <w:bCs/>
              </w:rPr>
              <w:t>Parts Replacement When Necessary</w:t>
            </w:r>
          </w:p>
        </w:tc>
        <w:tc>
          <w:tcPr>
            <w:tcW w:w="1637" w:type="dxa"/>
            <w:noWrap/>
            <w:hideMark/>
          </w:tcPr>
          <w:p w14:paraId="14670E57" w14:textId="77777777" w:rsidR="00282A15" w:rsidRPr="00282A15" w:rsidRDefault="00282A15" w:rsidP="00282A15">
            <w:pPr>
              <w:rPr>
                <w:b/>
                <w:bCs/>
              </w:rPr>
            </w:pPr>
            <w:r w:rsidRPr="00282A15">
              <w:rPr>
                <w:b/>
                <w:bCs/>
              </w:rPr>
              <w:t> </w:t>
            </w:r>
          </w:p>
        </w:tc>
        <w:tc>
          <w:tcPr>
            <w:tcW w:w="815" w:type="dxa"/>
            <w:noWrap/>
            <w:hideMark/>
          </w:tcPr>
          <w:p w14:paraId="509DDD1F" w14:textId="77777777" w:rsidR="00282A15" w:rsidRPr="00282A15" w:rsidRDefault="00282A15">
            <w:r w:rsidRPr="00282A15">
              <w:t> </w:t>
            </w:r>
          </w:p>
        </w:tc>
        <w:tc>
          <w:tcPr>
            <w:tcW w:w="1559" w:type="dxa"/>
            <w:noWrap/>
            <w:hideMark/>
          </w:tcPr>
          <w:p w14:paraId="5338CCF8" w14:textId="77777777" w:rsidR="00282A15" w:rsidRPr="00282A15" w:rsidRDefault="00282A15">
            <w:r w:rsidRPr="00282A15">
              <w:t> </w:t>
            </w:r>
          </w:p>
        </w:tc>
        <w:tc>
          <w:tcPr>
            <w:tcW w:w="1289" w:type="dxa"/>
            <w:noWrap/>
            <w:hideMark/>
          </w:tcPr>
          <w:p w14:paraId="451C36B6" w14:textId="77777777" w:rsidR="00282A15" w:rsidRPr="00282A15" w:rsidRDefault="00282A15">
            <w:r w:rsidRPr="00282A15">
              <w:t> </w:t>
            </w:r>
          </w:p>
        </w:tc>
        <w:tc>
          <w:tcPr>
            <w:tcW w:w="2441" w:type="dxa"/>
            <w:noWrap/>
            <w:hideMark/>
          </w:tcPr>
          <w:p w14:paraId="666BBE2E" w14:textId="77777777" w:rsidR="00282A15" w:rsidRPr="00282A15" w:rsidRDefault="00282A15">
            <w:r w:rsidRPr="00282A15">
              <w:t> </w:t>
            </w:r>
          </w:p>
        </w:tc>
      </w:tr>
      <w:tr w:rsidR="00282A15" w:rsidRPr="00282A15" w14:paraId="435DF2BB" w14:textId="77777777" w:rsidTr="00E56106">
        <w:trPr>
          <w:trHeight w:val="800"/>
        </w:trPr>
        <w:tc>
          <w:tcPr>
            <w:tcW w:w="1121" w:type="dxa"/>
            <w:noWrap/>
            <w:hideMark/>
          </w:tcPr>
          <w:p w14:paraId="1948D0E9" w14:textId="77777777" w:rsidR="00282A15" w:rsidRPr="00282A15" w:rsidRDefault="00282A15" w:rsidP="00282A15">
            <w:r w:rsidRPr="00282A15">
              <w:t xml:space="preserve">720 </w:t>
            </w:r>
          </w:p>
        </w:tc>
        <w:tc>
          <w:tcPr>
            <w:tcW w:w="2891" w:type="dxa"/>
            <w:hideMark/>
          </w:tcPr>
          <w:p w14:paraId="198349FF" w14:textId="77777777" w:rsidR="00282A15" w:rsidRPr="00282A15" w:rsidRDefault="00282A15">
            <w:r w:rsidRPr="00282A15">
              <w:t>Replacement of running belt - Treadmills - DK Fitness T-22</w:t>
            </w:r>
          </w:p>
        </w:tc>
        <w:tc>
          <w:tcPr>
            <w:tcW w:w="1637" w:type="dxa"/>
            <w:noWrap/>
            <w:hideMark/>
          </w:tcPr>
          <w:p w14:paraId="5CBA7CD3" w14:textId="77777777" w:rsidR="00282A15" w:rsidRPr="00282A15" w:rsidRDefault="00282A15" w:rsidP="00282A15">
            <w:r w:rsidRPr="00282A15">
              <w:t>3</w:t>
            </w:r>
          </w:p>
        </w:tc>
        <w:tc>
          <w:tcPr>
            <w:tcW w:w="815" w:type="dxa"/>
            <w:noWrap/>
            <w:hideMark/>
          </w:tcPr>
          <w:p w14:paraId="7953858A" w14:textId="77777777" w:rsidR="00282A15" w:rsidRPr="00282A15" w:rsidRDefault="00282A15">
            <w:r w:rsidRPr="00282A15">
              <w:t>EA</w:t>
            </w:r>
          </w:p>
        </w:tc>
        <w:tc>
          <w:tcPr>
            <w:tcW w:w="1559" w:type="dxa"/>
            <w:noWrap/>
            <w:hideMark/>
          </w:tcPr>
          <w:p w14:paraId="1436E5A3" w14:textId="77777777" w:rsidR="00282A15" w:rsidRPr="00282A15" w:rsidRDefault="00282A15">
            <w:r w:rsidRPr="00282A15">
              <w:t> </w:t>
            </w:r>
          </w:p>
        </w:tc>
        <w:tc>
          <w:tcPr>
            <w:tcW w:w="1289" w:type="dxa"/>
            <w:noWrap/>
            <w:hideMark/>
          </w:tcPr>
          <w:p w14:paraId="19146447" w14:textId="77777777" w:rsidR="00282A15" w:rsidRPr="00282A15" w:rsidRDefault="00282A15">
            <w:r w:rsidRPr="00282A15">
              <w:t> </w:t>
            </w:r>
          </w:p>
        </w:tc>
        <w:tc>
          <w:tcPr>
            <w:tcW w:w="2441" w:type="dxa"/>
            <w:noWrap/>
            <w:hideMark/>
          </w:tcPr>
          <w:p w14:paraId="3E57A4E6" w14:textId="77777777" w:rsidR="00282A15" w:rsidRPr="00282A15" w:rsidRDefault="00282A15">
            <w:r w:rsidRPr="00282A15">
              <w:t> </w:t>
            </w:r>
          </w:p>
        </w:tc>
      </w:tr>
      <w:tr w:rsidR="00282A15" w:rsidRPr="00282A15" w14:paraId="715A08F4" w14:textId="77777777" w:rsidTr="00E56106">
        <w:trPr>
          <w:trHeight w:val="800"/>
        </w:trPr>
        <w:tc>
          <w:tcPr>
            <w:tcW w:w="1121" w:type="dxa"/>
            <w:noWrap/>
            <w:hideMark/>
          </w:tcPr>
          <w:p w14:paraId="0635CE59" w14:textId="77777777" w:rsidR="00282A15" w:rsidRPr="00282A15" w:rsidRDefault="00282A15" w:rsidP="00282A15">
            <w:r w:rsidRPr="00282A15">
              <w:t xml:space="preserve">730 </w:t>
            </w:r>
          </w:p>
        </w:tc>
        <w:tc>
          <w:tcPr>
            <w:tcW w:w="2891" w:type="dxa"/>
            <w:hideMark/>
          </w:tcPr>
          <w:p w14:paraId="5939DAB6" w14:textId="77777777" w:rsidR="00282A15" w:rsidRPr="00282A15" w:rsidRDefault="00282A15">
            <w:r w:rsidRPr="00282A15">
              <w:t>Replacement of Drive belt - Treadmills - DK Fitness T-22</w:t>
            </w:r>
          </w:p>
        </w:tc>
        <w:tc>
          <w:tcPr>
            <w:tcW w:w="1637" w:type="dxa"/>
            <w:noWrap/>
            <w:hideMark/>
          </w:tcPr>
          <w:p w14:paraId="1B8862AB" w14:textId="77777777" w:rsidR="00282A15" w:rsidRPr="00282A15" w:rsidRDefault="00282A15" w:rsidP="00282A15">
            <w:r w:rsidRPr="00282A15">
              <w:t>3</w:t>
            </w:r>
          </w:p>
        </w:tc>
        <w:tc>
          <w:tcPr>
            <w:tcW w:w="815" w:type="dxa"/>
            <w:noWrap/>
            <w:hideMark/>
          </w:tcPr>
          <w:p w14:paraId="5A3DF8D6" w14:textId="77777777" w:rsidR="00282A15" w:rsidRPr="00282A15" w:rsidRDefault="00282A15">
            <w:r w:rsidRPr="00282A15">
              <w:t>EA</w:t>
            </w:r>
          </w:p>
        </w:tc>
        <w:tc>
          <w:tcPr>
            <w:tcW w:w="1559" w:type="dxa"/>
            <w:noWrap/>
            <w:hideMark/>
          </w:tcPr>
          <w:p w14:paraId="168004DC" w14:textId="77777777" w:rsidR="00282A15" w:rsidRPr="00282A15" w:rsidRDefault="00282A15">
            <w:r w:rsidRPr="00282A15">
              <w:t> </w:t>
            </w:r>
          </w:p>
        </w:tc>
        <w:tc>
          <w:tcPr>
            <w:tcW w:w="1289" w:type="dxa"/>
            <w:noWrap/>
            <w:hideMark/>
          </w:tcPr>
          <w:p w14:paraId="48471A9A" w14:textId="77777777" w:rsidR="00282A15" w:rsidRPr="00282A15" w:rsidRDefault="00282A15">
            <w:r w:rsidRPr="00282A15">
              <w:t> </w:t>
            </w:r>
          </w:p>
        </w:tc>
        <w:tc>
          <w:tcPr>
            <w:tcW w:w="2441" w:type="dxa"/>
            <w:noWrap/>
            <w:hideMark/>
          </w:tcPr>
          <w:p w14:paraId="6AD46600" w14:textId="77777777" w:rsidR="00282A15" w:rsidRPr="00282A15" w:rsidRDefault="00282A15">
            <w:r w:rsidRPr="00282A15">
              <w:t> </w:t>
            </w:r>
          </w:p>
        </w:tc>
      </w:tr>
      <w:tr w:rsidR="00282A15" w:rsidRPr="00282A15" w14:paraId="0C7B2A5C" w14:textId="77777777" w:rsidTr="00E56106">
        <w:trPr>
          <w:trHeight w:val="800"/>
        </w:trPr>
        <w:tc>
          <w:tcPr>
            <w:tcW w:w="1121" w:type="dxa"/>
            <w:noWrap/>
            <w:hideMark/>
          </w:tcPr>
          <w:p w14:paraId="26167BB1" w14:textId="77777777" w:rsidR="00282A15" w:rsidRPr="00282A15" w:rsidRDefault="00282A15" w:rsidP="00282A15">
            <w:r w:rsidRPr="00282A15">
              <w:t xml:space="preserve">740 </w:t>
            </w:r>
          </w:p>
        </w:tc>
        <w:tc>
          <w:tcPr>
            <w:tcW w:w="2891" w:type="dxa"/>
            <w:hideMark/>
          </w:tcPr>
          <w:p w14:paraId="4794034D" w14:textId="77777777" w:rsidR="00282A15" w:rsidRPr="00282A15" w:rsidRDefault="00282A15">
            <w:r w:rsidRPr="00282A15">
              <w:t>Replacement of Speed Sensor - Treadmills - DK Fitness T-22</w:t>
            </w:r>
          </w:p>
        </w:tc>
        <w:tc>
          <w:tcPr>
            <w:tcW w:w="1637" w:type="dxa"/>
            <w:noWrap/>
            <w:hideMark/>
          </w:tcPr>
          <w:p w14:paraId="144F7E30" w14:textId="77777777" w:rsidR="00282A15" w:rsidRPr="00282A15" w:rsidRDefault="00282A15" w:rsidP="00282A15">
            <w:r w:rsidRPr="00282A15">
              <w:t>3</w:t>
            </w:r>
          </w:p>
        </w:tc>
        <w:tc>
          <w:tcPr>
            <w:tcW w:w="815" w:type="dxa"/>
            <w:noWrap/>
            <w:hideMark/>
          </w:tcPr>
          <w:p w14:paraId="48A8A96A" w14:textId="77777777" w:rsidR="00282A15" w:rsidRPr="00282A15" w:rsidRDefault="00282A15">
            <w:r w:rsidRPr="00282A15">
              <w:t>EA</w:t>
            </w:r>
          </w:p>
        </w:tc>
        <w:tc>
          <w:tcPr>
            <w:tcW w:w="1559" w:type="dxa"/>
            <w:noWrap/>
            <w:hideMark/>
          </w:tcPr>
          <w:p w14:paraId="09782745" w14:textId="77777777" w:rsidR="00282A15" w:rsidRPr="00282A15" w:rsidRDefault="00282A15">
            <w:r w:rsidRPr="00282A15">
              <w:t> </w:t>
            </w:r>
          </w:p>
        </w:tc>
        <w:tc>
          <w:tcPr>
            <w:tcW w:w="1289" w:type="dxa"/>
            <w:noWrap/>
            <w:hideMark/>
          </w:tcPr>
          <w:p w14:paraId="61873AC9" w14:textId="77777777" w:rsidR="00282A15" w:rsidRPr="00282A15" w:rsidRDefault="00282A15">
            <w:r w:rsidRPr="00282A15">
              <w:t> </w:t>
            </w:r>
          </w:p>
        </w:tc>
        <w:tc>
          <w:tcPr>
            <w:tcW w:w="2441" w:type="dxa"/>
            <w:noWrap/>
            <w:hideMark/>
          </w:tcPr>
          <w:p w14:paraId="1BE71E1E" w14:textId="77777777" w:rsidR="00282A15" w:rsidRPr="00282A15" w:rsidRDefault="00282A15">
            <w:r w:rsidRPr="00282A15">
              <w:t> </w:t>
            </w:r>
          </w:p>
        </w:tc>
      </w:tr>
      <w:tr w:rsidR="00282A15" w:rsidRPr="00282A15" w14:paraId="66D0F2C1" w14:textId="77777777" w:rsidTr="00E56106">
        <w:trPr>
          <w:trHeight w:val="800"/>
        </w:trPr>
        <w:tc>
          <w:tcPr>
            <w:tcW w:w="1121" w:type="dxa"/>
            <w:noWrap/>
            <w:hideMark/>
          </w:tcPr>
          <w:p w14:paraId="6C14CD82" w14:textId="77777777" w:rsidR="00282A15" w:rsidRPr="00282A15" w:rsidRDefault="00282A15" w:rsidP="00282A15">
            <w:r w:rsidRPr="00282A15">
              <w:t xml:space="preserve">750 </w:t>
            </w:r>
          </w:p>
        </w:tc>
        <w:tc>
          <w:tcPr>
            <w:tcW w:w="2891" w:type="dxa"/>
            <w:hideMark/>
          </w:tcPr>
          <w:p w14:paraId="751CD601" w14:textId="77777777" w:rsidR="00282A15" w:rsidRPr="00282A15" w:rsidRDefault="00282A15">
            <w:r w:rsidRPr="00282A15">
              <w:t>Replacement of Motor - Treadmills - DK Fitness T-22</w:t>
            </w:r>
          </w:p>
        </w:tc>
        <w:tc>
          <w:tcPr>
            <w:tcW w:w="1637" w:type="dxa"/>
            <w:noWrap/>
            <w:hideMark/>
          </w:tcPr>
          <w:p w14:paraId="6E4AE636" w14:textId="77777777" w:rsidR="00282A15" w:rsidRPr="00282A15" w:rsidRDefault="00282A15" w:rsidP="00282A15">
            <w:r w:rsidRPr="00282A15">
              <w:t>3</w:t>
            </w:r>
          </w:p>
        </w:tc>
        <w:tc>
          <w:tcPr>
            <w:tcW w:w="815" w:type="dxa"/>
            <w:noWrap/>
            <w:hideMark/>
          </w:tcPr>
          <w:p w14:paraId="4A6E9D94" w14:textId="77777777" w:rsidR="00282A15" w:rsidRPr="00282A15" w:rsidRDefault="00282A15">
            <w:r w:rsidRPr="00282A15">
              <w:t>EA</w:t>
            </w:r>
          </w:p>
        </w:tc>
        <w:tc>
          <w:tcPr>
            <w:tcW w:w="1559" w:type="dxa"/>
            <w:noWrap/>
            <w:hideMark/>
          </w:tcPr>
          <w:p w14:paraId="10A00944" w14:textId="77777777" w:rsidR="00282A15" w:rsidRPr="00282A15" w:rsidRDefault="00282A15">
            <w:r w:rsidRPr="00282A15">
              <w:t> </w:t>
            </w:r>
          </w:p>
        </w:tc>
        <w:tc>
          <w:tcPr>
            <w:tcW w:w="1289" w:type="dxa"/>
            <w:noWrap/>
            <w:hideMark/>
          </w:tcPr>
          <w:p w14:paraId="669028A7" w14:textId="77777777" w:rsidR="00282A15" w:rsidRPr="00282A15" w:rsidRDefault="00282A15">
            <w:r w:rsidRPr="00282A15">
              <w:t> </w:t>
            </w:r>
          </w:p>
        </w:tc>
        <w:tc>
          <w:tcPr>
            <w:tcW w:w="2441" w:type="dxa"/>
            <w:noWrap/>
            <w:hideMark/>
          </w:tcPr>
          <w:p w14:paraId="43747C4A" w14:textId="77777777" w:rsidR="00282A15" w:rsidRPr="00282A15" w:rsidRDefault="00282A15">
            <w:r w:rsidRPr="00282A15">
              <w:t> </w:t>
            </w:r>
          </w:p>
        </w:tc>
      </w:tr>
      <w:tr w:rsidR="00282A15" w:rsidRPr="00282A15" w14:paraId="097CA5DA" w14:textId="77777777" w:rsidTr="00E56106">
        <w:trPr>
          <w:trHeight w:val="800"/>
        </w:trPr>
        <w:tc>
          <w:tcPr>
            <w:tcW w:w="1121" w:type="dxa"/>
            <w:noWrap/>
            <w:hideMark/>
          </w:tcPr>
          <w:p w14:paraId="78FDC813" w14:textId="77777777" w:rsidR="00282A15" w:rsidRPr="00282A15" w:rsidRDefault="00282A15" w:rsidP="00282A15">
            <w:r w:rsidRPr="00282A15">
              <w:t xml:space="preserve">760 </w:t>
            </w:r>
          </w:p>
        </w:tc>
        <w:tc>
          <w:tcPr>
            <w:tcW w:w="2891" w:type="dxa"/>
            <w:hideMark/>
          </w:tcPr>
          <w:p w14:paraId="3AF18BAC" w14:textId="77777777" w:rsidR="00282A15" w:rsidRPr="00282A15" w:rsidRDefault="00282A15">
            <w:r w:rsidRPr="00282A15">
              <w:t>Replacement of MCB Board - Treadmills - DK Fitness T-22</w:t>
            </w:r>
          </w:p>
        </w:tc>
        <w:tc>
          <w:tcPr>
            <w:tcW w:w="1637" w:type="dxa"/>
            <w:noWrap/>
            <w:hideMark/>
          </w:tcPr>
          <w:p w14:paraId="5F88083E" w14:textId="77777777" w:rsidR="00282A15" w:rsidRPr="00282A15" w:rsidRDefault="00282A15" w:rsidP="00282A15">
            <w:r w:rsidRPr="00282A15">
              <w:t>3</w:t>
            </w:r>
          </w:p>
        </w:tc>
        <w:tc>
          <w:tcPr>
            <w:tcW w:w="815" w:type="dxa"/>
            <w:noWrap/>
            <w:hideMark/>
          </w:tcPr>
          <w:p w14:paraId="00B12CA9" w14:textId="77777777" w:rsidR="00282A15" w:rsidRPr="00282A15" w:rsidRDefault="00282A15">
            <w:r w:rsidRPr="00282A15">
              <w:t>EA</w:t>
            </w:r>
          </w:p>
        </w:tc>
        <w:tc>
          <w:tcPr>
            <w:tcW w:w="1559" w:type="dxa"/>
            <w:noWrap/>
            <w:hideMark/>
          </w:tcPr>
          <w:p w14:paraId="280B05B8" w14:textId="77777777" w:rsidR="00282A15" w:rsidRPr="00282A15" w:rsidRDefault="00282A15">
            <w:r w:rsidRPr="00282A15">
              <w:t> </w:t>
            </w:r>
          </w:p>
        </w:tc>
        <w:tc>
          <w:tcPr>
            <w:tcW w:w="1289" w:type="dxa"/>
            <w:noWrap/>
            <w:hideMark/>
          </w:tcPr>
          <w:p w14:paraId="49E731C5" w14:textId="77777777" w:rsidR="00282A15" w:rsidRPr="00282A15" w:rsidRDefault="00282A15">
            <w:r w:rsidRPr="00282A15">
              <w:t> </w:t>
            </w:r>
          </w:p>
        </w:tc>
        <w:tc>
          <w:tcPr>
            <w:tcW w:w="2441" w:type="dxa"/>
            <w:noWrap/>
            <w:hideMark/>
          </w:tcPr>
          <w:p w14:paraId="456D344F" w14:textId="77777777" w:rsidR="00282A15" w:rsidRPr="00282A15" w:rsidRDefault="00282A15">
            <w:r w:rsidRPr="00282A15">
              <w:t> </w:t>
            </w:r>
          </w:p>
        </w:tc>
      </w:tr>
      <w:tr w:rsidR="00282A15" w:rsidRPr="00282A15" w14:paraId="5885FA83" w14:textId="77777777" w:rsidTr="00E56106">
        <w:trPr>
          <w:trHeight w:val="800"/>
        </w:trPr>
        <w:tc>
          <w:tcPr>
            <w:tcW w:w="1121" w:type="dxa"/>
            <w:noWrap/>
            <w:hideMark/>
          </w:tcPr>
          <w:p w14:paraId="0DF345EF" w14:textId="77777777" w:rsidR="00282A15" w:rsidRPr="00282A15" w:rsidRDefault="00282A15" w:rsidP="00282A15">
            <w:r w:rsidRPr="00282A15">
              <w:t xml:space="preserve">770 </w:t>
            </w:r>
          </w:p>
        </w:tc>
        <w:tc>
          <w:tcPr>
            <w:tcW w:w="2891" w:type="dxa"/>
            <w:hideMark/>
          </w:tcPr>
          <w:p w14:paraId="48CE9BF8" w14:textId="77777777" w:rsidR="00282A15" w:rsidRPr="00282A15" w:rsidRDefault="00282A15">
            <w:r w:rsidRPr="00282A15">
              <w:t>Replacement of Console - Treadmills - DK Fitness T-22</w:t>
            </w:r>
          </w:p>
        </w:tc>
        <w:tc>
          <w:tcPr>
            <w:tcW w:w="1637" w:type="dxa"/>
            <w:noWrap/>
            <w:hideMark/>
          </w:tcPr>
          <w:p w14:paraId="39425123" w14:textId="77777777" w:rsidR="00282A15" w:rsidRPr="00282A15" w:rsidRDefault="00282A15" w:rsidP="00282A15">
            <w:r w:rsidRPr="00282A15">
              <w:t>3</w:t>
            </w:r>
          </w:p>
        </w:tc>
        <w:tc>
          <w:tcPr>
            <w:tcW w:w="815" w:type="dxa"/>
            <w:noWrap/>
            <w:hideMark/>
          </w:tcPr>
          <w:p w14:paraId="402F6F9A" w14:textId="77777777" w:rsidR="00282A15" w:rsidRPr="00282A15" w:rsidRDefault="00282A15">
            <w:r w:rsidRPr="00282A15">
              <w:t>EA</w:t>
            </w:r>
          </w:p>
        </w:tc>
        <w:tc>
          <w:tcPr>
            <w:tcW w:w="1559" w:type="dxa"/>
            <w:noWrap/>
            <w:hideMark/>
          </w:tcPr>
          <w:p w14:paraId="76D93026" w14:textId="77777777" w:rsidR="00282A15" w:rsidRPr="00282A15" w:rsidRDefault="00282A15">
            <w:r w:rsidRPr="00282A15">
              <w:t> </w:t>
            </w:r>
          </w:p>
        </w:tc>
        <w:tc>
          <w:tcPr>
            <w:tcW w:w="1289" w:type="dxa"/>
            <w:noWrap/>
            <w:hideMark/>
          </w:tcPr>
          <w:p w14:paraId="05190D68" w14:textId="77777777" w:rsidR="00282A15" w:rsidRPr="00282A15" w:rsidRDefault="00282A15">
            <w:r w:rsidRPr="00282A15">
              <w:t> </w:t>
            </w:r>
          </w:p>
        </w:tc>
        <w:tc>
          <w:tcPr>
            <w:tcW w:w="2441" w:type="dxa"/>
            <w:noWrap/>
            <w:hideMark/>
          </w:tcPr>
          <w:p w14:paraId="2D23FBF7" w14:textId="77777777" w:rsidR="00282A15" w:rsidRPr="00282A15" w:rsidRDefault="00282A15">
            <w:r w:rsidRPr="00282A15">
              <w:t> </w:t>
            </w:r>
          </w:p>
        </w:tc>
      </w:tr>
      <w:tr w:rsidR="00282A15" w:rsidRPr="00282A15" w14:paraId="524186F8" w14:textId="77777777" w:rsidTr="00E56106">
        <w:trPr>
          <w:trHeight w:val="800"/>
        </w:trPr>
        <w:tc>
          <w:tcPr>
            <w:tcW w:w="1121" w:type="dxa"/>
            <w:noWrap/>
            <w:hideMark/>
          </w:tcPr>
          <w:p w14:paraId="26E84DE1" w14:textId="77777777" w:rsidR="00282A15" w:rsidRPr="00282A15" w:rsidRDefault="00282A15" w:rsidP="00282A15">
            <w:r w:rsidRPr="00282A15">
              <w:t xml:space="preserve">780 </w:t>
            </w:r>
          </w:p>
        </w:tc>
        <w:tc>
          <w:tcPr>
            <w:tcW w:w="2891" w:type="dxa"/>
            <w:hideMark/>
          </w:tcPr>
          <w:p w14:paraId="390085DC" w14:textId="77777777" w:rsidR="00282A15" w:rsidRPr="00282A15" w:rsidRDefault="00282A15">
            <w:r w:rsidRPr="00282A15">
              <w:t>Replacement of Overlay - Treadmills - DK Fitness T-22</w:t>
            </w:r>
          </w:p>
        </w:tc>
        <w:tc>
          <w:tcPr>
            <w:tcW w:w="1637" w:type="dxa"/>
            <w:noWrap/>
            <w:hideMark/>
          </w:tcPr>
          <w:p w14:paraId="641C0995" w14:textId="77777777" w:rsidR="00282A15" w:rsidRPr="00282A15" w:rsidRDefault="00282A15" w:rsidP="00282A15">
            <w:r w:rsidRPr="00282A15">
              <w:t>3</w:t>
            </w:r>
          </w:p>
        </w:tc>
        <w:tc>
          <w:tcPr>
            <w:tcW w:w="815" w:type="dxa"/>
            <w:noWrap/>
            <w:hideMark/>
          </w:tcPr>
          <w:p w14:paraId="22A88FF8" w14:textId="77777777" w:rsidR="00282A15" w:rsidRPr="00282A15" w:rsidRDefault="00282A15">
            <w:r w:rsidRPr="00282A15">
              <w:t>EA</w:t>
            </w:r>
          </w:p>
        </w:tc>
        <w:tc>
          <w:tcPr>
            <w:tcW w:w="1559" w:type="dxa"/>
            <w:noWrap/>
            <w:hideMark/>
          </w:tcPr>
          <w:p w14:paraId="37A7D3B8" w14:textId="77777777" w:rsidR="00282A15" w:rsidRPr="00282A15" w:rsidRDefault="00282A15">
            <w:r w:rsidRPr="00282A15">
              <w:t> </w:t>
            </w:r>
          </w:p>
        </w:tc>
        <w:tc>
          <w:tcPr>
            <w:tcW w:w="1289" w:type="dxa"/>
            <w:noWrap/>
            <w:hideMark/>
          </w:tcPr>
          <w:p w14:paraId="3C71FD48" w14:textId="77777777" w:rsidR="00282A15" w:rsidRPr="00282A15" w:rsidRDefault="00282A15">
            <w:r w:rsidRPr="00282A15">
              <w:t> </w:t>
            </w:r>
          </w:p>
        </w:tc>
        <w:tc>
          <w:tcPr>
            <w:tcW w:w="2441" w:type="dxa"/>
            <w:noWrap/>
            <w:hideMark/>
          </w:tcPr>
          <w:p w14:paraId="7C0E78E9" w14:textId="77777777" w:rsidR="00282A15" w:rsidRPr="00282A15" w:rsidRDefault="00282A15">
            <w:r w:rsidRPr="00282A15">
              <w:t> </w:t>
            </w:r>
          </w:p>
        </w:tc>
      </w:tr>
      <w:tr w:rsidR="00282A15" w:rsidRPr="00282A15" w14:paraId="062ADFA1" w14:textId="77777777" w:rsidTr="00E56106">
        <w:trPr>
          <w:trHeight w:val="800"/>
        </w:trPr>
        <w:tc>
          <w:tcPr>
            <w:tcW w:w="1121" w:type="dxa"/>
            <w:noWrap/>
            <w:hideMark/>
          </w:tcPr>
          <w:p w14:paraId="36E3A98B" w14:textId="77777777" w:rsidR="00282A15" w:rsidRPr="00282A15" w:rsidRDefault="00282A15" w:rsidP="00282A15">
            <w:r w:rsidRPr="00282A15">
              <w:t xml:space="preserve">790 </w:t>
            </w:r>
          </w:p>
        </w:tc>
        <w:tc>
          <w:tcPr>
            <w:tcW w:w="2891" w:type="dxa"/>
            <w:hideMark/>
          </w:tcPr>
          <w:p w14:paraId="56EBFDFB" w14:textId="77777777" w:rsidR="00282A15" w:rsidRPr="00282A15" w:rsidRDefault="00282A15">
            <w:r w:rsidRPr="00282A15">
              <w:t>Replacement of Bottle Holder - Treadmills - DK Fitness T-22</w:t>
            </w:r>
          </w:p>
        </w:tc>
        <w:tc>
          <w:tcPr>
            <w:tcW w:w="1637" w:type="dxa"/>
            <w:noWrap/>
            <w:hideMark/>
          </w:tcPr>
          <w:p w14:paraId="367B60C6" w14:textId="77777777" w:rsidR="00282A15" w:rsidRPr="00282A15" w:rsidRDefault="00282A15" w:rsidP="00282A15">
            <w:r w:rsidRPr="00282A15">
              <w:t>3</w:t>
            </w:r>
          </w:p>
        </w:tc>
        <w:tc>
          <w:tcPr>
            <w:tcW w:w="815" w:type="dxa"/>
            <w:noWrap/>
            <w:hideMark/>
          </w:tcPr>
          <w:p w14:paraId="363C568F" w14:textId="77777777" w:rsidR="00282A15" w:rsidRPr="00282A15" w:rsidRDefault="00282A15">
            <w:r w:rsidRPr="00282A15">
              <w:t>EA</w:t>
            </w:r>
          </w:p>
        </w:tc>
        <w:tc>
          <w:tcPr>
            <w:tcW w:w="1559" w:type="dxa"/>
            <w:noWrap/>
            <w:hideMark/>
          </w:tcPr>
          <w:p w14:paraId="43D1827E" w14:textId="77777777" w:rsidR="00282A15" w:rsidRPr="00282A15" w:rsidRDefault="00282A15">
            <w:r w:rsidRPr="00282A15">
              <w:t> </w:t>
            </w:r>
          </w:p>
        </w:tc>
        <w:tc>
          <w:tcPr>
            <w:tcW w:w="1289" w:type="dxa"/>
            <w:noWrap/>
            <w:hideMark/>
          </w:tcPr>
          <w:p w14:paraId="5787EDBE" w14:textId="77777777" w:rsidR="00282A15" w:rsidRPr="00282A15" w:rsidRDefault="00282A15">
            <w:r w:rsidRPr="00282A15">
              <w:t> </w:t>
            </w:r>
          </w:p>
        </w:tc>
        <w:tc>
          <w:tcPr>
            <w:tcW w:w="2441" w:type="dxa"/>
            <w:noWrap/>
            <w:hideMark/>
          </w:tcPr>
          <w:p w14:paraId="14B8874A" w14:textId="77777777" w:rsidR="00282A15" w:rsidRPr="00282A15" w:rsidRDefault="00282A15">
            <w:r w:rsidRPr="00282A15">
              <w:t> </w:t>
            </w:r>
          </w:p>
        </w:tc>
      </w:tr>
      <w:tr w:rsidR="00282A15" w:rsidRPr="00282A15" w14:paraId="4DB38D96" w14:textId="77777777" w:rsidTr="00E56106">
        <w:trPr>
          <w:trHeight w:val="1200"/>
        </w:trPr>
        <w:tc>
          <w:tcPr>
            <w:tcW w:w="1121" w:type="dxa"/>
            <w:noWrap/>
            <w:hideMark/>
          </w:tcPr>
          <w:p w14:paraId="35D1CA61" w14:textId="77777777" w:rsidR="00282A15" w:rsidRPr="00282A15" w:rsidRDefault="00282A15" w:rsidP="00282A15">
            <w:r w:rsidRPr="00282A15">
              <w:t xml:space="preserve">800 </w:t>
            </w:r>
          </w:p>
        </w:tc>
        <w:tc>
          <w:tcPr>
            <w:tcW w:w="2891" w:type="dxa"/>
            <w:hideMark/>
          </w:tcPr>
          <w:p w14:paraId="4C4DA921" w14:textId="77777777" w:rsidR="00282A15" w:rsidRPr="00282A15" w:rsidRDefault="00282A15">
            <w:r w:rsidRPr="00282A15">
              <w:t>Replacement of Left &amp; Right Crank - Spinning Bikes (P 7000, DK Fitness &amp; Lemond)</w:t>
            </w:r>
          </w:p>
        </w:tc>
        <w:tc>
          <w:tcPr>
            <w:tcW w:w="1637" w:type="dxa"/>
            <w:noWrap/>
            <w:hideMark/>
          </w:tcPr>
          <w:p w14:paraId="5A5E322D" w14:textId="77777777" w:rsidR="00282A15" w:rsidRPr="00282A15" w:rsidRDefault="00282A15" w:rsidP="00282A15">
            <w:r w:rsidRPr="00282A15">
              <w:t>22</w:t>
            </w:r>
          </w:p>
        </w:tc>
        <w:tc>
          <w:tcPr>
            <w:tcW w:w="815" w:type="dxa"/>
            <w:noWrap/>
            <w:hideMark/>
          </w:tcPr>
          <w:p w14:paraId="6AB7C45B" w14:textId="77777777" w:rsidR="00282A15" w:rsidRPr="00282A15" w:rsidRDefault="00282A15">
            <w:r w:rsidRPr="00282A15">
              <w:t>EA</w:t>
            </w:r>
          </w:p>
        </w:tc>
        <w:tc>
          <w:tcPr>
            <w:tcW w:w="1559" w:type="dxa"/>
            <w:noWrap/>
            <w:hideMark/>
          </w:tcPr>
          <w:p w14:paraId="26F4D95C" w14:textId="77777777" w:rsidR="00282A15" w:rsidRPr="00282A15" w:rsidRDefault="00282A15">
            <w:r w:rsidRPr="00282A15">
              <w:t> </w:t>
            </w:r>
          </w:p>
        </w:tc>
        <w:tc>
          <w:tcPr>
            <w:tcW w:w="1289" w:type="dxa"/>
            <w:noWrap/>
            <w:hideMark/>
          </w:tcPr>
          <w:p w14:paraId="1A437365" w14:textId="77777777" w:rsidR="00282A15" w:rsidRPr="00282A15" w:rsidRDefault="00282A15">
            <w:r w:rsidRPr="00282A15">
              <w:t> </w:t>
            </w:r>
          </w:p>
        </w:tc>
        <w:tc>
          <w:tcPr>
            <w:tcW w:w="2441" w:type="dxa"/>
            <w:noWrap/>
            <w:hideMark/>
          </w:tcPr>
          <w:p w14:paraId="28AE9C6B" w14:textId="77777777" w:rsidR="00282A15" w:rsidRPr="00282A15" w:rsidRDefault="00282A15">
            <w:r w:rsidRPr="00282A15">
              <w:t> </w:t>
            </w:r>
          </w:p>
        </w:tc>
      </w:tr>
      <w:tr w:rsidR="00282A15" w:rsidRPr="00282A15" w14:paraId="1DA5DAF9" w14:textId="77777777" w:rsidTr="00E56106">
        <w:trPr>
          <w:trHeight w:val="1200"/>
        </w:trPr>
        <w:tc>
          <w:tcPr>
            <w:tcW w:w="1121" w:type="dxa"/>
            <w:noWrap/>
            <w:hideMark/>
          </w:tcPr>
          <w:p w14:paraId="7C4B8FBA" w14:textId="77777777" w:rsidR="00282A15" w:rsidRPr="00282A15" w:rsidRDefault="00282A15" w:rsidP="00282A15">
            <w:r w:rsidRPr="00282A15">
              <w:t xml:space="preserve">810 </w:t>
            </w:r>
          </w:p>
        </w:tc>
        <w:tc>
          <w:tcPr>
            <w:tcW w:w="2891" w:type="dxa"/>
            <w:hideMark/>
          </w:tcPr>
          <w:p w14:paraId="79D5C369" w14:textId="77777777" w:rsidR="00282A15" w:rsidRPr="00282A15" w:rsidRDefault="00282A15">
            <w:r w:rsidRPr="00282A15">
              <w:t>Replacement of Running Belt/</w:t>
            </w:r>
            <w:proofErr w:type="gramStart"/>
            <w:r w:rsidRPr="00282A15">
              <w:t>Chain  Spinning</w:t>
            </w:r>
            <w:proofErr w:type="gramEnd"/>
            <w:r w:rsidRPr="00282A15">
              <w:t xml:space="preserve"> Bikes (P 7000, DK Fitness &amp; Lemond)</w:t>
            </w:r>
          </w:p>
        </w:tc>
        <w:tc>
          <w:tcPr>
            <w:tcW w:w="1637" w:type="dxa"/>
            <w:noWrap/>
            <w:hideMark/>
          </w:tcPr>
          <w:p w14:paraId="18B68244" w14:textId="77777777" w:rsidR="00282A15" w:rsidRPr="00282A15" w:rsidRDefault="00282A15" w:rsidP="00282A15">
            <w:r w:rsidRPr="00282A15">
              <w:t>22</w:t>
            </w:r>
          </w:p>
        </w:tc>
        <w:tc>
          <w:tcPr>
            <w:tcW w:w="815" w:type="dxa"/>
            <w:noWrap/>
            <w:hideMark/>
          </w:tcPr>
          <w:p w14:paraId="2CB02C91" w14:textId="77777777" w:rsidR="00282A15" w:rsidRPr="00282A15" w:rsidRDefault="00282A15">
            <w:r w:rsidRPr="00282A15">
              <w:t>EA</w:t>
            </w:r>
          </w:p>
        </w:tc>
        <w:tc>
          <w:tcPr>
            <w:tcW w:w="1559" w:type="dxa"/>
            <w:noWrap/>
            <w:hideMark/>
          </w:tcPr>
          <w:p w14:paraId="7DAA838C" w14:textId="77777777" w:rsidR="00282A15" w:rsidRPr="00282A15" w:rsidRDefault="00282A15">
            <w:r w:rsidRPr="00282A15">
              <w:t> </w:t>
            </w:r>
          </w:p>
        </w:tc>
        <w:tc>
          <w:tcPr>
            <w:tcW w:w="1289" w:type="dxa"/>
            <w:noWrap/>
            <w:hideMark/>
          </w:tcPr>
          <w:p w14:paraId="1185A000" w14:textId="77777777" w:rsidR="00282A15" w:rsidRPr="00282A15" w:rsidRDefault="00282A15">
            <w:r w:rsidRPr="00282A15">
              <w:t> </w:t>
            </w:r>
          </w:p>
        </w:tc>
        <w:tc>
          <w:tcPr>
            <w:tcW w:w="2441" w:type="dxa"/>
            <w:noWrap/>
            <w:hideMark/>
          </w:tcPr>
          <w:p w14:paraId="4E57E981" w14:textId="77777777" w:rsidR="00282A15" w:rsidRPr="00282A15" w:rsidRDefault="00282A15">
            <w:r w:rsidRPr="00282A15">
              <w:t> </w:t>
            </w:r>
          </w:p>
        </w:tc>
      </w:tr>
      <w:tr w:rsidR="00282A15" w:rsidRPr="00282A15" w14:paraId="2F8860D5" w14:textId="77777777" w:rsidTr="00E56106">
        <w:trPr>
          <w:trHeight w:val="1200"/>
        </w:trPr>
        <w:tc>
          <w:tcPr>
            <w:tcW w:w="1121" w:type="dxa"/>
            <w:noWrap/>
            <w:hideMark/>
          </w:tcPr>
          <w:p w14:paraId="7ECE4584" w14:textId="77777777" w:rsidR="00282A15" w:rsidRPr="00282A15" w:rsidRDefault="00282A15" w:rsidP="00282A15">
            <w:r w:rsidRPr="00282A15">
              <w:t xml:space="preserve">820 </w:t>
            </w:r>
          </w:p>
        </w:tc>
        <w:tc>
          <w:tcPr>
            <w:tcW w:w="2891" w:type="dxa"/>
            <w:hideMark/>
          </w:tcPr>
          <w:p w14:paraId="4A4DC899" w14:textId="77777777" w:rsidR="00282A15" w:rsidRPr="00282A15" w:rsidRDefault="00282A15">
            <w:r w:rsidRPr="00282A15">
              <w:t xml:space="preserve">Replacement of Adjustable </w:t>
            </w:r>
            <w:proofErr w:type="gramStart"/>
            <w:r w:rsidRPr="00282A15">
              <w:t>Knobs  -</w:t>
            </w:r>
            <w:proofErr w:type="gramEnd"/>
            <w:r w:rsidRPr="00282A15">
              <w:t xml:space="preserve"> Spinning Bikes (P 7000, DK Fitness &amp; Lemond)</w:t>
            </w:r>
          </w:p>
        </w:tc>
        <w:tc>
          <w:tcPr>
            <w:tcW w:w="1637" w:type="dxa"/>
            <w:noWrap/>
            <w:hideMark/>
          </w:tcPr>
          <w:p w14:paraId="251561F0" w14:textId="77777777" w:rsidR="00282A15" w:rsidRPr="00282A15" w:rsidRDefault="00282A15" w:rsidP="00282A15">
            <w:r w:rsidRPr="00282A15">
              <w:t>22</w:t>
            </w:r>
          </w:p>
        </w:tc>
        <w:tc>
          <w:tcPr>
            <w:tcW w:w="815" w:type="dxa"/>
            <w:noWrap/>
            <w:hideMark/>
          </w:tcPr>
          <w:p w14:paraId="405AEB2F" w14:textId="77777777" w:rsidR="00282A15" w:rsidRPr="00282A15" w:rsidRDefault="00282A15">
            <w:r w:rsidRPr="00282A15">
              <w:t>EA</w:t>
            </w:r>
          </w:p>
        </w:tc>
        <w:tc>
          <w:tcPr>
            <w:tcW w:w="1559" w:type="dxa"/>
            <w:noWrap/>
            <w:hideMark/>
          </w:tcPr>
          <w:p w14:paraId="7AFD5059" w14:textId="77777777" w:rsidR="00282A15" w:rsidRPr="00282A15" w:rsidRDefault="00282A15">
            <w:r w:rsidRPr="00282A15">
              <w:t> </w:t>
            </w:r>
          </w:p>
        </w:tc>
        <w:tc>
          <w:tcPr>
            <w:tcW w:w="1289" w:type="dxa"/>
            <w:noWrap/>
            <w:hideMark/>
          </w:tcPr>
          <w:p w14:paraId="63006436" w14:textId="77777777" w:rsidR="00282A15" w:rsidRPr="00282A15" w:rsidRDefault="00282A15">
            <w:r w:rsidRPr="00282A15">
              <w:t> </w:t>
            </w:r>
          </w:p>
        </w:tc>
        <w:tc>
          <w:tcPr>
            <w:tcW w:w="2441" w:type="dxa"/>
            <w:noWrap/>
            <w:hideMark/>
          </w:tcPr>
          <w:p w14:paraId="21114B74" w14:textId="77777777" w:rsidR="00282A15" w:rsidRPr="00282A15" w:rsidRDefault="00282A15">
            <w:r w:rsidRPr="00282A15">
              <w:t> </w:t>
            </w:r>
          </w:p>
        </w:tc>
      </w:tr>
      <w:tr w:rsidR="00282A15" w:rsidRPr="00282A15" w14:paraId="6A419CD6" w14:textId="77777777" w:rsidTr="00E56106">
        <w:trPr>
          <w:trHeight w:val="1200"/>
        </w:trPr>
        <w:tc>
          <w:tcPr>
            <w:tcW w:w="1121" w:type="dxa"/>
            <w:noWrap/>
            <w:hideMark/>
          </w:tcPr>
          <w:p w14:paraId="1DF78DFE" w14:textId="77777777" w:rsidR="00282A15" w:rsidRPr="00282A15" w:rsidRDefault="00282A15" w:rsidP="00282A15">
            <w:r w:rsidRPr="00282A15">
              <w:t xml:space="preserve">830 </w:t>
            </w:r>
          </w:p>
        </w:tc>
        <w:tc>
          <w:tcPr>
            <w:tcW w:w="2891" w:type="dxa"/>
            <w:hideMark/>
          </w:tcPr>
          <w:p w14:paraId="3D0F0F1B" w14:textId="77777777" w:rsidR="00282A15" w:rsidRPr="00282A15" w:rsidRDefault="00282A15">
            <w:r w:rsidRPr="00282A15">
              <w:t>Replacement of Pedals Straps   - Spinning Bikes (P 7000 &amp; DK Fitness)</w:t>
            </w:r>
          </w:p>
        </w:tc>
        <w:tc>
          <w:tcPr>
            <w:tcW w:w="1637" w:type="dxa"/>
            <w:noWrap/>
            <w:hideMark/>
          </w:tcPr>
          <w:p w14:paraId="05C363BE" w14:textId="77777777" w:rsidR="00282A15" w:rsidRPr="00282A15" w:rsidRDefault="00282A15" w:rsidP="00282A15">
            <w:r w:rsidRPr="00282A15">
              <w:t>21</w:t>
            </w:r>
          </w:p>
        </w:tc>
        <w:tc>
          <w:tcPr>
            <w:tcW w:w="815" w:type="dxa"/>
            <w:noWrap/>
            <w:hideMark/>
          </w:tcPr>
          <w:p w14:paraId="33D616D6" w14:textId="77777777" w:rsidR="00282A15" w:rsidRPr="00282A15" w:rsidRDefault="00282A15">
            <w:r w:rsidRPr="00282A15">
              <w:t>EA</w:t>
            </w:r>
          </w:p>
        </w:tc>
        <w:tc>
          <w:tcPr>
            <w:tcW w:w="1559" w:type="dxa"/>
            <w:noWrap/>
            <w:hideMark/>
          </w:tcPr>
          <w:p w14:paraId="3736ED07" w14:textId="77777777" w:rsidR="00282A15" w:rsidRPr="00282A15" w:rsidRDefault="00282A15">
            <w:r w:rsidRPr="00282A15">
              <w:t> </w:t>
            </w:r>
          </w:p>
        </w:tc>
        <w:tc>
          <w:tcPr>
            <w:tcW w:w="1289" w:type="dxa"/>
            <w:noWrap/>
            <w:hideMark/>
          </w:tcPr>
          <w:p w14:paraId="513004DA" w14:textId="77777777" w:rsidR="00282A15" w:rsidRPr="00282A15" w:rsidRDefault="00282A15">
            <w:r w:rsidRPr="00282A15">
              <w:t> </w:t>
            </w:r>
          </w:p>
        </w:tc>
        <w:tc>
          <w:tcPr>
            <w:tcW w:w="2441" w:type="dxa"/>
            <w:noWrap/>
            <w:hideMark/>
          </w:tcPr>
          <w:p w14:paraId="3A36FAD5" w14:textId="77777777" w:rsidR="00282A15" w:rsidRPr="00282A15" w:rsidRDefault="00282A15">
            <w:r w:rsidRPr="00282A15">
              <w:t> </w:t>
            </w:r>
          </w:p>
        </w:tc>
      </w:tr>
      <w:tr w:rsidR="00282A15" w:rsidRPr="00282A15" w14:paraId="04D7DB60" w14:textId="77777777" w:rsidTr="00E56106">
        <w:trPr>
          <w:trHeight w:val="1200"/>
        </w:trPr>
        <w:tc>
          <w:tcPr>
            <w:tcW w:w="1121" w:type="dxa"/>
            <w:noWrap/>
            <w:hideMark/>
          </w:tcPr>
          <w:p w14:paraId="722AA750" w14:textId="77777777" w:rsidR="00282A15" w:rsidRPr="00282A15" w:rsidRDefault="00282A15" w:rsidP="00282A15">
            <w:r w:rsidRPr="00282A15">
              <w:t xml:space="preserve">840 </w:t>
            </w:r>
          </w:p>
        </w:tc>
        <w:tc>
          <w:tcPr>
            <w:tcW w:w="2891" w:type="dxa"/>
            <w:hideMark/>
          </w:tcPr>
          <w:p w14:paraId="6961A5A4" w14:textId="77777777" w:rsidR="00282A15" w:rsidRPr="00282A15" w:rsidRDefault="00282A15">
            <w:r w:rsidRPr="00282A15">
              <w:t>Replacement of Pedals - Spinning Bikes (P 7000, DK Fitness)</w:t>
            </w:r>
          </w:p>
        </w:tc>
        <w:tc>
          <w:tcPr>
            <w:tcW w:w="1637" w:type="dxa"/>
            <w:noWrap/>
            <w:hideMark/>
          </w:tcPr>
          <w:p w14:paraId="621C6EE6" w14:textId="77777777" w:rsidR="00282A15" w:rsidRPr="00282A15" w:rsidRDefault="00282A15" w:rsidP="00282A15">
            <w:r w:rsidRPr="00282A15">
              <w:t>21</w:t>
            </w:r>
          </w:p>
        </w:tc>
        <w:tc>
          <w:tcPr>
            <w:tcW w:w="815" w:type="dxa"/>
            <w:noWrap/>
            <w:hideMark/>
          </w:tcPr>
          <w:p w14:paraId="77D76417" w14:textId="77777777" w:rsidR="00282A15" w:rsidRPr="00282A15" w:rsidRDefault="00282A15">
            <w:r w:rsidRPr="00282A15">
              <w:t>EA</w:t>
            </w:r>
          </w:p>
        </w:tc>
        <w:tc>
          <w:tcPr>
            <w:tcW w:w="1559" w:type="dxa"/>
            <w:noWrap/>
            <w:hideMark/>
          </w:tcPr>
          <w:p w14:paraId="1D27ADD5" w14:textId="77777777" w:rsidR="00282A15" w:rsidRPr="00282A15" w:rsidRDefault="00282A15">
            <w:r w:rsidRPr="00282A15">
              <w:t> </w:t>
            </w:r>
          </w:p>
        </w:tc>
        <w:tc>
          <w:tcPr>
            <w:tcW w:w="1289" w:type="dxa"/>
            <w:noWrap/>
            <w:hideMark/>
          </w:tcPr>
          <w:p w14:paraId="16449860" w14:textId="77777777" w:rsidR="00282A15" w:rsidRPr="00282A15" w:rsidRDefault="00282A15">
            <w:r w:rsidRPr="00282A15">
              <w:t> </w:t>
            </w:r>
          </w:p>
        </w:tc>
        <w:tc>
          <w:tcPr>
            <w:tcW w:w="2441" w:type="dxa"/>
            <w:noWrap/>
            <w:hideMark/>
          </w:tcPr>
          <w:p w14:paraId="6096661A" w14:textId="77777777" w:rsidR="00282A15" w:rsidRPr="00282A15" w:rsidRDefault="00282A15">
            <w:r w:rsidRPr="00282A15">
              <w:t> </w:t>
            </w:r>
          </w:p>
        </w:tc>
      </w:tr>
      <w:tr w:rsidR="00282A15" w:rsidRPr="00282A15" w14:paraId="051F0D1D" w14:textId="77777777" w:rsidTr="00E56106">
        <w:trPr>
          <w:trHeight w:val="1200"/>
        </w:trPr>
        <w:tc>
          <w:tcPr>
            <w:tcW w:w="1121" w:type="dxa"/>
            <w:noWrap/>
            <w:hideMark/>
          </w:tcPr>
          <w:p w14:paraId="6807A2E0" w14:textId="77777777" w:rsidR="00282A15" w:rsidRPr="00282A15" w:rsidRDefault="00282A15" w:rsidP="00282A15">
            <w:r w:rsidRPr="00282A15">
              <w:t xml:space="preserve">850 </w:t>
            </w:r>
          </w:p>
        </w:tc>
        <w:tc>
          <w:tcPr>
            <w:tcW w:w="2891" w:type="dxa"/>
            <w:hideMark/>
          </w:tcPr>
          <w:p w14:paraId="080063A3" w14:textId="77777777" w:rsidR="00282A15" w:rsidRPr="00282A15" w:rsidRDefault="00282A15">
            <w:r w:rsidRPr="00282A15">
              <w:t>Replacement of Monitors - Spinning Bikes (P 7000 &amp; DK Fitness)</w:t>
            </w:r>
          </w:p>
        </w:tc>
        <w:tc>
          <w:tcPr>
            <w:tcW w:w="1637" w:type="dxa"/>
            <w:noWrap/>
            <w:hideMark/>
          </w:tcPr>
          <w:p w14:paraId="11FB2C26" w14:textId="77777777" w:rsidR="00282A15" w:rsidRPr="00282A15" w:rsidRDefault="00282A15" w:rsidP="00282A15">
            <w:r w:rsidRPr="00282A15">
              <w:t>21</w:t>
            </w:r>
          </w:p>
        </w:tc>
        <w:tc>
          <w:tcPr>
            <w:tcW w:w="815" w:type="dxa"/>
            <w:noWrap/>
            <w:hideMark/>
          </w:tcPr>
          <w:p w14:paraId="6BD96FAA" w14:textId="77777777" w:rsidR="00282A15" w:rsidRPr="00282A15" w:rsidRDefault="00282A15">
            <w:r w:rsidRPr="00282A15">
              <w:t>EA</w:t>
            </w:r>
          </w:p>
        </w:tc>
        <w:tc>
          <w:tcPr>
            <w:tcW w:w="1559" w:type="dxa"/>
            <w:noWrap/>
            <w:hideMark/>
          </w:tcPr>
          <w:p w14:paraId="0F9DC000" w14:textId="77777777" w:rsidR="00282A15" w:rsidRPr="00282A15" w:rsidRDefault="00282A15">
            <w:r w:rsidRPr="00282A15">
              <w:t> </w:t>
            </w:r>
          </w:p>
        </w:tc>
        <w:tc>
          <w:tcPr>
            <w:tcW w:w="1289" w:type="dxa"/>
            <w:noWrap/>
            <w:hideMark/>
          </w:tcPr>
          <w:p w14:paraId="31DB8190" w14:textId="77777777" w:rsidR="00282A15" w:rsidRPr="00282A15" w:rsidRDefault="00282A15">
            <w:r w:rsidRPr="00282A15">
              <w:t> </w:t>
            </w:r>
          </w:p>
        </w:tc>
        <w:tc>
          <w:tcPr>
            <w:tcW w:w="2441" w:type="dxa"/>
            <w:noWrap/>
            <w:hideMark/>
          </w:tcPr>
          <w:p w14:paraId="4D0648AE" w14:textId="77777777" w:rsidR="00282A15" w:rsidRPr="00282A15" w:rsidRDefault="00282A15">
            <w:r w:rsidRPr="00282A15">
              <w:t> </w:t>
            </w:r>
          </w:p>
        </w:tc>
      </w:tr>
      <w:tr w:rsidR="00282A15" w:rsidRPr="00282A15" w14:paraId="2E67D308" w14:textId="77777777" w:rsidTr="00E56106">
        <w:trPr>
          <w:trHeight w:val="1200"/>
        </w:trPr>
        <w:tc>
          <w:tcPr>
            <w:tcW w:w="1121" w:type="dxa"/>
            <w:noWrap/>
            <w:hideMark/>
          </w:tcPr>
          <w:p w14:paraId="1346B31B" w14:textId="77777777" w:rsidR="00282A15" w:rsidRPr="00282A15" w:rsidRDefault="00282A15" w:rsidP="00282A15">
            <w:r w:rsidRPr="00282A15">
              <w:t xml:space="preserve">860 </w:t>
            </w:r>
          </w:p>
        </w:tc>
        <w:tc>
          <w:tcPr>
            <w:tcW w:w="2891" w:type="dxa"/>
            <w:hideMark/>
          </w:tcPr>
          <w:p w14:paraId="1A51D4AC" w14:textId="77777777" w:rsidR="00282A15" w:rsidRPr="00282A15" w:rsidRDefault="00282A15">
            <w:r w:rsidRPr="00282A15">
              <w:t>Replacement of Axels - Spinning Bikes (P 7000 &amp; DK Fitness)</w:t>
            </w:r>
          </w:p>
        </w:tc>
        <w:tc>
          <w:tcPr>
            <w:tcW w:w="1637" w:type="dxa"/>
            <w:noWrap/>
            <w:hideMark/>
          </w:tcPr>
          <w:p w14:paraId="5058975C" w14:textId="77777777" w:rsidR="00282A15" w:rsidRPr="00282A15" w:rsidRDefault="00282A15" w:rsidP="00282A15">
            <w:r w:rsidRPr="00282A15">
              <w:t>21</w:t>
            </w:r>
          </w:p>
        </w:tc>
        <w:tc>
          <w:tcPr>
            <w:tcW w:w="815" w:type="dxa"/>
            <w:noWrap/>
            <w:hideMark/>
          </w:tcPr>
          <w:p w14:paraId="71B38C32" w14:textId="77777777" w:rsidR="00282A15" w:rsidRPr="00282A15" w:rsidRDefault="00282A15">
            <w:r w:rsidRPr="00282A15">
              <w:t>EA</w:t>
            </w:r>
          </w:p>
        </w:tc>
        <w:tc>
          <w:tcPr>
            <w:tcW w:w="1559" w:type="dxa"/>
            <w:noWrap/>
            <w:hideMark/>
          </w:tcPr>
          <w:p w14:paraId="101649F6" w14:textId="77777777" w:rsidR="00282A15" w:rsidRPr="00282A15" w:rsidRDefault="00282A15">
            <w:r w:rsidRPr="00282A15">
              <w:t> </w:t>
            </w:r>
          </w:p>
        </w:tc>
        <w:tc>
          <w:tcPr>
            <w:tcW w:w="1289" w:type="dxa"/>
            <w:noWrap/>
            <w:hideMark/>
          </w:tcPr>
          <w:p w14:paraId="42201625" w14:textId="77777777" w:rsidR="00282A15" w:rsidRPr="00282A15" w:rsidRDefault="00282A15">
            <w:r w:rsidRPr="00282A15">
              <w:t> </w:t>
            </w:r>
          </w:p>
        </w:tc>
        <w:tc>
          <w:tcPr>
            <w:tcW w:w="2441" w:type="dxa"/>
            <w:noWrap/>
            <w:hideMark/>
          </w:tcPr>
          <w:p w14:paraId="63FE509F" w14:textId="77777777" w:rsidR="00282A15" w:rsidRPr="00282A15" w:rsidRDefault="00282A15">
            <w:r w:rsidRPr="00282A15">
              <w:t> </w:t>
            </w:r>
          </w:p>
        </w:tc>
      </w:tr>
      <w:tr w:rsidR="00282A15" w:rsidRPr="00282A15" w14:paraId="70E1FCA8" w14:textId="77777777" w:rsidTr="00E56106">
        <w:trPr>
          <w:trHeight w:val="1200"/>
        </w:trPr>
        <w:tc>
          <w:tcPr>
            <w:tcW w:w="1121" w:type="dxa"/>
            <w:noWrap/>
            <w:hideMark/>
          </w:tcPr>
          <w:p w14:paraId="6017A9A1" w14:textId="77777777" w:rsidR="00282A15" w:rsidRPr="00282A15" w:rsidRDefault="00282A15" w:rsidP="00282A15">
            <w:r w:rsidRPr="00282A15">
              <w:t xml:space="preserve">870 </w:t>
            </w:r>
          </w:p>
        </w:tc>
        <w:tc>
          <w:tcPr>
            <w:tcW w:w="2891" w:type="dxa"/>
            <w:hideMark/>
          </w:tcPr>
          <w:p w14:paraId="06D36985" w14:textId="77777777" w:rsidR="00282A15" w:rsidRPr="00282A15" w:rsidRDefault="00282A15">
            <w:r w:rsidRPr="00282A15">
              <w:t>Replacement of Bottle Holder - Spinning Bikes (P 7000 &amp; DK Fitness)</w:t>
            </w:r>
          </w:p>
        </w:tc>
        <w:tc>
          <w:tcPr>
            <w:tcW w:w="1637" w:type="dxa"/>
            <w:noWrap/>
            <w:hideMark/>
          </w:tcPr>
          <w:p w14:paraId="7783D999" w14:textId="77777777" w:rsidR="00282A15" w:rsidRPr="00282A15" w:rsidRDefault="00282A15" w:rsidP="00282A15">
            <w:r w:rsidRPr="00282A15">
              <w:t>21</w:t>
            </w:r>
          </w:p>
        </w:tc>
        <w:tc>
          <w:tcPr>
            <w:tcW w:w="815" w:type="dxa"/>
            <w:noWrap/>
            <w:hideMark/>
          </w:tcPr>
          <w:p w14:paraId="183FAAF6" w14:textId="77777777" w:rsidR="00282A15" w:rsidRPr="00282A15" w:rsidRDefault="00282A15">
            <w:r w:rsidRPr="00282A15">
              <w:t>EA</w:t>
            </w:r>
          </w:p>
        </w:tc>
        <w:tc>
          <w:tcPr>
            <w:tcW w:w="1559" w:type="dxa"/>
            <w:noWrap/>
            <w:hideMark/>
          </w:tcPr>
          <w:p w14:paraId="5D8E53E4" w14:textId="77777777" w:rsidR="00282A15" w:rsidRPr="00282A15" w:rsidRDefault="00282A15">
            <w:r w:rsidRPr="00282A15">
              <w:t> </w:t>
            </w:r>
          </w:p>
        </w:tc>
        <w:tc>
          <w:tcPr>
            <w:tcW w:w="1289" w:type="dxa"/>
            <w:noWrap/>
            <w:hideMark/>
          </w:tcPr>
          <w:p w14:paraId="38353855" w14:textId="77777777" w:rsidR="00282A15" w:rsidRPr="00282A15" w:rsidRDefault="00282A15">
            <w:r w:rsidRPr="00282A15">
              <w:t> </w:t>
            </w:r>
          </w:p>
        </w:tc>
        <w:tc>
          <w:tcPr>
            <w:tcW w:w="2441" w:type="dxa"/>
            <w:noWrap/>
            <w:hideMark/>
          </w:tcPr>
          <w:p w14:paraId="6CBEDAEF" w14:textId="77777777" w:rsidR="00282A15" w:rsidRPr="00282A15" w:rsidRDefault="00282A15">
            <w:r w:rsidRPr="00282A15">
              <w:t> </w:t>
            </w:r>
          </w:p>
        </w:tc>
      </w:tr>
      <w:tr w:rsidR="00282A15" w:rsidRPr="00282A15" w14:paraId="7F876102" w14:textId="77777777" w:rsidTr="00E56106">
        <w:trPr>
          <w:trHeight w:val="1200"/>
        </w:trPr>
        <w:tc>
          <w:tcPr>
            <w:tcW w:w="1121" w:type="dxa"/>
            <w:noWrap/>
            <w:hideMark/>
          </w:tcPr>
          <w:p w14:paraId="28A6A05C" w14:textId="77777777" w:rsidR="00282A15" w:rsidRPr="00282A15" w:rsidRDefault="00282A15" w:rsidP="00282A15">
            <w:r w:rsidRPr="00282A15">
              <w:t xml:space="preserve">880 </w:t>
            </w:r>
          </w:p>
        </w:tc>
        <w:tc>
          <w:tcPr>
            <w:tcW w:w="2891" w:type="dxa"/>
            <w:hideMark/>
          </w:tcPr>
          <w:p w14:paraId="1B62AF7B" w14:textId="77777777" w:rsidR="00282A15" w:rsidRPr="00282A15" w:rsidRDefault="00282A15">
            <w:r w:rsidRPr="00282A15">
              <w:t>Replacement of Seats - Spinning Bikes (P 7000 &amp; DK Fitness)</w:t>
            </w:r>
          </w:p>
        </w:tc>
        <w:tc>
          <w:tcPr>
            <w:tcW w:w="1637" w:type="dxa"/>
            <w:noWrap/>
            <w:hideMark/>
          </w:tcPr>
          <w:p w14:paraId="33F2D528" w14:textId="77777777" w:rsidR="00282A15" w:rsidRPr="00282A15" w:rsidRDefault="00282A15" w:rsidP="00282A15">
            <w:r w:rsidRPr="00282A15">
              <w:t>21</w:t>
            </w:r>
          </w:p>
        </w:tc>
        <w:tc>
          <w:tcPr>
            <w:tcW w:w="815" w:type="dxa"/>
            <w:noWrap/>
            <w:hideMark/>
          </w:tcPr>
          <w:p w14:paraId="05E82059" w14:textId="77777777" w:rsidR="00282A15" w:rsidRPr="00282A15" w:rsidRDefault="00282A15">
            <w:r w:rsidRPr="00282A15">
              <w:t>EA</w:t>
            </w:r>
          </w:p>
        </w:tc>
        <w:tc>
          <w:tcPr>
            <w:tcW w:w="1559" w:type="dxa"/>
            <w:noWrap/>
            <w:hideMark/>
          </w:tcPr>
          <w:p w14:paraId="352DAE61" w14:textId="77777777" w:rsidR="00282A15" w:rsidRPr="00282A15" w:rsidRDefault="00282A15">
            <w:r w:rsidRPr="00282A15">
              <w:t> </w:t>
            </w:r>
          </w:p>
        </w:tc>
        <w:tc>
          <w:tcPr>
            <w:tcW w:w="1289" w:type="dxa"/>
            <w:noWrap/>
            <w:hideMark/>
          </w:tcPr>
          <w:p w14:paraId="348793FC" w14:textId="77777777" w:rsidR="00282A15" w:rsidRPr="00282A15" w:rsidRDefault="00282A15">
            <w:r w:rsidRPr="00282A15">
              <w:t> </w:t>
            </w:r>
          </w:p>
        </w:tc>
        <w:tc>
          <w:tcPr>
            <w:tcW w:w="2441" w:type="dxa"/>
            <w:noWrap/>
            <w:hideMark/>
          </w:tcPr>
          <w:p w14:paraId="5044EEBB" w14:textId="77777777" w:rsidR="00282A15" w:rsidRPr="00282A15" w:rsidRDefault="00282A15">
            <w:r w:rsidRPr="00282A15">
              <w:t> </w:t>
            </w:r>
          </w:p>
        </w:tc>
      </w:tr>
      <w:tr w:rsidR="00282A15" w:rsidRPr="00282A15" w14:paraId="6817BBD3" w14:textId="77777777" w:rsidTr="00E56106">
        <w:trPr>
          <w:trHeight w:val="1200"/>
        </w:trPr>
        <w:tc>
          <w:tcPr>
            <w:tcW w:w="1121" w:type="dxa"/>
            <w:noWrap/>
            <w:hideMark/>
          </w:tcPr>
          <w:p w14:paraId="07A18B35" w14:textId="77777777" w:rsidR="00282A15" w:rsidRPr="00282A15" w:rsidRDefault="00282A15" w:rsidP="00282A15">
            <w:r w:rsidRPr="00282A15">
              <w:t xml:space="preserve">890 </w:t>
            </w:r>
          </w:p>
        </w:tc>
        <w:tc>
          <w:tcPr>
            <w:tcW w:w="2891" w:type="dxa"/>
            <w:hideMark/>
          </w:tcPr>
          <w:p w14:paraId="5B661EEF" w14:textId="77777777" w:rsidR="00282A15" w:rsidRPr="00282A15" w:rsidRDefault="00282A15">
            <w:r w:rsidRPr="00282A15">
              <w:t>Replacement of Gel Saddle Seats - Spinning Bikes (P 7000 &amp; DK Fitness)</w:t>
            </w:r>
          </w:p>
        </w:tc>
        <w:tc>
          <w:tcPr>
            <w:tcW w:w="1637" w:type="dxa"/>
            <w:noWrap/>
            <w:hideMark/>
          </w:tcPr>
          <w:p w14:paraId="77BD96E1" w14:textId="77777777" w:rsidR="00282A15" w:rsidRPr="00282A15" w:rsidRDefault="00282A15" w:rsidP="00282A15">
            <w:r w:rsidRPr="00282A15">
              <w:t>21</w:t>
            </w:r>
          </w:p>
        </w:tc>
        <w:tc>
          <w:tcPr>
            <w:tcW w:w="815" w:type="dxa"/>
            <w:noWrap/>
            <w:hideMark/>
          </w:tcPr>
          <w:p w14:paraId="3F5230B2" w14:textId="77777777" w:rsidR="00282A15" w:rsidRPr="00282A15" w:rsidRDefault="00282A15">
            <w:r w:rsidRPr="00282A15">
              <w:t>EA</w:t>
            </w:r>
          </w:p>
        </w:tc>
        <w:tc>
          <w:tcPr>
            <w:tcW w:w="1559" w:type="dxa"/>
            <w:noWrap/>
            <w:hideMark/>
          </w:tcPr>
          <w:p w14:paraId="4F22F95A" w14:textId="77777777" w:rsidR="00282A15" w:rsidRPr="00282A15" w:rsidRDefault="00282A15">
            <w:r w:rsidRPr="00282A15">
              <w:t> </w:t>
            </w:r>
          </w:p>
        </w:tc>
        <w:tc>
          <w:tcPr>
            <w:tcW w:w="1289" w:type="dxa"/>
            <w:noWrap/>
            <w:hideMark/>
          </w:tcPr>
          <w:p w14:paraId="0BC4BFA0" w14:textId="77777777" w:rsidR="00282A15" w:rsidRPr="00282A15" w:rsidRDefault="00282A15">
            <w:r w:rsidRPr="00282A15">
              <w:t> </w:t>
            </w:r>
          </w:p>
        </w:tc>
        <w:tc>
          <w:tcPr>
            <w:tcW w:w="2441" w:type="dxa"/>
            <w:noWrap/>
            <w:hideMark/>
          </w:tcPr>
          <w:p w14:paraId="15F80D02" w14:textId="77777777" w:rsidR="00282A15" w:rsidRPr="00282A15" w:rsidRDefault="00282A15">
            <w:r w:rsidRPr="00282A15">
              <w:t> </w:t>
            </w:r>
          </w:p>
        </w:tc>
      </w:tr>
      <w:tr w:rsidR="00282A15" w:rsidRPr="00282A15" w14:paraId="739A2974" w14:textId="77777777" w:rsidTr="00E56106">
        <w:trPr>
          <w:trHeight w:val="800"/>
        </w:trPr>
        <w:tc>
          <w:tcPr>
            <w:tcW w:w="1121" w:type="dxa"/>
            <w:noWrap/>
            <w:hideMark/>
          </w:tcPr>
          <w:p w14:paraId="718D6D09" w14:textId="77777777" w:rsidR="00282A15" w:rsidRPr="00282A15" w:rsidRDefault="00282A15" w:rsidP="00282A15">
            <w:r w:rsidRPr="00282A15">
              <w:t xml:space="preserve">900 </w:t>
            </w:r>
          </w:p>
        </w:tc>
        <w:tc>
          <w:tcPr>
            <w:tcW w:w="2891" w:type="dxa"/>
            <w:hideMark/>
          </w:tcPr>
          <w:p w14:paraId="599CD4E0" w14:textId="77777777" w:rsidR="00282A15" w:rsidRPr="00282A15" w:rsidRDefault="00282A15">
            <w:r w:rsidRPr="00282A15">
              <w:t>Replacement of Console - Elliptical (E 7000)</w:t>
            </w:r>
          </w:p>
        </w:tc>
        <w:tc>
          <w:tcPr>
            <w:tcW w:w="1637" w:type="dxa"/>
            <w:noWrap/>
            <w:hideMark/>
          </w:tcPr>
          <w:p w14:paraId="709F70B6" w14:textId="77777777" w:rsidR="00282A15" w:rsidRPr="00282A15" w:rsidRDefault="00282A15" w:rsidP="00282A15">
            <w:r w:rsidRPr="00282A15">
              <w:t>3</w:t>
            </w:r>
          </w:p>
        </w:tc>
        <w:tc>
          <w:tcPr>
            <w:tcW w:w="815" w:type="dxa"/>
            <w:noWrap/>
            <w:hideMark/>
          </w:tcPr>
          <w:p w14:paraId="2FB3E011" w14:textId="77777777" w:rsidR="00282A15" w:rsidRPr="00282A15" w:rsidRDefault="00282A15">
            <w:r w:rsidRPr="00282A15">
              <w:t>EA</w:t>
            </w:r>
          </w:p>
        </w:tc>
        <w:tc>
          <w:tcPr>
            <w:tcW w:w="1559" w:type="dxa"/>
            <w:noWrap/>
            <w:hideMark/>
          </w:tcPr>
          <w:p w14:paraId="22A7C006" w14:textId="77777777" w:rsidR="00282A15" w:rsidRPr="00282A15" w:rsidRDefault="00282A15">
            <w:r w:rsidRPr="00282A15">
              <w:t> </w:t>
            </w:r>
          </w:p>
        </w:tc>
        <w:tc>
          <w:tcPr>
            <w:tcW w:w="1289" w:type="dxa"/>
            <w:noWrap/>
            <w:hideMark/>
          </w:tcPr>
          <w:p w14:paraId="187E6379" w14:textId="77777777" w:rsidR="00282A15" w:rsidRPr="00282A15" w:rsidRDefault="00282A15">
            <w:r w:rsidRPr="00282A15">
              <w:t> </w:t>
            </w:r>
          </w:p>
        </w:tc>
        <w:tc>
          <w:tcPr>
            <w:tcW w:w="2441" w:type="dxa"/>
            <w:noWrap/>
            <w:hideMark/>
          </w:tcPr>
          <w:p w14:paraId="43BAE2C3" w14:textId="77777777" w:rsidR="00282A15" w:rsidRPr="00282A15" w:rsidRDefault="00282A15">
            <w:r w:rsidRPr="00282A15">
              <w:t> </w:t>
            </w:r>
          </w:p>
        </w:tc>
      </w:tr>
      <w:tr w:rsidR="00282A15" w:rsidRPr="00282A15" w14:paraId="04B077D6" w14:textId="77777777" w:rsidTr="00E56106">
        <w:trPr>
          <w:trHeight w:val="800"/>
        </w:trPr>
        <w:tc>
          <w:tcPr>
            <w:tcW w:w="1121" w:type="dxa"/>
            <w:noWrap/>
            <w:hideMark/>
          </w:tcPr>
          <w:p w14:paraId="7C354671" w14:textId="77777777" w:rsidR="00282A15" w:rsidRPr="00282A15" w:rsidRDefault="00282A15" w:rsidP="00282A15">
            <w:r w:rsidRPr="00282A15">
              <w:t xml:space="preserve">910 </w:t>
            </w:r>
          </w:p>
        </w:tc>
        <w:tc>
          <w:tcPr>
            <w:tcW w:w="2891" w:type="dxa"/>
            <w:hideMark/>
          </w:tcPr>
          <w:p w14:paraId="22DC4E45" w14:textId="77777777" w:rsidR="00282A15" w:rsidRPr="00282A15" w:rsidRDefault="00282A15">
            <w:r w:rsidRPr="00282A15">
              <w:t>Replacement of Drive Belt - Elliptical (E 7000)</w:t>
            </w:r>
          </w:p>
        </w:tc>
        <w:tc>
          <w:tcPr>
            <w:tcW w:w="1637" w:type="dxa"/>
            <w:noWrap/>
            <w:hideMark/>
          </w:tcPr>
          <w:p w14:paraId="78B37239" w14:textId="77777777" w:rsidR="00282A15" w:rsidRPr="00282A15" w:rsidRDefault="00282A15" w:rsidP="00282A15">
            <w:r w:rsidRPr="00282A15">
              <w:t>3</w:t>
            </w:r>
          </w:p>
        </w:tc>
        <w:tc>
          <w:tcPr>
            <w:tcW w:w="815" w:type="dxa"/>
            <w:noWrap/>
            <w:hideMark/>
          </w:tcPr>
          <w:p w14:paraId="1731E7A6" w14:textId="77777777" w:rsidR="00282A15" w:rsidRPr="00282A15" w:rsidRDefault="00282A15">
            <w:r w:rsidRPr="00282A15">
              <w:t>EA</w:t>
            </w:r>
          </w:p>
        </w:tc>
        <w:tc>
          <w:tcPr>
            <w:tcW w:w="1559" w:type="dxa"/>
            <w:noWrap/>
            <w:hideMark/>
          </w:tcPr>
          <w:p w14:paraId="7090975B" w14:textId="77777777" w:rsidR="00282A15" w:rsidRPr="00282A15" w:rsidRDefault="00282A15">
            <w:r w:rsidRPr="00282A15">
              <w:t> </w:t>
            </w:r>
          </w:p>
        </w:tc>
        <w:tc>
          <w:tcPr>
            <w:tcW w:w="1289" w:type="dxa"/>
            <w:noWrap/>
            <w:hideMark/>
          </w:tcPr>
          <w:p w14:paraId="760B65E8" w14:textId="77777777" w:rsidR="00282A15" w:rsidRPr="00282A15" w:rsidRDefault="00282A15">
            <w:r w:rsidRPr="00282A15">
              <w:t> </w:t>
            </w:r>
          </w:p>
        </w:tc>
        <w:tc>
          <w:tcPr>
            <w:tcW w:w="2441" w:type="dxa"/>
            <w:noWrap/>
            <w:hideMark/>
          </w:tcPr>
          <w:p w14:paraId="2E516C32" w14:textId="77777777" w:rsidR="00282A15" w:rsidRPr="00282A15" w:rsidRDefault="00282A15">
            <w:r w:rsidRPr="00282A15">
              <w:t> </w:t>
            </w:r>
          </w:p>
        </w:tc>
      </w:tr>
      <w:tr w:rsidR="00282A15" w:rsidRPr="00282A15" w14:paraId="1F00E49A" w14:textId="77777777" w:rsidTr="00E56106">
        <w:trPr>
          <w:trHeight w:val="800"/>
        </w:trPr>
        <w:tc>
          <w:tcPr>
            <w:tcW w:w="1121" w:type="dxa"/>
            <w:noWrap/>
            <w:hideMark/>
          </w:tcPr>
          <w:p w14:paraId="00F1ECAA" w14:textId="77777777" w:rsidR="00282A15" w:rsidRPr="00282A15" w:rsidRDefault="00282A15" w:rsidP="00282A15">
            <w:r w:rsidRPr="00282A15">
              <w:t xml:space="preserve">920 </w:t>
            </w:r>
          </w:p>
        </w:tc>
        <w:tc>
          <w:tcPr>
            <w:tcW w:w="2891" w:type="dxa"/>
            <w:hideMark/>
          </w:tcPr>
          <w:p w14:paraId="5C10F7C5" w14:textId="77777777" w:rsidR="00282A15" w:rsidRPr="00282A15" w:rsidRDefault="00282A15">
            <w:r w:rsidRPr="00282A15">
              <w:t>Replacement of Bottle Holder - Elliptical (E 7000)</w:t>
            </w:r>
          </w:p>
        </w:tc>
        <w:tc>
          <w:tcPr>
            <w:tcW w:w="1637" w:type="dxa"/>
            <w:noWrap/>
            <w:hideMark/>
          </w:tcPr>
          <w:p w14:paraId="11FE1B62" w14:textId="77777777" w:rsidR="00282A15" w:rsidRPr="00282A15" w:rsidRDefault="00282A15" w:rsidP="00282A15">
            <w:r w:rsidRPr="00282A15">
              <w:t>3</w:t>
            </w:r>
          </w:p>
        </w:tc>
        <w:tc>
          <w:tcPr>
            <w:tcW w:w="815" w:type="dxa"/>
            <w:noWrap/>
            <w:hideMark/>
          </w:tcPr>
          <w:p w14:paraId="5C6D433C" w14:textId="77777777" w:rsidR="00282A15" w:rsidRPr="00282A15" w:rsidRDefault="00282A15">
            <w:r w:rsidRPr="00282A15">
              <w:t>EA</w:t>
            </w:r>
          </w:p>
        </w:tc>
        <w:tc>
          <w:tcPr>
            <w:tcW w:w="1559" w:type="dxa"/>
            <w:noWrap/>
            <w:hideMark/>
          </w:tcPr>
          <w:p w14:paraId="66B93D52" w14:textId="77777777" w:rsidR="00282A15" w:rsidRPr="00282A15" w:rsidRDefault="00282A15">
            <w:r w:rsidRPr="00282A15">
              <w:t> </w:t>
            </w:r>
          </w:p>
        </w:tc>
        <w:tc>
          <w:tcPr>
            <w:tcW w:w="1289" w:type="dxa"/>
            <w:noWrap/>
            <w:hideMark/>
          </w:tcPr>
          <w:p w14:paraId="6B725B89" w14:textId="77777777" w:rsidR="00282A15" w:rsidRPr="00282A15" w:rsidRDefault="00282A15">
            <w:r w:rsidRPr="00282A15">
              <w:t> </w:t>
            </w:r>
          </w:p>
        </w:tc>
        <w:tc>
          <w:tcPr>
            <w:tcW w:w="2441" w:type="dxa"/>
            <w:noWrap/>
            <w:hideMark/>
          </w:tcPr>
          <w:p w14:paraId="1D2E946D" w14:textId="77777777" w:rsidR="00282A15" w:rsidRPr="00282A15" w:rsidRDefault="00282A15">
            <w:r w:rsidRPr="00282A15">
              <w:t> </w:t>
            </w:r>
          </w:p>
        </w:tc>
      </w:tr>
      <w:tr w:rsidR="00282A15" w:rsidRPr="00282A15" w14:paraId="0DC228BE" w14:textId="77777777" w:rsidTr="00E56106">
        <w:trPr>
          <w:trHeight w:val="800"/>
        </w:trPr>
        <w:tc>
          <w:tcPr>
            <w:tcW w:w="1121" w:type="dxa"/>
            <w:noWrap/>
            <w:hideMark/>
          </w:tcPr>
          <w:p w14:paraId="004EBAF8" w14:textId="77777777" w:rsidR="00282A15" w:rsidRPr="00282A15" w:rsidRDefault="00282A15" w:rsidP="00282A15">
            <w:r w:rsidRPr="00282A15">
              <w:t xml:space="preserve">930 </w:t>
            </w:r>
          </w:p>
        </w:tc>
        <w:tc>
          <w:tcPr>
            <w:tcW w:w="2891" w:type="dxa"/>
            <w:hideMark/>
          </w:tcPr>
          <w:p w14:paraId="67677975" w14:textId="77777777" w:rsidR="00282A15" w:rsidRPr="00282A15" w:rsidRDefault="00282A15">
            <w:r w:rsidRPr="00282A15">
              <w:t>Replacement of Console - Cross Trainer DK Fitness</w:t>
            </w:r>
          </w:p>
        </w:tc>
        <w:tc>
          <w:tcPr>
            <w:tcW w:w="1637" w:type="dxa"/>
            <w:noWrap/>
            <w:hideMark/>
          </w:tcPr>
          <w:p w14:paraId="07AB74A5" w14:textId="77777777" w:rsidR="00282A15" w:rsidRPr="00282A15" w:rsidRDefault="00282A15" w:rsidP="00282A15">
            <w:r w:rsidRPr="00282A15">
              <w:t>3</w:t>
            </w:r>
          </w:p>
        </w:tc>
        <w:tc>
          <w:tcPr>
            <w:tcW w:w="815" w:type="dxa"/>
            <w:noWrap/>
            <w:hideMark/>
          </w:tcPr>
          <w:p w14:paraId="57A69876" w14:textId="77777777" w:rsidR="00282A15" w:rsidRPr="00282A15" w:rsidRDefault="00282A15">
            <w:r w:rsidRPr="00282A15">
              <w:t>EA</w:t>
            </w:r>
          </w:p>
        </w:tc>
        <w:tc>
          <w:tcPr>
            <w:tcW w:w="1559" w:type="dxa"/>
            <w:noWrap/>
            <w:hideMark/>
          </w:tcPr>
          <w:p w14:paraId="2D33BB63" w14:textId="77777777" w:rsidR="00282A15" w:rsidRPr="00282A15" w:rsidRDefault="00282A15">
            <w:r w:rsidRPr="00282A15">
              <w:t> </w:t>
            </w:r>
          </w:p>
        </w:tc>
        <w:tc>
          <w:tcPr>
            <w:tcW w:w="1289" w:type="dxa"/>
            <w:noWrap/>
            <w:hideMark/>
          </w:tcPr>
          <w:p w14:paraId="34A89A9C" w14:textId="77777777" w:rsidR="00282A15" w:rsidRPr="00282A15" w:rsidRDefault="00282A15">
            <w:r w:rsidRPr="00282A15">
              <w:t> </w:t>
            </w:r>
          </w:p>
        </w:tc>
        <w:tc>
          <w:tcPr>
            <w:tcW w:w="2441" w:type="dxa"/>
            <w:noWrap/>
            <w:hideMark/>
          </w:tcPr>
          <w:p w14:paraId="43401DC0" w14:textId="77777777" w:rsidR="00282A15" w:rsidRPr="00282A15" w:rsidRDefault="00282A15">
            <w:r w:rsidRPr="00282A15">
              <w:t> </w:t>
            </w:r>
          </w:p>
        </w:tc>
      </w:tr>
      <w:tr w:rsidR="00282A15" w:rsidRPr="00282A15" w14:paraId="4604C1E4" w14:textId="77777777" w:rsidTr="00E56106">
        <w:trPr>
          <w:trHeight w:val="800"/>
        </w:trPr>
        <w:tc>
          <w:tcPr>
            <w:tcW w:w="1121" w:type="dxa"/>
            <w:noWrap/>
            <w:hideMark/>
          </w:tcPr>
          <w:p w14:paraId="6CA1BA44" w14:textId="77777777" w:rsidR="00282A15" w:rsidRPr="00282A15" w:rsidRDefault="00282A15" w:rsidP="00282A15">
            <w:r w:rsidRPr="00282A15">
              <w:t xml:space="preserve">940 </w:t>
            </w:r>
          </w:p>
        </w:tc>
        <w:tc>
          <w:tcPr>
            <w:tcW w:w="2891" w:type="dxa"/>
            <w:hideMark/>
          </w:tcPr>
          <w:p w14:paraId="1373BA38" w14:textId="77777777" w:rsidR="00282A15" w:rsidRPr="00282A15" w:rsidRDefault="00282A15">
            <w:r w:rsidRPr="00282A15">
              <w:t>Replacement of Drive Belt - Cross Trainer DK Fitness</w:t>
            </w:r>
          </w:p>
        </w:tc>
        <w:tc>
          <w:tcPr>
            <w:tcW w:w="1637" w:type="dxa"/>
            <w:noWrap/>
            <w:hideMark/>
          </w:tcPr>
          <w:p w14:paraId="59BB9F07" w14:textId="77777777" w:rsidR="00282A15" w:rsidRPr="00282A15" w:rsidRDefault="00282A15" w:rsidP="00282A15">
            <w:r w:rsidRPr="00282A15">
              <w:t>3</w:t>
            </w:r>
          </w:p>
        </w:tc>
        <w:tc>
          <w:tcPr>
            <w:tcW w:w="815" w:type="dxa"/>
            <w:noWrap/>
            <w:hideMark/>
          </w:tcPr>
          <w:p w14:paraId="0DD0C196" w14:textId="77777777" w:rsidR="00282A15" w:rsidRPr="00282A15" w:rsidRDefault="00282A15">
            <w:r w:rsidRPr="00282A15">
              <w:t>EA</w:t>
            </w:r>
          </w:p>
        </w:tc>
        <w:tc>
          <w:tcPr>
            <w:tcW w:w="1559" w:type="dxa"/>
            <w:noWrap/>
            <w:hideMark/>
          </w:tcPr>
          <w:p w14:paraId="1C9F5C81" w14:textId="77777777" w:rsidR="00282A15" w:rsidRPr="00282A15" w:rsidRDefault="00282A15">
            <w:r w:rsidRPr="00282A15">
              <w:t> </w:t>
            </w:r>
          </w:p>
        </w:tc>
        <w:tc>
          <w:tcPr>
            <w:tcW w:w="1289" w:type="dxa"/>
            <w:noWrap/>
            <w:hideMark/>
          </w:tcPr>
          <w:p w14:paraId="28AC7F81" w14:textId="77777777" w:rsidR="00282A15" w:rsidRPr="00282A15" w:rsidRDefault="00282A15">
            <w:r w:rsidRPr="00282A15">
              <w:t> </w:t>
            </w:r>
          </w:p>
        </w:tc>
        <w:tc>
          <w:tcPr>
            <w:tcW w:w="2441" w:type="dxa"/>
            <w:noWrap/>
            <w:hideMark/>
          </w:tcPr>
          <w:p w14:paraId="7CA44C01" w14:textId="77777777" w:rsidR="00282A15" w:rsidRPr="00282A15" w:rsidRDefault="00282A15">
            <w:r w:rsidRPr="00282A15">
              <w:t> </w:t>
            </w:r>
          </w:p>
        </w:tc>
      </w:tr>
      <w:tr w:rsidR="00282A15" w:rsidRPr="00282A15" w14:paraId="701896A6" w14:textId="77777777" w:rsidTr="00E56106">
        <w:trPr>
          <w:trHeight w:val="800"/>
        </w:trPr>
        <w:tc>
          <w:tcPr>
            <w:tcW w:w="1121" w:type="dxa"/>
            <w:noWrap/>
            <w:hideMark/>
          </w:tcPr>
          <w:p w14:paraId="3F8F27A9" w14:textId="77777777" w:rsidR="00282A15" w:rsidRPr="00282A15" w:rsidRDefault="00282A15" w:rsidP="00282A15">
            <w:r w:rsidRPr="00282A15">
              <w:t xml:space="preserve">950 </w:t>
            </w:r>
          </w:p>
        </w:tc>
        <w:tc>
          <w:tcPr>
            <w:tcW w:w="2891" w:type="dxa"/>
            <w:hideMark/>
          </w:tcPr>
          <w:p w14:paraId="71F16472" w14:textId="77777777" w:rsidR="00282A15" w:rsidRPr="00282A15" w:rsidRDefault="00282A15">
            <w:r w:rsidRPr="00282A15">
              <w:t>Replacement of Bottle Holder - Cross Trainer DK Fitness</w:t>
            </w:r>
          </w:p>
        </w:tc>
        <w:tc>
          <w:tcPr>
            <w:tcW w:w="1637" w:type="dxa"/>
            <w:noWrap/>
            <w:hideMark/>
          </w:tcPr>
          <w:p w14:paraId="54A75263" w14:textId="77777777" w:rsidR="00282A15" w:rsidRPr="00282A15" w:rsidRDefault="00282A15" w:rsidP="00282A15">
            <w:r w:rsidRPr="00282A15">
              <w:t>3</w:t>
            </w:r>
          </w:p>
        </w:tc>
        <w:tc>
          <w:tcPr>
            <w:tcW w:w="815" w:type="dxa"/>
            <w:noWrap/>
            <w:hideMark/>
          </w:tcPr>
          <w:p w14:paraId="32108C3D" w14:textId="77777777" w:rsidR="00282A15" w:rsidRPr="00282A15" w:rsidRDefault="00282A15">
            <w:r w:rsidRPr="00282A15">
              <w:t>EA</w:t>
            </w:r>
          </w:p>
        </w:tc>
        <w:tc>
          <w:tcPr>
            <w:tcW w:w="1559" w:type="dxa"/>
            <w:noWrap/>
            <w:hideMark/>
          </w:tcPr>
          <w:p w14:paraId="3FE0C5B2" w14:textId="77777777" w:rsidR="00282A15" w:rsidRPr="00282A15" w:rsidRDefault="00282A15">
            <w:r w:rsidRPr="00282A15">
              <w:t> </w:t>
            </w:r>
          </w:p>
        </w:tc>
        <w:tc>
          <w:tcPr>
            <w:tcW w:w="1289" w:type="dxa"/>
            <w:noWrap/>
            <w:hideMark/>
          </w:tcPr>
          <w:p w14:paraId="2D0D06B8" w14:textId="77777777" w:rsidR="00282A15" w:rsidRPr="00282A15" w:rsidRDefault="00282A15">
            <w:r w:rsidRPr="00282A15">
              <w:t> </w:t>
            </w:r>
          </w:p>
        </w:tc>
        <w:tc>
          <w:tcPr>
            <w:tcW w:w="2441" w:type="dxa"/>
            <w:noWrap/>
            <w:hideMark/>
          </w:tcPr>
          <w:p w14:paraId="67C79E81" w14:textId="77777777" w:rsidR="00282A15" w:rsidRPr="00282A15" w:rsidRDefault="00282A15">
            <w:r w:rsidRPr="00282A15">
              <w:t> </w:t>
            </w:r>
          </w:p>
        </w:tc>
      </w:tr>
      <w:tr w:rsidR="00282A15" w:rsidRPr="00282A15" w14:paraId="6B61C346" w14:textId="77777777" w:rsidTr="00E56106">
        <w:trPr>
          <w:trHeight w:val="1200"/>
        </w:trPr>
        <w:tc>
          <w:tcPr>
            <w:tcW w:w="1121" w:type="dxa"/>
            <w:noWrap/>
            <w:hideMark/>
          </w:tcPr>
          <w:p w14:paraId="7A584BB2" w14:textId="77777777" w:rsidR="00282A15" w:rsidRPr="00282A15" w:rsidRDefault="00282A15" w:rsidP="00282A15">
            <w:r w:rsidRPr="00282A15">
              <w:t xml:space="preserve">960 </w:t>
            </w:r>
          </w:p>
        </w:tc>
        <w:tc>
          <w:tcPr>
            <w:tcW w:w="2891" w:type="dxa"/>
            <w:hideMark/>
          </w:tcPr>
          <w:p w14:paraId="285CF35C" w14:textId="77777777" w:rsidR="00282A15" w:rsidRPr="00282A15" w:rsidRDefault="00282A15">
            <w:r w:rsidRPr="00282A15">
              <w:t xml:space="preserve">Replacement of - Pedals Straps - </w:t>
            </w:r>
            <w:proofErr w:type="gramStart"/>
            <w:r w:rsidRPr="00282A15">
              <w:t>Stationery</w:t>
            </w:r>
            <w:proofErr w:type="gramEnd"/>
            <w:r w:rsidRPr="00282A15">
              <w:t xml:space="preserve"> Bikes - C 7000</w:t>
            </w:r>
          </w:p>
        </w:tc>
        <w:tc>
          <w:tcPr>
            <w:tcW w:w="1637" w:type="dxa"/>
            <w:noWrap/>
            <w:hideMark/>
          </w:tcPr>
          <w:p w14:paraId="10F0E877" w14:textId="77777777" w:rsidR="00282A15" w:rsidRPr="00282A15" w:rsidRDefault="00282A15" w:rsidP="00282A15">
            <w:r w:rsidRPr="00282A15">
              <w:t>5</w:t>
            </w:r>
          </w:p>
        </w:tc>
        <w:tc>
          <w:tcPr>
            <w:tcW w:w="815" w:type="dxa"/>
            <w:noWrap/>
            <w:hideMark/>
          </w:tcPr>
          <w:p w14:paraId="0512E11F" w14:textId="77777777" w:rsidR="00282A15" w:rsidRPr="00282A15" w:rsidRDefault="00282A15">
            <w:r w:rsidRPr="00282A15">
              <w:t>EA</w:t>
            </w:r>
          </w:p>
        </w:tc>
        <w:tc>
          <w:tcPr>
            <w:tcW w:w="1559" w:type="dxa"/>
            <w:noWrap/>
            <w:hideMark/>
          </w:tcPr>
          <w:p w14:paraId="4053051B" w14:textId="77777777" w:rsidR="00282A15" w:rsidRPr="00282A15" w:rsidRDefault="00282A15">
            <w:r w:rsidRPr="00282A15">
              <w:t> </w:t>
            </w:r>
          </w:p>
        </w:tc>
        <w:tc>
          <w:tcPr>
            <w:tcW w:w="1289" w:type="dxa"/>
            <w:noWrap/>
            <w:hideMark/>
          </w:tcPr>
          <w:p w14:paraId="4BF7A20B" w14:textId="77777777" w:rsidR="00282A15" w:rsidRPr="00282A15" w:rsidRDefault="00282A15">
            <w:r w:rsidRPr="00282A15">
              <w:t> </w:t>
            </w:r>
          </w:p>
        </w:tc>
        <w:tc>
          <w:tcPr>
            <w:tcW w:w="2441" w:type="dxa"/>
            <w:noWrap/>
            <w:hideMark/>
          </w:tcPr>
          <w:p w14:paraId="7610538A" w14:textId="77777777" w:rsidR="00282A15" w:rsidRPr="00282A15" w:rsidRDefault="00282A15">
            <w:r w:rsidRPr="00282A15">
              <w:t> </w:t>
            </w:r>
          </w:p>
        </w:tc>
      </w:tr>
      <w:tr w:rsidR="00282A15" w:rsidRPr="00282A15" w14:paraId="3C849470" w14:textId="77777777" w:rsidTr="00E56106">
        <w:trPr>
          <w:trHeight w:val="800"/>
        </w:trPr>
        <w:tc>
          <w:tcPr>
            <w:tcW w:w="1121" w:type="dxa"/>
            <w:noWrap/>
            <w:hideMark/>
          </w:tcPr>
          <w:p w14:paraId="208D553C" w14:textId="77777777" w:rsidR="00282A15" w:rsidRPr="00282A15" w:rsidRDefault="00282A15" w:rsidP="00282A15">
            <w:r w:rsidRPr="00282A15">
              <w:t xml:space="preserve">970 </w:t>
            </w:r>
          </w:p>
        </w:tc>
        <w:tc>
          <w:tcPr>
            <w:tcW w:w="2891" w:type="dxa"/>
            <w:hideMark/>
          </w:tcPr>
          <w:p w14:paraId="690B9B90" w14:textId="77777777" w:rsidR="00282A15" w:rsidRPr="00282A15" w:rsidRDefault="00282A15">
            <w:r w:rsidRPr="00282A15">
              <w:t xml:space="preserve">Replacement of - Pedals - </w:t>
            </w:r>
            <w:proofErr w:type="gramStart"/>
            <w:r w:rsidRPr="00282A15">
              <w:t>Stationery</w:t>
            </w:r>
            <w:proofErr w:type="gramEnd"/>
            <w:r w:rsidRPr="00282A15">
              <w:t xml:space="preserve"> Bikes - C 7000</w:t>
            </w:r>
          </w:p>
        </w:tc>
        <w:tc>
          <w:tcPr>
            <w:tcW w:w="1637" w:type="dxa"/>
            <w:noWrap/>
            <w:hideMark/>
          </w:tcPr>
          <w:p w14:paraId="7D5BC910" w14:textId="77777777" w:rsidR="00282A15" w:rsidRPr="00282A15" w:rsidRDefault="00282A15" w:rsidP="00282A15">
            <w:r w:rsidRPr="00282A15">
              <w:t>5</w:t>
            </w:r>
          </w:p>
        </w:tc>
        <w:tc>
          <w:tcPr>
            <w:tcW w:w="815" w:type="dxa"/>
            <w:noWrap/>
            <w:hideMark/>
          </w:tcPr>
          <w:p w14:paraId="453D5E47" w14:textId="77777777" w:rsidR="00282A15" w:rsidRPr="00282A15" w:rsidRDefault="00282A15">
            <w:r w:rsidRPr="00282A15">
              <w:t>EA</w:t>
            </w:r>
          </w:p>
        </w:tc>
        <w:tc>
          <w:tcPr>
            <w:tcW w:w="1559" w:type="dxa"/>
            <w:noWrap/>
            <w:hideMark/>
          </w:tcPr>
          <w:p w14:paraId="5E56A02F" w14:textId="77777777" w:rsidR="00282A15" w:rsidRPr="00282A15" w:rsidRDefault="00282A15">
            <w:r w:rsidRPr="00282A15">
              <w:t> </w:t>
            </w:r>
          </w:p>
        </w:tc>
        <w:tc>
          <w:tcPr>
            <w:tcW w:w="1289" w:type="dxa"/>
            <w:noWrap/>
            <w:hideMark/>
          </w:tcPr>
          <w:p w14:paraId="3C4C1579" w14:textId="77777777" w:rsidR="00282A15" w:rsidRPr="00282A15" w:rsidRDefault="00282A15">
            <w:r w:rsidRPr="00282A15">
              <w:t> </w:t>
            </w:r>
          </w:p>
        </w:tc>
        <w:tc>
          <w:tcPr>
            <w:tcW w:w="2441" w:type="dxa"/>
            <w:noWrap/>
            <w:hideMark/>
          </w:tcPr>
          <w:p w14:paraId="4DE09A19" w14:textId="77777777" w:rsidR="00282A15" w:rsidRPr="00282A15" w:rsidRDefault="00282A15">
            <w:r w:rsidRPr="00282A15">
              <w:t> </w:t>
            </w:r>
          </w:p>
        </w:tc>
      </w:tr>
      <w:tr w:rsidR="00282A15" w:rsidRPr="00282A15" w14:paraId="48BF432C" w14:textId="77777777" w:rsidTr="00E56106">
        <w:trPr>
          <w:trHeight w:val="800"/>
        </w:trPr>
        <w:tc>
          <w:tcPr>
            <w:tcW w:w="1121" w:type="dxa"/>
            <w:noWrap/>
            <w:hideMark/>
          </w:tcPr>
          <w:p w14:paraId="453F60FB" w14:textId="77777777" w:rsidR="00282A15" w:rsidRPr="00282A15" w:rsidRDefault="00282A15" w:rsidP="00282A15">
            <w:r w:rsidRPr="00282A15">
              <w:t xml:space="preserve">980 </w:t>
            </w:r>
          </w:p>
        </w:tc>
        <w:tc>
          <w:tcPr>
            <w:tcW w:w="2891" w:type="dxa"/>
            <w:hideMark/>
          </w:tcPr>
          <w:p w14:paraId="2B786449" w14:textId="77777777" w:rsidR="00282A15" w:rsidRPr="00282A15" w:rsidRDefault="00282A15">
            <w:r w:rsidRPr="00282A15">
              <w:t xml:space="preserve">Replacement of - Console - </w:t>
            </w:r>
            <w:proofErr w:type="gramStart"/>
            <w:r w:rsidRPr="00282A15">
              <w:t>Stationery</w:t>
            </w:r>
            <w:proofErr w:type="gramEnd"/>
            <w:r w:rsidRPr="00282A15">
              <w:t xml:space="preserve"> Bikes - C 7000</w:t>
            </w:r>
          </w:p>
        </w:tc>
        <w:tc>
          <w:tcPr>
            <w:tcW w:w="1637" w:type="dxa"/>
            <w:noWrap/>
            <w:hideMark/>
          </w:tcPr>
          <w:p w14:paraId="44AC1BF6" w14:textId="77777777" w:rsidR="00282A15" w:rsidRPr="00282A15" w:rsidRDefault="00282A15" w:rsidP="00282A15">
            <w:r w:rsidRPr="00282A15">
              <w:t>5</w:t>
            </w:r>
          </w:p>
        </w:tc>
        <w:tc>
          <w:tcPr>
            <w:tcW w:w="815" w:type="dxa"/>
            <w:noWrap/>
            <w:hideMark/>
          </w:tcPr>
          <w:p w14:paraId="19B9853C" w14:textId="77777777" w:rsidR="00282A15" w:rsidRPr="00282A15" w:rsidRDefault="00282A15">
            <w:r w:rsidRPr="00282A15">
              <w:t>EA</w:t>
            </w:r>
          </w:p>
        </w:tc>
        <w:tc>
          <w:tcPr>
            <w:tcW w:w="1559" w:type="dxa"/>
            <w:noWrap/>
            <w:hideMark/>
          </w:tcPr>
          <w:p w14:paraId="7D39129B" w14:textId="77777777" w:rsidR="00282A15" w:rsidRPr="00282A15" w:rsidRDefault="00282A15">
            <w:r w:rsidRPr="00282A15">
              <w:t> </w:t>
            </w:r>
          </w:p>
        </w:tc>
        <w:tc>
          <w:tcPr>
            <w:tcW w:w="1289" w:type="dxa"/>
            <w:noWrap/>
            <w:hideMark/>
          </w:tcPr>
          <w:p w14:paraId="118BACE9" w14:textId="77777777" w:rsidR="00282A15" w:rsidRPr="00282A15" w:rsidRDefault="00282A15">
            <w:r w:rsidRPr="00282A15">
              <w:t> </w:t>
            </w:r>
          </w:p>
        </w:tc>
        <w:tc>
          <w:tcPr>
            <w:tcW w:w="2441" w:type="dxa"/>
            <w:noWrap/>
            <w:hideMark/>
          </w:tcPr>
          <w:p w14:paraId="36753000" w14:textId="77777777" w:rsidR="00282A15" w:rsidRPr="00282A15" w:rsidRDefault="00282A15">
            <w:r w:rsidRPr="00282A15">
              <w:t> </w:t>
            </w:r>
          </w:p>
        </w:tc>
      </w:tr>
      <w:tr w:rsidR="00282A15" w:rsidRPr="00282A15" w14:paraId="45F7C2EE" w14:textId="77777777" w:rsidTr="00E56106">
        <w:trPr>
          <w:trHeight w:val="800"/>
        </w:trPr>
        <w:tc>
          <w:tcPr>
            <w:tcW w:w="1121" w:type="dxa"/>
            <w:noWrap/>
            <w:hideMark/>
          </w:tcPr>
          <w:p w14:paraId="6C80BA49" w14:textId="77777777" w:rsidR="00282A15" w:rsidRPr="00282A15" w:rsidRDefault="00282A15" w:rsidP="00282A15">
            <w:r w:rsidRPr="00282A15">
              <w:t xml:space="preserve">990 </w:t>
            </w:r>
          </w:p>
        </w:tc>
        <w:tc>
          <w:tcPr>
            <w:tcW w:w="2891" w:type="dxa"/>
            <w:hideMark/>
          </w:tcPr>
          <w:p w14:paraId="2177716A" w14:textId="77777777" w:rsidR="00282A15" w:rsidRPr="00282A15" w:rsidRDefault="00282A15">
            <w:r w:rsidRPr="00282A15">
              <w:t xml:space="preserve">Replacement of - Seats - </w:t>
            </w:r>
            <w:proofErr w:type="gramStart"/>
            <w:r w:rsidRPr="00282A15">
              <w:t>Stationery</w:t>
            </w:r>
            <w:proofErr w:type="gramEnd"/>
            <w:r w:rsidRPr="00282A15">
              <w:t xml:space="preserve"> Bikes - C 7000</w:t>
            </w:r>
          </w:p>
        </w:tc>
        <w:tc>
          <w:tcPr>
            <w:tcW w:w="1637" w:type="dxa"/>
            <w:noWrap/>
            <w:hideMark/>
          </w:tcPr>
          <w:p w14:paraId="7E46C2C0" w14:textId="77777777" w:rsidR="00282A15" w:rsidRPr="00282A15" w:rsidRDefault="00282A15" w:rsidP="00282A15">
            <w:r w:rsidRPr="00282A15">
              <w:t>5</w:t>
            </w:r>
          </w:p>
        </w:tc>
        <w:tc>
          <w:tcPr>
            <w:tcW w:w="815" w:type="dxa"/>
            <w:noWrap/>
            <w:hideMark/>
          </w:tcPr>
          <w:p w14:paraId="7BAA3862" w14:textId="77777777" w:rsidR="00282A15" w:rsidRPr="00282A15" w:rsidRDefault="00282A15">
            <w:r w:rsidRPr="00282A15">
              <w:t>EA</w:t>
            </w:r>
          </w:p>
        </w:tc>
        <w:tc>
          <w:tcPr>
            <w:tcW w:w="1559" w:type="dxa"/>
            <w:noWrap/>
            <w:hideMark/>
          </w:tcPr>
          <w:p w14:paraId="4C41F286" w14:textId="77777777" w:rsidR="00282A15" w:rsidRPr="00282A15" w:rsidRDefault="00282A15">
            <w:r w:rsidRPr="00282A15">
              <w:t> </w:t>
            </w:r>
          </w:p>
        </w:tc>
        <w:tc>
          <w:tcPr>
            <w:tcW w:w="1289" w:type="dxa"/>
            <w:noWrap/>
            <w:hideMark/>
          </w:tcPr>
          <w:p w14:paraId="1901E050" w14:textId="77777777" w:rsidR="00282A15" w:rsidRPr="00282A15" w:rsidRDefault="00282A15">
            <w:r w:rsidRPr="00282A15">
              <w:t> </w:t>
            </w:r>
          </w:p>
        </w:tc>
        <w:tc>
          <w:tcPr>
            <w:tcW w:w="2441" w:type="dxa"/>
            <w:noWrap/>
            <w:hideMark/>
          </w:tcPr>
          <w:p w14:paraId="78072A89" w14:textId="77777777" w:rsidR="00282A15" w:rsidRPr="00282A15" w:rsidRDefault="00282A15">
            <w:r w:rsidRPr="00282A15">
              <w:t> </w:t>
            </w:r>
          </w:p>
        </w:tc>
      </w:tr>
      <w:tr w:rsidR="00282A15" w:rsidRPr="00282A15" w14:paraId="38CF2DF3" w14:textId="77777777" w:rsidTr="00E56106">
        <w:trPr>
          <w:trHeight w:val="800"/>
        </w:trPr>
        <w:tc>
          <w:tcPr>
            <w:tcW w:w="1121" w:type="dxa"/>
            <w:noWrap/>
            <w:hideMark/>
          </w:tcPr>
          <w:p w14:paraId="4CFDF35C" w14:textId="77777777" w:rsidR="00282A15" w:rsidRPr="00282A15" w:rsidRDefault="00282A15" w:rsidP="00282A15">
            <w:r w:rsidRPr="00282A15">
              <w:t xml:space="preserve">1 000 </w:t>
            </w:r>
          </w:p>
        </w:tc>
        <w:tc>
          <w:tcPr>
            <w:tcW w:w="2891" w:type="dxa"/>
            <w:hideMark/>
          </w:tcPr>
          <w:p w14:paraId="456DF487" w14:textId="77777777" w:rsidR="00282A15" w:rsidRPr="00282A15" w:rsidRDefault="00282A15">
            <w:r w:rsidRPr="00282A15">
              <w:t xml:space="preserve">Replacement of - Bottle Holder - </w:t>
            </w:r>
            <w:proofErr w:type="gramStart"/>
            <w:r w:rsidRPr="00282A15">
              <w:t>Stationery</w:t>
            </w:r>
            <w:proofErr w:type="gramEnd"/>
            <w:r w:rsidRPr="00282A15">
              <w:t xml:space="preserve"> Bikes - C 7000</w:t>
            </w:r>
          </w:p>
        </w:tc>
        <w:tc>
          <w:tcPr>
            <w:tcW w:w="1637" w:type="dxa"/>
            <w:noWrap/>
            <w:hideMark/>
          </w:tcPr>
          <w:p w14:paraId="264AAC4C" w14:textId="77777777" w:rsidR="00282A15" w:rsidRPr="00282A15" w:rsidRDefault="00282A15" w:rsidP="00282A15">
            <w:r w:rsidRPr="00282A15">
              <w:t>5</w:t>
            </w:r>
          </w:p>
        </w:tc>
        <w:tc>
          <w:tcPr>
            <w:tcW w:w="815" w:type="dxa"/>
            <w:noWrap/>
            <w:hideMark/>
          </w:tcPr>
          <w:p w14:paraId="19C09D81" w14:textId="77777777" w:rsidR="00282A15" w:rsidRPr="00282A15" w:rsidRDefault="00282A15">
            <w:r w:rsidRPr="00282A15">
              <w:t>EA</w:t>
            </w:r>
          </w:p>
        </w:tc>
        <w:tc>
          <w:tcPr>
            <w:tcW w:w="1559" w:type="dxa"/>
            <w:noWrap/>
            <w:hideMark/>
          </w:tcPr>
          <w:p w14:paraId="0D6712B1" w14:textId="77777777" w:rsidR="00282A15" w:rsidRPr="00282A15" w:rsidRDefault="00282A15">
            <w:r w:rsidRPr="00282A15">
              <w:t> </w:t>
            </w:r>
          </w:p>
        </w:tc>
        <w:tc>
          <w:tcPr>
            <w:tcW w:w="1289" w:type="dxa"/>
            <w:noWrap/>
            <w:hideMark/>
          </w:tcPr>
          <w:p w14:paraId="4644C5F3" w14:textId="77777777" w:rsidR="00282A15" w:rsidRPr="00282A15" w:rsidRDefault="00282A15">
            <w:r w:rsidRPr="00282A15">
              <w:t> </w:t>
            </w:r>
          </w:p>
        </w:tc>
        <w:tc>
          <w:tcPr>
            <w:tcW w:w="2441" w:type="dxa"/>
            <w:noWrap/>
            <w:hideMark/>
          </w:tcPr>
          <w:p w14:paraId="576AD737" w14:textId="77777777" w:rsidR="00282A15" w:rsidRPr="00282A15" w:rsidRDefault="00282A15">
            <w:r w:rsidRPr="00282A15">
              <w:t> </w:t>
            </w:r>
          </w:p>
        </w:tc>
      </w:tr>
      <w:tr w:rsidR="00282A15" w:rsidRPr="00282A15" w14:paraId="6B476901" w14:textId="77777777" w:rsidTr="00E56106">
        <w:trPr>
          <w:trHeight w:val="800"/>
        </w:trPr>
        <w:tc>
          <w:tcPr>
            <w:tcW w:w="1121" w:type="dxa"/>
            <w:noWrap/>
            <w:hideMark/>
          </w:tcPr>
          <w:p w14:paraId="7F229C5D" w14:textId="77777777" w:rsidR="00282A15" w:rsidRPr="00282A15" w:rsidRDefault="00282A15" w:rsidP="00282A15">
            <w:r w:rsidRPr="00282A15">
              <w:t xml:space="preserve">1 010 </w:t>
            </w:r>
          </w:p>
        </w:tc>
        <w:tc>
          <w:tcPr>
            <w:tcW w:w="2891" w:type="dxa"/>
            <w:hideMark/>
          </w:tcPr>
          <w:p w14:paraId="6DD59ADC" w14:textId="77777777" w:rsidR="00282A15" w:rsidRPr="00282A15" w:rsidRDefault="00282A15">
            <w:r w:rsidRPr="00282A15">
              <w:t>Replacement of - Pedals - Rowing W - 7000</w:t>
            </w:r>
          </w:p>
        </w:tc>
        <w:tc>
          <w:tcPr>
            <w:tcW w:w="1637" w:type="dxa"/>
            <w:noWrap/>
            <w:hideMark/>
          </w:tcPr>
          <w:p w14:paraId="36A2EC86" w14:textId="77777777" w:rsidR="00282A15" w:rsidRPr="00282A15" w:rsidRDefault="00282A15" w:rsidP="00282A15">
            <w:r w:rsidRPr="00282A15">
              <w:t>3</w:t>
            </w:r>
          </w:p>
        </w:tc>
        <w:tc>
          <w:tcPr>
            <w:tcW w:w="815" w:type="dxa"/>
            <w:noWrap/>
            <w:hideMark/>
          </w:tcPr>
          <w:p w14:paraId="23589B3C" w14:textId="77777777" w:rsidR="00282A15" w:rsidRPr="00282A15" w:rsidRDefault="00282A15">
            <w:r w:rsidRPr="00282A15">
              <w:t>EA</w:t>
            </w:r>
          </w:p>
        </w:tc>
        <w:tc>
          <w:tcPr>
            <w:tcW w:w="1559" w:type="dxa"/>
            <w:noWrap/>
            <w:hideMark/>
          </w:tcPr>
          <w:p w14:paraId="19481C60" w14:textId="77777777" w:rsidR="00282A15" w:rsidRPr="00282A15" w:rsidRDefault="00282A15">
            <w:r w:rsidRPr="00282A15">
              <w:t> </w:t>
            </w:r>
          </w:p>
        </w:tc>
        <w:tc>
          <w:tcPr>
            <w:tcW w:w="1289" w:type="dxa"/>
            <w:noWrap/>
            <w:hideMark/>
          </w:tcPr>
          <w:p w14:paraId="7E753E9A" w14:textId="77777777" w:rsidR="00282A15" w:rsidRPr="00282A15" w:rsidRDefault="00282A15">
            <w:r w:rsidRPr="00282A15">
              <w:t> </w:t>
            </w:r>
          </w:p>
        </w:tc>
        <w:tc>
          <w:tcPr>
            <w:tcW w:w="2441" w:type="dxa"/>
            <w:noWrap/>
            <w:hideMark/>
          </w:tcPr>
          <w:p w14:paraId="72EF8ED5" w14:textId="77777777" w:rsidR="00282A15" w:rsidRPr="00282A15" w:rsidRDefault="00282A15">
            <w:r w:rsidRPr="00282A15">
              <w:t> </w:t>
            </w:r>
          </w:p>
        </w:tc>
      </w:tr>
      <w:tr w:rsidR="00282A15" w:rsidRPr="00282A15" w14:paraId="6243FA85" w14:textId="77777777" w:rsidTr="00E56106">
        <w:trPr>
          <w:trHeight w:val="800"/>
        </w:trPr>
        <w:tc>
          <w:tcPr>
            <w:tcW w:w="1121" w:type="dxa"/>
            <w:noWrap/>
            <w:hideMark/>
          </w:tcPr>
          <w:p w14:paraId="2D942D4C" w14:textId="77777777" w:rsidR="00282A15" w:rsidRPr="00282A15" w:rsidRDefault="00282A15" w:rsidP="00282A15">
            <w:r w:rsidRPr="00282A15">
              <w:t xml:space="preserve">1 020 </w:t>
            </w:r>
          </w:p>
        </w:tc>
        <w:tc>
          <w:tcPr>
            <w:tcW w:w="2891" w:type="dxa"/>
            <w:hideMark/>
          </w:tcPr>
          <w:p w14:paraId="289A7FAC" w14:textId="77777777" w:rsidR="00282A15" w:rsidRPr="00282A15" w:rsidRDefault="00282A15">
            <w:r w:rsidRPr="00282A15">
              <w:t>Replacement of - Chain - Rowing W - C 7000</w:t>
            </w:r>
          </w:p>
        </w:tc>
        <w:tc>
          <w:tcPr>
            <w:tcW w:w="1637" w:type="dxa"/>
            <w:noWrap/>
            <w:hideMark/>
          </w:tcPr>
          <w:p w14:paraId="4A20B2C4" w14:textId="77777777" w:rsidR="00282A15" w:rsidRPr="00282A15" w:rsidRDefault="00282A15" w:rsidP="00282A15">
            <w:r w:rsidRPr="00282A15">
              <w:t>3</w:t>
            </w:r>
          </w:p>
        </w:tc>
        <w:tc>
          <w:tcPr>
            <w:tcW w:w="815" w:type="dxa"/>
            <w:noWrap/>
            <w:hideMark/>
          </w:tcPr>
          <w:p w14:paraId="6376D567" w14:textId="77777777" w:rsidR="00282A15" w:rsidRPr="00282A15" w:rsidRDefault="00282A15">
            <w:r w:rsidRPr="00282A15">
              <w:t>EA</w:t>
            </w:r>
          </w:p>
        </w:tc>
        <w:tc>
          <w:tcPr>
            <w:tcW w:w="1559" w:type="dxa"/>
            <w:noWrap/>
            <w:hideMark/>
          </w:tcPr>
          <w:p w14:paraId="60E5C634" w14:textId="77777777" w:rsidR="00282A15" w:rsidRPr="00282A15" w:rsidRDefault="00282A15">
            <w:r w:rsidRPr="00282A15">
              <w:t> </w:t>
            </w:r>
          </w:p>
        </w:tc>
        <w:tc>
          <w:tcPr>
            <w:tcW w:w="1289" w:type="dxa"/>
            <w:noWrap/>
            <w:hideMark/>
          </w:tcPr>
          <w:p w14:paraId="69F1A768" w14:textId="77777777" w:rsidR="00282A15" w:rsidRPr="00282A15" w:rsidRDefault="00282A15">
            <w:r w:rsidRPr="00282A15">
              <w:t> </w:t>
            </w:r>
          </w:p>
        </w:tc>
        <w:tc>
          <w:tcPr>
            <w:tcW w:w="2441" w:type="dxa"/>
            <w:noWrap/>
            <w:hideMark/>
          </w:tcPr>
          <w:p w14:paraId="76B03DE9" w14:textId="77777777" w:rsidR="00282A15" w:rsidRPr="00282A15" w:rsidRDefault="00282A15">
            <w:r w:rsidRPr="00282A15">
              <w:t> </w:t>
            </w:r>
          </w:p>
        </w:tc>
      </w:tr>
      <w:tr w:rsidR="00282A15" w:rsidRPr="00282A15" w14:paraId="79739D27" w14:textId="77777777" w:rsidTr="00E56106">
        <w:trPr>
          <w:trHeight w:val="800"/>
        </w:trPr>
        <w:tc>
          <w:tcPr>
            <w:tcW w:w="1121" w:type="dxa"/>
            <w:noWrap/>
            <w:hideMark/>
          </w:tcPr>
          <w:p w14:paraId="64EEA94A" w14:textId="77777777" w:rsidR="00282A15" w:rsidRPr="00282A15" w:rsidRDefault="00282A15" w:rsidP="00282A15">
            <w:r w:rsidRPr="00282A15">
              <w:t xml:space="preserve">1 030 </w:t>
            </w:r>
          </w:p>
        </w:tc>
        <w:tc>
          <w:tcPr>
            <w:tcW w:w="2891" w:type="dxa"/>
            <w:hideMark/>
          </w:tcPr>
          <w:p w14:paraId="32E16815" w14:textId="77777777" w:rsidR="00282A15" w:rsidRPr="00282A15" w:rsidRDefault="00282A15">
            <w:r w:rsidRPr="00282A15">
              <w:t>Replacement of - Seats - Rowing W - 7000</w:t>
            </w:r>
          </w:p>
        </w:tc>
        <w:tc>
          <w:tcPr>
            <w:tcW w:w="1637" w:type="dxa"/>
            <w:noWrap/>
            <w:hideMark/>
          </w:tcPr>
          <w:p w14:paraId="0C62AC33" w14:textId="77777777" w:rsidR="00282A15" w:rsidRPr="00282A15" w:rsidRDefault="00282A15" w:rsidP="00282A15">
            <w:r w:rsidRPr="00282A15">
              <w:t>3</w:t>
            </w:r>
          </w:p>
        </w:tc>
        <w:tc>
          <w:tcPr>
            <w:tcW w:w="815" w:type="dxa"/>
            <w:noWrap/>
            <w:hideMark/>
          </w:tcPr>
          <w:p w14:paraId="4074C757" w14:textId="77777777" w:rsidR="00282A15" w:rsidRPr="00282A15" w:rsidRDefault="00282A15">
            <w:r w:rsidRPr="00282A15">
              <w:t>EA</w:t>
            </w:r>
          </w:p>
        </w:tc>
        <w:tc>
          <w:tcPr>
            <w:tcW w:w="1559" w:type="dxa"/>
            <w:noWrap/>
            <w:hideMark/>
          </w:tcPr>
          <w:p w14:paraId="5B1031E4" w14:textId="77777777" w:rsidR="00282A15" w:rsidRPr="00282A15" w:rsidRDefault="00282A15">
            <w:r w:rsidRPr="00282A15">
              <w:t> </w:t>
            </w:r>
          </w:p>
        </w:tc>
        <w:tc>
          <w:tcPr>
            <w:tcW w:w="1289" w:type="dxa"/>
            <w:noWrap/>
            <w:hideMark/>
          </w:tcPr>
          <w:p w14:paraId="1756D724" w14:textId="77777777" w:rsidR="00282A15" w:rsidRPr="00282A15" w:rsidRDefault="00282A15">
            <w:r w:rsidRPr="00282A15">
              <w:t> </w:t>
            </w:r>
          </w:p>
        </w:tc>
        <w:tc>
          <w:tcPr>
            <w:tcW w:w="2441" w:type="dxa"/>
            <w:noWrap/>
            <w:hideMark/>
          </w:tcPr>
          <w:p w14:paraId="79883559" w14:textId="77777777" w:rsidR="00282A15" w:rsidRPr="00282A15" w:rsidRDefault="00282A15">
            <w:r w:rsidRPr="00282A15">
              <w:t> </w:t>
            </w:r>
          </w:p>
        </w:tc>
      </w:tr>
      <w:tr w:rsidR="00282A15" w:rsidRPr="00282A15" w14:paraId="51A51692" w14:textId="77777777" w:rsidTr="00E56106">
        <w:trPr>
          <w:trHeight w:val="800"/>
        </w:trPr>
        <w:tc>
          <w:tcPr>
            <w:tcW w:w="1121" w:type="dxa"/>
            <w:noWrap/>
            <w:hideMark/>
          </w:tcPr>
          <w:p w14:paraId="6360CAE4" w14:textId="77777777" w:rsidR="00282A15" w:rsidRPr="00282A15" w:rsidRDefault="00282A15" w:rsidP="00282A15">
            <w:r w:rsidRPr="00282A15">
              <w:t xml:space="preserve">1 040 </w:t>
            </w:r>
          </w:p>
        </w:tc>
        <w:tc>
          <w:tcPr>
            <w:tcW w:w="2891" w:type="dxa"/>
            <w:hideMark/>
          </w:tcPr>
          <w:p w14:paraId="1354720F" w14:textId="77777777" w:rsidR="00282A15" w:rsidRPr="00282A15" w:rsidRDefault="00282A15">
            <w:r w:rsidRPr="00282A15">
              <w:t>Replacement of - Roller Seats - Rowing W - C 7000</w:t>
            </w:r>
          </w:p>
        </w:tc>
        <w:tc>
          <w:tcPr>
            <w:tcW w:w="1637" w:type="dxa"/>
            <w:noWrap/>
            <w:hideMark/>
          </w:tcPr>
          <w:p w14:paraId="29A86C23" w14:textId="77777777" w:rsidR="00282A15" w:rsidRPr="00282A15" w:rsidRDefault="00282A15" w:rsidP="00282A15">
            <w:r w:rsidRPr="00282A15">
              <w:t>3</w:t>
            </w:r>
          </w:p>
        </w:tc>
        <w:tc>
          <w:tcPr>
            <w:tcW w:w="815" w:type="dxa"/>
            <w:noWrap/>
            <w:hideMark/>
          </w:tcPr>
          <w:p w14:paraId="3D494784" w14:textId="77777777" w:rsidR="00282A15" w:rsidRPr="00282A15" w:rsidRDefault="00282A15">
            <w:r w:rsidRPr="00282A15">
              <w:t>EA</w:t>
            </w:r>
          </w:p>
        </w:tc>
        <w:tc>
          <w:tcPr>
            <w:tcW w:w="1559" w:type="dxa"/>
            <w:noWrap/>
            <w:hideMark/>
          </w:tcPr>
          <w:p w14:paraId="3F4973C3" w14:textId="77777777" w:rsidR="00282A15" w:rsidRPr="00282A15" w:rsidRDefault="00282A15">
            <w:r w:rsidRPr="00282A15">
              <w:t> </w:t>
            </w:r>
          </w:p>
        </w:tc>
        <w:tc>
          <w:tcPr>
            <w:tcW w:w="1289" w:type="dxa"/>
            <w:noWrap/>
            <w:hideMark/>
          </w:tcPr>
          <w:p w14:paraId="7FEACD63" w14:textId="77777777" w:rsidR="00282A15" w:rsidRPr="00282A15" w:rsidRDefault="00282A15">
            <w:r w:rsidRPr="00282A15">
              <w:t> </w:t>
            </w:r>
          </w:p>
        </w:tc>
        <w:tc>
          <w:tcPr>
            <w:tcW w:w="2441" w:type="dxa"/>
            <w:noWrap/>
            <w:hideMark/>
          </w:tcPr>
          <w:p w14:paraId="6DD64F17" w14:textId="77777777" w:rsidR="00282A15" w:rsidRPr="00282A15" w:rsidRDefault="00282A15">
            <w:r w:rsidRPr="00282A15">
              <w:t> </w:t>
            </w:r>
          </w:p>
        </w:tc>
      </w:tr>
      <w:tr w:rsidR="00282A15" w:rsidRPr="00282A15" w14:paraId="2F119AC2" w14:textId="77777777" w:rsidTr="00E56106">
        <w:trPr>
          <w:trHeight w:val="800"/>
        </w:trPr>
        <w:tc>
          <w:tcPr>
            <w:tcW w:w="1121" w:type="dxa"/>
            <w:noWrap/>
            <w:hideMark/>
          </w:tcPr>
          <w:p w14:paraId="455FCA90" w14:textId="77777777" w:rsidR="00282A15" w:rsidRPr="00282A15" w:rsidRDefault="00282A15" w:rsidP="00282A15">
            <w:r w:rsidRPr="00282A15">
              <w:t xml:space="preserve">1 050 </w:t>
            </w:r>
          </w:p>
        </w:tc>
        <w:tc>
          <w:tcPr>
            <w:tcW w:w="2891" w:type="dxa"/>
            <w:hideMark/>
          </w:tcPr>
          <w:p w14:paraId="06EAC2E5" w14:textId="77777777" w:rsidR="00282A15" w:rsidRPr="00282A15" w:rsidRDefault="00282A15">
            <w:r w:rsidRPr="00282A15">
              <w:t>Replacement of - Handles with Rope - Rowing W - C 7000</w:t>
            </w:r>
          </w:p>
        </w:tc>
        <w:tc>
          <w:tcPr>
            <w:tcW w:w="1637" w:type="dxa"/>
            <w:noWrap/>
            <w:hideMark/>
          </w:tcPr>
          <w:p w14:paraId="774370BA" w14:textId="77777777" w:rsidR="00282A15" w:rsidRPr="00282A15" w:rsidRDefault="00282A15" w:rsidP="00282A15">
            <w:r w:rsidRPr="00282A15">
              <w:t>3</w:t>
            </w:r>
          </w:p>
        </w:tc>
        <w:tc>
          <w:tcPr>
            <w:tcW w:w="815" w:type="dxa"/>
            <w:noWrap/>
            <w:hideMark/>
          </w:tcPr>
          <w:p w14:paraId="71488FD8" w14:textId="77777777" w:rsidR="00282A15" w:rsidRPr="00282A15" w:rsidRDefault="00282A15">
            <w:r w:rsidRPr="00282A15">
              <w:t>EA</w:t>
            </w:r>
          </w:p>
        </w:tc>
        <w:tc>
          <w:tcPr>
            <w:tcW w:w="1559" w:type="dxa"/>
            <w:noWrap/>
            <w:hideMark/>
          </w:tcPr>
          <w:p w14:paraId="07C3507A" w14:textId="77777777" w:rsidR="00282A15" w:rsidRPr="00282A15" w:rsidRDefault="00282A15">
            <w:r w:rsidRPr="00282A15">
              <w:t> </w:t>
            </w:r>
          </w:p>
        </w:tc>
        <w:tc>
          <w:tcPr>
            <w:tcW w:w="1289" w:type="dxa"/>
            <w:noWrap/>
            <w:hideMark/>
          </w:tcPr>
          <w:p w14:paraId="6AF3074C" w14:textId="77777777" w:rsidR="00282A15" w:rsidRPr="00282A15" w:rsidRDefault="00282A15">
            <w:r w:rsidRPr="00282A15">
              <w:t> </w:t>
            </w:r>
          </w:p>
        </w:tc>
        <w:tc>
          <w:tcPr>
            <w:tcW w:w="2441" w:type="dxa"/>
            <w:noWrap/>
            <w:hideMark/>
          </w:tcPr>
          <w:p w14:paraId="086BEA8B" w14:textId="77777777" w:rsidR="00282A15" w:rsidRPr="00282A15" w:rsidRDefault="00282A15">
            <w:r w:rsidRPr="00282A15">
              <w:t> </w:t>
            </w:r>
          </w:p>
        </w:tc>
      </w:tr>
      <w:tr w:rsidR="00282A15" w:rsidRPr="00282A15" w14:paraId="20E38885" w14:textId="77777777" w:rsidTr="00E56106">
        <w:trPr>
          <w:trHeight w:val="800"/>
        </w:trPr>
        <w:tc>
          <w:tcPr>
            <w:tcW w:w="1121" w:type="dxa"/>
            <w:noWrap/>
            <w:hideMark/>
          </w:tcPr>
          <w:p w14:paraId="516ACA29" w14:textId="77777777" w:rsidR="00282A15" w:rsidRPr="00282A15" w:rsidRDefault="00282A15" w:rsidP="00282A15">
            <w:r w:rsidRPr="00282A15">
              <w:t xml:space="preserve">1 060 </w:t>
            </w:r>
          </w:p>
        </w:tc>
        <w:tc>
          <w:tcPr>
            <w:tcW w:w="2891" w:type="dxa"/>
            <w:hideMark/>
          </w:tcPr>
          <w:p w14:paraId="08DA5DE4" w14:textId="77777777" w:rsidR="00282A15" w:rsidRPr="00282A15" w:rsidRDefault="00282A15">
            <w:r w:rsidRPr="00282A15">
              <w:t xml:space="preserve">Replacement of - </w:t>
            </w:r>
            <w:proofErr w:type="gramStart"/>
            <w:r w:rsidRPr="00282A15">
              <w:t>Batteries  -</w:t>
            </w:r>
            <w:proofErr w:type="gramEnd"/>
            <w:r w:rsidRPr="00282A15">
              <w:t xml:space="preserve"> Rowing W - C 7000</w:t>
            </w:r>
          </w:p>
        </w:tc>
        <w:tc>
          <w:tcPr>
            <w:tcW w:w="1637" w:type="dxa"/>
            <w:noWrap/>
            <w:hideMark/>
          </w:tcPr>
          <w:p w14:paraId="3C50A2E2" w14:textId="77777777" w:rsidR="00282A15" w:rsidRPr="00282A15" w:rsidRDefault="00282A15" w:rsidP="00282A15">
            <w:r w:rsidRPr="00282A15">
              <w:t>3</w:t>
            </w:r>
          </w:p>
        </w:tc>
        <w:tc>
          <w:tcPr>
            <w:tcW w:w="815" w:type="dxa"/>
            <w:noWrap/>
            <w:hideMark/>
          </w:tcPr>
          <w:p w14:paraId="7C8594A2" w14:textId="77777777" w:rsidR="00282A15" w:rsidRPr="00282A15" w:rsidRDefault="00282A15">
            <w:r w:rsidRPr="00282A15">
              <w:t>EA</w:t>
            </w:r>
          </w:p>
        </w:tc>
        <w:tc>
          <w:tcPr>
            <w:tcW w:w="1559" w:type="dxa"/>
            <w:noWrap/>
            <w:hideMark/>
          </w:tcPr>
          <w:p w14:paraId="2BA41792" w14:textId="77777777" w:rsidR="00282A15" w:rsidRPr="00282A15" w:rsidRDefault="00282A15">
            <w:r w:rsidRPr="00282A15">
              <w:t> </w:t>
            </w:r>
          </w:p>
        </w:tc>
        <w:tc>
          <w:tcPr>
            <w:tcW w:w="1289" w:type="dxa"/>
            <w:noWrap/>
            <w:hideMark/>
          </w:tcPr>
          <w:p w14:paraId="5128F44F" w14:textId="77777777" w:rsidR="00282A15" w:rsidRPr="00282A15" w:rsidRDefault="00282A15">
            <w:r w:rsidRPr="00282A15">
              <w:t> </w:t>
            </w:r>
          </w:p>
        </w:tc>
        <w:tc>
          <w:tcPr>
            <w:tcW w:w="2441" w:type="dxa"/>
            <w:noWrap/>
            <w:hideMark/>
          </w:tcPr>
          <w:p w14:paraId="2B31645A" w14:textId="77777777" w:rsidR="00282A15" w:rsidRPr="00282A15" w:rsidRDefault="00282A15">
            <w:r w:rsidRPr="00282A15">
              <w:t> </w:t>
            </w:r>
          </w:p>
        </w:tc>
      </w:tr>
      <w:tr w:rsidR="00282A15" w:rsidRPr="00282A15" w14:paraId="644A6492" w14:textId="77777777" w:rsidTr="00E56106">
        <w:trPr>
          <w:trHeight w:val="800"/>
        </w:trPr>
        <w:tc>
          <w:tcPr>
            <w:tcW w:w="1121" w:type="dxa"/>
            <w:noWrap/>
            <w:hideMark/>
          </w:tcPr>
          <w:p w14:paraId="53F91628" w14:textId="77777777" w:rsidR="00282A15" w:rsidRPr="00282A15" w:rsidRDefault="00282A15" w:rsidP="00282A15">
            <w:r w:rsidRPr="00282A15">
              <w:t xml:space="preserve">1 070 </w:t>
            </w:r>
          </w:p>
        </w:tc>
        <w:tc>
          <w:tcPr>
            <w:tcW w:w="2891" w:type="dxa"/>
            <w:hideMark/>
          </w:tcPr>
          <w:p w14:paraId="15D3CD15" w14:textId="77777777" w:rsidR="00282A15" w:rsidRPr="00282A15" w:rsidRDefault="00282A15">
            <w:r w:rsidRPr="00282A15">
              <w:t>Replacement of - Console - Rowing W - C 7000</w:t>
            </w:r>
          </w:p>
        </w:tc>
        <w:tc>
          <w:tcPr>
            <w:tcW w:w="1637" w:type="dxa"/>
            <w:noWrap/>
            <w:hideMark/>
          </w:tcPr>
          <w:p w14:paraId="796F5C37" w14:textId="77777777" w:rsidR="00282A15" w:rsidRPr="00282A15" w:rsidRDefault="00282A15" w:rsidP="00282A15">
            <w:r w:rsidRPr="00282A15">
              <w:t>3</w:t>
            </w:r>
          </w:p>
        </w:tc>
        <w:tc>
          <w:tcPr>
            <w:tcW w:w="815" w:type="dxa"/>
            <w:noWrap/>
            <w:hideMark/>
          </w:tcPr>
          <w:p w14:paraId="4031B606" w14:textId="77777777" w:rsidR="00282A15" w:rsidRPr="00282A15" w:rsidRDefault="00282A15">
            <w:r w:rsidRPr="00282A15">
              <w:t>EA</w:t>
            </w:r>
          </w:p>
        </w:tc>
        <w:tc>
          <w:tcPr>
            <w:tcW w:w="1559" w:type="dxa"/>
            <w:noWrap/>
            <w:hideMark/>
          </w:tcPr>
          <w:p w14:paraId="4E20CA63" w14:textId="77777777" w:rsidR="00282A15" w:rsidRPr="00282A15" w:rsidRDefault="00282A15">
            <w:r w:rsidRPr="00282A15">
              <w:t> </w:t>
            </w:r>
          </w:p>
        </w:tc>
        <w:tc>
          <w:tcPr>
            <w:tcW w:w="1289" w:type="dxa"/>
            <w:noWrap/>
            <w:hideMark/>
          </w:tcPr>
          <w:p w14:paraId="5B01195F" w14:textId="77777777" w:rsidR="00282A15" w:rsidRPr="00282A15" w:rsidRDefault="00282A15">
            <w:r w:rsidRPr="00282A15">
              <w:t> </w:t>
            </w:r>
          </w:p>
        </w:tc>
        <w:tc>
          <w:tcPr>
            <w:tcW w:w="2441" w:type="dxa"/>
            <w:noWrap/>
            <w:hideMark/>
          </w:tcPr>
          <w:p w14:paraId="54373072" w14:textId="77777777" w:rsidR="00282A15" w:rsidRPr="00282A15" w:rsidRDefault="00282A15">
            <w:r w:rsidRPr="00282A15">
              <w:t> </w:t>
            </w:r>
          </w:p>
        </w:tc>
      </w:tr>
      <w:tr w:rsidR="00282A15" w:rsidRPr="00282A15" w14:paraId="7F8C3FF2" w14:textId="77777777" w:rsidTr="00E56106">
        <w:trPr>
          <w:trHeight w:val="800"/>
        </w:trPr>
        <w:tc>
          <w:tcPr>
            <w:tcW w:w="1121" w:type="dxa"/>
            <w:noWrap/>
            <w:hideMark/>
          </w:tcPr>
          <w:p w14:paraId="1501291B" w14:textId="77777777" w:rsidR="00282A15" w:rsidRPr="00282A15" w:rsidRDefault="00282A15" w:rsidP="00282A15">
            <w:r w:rsidRPr="00282A15">
              <w:t xml:space="preserve">1 080 </w:t>
            </w:r>
          </w:p>
        </w:tc>
        <w:tc>
          <w:tcPr>
            <w:tcW w:w="2891" w:type="dxa"/>
            <w:hideMark/>
          </w:tcPr>
          <w:p w14:paraId="6892B225" w14:textId="77777777" w:rsidR="00282A15" w:rsidRPr="00282A15" w:rsidRDefault="00282A15">
            <w:r w:rsidRPr="00282A15">
              <w:t>Replacement of - Adjustable Knob - Rowing W - C 7000</w:t>
            </w:r>
          </w:p>
        </w:tc>
        <w:tc>
          <w:tcPr>
            <w:tcW w:w="1637" w:type="dxa"/>
            <w:noWrap/>
            <w:hideMark/>
          </w:tcPr>
          <w:p w14:paraId="5EC91E44" w14:textId="77777777" w:rsidR="00282A15" w:rsidRPr="00282A15" w:rsidRDefault="00282A15" w:rsidP="00282A15">
            <w:r w:rsidRPr="00282A15">
              <w:t>3</w:t>
            </w:r>
          </w:p>
        </w:tc>
        <w:tc>
          <w:tcPr>
            <w:tcW w:w="815" w:type="dxa"/>
            <w:noWrap/>
            <w:hideMark/>
          </w:tcPr>
          <w:p w14:paraId="649AF4F6" w14:textId="77777777" w:rsidR="00282A15" w:rsidRPr="00282A15" w:rsidRDefault="00282A15">
            <w:r w:rsidRPr="00282A15">
              <w:t>EA</w:t>
            </w:r>
          </w:p>
        </w:tc>
        <w:tc>
          <w:tcPr>
            <w:tcW w:w="1559" w:type="dxa"/>
            <w:noWrap/>
            <w:hideMark/>
          </w:tcPr>
          <w:p w14:paraId="27B46E8A" w14:textId="77777777" w:rsidR="00282A15" w:rsidRPr="00282A15" w:rsidRDefault="00282A15">
            <w:r w:rsidRPr="00282A15">
              <w:t> </w:t>
            </w:r>
          </w:p>
        </w:tc>
        <w:tc>
          <w:tcPr>
            <w:tcW w:w="1289" w:type="dxa"/>
            <w:noWrap/>
            <w:hideMark/>
          </w:tcPr>
          <w:p w14:paraId="5001708F" w14:textId="77777777" w:rsidR="00282A15" w:rsidRPr="00282A15" w:rsidRDefault="00282A15">
            <w:r w:rsidRPr="00282A15">
              <w:t> </w:t>
            </w:r>
          </w:p>
        </w:tc>
        <w:tc>
          <w:tcPr>
            <w:tcW w:w="2441" w:type="dxa"/>
            <w:noWrap/>
            <w:hideMark/>
          </w:tcPr>
          <w:p w14:paraId="62480247" w14:textId="77777777" w:rsidR="00282A15" w:rsidRPr="00282A15" w:rsidRDefault="00282A15">
            <w:r w:rsidRPr="00282A15">
              <w:t> </w:t>
            </w:r>
          </w:p>
        </w:tc>
      </w:tr>
      <w:tr w:rsidR="00282A15" w:rsidRPr="00282A15" w14:paraId="5165A8F3" w14:textId="77777777" w:rsidTr="00E56106">
        <w:trPr>
          <w:trHeight w:val="1200"/>
        </w:trPr>
        <w:tc>
          <w:tcPr>
            <w:tcW w:w="1121" w:type="dxa"/>
            <w:noWrap/>
            <w:hideMark/>
          </w:tcPr>
          <w:p w14:paraId="427E252B" w14:textId="77777777" w:rsidR="00282A15" w:rsidRPr="00282A15" w:rsidRDefault="00282A15" w:rsidP="00282A15">
            <w:r w:rsidRPr="00282A15">
              <w:t xml:space="preserve">1 090 </w:t>
            </w:r>
          </w:p>
        </w:tc>
        <w:tc>
          <w:tcPr>
            <w:tcW w:w="2891" w:type="dxa"/>
            <w:hideMark/>
          </w:tcPr>
          <w:p w14:paraId="7C64BF01" w14:textId="77777777" w:rsidR="00282A15" w:rsidRPr="00282A15" w:rsidRDefault="00282A15">
            <w:r w:rsidRPr="00282A15">
              <w:t>Replacement of Female Connectors - Horizontal Leg Press</w:t>
            </w:r>
          </w:p>
        </w:tc>
        <w:tc>
          <w:tcPr>
            <w:tcW w:w="1637" w:type="dxa"/>
            <w:noWrap/>
            <w:hideMark/>
          </w:tcPr>
          <w:p w14:paraId="40008824" w14:textId="77777777" w:rsidR="00282A15" w:rsidRPr="00282A15" w:rsidRDefault="00282A15" w:rsidP="00282A15">
            <w:r w:rsidRPr="00282A15">
              <w:t>1</w:t>
            </w:r>
          </w:p>
        </w:tc>
        <w:tc>
          <w:tcPr>
            <w:tcW w:w="815" w:type="dxa"/>
            <w:noWrap/>
            <w:hideMark/>
          </w:tcPr>
          <w:p w14:paraId="6F73B3CD" w14:textId="77777777" w:rsidR="00282A15" w:rsidRPr="00282A15" w:rsidRDefault="00282A15">
            <w:r w:rsidRPr="00282A15">
              <w:t>EA</w:t>
            </w:r>
          </w:p>
        </w:tc>
        <w:tc>
          <w:tcPr>
            <w:tcW w:w="1559" w:type="dxa"/>
            <w:noWrap/>
            <w:hideMark/>
          </w:tcPr>
          <w:p w14:paraId="44C5C0CD" w14:textId="77777777" w:rsidR="00282A15" w:rsidRPr="00282A15" w:rsidRDefault="00282A15">
            <w:r w:rsidRPr="00282A15">
              <w:t> </w:t>
            </w:r>
          </w:p>
        </w:tc>
        <w:tc>
          <w:tcPr>
            <w:tcW w:w="1289" w:type="dxa"/>
            <w:noWrap/>
            <w:hideMark/>
          </w:tcPr>
          <w:p w14:paraId="71823FBA" w14:textId="77777777" w:rsidR="00282A15" w:rsidRPr="00282A15" w:rsidRDefault="00282A15">
            <w:r w:rsidRPr="00282A15">
              <w:t> </w:t>
            </w:r>
          </w:p>
        </w:tc>
        <w:tc>
          <w:tcPr>
            <w:tcW w:w="2441" w:type="dxa"/>
            <w:noWrap/>
            <w:hideMark/>
          </w:tcPr>
          <w:p w14:paraId="2CD3B8CF" w14:textId="77777777" w:rsidR="00282A15" w:rsidRPr="00282A15" w:rsidRDefault="00282A15">
            <w:r w:rsidRPr="00282A15">
              <w:t> </w:t>
            </w:r>
          </w:p>
        </w:tc>
      </w:tr>
      <w:tr w:rsidR="00282A15" w:rsidRPr="00282A15" w14:paraId="424163A7" w14:textId="77777777" w:rsidTr="00E56106">
        <w:trPr>
          <w:trHeight w:val="1200"/>
        </w:trPr>
        <w:tc>
          <w:tcPr>
            <w:tcW w:w="1121" w:type="dxa"/>
            <w:noWrap/>
            <w:hideMark/>
          </w:tcPr>
          <w:p w14:paraId="440F649E" w14:textId="77777777" w:rsidR="00282A15" w:rsidRPr="00282A15" w:rsidRDefault="00282A15" w:rsidP="00282A15">
            <w:r w:rsidRPr="00282A15">
              <w:t xml:space="preserve">1 100 </w:t>
            </w:r>
          </w:p>
        </w:tc>
        <w:tc>
          <w:tcPr>
            <w:tcW w:w="2891" w:type="dxa"/>
            <w:hideMark/>
          </w:tcPr>
          <w:p w14:paraId="1D93E248" w14:textId="77777777" w:rsidR="00282A15" w:rsidRPr="00282A15" w:rsidRDefault="00282A15">
            <w:r w:rsidRPr="00282A15">
              <w:t>Replacement of Male Connectors - Horizontal Leg Press</w:t>
            </w:r>
          </w:p>
        </w:tc>
        <w:tc>
          <w:tcPr>
            <w:tcW w:w="1637" w:type="dxa"/>
            <w:noWrap/>
            <w:hideMark/>
          </w:tcPr>
          <w:p w14:paraId="4D5CB8AD" w14:textId="77777777" w:rsidR="00282A15" w:rsidRPr="00282A15" w:rsidRDefault="00282A15" w:rsidP="00282A15">
            <w:r w:rsidRPr="00282A15">
              <w:t>1</w:t>
            </w:r>
          </w:p>
        </w:tc>
        <w:tc>
          <w:tcPr>
            <w:tcW w:w="815" w:type="dxa"/>
            <w:noWrap/>
            <w:hideMark/>
          </w:tcPr>
          <w:p w14:paraId="79259A7D" w14:textId="77777777" w:rsidR="00282A15" w:rsidRPr="00282A15" w:rsidRDefault="00282A15">
            <w:r w:rsidRPr="00282A15">
              <w:t>EA</w:t>
            </w:r>
          </w:p>
        </w:tc>
        <w:tc>
          <w:tcPr>
            <w:tcW w:w="1559" w:type="dxa"/>
            <w:noWrap/>
            <w:hideMark/>
          </w:tcPr>
          <w:p w14:paraId="32A49EDA" w14:textId="77777777" w:rsidR="00282A15" w:rsidRPr="00282A15" w:rsidRDefault="00282A15">
            <w:r w:rsidRPr="00282A15">
              <w:t> </w:t>
            </w:r>
          </w:p>
        </w:tc>
        <w:tc>
          <w:tcPr>
            <w:tcW w:w="1289" w:type="dxa"/>
            <w:noWrap/>
            <w:hideMark/>
          </w:tcPr>
          <w:p w14:paraId="706EEB55" w14:textId="77777777" w:rsidR="00282A15" w:rsidRPr="00282A15" w:rsidRDefault="00282A15">
            <w:r w:rsidRPr="00282A15">
              <w:t> </w:t>
            </w:r>
          </w:p>
        </w:tc>
        <w:tc>
          <w:tcPr>
            <w:tcW w:w="2441" w:type="dxa"/>
            <w:noWrap/>
            <w:hideMark/>
          </w:tcPr>
          <w:p w14:paraId="6A47096C" w14:textId="77777777" w:rsidR="00282A15" w:rsidRPr="00282A15" w:rsidRDefault="00282A15">
            <w:r w:rsidRPr="00282A15">
              <w:t> </w:t>
            </w:r>
          </w:p>
        </w:tc>
      </w:tr>
      <w:tr w:rsidR="00282A15" w:rsidRPr="00282A15" w14:paraId="0D1A7A8A" w14:textId="77777777" w:rsidTr="00E56106">
        <w:trPr>
          <w:trHeight w:val="800"/>
        </w:trPr>
        <w:tc>
          <w:tcPr>
            <w:tcW w:w="1121" w:type="dxa"/>
            <w:noWrap/>
            <w:hideMark/>
          </w:tcPr>
          <w:p w14:paraId="6198DB54" w14:textId="77777777" w:rsidR="00282A15" w:rsidRPr="00282A15" w:rsidRDefault="00282A15" w:rsidP="00282A15">
            <w:r w:rsidRPr="00282A15">
              <w:t xml:space="preserve">1 110 </w:t>
            </w:r>
          </w:p>
        </w:tc>
        <w:tc>
          <w:tcPr>
            <w:tcW w:w="2891" w:type="dxa"/>
            <w:hideMark/>
          </w:tcPr>
          <w:p w14:paraId="4023014E" w14:textId="77777777" w:rsidR="00282A15" w:rsidRPr="00282A15" w:rsidRDefault="00282A15">
            <w:r w:rsidRPr="00282A15">
              <w:t>Replacement of Sleeves - Horizontal Leg Press</w:t>
            </w:r>
          </w:p>
        </w:tc>
        <w:tc>
          <w:tcPr>
            <w:tcW w:w="1637" w:type="dxa"/>
            <w:noWrap/>
            <w:hideMark/>
          </w:tcPr>
          <w:p w14:paraId="19F5D45F" w14:textId="77777777" w:rsidR="00282A15" w:rsidRPr="00282A15" w:rsidRDefault="00282A15" w:rsidP="00282A15">
            <w:r w:rsidRPr="00282A15">
              <w:t>1</w:t>
            </w:r>
          </w:p>
        </w:tc>
        <w:tc>
          <w:tcPr>
            <w:tcW w:w="815" w:type="dxa"/>
            <w:noWrap/>
            <w:hideMark/>
          </w:tcPr>
          <w:p w14:paraId="06E0FB7C" w14:textId="77777777" w:rsidR="00282A15" w:rsidRPr="00282A15" w:rsidRDefault="00282A15">
            <w:r w:rsidRPr="00282A15">
              <w:t>EA</w:t>
            </w:r>
          </w:p>
        </w:tc>
        <w:tc>
          <w:tcPr>
            <w:tcW w:w="1559" w:type="dxa"/>
            <w:noWrap/>
            <w:hideMark/>
          </w:tcPr>
          <w:p w14:paraId="001C75A7" w14:textId="77777777" w:rsidR="00282A15" w:rsidRPr="00282A15" w:rsidRDefault="00282A15">
            <w:r w:rsidRPr="00282A15">
              <w:t> </w:t>
            </w:r>
          </w:p>
        </w:tc>
        <w:tc>
          <w:tcPr>
            <w:tcW w:w="1289" w:type="dxa"/>
            <w:noWrap/>
            <w:hideMark/>
          </w:tcPr>
          <w:p w14:paraId="5EDA4495" w14:textId="77777777" w:rsidR="00282A15" w:rsidRPr="00282A15" w:rsidRDefault="00282A15">
            <w:r w:rsidRPr="00282A15">
              <w:t> </w:t>
            </w:r>
          </w:p>
        </w:tc>
        <w:tc>
          <w:tcPr>
            <w:tcW w:w="2441" w:type="dxa"/>
            <w:noWrap/>
            <w:hideMark/>
          </w:tcPr>
          <w:p w14:paraId="7685FBD1" w14:textId="77777777" w:rsidR="00282A15" w:rsidRPr="00282A15" w:rsidRDefault="00282A15">
            <w:r w:rsidRPr="00282A15">
              <w:t> </w:t>
            </w:r>
          </w:p>
        </w:tc>
      </w:tr>
      <w:tr w:rsidR="00282A15" w:rsidRPr="00282A15" w14:paraId="574380E4" w14:textId="77777777" w:rsidTr="00E56106">
        <w:trPr>
          <w:trHeight w:val="800"/>
        </w:trPr>
        <w:tc>
          <w:tcPr>
            <w:tcW w:w="1121" w:type="dxa"/>
            <w:noWrap/>
            <w:hideMark/>
          </w:tcPr>
          <w:p w14:paraId="4BDBAC1E" w14:textId="77777777" w:rsidR="00282A15" w:rsidRPr="00282A15" w:rsidRDefault="00282A15" w:rsidP="00282A15">
            <w:r w:rsidRPr="00282A15">
              <w:t xml:space="preserve">1 120 </w:t>
            </w:r>
          </w:p>
        </w:tc>
        <w:tc>
          <w:tcPr>
            <w:tcW w:w="2891" w:type="dxa"/>
            <w:hideMark/>
          </w:tcPr>
          <w:p w14:paraId="4566C647" w14:textId="77777777" w:rsidR="00282A15" w:rsidRPr="00282A15" w:rsidRDefault="00282A15">
            <w:r w:rsidRPr="00282A15">
              <w:t>Replacement of Ball Stopper - Horizontal Leg Press</w:t>
            </w:r>
          </w:p>
        </w:tc>
        <w:tc>
          <w:tcPr>
            <w:tcW w:w="1637" w:type="dxa"/>
            <w:noWrap/>
            <w:hideMark/>
          </w:tcPr>
          <w:p w14:paraId="12D1614C" w14:textId="77777777" w:rsidR="00282A15" w:rsidRPr="00282A15" w:rsidRDefault="00282A15" w:rsidP="00282A15">
            <w:r w:rsidRPr="00282A15">
              <w:t>1</w:t>
            </w:r>
          </w:p>
        </w:tc>
        <w:tc>
          <w:tcPr>
            <w:tcW w:w="815" w:type="dxa"/>
            <w:noWrap/>
            <w:hideMark/>
          </w:tcPr>
          <w:p w14:paraId="058E4960" w14:textId="77777777" w:rsidR="00282A15" w:rsidRPr="00282A15" w:rsidRDefault="00282A15">
            <w:r w:rsidRPr="00282A15">
              <w:t>EA</w:t>
            </w:r>
          </w:p>
        </w:tc>
        <w:tc>
          <w:tcPr>
            <w:tcW w:w="1559" w:type="dxa"/>
            <w:noWrap/>
            <w:hideMark/>
          </w:tcPr>
          <w:p w14:paraId="3EA19428" w14:textId="77777777" w:rsidR="00282A15" w:rsidRPr="00282A15" w:rsidRDefault="00282A15">
            <w:r w:rsidRPr="00282A15">
              <w:t> </w:t>
            </w:r>
          </w:p>
        </w:tc>
        <w:tc>
          <w:tcPr>
            <w:tcW w:w="1289" w:type="dxa"/>
            <w:noWrap/>
            <w:hideMark/>
          </w:tcPr>
          <w:p w14:paraId="57BDA9C8" w14:textId="77777777" w:rsidR="00282A15" w:rsidRPr="00282A15" w:rsidRDefault="00282A15">
            <w:r w:rsidRPr="00282A15">
              <w:t> </w:t>
            </w:r>
          </w:p>
        </w:tc>
        <w:tc>
          <w:tcPr>
            <w:tcW w:w="2441" w:type="dxa"/>
            <w:noWrap/>
            <w:hideMark/>
          </w:tcPr>
          <w:p w14:paraId="22274309" w14:textId="77777777" w:rsidR="00282A15" w:rsidRPr="00282A15" w:rsidRDefault="00282A15">
            <w:r w:rsidRPr="00282A15">
              <w:t> </w:t>
            </w:r>
          </w:p>
        </w:tc>
      </w:tr>
      <w:tr w:rsidR="00282A15" w:rsidRPr="00282A15" w14:paraId="7F2B96B7" w14:textId="77777777" w:rsidTr="00E56106">
        <w:trPr>
          <w:trHeight w:val="800"/>
        </w:trPr>
        <w:tc>
          <w:tcPr>
            <w:tcW w:w="1121" w:type="dxa"/>
            <w:noWrap/>
            <w:hideMark/>
          </w:tcPr>
          <w:p w14:paraId="53B495C0" w14:textId="77777777" w:rsidR="00282A15" w:rsidRPr="00282A15" w:rsidRDefault="00282A15" w:rsidP="00282A15">
            <w:r w:rsidRPr="00282A15">
              <w:t xml:space="preserve">1 130 </w:t>
            </w:r>
          </w:p>
        </w:tc>
        <w:tc>
          <w:tcPr>
            <w:tcW w:w="2891" w:type="dxa"/>
            <w:hideMark/>
          </w:tcPr>
          <w:p w14:paraId="51E1C84E" w14:textId="77777777" w:rsidR="00282A15" w:rsidRPr="00282A15" w:rsidRDefault="00282A15">
            <w:r w:rsidRPr="00282A15">
              <w:t>Replacement of Adjustable Knob - Horizontal Leg Press</w:t>
            </w:r>
          </w:p>
        </w:tc>
        <w:tc>
          <w:tcPr>
            <w:tcW w:w="1637" w:type="dxa"/>
            <w:noWrap/>
            <w:hideMark/>
          </w:tcPr>
          <w:p w14:paraId="5DCE4535" w14:textId="77777777" w:rsidR="00282A15" w:rsidRPr="00282A15" w:rsidRDefault="00282A15" w:rsidP="00282A15">
            <w:r w:rsidRPr="00282A15">
              <w:t>1</w:t>
            </w:r>
          </w:p>
        </w:tc>
        <w:tc>
          <w:tcPr>
            <w:tcW w:w="815" w:type="dxa"/>
            <w:noWrap/>
            <w:hideMark/>
          </w:tcPr>
          <w:p w14:paraId="4D41D92C" w14:textId="77777777" w:rsidR="00282A15" w:rsidRPr="00282A15" w:rsidRDefault="00282A15">
            <w:r w:rsidRPr="00282A15">
              <w:t>EA</w:t>
            </w:r>
          </w:p>
        </w:tc>
        <w:tc>
          <w:tcPr>
            <w:tcW w:w="1559" w:type="dxa"/>
            <w:noWrap/>
            <w:hideMark/>
          </w:tcPr>
          <w:p w14:paraId="72353B6E" w14:textId="77777777" w:rsidR="00282A15" w:rsidRPr="00282A15" w:rsidRDefault="00282A15">
            <w:r w:rsidRPr="00282A15">
              <w:t> </w:t>
            </w:r>
          </w:p>
        </w:tc>
        <w:tc>
          <w:tcPr>
            <w:tcW w:w="1289" w:type="dxa"/>
            <w:noWrap/>
            <w:hideMark/>
          </w:tcPr>
          <w:p w14:paraId="7F35F1FA" w14:textId="77777777" w:rsidR="00282A15" w:rsidRPr="00282A15" w:rsidRDefault="00282A15">
            <w:r w:rsidRPr="00282A15">
              <w:t> </w:t>
            </w:r>
          </w:p>
        </w:tc>
        <w:tc>
          <w:tcPr>
            <w:tcW w:w="2441" w:type="dxa"/>
            <w:noWrap/>
            <w:hideMark/>
          </w:tcPr>
          <w:p w14:paraId="5391104F" w14:textId="77777777" w:rsidR="00282A15" w:rsidRPr="00282A15" w:rsidRDefault="00282A15">
            <w:r w:rsidRPr="00282A15">
              <w:t> </w:t>
            </w:r>
          </w:p>
        </w:tc>
      </w:tr>
      <w:tr w:rsidR="00282A15" w:rsidRPr="00282A15" w14:paraId="24683FAE" w14:textId="77777777" w:rsidTr="00E56106">
        <w:trPr>
          <w:trHeight w:val="800"/>
        </w:trPr>
        <w:tc>
          <w:tcPr>
            <w:tcW w:w="1121" w:type="dxa"/>
            <w:noWrap/>
            <w:hideMark/>
          </w:tcPr>
          <w:p w14:paraId="4641D986" w14:textId="77777777" w:rsidR="00282A15" w:rsidRPr="00282A15" w:rsidRDefault="00282A15" w:rsidP="00282A15">
            <w:r w:rsidRPr="00282A15">
              <w:t xml:space="preserve">1 140 </w:t>
            </w:r>
          </w:p>
        </w:tc>
        <w:tc>
          <w:tcPr>
            <w:tcW w:w="2891" w:type="dxa"/>
            <w:hideMark/>
          </w:tcPr>
          <w:p w14:paraId="6742CB02" w14:textId="77777777" w:rsidR="00282A15" w:rsidRPr="00282A15" w:rsidRDefault="00282A15">
            <w:r w:rsidRPr="00282A15">
              <w:t>Replacement of Selector Pin - Horizontal Leg Press</w:t>
            </w:r>
          </w:p>
        </w:tc>
        <w:tc>
          <w:tcPr>
            <w:tcW w:w="1637" w:type="dxa"/>
            <w:noWrap/>
            <w:hideMark/>
          </w:tcPr>
          <w:p w14:paraId="08730A0F" w14:textId="77777777" w:rsidR="00282A15" w:rsidRPr="00282A15" w:rsidRDefault="00282A15" w:rsidP="00282A15">
            <w:r w:rsidRPr="00282A15">
              <w:t>1</w:t>
            </w:r>
          </w:p>
        </w:tc>
        <w:tc>
          <w:tcPr>
            <w:tcW w:w="815" w:type="dxa"/>
            <w:noWrap/>
            <w:hideMark/>
          </w:tcPr>
          <w:p w14:paraId="40559E5E" w14:textId="77777777" w:rsidR="00282A15" w:rsidRPr="00282A15" w:rsidRDefault="00282A15">
            <w:r w:rsidRPr="00282A15">
              <w:t>EA</w:t>
            </w:r>
          </w:p>
        </w:tc>
        <w:tc>
          <w:tcPr>
            <w:tcW w:w="1559" w:type="dxa"/>
            <w:noWrap/>
            <w:hideMark/>
          </w:tcPr>
          <w:p w14:paraId="2FA9497A" w14:textId="77777777" w:rsidR="00282A15" w:rsidRPr="00282A15" w:rsidRDefault="00282A15">
            <w:r w:rsidRPr="00282A15">
              <w:t> </w:t>
            </w:r>
          </w:p>
        </w:tc>
        <w:tc>
          <w:tcPr>
            <w:tcW w:w="1289" w:type="dxa"/>
            <w:noWrap/>
            <w:hideMark/>
          </w:tcPr>
          <w:p w14:paraId="0C74922F" w14:textId="77777777" w:rsidR="00282A15" w:rsidRPr="00282A15" w:rsidRDefault="00282A15">
            <w:r w:rsidRPr="00282A15">
              <w:t> </w:t>
            </w:r>
          </w:p>
        </w:tc>
        <w:tc>
          <w:tcPr>
            <w:tcW w:w="2441" w:type="dxa"/>
            <w:noWrap/>
            <w:hideMark/>
          </w:tcPr>
          <w:p w14:paraId="6F18C5C6" w14:textId="77777777" w:rsidR="00282A15" w:rsidRPr="00282A15" w:rsidRDefault="00282A15">
            <w:r w:rsidRPr="00282A15">
              <w:t> </w:t>
            </w:r>
          </w:p>
        </w:tc>
      </w:tr>
      <w:tr w:rsidR="00282A15" w:rsidRPr="00282A15" w14:paraId="2D6618DC" w14:textId="77777777" w:rsidTr="00E56106">
        <w:trPr>
          <w:trHeight w:val="800"/>
        </w:trPr>
        <w:tc>
          <w:tcPr>
            <w:tcW w:w="1121" w:type="dxa"/>
            <w:noWrap/>
            <w:hideMark/>
          </w:tcPr>
          <w:p w14:paraId="4E5FCEB3" w14:textId="77777777" w:rsidR="00282A15" w:rsidRPr="00282A15" w:rsidRDefault="00282A15" w:rsidP="00282A15">
            <w:r w:rsidRPr="00282A15">
              <w:t xml:space="preserve">1 150 </w:t>
            </w:r>
          </w:p>
        </w:tc>
        <w:tc>
          <w:tcPr>
            <w:tcW w:w="2891" w:type="dxa"/>
            <w:hideMark/>
          </w:tcPr>
          <w:p w14:paraId="4C8996B9" w14:textId="77777777" w:rsidR="00282A15" w:rsidRPr="00282A15" w:rsidRDefault="00282A15">
            <w:r w:rsidRPr="00282A15">
              <w:t>Replacement of Weight Sticker - Horizontal Leg Press</w:t>
            </w:r>
          </w:p>
        </w:tc>
        <w:tc>
          <w:tcPr>
            <w:tcW w:w="1637" w:type="dxa"/>
            <w:noWrap/>
            <w:hideMark/>
          </w:tcPr>
          <w:p w14:paraId="55680E0C" w14:textId="77777777" w:rsidR="00282A15" w:rsidRPr="00282A15" w:rsidRDefault="00282A15" w:rsidP="00282A15">
            <w:r w:rsidRPr="00282A15">
              <w:t>1</w:t>
            </w:r>
          </w:p>
        </w:tc>
        <w:tc>
          <w:tcPr>
            <w:tcW w:w="815" w:type="dxa"/>
            <w:noWrap/>
            <w:hideMark/>
          </w:tcPr>
          <w:p w14:paraId="13EFD035" w14:textId="77777777" w:rsidR="00282A15" w:rsidRPr="00282A15" w:rsidRDefault="00282A15">
            <w:r w:rsidRPr="00282A15">
              <w:t>EA</w:t>
            </w:r>
          </w:p>
        </w:tc>
        <w:tc>
          <w:tcPr>
            <w:tcW w:w="1559" w:type="dxa"/>
            <w:noWrap/>
            <w:hideMark/>
          </w:tcPr>
          <w:p w14:paraId="72133FAB" w14:textId="77777777" w:rsidR="00282A15" w:rsidRPr="00282A15" w:rsidRDefault="00282A15">
            <w:r w:rsidRPr="00282A15">
              <w:t> </w:t>
            </w:r>
          </w:p>
        </w:tc>
        <w:tc>
          <w:tcPr>
            <w:tcW w:w="1289" w:type="dxa"/>
            <w:noWrap/>
            <w:hideMark/>
          </w:tcPr>
          <w:p w14:paraId="677E68B9" w14:textId="77777777" w:rsidR="00282A15" w:rsidRPr="00282A15" w:rsidRDefault="00282A15">
            <w:r w:rsidRPr="00282A15">
              <w:t> </w:t>
            </w:r>
          </w:p>
        </w:tc>
        <w:tc>
          <w:tcPr>
            <w:tcW w:w="2441" w:type="dxa"/>
            <w:noWrap/>
            <w:hideMark/>
          </w:tcPr>
          <w:p w14:paraId="778466BB" w14:textId="77777777" w:rsidR="00282A15" w:rsidRPr="00282A15" w:rsidRDefault="00282A15">
            <w:r w:rsidRPr="00282A15">
              <w:t> </w:t>
            </w:r>
          </w:p>
        </w:tc>
      </w:tr>
      <w:tr w:rsidR="00282A15" w:rsidRPr="00282A15" w14:paraId="6E61DD8B" w14:textId="77777777" w:rsidTr="00E56106">
        <w:trPr>
          <w:trHeight w:val="800"/>
        </w:trPr>
        <w:tc>
          <w:tcPr>
            <w:tcW w:w="1121" w:type="dxa"/>
            <w:noWrap/>
            <w:hideMark/>
          </w:tcPr>
          <w:p w14:paraId="40D46C64" w14:textId="77777777" w:rsidR="00282A15" w:rsidRPr="00282A15" w:rsidRDefault="00282A15" w:rsidP="00282A15">
            <w:r w:rsidRPr="00282A15">
              <w:t xml:space="preserve">1 160 </w:t>
            </w:r>
          </w:p>
        </w:tc>
        <w:tc>
          <w:tcPr>
            <w:tcW w:w="2891" w:type="dxa"/>
            <w:hideMark/>
          </w:tcPr>
          <w:p w14:paraId="304F0235" w14:textId="77777777" w:rsidR="00282A15" w:rsidRPr="00282A15" w:rsidRDefault="00282A15">
            <w:r w:rsidRPr="00282A15">
              <w:t xml:space="preserve">Replacement of Female Connectors </w:t>
            </w:r>
            <w:proofErr w:type="gramStart"/>
            <w:r w:rsidRPr="00282A15">
              <w:t>-  Chest</w:t>
            </w:r>
            <w:proofErr w:type="gramEnd"/>
            <w:r w:rsidRPr="00282A15">
              <w:t xml:space="preserve"> Press</w:t>
            </w:r>
          </w:p>
        </w:tc>
        <w:tc>
          <w:tcPr>
            <w:tcW w:w="1637" w:type="dxa"/>
            <w:noWrap/>
            <w:hideMark/>
          </w:tcPr>
          <w:p w14:paraId="621488D6" w14:textId="77777777" w:rsidR="00282A15" w:rsidRPr="00282A15" w:rsidRDefault="00282A15" w:rsidP="00282A15">
            <w:r w:rsidRPr="00282A15">
              <w:t>1</w:t>
            </w:r>
          </w:p>
        </w:tc>
        <w:tc>
          <w:tcPr>
            <w:tcW w:w="815" w:type="dxa"/>
            <w:noWrap/>
            <w:hideMark/>
          </w:tcPr>
          <w:p w14:paraId="48D274ED" w14:textId="77777777" w:rsidR="00282A15" w:rsidRPr="00282A15" w:rsidRDefault="00282A15">
            <w:r w:rsidRPr="00282A15">
              <w:t>EA</w:t>
            </w:r>
          </w:p>
        </w:tc>
        <w:tc>
          <w:tcPr>
            <w:tcW w:w="1559" w:type="dxa"/>
            <w:noWrap/>
            <w:hideMark/>
          </w:tcPr>
          <w:p w14:paraId="4CDC7340" w14:textId="77777777" w:rsidR="00282A15" w:rsidRPr="00282A15" w:rsidRDefault="00282A15">
            <w:r w:rsidRPr="00282A15">
              <w:t> </w:t>
            </w:r>
          </w:p>
        </w:tc>
        <w:tc>
          <w:tcPr>
            <w:tcW w:w="1289" w:type="dxa"/>
            <w:noWrap/>
            <w:hideMark/>
          </w:tcPr>
          <w:p w14:paraId="403E3F35" w14:textId="77777777" w:rsidR="00282A15" w:rsidRPr="00282A15" w:rsidRDefault="00282A15">
            <w:r w:rsidRPr="00282A15">
              <w:t> </w:t>
            </w:r>
          </w:p>
        </w:tc>
        <w:tc>
          <w:tcPr>
            <w:tcW w:w="2441" w:type="dxa"/>
            <w:noWrap/>
            <w:hideMark/>
          </w:tcPr>
          <w:p w14:paraId="2F0BAFBE" w14:textId="77777777" w:rsidR="00282A15" w:rsidRPr="00282A15" w:rsidRDefault="00282A15">
            <w:r w:rsidRPr="00282A15">
              <w:t> </w:t>
            </w:r>
          </w:p>
        </w:tc>
      </w:tr>
      <w:tr w:rsidR="00282A15" w:rsidRPr="00282A15" w14:paraId="0B33C8E2" w14:textId="77777777" w:rsidTr="00E56106">
        <w:trPr>
          <w:trHeight w:val="800"/>
        </w:trPr>
        <w:tc>
          <w:tcPr>
            <w:tcW w:w="1121" w:type="dxa"/>
            <w:noWrap/>
            <w:hideMark/>
          </w:tcPr>
          <w:p w14:paraId="3B7D0F50" w14:textId="77777777" w:rsidR="00282A15" w:rsidRPr="00282A15" w:rsidRDefault="00282A15" w:rsidP="00282A15">
            <w:r w:rsidRPr="00282A15">
              <w:t xml:space="preserve">1 170 </w:t>
            </w:r>
          </w:p>
        </w:tc>
        <w:tc>
          <w:tcPr>
            <w:tcW w:w="2891" w:type="dxa"/>
            <w:hideMark/>
          </w:tcPr>
          <w:p w14:paraId="47C1469B" w14:textId="77777777" w:rsidR="00282A15" w:rsidRPr="00282A15" w:rsidRDefault="00282A15">
            <w:r w:rsidRPr="00282A15">
              <w:t xml:space="preserve">Replacement </w:t>
            </w:r>
            <w:proofErr w:type="gramStart"/>
            <w:r w:rsidRPr="00282A15">
              <w:t>of  Male</w:t>
            </w:r>
            <w:proofErr w:type="gramEnd"/>
            <w:r w:rsidRPr="00282A15">
              <w:t xml:space="preserve"> Connectors -  Chest Press</w:t>
            </w:r>
          </w:p>
        </w:tc>
        <w:tc>
          <w:tcPr>
            <w:tcW w:w="1637" w:type="dxa"/>
            <w:noWrap/>
            <w:hideMark/>
          </w:tcPr>
          <w:p w14:paraId="5CBE7A47" w14:textId="77777777" w:rsidR="00282A15" w:rsidRPr="00282A15" w:rsidRDefault="00282A15" w:rsidP="00282A15">
            <w:r w:rsidRPr="00282A15">
              <w:t>1</w:t>
            </w:r>
          </w:p>
        </w:tc>
        <w:tc>
          <w:tcPr>
            <w:tcW w:w="815" w:type="dxa"/>
            <w:noWrap/>
            <w:hideMark/>
          </w:tcPr>
          <w:p w14:paraId="1265EB0F" w14:textId="77777777" w:rsidR="00282A15" w:rsidRPr="00282A15" w:rsidRDefault="00282A15">
            <w:r w:rsidRPr="00282A15">
              <w:t>EA</w:t>
            </w:r>
          </w:p>
        </w:tc>
        <w:tc>
          <w:tcPr>
            <w:tcW w:w="1559" w:type="dxa"/>
            <w:noWrap/>
            <w:hideMark/>
          </w:tcPr>
          <w:p w14:paraId="6AF75C30" w14:textId="77777777" w:rsidR="00282A15" w:rsidRPr="00282A15" w:rsidRDefault="00282A15">
            <w:r w:rsidRPr="00282A15">
              <w:t> </w:t>
            </w:r>
          </w:p>
        </w:tc>
        <w:tc>
          <w:tcPr>
            <w:tcW w:w="1289" w:type="dxa"/>
            <w:noWrap/>
            <w:hideMark/>
          </w:tcPr>
          <w:p w14:paraId="2E98910E" w14:textId="77777777" w:rsidR="00282A15" w:rsidRPr="00282A15" w:rsidRDefault="00282A15">
            <w:r w:rsidRPr="00282A15">
              <w:t> </w:t>
            </w:r>
          </w:p>
        </w:tc>
        <w:tc>
          <w:tcPr>
            <w:tcW w:w="2441" w:type="dxa"/>
            <w:noWrap/>
            <w:hideMark/>
          </w:tcPr>
          <w:p w14:paraId="2E01840E" w14:textId="77777777" w:rsidR="00282A15" w:rsidRPr="00282A15" w:rsidRDefault="00282A15">
            <w:r w:rsidRPr="00282A15">
              <w:t> </w:t>
            </w:r>
          </w:p>
        </w:tc>
      </w:tr>
      <w:tr w:rsidR="00282A15" w:rsidRPr="00282A15" w14:paraId="166802A0" w14:textId="77777777" w:rsidTr="00E56106">
        <w:trPr>
          <w:trHeight w:val="800"/>
        </w:trPr>
        <w:tc>
          <w:tcPr>
            <w:tcW w:w="1121" w:type="dxa"/>
            <w:noWrap/>
            <w:hideMark/>
          </w:tcPr>
          <w:p w14:paraId="5CAE37A1" w14:textId="77777777" w:rsidR="00282A15" w:rsidRPr="00282A15" w:rsidRDefault="00282A15" w:rsidP="00282A15">
            <w:r w:rsidRPr="00282A15">
              <w:t xml:space="preserve">1 180 </w:t>
            </w:r>
          </w:p>
        </w:tc>
        <w:tc>
          <w:tcPr>
            <w:tcW w:w="2891" w:type="dxa"/>
            <w:hideMark/>
          </w:tcPr>
          <w:p w14:paraId="2298F7CD" w14:textId="77777777" w:rsidR="00282A15" w:rsidRPr="00282A15" w:rsidRDefault="00282A15">
            <w:r w:rsidRPr="00282A15">
              <w:t>Replacement of Sleeves - Chest Press</w:t>
            </w:r>
          </w:p>
        </w:tc>
        <w:tc>
          <w:tcPr>
            <w:tcW w:w="1637" w:type="dxa"/>
            <w:noWrap/>
            <w:hideMark/>
          </w:tcPr>
          <w:p w14:paraId="616744EB" w14:textId="77777777" w:rsidR="00282A15" w:rsidRPr="00282A15" w:rsidRDefault="00282A15" w:rsidP="00282A15">
            <w:r w:rsidRPr="00282A15">
              <w:t>1</w:t>
            </w:r>
          </w:p>
        </w:tc>
        <w:tc>
          <w:tcPr>
            <w:tcW w:w="815" w:type="dxa"/>
            <w:noWrap/>
            <w:hideMark/>
          </w:tcPr>
          <w:p w14:paraId="51CBD638" w14:textId="77777777" w:rsidR="00282A15" w:rsidRPr="00282A15" w:rsidRDefault="00282A15">
            <w:r w:rsidRPr="00282A15">
              <w:t>EA</w:t>
            </w:r>
          </w:p>
        </w:tc>
        <w:tc>
          <w:tcPr>
            <w:tcW w:w="1559" w:type="dxa"/>
            <w:noWrap/>
            <w:hideMark/>
          </w:tcPr>
          <w:p w14:paraId="13E5FCEF" w14:textId="77777777" w:rsidR="00282A15" w:rsidRPr="00282A15" w:rsidRDefault="00282A15">
            <w:r w:rsidRPr="00282A15">
              <w:t> </w:t>
            </w:r>
          </w:p>
        </w:tc>
        <w:tc>
          <w:tcPr>
            <w:tcW w:w="1289" w:type="dxa"/>
            <w:noWrap/>
            <w:hideMark/>
          </w:tcPr>
          <w:p w14:paraId="79252773" w14:textId="77777777" w:rsidR="00282A15" w:rsidRPr="00282A15" w:rsidRDefault="00282A15">
            <w:r w:rsidRPr="00282A15">
              <w:t> </w:t>
            </w:r>
          </w:p>
        </w:tc>
        <w:tc>
          <w:tcPr>
            <w:tcW w:w="2441" w:type="dxa"/>
            <w:noWrap/>
            <w:hideMark/>
          </w:tcPr>
          <w:p w14:paraId="216763AF" w14:textId="77777777" w:rsidR="00282A15" w:rsidRPr="00282A15" w:rsidRDefault="00282A15">
            <w:r w:rsidRPr="00282A15">
              <w:t> </w:t>
            </w:r>
          </w:p>
        </w:tc>
      </w:tr>
      <w:tr w:rsidR="00282A15" w:rsidRPr="00282A15" w14:paraId="5D5F661D" w14:textId="77777777" w:rsidTr="00E56106">
        <w:trPr>
          <w:trHeight w:val="800"/>
        </w:trPr>
        <w:tc>
          <w:tcPr>
            <w:tcW w:w="1121" w:type="dxa"/>
            <w:noWrap/>
            <w:hideMark/>
          </w:tcPr>
          <w:p w14:paraId="2F3963A2" w14:textId="77777777" w:rsidR="00282A15" w:rsidRPr="00282A15" w:rsidRDefault="00282A15" w:rsidP="00282A15">
            <w:r w:rsidRPr="00282A15">
              <w:t xml:space="preserve">1 190 </w:t>
            </w:r>
          </w:p>
        </w:tc>
        <w:tc>
          <w:tcPr>
            <w:tcW w:w="2891" w:type="dxa"/>
            <w:hideMark/>
          </w:tcPr>
          <w:p w14:paraId="47AFF779" w14:textId="77777777" w:rsidR="00282A15" w:rsidRPr="00282A15" w:rsidRDefault="00282A15">
            <w:r w:rsidRPr="00282A15">
              <w:t>Replacement of Ball Stopper - Chest Press</w:t>
            </w:r>
          </w:p>
        </w:tc>
        <w:tc>
          <w:tcPr>
            <w:tcW w:w="1637" w:type="dxa"/>
            <w:noWrap/>
            <w:hideMark/>
          </w:tcPr>
          <w:p w14:paraId="44B5AA95" w14:textId="77777777" w:rsidR="00282A15" w:rsidRPr="00282A15" w:rsidRDefault="00282A15" w:rsidP="00282A15">
            <w:r w:rsidRPr="00282A15">
              <w:t>1</w:t>
            </w:r>
          </w:p>
        </w:tc>
        <w:tc>
          <w:tcPr>
            <w:tcW w:w="815" w:type="dxa"/>
            <w:noWrap/>
            <w:hideMark/>
          </w:tcPr>
          <w:p w14:paraId="085DF6DD" w14:textId="77777777" w:rsidR="00282A15" w:rsidRPr="00282A15" w:rsidRDefault="00282A15">
            <w:r w:rsidRPr="00282A15">
              <w:t>EA</w:t>
            </w:r>
          </w:p>
        </w:tc>
        <w:tc>
          <w:tcPr>
            <w:tcW w:w="1559" w:type="dxa"/>
            <w:noWrap/>
            <w:hideMark/>
          </w:tcPr>
          <w:p w14:paraId="17D442DF" w14:textId="77777777" w:rsidR="00282A15" w:rsidRPr="00282A15" w:rsidRDefault="00282A15">
            <w:r w:rsidRPr="00282A15">
              <w:t> </w:t>
            </w:r>
          </w:p>
        </w:tc>
        <w:tc>
          <w:tcPr>
            <w:tcW w:w="1289" w:type="dxa"/>
            <w:noWrap/>
            <w:hideMark/>
          </w:tcPr>
          <w:p w14:paraId="45161C89" w14:textId="77777777" w:rsidR="00282A15" w:rsidRPr="00282A15" w:rsidRDefault="00282A15">
            <w:r w:rsidRPr="00282A15">
              <w:t> </w:t>
            </w:r>
          </w:p>
        </w:tc>
        <w:tc>
          <w:tcPr>
            <w:tcW w:w="2441" w:type="dxa"/>
            <w:noWrap/>
            <w:hideMark/>
          </w:tcPr>
          <w:p w14:paraId="7C517E18" w14:textId="77777777" w:rsidR="00282A15" w:rsidRPr="00282A15" w:rsidRDefault="00282A15">
            <w:r w:rsidRPr="00282A15">
              <w:t> </w:t>
            </w:r>
          </w:p>
        </w:tc>
      </w:tr>
      <w:tr w:rsidR="00282A15" w:rsidRPr="00282A15" w14:paraId="2114301B" w14:textId="77777777" w:rsidTr="00E56106">
        <w:trPr>
          <w:trHeight w:val="800"/>
        </w:trPr>
        <w:tc>
          <w:tcPr>
            <w:tcW w:w="1121" w:type="dxa"/>
            <w:noWrap/>
            <w:hideMark/>
          </w:tcPr>
          <w:p w14:paraId="2FDD4911" w14:textId="77777777" w:rsidR="00282A15" w:rsidRPr="00282A15" w:rsidRDefault="00282A15" w:rsidP="00282A15">
            <w:r w:rsidRPr="00282A15">
              <w:t xml:space="preserve">2 000 </w:t>
            </w:r>
          </w:p>
        </w:tc>
        <w:tc>
          <w:tcPr>
            <w:tcW w:w="2891" w:type="dxa"/>
            <w:hideMark/>
          </w:tcPr>
          <w:p w14:paraId="5748E58B" w14:textId="77777777" w:rsidR="00282A15" w:rsidRPr="00282A15" w:rsidRDefault="00282A15">
            <w:r w:rsidRPr="00282A15">
              <w:t xml:space="preserve">Replacement of Adjustable Knob </w:t>
            </w:r>
            <w:proofErr w:type="gramStart"/>
            <w:r w:rsidRPr="00282A15">
              <w:t>-  Chest</w:t>
            </w:r>
            <w:proofErr w:type="gramEnd"/>
            <w:r w:rsidRPr="00282A15">
              <w:t xml:space="preserve"> Press</w:t>
            </w:r>
          </w:p>
        </w:tc>
        <w:tc>
          <w:tcPr>
            <w:tcW w:w="1637" w:type="dxa"/>
            <w:noWrap/>
            <w:hideMark/>
          </w:tcPr>
          <w:p w14:paraId="229AF391" w14:textId="77777777" w:rsidR="00282A15" w:rsidRPr="00282A15" w:rsidRDefault="00282A15" w:rsidP="00282A15">
            <w:r w:rsidRPr="00282A15">
              <w:t>1</w:t>
            </w:r>
          </w:p>
        </w:tc>
        <w:tc>
          <w:tcPr>
            <w:tcW w:w="815" w:type="dxa"/>
            <w:noWrap/>
            <w:hideMark/>
          </w:tcPr>
          <w:p w14:paraId="2D7ED4FF" w14:textId="77777777" w:rsidR="00282A15" w:rsidRPr="00282A15" w:rsidRDefault="00282A15">
            <w:r w:rsidRPr="00282A15">
              <w:t>EA</w:t>
            </w:r>
          </w:p>
        </w:tc>
        <w:tc>
          <w:tcPr>
            <w:tcW w:w="1559" w:type="dxa"/>
            <w:noWrap/>
            <w:hideMark/>
          </w:tcPr>
          <w:p w14:paraId="75BE13E0" w14:textId="77777777" w:rsidR="00282A15" w:rsidRPr="00282A15" w:rsidRDefault="00282A15">
            <w:r w:rsidRPr="00282A15">
              <w:t> </w:t>
            </w:r>
          </w:p>
        </w:tc>
        <w:tc>
          <w:tcPr>
            <w:tcW w:w="1289" w:type="dxa"/>
            <w:noWrap/>
            <w:hideMark/>
          </w:tcPr>
          <w:p w14:paraId="180D5F08" w14:textId="77777777" w:rsidR="00282A15" w:rsidRPr="00282A15" w:rsidRDefault="00282A15">
            <w:r w:rsidRPr="00282A15">
              <w:t> </w:t>
            </w:r>
          </w:p>
        </w:tc>
        <w:tc>
          <w:tcPr>
            <w:tcW w:w="2441" w:type="dxa"/>
            <w:noWrap/>
            <w:hideMark/>
          </w:tcPr>
          <w:p w14:paraId="540363B0" w14:textId="77777777" w:rsidR="00282A15" w:rsidRPr="00282A15" w:rsidRDefault="00282A15">
            <w:r w:rsidRPr="00282A15">
              <w:t> </w:t>
            </w:r>
          </w:p>
        </w:tc>
      </w:tr>
      <w:tr w:rsidR="00282A15" w:rsidRPr="00282A15" w14:paraId="77D04565" w14:textId="77777777" w:rsidTr="00E56106">
        <w:trPr>
          <w:trHeight w:val="800"/>
        </w:trPr>
        <w:tc>
          <w:tcPr>
            <w:tcW w:w="1121" w:type="dxa"/>
            <w:noWrap/>
            <w:hideMark/>
          </w:tcPr>
          <w:p w14:paraId="1E863522" w14:textId="77777777" w:rsidR="00282A15" w:rsidRPr="00282A15" w:rsidRDefault="00282A15" w:rsidP="00282A15">
            <w:r w:rsidRPr="00282A15">
              <w:t xml:space="preserve">2 010 </w:t>
            </w:r>
          </w:p>
        </w:tc>
        <w:tc>
          <w:tcPr>
            <w:tcW w:w="2891" w:type="dxa"/>
            <w:hideMark/>
          </w:tcPr>
          <w:p w14:paraId="1DB10B1B" w14:textId="77777777" w:rsidR="00282A15" w:rsidRPr="00282A15" w:rsidRDefault="00282A15">
            <w:r w:rsidRPr="00282A15">
              <w:t xml:space="preserve">Replacement of Selector Pin </w:t>
            </w:r>
            <w:proofErr w:type="gramStart"/>
            <w:r w:rsidRPr="00282A15">
              <w:t>-  Chest</w:t>
            </w:r>
            <w:proofErr w:type="gramEnd"/>
            <w:r w:rsidRPr="00282A15">
              <w:t xml:space="preserve"> Press</w:t>
            </w:r>
          </w:p>
        </w:tc>
        <w:tc>
          <w:tcPr>
            <w:tcW w:w="1637" w:type="dxa"/>
            <w:noWrap/>
            <w:hideMark/>
          </w:tcPr>
          <w:p w14:paraId="2C03D5AA" w14:textId="77777777" w:rsidR="00282A15" w:rsidRPr="00282A15" w:rsidRDefault="00282A15" w:rsidP="00282A15">
            <w:r w:rsidRPr="00282A15">
              <w:t>1</w:t>
            </w:r>
          </w:p>
        </w:tc>
        <w:tc>
          <w:tcPr>
            <w:tcW w:w="815" w:type="dxa"/>
            <w:noWrap/>
            <w:hideMark/>
          </w:tcPr>
          <w:p w14:paraId="2A289FD8" w14:textId="77777777" w:rsidR="00282A15" w:rsidRPr="00282A15" w:rsidRDefault="00282A15">
            <w:r w:rsidRPr="00282A15">
              <w:t>EA</w:t>
            </w:r>
          </w:p>
        </w:tc>
        <w:tc>
          <w:tcPr>
            <w:tcW w:w="1559" w:type="dxa"/>
            <w:noWrap/>
            <w:hideMark/>
          </w:tcPr>
          <w:p w14:paraId="7388E713" w14:textId="77777777" w:rsidR="00282A15" w:rsidRPr="00282A15" w:rsidRDefault="00282A15">
            <w:r w:rsidRPr="00282A15">
              <w:t> </w:t>
            </w:r>
          </w:p>
        </w:tc>
        <w:tc>
          <w:tcPr>
            <w:tcW w:w="1289" w:type="dxa"/>
            <w:noWrap/>
            <w:hideMark/>
          </w:tcPr>
          <w:p w14:paraId="6615BA49" w14:textId="77777777" w:rsidR="00282A15" w:rsidRPr="00282A15" w:rsidRDefault="00282A15">
            <w:r w:rsidRPr="00282A15">
              <w:t> </w:t>
            </w:r>
          </w:p>
        </w:tc>
        <w:tc>
          <w:tcPr>
            <w:tcW w:w="2441" w:type="dxa"/>
            <w:noWrap/>
            <w:hideMark/>
          </w:tcPr>
          <w:p w14:paraId="6A98826B" w14:textId="77777777" w:rsidR="00282A15" w:rsidRPr="00282A15" w:rsidRDefault="00282A15">
            <w:r w:rsidRPr="00282A15">
              <w:t> </w:t>
            </w:r>
          </w:p>
        </w:tc>
      </w:tr>
      <w:tr w:rsidR="00282A15" w:rsidRPr="00282A15" w14:paraId="10DE9F36" w14:textId="77777777" w:rsidTr="00E56106">
        <w:trPr>
          <w:trHeight w:val="800"/>
        </w:trPr>
        <w:tc>
          <w:tcPr>
            <w:tcW w:w="1121" w:type="dxa"/>
            <w:noWrap/>
            <w:hideMark/>
          </w:tcPr>
          <w:p w14:paraId="0C031D92" w14:textId="77777777" w:rsidR="00282A15" w:rsidRPr="00282A15" w:rsidRDefault="00282A15" w:rsidP="00282A15">
            <w:r w:rsidRPr="00282A15">
              <w:t xml:space="preserve">2 020 </w:t>
            </w:r>
          </w:p>
        </w:tc>
        <w:tc>
          <w:tcPr>
            <w:tcW w:w="2891" w:type="dxa"/>
            <w:hideMark/>
          </w:tcPr>
          <w:p w14:paraId="6E92107A" w14:textId="77777777" w:rsidR="00282A15" w:rsidRPr="00282A15" w:rsidRDefault="00282A15">
            <w:r w:rsidRPr="00282A15">
              <w:t xml:space="preserve">Replacement of Weight Stickers </w:t>
            </w:r>
            <w:proofErr w:type="gramStart"/>
            <w:r w:rsidRPr="00282A15">
              <w:t>-  Chest</w:t>
            </w:r>
            <w:proofErr w:type="gramEnd"/>
            <w:r w:rsidRPr="00282A15">
              <w:t xml:space="preserve"> Press</w:t>
            </w:r>
          </w:p>
        </w:tc>
        <w:tc>
          <w:tcPr>
            <w:tcW w:w="1637" w:type="dxa"/>
            <w:noWrap/>
            <w:hideMark/>
          </w:tcPr>
          <w:p w14:paraId="748EF920" w14:textId="77777777" w:rsidR="00282A15" w:rsidRPr="00282A15" w:rsidRDefault="00282A15" w:rsidP="00282A15">
            <w:r w:rsidRPr="00282A15">
              <w:t>1</w:t>
            </w:r>
          </w:p>
        </w:tc>
        <w:tc>
          <w:tcPr>
            <w:tcW w:w="815" w:type="dxa"/>
            <w:noWrap/>
            <w:hideMark/>
          </w:tcPr>
          <w:p w14:paraId="2BF8348A" w14:textId="77777777" w:rsidR="00282A15" w:rsidRPr="00282A15" w:rsidRDefault="00282A15">
            <w:r w:rsidRPr="00282A15">
              <w:t>EA</w:t>
            </w:r>
          </w:p>
        </w:tc>
        <w:tc>
          <w:tcPr>
            <w:tcW w:w="1559" w:type="dxa"/>
            <w:noWrap/>
            <w:hideMark/>
          </w:tcPr>
          <w:p w14:paraId="6C046BF8" w14:textId="77777777" w:rsidR="00282A15" w:rsidRPr="00282A15" w:rsidRDefault="00282A15">
            <w:r w:rsidRPr="00282A15">
              <w:t> </w:t>
            </w:r>
          </w:p>
        </w:tc>
        <w:tc>
          <w:tcPr>
            <w:tcW w:w="1289" w:type="dxa"/>
            <w:noWrap/>
            <w:hideMark/>
          </w:tcPr>
          <w:p w14:paraId="00AF0122" w14:textId="77777777" w:rsidR="00282A15" w:rsidRPr="00282A15" w:rsidRDefault="00282A15">
            <w:r w:rsidRPr="00282A15">
              <w:t> </w:t>
            </w:r>
          </w:p>
        </w:tc>
        <w:tc>
          <w:tcPr>
            <w:tcW w:w="2441" w:type="dxa"/>
            <w:noWrap/>
            <w:hideMark/>
          </w:tcPr>
          <w:p w14:paraId="54CB2887" w14:textId="77777777" w:rsidR="00282A15" w:rsidRPr="00282A15" w:rsidRDefault="00282A15">
            <w:r w:rsidRPr="00282A15">
              <w:t> </w:t>
            </w:r>
          </w:p>
        </w:tc>
      </w:tr>
      <w:tr w:rsidR="00282A15" w:rsidRPr="00282A15" w14:paraId="73271F74" w14:textId="77777777" w:rsidTr="00E56106">
        <w:trPr>
          <w:trHeight w:val="800"/>
        </w:trPr>
        <w:tc>
          <w:tcPr>
            <w:tcW w:w="1121" w:type="dxa"/>
            <w:noWrap/>
            <w:hideMark/>
          </w:tcPr>
          <w:p w14:paraId="478E833A" w14:textId="77777777" w:rsidR="00282A15" w:rsidRPr="00282A15" w:rsidRDefault="00282A15" w:rsidP="00282A15">
            <w:r w:rsidRPr="00282A15">
              <w:t xml:space="preserve">2 030 </w:t>
            </w:r>
          </w:p>
        </w:tc>
        <w:tc>
          <w:tcPr>
            <w:tcW w:w="2891" w:type="dxa"/>
            <w:hideMark/>
          </w:tcPr>
          <w:p w14:paraId="414D3325" w14:textId="77777777" w:rsidR="00282A15" w:rsidRPr="00282A15" w:rsidRDefault="00282A15">
            <w:r w:rsidRPr="00282A15">
              <w:t xml:space="preserve">Replacement of Female Connectors - Back Extension </w:t>
            </w:r>
          </w:p>
        </w:tc>
        <w:tc>
          <w:tcPr>
            <w:tcW w:w="1637" w:type="dxa"/>
            <w:noWrap/>
            <w:hideMark/>
          </w:tcPr>
          <w:p w14:paraId="49AFDB92" w14:textId="77777777" w:rsidR="00282A15" w:rsidRPr="00282A15" w:rsidRDefault="00282A15" w:rsidP="00282A15">
            <w:r w:rsidRPr="00282A15">
              <w:t>1</w:t>
            </w:r>
          </w:p>
        </w:tc>
        <w:tc>
          <w:tcPr>
            <w:tcW w:w="815" w:type="dxa"/>
            <w:noWrap/>
            <w:hideMark/>
          </w:tcPr>
          <w:p w14:paraId="7A8754AA" w14:textId="77777777" w:rsidR="00282A15" w:rsidRPr="00282A15" w:rsidRDefault="00282A15">
            <w:r w:rsidRPr="00282A15">
              <w:t>EA</w:t>
            </w:r>
          </w:p>
        </w:tc>
        <w:tc>
          <w:tcPr>
            <w:tcW w:w="1559" w:type="dxa"/>
            <w:noWrap/>
            <w:hideMark/>
          </w:tcPr>
          <w:p w14:paraId="34C7FBCA" w14:textId="77777777" w:rsidR="00282A15" w:rsidRPr="00282A15" w:rsidRDefault="00282A15">
            <w:r w:rsidRPr="00282A15">
              <w:t> </w:t>
            </w:r>
          </w:p>
        </w:tc>
        <w:tc>
          <w:tcPr>
            <w:tcW w:w="1289" w:type="dxa"/>
            <w:noWrap/>
            <w:hideMark/>
          </w:tcPr>
          <w:p w14:paraId="77133BF0" w14:textId="77777777" w:rsidR="00282A15" w:rsidRPr="00282A15" w:rsidRDefault="00282A15">
            <w:r w:rsidRPr="00282A15">
              <w:t> </w:t>
            </w:r>
          </w:p>
        </w:tc>
        <w:tc>
          <w:tcPr>
            <w:tcW w:w="2441" w:type="dxa"/>
            <w:noWrap/>
            <w:hideMark/>
          </w:tcPr>
          <w:p w14:paraId="37EF51EF" w14:textId="77777777" w:rsidR="00282A15" w:rsidRPr="00282A15" w:rsidRDefault="00282A15">
            <w:r w:rsidRPr="00282A15">
              <w:t> </w:t>
            </w:r>
          </w:p>
        </w:tc>
      </w:tr>
      <w:tr w:rsidR="00282A15" w:rsidRPr="00282A15" w14:paraId="04E541E7" w14:textId="77777777" w:rsidTr="00E56106">
        <w:trPr>
          <w:trHeight w:val="800"/>
        </w:trPr>
        <w:tc>
          <w:tcPr>
            <w:tcW w:w="1121" w:type="dxa"/>
            <w:noWrap/>
            <w:hideMark/>
          </w:tcPr>
          <w:p w14:paraId="3EEE98FB" w14:textId="77777777" w:rsidR="00282A15" w:rsidRPr="00282A15" w:rsidRDefault="00282A15" w:rsidP="00282A15">
            <w:r w:rsidRPr="00282A15">
              <w:t xml:space="preserve">2 040 </w:t>
            </w:r>
          </w:p>
        </w:tc>
        <w:tc>
          <w:tcPr>
            <w:tcW w:w="2891" w:type="dxa"/>
            <w:hideMark/>
          </w:tcPr>
          <w:p w14:paraId="626FA821" w14:textId="77777777" w:rsidR="00282A15" w:rsidRPr="00282A15" w:rsidRDefault="00282A15">
            <w:r w:rsidRPr="00282A15">
              <w:t xml:space="preserve">Replacement of Male Connectors - Back Extension </w:t>
            </w:r>
          </w:p>
        </w:tc>
        <w:tc>
          <w:tcPr>
            <w:tcW w:w="1637" w:type="dxa"/>
            <w:noWrap/>
            <w:hideMark/>
          </w:tcPr>
          <w:p w14:paraId="7091D6BF" w14:textId="77777777" w:rsidR="00282A15" w:rsidRPr="00282A15" w:rsidRDefault="00282A15" w:rsidP="00282A15">
            <w:r w:rsidRPr="00282A15">
              <w:t>1</w:t>
            </w:r>
          </w:p>
        </w:tc>
        <w:tc>
          <w:tcPr>
            <w:tcW w:w="815" w:type="dxa"/>
            <w:noWrap/>
            <w:hideMark/>
          </w:tcPr>
          <w:p w14:paraId="25E858A5" w14:textId="77777777" w:rsidR="00282A15" w:rsidRPr="00282A15" w:rsidRDefault="00282A15">
            <w:r w:rsidRPr="00282A15">
              <w:t>EA</w:t>
            </w:r>
          </w:p>
        </w:tc>
        <w:tc>
          <w:tcPr>
            <w:tcW w:w="1559" w:type="dxa"/>
            <w:noWrap/>
            <w:hideMark/>
          </w:tcPr>
          <w:p w14:paraId="5D9D8423" w14:textId="77777777" w:rsidR="00282A15" w:rsidRPr="00282A15" w:rsidRDefault="00282A15">
            <w:r w:rsidRPr="00282A15">
              <w:t> </w:t>
            </w:r>
          </w:p>
        </w:tc>
        <w:tc>
          <w:tcPr>
            <w:tcW w:w="1289" w:type="dxa"/>
            <w:noWrap/>
            <w:hideMark/>
          </w:tcPr>
          <w:p w14:paraId="7EE31684" w14:textId="77777777" w:rsidR="00282A15" w:rsidRPr="00282A15" w:rsidRDefault="00282A15">
            <w:r w:rsidRPr="00282A15">
              <w:t> </w:t>
            </w:r>
          </w:p>
        </w:tc>
        <w:tc>
          <w:tcPr>
            <w:tcW w:w="2441" w:type="dxa"/>
            <w:noWrap/>
            <w:hideMark/>
          </w:tcPr>
          <w:p w14:paraId="68E3C40E" w14:textId="77777777" w:rsidR="00282A15" w:rsidRPr="00282A15" w:rsidRDefault="00282A15">
            <w:r w:rsidRPr="00282A15">
              <w:t> </w:t>
            </w:r>
          </w:p>
        </w:tc>
      </w:tr>
      <w:tr w:rsidR="00282A15" w:rsidRPr="00282A15" w14:paraId="59085EB2" w14:textId="77777777" w:rsidTr="00E56106">
        <w:trPr>
          <w:trHeight w:val="800"/>
        </w:trPr>
        <w:tc>
          <w:tcPr>
            <w:tcW w:w="1121" w:type="dxa"/>
            <w:noWrap/>
            <w:hideMark/>
          </w:tcPr>
          <w:p w14:paraId="6A1DF536" w14:textId="77777777" w:rsidR="00282A15" w:rsidRPr="00282A15" w:rsidRDefault="00282A15" w:rsidP="00282A15">
            <w:r w:rsidRPr="00282A15">
              <w:t xml:space="preserve">2 050 </w:t>
            </w:r>
          </w:p>
        </w:tc>
        <w:tc>
          <w:tcPr>
            <w:tcW w:w="2891" w:type="dxa"/>
            <w:hideMark/>
          </w:tcPr>
          <w:p w14:paraId="1A54FE99" w14:textId="77777777" w:rsidR="00282A15" w:rsidRPr="00282A15" w:rsidRDefault="00282A15">
            <w:r w:rsidRPr="00282A15">
              <w:t xml:space="preserve">Replacement of Sleeves - Back Extension </w:t>
            </w:r>
          </w:p>
        </w:tc>
        <w:tc>
          <w:tcPr>
            <w:tcW w:w="1637" w:type="dxa"/>
            <w:noWrap/>
            <w:hideMark/>
          </w:tcPr>
          <w:p w14:paraId="49B7EF3A" w14:textId="77777777" w:rsidR="00282A15" w:rsidRPr="00282A15" w:rsidRDefault="00282A15" w:rsidP="00282A15">
            <w:r w:rsidRPr="00282A15">
              <w:t>1</w:t>
            </w:r>
          </w:p>
        </w:tc>
        <w:tc>
          <w:tcPr>
            <w:tcW w:w="815" w:type="dxa"/>
            <w:noWrap/>
            <w:hideMark/>
          </w:tcPr>
          <w:p w14:paraId="30614E07" w14:textId="77777777" w:rsidR="00282A15" w:rsidRPr="00282A15" w:rsidRDefault="00282A15">
            <w:r w:rsidRPr="00282A15">
              <w:t>EA</w:t>
            </w:r>
          </w:p>
        </w:tc>
        <w:tc>
          <w:tcPr>
            <w:tcW w:w="1559" w:type="dxa"/>
            <w:noWrap/>
            <w:hideMark/>
          </w:tcPr>
          <w:p w14:paraId="1FFB20BC" w14:textId="77777777" w:rsidR="00282A15" w:rsidRPr="00282A15" w:rsidRDefault="00282A15">
            <w:r w:rsidRPr="00282A15">
              <w:t> </w:t>
            </w:r>
          </w:p>
        </w:tc>
        <w:tc>
          <w:tcPr>
            <w:tcW w:w="1289" w:type="dxa"/>
            <w:noWrap/>
            <w:hideMark/>
          </w:tcPr>
          <w:p w14:paraId="00239D00" w14:textId="77777777" w:rsidR="00282A15" w:rsidRPr="00282A15" w:rsidRDefault="00282A15">
            <w:r w:rsidRPr="00282A15">
              <w:t> </w:t>
            </w:r>
          </w:p>
        </w:tc>
        <w:tc>
          <w:tcPr>
            <w:tcW w:w="2441" w:type="dxa"/>
            <w:noWrap/>
            <w:hideMark/>
          </w:tcPr>
          <w:p w14:paraId="714AAE29" w14:textId="77777777" w:rsidR="00282A15" w:rsidRPr="00282A15" w:rsidRDefault="00282A15">
            <w:r w:rsidRPr="00282A15">
              <w:t> </w:t>
            </w:r>
          </w:p>
        </w:tc>
      </w:tr>
      <w:tr w:rsidR="00282A15" w:rsidRPr="00282A15" w14:paraId="54169B9A" w14:textId="77777777" w:rsidTr="00E56106">
        <w:trPr>
          <w:trHeight w:val="800"/>
        </w:trPr>
        <w:tc>
          <w:tcPr>
            <w:tcW w:w="1121" w:type="dxa"/>
            <w:noWrap/>
            <w:hideMark/>
          </w:tcPr>
          <w:p w14:paraId="3125A802" w14:textId="77777777" w:rsidR="00282A15" w:rsidRPr="00282A15" w:rsidRDefault="00282A15" w:rsidP="00282A15">
            <w:r w:rsidRPr="00282A15">
              <w:t xml:space="preserve">2 060 </w:t>
            </w:r>
          </w:p>
        </w:tc>
        <w:tc>
          <w:tcPr>
            <w:tcW w:w="2891" w:type="dxa"/>
            <w:hideMark/>
          </w:tcPr>
          <w:p w14:paraId="0CAB2A4C" w14:textId="77777777" w:rsidR="00282A15" w:rsidRPr="00282A15" w:rsidRDefault="00282A15">
            <w:r w:rsidRPr="00282A15">
              <w:t xml:space="preserve">Replacement of Ball Stopper - Back Extension </w:t>
            </w:r>
          </w:p>
        </w:tc>
        <w:tc>
          <w:tcPr>
            <w:tcW w:w="1637" w:type="dxa"/>
            <w:noWrap/>
            <w:hideMark/>
          </w:tcPr>
          <w:p w14:paraId="1D8269B9" w14:textId="77777777" w:rsidR="00282A15" w:rsidRPr="00282A15" w:rsidRDefault="00282A15" w:rsidP="00282A15">
            <w:r w:rsidRPr="00282A15">
              <w:t>1</w:t>
            </w:r>
          </w:p>
        </w:tc>
        <w:tc>
          <w:tcPr>
            <w:tcW w:w="815" w:type="dxa"/>
            <w:noWrap/>
            <w:hideMark/>
          </w:tcPr>
          <w:p w14:paraId="2F1E95F4" w14:textId="77777777" w:rsidR="00282A15" w:rsidRPr="00282A15" w:rsidRDefault="00282A15">
            <w:r w:rsidRPr="00282A15">
              <w:t>EA</w:t>
            </w:r>
          </w:p>
        </w:tc>
        <w:tc>
          <w:tcPr>
            <w:tcW w:w="1559" w:type="dxa"/>
            <w:noWrap/>
            <w:hideMark/>
          </w:tcPr>
          <w:p w14:paraId="436B90E0" w14:textId="77777777" w:rsidR="00282A15" w:rsidRPr="00282A15" w:rsidRDefault="00282A15">
            <w:r w:rsidRPr="00282A15">
              <w:t> </w:t>
            </w:r>
          </w:p>
        </w:tc>
        <w:tc>
          <w:tcPr>
            <w:tcW w:w="1289" w:type="dxa"/>
            <w:noWrap/>
            <w:hideMark/>
          </w:tcPr>
          <w:p w14:paraId="10A1B60C" w14:textId="77777777" w:rsidR="00282A15" w:rsidRPr="00282A15" w:rsidRDefault="00282A15">
            <w:r w:rsidRPr="00282A15">
              <w:t> </w:t>
            </w:r>
          </w:p>
        </w:tc>
        <w:tc>
          <w:tcPr>
            <w:tcW w:w="2441" w:type="dxa"/>
            <w:noWrap/>
            <w:hideMark/>
          </w:tcPr>
          <w:p w14:paraId="26D1A794" w14:textId="77777777" w:rsidR="00282A15" w:rsidRPr="00282A15" w:rsidRDefault="00282A15">
            <w:r w:rsidRPr="00282A15">
              <w:t> </w:t>
            </w:r>
          </w:p>
        </w:tc>
      </w:tr>
      <w:tr w:rsidR="00282A15" w:rsidRPr="00282A15" w14:paraId="0F619242" w14:textId="77777777" w:rsidTr="00E56106">
        <w:trPr>
          <w:trHeight w:val="800"/>
        </w:trPr>
        <w:tc>
          <w:tcPr>
            <w:tcW w:w="1121" w:type="dxa"/>
            <w:noWrap/>
            <w:hideMark/>
          </w:tcPr>
          <w:p w14:paraId="025C3DB0" w14:textId="77777777" w:rsidR="00282A15" w:rsidRPr="00282A15" w:rsidRDefault="00282A15" w:rsidP="00282A15">
            <w:r w:rsidRPr="00282A15">
              <w:t xml:space="preserve">2 070 </w:t>
            </w:r>
          </w:p>
        </w:tc>
        <w:tc>
          <w:tcPr>
            <w:tcW w:w="2891" w:type="dxa"/>
            <w:hideMark/>
          </w:tcPr>
          <w:p w14:paraId="27B73B24" w14:textId="77777777" w:rsidR="00282A15" w:rsidRPr="00282A15" w:rsidRDefault="00282A15">
            <w:r w:rsidRPr="00282A15">
              <w:t xml:space="preserve">Replacement of Adjustable Knob - Back Extension </w:t>
            </w:r>
          </w:p>
        </w:tc>
        <w:tc>
          <w:tcPr>
            <w:tcW w:w="1637" w:type="dxa"/>
            <w:noWrap/>
            <w:hideMark/>
          </w:tcPr>
          <w:p w14:paraId="3B64A262" w14:textId="77777777" w:rsidR="00282A15" w:rsidRPr="00282A15" w:rsidRDefault="00282A15" w:rsidP="00282A15">
            <w:r w:rsidRPr="00282A15">
              <w:t>1</w:t>
            </w:r>
          </w:p>
        </w:tc>
        <w:tc>
          <w:tcPr>
            <w:tcW w:w="815" w:type="dxa"/>
            <w:noWrap/>
            <w:hideMark/>
          </w:tcPr>
          <w:p w14:paraId="1EB64CF7" w14:textId="77777777" w:rsidR="00282A15" w:rsidRPr="00282A15" w:rsidRDefault="00282A15">
            <w:r w:rsidRPr="00282A15">
              <w:t>EA</w:t>
            </w:r>
          </w:p>
        </w:tc>
        <w:tc>
          <w:tcPr>
            <w:tcW w:w="1559" w:type="dxa"/>
            <w:noWrap/>
            <w:hideMark/>
          </w:tcPr>
          <w:p w14:paraId="52B35E85" w14:textId="77777777" w:rsidR="00282A15" w:rsidRPr="00282A15" w:rsidRDefault="00282A15">
            <w:r w:rsidRPr="00282A15">
              <w:t> </w:t>
            </w:r>
          </w:p>
        </w:tc>
        <w:tc>
          <w:tcPr>
            <w:tcW w:w="1289" w:type="dxa"/>
            <w:noWrap/>
            <w:hideMark/>
          </w:tcPr>
          <w:p w14:paraId="463DF666" w14:textId="77777777" w:rsidR="00282A15" w:rsidRPr="00282A15" w:rsidRDefault="00282A15">
            <w:r w:rsidRPr="00282A15">
              <w:t> </w:t>
            </w:r>
          </w:p>
        </w:tc>
        <w:tc>
          <w:tcPr>
            <w:tcW w:w="2441" w:type="dxa"/>
            <w:noWrap/>
            <w:hideMark/>
          </w:tcPr>
          <w:p w14:paraId="522277FA" w14:textId="77777777" w:rsidR="00282A15" w:rsidRPr="00282A15" w:rsidRDefault="00282A15">
            <w:r w:rsidRPr="00282A15">
              <w:t> </w:t>
            </w:r>
          </w:p>
        </w:tc>
      </w:tr>
      <w:tr w:rsidR="00282A15" w:rsidRPr="00282A15" w14:paraId="0B5B2C6E" w14:textId="77777777" w:rsidTr="00E56106">
        <w:trPr>
          <w:trHeight w:val="800"/>
        </w:trPr>
        <w:tc>
          <w:tcPr>
            <w:tcW w:w="1121" w:type="dxa"/>
            <w:noWrap/>
            <w:hideMark/>
          </w:tcPr>
          <w:p w14:paraId="2D3498B0" w14:textId="77777777" w:rsidR="00282A15" w:rsidRPr="00282A15" w:rsidRDefault="00282A15" w:rsidP="00282A15">
            <w:r w:rsidRPr="00282A15">
              <w:t xml:space="preserve">2 080 </w:t>
            </w:r>
          </w:p>
        </w:tc>
        <w:tc>
          <w:tcPr>
            <w:tcW w:w="2891" w:type="dxa"/>
            <w:hideMark/>
          </w:tcPr>
          <w:p w14:paraId="55D25FF1" w14:textId="77777777" w:rsidR="00282A15" w:rsidRPr="00282A15" w:rsidRDefault="00282A15">
            <w:r w:rsidRPr="00282A15">
              <w:t xml:space="preserve">Replacement of Sector Pin - Back Extension </w:t>
            </w:r>
          </w:p>
        </w:tc>
        <w:tc>
          <w:tcPr>
            <w:tcW w:w="1637" w:type="dxa"/>
            <w:noWrap/>
            <w:hideMark/>
          </w:tcPr>
          <w:p w14:paraId="02B78FC0" w14:textId="77777777" w:rsidR="00282A15" w:rsidRPr="00282A15" w:rsidRDefault="00282A15" w:rsidP="00282A15">
            <w:r w:rsidRPr="00282A15">
              <w:t>1</w:t>
            </w:r>
          </w:p>
        </w:tc>
        <w:tc>
          <w:tcPr>
            <w:tcW w:w="815" w:type="dxa"/>
            <w:noWrap/>
            <w:hideMark/>
          </w:tcPr>
          <w:p w14:paraId="57125B24" w14:textId="77777777" w:rsidR="00282A15" w:rsidRPr="00282A15" w:rsidRDefault="00282A15">
            <w:r w:rsidRPr="00282A15">
              <w:t>EA</w:t>
            </w:r>
          </w:p>
        </w:tc>
        <w:tc>
          <w:tcPr>
            <w:tcW w:w="1559" w:type="dxa"/>
            <w:noWrap/>
            <w:hideMark/>
          </w:tcPr>
          <w:p w14:paraId="763F5C3A" w14:textId="77777777" w:rsidR="00282A15" w:rsidRPr="00282A15" w:rsidRDefault="00282A15">
            <w:r w:rsidRPr="00282A15">
              <w:t> </w:t>
            </w:r>
          </w:p>
        </w:tc>
        <w:tc>
          <w:tcPr>
            <w:tcW w:w="1289" w:type="dxa"/>
            <w:noWrap/>
            <w:hideMark/>
          </w:tcPr>
          <w:p w14:paraId="77C22057" w14:textId="77777777" w:rsidR="00282A15" w:rsidRPr="00282A15" w:rsidRDefault="00282A15">
            <w:r w:rsidRPr="00282A15">
              <w:t> </w:t>
            </w:r>
          </w:p>
        </w:tc>
        <w:tc>
          <w:tcPr>
            <w:tcW w:w="2441" w:type="dxa"/>
            <w:noWrap/>
            <w:hideMark/>
          </w:tcPr>
          <w:p w14:paraId="6D5FB2CC" w14:textId="77777777" w:rsidR="00282A15" w:rsidRPr="00282A15" w:rsidRDefault="00282A15">
            <w:r w:rsidRPr="00282A15">
              <w:t> </w:t>
            </w:r>
          </w:p>
        </w:tc>
      </w:tr>
      <w:tr w:rsidR="00282A15" w:rsidRPr="00282A15" w14:paraId="53409285" w14:textId="77777777" w:rsidTr="00E56106">
        <w:trPr>
          <w:trHeight w:val="800"/>
        </w:trPr>
        <w:tc>
          <w:tcPr>
            <w:tcW w:w="1121" w:type="dxa"/>
            <w:noWrap/>
            <w:hideMark/>
          </w:tcPr>
          <w:p w14:paraId="43C4363A" w14:textId="77777777" w:rsidR="00282A15" w:rsidRPr="00282A15" w:rsidRDefault="00282A15" w:rsidP="00282A15">
            <w:r w:rsidRPr="00282A15">
              <w:t xml:space="preserve">2 090 </w:t>
            </w:r>
          </w:p>
        </w:tc>
        <w:tc>
          <w:tcPr>
            <w:tcW w:w="2891" w:type="dxa"/>
            <w:hideMark/>
          </w:tcPr>
          <w:p w14:paraId="596126BC" w14:textId="77777777" w:rsidR="00282A15" w:rsidRPr="00282A15" w:rsidRDefault="00282A15">
            <w:r w:rsidRPr="00282A15">
              <w:t xml:space="preserve">Replacement of Weight Stickers - Back Extension </w:t>
            </w:r>
          </w:p>
        </w:tc>
        <w:tc>
          <w:tcPr>
            <w:tcW w:w="1637" w:type="dxa"/>
            <w:noWrap/>
            <w:hideMark/>
          </w:tcPr>
          <w:p w14:paraId="7F17E810" w14:textId="77777777" w:rsidR="00282A15" w:rsidRPr="00282A15" w:rsidRDefault="00282A15" w:rsidP="00282A15">
            <w:r w:rsidRPr="00282A15">
              <w:t>1</w:t>
            </w:r>
          </w:p>
        </w:tc>
        <w:tc>
          <w:tcPr>
            <w:tcW w:w="815" w:type="dxa"/>
            <w:noWrap/>
            <w:hideMark/>
          </w:tcPr>
          <w:p w14:paraId="532EB1FC" w14:textId="77777777" w:rsidR="00282A15" w:rsidRPr="00282A15" w:rsidRDefault="00282A15">
            <w:r w:rsidRPr="00282A15">
              <w:t>EA</w:t>
            </w:r>
          </w:p>
        </w:tc>
        <w:tc>
          <w:tcPr>
            <w:tcW w:w="1559" w:type="dxa"/>
            <w:noWrap/>
            <w:hideMark/>
          </w:tcPr>
          <w:p w14:paraId="416EFA45" w14:textId="77777777" w:rsidR="00282A15" w:rsidRPr="00282A15" w:rsidRDefault="00282A15">
            <w:r w:rsidRPr="00282A15">
              <w:t> </w:t>
            </w:r>
          </w:p>
        </w:tc>
        <w:tc>
          <w:tcPr>
            <w:tcW w:w="1289" w:type="dxa"/>
            <w:noWrap/>
            <w:hideMark/>
          </w:tcPr>
          <w:p w14:paraId="59840E38" w14:textId="77777777" w:rsidR="00282A15" w:rsidRPr="00282A15" w:rsidRDefault="00282A15">
            <w:r w:rsidRPr="00282A15">
              <w:t> </w:t>
            </w:r>
          </w:p>
        </w:tc>
        <w:tc>
          <w:tcPr>
            <w:tcW w:w="2441" w:type="dxa"/>
            <w:noWrap/>
            <w:hideMark/>
          </w:tcPr>
          <w:p w14:paraId="3A225C6D" w14:textId="77777777" w:rsidR="00282A15" w:rsidRPr="00282A15" w:rsidRDefault="00282A15">
            <w:r w:rsidRPr="00282A15">
              <w:t> </w:t>
            </w:r>
          </w:p>
        </w:tc>
      </w:tr>
      <w:tr w:rsidR="00282A15" w:rsidRPr="00282A15" w14:paraId="2460B9BC" w14:textId="77777777" w:rsidTr="00E56106">
        <w:trPr>
          <w:trHeight w:val="800"/>
        </w:trPr>
        <w:tc>
          <w:tcPr>
            <w:tcW w:w="1121" w:type="dxa"/>
            <w:noWrap/>
            <w:hideMark/>
          </w:tcPr>
          <w:p w14:paraId="6F41D8BF" w14:textId="77777777" w:rsidR="00282A15" w:rsidRPr="00282A15" w:rsidRDefault="00282A15" w:rsidP="00282A15">
            <w:r w:rsidRPr="00282A15">
              <w:t xml:space="preserve">3 000 </w:t>
            </w:r>
          </w:p>
        </w:tc>
        <w:tc>
          <w:tcPr>
            <w:tcW w:w="2891" w:type="dxa"/>
            <w:hideMark/>
          </w:tcPr>
          <w:p w14:paraId="4C250ED2" w14:textId="77777777" w:rsidR="00282A15" w:rsidRPr="00282A15" w:rsidRDefault="00282A15">
            <w:r w:rsidRPr="00282A15">
              <w:t xml:space="preserve">Replacement of Female Connectors - Lying Leg Curl </w:t>
            </w:r>
          </w:p>
        </w:tc>
        <w:tc>
          <w:tcPr>
            <w:tcW w:w="1637" w:type="dxa"/>
            <w:noWrap/>
            <w:hideMark/>
          </w:tcPr>
          <w:p w14:paraId="44B67CCF" w14:textId="77777777" w:rsidR="00282A15" w:rsidRPr="00282A15" w:rsidRDefault="00282A15" w:rsidP="00282A15">
            <w:r w:rsidRPr="00282A15">
              <w:t>1</w:t>
            </w:r>
          </w:p>
        </w:tc>
        <w:tc>
          <w:tcPr>
            <w:tcW w:w="815" w:type="dxa"/>
            <w:noWrap/>
            <w:hideMark/>
          </w:tcPr>
          <w:p w14:paraId="27DEE7F8" w14:textId="77777777" w:rsidR="00282A15" w:rsidRPr="00282A15" w:rsidRDefault="00282A15">
            <w:r w:rsidRPr="00282A15">
              <w:t>EA</w:t>
            </w:r>
          </w:p>
        </w:tc>
        <w:tc>
          <w:tcPr>
            <w:tcW w:w="1559" w:type="dxa"/>
            <w:noWrap/>
            <w:hideMark/>
          </w:tcPr>
          <w:p w14:paraId="2D75D59C" w14:textId="77777777" w:rsidR="00282A15" w:rsidRPr="00282A15" w:rsidRDefault="00282A15">
            <w:r w:rsidRPr="00282A15">
              <w:t> </w:t>
            </w:r>
          </w:p>
        </w:tc>
        <w:tc>
          <w:tcPr>
            <w:tcW w:w="1289" w:type="dxa"/>
            <w:noWrap/>
            <w:hideMark/>
          </w:tcPr>
          <w:p w14:paraId="1C908436" w14:textId="77777777" w:rsidR="00282A15" w:rsidRPr="00282A15" w:rsidRDefault="00282A15">
            <w:r w:rsidRPr="00282A15">
              <w:t> </w:t>
            </w:r>
          </w:p>
        </w:tc>
        <w:tc>
          <w:tcPr>
            <w:tcW w:w="2441" w:type="dxa"/>
            <w:noWrap/>
            <w:hideMark/>
          </w:tcPr>
          <w:p w14:paraId="6F2CCA7B" w14:textId="77777777" w:rsidR="00282A15" w:rsidRPr="00282A15" w:rsidRDefault="00282A15">
            <w:r w:rsidRPr="00282A15">
              <w:t> </w:t>
            </w:r>
          </w:p>
        </w:tc>
      </w:tr>
      <w:tr w:rsidR="00282A15" w:rsidRPr="00282A15" w14:paraId="491C653F" w14:textId="77777777" w:rsidTr="00E56106">
        <w:trPr>
          <w:trHeight w:val="800"/>
        </w:trPr>
        <w:tc>
          <w:tcPr>
            <w:tcW w:w="1121" w:type="dxa"/>
            <w:noWrap/>
            <w:hideMark/>
          </w:tcPr>
          <w:p w14:paraId="2DC22E40" w14:textId="77777777" w:rsidR="00282A15" w:rsidRPr="00282A15" w:rsidRDefault="00282A15" w:rsidP="00282A15">
            <w:r w:rsidRPr="00282A15">
              <w:t xml:space="preserve">3 010 </w:t>
            </w:r>
          </w:p>
        </w:tc>
        <w:tc>
          <w:tcPr>
            <w:tcW w:w="2891" w:type="dxa"/>
            <w:hideMark/>
          </w:tcPr>
          <w:p w14:paraId="0D7515A2" w14:textId="77777777" w:rsidR="00282A15" w:rsidRPr="00282A15" w:rsidRDefault="00282A15">
            <w:r w:rsidRPr="00282A15">
              <w:t xml:space="preserve">Replacement of Male Connectors - Lying Leg Curl </w:t>
            </w:r>
          </w:p>
        </w:tc>
        <w:tc>
          <w:tcPr>
            <w:tcW w:w="1637" w:type="dxa"/>
            <w:noWrap/>
            <w:hideMark/>
          </w:tcPr>
          <w:p w14:paraId="5FCBAD29" w14:textId="77777777" w:rsidR="00282A15" w:rsidRPr="00282A15" w:rsidRDefault="00282A15" w:rsidP="00282A15">
            <w:r w:rsidRPr="00282A15">
              <w:t>1</w:t>
            </w:r>
          </w:p>
        </w:tc>
        <w:tc>
          <w:tcPr>
            <w:tcW w:w="815" w:type="dxa"/>
            <w:noWrap/>
            <w:hideMark/>
          </w:tcPr>
          <w:p w14:paraId="23BED869" w14:textId="77777777" w:rsidR="00282A15" w:rsidRPr="00282A15" w:rsidRDefault="00282A15">
            <w:r w:rsidRPr="00282A15">
              <w:t>EA</w:t>
            </w:r>
          </w:p>
        </w:tc>
        <w:tc>
          <w:tcPr>
            <w:tcW w:w="1559" w:type="dxa"/>
            <w:noWrap/>
            <w:hideMark/>
          </w:tcPr>
          <w:p w14:paraId="6B80F7CD" w14:textId="77777777" w:rsidR="00282A15" w:rsidRPr="00282A15" w:rsidRDefault="00282A15">
            <w:r w:rsidRPr="00282A15">
              <w:t> </w:t>
            </w:r>
          </w:p>
        </w:tc>
        <w:tc>
          <w:tcPr>
            <w:tcW w:w="1289" w:type="dxa"/>
            <w:noWrap/>
            <w:hideMark/>
          </w:tcPr>
          <w:p w14:paraId="4DAF7480" w14:textId="77777777" w:rsidR="00282A15" w:rsidRPr="00282A15" w:rsidRDefault="00282A15">
            <w:r w:rsidRPr="00282A15">
              <w:t> </w:t>
            </w:r>
          </w:p>
        </w:tc>
        <w:tc>
          <w:tcPr>
            <w:tcW w:w="2441" w:type="dxa"/>
            <w:noWrap/>
            <w:hideMark/>
          </w:tcPr>
          <w:p w14:paraId="5F15243F" w14:textId="77777777" w:rsidR="00282A15" w:rsidRPr="00282A15" w:rsidRDefault="00282A15">
            <w:r w:rsidRPr="00282A15">
              <w:t> </w:t>
            </w:r>
          </w:p>
        </w:tc>
      </w:tr>
      <w:tr w:rsidR="00282A15" w:rsidRPr="00282A15" w14:paraId="1BAC372F" w14:textId="77777777" w:rsidTr="00E56106">
        <w:trPr>
          <w:trHeight w:val="800"/>
        </w:trPr>
        <w:tc>
          <w:tcPr>
            <w:tcW w:w="1121" w:type="dxa"/>
            <w:noWrap/>
            <w:hideMark/>
          </w:tcPr>
          <w:p w14:paraId="6164EBFD" w14:textId="77777777" w:rsidR="00282A15" w:rsidRPr="00282A15" w:rsidRDefault="00282A15" w:rsidP="00282A15">
            <w:r w:rsidRPr="00282A15">
              <w:t xml:space="preserve">3 020 </w:t>
            </w:r>
          </w:p>
        </w:tc>
        <w:tc>
          <w:tcPr>
            <w:tcW w:w="2891" w:type="dxa"/>
            <w:hideMark/>
          </w:tcPr>
          <w:p w14:paraId="77BE3B66" w14:textId="77777777" w:rsidR="00282A15" w:rsidRPr="00282A15" w:rsidRDefault="00282A15">
            <w:r w:rsidRPr="00282A15">
              <w:t xml:space="preserve">Replacement of Sleeves - Lying Leg Curl </w:t>
            </w:r>
          </w:p>
        </w:tc>
        <w:tc>
          <w:tcPr>
            <w:tcW w:w="1637" w:type="dxa"/>
            <w:noWrap/>
            <w:hideMark/>
          </w:tcPr>
          <w:p w14:paraId="57F9A6DF" w14:textId="77777777" w:rsidR="00282A15" w:rsidRPr="00282A15" w:rsidRDefault="00282A15" w:rsidP="00282A15">
            <w:r w:rsidRPr="00282A15">
              <w:t>1</w:t>
            </w:r>
          </w:p>
        </w:tc>
        <w:tc>
          <w:tcPr>
            <w:tcW w:w="815" w:type="dxa"/>
            <w:noWrap/>
            <w:hideMark/>
          </w:tcPr>
          <w:p w14:paraId="1F83ABBB" w14:textId="77777777" w:rsidR="00282A15" w:rsidRPr="00282A15" w:rsidRDefault="00282A15">
            <w:r w:rsidRPr="00282A15">
              <w:t>EA</w:t>
            </w:r>
          </w:p>
        </w:tc>
        <w:tc>
          <w:tcPr>
            <w:tcW w:w="1559" w:type="dxa"/>
            <w:noWrap/>
            <w:hideMark/>
          </w:tcPr>
          <w:p w14:paraId="195FDBEF" w14:textId="77777777" w:rsidR="00282A15" w:rsidRPr="00282A15" w:rsidRDefault="00282A15">
            <w:r w:rsidRPr="00282A15">
              <w:t> </w:t>
            </w:r>
          </w:p>
        </w:tc>
        <w:tc>
          <w:tcPr>
            <w:tcW w:w="1289" w:type="dxa"/>
            <w:noWrap/>
            <w:hideMark/>
          </w:tcPr>
          <w:p w14:paraId="0D851FBE" w14:textId="77777777" w:rsidR="00282A15" w:rsidRPr="00282A15" w:rsidRDefault="00282A15">
            <w:r w:rsidRPr="00282A15">
              <w:t> </w:t>
            </w:r>
          </w:p>
        </w:tc>
        <w:tc>
          <w:tcPr>
            <w:tcW w:w="2441" w:type="dxa"/>
            <w:noWrap/>
            <w:hideMark/>
          </w:tcPr>
          <w:p w14:paraId="471F6D2D" w14:textId="77777777" w:rsidR="00282A15" w:rsidRPr="00282A15" w:rsidRDefault="00282A15">
            <w:r w:rsidRPr="00282A15">
              <w:t> </w:t>
            </w:r>
          </w:p>
        </w:tc>
      </w:tr>
      <w:tr w:rsidR="00282A15" w:rsidRPr="00282A15" w14:paraId="258E0371" w14:textId="77777777" w:rsidTr="00E56106">
        <w:trPr>
          <w:trHeight w:val="800"/>
        </w:trPr>
        <w:tc>
          <w:tcPr>
            <w:tcW w:w="1121" w:type="dxa"/>
            <w:noWrap/>
            <w:hideMark/>
          </w:tcPr>
          <w:p w14:paraId="38CDC5C4" w14:textId="77777777" w:rsidR="00282A15" w:rsidRPr="00282A15" w:rsidRDefault="00282A15" w:rsidP="00282A15">
            <w:r w:rsidRPr="00282A15">
              <w:t xml:space="preserve">3 030 </w:t>
            </w:r>
          </w:p>
        </w:tc>
        <w:tc>
          <w:tcPr>
            <w:tcW w:w="2891" w:type="dxa"/>
            <w:hideMark/>
          </w:tcPr>
          <w:p w14:paraId="4928B2D0" w14:textId="77777777" w:rsidR="00282A15" w:rsidRPr="00282A15" w:rsidRDefault="00282A15">
            <w:r w:rsidRPr="00282A15">
              <w:t xml:space="preserve">Replacement of Ball Stopper - Lying Leg Curl </w:t>
            </w:r>
          </w:p>
        </w:tc>
        <w:tc>
          <w:tcPr>
            <w:tcW w:w="1637" w:type="dxa"/>
            <w:noWrap/>
            <w:hideMark/>
          </w:tcPr>
          <w:p w14:paraId="3960C1C2" w14:textId="77777777" w:rsidR="00282A15" w:rsidRPr="00282A15" w:rsidRDefault="00282A15" w:rsidP="00282A15">
            <w:r w:rsidRPr="00282A15">
              <w:t>1</w:t>
            </w:r>
          </w:p>
        </w:tc>
        <w:tc>
          <w:tcPr>
            <w:tcW w:w="815" w:type="dxa"/>
            <w:noWrap/>
            <w:hideMark/>
          </w:tcPr>
          <w:p w14:paraId="4FF61468" w14:textId="77777777" w:rsidR="00282A15" w:rsidRPr="00282A15" w:rsidRDefault="00282A15">
            <w:r w:rsidRPr="00282A15">
              <w:t>EA</w:t>
            </w:r>
          </w:p>
        </w:tc>
        <w:tc>
          <w:tcPr>
            <w:tcW w:w="1559" w:type="dxa"/>
            <w:noWrap/>
            <w:hideMark/>
          </w:tcPr>
          <w:p w14:paraId="2E79A6F5" w14:textId="77777777" w:rsidR="00282A15" w:rsidRPr="00282A15" w:rsidRDefault="00282A15">
            <w:r w:rsidRPr="00282A15">
              <w:t> </w:t>
            </w:r>
          </w:p>
        </w:tc>
        <w:tc>
          <w:tcPr>
            <w:tcW w:w="1289" w:type="dxa"/>
            <w:noWrap/>
            <w:hideMark/>
          </w:tcPr>
          <w:p w14:paraId="0C06E24B" w14:textId="77777777" w:rsidR="00282A15" w:rsidRPr="00282A15" w:rsidRDefault="00282A15">
            <w:r w:rsidRPr="00282A15">
              <w:t> </w:t>
            </w:r>
          </w:p>
        </w:tc>
        <w:tc>
          <w:tcPr>
            <w:tcW w:w="2441" w:type="dxa"/>
            <w:noWrap/>
            <w:hideMark/>
          </w:tcPr>
          <w:p w14:paraId="7F241030" w14:textId="77777777" w:rsidR="00282A15" w:rsidRPr="00282A15" w:rsidRDefault="00282A15">
            <w:r w:rsidRPr="00282A15">
              <w:t> </w:t>
            </w:r>
          </w:p>
        </w:tc>
      </w:tr>
      <w:tr w:rsidR="00282A15" w:rsidRPr="00282A15" w14:paraId="66291BE0" w14:textId="77777777" w:rsidTr="00E56106">
        <w:trPr>
          <w:trHeight w:val="800"/>
        </w:trPr>
        <w:tc>
          <w:tcPr>
            <w:tcW w:w="1121" w:type="dxa"/>
            <w:noWrap/>
            <w:hideMark/>
          </w:tcPr>
          <w:p w14:paraId="5426BF38" w14:textId="77777777" w:rsidR="00282A15" w:rsidRPr="00282A15" w:rsidRDefault="00282A15" w:rsidP="00282A15">
            <w:r w:rsidRPr="00282A15">
              <w:t xml:space="preserve">3 040 </w:t>
            </w:r>
          </w:p>
        </w:tc>
        <w:tc>
          <w:tcPr>
            <w:tcW w:w="2891" w:type="dxa"/>
            <w:hideMark/>
          </w:tcPr>
          <w:p w14:paraId="6D82B7E2" w14:textId="77777777" w:rsidR="00282A15" w:rsidRPr="00282A15" w:rsidRDefault="00282A15">
            <w:r w:rsidRPr="00282A15">
              <w:t xml:space="preserve">Replacement of Adjustable Knob - Lying Leg Curl </w:t>
            </w:r>
          </w:p>
        </w:tc>
        <w:tc>
          <w:tcPr>
            <w:tcW w:w="1637" w:type="dxa"/>
            <w:noWrap/>
            <w:hideMark/>
          </w:tcPr>
          <w:p w14:paraId="4AD5528F" w14:textId="77777777" w:rsidR="00282A15" w:rsidRPr="00282A15" w:rsidRDefault="00282A15" w:rsidP="00282A15">
            <w:r w:rsidRPr="00282A15">
              <w:t>1</w:t>
            </w:r>
          </w:p>
        </w:tc>
        <w:tc>
          <w:tcPr>
            <w:tcW w:w="815" w:type="dxa"/>
            <w:noWrap/>
            <w:hideMark/>
          </w:tcPr>
          <w:p w14:paraId="74CD22B8" w14:textId="77777777" w:rsidR="00282A15" w:rsidRPr="00282A15" w:rsidRDefault="00282A15">
            <w:r w:rsidRPr="00282A15">
              <w:t>EA</w:t>
            </w:r>
          </w:p>
        </w:tc>
        <w:tc>
          <w:tcPr>
            <w:tcW w:w="1559" w:type="dxa"/>
            <w:noWrap/>
            <w:hideMark/>
          </w:tcPr>
          <w:p w14:paraId="7CB9E6D3" w14:textId="77777777" w:rsidR="00282A15" w:rsidRPr="00282A15" w:rsidRDefault="00282A15">
            <w:r w:rsidRPr="00282A15">
              <w:t> </w:t>
            </w:r>
          </w:p>
        </w:tc>
        <w:tc>
          <w:tcPr>
            <w:tcW w:w="1289" w:type="dxa"/>
            <w:noWrap/>
            <w:hideMark/>
          </w:tcPr>
          <w:p w14:paraId="02D921C5" w14:textId="77777777" w:rsidR="00282A15" w:rsidRPr="00282A15" w:rsidRDefault="00282A15">
            <w:r w:rsidRPr="00282A15">
              <w:t> </w:t>
            </w:r>
          </w:p>
        </w:tc>
        <w:tc>
          <w:tcPr>
            <w:tcW w:w="2441" w:type="dxa"/>
            <w:noWrap/>
            <w:hideMark/>
          </w:tcPr>
          <w:p w14:paraId="5EF13272" w14:textId="77777777" w:rsidR="00282A15" w:rsidRPr="00282A15" w:rsidRDefault="00282A15">
            <w:r w:rsidRPr="00282A15">
              <w:t> </w:t>
            </w:r>
          </w:p>
        </w:tc>
      </w:tr>
      <w:tr w:rsidR="00282A15" w:rsidRPr="00282A15" w14:paraId="5D9798D2" w14:textId="77777777" w:rsidTr="00E56106">
        <w:trPr>
          <w:trHeight w:val="800"/>
        </w:trPr>
        <w:tc>
          <w:tcPr>
            <w:tcW w:w="1121" w:type="dxa"/>
            <w:noWrap/>
            <w:hideMark/>
          </w:tcPr>
          <w:p w14:paraId="521F56C3" w14:textId="77777777" w:rsidR="00282A15" w:rsidRPr="00282A15" w:rsidRDefault="00282A15" w:rsidP="00282A15">
            <w:r w:rsidRPr="00282A15">
              <w:t xml:space="preserve">3 050 </w:t>
            </w:r>
          </w:p>
        </w:tc>
        <w:tc>
          <w:tcPr>
            <w:tcW w:w="2891" w:type="dxa"/>
            <w:hideMark/>
          </w:tcPr>
          <w:p w14:paraId="17505062" w14:textId="77777777" w:rsidR="00282A15" w:rsidRPr="00282A15" w:rsidRDefault="00282A15">
            <w:r w:rsidRPr="00282A15">
              <w:t xml:space="preserve">Replacement of Selector Pin - Lying Leg Curl </w:t>
            </w:r>
          </w:p>
        </w:tc>
        <w:tc>
          <w:tcPr>
            <w:tcW w:w="1637" w:type="dxa"/>
            <w:noWrap/>
            <w:hideMark/>
          </w:tcPr>
          <w:p w14:paraId="7F287566" w14:textId="77777777" w:rsidR="00282A15" w:rsidRPr="00282A15" w:rsidRDefault="00282A15" w:rsidP="00282A15">
            <w:r w:rsidRPr="00282A15">
              <w:t>1</w:t>
            </w:r>
          </w:p>
        </w:tc>
        <w:tc>
          <w:tcPr>
            <w:tcW w:w="815" w:type="dxa"/>
            <w:noWrap/>
            <w:hideMark/>
          </w:tcPr>
          <w:p w14:paraId="4E2CB3EE" w14:textId="77777777" w:rsidR="00282A15" w:rsidRPr="00282A15" w:rsidRDefault="00282A15">
            <w:r w:rsidRPr="00282A15">
              <w:t>EA</w:t>
            </w:r>
          </w:p>
        </w:tc>
        <w:tc>
          <w:tcPr>
            <w:tcW w:w="1559" w:type="dxa"/>
            <w:noWrap/>
            <w:hideMark/>
          </w:tcPr>
          <w:p w14:paraId="23FF7E44" w14:textId="77777777" w:rsidR="00282A15" w:rsidRPr="00282A15" w:rsidRDefault="00282A15">
            <w:r w:rsidRPr="00282A15">
              <w:t> </w:t>
            </w:r>
          </w:p>
        </w:tc>
        <w:tc>
          <w:tcPr>
            <w:tcW w:w="1289" w:type="dxa"/>
            <w:noWrap/>
            <w:hideMark/>
          </w:tcPr>
          <w:p w14:paraId="1B9BB126" w14:textId="77777777" w:rsidR="00282A15" w:rsidRPr="00282A15" w:rsidRDefault="00282A15">
            <w:r w:rsidRPr="00282A15">
              <w:t> </w:t>
            </w:r>
          </w:p>
        </w:tc>
        <w:tc>
          <w:tcPr>
            <w:tcW w:w="2441" w:type="dxa"/>
            <w:noWrap/>
            <w:hideMark/>
          </w:tcPr>
          <w:p w14:paraId="3EE7CC5B" w14:textId="77777777" w:rsidR="00282A15" w:rsidRPr="00282A15" w:rsidRDefault="00282A15">
            <w:r w:rsidRPr="00282A15">
              <w:t> </w:t>
            </w:r>
          </w:p>
        </w:tc>
      </w:tr>
      <w:tr w:rsidR="00282A15" w:rsidRPr="00282A15" w14:paraId="1CFD1747" w14:textId="77777777" w:rsidTr="00E56106">
        <w:trPr>
          <w:trHeight w:val="800"/>
        </w:trPr>
        <w:tc>
          <w:tcPr>
            <w:tcW w:w="1121" w:type="dxa"/>
            <w:noWrap/>
            <w:hideMark/>
          </w:tcPr>
          <w:p w14:paraId="1BCEA15C" w14:textId="77777777" w:rsidR="00282A15" w:rsidRPr="00282A15" w:rsidRDefault="00282A15" w:rsidP="00282A15">
            <w:r w:rsidRPr="00282A15">
              <w:t xml:space="preserve">3 060 </w:t>
            </w:r>
          </w:p>
        </w:tc>
        <w:tc>
          <w:tcPr>
            <w:tcW w:w="2891" w:type="dxa"/>
            <w:hideMark/>
          </w:tcPr>
          <w:p w14:paraId="6110FD91" w14:textId="77777777" w:rsidR="00282A15" w:rsidRPr="00282A15" w:rsidRDefault="00282A15">
            <w:r w:rsidRPr="00282A15">
              <w:t xml:space="preserve">Replacement of Weight Stickers - Lying Leg Curl </w:t>
            </w:r>
          </w:p>
        </w:tc>
        <w:tc>
          <w:tcPr>
            <w:tcW w:w="1637" w:type="dxa"/>
            <w:noWrap/>
            <w:hideMark/>
          </w:tcPr>
          <w:p w14:paraId="63DC97E3" w14:textId="77777777" w:rsidR="00282A15" w:rsidRPr="00282A15" w:rsidRDefault="00282A15" w:rsidP="00282A15">
            <w:r w:rsidRPr="00282A15">
              <w:t>1</w:t>
            </w:r>
          </w:p>
        </w:tc>
        <w:tc>
          <w:tcPr>
            <w:tcW w:w="815" w:type="dxa"/>
            <w:noWrap/>
            <w:hideMark/>
          </w:tcPr>
          <w:p w14:paraId="20BBD51B" w14:textId="77777777" w:rsidR="00282A15" w:rsidRPr="00282A15" w:rsidRDefault="00282A15">
            <w:r w:rsidRPr="00282A15">
              <w:t>EA</w:t>
            </w:r>
          </w:p>
        </w:tc>
        <w:tc>
          <w:tcPr>
            <w:tcW w:w="1559" w:type="dxa"/>
            <w:noWrap/>
            <w:hideMark/>
          </w:tcPr>
          <w:p w14:paraId="60EB2707" w14:textId="77777777" w:rsidR="00282A15" w:rsidRPr="00282A15" w:rsidRDefault="00282A15">
            <w:r w:rsidRPr="00282A15">
              <w:t> </w:t>
            </w:r>
          </w:p>
        </w:tc>
        <w:tc>
          <w:tcPr>
            <w:tcW w:w="1289" w:type="dxa"/>
            <w:noWrap/>
            <w:hideMark/>
          </w:tcPr>
          <w:p w14:paraId="3845168E" w14:textId="77777777" w:rsidR="00282A15" w:rsidRPr="00282A15" w:rsidRDefault="00282A15">
            <w:r w:rsidRPr="00282A15">
              <w:t> </w:t>
            </w:r>
          </w:p>
        </w:tc>
        <w:tc>
          <w:tcPr>
            <w:tcW w:w="2441" w:type="dxa"/>
            <w:noWrap/>
            <w:hideMark/>
          </w:tcPr>
          <w:p w14:paraId="4D7F0559" w14:textId="77777777" w:rsidR="00282A15" w:rsidRPr="00282A15" w:rsidRDefault="00282A15">
            <w:r w:rsidRPr="00282A15">
              <w:t> </w:t>
            </w:r>
          </w:p>
        </w:tc>
      </w:tr>
      <w:tr w:rsidR="00282A15" w:rsidRPr="00282A15" w14:paraId="717E6F74" w14:textId="77777777" w:rsidTr="00E56106">
        <w:trPr>
          <w:trHeight w:val="800"/>
        </w:trPr>
        <w:tc>
          <w:tcPr>
            <w:tcW w:w="1121" w:type="dxa"/>
            <w:noWrap/>
            <w:hideMark/>
          </w:tcPr>
          <w:p w14:paraId="3472C082" w14:textId="77777777" w:rsidR="00282A15" w:rsidRPr="00282A15" w:rsidRDefault="00282A15" w:rsidP="00282A15">
            <w:r w:rsidRPr="00282A15">
              <w:t xml:space="preserve">3 070 </w:t>
            </w:r>
          </w:p>
        </w:tc>
        <w:tc>
          <w:tcPr>
            <w:tcW w:w="2891" w:type="dxa"/>
            <w:hideMark/>
          </w:tcPr>
          <w:p w14:paraId="314FFA2B" w14:textId="77777777" w:rsidR="00282A15" w:rsidRPr="00282A15" w:rsidRDefault="00282A15">
            <w:r w:rsidRPr="00282A15">
              <w:t xml:space="preserve">Replacement of Female Connectors </w:t>
            </w:r>
            <w:proofErr w:type="gramStart"/>
            <w:r w:rsidRPr="00282A15">
              <w:t>-  Lateral</w:t>
            </w:r>
            <w:proofErr w:type="gramEnd"/>
            <w:r w:rsidRPr="00282A15">
              <w:t xml:space="preserve"> Pulldown</w:t>
            </w:r>
          </w:p>
        </w:tc>
        <w:tc>
          <w:tcPr>
            <w:tcW w:w="1637" w:type="dxa"/>
            <w:noWrap/>
            <w:hideMark/>
          </w:tcPr>
          <w:p w14:paraId="643D0D46" w14:textId="77777777" w:rsidR="00282A15" w:rsidRPr="00282A15" w:rsidRDefault="00282A15" w:rsidP="00282A15">
            <w:r w:rsidRPr="00282A15">
              <w:t>1</w:t>
            </w:r>
          </w:p>
        </w:tc>
        <w:tc>
          <w:tcPr>
            <w:tcW w:w="815" w:type="dxa"/>
            <w:noWrap/>
            <w:hideMark/>
          </w:tcPr>
          <w:p w14:paraId="1533257A" w14:textId="77777777" w:rsidR="00282A15" w:rsidRPr="00282A15" w:rsidRDefault="00282A15">
            <w:r w:rsidRPr="00282A15">
              <w:t>EA</w:t>
            </w:r>
          </w:p>
        </w:tc>
        <w:tc>
          <w:tcPr>
            <w:tcW w:w="1559" w:type="dxa"/>
            <w:noWrap/>
            <w:hideMark/>
          </w:tcPr>
          <w:p w14:paraId="66317423" w14:textId="77777777" w:rsidR="00282A15" w:rsidRPr="00282A15" w:rsidRDefault="00282A15">
            <w:r w:rsidRPr="00282A15">
              <w:t> </w:t>
            </w:r>
          </w:p>
        </w:tc>
        <w:tc>
          <w:tcPr>
            <w:tcW w:w="1289" w:type="dxa"/>
            <w:noWrap/>
            <w:hideMark/>
          </w:tcPr>
          <w:p w14:paraId="1241531C" w14:textId="77777777" w:rsidR="00282A15" w:rsidRPr="00282A15" w:rsidRDefault="00282A15">
            <w:r w:rsidRPr="00282A15">
              <w:t> </w:t>
            </w:r>
          </w:p>
        </w:tc>
        <w:tc>
          <w:tcPr>
            <w:tcW w:w="2441" w:type="dxa"/>
            <w:noWrap/>
            <w:hideMark/>
          </w:tcPr>
          <w:p w14:paraId="6F1E1E54" w14:textId="77777777" w:rsidR="00282A15" w:rsidRPr="00282A15" w:rsidRDefault="00282A15">
            <w:r w:rsidRPr="00282A15">
              <w:t> </w:t>
            </w:r>
          </w:p>
        </w:tc>
      </w:tr>
      <w:tr w:rsidR="00282A15" w:rsidRPr="00282A15" w14:paraId="64C3AC13" w14:textId="77777777" w:rsidTr="00E56106">
        <w:trPr>
          <w:trHeight w:val="800"/>
        </w:trPr>
        <w:tc>
          <w:tcPr>
            <w:tcW w:w="1121" w:type="dxa"/>
            <w:noWrap/>
            <w:hideMark/>
          </w:tcPr>
          <w:p w14:paraId="1A86A78F" w14:textId="77777777" w:rsidR="00282A15" w:rsidRPr="00282A15" w:rsidRDefault="00282A15" w:rsidP="00282A15">
            <w:r w:rsidRPr="00282A15">
              <w:t xml:space="preserve">3 080 </w:t>
            </w:r>
          </w:p>
        </w:tc>
        <w:tc>
          <w:tcPr>
            <w:tcW w:w="2891" w:type="dxa"/>
            <w:hideMark/>
          </w:tcPr>
          <w:p w14:paraId="3AD6DA83" w14:textId="77777777" w:rsidR="00282A15" w:rsidRPr="00282A15" w:rsidRDefault="00282A15">
            <w:r w:rsidRPr="00282A15">
              <w:t xml:space="preserve">Replacement of Male Connectors </w:t>
            </w:r>
            <w:proofErr w:type="gramStart"/>
            <w:r w:rsidRPr="00282A15">
              <w:t>-  Lateral</w:t>
            </w:r>
            <w:proofErr w:type="gramEnd"/>
            <w:r w:rsidRPr="00282A15">
              <w:t xml:space="preserve"> Pulldown</w:t>
            </w:r>
          </w:p>
        </w:tc>
        <w:tc>
          <w:tcPr>
            <w:tcW w:w="1637" w:type="dxa"/>
            <w:noWrap/>
            <w:hideMark/>
          </w:tcPr>
          <w:p w14:paraId="5F89AAF4" w14:textId="77777777" w:rsidR="00282A15" w:rsidRPr="00282A15" w:rsidRDefault="00282A15" w:rsidP="00282A15">
            <w:r w:rsidRPr="00282A15">
              <w:t>1</w:t>
            </w:r>
          </w:p>
        </w:tc>
        <w:tc>
          <w:tcPr>
            <w:tcW w:w="815" w:type="dxa"/>
            <w:noWrap/>
            <w:hideMark/>
          </w:tcPr>
          <w:p w14:paraId="3F704AE7" w14:textId="77777777" w:rsidR="00282A15" w:rsidRPr="00282A15" w:rsidRDefault="00282A15">
            <w:r w:rsidRPr="00282A15">
              <w:t>EA</w:t>
            </w:r>
          </w:p>
        </w:tc>
        <w:tc>
          <w:tcPr>
            <w:tcW w:w="1559" w:type="dxa"/>
            <w:noWrap/>
            <w:hideMark/>
          </w:tcPr>
          <w:p w14:paraId="51F647D9" w14:textId="77777777" w:rsidR="00282A15" w:rsidRPr="00282A15" w:rsidRDefault="00282A15">
            <w:r w:rsidRPr="00282A15">
              <w:t> </w:t>
            </w:r>
          </w:p>
        </w:tc>
        <w:tc>
          <w:tcPr>
            <w:tcW w:w="1289" w:type="dxa"/>
            <w:noWrap/>
            <w:hideMark/>
          </w:tcPr>
          <w:p w14:paraId="702F380E" w14:textId="77777777" w:rsidR="00282A15" w:rsidRPr="00282A15" w:rsidRDefault="00282A15">
            <w:r w:rsidRPr="00282A15">
              <w:t> </w:t>
            </w:r>
          </w:p>
        </w:tc>
        <w:tc>
          <w:tcPr>
            <w:tcW w:w="2441" w:type="dxa"/>
            <w:noWrap/>
            <w:hideMark/>
          </w:tcPr>
          <w:p w14:paraId="5E866453" w14:textId="77777777" w:rsidR="00282A15" w:rsidRPr="00282A15" w:rsidRDefault="00282A15">
            <w:r w:rsidRPr="00282A15">
              <w:t> </w:t>
            </w:r>
          </w:p>
        </w:tc>
      </w:tr>
      <w:tr w:rsidR="00282A15" w:rsidRPr="00282A15" w14:paraId="6DE63328" w14:textId="77777777" w:rsidTr="00E56106">
        <w:trPr>
          <w:trHeight w:val="800"/>
        </w:trPr>
        <w:tc>
          <w:tcPr>
            <w:tcW w:w="1121" w:type="dxa"/>
            <w:noWrap/>
            <w:hideMark/>
          </w:tcPr>
          <w:p w14:paraId="41AD52A2" w14:textId="77777777" w:rsidR="00282A15" w:rsidRPr="00282A15" w:rsidRDefault="00282A15" w:rsidP="00282A15">
            <w:r w:rsidRPr="00282A15">
              <w:t xml:space="preserve">3 090 </w:t>
            </w:r>
          </w:p>
        </w:tc>
        <w:tc>
          <w:tcPr>
            <w:tcW w:w="2891" w:type="dxa"/>
            <w:hideMark/>
          </w:tcPr>
          <w:p w14:paraId="3147E2C0" w14:textId="77777777" w:rsidR="00282A15" w:rsidRPr="00282A15" w:rsidRDefault="00282A15">
            <w:r w:rsidRPr="00282A15">
              <w:t xml:space="preserve">Replacement of Sleeves </w:t>
            </w:r>
            <w:proofErr w:type="gramStart"/>
            <w:r w:rsidRPr="00282A15">
              <w:t>-  Lateral</w:t>
            </w:r>
            <w:proofErr w:type="gramEnd"/>
            <w:r w:rsidRPr="00282A15">
              <w:t xml:space="preserve"> Pulldown</w:t>
            </w:r>
          </w:p>
        </w:tc>
        <w:tc>
          <w:tcPr>
            <w:tcW w:w="1637" w:type="dxa"/>
            <w:noWrap/>
            <w:hideMark/>
          </w:tcPr>
          <w:p w14:paraId="2DD2A7AF" w14:textId="77777777" w:rsidR="00282A15" w:rsidRPr="00282A15" w:rsidRDefault="00282A15" w:rsidP="00282A15">
            <w:r w:rsidRPr="00282A15">
              <w:t>1</w:t>
            </w:r>
          </w:p>
        </w:tc>
        <w:tc>
          <w:tcPr>
            <w:tcW w:w="815" w:type="dxa"/>
            <w:noWrap/>
            <w:hideMark/>
          </w:tcPr>
          <w:p w14:paraId="0577A671" w14:textId="77777777" w:rsidR="00282A15" w:rsidRPr="00282A15" w:rsidRDefault="00282A15">
            <w:r w:rsidRPr="00282A15">
              <w:t>EA</w:t>
            </w:r>
          </w:p>
        </w:tc>
        <w:tc>
          <w:tcPr>
            <w:tcW w:w="1559" w:type="dxa"/>
            <w:noWrap/>
            <w:hideMark/>
          </w:tcPr>
          <w:p w14:paraId="5A38E390" w14:textId="77777777" w:rsidR="00282A15" w:rsidRPr="00282A15" w:rsidRDefault="00282A15">
            <w:r w:rsidRPr="00282A15">
              <w:t> </w:t>
            </w:r>
          </w:p>
        </w:tc>
        <w:tc>
          <w:tcPr>
            <w:tcW w:w="1289" w:type="dxa"/>
            <w:noWrap/>
            <w:hideMark/>
          </w:tcPr>
          <w:p w14:paraId="537EF316" w14:textId="77777777" w:rsidR="00282A15" w:rsidRPr="00282A15" w:rsidRDefault="00282A15">
            <w:r w:rsidRPr="00282A15">
              <w:t> </w:t>
            </w:r>
          </w:p>
        </w:tc>
        <w:tc>
          <w:tcPr>
            <w:tcW w:w="2441" w:type="dxa"/>
            <w:noWrap/>
            <w:hideMark/>
          </w:tcPr>
          <w:p w14:paraId="484082C9" w14:textId="77777777" w:rsidR="00282A15" w:rsidRPr="00282A15" w:rsidRDefault="00282A15">
            <w:r w:rsidRPr="00282A15">
              <w:t> </w:t>
            </w:r>
          </w:p>
        </w:tc>
      </w:tr>
      <w:tr w:rsidR="00282A15" w:rsidRPr="00282A15" w14:paraId="70D37848" w14:textId="77777777" w:rsidTr="00E56106">
        <w:trPr>
          <w:trHeight w:val="800"/>
        </w:trPr>
        <w:tc>
          <w:tcPr>
            <w:tcW w:w="1121" w:type="dxa"/>
            <w:noWrap/>
            <w:hideMark/>
          </w:tcPr>
          <w:p w14:paraId="33457314" w14:textId="77777777" w:rsidR="00282A15" w:rsidRPr="00282A15" w:rsidRDefault="00282A15" w:rsidP="00282A15">
            <w:r w:rsidRPr="00282A15">
              <w:t xml:space="preserve">4 000 </w:t>
            </w:r>
          </w:p>
        </w:tc>
        <w:tc>
          <w:tcPr>
            <w:tcW w:w="2891" w:type="dxa"/>
            <w:hideMark/>
          </w:tcPr>
          <w:p w14:paraId="0A5C8F53" w14:textId="77777777" w:rsidR="00282A15" w:rsidRPr="00282A15" w:rsidRDefault="00282A15">
            <w:r w:rsidRPr="00282A15">
              <w:t xml:space="preserve">Replacement of Ball Stopper </w:t>
            </w:r>
            <w:proofErr w:type="gramStart"/>
            <w:r w:rsidRPr="00282A15">
              <w:t>-  Lateral</w:t>
            </w:r>
            <w:proofErr w:type="gramEnd"/>
            <w:r w:rsidRPr="00282A15">
              <w:t xml:space="preserve"> Pulldown</w:t>
            </w:r>
          </w:p>
        </w:tc>
        <w:tc>
          <w:tcPr>
            <w:tcW w:w="1637" w:type="dxa"/>
            <w:noWrap/>
            <w:hideMark/>
          </w:tcPr>
          <w:p w14:paraId="1BF31A74" w14:textId="77777777" w:rsidR="00282A15" w:rsidRPr="00282A15" w:rsidRDefault="00282A15" w:rsidP="00282A15">
            <w:r w:rsidRPr="00282A15">
              <w:t>1</w:t>
            </w:r>
          </w:p>
        </w:tc>
        <w:tc>
          <w:tcPr>
            <w:tcW w:w="815" w:type="dxa"/>
            <w:noWrap/>
            <w:hideMark/>
          </w:tcPr>
          <w:p w14:paraId="584A8990" w14:textId="77777777" w:rsidR="00282A15" w:rsidRPr="00282A15" w:rsidRDefault="00282A15">
            <w:r w:rsidRPr="00282A15">
              <w:t>EA</w:t>
            </w:r>
          </w:p>
        </w:tc>
        <w:tc>
          <w:tcPr>
            <w:tcW w:w="1559" w:type="dxa"/>
            <w:noWrap/>
            <w:hideMark/>
          </w:tcPr>
          <w:p w14:paraId="3E8C46B5" w14:textId="77777777" w:rsidR="00282A15" w:rsidRPr="00282A15" w:rsidRDefault="00282A15">
            <w:r w:rsidRPr="00282A15">
              <w:t> </w:t>
            </w:r>
          </w:p>
        </w:tc>
        <w:tc>
          <w:tcPr>
            <w:tcW w:w="1289" w:type="dxa"/>
            <w:noWrap/>
            <w:hideMark/>
          </w:tcPr>
          <w:p w14:paraId="26816F16" w14:textId="77777777" w:rsidR="00282A15" w:rsidRPr="00282A15" w:rsidRDefault="00282A15">
            <w:r w:rsidRPr="00282A15">
              <w:t> </w:t>
            </w:r>
          </w:p>
        </w:tc>
        <w:tc>
          <w:tcPr>
            <w:tcW w:w="2441" w:type="dxa"/>
            <w:noWrap/>
            <w:hideMark/>
          </w:tcPr>
          <w:p w14:paraId="4E8F76F5" w14:textId="77777777" w:rsidR="00282A15" w:rsidRPr="00282A15" w:rsidRDefault="00282A15">
            <w:r w:rsidRPr="00282A15">
              <w:t> </w:t>
            </w:r>
          </w:p>
        </w:tc>
      </w:tr>
      <w:tr w:rsidR="00282A15" w:rsidRPr="00282A15" w14:paraId="3FC117B4" w14:textId="77777777" w:rsidTr="00E56106">
        <w:trPr>
          <w:trHeight w:val="800"/>
        </w:trPr>
        <w:tc>
          <w:tcPr>
            <w:tcW w:w="1121" w:type="dxa"/>
            <w:noWrap/>
            <w:hideMark/>
          </w:tcPr>
          <w:p w14:paraId="7BBA55D8" w14:textId="77777777" w:rsidR="00282A15" w:rsidRPr="00282A15" w:rsidRDefault="00282A15" w:rsidP="00282A15">
            <w:r w:rsidRPr="00282A15">
              <w:t xml:space="preserve">4 010 </w:t>
            </w:r>
          </w:p>
        </w:tc>
        <w:tc>
          <w:tcPr>
            <w:tcW w:w="2891" w:type="dxa"/>
            <w:hideMark/>
          </w:tcPr>
          <w:p w14:paraId="367C2AB1" w14:textId="77777777" w:rsidR="00282A15" w:rsidRPr="00282A15" w:rsidRDefault="00282A15">
            <w:r w:rsidRPr="00282A15">
              <w:t xml:space="preserve">Replacement of Adjustable Knob </w:t>
            </w:r>
            <w:proofErr w:type="gramStart"/>
            <w:r w:rsidRPr="00282A15">
              <w:t>-  Lateral</w:t>
            </w:r>
            <w:proofErr w:type="gramEnd"/>
            <w:r w:rsidRPr="00282A15">
              <w:t xml:space="preserve"> Pulldown</w:t>
            </w:r>
          </w:p>
        </w:tc>
        <w:tc>
          <w:tcPr>
            <w:tcW w:w="1637" w:type="dxa"/>
            <w:noWrap/>
            <w:hideMark/>
          </w:tcPr>
          <w:p w14:paraId="547E9F71" w14:textId="77777777" w:rsidR="00282A15" w:rsidRPr="00282A15" w:rsidRDefault="00282A15" w:rsidP="00282A15">
            <w:r w:rsidRPr="00282A15">
              <w:t>1</w:t>
            </w:r>
          </w:p>
        </w:tc>
        <w:tc>
          <w:tcPr>
            <w:tcW w:w="815" w:type="dxa"/>
            <w:noWrap/>
            <w:hideMark/>
          </w:tcPr>
          <w:p w14:paraId="18B79569" w14:textId="77777777" w:rsidR="00282A15" w:rsidRPr="00282A15" w:rsidRDefault="00282A15">
            <w:r w:rsidRPr="00282A15">
              <w:t>EA</w:t>
            </w:r>
          </w:p>
        </w:tc>
        <w:tc>
          <w:tcPr>
            <w:tcW w:w="1559" w:type="dxa"/>
            <w:noWrap/>
            <w:hideMark/>
          </w:tcPr>
          <w:p w14:paraId="55EB8B13" w14:textId="77777777" w:rsidR="00282A15" w:rsidRPr="00282A15" w:rsidRDefault="00282A15">
            <w:r w:rsidRPr="00282A15">
              <w:t> </w:t>
            </w:r>
          </w:p>
        </w:tc>
        <w:tc>
          <w:tcPr>
            <w:tcW w:w="1289" w:type="dxa"/>
            <w:noWrap/>
            <w:hideMark/>
          </w:tcPr>
          <w:p w14:paraId="48433F01" w14:textId="77777777" w:rsidR="00282A15" w:rsidRPr="00282A15" w:rsidRDefault="00282A15">
            <w:r w:rsidRPr="00282A15">
              <w:t> </w:t>
            </w:r>
          </w:p>
        </w:tc>
        <w:tc>
          <w:tcPr>
            <w:tcW w:w="2441" w:type="dxa"/>
            <w:noWrap/>
            <w:hideMark/>
          </w:tcPr>
          <w:p w14:paraId="56D4E0CE" w14:textId="77777777" w:rsidR="00282A15" w:rsidRPr="00282A15" w:rsidRDefault="00282A15">
            <w:r w:rsidRPr="00282A15">
              <w:t> </w:t>
            </w:r>
          </w:p>
        </w:tc>
      </w:tr>
      <w:tr w:rsidR="00282A15" w:rsidRPr="00282A15" w14:paraId="3DBA95DB" w14:textId="77777777" w:rsidTr="00E56106">
        <w:trPr>
          <w:trHeight w:val="800"/>
        </w:trPr>
        <w:tc>
          <w:tcPr>
            <w:tcW w:w="1121" w:type="dxa"/>
            <w:noWrap/>
            <w:hideMark/>
          </w:tcPr>
          <w:p w14:paraId="6DB71833" w14:textId="77777777" w:rsidR="00282A15" w:rsidRPr="00282A15" w:rsidRDefault="00282A15" w:rsidP="00282A15">
            <w:r w:rsidRPr="00282A15">
              <w:t xml:space="preserve">4 020 </w:t>
            </w:r>
          </w:p>
        </w:tc>
        <w:tc>
          <w:tcPr>
            <w:tcW w:w="2891" w:type="dxa"/>
            <w:hideMark/>
          </w:tcPr>
          <w:p w14:paraId="24284521" w14:textId="77777777" w:rsidR="00282A15" w:rsidRPr="00282A15" w:rsidRDefault="00282A15">
            <w:r w:rsidRPr="00282A15">
              <w:t xml:space="preserve">Replacement of Selector Pin </w:t>
            </w:r>
            <w:proofErr w:type="gramStart"/>
            <w:r w:rsidRPr="00282A15">
              <w:t>-  Lateral</w:t>
            </w:r>
            <w:proofErr w:type="gramEnd"/>
            <w:r w:rsidRPr="00282A15">
              <w:t xml:space="preserve"> Pulldown</w:t>
            </w:r>
          </w:p>
        </w:tc>
        <w:tc>
          <w:tcPr>
            <w:tcW w:w="1637" w:type="dxa"/>
            <w:noWrap/>
            <w:hideMark/>
          </w:tcPr>
          <w:p w14:paraId="37F0CC58" w14:textId="77777777" w:rsidR="00282A15" w:rsidRPr="00282A15" w:rsidRDefault="00282A15" w:rsidP="00282A15">
            <w:r w:rsidRPr="00282A15">
              <w:t>1</w:t>
            </w:r>
          </w:p>
        </w:tc>
        <w:tc>
          <w:tcPr>
            <w:tcW w:w="815" w:type="dxa"/>
            <w:noWrap/>
            <w:hideMark/>
          </w:tcPr>
          <w:p w14:paraId="2BDC1F24" w14:textId="77777777" w:rsidR="00282A15" w:rsidRPr="00282A15" w:rsidRDefault="00282A15">
            <w:r w:rsidRPr="00282A15">
              <w:t>EA</w:t>
            </w:r>
          </w:p>
        </w:tc>
        <w:tc>
          <w:tcPr>
            <w:tcW w:w="1559" w:type="dxa"/>
            <w:noWrap/>
            <w:hideMark/>
          </w:tcPr>
          <w:p w14:paraId="36A37362" w14:textId="77777777" w:rsidR="00282A15" w:rsidRPr="00282A15" w:rsidRDefault="00282A15">
            <w:r w:rsidRPr="00282A15">
              <w:t> </w:t>
            </w:r>
          </w:p>
        </w:tc>
        <w:tc>
          <w:tcPr>
            <w:tcW w:w="1289" w:type="dxa"/>
            <w:noWrap/>
            <w:hideMark/>
          </w:tcPr>
          <w:p w14:paraId="378E3F22" w14:textId="77777777" w:rsidR="00282A15" w:rsidRPr="00282A15" w:rsidRDefault="00282A15">
            <w:r w:rsidRPr="00282A15">
              <w:t> </w:t>
            </w:r>
          </w:p>
        </w:tc>
        <w:tc>
          <w:tcPr>
            <w:tcW w:w="2441" w:type="dxa"/>
            <w:noWrap/>
            <w:hideMark/>
          </w:tcPr>
          <w:p w14:paraId="6718CE98" w14:textId="77777777" w:rsidR="00282A15" w:rsidRPr="00282A15" w:rsidRDefault="00282A15">
            <w:r w:rsidRPr="00282A15">
              <w:t> </w:t>
            </w:r>
          </w:p>
        </w:tc>
      </w:tr>
      <w:tr w:rsidR="00282A15" w:rsidRPr="00282A15" w14:paraId="68D807FA" w14:textId="77777777" w:rsidTr="00E56106">
        <w:trPr>
          <w:trHeight w:val="800"/>
        </w:trPr>
        <w:tc>
          <w:tcPr>
            <w:tcW w:w="1121" w:type="dxa"/>
            <w:noWrap/>
            <w:hideMark/>
          </w:tcPr>
          <w:p w14:paraId="3A13B6F8" w14:textId="77777777" w:rsidR="00282A15" w:rsidRPr="00282A15" w:rsidRDefault="00282A15" w:rsidP="00282A15">
            <w:r w:rsidRPr="00282A15">
              <w:t xml:space="preserve">4 030 </w:t>
            </w:r>
          </w:p>
        </w:tc>
        <w:tc>
          <w:tcPr>
            <w:tcW w:w="2891" w:type="dxa"/>
            <w:hideMark/>
          </w:tcPr>
          <w:p w14:paraId="215F1BB7" w14:textId="77777777" w:rsidR="00282A15" w:rsidRPr="00282A15" w:rsidRDefault="00282A15">
            <w:r w:rsidRPr="00282A15">
              <w:t xml:space="preserve">Replacement of Weight Stickers </w:t>
            </w:r>
            <w:proofErr w:type="gramStart"/>
            <w:r w:rsidRPr="00282A15">
              <w:t>-  Lateral</w:t>
            </w:r>
            <w:proofErr w:type="gramEnd"/>
            <w:r w:rsidRPr="00282A15">
              <w:t xml:space="preserve"> Pulldown</w:t>
            </w:r>
          </w:p>
        </w:tc>
        <w:tc>
          <w:tcPr>
            <w:tcW w:w="1637" w:type="dxa"/>
            <w:noWrap/>
            <w:hideMark/>
          </w:tcPr>
          <w:p w14:paraId="58B70A3B" w14:textId="77777777" w:rsidR="00282A15" w:rsidRPr="00282A15" w:rsidRDefault="00282A15" w:rsidP="00282A15">
            <w:r w:rsidRPr="00282A15">
              <w:t>1</w:t>
            </w:r>
          </w:p>
        </w:tc>
        <w:tc>
          <w:tcPr>
            <w:tcW w:w="815" w:type="dxa"/>
            <w:noWrap/>
            <w:hideMark/>
          </w:tcPr>
          <w:p w14:paraId="01104F9B" w14:textId="77777777" w:rsidR="00282A15" w:rsidRPr="00282A15" w:rsidRDefault="00282A15">
            <w:r w:rsidRPr="00282A15">
              <w:t>EA</w:t>
            </w:r>
          </w:p>
        </w:tc>
        <w:tc>
          <w:tcPr>
            <w:tcW w:w="1559" w:type="dxa"/>
            <w:noWrap/>
            <w:hideMark/>
          </w:tcPr>
          <w:p w14:paraId="69CA9C70" w14:textId="77777777" w:rsidR="00282A15" w:rsidRPr="00282A15" w:rsidRDefault="00282A15">
            <w:r w:rsidRPr="00282A15">
              <w:t> </w:t>
            </w:r>
          </w:p>
        </w:tc>
        <w:tc>
          <w:tcPr>
            <w:tcW w:w="1289" w:type="dxa"/>
            <w:noWrap/>
            <w:hideMark/>
          </w:tcPr>
          <w:p w14:paraId="1CE05832" w14:textId="77777777" w:rsidR="00282A15" w:rsidRPr="00282A15" w:rsidRDefault="00282A15">
            <w:r w:rsidRPr="00282A15">
              <w:t> </w:t>
            </w:r>
          </w:p>
        </w:tc>
        <w:tc>
          <w:tcPr>
            <w:tcW w:w="2441" w:type="dxa"/>
            <w:noWrap/>
            <w:hideMark/>
          </w:tcPr>
          <w:p w14:paraId="65A43D7E" w14:textId="77777777" w:rsidR="00282A15" w:rsidRPr="00282A15" w:rsidRDefault="00282A15">
            <w:r w:rsidRPr="00282A15">
              <w:t> </w:t>
            </w:r>
          </w:p>
        </w:tc>
      </w:tr>
      <w:tr w:rsidR="00282A15" w:rsidRPr="00282A15" w14:paraId="72DF03F0" w14:textId="77777777" w:rsidTr="00E56106">
        <w:trPr>
          <w:trHeight w:val="800"/>
        </w:trPr>
        <w:tc>
          <w:tcPr>
            <w:tcW w:w="1121" w:type="dxa"/>
            <w:noWrap/>
            <w:hideMark/>
          </w:tcPr>
          <w:p w14:paraId="42B6EFAA" w14:textId="77777777" w:rsidR="00282A15" w:rsidRPr="00282A15" w:rsidRDefault="00282A15" w:rsidP="00282A15">
            <w:r w:rsidRPr="00282A15">
              <w:t xml:space="preserve">4 040 </w:t>
            </w:r>
          </w:p>
        </w:tc>
        <w:tc>
          <w:tcPr>
            <w:tcW w:w="2891" w:type="dxa"/>
            <w:hideMark/>
          </w:tcPr>
          <w:p w14:paraId="7F153188" w14:textId="77777777" w:rsidR="00282A15" w:rsidRPr="00282A15" w:rsidRDefault="00282A15">
            <w:r w:rsidRPr="00282A15">
              <w:t xml:space="preserve">Replacement of Female Connector </w:t>
            </w:r>
            <w:proofErr w:type="gramStart"/>
            <w:r w:rsidRPr="00282A15">
              <w:t>-  Leg</w:t>
            </w:r>
            <w:proofErr w:type="gramEnd"/>
            <w:r w:rsidRPr="00282A15">
              <w:t xml:space="preserve"> Extension </w:t>
            </w:r>
          </w:p>
        </w:tc>
        <w:tc>
          <w:tcPr>
            <w:tcW w:w="1637" w:type="dxa"/>
            <w:noWrap/>
            <w:hideMark/>
          </w:tcPr>
          <w:p w14:paraId="6B1A3A5F" w14:textId="77777777" w:rsidR="00282A15" w:rsidRPr="00282A15" w:rsidRDefault="00282A15" w:rsidP="00282A15">
            <w:r w:rsidRPr="00282A15">
              <w:t>1</w:t>
            </w:r>
          </w:p>
        </w:tc>
        <w:tc>
          <w:tcPr>
            <w:tcW w:w="815" w:type="dxa"/>
            <w:noWrap/>
            <w:hideMark/>
          </w:tcPr>
          <w:p w14:paraId="683E340A" w14:textId="77777777" w:rsidR="00282A15" w:rsidRPr="00282A15" w:rsidRDefault="00282A15">
            <w:r w:rsidRPr="00282A15">
              <w:t>EA</w:t>
            </w:r>
          </w:p>
        </w:tc>
        <w:tc>
          <w:tcPr>
            <w:tcW w:w="1559" w:type="dxa"/>
            <w:noWrap/>
            <w:hideMark/>
          </w:tcPr>
          <w:p w14:paraId="355F4245" w14:textId="77777777" w:rsidR="00282A15" w:rsidRPr="00282A15" w:rsidRDefault="00282A15">
            <w:r w:rsidRPr="00282A15">
              <w:t> </w:t>
            </w:r>
          </w:p>
        </w:tc>
        <w:tc>
          <w:tcPr>
            <w:tcW w:w="1289" w:type="dxa"/>
            <w:noWrap/>
            <w:hideMark/>
          </w:tcPr>
          <w:p w14:paraId="227E145B" w14:textId="77777777" w:rsidR="00282A15" w:rsidRPr="00282A15" w:rsidRDefault="00282A15">
            <w:r w:rsidRPr="00282A15">
              <w:t> </w:t>
            </w:r>
          </w:p>
        </w:tc>
        <w:tc>
          <w:tcPr>
            <w:tcW w:w="2441" w:type="dxa"/>
            <w:noWrap/>
            <w:hideMark/>
          </w:tcPr>
          <w:p w14:paraId="59DF9EE1" w14:textId="77777777" w:rsidR="00282A15" w:rsidRPr="00282A15" w:rsidRDefault="00282A15">
            <w:r w:rsidRPr="00282A15">
              <w:t> </w:t>
            </w:r>
          </w:p>
        </w:tc>
      </w:tr>
      <w:tr w:rsidR="00282A15" w:rsidRPr="00282A15" w14:paraId="313EE219" w14:textId="77777777" w:rsidTr="00E56106">
        <w:trPr>
          <w:trHeight w:val="800"/>
        </w:trPr>
        <w:tc>
          <w:tcPr>
            <w:tcW w:w="1121" w:type="dxa"/>
            <w:noWrap/>
            <w:hideMark/>
          </w:tcPr>
          <w:p w14:paraId="70A70519" w14:textId="77777777" w:rsidR="00282A15" w:rsidRPr="00282A15" w:rsidRDefault="00282A15" w:rsidP="00282A15">
            <w:r w:rsidRPr="00282A15">
              <w:t xml:space="preserve">4 050 </w:t>
            </w:r>
          </w:p>
        </w:tc>
        <w:tc>
          <w:tcPr>
            <w:tcW w:w="2891" w:type="dxa"/>
            <w:hideMark/>
          </w:tcPr>
          <w:p w14:paraId="527B741C" w14:textId="77777777" w:rsidR="00282A15" w:rsidRPr="00282A15" w:rsidRDefault="00282A15">
            <w:r w:rsidRPr="00282A15">
              <w:t xml:space="preserve">Replacement of Male Connector </w:t>
            </w:r>
            <w:proofErr w:type="gramStart"/>
            <w:r w:rsidRPr="00282A15">
              <w:t>-  Leg</w:t>
            </w:r>
            <w:proofErr w:type="gramEnd"/>
            <w:r w:rsidRPr="00282A15">
              <w:t xml:space="preserve"> Extension </w:t>
            </w:r>
          </w:p>
        </w:tc>
        <w:tc>
          <w:tcPr>
            <w:tcW w:w="1637" w:type="dxa"/>
            <w:noWrap/>
            <w:hideMark/>
          </w:tcPr>
          <w:p w14:paraId="652242E4" w14:textId="77777777" w:rsidR="00282A15" w:rsidRPr="00282A15" w:rsidRDefault="00282A15" w:rsidP="00282A15">
            <w:r w:rsidRPr="00282A15">
              <w:t>1</w:t>
            </w:r>
          </w:p>
        </w:tc>
        <w:tc>
          <w:tcPr>
            <w:tcW w:w="815" w:type="dxa"/>
            <w:noWrap/>
            <w:hideMark/>
          </w:tcPr>
          <w:p w14:paraId="6E6D142B" w14:textId="77777777" w:rsidR="00282A15" w:rsidRPr="00282A15" w:rsidRDefault="00282A15">
            <w:r w:rsidRPr="00282A15">
              <w:t>EA</w:t>
            </w:r>
          </w:p>
        </w:tc>
        <w:tc>
          <w:tcPr>
            <w:tcW w:w="1559" w:type="dxa"/>
            <w:noWrap/>
            <w:hideMark/>
          </w:tcPr>
          <w:p w14:paraId="69ABB2AD" w14:textId="77777777" w:rsidR="00282A15" w:rsidRPr="00282A15" w:rsidRDefault="00282A15">
            <w:r w:rsidRPr="00282A15">
              <w:t> </w:t>
            </w:r>
          </w:p>
        </w:tc>
        <w:tc>
          <w:tcPr>
            <w:tcW w:w="1289" w:type="dxa"/>
            <w:noWrap/>
            <w:hideMark/>
          </w:tcPr>
          <w:p w14:paraId="7AF276D4" w14:textId="77777777" w:rsidR="00282A15" w:rsidRPr="00282A15" w:rsidRDefault="00282A15">
            <w:r w:rsidRPr="00282A15">
              <w:t> </w:t>
            </w:r>
          </w:p>
        </w:tc>
        <w:tc>
          <w:tcPr>
            <w:tcW w:w="2441" w:type="dxa"/>
            <w:noWrap/>
            <w:hideMark/>
          </w:tcPr>
          <w:p w14:paraId="42C59701" w14:textId="77777777" w:rsidR="00282A15" w:rsidRPr="00282A15" w:rsidRDefault="00282A15">
            <w:r w:rsidRPr="00282A15">
              <w:t> </w:t>
            </w:r>
          </w:p>
        </w:tc>
      </w:tr>
      <w:tr w:rsidR="00282A15" w:rsidRPr="00282A15" w14:paraId="31FD1587" w14:textId="77777777" w:rsidTr="00E56106">
        <w:trPr>
          <w:trHeight w:val="800"/>
        </w:trPr>
        <w:tc>
          <w:tcPr>
            <w:tcW w:w="1121" w:type="dxa"/>
            <w:noWrap/>
            <w:hideMark/>
          </w:tcPr>
          <w:p w14:paraId="54749FAA" w14:textId="77777777" w:rsidR="00282A15" w:rsidRPr="00282A15" w:rsidRDefault="00282A15" w:rsidP="00282A15">
            <w:r w:rsidRPr="00282A15">
              <w:t xml:space="preserve">4 060 </w:t>
            </w:r>
          </w:p>
        </w:tc>
        <w:tc>
          <w:tcPr>
            <w:tcW w:w="2891" w:type="dxa"/>
            <w:hideMark/>
          </w:tcPr>
          <w:p w14:paraId="191E1AA5" w14:textId="77777777" w:rsidR="00282A15" w:rsidRPr="00282A15" w:rsidRDefault="00282A15">
            <w:r w:rsidRPr="00282A15">
              <w:t xml:space="preserve">Replacement of Sleeves </w:t>
            </w:r>
            <w:proofErr w:type="gramStart"/>
            <w:r w:rsidRPr="00282A15">
              <w:t>-  Leg</w:t>
            </w:r>
            <w:proofErr w:type="gramEnd"/>
            <w:r w:rsidRPr="00282A15">
              <w:t xml:space="preserve"> Extension </w:t>
            </w:r>
          </w:p>
        </w:tc>
        <w:tc>
          <w:tcPr>
            <w:tcW w:w="1637" w:type="dxa"/>
            <w:noWrap/>
            <w:hideMark/>
          </w:tcPr>
          <w:p w14:paraId="32F0F645" w14:textId="77777777" w:rsidR="00282A15" w:rsidRPr="00282A15" w:rsidRDefault="00282A15" w:rsidP="00282A15">
            <w:r w:rsidRPr="00282A15">
              <w:t>1</w:t>
            </w:r>
          </w:p>
        </w:tc>
        <w:tc>
          <w:tcPr>
            <w:tcW w:w="815" w:type="dxa"/>
            <w:noWrap/>
            <w:hideMark/>
          </w:tcPr>
          <w:p w14:paraId="61249619" w14:textId="77777777" w:rsidR="00282A15" w:rsidRPr="00282A15" w:rsidRDefault="00282A15">
            <w:r w:rsidRPr="00282A15">
              <w:t>EA</w:t>
            </w:r>
          </w:p>
        </w:tc>
        <w:tc>
          <w:tcPr>
            <w:tcW w:w="1559" w:type="dxa"/>
            <w:noWrap/>
            <w:hideMark/>
          </w:tcPr>
          <w:p w14:paraId="539F1F89" w14:textId="77777777" w:rsidR="00282A15" w:rsidRPr="00282A15" w:rsidRDefault="00282A15">
            <w:r w:rsidRPr="00282A15">
              <w:t> </w:t>
            </w:r>
          </w:p>
        </w:tc>
        <w:tc>
          <w:tcPr>
            <w:tcW w:w="1289" w:type="dxa"/>
            <w:noWrap/>
            <w:hideMark/>
          </w:tcPr>
          <w:p w14:paraId="1A89BE89" w14:textId="77777777" w:rsidR="00282A15" w:rsidRPr="00282A15" w:rsidRDefault="00282A15">
            <w:r w:rsidRPr="00282A15">
              <w:t> </w:t>
            </w:r>
          </w:p>
        </w:tc>
        <w:tc>
          <w:tcPr>
            <w:tcW w:w="2441" w:type="dxa"/>
            <w:noWrap/>
            <w:hideMark/>
          </w:tcPr>
          <w:p w14:paraId="315F5999" w14:textId="77777777" w:rsidR="00282A15" w:rsidRPr="00282A15" w:rsidRDefault="00282A15">
            <w:r w:rsidRPr="00282A15">
              <w:t> </w:t>
            </w:r>
          </w:p>
        </w:tc>
      </w:tr>
      <w:tr w:rsidR="00282A15" w:rsidRPr="00282A15" w14:paraId="225E2EF3" w14:textId="77777777" w:rsidTr="00E56106">
        <w:trPr>
          <w:trHeight w:val="800"/>
        </w:trPr>
        <w:tc>
          <w:tcPr>
            <w:tcW w:w="1121" w:type="dxa"/>
            <w:noWrap/>
            <w:hideMark/>
          </w:tcPr>
          <w:p w14:paraId="552FB8CE" w14:textId="77777777" w:rsidR="00282A15" w:rsidRPr="00282A15" w:rsidRDefault="00282A15" w:rsidP="00282A15">
            <w:r w:rsidRPr="00282A15">
              <w:t xml:space="preserve">4 070 </w:t>
            </w:r>
          </w:p>
        </w:tc>
        <w:tc>
          <w:tcPr>
            <w:tcW w:w="2891" w:type="dxa"/>
            <w:hideMark/>
          </w:tcPr>
          <w:p w14:paraId="22D18BBB" w14:textId="77777777" w:rsidR="00282A15" w:rsidRPr="00282A15" w:rsidRDefault="00282A15">
            <w:r w:rsidRPr="00282A15">
              <w:t xml:space="preserve">Replacement </w:t>
            </w:r>
            <w:proofErr w:type="gramStart"/>
            <w:r w:rsidRPr="00282A15">
              <w:t>of  Ball</w:t>
            </w:r>
            <w:proofErr w:type="gramEnd"/>
            <w:r w:rsidRPr="00282A15">
              <w:t xml:space="preserve"> Stopper -  Leg Extension </w:t>
            </w:r>
          </w:p>
        </w:tc>
        <w:tc>
          <w:tcPr>
            <w:tcW w:w="1637" w:type="dxa"/>
            <w:noWrap/>
            <w:hideMark/>
          </w:tcPr>
          <w:p w14:paraId="5BEA570E" w14:textId="77777777" w:rsidR="00282A15" w:rsidRPr="00282A15" w:rsidRDefault="00282A15" w:rsidP="00282A15">
            <w:r w:rsidRPr="00282A15">
              <w:t>1</w:t>
            </w:r>
          </w:p>
        </w:tc>
        <w:tc>
          <w:tcPr>
            <w:tcW w:w="815" w:type="dxa"/>
            <w:noWrap/>
            <w:hideMark/>
          </w:tcPr>
          <w:p w14:paraId="481A90EC" w14:textId="77777777" w:rsidR="00282A15" w:rsidRPr="00282A15" w:rsidRDefault="00282A15">
            <w:r w:rsidRPr="00282A15">
              <w:t>EA</w:t>
            </w:r>
          </w:p>
        </w:tc>
        <w:tc>
          <w:tcPr>
            <w:tcW w:w="1559" w:type="dxa"/>
            <w:noWrap/>
            <w:hideMark/>
          </w:tcPr>
          <w:p w14:paraId="3E368999" w14:textId="77777777" w:rsidR="00282A15" w:rsidRPr="00282A15" w:rsidRDefault="00282A15">
            <w:r w:rsidRPr="00282A15">
              <w:t> </w:t>
            </w:r>
          </w:p>
        </w:tc>
        <w:tc>
          <w:tcPr>
            <w:tcW w:w="1289" w:type="dxa"/>
            <w:noWrap/>
            <w:hideMark/>
          </w:tcPr>
          <w:p w14:paraId="4D498095" w14:textId="77777777" w:rsidR="00282A15" w:rsidRPr="00282A15" w:rsidRDefault="00282A15">
            <w:r w:rsidRPr="00282A15">
              <w:t> </w:t>
            </w:r>
          </w:p>
        </w:tc>
        <w:tc>
          <w:tcPr>
            <w:tcW w:w="2441" w:type="dxa"/>
            <w:noWrap/>
            <w:hideMark/>
          </w:tcPr>
          <w:p w14:paraId="17D6B158" w14:textId="77777777" w:rsidR="00282A15" w:rsidRPr="00282A15" w:rsidRDefault="00282A15">
            <w:r w:rsidRPr="00282A15">
              <w:t> </w:t>
            </w:r>
          </w:p>
        </w:tc>
      </w:tr>
      <w:tr w:rsidR="00282A15" w:rsidRPr="00282A15" w14:paraId="4287782A" w14:textId="77777777" w:rsidTr="00E56106">
        <w:trPr>
          <w:trHeight w:val="800"/>
        </w:trPr>
        <w:tc>
          <w:tcPr>
            <w:tcW w:w="1121" w:type="dxa"/>
            <w:noWrap/>
            <w:hideMark/>
          </w:tcPr>
          <w:p w14:paraId="123BD9AD" w14:textId="77777777" w:rsidR="00282A15" w:rsidRPr="00282A15" w:rsidRDefault="00282A15" w:rsidP="00282A15">
            <w:r w:rsidRPr="00282A15">
              <w:t xml:space="preserve">4 080 </w:t>
            </w:r>
          </w:p>
        </w:tc>
        <w:tc>
          <w:tcPr>
            <w:tcW w:w="2891" w:type="dxa"/>
            <w:hideMark/>
          </w:tcPr>
          <w:p w14:paraId="1D1A7A92" w14:textId="77777777" w:rsidR="00282A15" w:rsidRPr="00282A15" w:rsidRDefault="00282A15">
            <w:r w:rsidRPr="00282A15">
              <w:t xml:space="preserve">Replacement of Adjustable Knob </w:t>
            </w:r>
            <w:proofErr w:type="gramStart"/>
            <w:r w:rsidRPr="00282A15">
              <w:t>-  Leg</w:t>
            </w:r>
            <w:proofErr w:type="gramEnd"/>
            <w:r w:rsidRPr="00282A15">
              <w:t xml:space="preserve"> Extension </w:t>
            </w:r>
          </w:p>
        </w:tc>
        <w:tc>
          <w:tcPr>
            <w:tcW w:w="1637" w:type="dxa"/>
            <w:noWrap/>
            <w:hideMark/>
          </w:tcPr>
          <w:p w14:paraId="1BDCF9C6" w14:textId="77777777" w:rsidR="00282A15" w:rsidRPr="00282A15" w:rsidRDefault="00282A15" w:rsidP="00282A15">
            <w:r w:rsidRPr="00282A15">
              <w:t>1</w:t>
            </w:r>
          </w:p>
        </w:tc>
        <w:tc>
          <w:tcPr>
            <w:tcW w:w="815" w:type="dxa"/>
            <w:noWrap/>
            <w:hideMark/>
          </w:tcPr>
          <w:p w14:paraId="0766E664" w14:textId="77777777" w:rsidR="00282A15" w:rsidRPr="00282A15" w:rsidRDefault="00282A15">
            <w:r w:rsidRPr="00282A15">
              <w:t>EA</w:t>
            </w:r>
          </w:p>
        </w:tc>
        <w:tc>
          <w:tcPr>
            <w:tcW w:w="1559" w:type="dxa"/>
            <w:noWrap/>
            <w:hideMark/>
          </w:tcPr>
          <w:p w14:paraId="11A14C6B" w14:textId="77777777" w:rsidR="00282A15" w:rsidRPr="00282A15" w:rsidRDefault="00282A15">
            <w:r w:rsidRPr="00282A15">
              <w:t> </w:t>
            </w:r>
          </w:p>
        </w:tc>
        <w:tc>
          <w:tcPr>
            <w:tcW w:w="1289" w:type="dxa"/>
            <w:noWrap/>
            <w:hideMark/>
          </w:tcPr>
          <w:p w14:paraId="73FD6049" w14:textId="77777777" w:rsidR="00282A15" w:rsidRPr="00282A15" w:rsidRDefault="00282A15">
            <w:r w:rsidRPr="00282A15">
              <w:t> </w:t>
            </w:r>
          </w:p>
        </w:tc>
        <w:tc>
          <w:tcPr>
            <w:tcW w:w="2441" w:type="dxa"/>
            <w:noWrap/>
            <w:hideMark/>
          </w:tcPr>
          <w:p w14:paraId="5A63D24B" w14:textId="77777777" w:rsidR="00282A15" w:rsidRPr="00282A15" w:rsidRDefault="00282A15">
            <w:r w:rsidRPr="00282A15">
              <w:t> </w:t>
            </w:r>
          </w:p>
        </w:tc>
      </w:tr>
      <w:tr w:rsidR="00282A15" w:rsidRPr="00282A15" w14:paraId="3CD02D32" w14:textId="77777777" w:rsidTr="00E56106">
        <w:trPr>
          <w:trHeight w:val="800"/>
        </w:trPr>
        <w:tc>
          <w:tcPr>
            <w:tcW w:w="1121" w:type="dxa"/>
            <w:noWrap/>
            <w:hideMark/>
          </w:tcPr>
          <w:p w14:paraId="6219B2D4" w14:textId="77777777" w:rsidR="00282A15" w:rsidRPr="00282A15" w:rsidRDefault="00282A15" w:rsidP="00282A15">
            <w:r w:rsidRPr="00282A15">
              <w:t xml:space="preserve">4 090 </w:t>
            </w:r>
          </w:p>
        </w:tc>
        <w:tc>
          <w:tcPr>
            <w:tcW w:w="2891" w:type="dxa"/>
            <w:hideMark/>
          </w:tcPr>
          <w:p w14:paraId="0EEE6B7A" w14:textId="77777777" w:rsidR="00282A15" w:rsidRPr="00282A15" w:rsidRDefault="00282A15">
            <w:r w:rsidRPr="00282A15">
              <w:t xml:space="preserve">Replacement of Selector Pin </w:t>
            </w:r>
            <w:proofErr w:type="gramStart"/>
            <w:r w:rsidRPr="00282A15">
              <w:t>-  Leg</w:t>
            </w:r>
            <w:proofErr w:type="gramEnd"/>
            <w:r w:rsidRPr="00282A15">
              <w:t xml:space="preserve"> Extension </w:t>
            </w:r>
          </w:p>
        </w:tc>
        <w:tc>
          <w:tcPr>
            <w:tcW w:w="1637" w:type="dxa"/>
            <w:noWrap/>
            <w:hideMark/>
          </w:tcPr>
          <w:p w14:paraId="6B9DCF7B" w14:textId="77777777" w:rsidR="00282A15" w:rsidRPr="00282A15" w:rsidRDefault="00282A15" w:rsidP="00282A15">
            <w:r w:rsidRPr="00282A15">
              <w:t>1</w:t>
            </w:r>
          </w:p>
        </w:tc>
        <w:tc>
          <w:tcPr>
            <w:tcW w:w="815" w:type="dxa"/>
            <w:noWrap/>
            <w:hideMark/>
          </w:tcPr>
          <w:p w14:paraId="202D8950" w14:textId="77777777" w:rsidR="00282A15" w:rsidRPr="00282A15" w:rsidRDefault="00282A15">
            <w:r w:rsidRPr="00282A15">
              <w:t>EA</w:t>
            </w:r>
          </w:p>
        </w:tc>
        <w:tc>
          <w:tcPr>
            <w:tcW w:w="1559" w:type="dxa"/>
            <w:noWrap/>
            <w:hideMark/>
          </w:tcPr>
          <w:p w14:paraId="0DF97DA2" w14:textId="77777777" w:rsidR="00282A15" w:rsidRPr="00282A15" w:rsidRDefault="00282A15">
            <w:r w:rsidRPr="00282A15">
              <w:t> </w:t>
            </w:r>
          </w:p>
        </w:tc>
        <w:tc>
          <w:tcPr>
            <w:tcW w:w="1289" w:type="dxa"/>
            <w:noWrap/>
            <w:hideMark/>
          </w:tcPr>
          <w:p w14:paraId="375572D7" w14:textId="77777777" w:rsidR="00282A15" w:rsidRPr="00282A15" w:rsidRDefault="00282A15">
            <w:r w:rsidRPr="00282A15">
              <w:t> </w:t>
            </w:r>
          </w:p>
        </w:tc>
        <w:tc>
          <w:tcPr>
            <w:tcW w:w="2441" w:type="dxa"/>
            <w:noWrap/>
            <w:hideMark/>
          </w:tcPr>
          <w:p w14:paraId="6423646A" w14:textId="77777777" w:rsidR="00282A15" w:rsidRPr="00282A15" w:rsidRDefault="00282A15">
            <w:r w:rsidRPr="00282A15">
              <w:t> </w:t>
            </w:r>
          </w:p>
        </w:tc>
      </w:tr>
      <w:tr w:rsidR="00282A15" w:rsidRPr="00282A15" w14:paraId="5AF793EE" w14:textId="77777777" w:rsidTr="00E56106">
        <w:trPr>
          <w:trHeight w:val="800"/>
        </w:trPr>
        <w:tc>
          <w:tcPr>
            <w:tcW w:w="1121" w:type="dxa"/>
            <w:noWrap/>
            <w:hideMark/>
          </w:tcPr>
          <w:p w14:paraId="1962A637" w14:textId="77777777" w:rsidR="00282A15" w:rsidRPr="00282A15" w:rsidRDefault="00282A15" w:rsidP="00282A15">
            <w:r w:rsidRPr="00282A15">
              <w:t xml:space="preserve">5 000 </w:t>
            </w:r>
          </w:p>
        </w:tc>
        <w:tc>
          <w:tcPr>
            <w:tcW w:w="2891" w:type="dxa"/>
            <w:hideMark/>
          </w:tcPr>
          <w:p w14:paraId="788F57A8" w14:textId="77777777" w:rsidR="00282A15" w:rsidRPr="00282A15" w:rsidRDefault="00282A15">
            <w:r w:rsidRPr="00282A15">
              <w:t xml:space="preserve">Replacement of Weight Stickers </w:t>
            </w:r>
            <w:proofErr w:type="gramStart"/>
            <w:r w:rsidRPr="00282A15">
              <w:t>-  Leg</w:t>
            </w:r>
            <w:proofErr w:type="gramEnd"/>
            <w:r w:rsidRPr="00282A15">
              <w:t xml:space="preserve"> Extension </w:t>
            </w:r>
          </w:p>
        </w:tc>
        <w:tc>
          <w:tcPr>
            <w:tcW w:w="1637" w:type="dxa"/>
            <w:noWrap/>
            <w:hideMark/>
          </w:tcPr>
          <w:p w14:paraId="2E22B368" w14:textId="77777777" w:rsidR="00282A15" w:rsidRPr="00282A15" w:rsidRDefault="00282A15" w:rsidP="00282A15">
            <w:r w:rsidRPr="00282A15">
              <w:t>1</w:t>
            </w:r>
          </w:p>
        </w:tc>
        <w:tc>
          <w:tcPr>
            <w:tcW w:w="815" w:type="dxa"/>
            <w:noWrap/>
            <w:hideMark/>
          </w:tcPr>
          <w:p w14:paraId="04495B80" w14:textId="77777777" w:rsidR="00282A15" w:rsidRPr="00282A15" w:rsidRDefault="00282A15">
            <w:r w:rsidRPr="00282A15">
              <w:t>EA</w:t>
            </w:r>
          </w:p>
        </w:tc>
        <w:tc>
          <w:tcPr>
            <w:tcW w:w="1559" w:type="dxa"/>
            <w:noWrap/>
            <w:hideMark/>
          </w:tcPr>
          <w:p w14:paraId="0D47F241" w14:textId="77777777" w:rsidR="00282A15" w:rsidRPr="00282A15" w:rsidRDefault="00282A15">
            <w:r w:rsidRPr="00282A15">
              <w:t> </w:t>
            </w:r>
          </w:p>
        </w:tc>
        <w:tc>
          <w:tcPr>
            <w:tcW w:w="1289" w:type="dxa"/>
            <w:noWrap/>
            <w:hideMark/>
          </w:tcPr>
          <w:p w14:paraId="1C25564C" w14:textId="77777777" w:rsidR="00282A15" w:rsidRPr="00282A15" w:rsidRDefault="00282A15">
            <w:r w:rsidRPr="00282A15">
              <w:t> </w:t>
            </w:r>
          </w:p>
        </w:tc>
        <w:tc>
          <w:tcPr>
            <w:tcW w:w="2441" w:type="dxa"/>
            <w:noWrap/>
            <w:hideMark/>
          </w:tcPr>
          <w:p w14:paraId="5F6C5B4D" w14:textId="77777777" w:rsidR="00282A15" w:rsidRPr="00282A15" w:rsidRDefault="00282A15">
            <w:r w:rsidRPr="00282A15">
              <w:t> </w:t>
            </w:r>
          </w:p>
        </w:tc>
      </w:tr>
      <w:tr w:rsidR="00282A15" w:rsidRPr="00282A15" w14:paraId="55AF3850" w14:textId="77777777" w:rsidTr="00E56106">
        <w:trPr>
          <w:trHeight w:val="800"/>
        </w:trPr>
        <w:tc>
          <w:tcPr>
            <w:tcW w:w="1121" w:type="dxa"/>
            <w:noWrap/>
            <w:hideMark/>
          </w:tcPr>
          <w:p w14:paraId="66F2EE12" w14:textId="77777777" w:rsidR="00282A15" w:rsidRPr="00282A15" w:rsidRDefault="00282A15" w:rsidP="00282A15">
            <w:r w:rsidRPr="00282A15">
              <w:t xml:space="preserve">5 010 </w:t>
            </w:r>
          </w:p>
        </w:tc>
        <w:tc>
          <w:tcPr>
            <w:tcW w:w="2891" w:type="dxa"/>
            <w:hideMark/>
          </w:tcPr>
          <w:p w14:paraId="10A415DD" w14:textId="77777777" w:rsidR="00282A15" w:rsidRPr="00282A15" w:rsidRDefault="00282A15">
            <w:r w:rsidRPr="00282A15">
              <w:t xml:space="preserve">Replacement </w:t>
            </w:r>
            <w:proofErr w:type="gramStart"/>
            <w:r w:rsidRPr="00282A15">
              <w:t>of  Female</w:t>
            </w:r>
            <w:proofErr w:type="gramEnd"/>
            <w:r w:rsidRPr="00282A15">
              <w:t xml:space="preserve"> Connectors - Bicep Curl </w:t>
            </w:r>
          </w:p>
        </w:tc>
        <w:tc>
          <w:tcPr>
            <w:tcW w:w="1637" w:type="dxa"/>
            <w:noWrap/>
            <w:hideMark/>
          </w:tcPr>
          <w:p w14:paraId="01E7734A" w14:textId="77777777" w:rsidR="00282A15" w:rsidRPr="00282A15" w:rsidRDefault="00282A15" w:rsidP="00282A15">
            <w:r w:rsidRPr="00282A15">
              <w:t>1</w:t>
            </w:r>
          </w:p>
        </w:tc>
        <w:tc>
          <w:tcPr>
            <w:tcW w:w="815" w:type="dxa"/>
            <w:noWrap/>
            <w:hideMark/>
          </w:tcPr>
          <w:p w14:paraId="273E939C" w14:textId="77777777" w:rsidR="00282A15" w:rsidRPr="00282A15" w:rsidRDefault="00282A15">
            <w:r w:rsidRPr="00282A15">
              <w:t>EA</w:t>
            </w:r>
          </w:p>
        </w:tc>
        <w:tc>
          <w:tcPr>
            <w:tcW w:w="1559" w:type="dxa"/>
            <w:noWrap/>
            <w:hideMark/>
          </w:tcPr>
          <w:p w14:paraId="26B18438" w14:textId="77777777" w:rsidR="00282A15" w:rsidRPr="00282A15" w:rsidRDefault="00282A15">
            <w:r w:rsidRPr="00282A15">
              <w:t> </w:t>
            </w:r>
          </w:p>
        </w:tc>
        <w:tc>
          <w:tcPr>
            <w:tcW w:w="1289" w:type="dxa"/>
            <w:noWrap/>
            <w:hideMark/>
          </w:tcPr>
          <w:p w14:paraId="032A19D6" w14:textId="77777777" w:rsidR="00282A15" w:rsidRPr="00282A15" w:rsidRDefault="00282A15">
            <w:r w:rsidRPr="00282A15">
              <w:t> </w:t>
            </w:r>
          </w:p>
        </w:tc>
        <w:tc>
          <w:tcPr>
            <w:tcW w:w="2441" w:type="dxa"/>
            <w:noWrap/>
            <w:hideMark/>
          </w:tcPr>
          <w:p w14:paraId="012DD0C8" w14:textId="77777777" w:rsidR="00282A15" w:rsidRPr="00282A15" w:rsidRDefault="00282A15">
            <w:r w:rsidRPr="00282A15">
              <w:t> </w:t>
            </w:r>
          </w:p>
        </w:tc>
      </w:tr>
      <w:tr w:rsidR="00282A15" w:rsidRPr="00282A15" w14:paraId="17ED270B" w14:textId="77777777" w:rsidTr="00E56106">
        <w:trPr>
          <w:trHeight w:val="800"/>
        </w:trPr>
        <w:tc>
          <w:tcPr>
            <w:tcW w:w="1121" w:type="dxa"/>
            <w:noWrap/>
            <w:hideMark/>
          </w:tcPr>
          <w:p w14:paraId="3E10339E" w14:textId="77777777" w:rsidR="00282A15" w:rsidRPr="00282A15" w:rsidRDefault="00282A15" w:rsidP="00282A15">
            <w:r w:rsidRPr="00282A15">
              <w:t xml:space="preserve">5 020 </w:t>
            </w:r>
          </w:p>
        </w:tc>
        <w:tc>
          <w:tcPr>
            <w:tcW w:w="2891" w:type="dxa"/>
            <w:hideMark/>
          </w:tcPr>
          <w:p w14:paraId="0E9903FA" w14:textId="77777777" w:rsidR="00282A15" w:rsidRPr="00282A15" w:rsidRDefault="00282A15">
            <w:r w:rsidRPr="00282A15">
              <w:t xml:space="preserve">Replacement </w:t>
            </w:r>
            <w:proofErr w:type="gramStart"/>
            <w:r w:rsidRPr="00282A15">
              <w:t>of  Male</w:t>
            </w:r>
            <w:proofErr w:type="gramEnd"/>
            <w:r w:rsidRPr="00282A15">
              <w:t xml:space="preserve"> Connectors - Bicep Curl </w:t>
            </w:r>
          </w:p>
        </w:tc>
        <w:tc>
          <w:tcPr>
            <w:tcW w:w="1637" w:type="dxa"/>
            <w:noWrap/>
            <w:hideMark/>
          </w:tcPr>
          <w:p w14:paraId="1F3A3D8D" w14:textId="77777777" w:rsidR="00282A15" w:rsidRPr="00282A15" w:rsidRDefault="00282A15" w:rsidP="00282A15">
            <w:r w:rsidRPr="00282A15">
              <w:t>1</w:t>
            </w:r>
          </w:p>
        </w:tc>
        <w:tc>
          <w:tcPr>
            <w:tcW w:w="815" w:type="dxa"/>
            <w:noWrap/>
            <w:hideMark/>
          </w:tcPr>
          <w:p w14:paraId="185818C0" w14:textId="77777777" w:rsidR="00282A15" w:rsidRPr="00282A15" w:rsidRDefault="00282A15">
            <w:r w:rsidRPr="00282A15">
              <w:t>EA</w:t>
            </w:r>
          </w:p>
        </w:tc>
        <w:tc>
          <w:tcPr>
            <w:tcW w:w="1559" w:type="dxa"/>
            <w:noWrap/>
            <w:hideMark/>
          </w:tcPr>
          <w:p w14:paraId="06BA3F04" w14:textId="77777777" w:rsidR="00282A15" w:rsidRPr="00282A15" w:rsidRDefault="00282A15">
            <w:r w:rsidRPr="00282A15">
              <w:t> </w:t>
            </w:r>
          </w:p>
        </w:tc>
        <w:tc>
          <w:tcPr>
            <w:tcW w:w="1289" w:type="dxa"/>
            <w:noWrap/>
            <w:hideMark/>
          </w:tcPr>
          <w:p w14:paraId="321037F3" w14:textId="77777777" w:rsidR="00282A15" w:rsidRPr="00282A15" w:rsidRDefault="00282A15">
            <w:r w:rsidRPr="00282A15">
              <w:t> </w:t>
            </w:r>
          </w:p>
        </w:tc>
        <w:tc>
          <w:tcPr>
            <w:tcW w:w="2441" w:type="dxa"/>
            <w:noWrap/>
            <w:hideMark/>
          </w:tcPr>
          <w:p w14:paraId="333F214C" w14:textId="77777777" w:rsidR="00282A15" w:rsidRPr="00282A15" w:rsidRDefault="00282A15">
            <w:r w:rsidRPr="00282A15">
              <w:t> </w:t>
            </w:r>
          </w:p>
        </w:tc>
      </w:tr>
      <w:tr w:rsidR="00282A15" w:rsidRPr="00282A15" w14:paraId="4D5896EC" w14:textId="77777777" w:rsidTr="00E56106">
        <w:trPr>
          <w:trHeight w:val="800"/>
        </w:trPr>
        <w:tc>
          <w:tcPr>
            <w:tcW w:w="1121" w:type="dxa"/>
            <w:noWrap/>
            <w:hideMark/>
          </w:tcPr>
          <w:p w14:paraId="7FFFA0F1" w14:textId="77777777" w:rsidR="00282A15" w:rsidRPr="00282A15" w:rsidRDefault="00282A15" w:rsidP="00282A15">
            <w:r w:rsidRPr="00282A15">
              <w:t xml:space="preserve">5 030 </w:t>
            </w:r>
          </w:p>
        </w:tc>
        <w:tc>
          <w:tcPr>
            <w:tcW w:w="2891" w:type="dxa"/>
            <w:hideMark/>
          </w:tcPr>
          <w:p w14:paraId="0CCE367D" w14:textId="77777777" w:rsidR="00282A15" w:rsidRPr="00282A15" w:rsidRDefault="00282A15">
            <w:r w:rsidRPr="00282A15">
              <w:t xml:space="preserve">Replacement </w:t>
            </w:r>
            <w:proofErr w:type="gramStart"/>
            <w:r w:rsidRPr="00282A15">
              <w:t>of  Sleeves</w:t>
            </w:r>
            <w:proofErr w:type="gramEnd"/>
            <w:r w:rsidRPr="00282A15">
              <w:t xml:space="preserve"> - Bicep Curl </w:t>
            </w:r>
          </w:p>
        </w:tc>
        <w:tc>
          <w:tcPr>
            <w:tcW w:w="1637" w:type="dxa"/>
            <w:noWrap/>
            <w:hideMark/>
          </w:tcPr>
          <w:p w14:paraId="5E0D137A" w14:textId="77777777" w:rsidR="00282A15" w:rsidRPr="00282A15" w:rsidRDefault="00282A15" w:rsidP="00282A15">
            <w:r w:rsidRPr="00282A15">
              <w:t>1</w:t>
            </w:r>
          </w:p>
        </w:tc>
        <w:tc>
          <w:tcPr>
            <w:tcW w:w="815" w:type="dxa"/>
            <w:noWrap/>
            <w:hideMark/>
          </w:tcPr>
          <w:p w14:paraId="36B126C2" w14:textId="77777777" w:rsidR="00282A15" w:rsidRPr="00282A15" w:rsidRDefault="00282A15">
            <w:r w:rsidRPr="00282A15">
              <w:t>EA</w:t>
            </w:r>
          </w:p>
        </w:tc>
        <w:tc>
          <w:tcPr>
            <w:tcW w:w="1559" w:type="dxa"/>
            <w:noWrap/>
            <w:hideMark/>
          </w:tcPr>
          <w:p w14:paraId="4528A87C" w14:textId="77777777" w:rsidR="00282A15" w:rsidRPr="00282A15" w:rsidRDefault="00282A15">
            <w:r w:rsidRPr="00282A15">
              <w:t> </w:t>
            </w:r>
          </w:p>
        </w:tc>
        <w:tc>
          <w:tcPr>
            <w:tcW w:w="1289" w:type="dxa"/>
            <w:noWrap/>
            <w:hideMark/>
          </w:tcPr>
          <w:p w14:paraId="43D465E1" w14:textId="77777777" w:rsidR="00282A15" w:rsidRPr="00282A15" w:rsidRDefault="00282A15">
            <w:r w:rsidRPr="00282A15">
              <w:t> </w:t>
            </w:r>
          </w:p>
        </w:tc>
        <w:tc>
          <w:tcPr>
            <w:tcW w:w="2441" w:type="dxa"/>
            <w:noWrap/>
            <w:hideMark/>
          </w:tcPr>
          <w:p w14:paraId="4655317E" w14:textId="77777777" w:rsidR="00282A15" w:rsidRPr="00282A15" w:rsidRDefault="00282A15">
            <w:r w:rsidRPr="00282A15">
              <w:t> </w:t>
            </w:r>
          </w:p>
        </w:tc>
      </w:tr>
      <w:tr w:rsidR="00282A15" w:rsidRPr="00282A15" w14:paraId="69C0A4D8" w14:textId="77777777" w:rsidTr="00E56106">
        <w:trPr>
          <w:trHeight w:val="800"/>
        </w:trPr>
        <w:tc>
          <w:tcPr>
            <w:tcW w:w="1121" w:type="dxa"/>
            <w:noWrap/>
            <w:hideMark/>
          </w:tcPr>
          <w:p w14:paraId="5AA2C801" w14:textId="77777777" w:rsidR="00282A15" w:rsidRPr="00282A15" w:rsidRDefault="00282A15" w:rsidP="00282A15">
            <w:r w:rsidRPr="00282A15">
              <w:t xml:space="preserve">5 040 </w:t>
            </w:r>
          </w:p>
        </w:tc>
        <w:tc>
          <w:tcPr>
            <w:tcW w:w="2891" w:type="dxa"/>
            <w:hideMark/>
          </w:tcPr>
          <w:p w14:paraId="31DFBA43" w14:textId="77777777" w:rsidR="00282A15" w:rsidRPr="00282A15" w:rsidRDefault="00282A15">
            <w:r w:rsidRPr="00282A15">
              <w:t xml:space="preserve">Replacement </w:t>
            </w:r>
            <w:proofErr w:type="gramStart"/>
            <w:r w:rsidRPr="00282A15">
              <w:t>of  Ball</w:t>
            </w:r>
            <w:proofErr w:type="gramEnd"/>
            <w:r w:rsidRPr="00282A15">
              <w:t xml:space="preserve"> Stopper - Bicep Curl </w:t>
            </w:r>
          </w:p>
        </w:tc>
        <w:tc>
          <w:tcPr>
            <w:tcW w:w="1637" w:type="dxa"/>
            <w:noWrap/>
            <w:hideMark/>
          </w:tcPr>
          <w:p w14:paraId="6EF96564" w14:textId="77777777" w:rsidR="00282A15" w:rsidRPr="00282A15" w:rsidRDefault="00282A15" w:rsidP="00282A15">
            <w:r w:rsidRPr="00282A15">
              <w:t>1</w:t>
            </w:r>
          </w:p>
        </w:tc>
        <w:tc>
          <w:tcPr>
            <w:tcW w:w="815" w:type="dxa"/>
            <w:noWrap/>
            <w:hideMark/>
          </w:tcPr>
          <w:p w14:paraId="70B3B159" w14:textId="77777777" w:rsidR="00282A15" w:rsidRPr="00282A15" w:rsidRDefault="00282A15">
            <w:r w:rsidRPr="00282A15">
              <w:t>EA</w:t>
            </w:r>
          </w:p>
        </w:tc>
        <w:tc>
          <w:tcPr>
            <w:tcW w:w="1559" w:type="dxa"/>
            <w:noWrap/>
            <w:hideMark/>
          </w:tcPr>
          <w:p w14:paraId="38A7A5A2" w14:textId="77777777" w:rsidR="00282A15" w:rsidRPr="00282A15" w:rsidRDefault="00282A15">
            <w:r w:rsidRPr="00282A15">
              <w:t> </w:t>
            </w:r>
          </w:p>
        </w:tc>
        <w:tc>
          <w:tcPr>
            <w:tcW w:w="1289" w:type="dxa"/>
            <w:noWrap/>
            <w:hideMark/>
          </w:tcPr>
          <w:p w14:paraId="128A0CE6" w14:textId="77777777" w:rsidR="00282A15" w:rsidRPr="00282A15" w:rsidRDefault="00282A15">
            <w:r w:rsidRPr="00282A15">
              <w:t> </w:t>
            </w:r>
          </w:p>
        </w:tc>
        <w:tc>
          <w:tcPr>
            <w:tcW w:w="2441" w:type="dxa"/>
            <w:noWrap/>
            <w:hideMark/>
          </w:tcPr>
          <w:p w14:paraId="551D8D40" w14:textId="77777777" w:rsidR="00282A15" w:rsidRPr="00282A15" w:rsidRDefault="00282A15">
            <w:r w:rsidRPr="00282A15">
              <w:t> </w:t>
            </w:r>
          </w:p>
        </w:tc>
      </w:tr>
      <w:tr w:rsidR="00282A15" w:rsidRPr="00282A15" w14:paraId="41514F0B" w14:textId="77777777" w:rsidTr="00E56106">
        <w:trPr>
          <w:trHeight w:val="800"/>
        </w:trPr>
        <w:tc>
          <w:tcPr>
            <w:tcW w:w="1121" w:type="dxa"/>
            <w:noWrap/>
            <w:hideMark/>
          </w:tcPr>
          <w:p w14:paraId="1E80CF15" w14:textId="77777777" w:rsidR="00282A15" w:rsidRPr="00282A15" w:rsidRDefault="00282A15" w:rsidP="00282A15">
            <w:r w:rsidRPr="00282A15">
              <w:t xml:space="preserve">5 050 </w:t>
            </w:r>
          </w:p>
        </w:tc>
        <w:tc>
          <w:tcPr>
            <w:tcW w:w="2891" w:type="dxa"/>
            <w:hideMark/>
          </w:tcPr>
          <w:p w14:paraId="4E951F96" w14:textId="77777777" w:rsidR="00282A15" w:rsidRPr="00282A15" w:rsidRDefault="00282A15">
            <w:r w:rsidRPr="00282A15">
              <w:t xml:space="preserve">Replacement </w:t>
            </w:r>
            <w:proofErr w:type="gramStart"/>
            <w:r w:rsidRPr="00282A15">
              <w:t>of  Adjustable</w:t>
            </w:r>
            <w:proofErr w:type="gramEnd"/>
            <w:r w:rsidRPr="00282A15">
              <w:t xml:space="preserve"> Knob - Bicep Curl </w:t>
            </w:r>
          </w:p>
        </w:tc>
        <w:tc>
          <w:tcPr>
            <w:tcW w:w="1637" w:type="dxa"/>
            <w:noWrap/>
            <w:hideMark/>
          </w:tcPr>
          <w:p w14:paraId="49E997DB" w14:textId="77777777" w:rsidR="00282A15" w:rsidRPr="00282A15" w:rsidRDefault="00282A15" w:rsidP="00282A15">
            <w:r w:rsidRPr="00282A15">
              <w:t>1</w:t>
            </w:r>
          </w:p>
        </w:tc>
        <w:tc>
          <w:tcPr>
            <w:tcW w:w="815" w:type="dxa"/>
            <w:noWrap/>
            <w:hideMark/>
          </w:tcPr>
          <w:p w14:paraId="217388A6" w14:textId="77777777" w:rsidR="00282A15" w:rsidRPr="00282A15" w:rsidRDefault="00282A15">
            <w:r w:rsidRPr="00282A15">
              <w:t>EA</w:t>
            </w:r>
          </w:p>
        </w:tc>
        <w:tc>
          <w:tcPr>
            <w:tcW w:w="1559" w:type="dxa"/>
            <w:noWrap/>
            <w:hideMark/>
          </w:tcPr>
          <w:p w14:paraId="684E04D8" w14:textId="77777777" w:rsidR="00282A15" w:rsidRPr="00282A15" w:rsidRDefault="00282A15">
            <w:r w:rsidRPr="00282A15">
              <w:t> </w:t>
            </w:r>
          </w:p>
        </w:tc>
        <w:tc>
          <w:tcPr>
            <w:tcW w:w="1289" w:type="dxa"/>
            <w:noWrap/>
            <w:hideMark/>
          </w:tcPr>
          <w:p w14:paraId="141CC9AF" w14:textId="77777777" w:rsidR="00282A15" w:rsidRPr="00282A15" w:rsidRDefault="00282A15">
            <w:r w:rsidRPr="00282A15">
              <w:t> </w:t>
            </w:r>
          </w:p>
        </w:tc>
        <w:tc>
          <w:tcPr>
            <w:tcW w:w="2441" w:type="dxa"/>
            <w:noWrap/>
            <w:hideMark/>
          </w:tcPr>
          <w:p w14:paraId="2F71F1AD" w14:textId="77777777" w:rsidR="00282A15" w:rsidRPr="00282A15" w:rsidRDefault="00282A15">
            <w:r w:rsidRPr="00282A15">
              <w:t> </w:t>
            </w:r>
          </w:p>
        </w:tc>
      </w:tr>
      <w:tr w:rsidR="00282A15" w:rsidRPr="00282A15" w14:paraId="227D3EA6" w14:textId="77777777" w:rsidTr="00E56106">
        <w:trPr>
          <w:trHeight w:val="800"/>
        </w:trPr>
        <w:tc>
          <w:tcPr>
            <w:tcW w:w="1121" w:type="dxa"/>
            <w:noWrap/>
            <w:hideMark/>
          </w:tcPr>
          <w:p w14:paraId="675220A0" w14:textId="77777777" w:rsidR="00282A15" w:rsidRPr="00282A15" w:rsidRDefault="00282A15" w:rsidP="00282A15">
            <w:r w:rsidRPr="00282A15">
              <w:t xml:space="preserve">5 060 </w:t>
            </w:r>
          </w:p>
        </w:tc>
        <w:tc>
          <w:tcPr>
            <w:tcW w:w="2891" w:type="dxa"/>
            <w:hideMark/>
          </w:tcPr>
          <w:p w14:paraId="54BA8CD7" w14:textId="77777777" w:rsidR="00282A15" w:rsidRPr="00282A15" w:rsidRDefault="00282A15">
            <w:r w:rsidRPr="00282A15">
              <w:t xml:space="preserve">Replacement </w:t>
            </w:r>
            <w:proofErr w:type="gramStart"/>
            <w:r w:rsidRPr="00282A15">
              <w:t>of  Selector</w:t>
            </w:r>
            <w:proofErr w:type="gramEnd"/>
            <w:r w:rsidRPr="00282A15">
              <w:t xml:space="preserve"> Pin  - Bicep Curl </w:t>
            </w:r>
          </w:p>
        </w:tc>
        <w:tc>
          <w:tcPr>
            <w:tcW w:w="1637" w:type="dxa"/>
            <w:noWrap/>
            <w:hideMark/>
          </w:tcPr>
          <w:p w14:paraId="13B9F178" w14:textId="77777777" w:rsidR="00282A15" w:rsidRPr="00282A15" w:rsidRDefault="00282A15" w:rsidP="00282A15">
            <w:r w:rsidRPr="00282A15">
              <w:t>1</w:t>
            </w:r>
          </w:p>
        </w:tc>
        <w:tc>
          <w:tcPr>
            <w:tcW w:w="815" w:type="dxa"/>
            <w:noWrap/>
            <w:hideMark/>
          </w:tcPr>
          <w:p w14:paraId="5F714882" w14:textId="77777777" w:rsidR="00282A15" w:rsidRPr="00282A15" w:rsidRDefault="00282A15">
            <w:r w:rsidRPr="00282A15">
              <w:t>EA</w:t>
            </w:r>
          </w:p>
        </w:tc>
        <w:tc>
          <w:tcPr>
            <w:tcW w:w="1559" w:type="dxa"/>
            <w:noWrap/>
            <w:hideMark/>
          </w:tcPr>
          <w:p w14:paraId="17F77ABF" w14:textId="77777777" w:rsidR="00282A15" w:rsidRPr="00282A15" w:rsidRDefault="00282A15">
            <w:r w:rsidRPr="00282A15">
              <w:t> </w:t>
            </w:r>
          </w:p>
        </w:tc>
        <w:tc>
          <w:tcPr>
            <w:tcW w:w="1289" w:type="dxa"/>
            <w:noWrap/>
            <w:hideMark/>
          </w:tcPr>
          <w:p w14:paraId="0C2CAADC" w14:textId="77777777" w:rsidR="00282A15" w:rsidRPr="00282A15" w:rsidRDefault="00282A15">
            <w:r w:rsidRPr="00282A15">
              <w:t> </w:t>
            </w:r>
          </w:p>
        </w:tc>
        <w:tc>
          <w:tcPr>
            <w:tcW w:w="2441" w:type="dxa"/>
            <w:noWrap/>
            <w:hideMark/>
          </w:tcPr>
          <w:p w14:paraId="28A3799D" w14:textId="77777777" w:rsidR="00282A15" w:rsidRPr="00282A15" w:rsidRDefault="00282A15">
            <w:r w:rsidRPr="00282A15">
              <w:t> </w:t>
            </w:r>
          </w:p>
        </w:tc>
      </w:tr>
      <w:tr w:rsidR="00282A15" w:rsidRPr="00282A15" w14:paraId="59B4811F" w14:textId="77777777" w:rsidTr="00E56106">
        <w:trPr>
          <w:trHeight w:val="800"/>
        </w:trPr>
        <w:tc>
          <w:tcPr>
            <w:tcW w:w="1121" w:type="dxa"/>
            <w:noWrap/>
            <w:hideMark/>
          </w:tcPr>
          <w:p w14:paraId="39D92C23" w14:textId="77777777" w:rsidR="00282A15" w:rsidRPr="00282A15" w:rsidRDefault="00282A15" w:rsidP="00282A15">
            <w:r w:rsidRPr="00282A15">
              <w:t xml:space="preserve">5 070 </w:t>
            </w:r>
          </w:p>
        </w:tc>
        <w:tc>
          <w:tcPr>
            <w:tcW w:w="2891" w:type="dxa"/>
            <w:hideMark/>
          </w:tcPr>
          <w:p w14:paraId="5B7F1FA4" w14:textId="77777777" w:rsidR="00282A15" w:rsidRPr="00282A15" w:rsidRDefault="00282A15">
            <w:r w:rsidRPr="00282A15">
              <w:t xml:space="preserve">Replacement </w:t>
            </w:r>
            <w:proofErr w:type="gramStart"/>
            <w:r w:rsidRPr="00282A15">
              <w:t>of  Weight</w:t>
            </w:r>
            <w:proofErr w:type="gramEnd"/>
            <w:r w:rsidRPr="00282A15">
              <w:t xml:space="preserve"> Stickers - Bicep Curl </w:t>
            </w:r>
          </w:p>
        </w:tc>
        <w:tc>
          <w:tcPr>
            <w:tcW w:w="1637" w:type="dxa"/>
            <w:noWrap/>
            <w:hideMark/>
          </w:tcPr>
          <w:p w14:paraId="36EDCA1E" w14:textId="77777777" w:rsidR="00282A15" w:rsidRPr="00282A15" w:rsidRDefault="00282A15" w:rsidP="00282A15">
            <w:r w:rsidRPr="00282A15">
              <w:t>1</w:t>
            </w:r>
          </w:p>
        </w:tc>
        <w:tc>
          <w:tcPr>
            <w:tcW w:w="815" w:type="dxa"/>
            <w:noWrap/>
            <w:hideMark/>
          </w:tcPr>
          <w:p w14:paraId="5B6FBE2F" w14:textId="77777777" w:rsidR="00282A15" w:rsidRPr="00282A15" w:rsidRDefault="00282A15">
            <w:r w:rsidRPr="00282A15">
              <w:t>EA</w:t>
            </w:r>
          </w:p>
        </w:tc>
        <w:tc>
          <w:tcPr>
            <w:tcW w:w="1559" w:type="dxa"/>
            <w:noWrap/>
            <w:hideMark/>
          </w:tcPr>
          <w:p w14:paraId="68DFF061" w14:textId="77777777" w:rsidR="00282A15" w:rsidRPr="00282A15" w:rsidRDefault="00282A15">
            <w:r w:rsidRPr="00282A15">
              <w:t> </w:t>
            </w:r>
          </w:p>
        </w:tc>
        <w:tc>
          <w:tcPr>
            <w:tcW w:w="1289" w:type="dxa"/>
            <w:noWrap/>
            <w:hideMark/>
          </w:tcPr>
          <w:p w14:paraId="7215BB3C" w14:textId="77777777" w:rsidR="00282A15" w:rsidRPr="00282A15" w:rsidRDefault="00282A15">
            <w:r w:rsidRPr="00282A15">
              <w:t> </w:t>
            </w:r>
          </w:p>
        </w:tc>
        <w:tc>
          <w:tcPr>
            <w:tcW w:w="2441" w:type="dxa"/>
            <w:noWrap/>
            <w:hideMark/>
          </w:tcPr>
          <w:p w14:paraId="46BCF29E" w14:textId="77777777" w:rsidR="00282A15" w:rsidRPr="00282A15" w:rsidRDefault="00282A15">
            <w:r w:rsidRPr="00282A15">
              <w:t> </w:t>
            </w:r>
          </w:p>
        </w:tc>
      </w:tr>
      <w:tr w:rsidR="00282A15" w:rsidRPr="00282A15" w14:paraId="46CE954C" w14:textId="77777777" w:rsidTr="00E56106">
        <w:trPr>
          <w:trHeight w:val="940"/>
        </w:trPr>
        <w:tc>
          <w:tcPr>
            <w:tcW w:w="1121" w:type="dxa"/>
            <w:noWrap/>
            <w:hideMark/>
          </w:tcPr>
          <w:p w14:paraId="7CCA6769" w14:textId="77777777" w:rsidR="00282A15" w:rsidRPr="00282A15" w:rsidRDefault="00282A15" w:rsidP="00282A15">
            <w:r w:rsidRPr="00282A15">
              <w:t xml:space="preserve">5 080 </w:t>
            </w:r>
          </w:p>
        </w:tc>
        <w:tc>
          <w:tcPr>
            <w:tcW w:w="2891" w:type="dxa"/>
            <w:hideMark/>
          </w:tcPr>
          <w:p w14:paraId="7BEE2F96" w14:textId="77777777" w:rsidR="00282A15" w:rsidRPr="00282A15" w:rsidRDefault="00282A15">
            <w:r w:rsidRPr="00282A15">
              <w:t xml:space="preserve">Replacement </w:t>
            </w:r>
            <w:proofErr w:type="gramStart"/>
            <w:r w:rsidRPr="00282A15">
              <w:t>of  Female</w:t>
            </w:r>
            <w:proofErr w:type="gramEnd"/>
            <w:r w:rsidRPr="00282A15">
              <w:t xml:space="preserve"> Connectors - Abdominal Crunch </w:t>
            </w:r>
          </w:p>
        </w:tc>
        <w:tc>
          <w:tcPr>
            <w:tcW w:w="1637" w:type="dxa"/>
            <w:noWrap/>
            <w:hideMark/>
          </w:tcPr>
          <w:p w14:paraId="7BA484DA" w14:textId="77777777" w:rsidR="00282A15" w:rsidRPr="00282A15" w:rsidRDefault="00282A15" w:rsidP="00282A15">
            <w:r w:rsidRPr="00282A15">
              <w:t>1</w:t>
            </w:r>
          </w:p>
        </w:tc>
        <w:tc>
          <w:tcPr>
            <w:tcW w:w="815" w:type="dxa"/>
            <w:noWrap/>
            <w:hideMark/>
          </w:tcPr>
          <w:p w14:paraId="718986AB" w14:textId="77777777" w:rsidR="00282A15" w:rsidRPr="00282A15" w:rsidRDefault="00282A15">
            <w:r w:rsidRPr="00282A15">
              <w:t>EA</w:t>
            </w:r>
          </w:p>
        </w:tc>
        <w:tc>
          <w:tcPr>
            <w:tcW w:w="1559" w:type="dxa"/>
            <w:noWrap/>
            <w:hideMark/>
          </w:tcPr>
          <w:p w14:paraId="4400487B" w14:textId="77777777" w:rsidR="00282A15" w:rsidRPr="00282A15" w:rsidRDefault="00282A15">
            <w:r w:rsidRPr="00282A15">
              <w:t> </w:t>
            </w:r>
          </w:p>
        </w:tc>
        <w:tc>
          <w:tcPr>
            <w:tcW w:w="1289" w:type="dxa"/>
            <w:noWrap/>
            <w:hideMark/>
          </w:tcPr>
          <w:p w14:paraId="59E961FC" w14:textId="77777777" w:rsidR="00282A15" w:rsidRPr="00282A15" w:rsidRDefault="00282A15">
            <w:r w:rsidRPr="00282A15">
              <w:t> </w:t>
            </w:r>
          </w:p>
        </w:tc>
        <w:tc>
          <w:tcPr>
            <w:tcW w:w="2441" w:type="dxa"/>
            <w:noWrap/>
            <w:hideMark/>
          </w:tcPr>
          <w:p w14:paraId="6960EF70" w14:textId="77777777" w:rsidR="00282A15" w:rsidRPr="00282A15" w:rsidRDefault="00282A15">
            <w:r w:rsidRPr="00282A15">
              <w:t> </w:t>
            </w:r>
          </w:p>
        </w:tc>
      </w:tr>
      <w:tr w:rsidR="00282A15" w:rsidRPr="00282A15" w14:paraId="003E7384" w14:textId="77777777" w:rsidTr="00E56106">
        <w:trPr>
          <w:trHeight w:val="830"/>
        </w:trPr>
        <w:tc>
          <w:tcPr>
            <w:tcW w:w="1121" w:type="dxa"/>
            <w:noWrap/>
            <w:hideMark/>
          </w:tcPr>
          <w:p w14:paraId="7E4256E1" w14:textId="77777777" w:rsidR="00282A15" w:rsidRPr="00282A15" w:rsidRDefault="00282A15" w:rsidP="00282A15">
            <w:r w:rsidRPr="00282A15">
              <w:t xml:space="preserve">5 090 </w:t>
            </w:r>
          </w:p>
        </w:tc>
        <w:tc>
          <w:tcPr>
            <w:tcW w:w="2891" w:type="dxa"/>
            <w:hideMark/>
          </w:tcPr>
          <w:p w14:paraId="520BE083" w14:textId="77777777" w:rsidR="00282A15" w:rsidRPr="00282A15" w:rsidRDefault="00282A15">
            <w:r w:rsidRPr="00282A15">
              <w:t xml:space="preserve">Replacement </w:t>
            </w:r>
            <w:proofErr w:type="gramStart"/>
            <w:r w:rsidRPr="00282A15">
              <w:t>of  Male</w:t>
            </w:r>
            <w:proofErr w:type="gramEnd"/>
            <w:r w:rsidRPr="00282A15">
              <w:t xml:space="preserve"> Connectors - Abdominal Crunch </w:t>
            </w:r>
          </w:p>
        </w:tc>
        <w:tc>
          <w:tcPr>
            <w:tcW w:w="1637" w:type="dxa"/>
            <w:noWrap/>
            <w:hideMark/>
          </w:tcPr>
          <w:p w14:paraId="2CB0D549" w14:textId="77777777" w:rsidR="00282A15" w:rsidRPr="00282A15" w:rsidRDefault="00282A15" w:rsidP="00282A15">
            <w:r w:rsidRPr="00282A15">
              <w:t>1</w:t>
            </w:r>
          </w:p>
        </w:tc>
        <w:tc>
          <w:tcPr>
            <w:tcW w:w="815" w:type="dxa"/>
            <w:noWrap/>
            <w:hideMark/>
          </w:tcPr>
          <w:p w14:paraId="16F3273E" w14:textId="77777777" w:rsidR="00282A15" w:rsidRPr="00282A15" w:rsidRDefault="00282A15">
            <w:r w:rsidRPr="00282A15">
              <w:t>EA</w:t>
            </w:r>
          </w:p>
        </w:tc>
        <w:tc>
          <w:tcPr>
            <w:tcW w:w="1559" w:type="dxa"/>
            <w:noWrap/>
            <w:hideMark/>
          </w:tcPr>
          <w:p w14:paraId="09352136" w14:textId="77777777" w:rsidR="00282A15" w:rsidRPr="00282A15" w:rsidRDefault="00282A15">
            <w:r w:rsidRPr="00282A15">
              <w:t> </w:t>
            </w:r>
          </w:p>
        </w:tc>
        <w:tc>
          <w:tcPr>
            <w:tcW w:w="1289" w:type="dxa"/>
            <w:noWrap/>
            <w:hideMark/>
          </w:tcPr>
          <w:p w14:paraId="5647C41F" w14:textId="77777777" w:rsidR="00282A15" w:rsidRPr="00282A15" w:rsidRDefault="00282A15">
            <w:r w:rsidRPr="00282A15">
              <w:t> </w:t>
            </w:r>
          </w:p>
        </w:tc>
        <w:tc>
          <w:tcPr>
            <w:tcW w:w="2441" w:type="dxa"/>
            <w:noWrap/>
            <w:hideMark/>
          </w:tcPr>
          <w:p w14:paraId="1A3BB93F" w14:textId="77777777" w:rsidR="00282A15" w:rsidRPr="00282A15" w:rsidRDefault="00282A15">
            <w:r w:rsidRPr="00282A15">
              <w:t> </w:t>
            </w:r>
          </w:p>
        </w:tc>
      </w:tr>
      <w:tr w:rsidR="00282A15" w:rsidRPr="00282A15" w14:paraId="0853E565" w14:textId="77777777" w:rsidTr="00E56106">
        <w:trPr>
          <w:trHeight w:val="800"/>
        </w:trPr>
        <w:tc>
          <w:tcPr>
            <w:tcW w:w="1121" w:type="dxa"/>
            <w:noWrap/>
            <w:hideMark/>
          </w:tcPr>
          <w:p w14:paraId="76E24952" w14:textId="77777777" w:rsidR="00282A15" w:rsidRPr="00282A15" w:rsidRDefault="00282A15" w:rsidP="00282A15">
            <w:r w:rsidRPr="00282A15">
              <w:t xml:space="preserve">6 000 </w:t>
            </w:r>
          </w:p>
        </w:tc>
        <w:tc>
          <w:tcPr>
            <w:tcW w:w="2891" w:type="dxa"/>
            <w:hideMark/>
          </w:tcPr>
          <w:p w14:paraId="6223BBBC" w14:textId="77777777" w:rsidR="00282A15" w:rsidRPr="00282A15" w:rsidRDefault="00282A15">
            <w:r w:rsidRPr="00282A15">
              <w:t xml:space="preserve">Replacement </w:t>
            </w:r>
            <w:proofErr w:type="gramStart"/>
            <w:r w:rsidRPr="00282A15">
              <w:t>of  Sleeves</w:t>
            </w:r>
            <w:proofErr w:type="gramEnd"/>
            <w:r w:rsidRPr="00282A15">
              <w:t xml:space="preserve"> - Abdominal Crunch </w:t>
            </w:r>
          </w:p>
        </w:tc>
        <w:tc>
          <w:tcPr>
            <w:tcW w:w="1637" w:type="dxa"/>
            <w:noWrap/>
            <w:hideMark/>
          </w:tcPr>
          <w:p w14:paraId="0FE60792" w14:textId="77777777" w:rsidR="00282A15" w:rsidRPr="00282A15" w:rsidRDefault="00282A15" w:rsidP="00282A15">
            <w:r w:rsidRPr="00282A15">
              <w:t>1</w:t>
            </w:r>
          </w:p>
        </w:tc>
        <w:tc>
          <w:tcPr>
            <w:tcW w:w="815" w:type="dxa"/>
            <w:noWrap/>
            <w:hideMark/>
          </w:tcPr>
          <w:p w14:paraId="06BD3194" w14:textId="77777777" w:rsidR="00282A15" w:rsidRPr="00282A15" w:rsidRDefault="00282A15">
            <w:r w:rsidRPr="00282A15">
              <w:t>EA</w:t>
            </w:r>
          </w:p>
        </w:tc>
        <w:tc>
          <w:tcPr>
            <w:tcW w:w="1559" w:type="dxa"/>
            <w:noWrap/>
            <w:hideMark/>
          </w:tcPr>
          <w:p w14:paraId="23239D76" w14:textId="77777777" w:rsidR="00282A15" w:rsidRPr="00282A15" w:rsidRDefault="00282A15">
            <w:r w:rsidRPr="00282A15">
              <w:t> </w:t>
            </w:r>
          </w:p>
        </w:tc>
        <w:tc>
          <w:tcPr>
            <w:tcW w:w="1289" w:type="dxa"/>
            <w:noWrap/>
            <w:hideMark/>
          </w:tcPr>
          <w:p w14:paraId="285C6F2B" w14:textId="77777777" w:rsidR="00282A15" w:rsidRPr="00282A15" w:rsidRDefault="00282A15">
            <w:r w:rsidRPr="00282A15">
              <w:t> </w:t>
            </w:r>
          </w:p>
        </w:tc>
        <w:tc>
          <w:tcPr>
            <w:tcW w:w="2441" w:type="dxa"/>
            <w:noWrap/>
            <w:hideMark/>
          </w:tcPr>
          <w:p w14:paraId="7D217A0B" w14:textId="77777777" w:rsidR="00282A15" w:rsidRPr="00282A15" w:rsidRDefault="00282A15">
            <w:r w:rsidRPr="00282A15">
              <w:t> </w:t>
            </w:r>
          </w:p>
        </w:tc>
      </w:tr>
      <w:tr w:rsidR="00282A15" w:rsidRPr="00282A15" w14:paraId="1E8B6C9D" w14:textId="77777777" w:rsidTr="00E56106">
        <w:trPr>
          <w:trHeight w:val="800"/>
        </w:trPr>
        <w:tc>
          <w:tcPr>
            <w:tcW w:w="1121" w:type="dxa"/>
            <w:noWrap/>
            <w:hideMark/>
          </w:tcPr>
          <w:p w14:paraId="15940EAA" w14:textId="77777777" w:rsidR="00282A15" w:rsidRPr="00282A15" w:rsidRDefault="00282A15" w:rsidP="00282A15">
            <w:r w:rsidRPr="00282A15">
              <w:t xml:space="preserve">6 010 </w:t>
            </w:r>
          </w:p>
        </w:tc>
        <w:tc>
          <w:tcPr>
            <w:tcW w:w="2891" w:type="dxa"/>
            <w:hideMark/>
          </w:tcPr>
          <w:p w14:paraId="6C03415C" w14:textId="77777777" w:rsidR="00282A15" w:rsidRPr="00282A15" w:rsidRDefault="00282A15">
            <w:r w:rsidRPr="00282A15">
              <w:t xml:space="preserve">Replacement </w:t>
            </w:r>
            <w:proofErr w:type="gramStart"/>
            <w:r w:rsidRPr="00282A15">
              <w:t>of  Ball</w:t>
            </w:r>
            <w:proofErr w:type="gramEnd"/>
            <w:r w:rsidRPr="00282A15">
              <w:t xml:space="preserve"> Stopper - Abdominal Crunch </w:t>
            </w:r>
          </w:p>
        </w:tc>
        <w:tc>
          <w:tcPr>
            <w:tcW w:w="1637" w:type="dxa"/>
            <w:noWrap/>
            <w:hideMark/>
          </w:tcPr>
          <w:p w14:paraId="53EF49B3" w14:textId="77777777" w:rsidR="00282A15" w:rsidRPr="00282A15" w:rsidRDefault="00282A15" w:rsidP="00282A15">
            <w:r w:rsidRPr="00282A15">
              <w:t>1</w:t>
            </w:r>
          </w:p>
        </w:tc>
        <w:tc>
          <w:tcPr>
            <w:tcW w:w="815" w:type="dxa"/>
            <w:noWrap/>
            <w:hideMark/>
          </w:tcPr>
          <w:p w14:paraId="1DEB4BCB" w14:textId="77777777" w:rsidR="00282A15" w:rsidRPr="00282A15" w:rsidRDefault="00282A15">
            <w:r w:rsidRPr="00282A15">
              <w:t>EA</w:t>
            </w:r>
          </w:p>
        </w:tc>
        <w:tc>
          <w:tcPr>
            <w:tcW w:w="1559" w:type="dxa"/>
            <w:noWrap/>
            <w:hideMark/>
          </w:tcPr>
          <w:p w14:paraId="66C77692" w14:textId="77777777" w:rsidR="00282A15" w:rsidRPr="00282A15" w:rsidRDefault="00282A15">
            <w:r w:rsidRPr="00282A15">
              <w:t> </w:t>
            </w:r>
          </w:p>
        </w:tc>
        <w:tc>
          <w:tcPr>
            <w:tcW w:w="1289" w:type="dxa"/>
            <w:noWrap/>
            <w:hideMark/>
          </w:tcPr>
          <w:p w14:paraId="0D1CB85A" w14:textId="77777777" w:rsidR="00282A15" w:rsidRPr="00282A15" w:rsidRDefault="00282A15">
            <w:r w:rsidRPr="00282A15">
              <w:t> </w:t>
            </w:r>
          </w:p>
        </w:tc>
        <w:tc>
          <w:tcPr>
            <w:tcW w:w="2441" w:type="dxa"/>
            <w:noWrap/>
            <w:hideMark/>
          </w:tcPr>
          <w:p w14:paraId="21D90B18" w14:textId="77777777" w:rsidR="00282A15" w:rsidRPr="00282A15" w:rsidRDefault="00282A15">
            <w:r w:rsidRPr="00282A15">
              <w:t> </w:t>
            </w:r>
          </w:p>
        </w:tc>
      </w:tr>
      <w:tr w:rsidR="00282A15" w:rsidRPr="00282A15" w14:paraId="4F5198B3" w14:textId="77777777" w:rsidTr="00E56106">
        <w:trPr>
          <w:trHeight w:val="800"/>
        </w:trPr>
        <w:tc>
          <w:tcPr>
            <w:tcW w:w="1121" w:type="dxa"/>
            <w:noWrap/>
            <w:hideMark/>
          </w:tcPr>
          <w:p w14:paraId="65D29528" w14:textId="77777777" w:rsidR="00282A15" w:rsidRPr="00282A15" w:rsidRDefault="00282A15" w:rsidP="00282A15">
            <w:r w:rsidRPr="00282A15">
              <w:t xml:space="preserve">6 020 </w:t>
            </w:r>
          </w:p>
        </w:tc>
        <w:tc>
          <w:tcPr>
            <w:tcW w:w="2891" w:type="dxa"/>
            <w:hideMark/>
          </w:tcPr>
          <w:p w14:paraId="5AB0FC5E" w14:textId="77777777" w:rsidR="00282A15" w:rsidRPr="00282A15" w:rsidRDefault="00282A15">
            <w:r w:rsidRPr="00282A15">
              <w:t xml:space="preserve">Replacement of Adjustable Knob - Abdominal Crunch </w:t>
            </w:r>
          </w:p>
        </w:tc>
        <w:tc>
          <w:tcPr>
            <w:tcW w:w="1637" w:type="dxa"/>
            <w:noWrap/>
            <w:hideMark/>
          </w:tcPr>
          <w:p w14:paraId="52CE7E02" w14:textId="77777777" w:rsidR="00282A15" w:rsidRPr="00282A15" w:rsidRDefault="00282A15" w:rsidP="00282A15">
            <w:r w:rsidRPr="00282A15">
              <w:t>1</w:t>
            </w:r>
          </w:p>
        </w:tc>
        <w:tc>
          <w:tcPr>
            <w:tcW w:w="815" w:type="dxa"/>
            <w:noWrap/>
            <w:hideMark/>
          </w:tcPr>
          <w:p w14:paraId="56C50717" w14:textId="77777777" w:rsidR="00282A15" w:rsidRPr="00282A15" w:rsidRDefault="00282A15">
            <w:r w:rsidRPr="00282A15">
              <w:t>EA</w:t>
            </w:r>
          </w:p>
        </w:tc>
        <w:tc>
          <w:tcPr>
            <w:tcW w:w="1559" w:type="dxa"/>
            <w:noWrap/>
            <w:hideMark/>
          </w:tcPr>
          <w:p w14:paraId="5FADDA91" w14:textId="77777777" w:rsidR="00282A15" w:rsidRPr="00282A15" w:rsidRDefault="00282A15">
            <w:r w:rsidRPr="00282A15">
              <w:t> </w:t>
            </w:r>
          </w:p>
        </w:tc>
        <w:tc>
          <w:tcPr>
            <w:tcW w:w="1289" w:type="dxa"/>
            <w:noWrap/>
            <w:hideMark/>
          </w:tcPr>
          <w:p w14:paraId="2BA6C505" w14:textId="77777777" w:rsidR="00282A15" w:rsidRPr="00282A15" w:rsidRDefault="00282A15">
            <w:r w:rsidRPr="00282A15">
              <w:t> </w:t>
            </w:r>
          </w:p>
        </w:tc>
        <w:tc>
          <w:tcPr>
            <w:tcW w:w="2441" w:type="dxa"/>
            <w:noWrap/>
            <w:hideMark/>
          </w:tcPr>
          <w:p w14:paraId="37E10A36" w14:textId="77777777" w:rsidR="00282A15" w:rsidRPr="00282A15" w:rsidRDefault="00282A15">
            <w:r w:rsidRPr="00282A15">
              <w:t> </w:t>
            </w:r>
          </w:p>
        </w:tc>
      </w:tr>
      <w:tr w:rsidR="00282A15" w:rsidRPr="00282A15" w14:paraId="3CD9EEBA" w14:textId="77777777" w:rsidTr="00E56106">
        <w:trPr>
          <w:trHeight w:val="800"/>
        </w:trPr>
        <w:tc>
          <w:tcPr>
            <w:tcW w:w="1121" w:type="dxa"/>
            <w:noWrap/>
            <w:hideMark/>
          </w:tcPr>
          <w:p w14:paraId="085BF820" w14:textId="77777777" w:rsidR="00282A15" w:rsidRPr="00282A15" w:rsidRDefault="00282A15" w:rsidP="00282A15">
            <w:r w:rsidRPr="00282A15">
              <w:t xml:space="preserve">6 030 </w:t>
            </w:r>
          </w:p>
        </w:tc>
        <w:tc>
          <w:tcPr>
            <w:tcW w:w="2891" w:type="dxa"/>
            <w:hideMark/>
          </w:tcPr>
          <w:p w14:paraId="4B4AA915" w14:textId="77777777" w:rsidR="00282A15" w:rsidRPr="00282A15" w:rsidRDefault="00282A15">
            <w:r w:rsidRPr="00282A15">
              <w:t xml:space="preserve">Replacement of Selector Pin - Abdominal Crunch </w:t>
            </w:r>
          </w:p>
        </w:tc>
        <w:tc>
          <w:tcPr>
            <w:tcW w:w="1637" w:type="dxa"/>
            <w:noWrap/>
            <w:hideMark/>
          </w:tcPr>
          <w:p w14:paraId="0A457315" w14:textId="77777777" w:rsidR="00282A15" w:rsidRPr="00282A15" w:rsidRDefault="00282A15" w:rsidP="00282A15">
            <w:r w:rsidRPr="00282A15">
              <w:t>1</w:t>
            </w:r>
          </w:p>
        </w:tc>
        <w:tc>
          <w:tcPr>
            <w:tcW w:w="815" w:type="dxa"/>
            <w:noWrap/>
            <w:hideMark/>
          </w:tcPr>
          <w:p w14:paraId="255CA80D" w14:textId="77777777" w:rsidR="00282A15" w:rsidRPr="00282A15" w:rsidRDefault="00282A15">
            <w:r w:rsidRPr="00282A15">
              <w:t>EA</w:t>
            </w:r>
          </w:p>
        </w:tc>
        <w:tc>
          <w:tcPr>
            <w:tcW w:w="1559" w:type="dxa"/>
            <w:noWrap/>
            <w:hideMark/>
          </w:tcPr>
          <w:p w14:paraId="6EA7AFC5" w14:textId="77777777" w:rsidR="00282A15" w:rsidRPr="00282A15" w:rsidRDefault="00282A15">
            <w:r w:rsidRPr="00282A15">
              <w:t> </w:t>
            </w:r>
          </w:p>
        </w:tc>
        <w:tc>
          <w:tcPr>
            <w:tcW w:w="1289" w:type="dxa"/>
            <w:noWrap/>
            <w:hideMark/>
          </w:tcPr>
          <w:p w14:paraId="320F097C" w14:textId="77777777" w:rsidR="00282A15" w:rsidRPr="00282A15" w:rsidRDefault="00282A15">
            <w:r w:rsidRPr="00282A15">
              <w:t> </w:t>
            </w:r>
          </w:p>
        </w:tc>
        <w:tc>
          <w:tcPr>
            <w:tcW w:w="2441" w:type="dxa"/>
            <w:noWrap/>
            <w:hideMark/>
          </w:tcPr>
          <w:p w14:paraId="05EBA9B3" w14:textId="77777777" w:rsidR="00282A15" w:rsidRPr="00282A15" w:rsidRDefault="00282A15">
            <w:r w:rsidRPr="00282A15">
              <w:t> </w:t>
            </w:r>
          </w:p>
        </w:tc>
      </w:tr>
      <w:tr w:rsidR="00282A15" w:rsidRPr="00282A15" w14:paraId="2ED8F257" w14:textId="77777777" w:rsidTr="00E56106">
        <w:trPr>
          <w:trHeight w:val="800"/>
        </w:trPr>
        <w:tc>
          <w:tcPr>
            <w:tcW w:w="1121" w:type="dxa"/>
            <w:noWrap/>
            <w:hideMark/>
          </w:tcPr>
          <w:p w14:paraId="0FA81FFA" w14:textId="77777777" w:rsidR="00282A15" w:rsidRPr="00282A15" w:rsidRDefault="00282A15" w:rsidP="00282A15">
            <w:r w:rsidRPr="00282A15">
              <w:t xml:space="preserve">6 040 </w:t>
            </w:r>
          </w:p>
        </w:tc>
        <w:tc>
          <w:tcPr>
            <w:tcW w:w="2891" w:type="dxa"/>
            <w:hideMark/>
          </w:tcPr>
          <w:p w14:paraId="3FDF7B75" w14:textId="77777777" w:rsidR="00282A15" w:rsidRPr="00282A15" w:rsidRDefault="00282A15">
            <w:r w:rsidRPr="00282A15">
              <w:t xml:space="preserve">Replacement of Weight Stickers - Abdominal Crunch </w:t>
            </w:r>
          </w:p>
        </w:tc>
        <w:tc>
          <w:tcPr>
            <w:tcW w:w="1637" w:type="dxa"/>
            <w:noWrap/>
            <w:hideMark/>
          </w:tcPr>
          <w:p w14:paraId="7B9015D6" w14:textId="77777777" w:rsidR="00282A15" w:rsidRPr="00282A15" w:rsidRDefault="00282A15" w:rsidP="00282A15">
            <w:r w:rsidRPr="00282A15">
              <w:t>1</w:t>
            </w:r>
          </w:p>
        </w:tc>
        <w:tc>
          <w:tcPr>
            <w:tcW w:w="815" w:type="dxa"/>
            <w:noWrap/>
            <w:hideMark/>
          </w:tcPr>
          <w:p w14:paraId="61A2A6E1" w14:textId="77777777" w:rsidR="00282A15" w:rsidRPr="00282A15" w:rsidRDefault="00282A15">
            <w:r w:rsidRPr="00282A15">
              <w:t>EA</w:t>
            </w:r>
          </w:p>
        </w:tc>
        <w:tc>
          <w:tcPr>
            <w:tcW w:w="1559" w:type="dxa"/>
            <w:noWrap/>
            <w:hideMark/>
          </w:tcPr>
          <w:p w14:paraId="37E8F48F" w14:textId="77777777" w:rsidR="00282A15" w:rsidRPr="00282A15" w:rsidRDefault="00282A15">
            <w:r w:rsidRPr="00282A15">
              <w:t> </w:t>
            </w:r>
          </w:p>
        </w:tc>
        <w:tc>
          <w:tcPr>
            <w:tcW w:w="1289" w:type="dxa"/>
            <w:noWrap/>
            <w:hideMark/>
          </w:tcPr>
          <w:p w14:paraId="7EFADE39" w14:textId="77777777" w:rsidR="00282A15" w:rsidRPr="00282A15" w:rsidRDefault="00282A15">
            <w:r w:rsidRPr="00282A15">
              <w:t> </w:t>
            </w:r>
          </w:p>
        </w:tc>
        <w:tc>
          <w:tcPr>
            <w:tcW w:w="2441" w:type="dxa"/>
            <w:noWrap/>
            <w:hideMark/>
          </w:tcPr>
          <w:p w14:paraId="792C2D76" w14:textId="77777777" w:rsidR="00282A15" w:rsidRPr="00282A15" w:rsidRDefault="00282A15">
            <w:r w:rsidRPr="00282A15">
              <w:t> </w:t>
            </w:r>
          </w:p>
        </w:tc>
      </w:tr>
      <w:tr w:rsidR="00282A15" w:rsidRPr="00282A15" w14:paraId="264C6DBF" w14:textId="77777777" w:rsidTr="00E56106">
        <w:trPr>
          <w:trHeight w:val="800"/>
        </w:trPr>
        <w:tc>
          <w:tcPr>
            <w:tcW w:w="1121" w:type="dxa"/>
            <w:noWrap/>
            <w:hideMark/>
          </w:tcPr>
          <w:p w14:paraId="53D5D1CA" w14:textId="77777777" w:rsidR="00282A15" w:rsidRPr="00282A15" w:rsidRDefault="00282A15" w:rsidP="00282A15">
            <w:r w:rsidRPr="00282A15">
              <w:t xml:space="preserve">6 050 </w:t>
            </w:r>
          </w:p>
        </w:tc>
        <w:tc>
          <w:tcPr>
            <w:tcW w:w="2891" w:type="dxa"/>
            <w:hideMark/>
          </w:tcPr>
          <w:p w14:paraId="4CDE1896" w14:textId="77777777" w:rsidR="00282A15" w:rsidRPr="00282A15" w:rsidRDefault="00282A15">
            <w:r w:rsidRPr="00282A15">
              <w:t>Replacement of Female Connectors - Pec Deck</w:t>
            </w:r>
          </w:p>
        </w:tc>
        <w:tc>
          <w:tcPr>
            <w:tcW w:w="1637" w:type="dxa"/>
            <w:noWrap/>
            <w:hideMark/>
          </w:tcPr>
          <w:p w14:paraId="7F620309" w14:textId="77777777" w:rsidR="00282A15" w:rsidRPr="00282A15" w:rsidRDefault="00282A15" w:rsidP="00282A15">
            <w:r w:rsidRPr="00282A15">
              <w:t>1</w:t>
            </w:r>
          </w:p>
        </w:tc>
        <w:tc>
          <w:tcPr>
            <w:tcW w:w="815" w:type="dxa"/>
            <w:noWrap/>
            <w:hideMark/>
          </w:tcPr>
          <w:p w14:paraId="6E1B7A96" w14:textId="77777777" w:rsidR="00282A15" w:rsidRPr="00282A15" w:rsidRDefault="00282A15">
            <w:r w:rsidRPr="00282A15">
              <w:t>EA</w:t>
            </w:r>
          </w:p>
        </w:tc>
        <w:tc>
          <w:tcPr>
            <w:tcW w:w="1559" w:type="dxa"/>
            <w:noWrap/>
            <w:hideMark/>
          </w:tcPr>
          <w:p w14:paraId="2F3AB252" w14:textId="77777777" w:rsidR="00282A15" w:rsidRPr="00282A15" w:rsidRDefault="00282A15">
            <w:r w:rsidRPr="00282A15">
              <w:t> </w:t>
            </w:r>
          </w:p>
        </w:tc>
        <w:tc>
          <w:tcPr>
            <w:tcW w:w="1289" w:type="dxa"/>
            <w:noWrap/>
            <w:hideMark/>
          </w:tcPr>
          <w:p w14:paraId="79D7C7EE" w14:textId="77777777" w:rsidR="00282A15" w:rsidRPr="00282A15" w:rsidRDefault="00282A15">
            <w:r w:rsidRPr="00282A15">
              <w:t> </w:t>
            </w:r>
          </w:p>
        </w:tc>
        <w:tc>
          <w:tcPr>
            <w:tcW w:w="2441" w:type="dxa"/>
            <w:noWrap/>
            <w:hideMark/>
          </w:tcPr>
          <w:p w14:paraId="661DF4FD" w14:textId="77777777" w:rsidR="00282A15" w:rsidRPr="00282A15" w:rsidRDefault="00282A15">
            <w:r w:rsidRPr="00282A15">
              <w:t> </w:t>
            </w:r>
          </w:p>
        </w:tc>
      </w:tr>
      <w:tr w:rsidR="00282A15" w:rsidRPr="00282A15" w14:paraId="6A69D400" w14:textId="77777777" w:rsidTr="00E56106">
        <w:trPr>
          <w:trHeight w:val="800"/>
        </w:trPr>
        <w:tc>
          <w:tcPr>
            <w:tcW w:w="1121" w:type="dxa"/>
            <w:noWrap/>
            <w:hideMark/>
          </w:tcPr>
          <w:p w14:paraId="5D1AF813" w14:textId="77777777" w:rsidR="00282A15" w:rsidRPr="00282A15" w:rsidRDefault="00282A15" w:rsidP="00282A15">
            <w:r w:rsidRPr="00282A15">
              <w:t xml:space="preserve">6 060 </w:t>
            </w:r>
          </w:p>
        </w:tc>
        <w:tc>
          <w:tcPr>
            <w:tcW w:w="2891" w:type="dxa"/>
            <w:hideMark/>
          </w:tcPr>
          <w:p w14:paraId="6EABD9E0" w14:textId="77777777" w:rsidR="00282A15" w:rsidRPr="00282A15" w:rsidRDefault="00282A15">
            <w:r w:rsidRPr="00282A15">
              <w:t>Replacement of Male Connectors - Pec Deck</w:t>
            </w:r>
          </w:p>
        </w:tc>
        <w:tc>
          <w:tcPr>
            <w:tcW w:w="1637" w:type="dxa"/>
            <w:noWrap/>
            <w:hideMark/>
          </w:tcPr>
          <w:p w14:paraId="51D25292" w14:textId="77777777" w:rsidR="00282A15" w:rsidRPr="00282A15" w:rsidRDefault="00282A15" w:rsidP="00282A15">
            <w:r w:rsidRPr="00282A15">
              <w:t>1</w:t>
            </w:r>
          </w:p>
        </w:tc>
        <w:tc>
          <w:tcPr>
            <w:tcW w:w="815" w:type="dxa"/>
            <w:noWrap/>
            <w:hideMark/>
          </w:tcPr>
          <w:p w14:paraId="0CB68FF9" w14:textId="77777777" w:rsidR="00282A15" w:rsidRPr="00282A15" w:rsidRDefault="00282A15">
            <w:r w:rsidRPr="00282A15">
              <w:t>EA</w:t>
            </w:r>
          </w:p>
        </w:tc>
        <w:tc>
          <w:tcPr>
            <w:tcW w:w="1559" w:type="dxa"/>
            <w:noWrap/>
            <w:hideMark/>
          </w:tcPr>
          <w:p w14:paraId="52BDEA45" w14:textId="77777777" w:rsidR="00282A15" w:rsidRPr="00282A15" w:rsidRDefault="00282A15">
            <w:r w:rsidRPr="00282A15">
              <w:t> </w:t>
            </w:r>
          </w:p>
        </w:tc>
        <w:tc>
          <w:tcPr>
            <w:tcW w:w="1289" w:type="dxa"/>
            <w:noWrap/>
            <w:hideMark/>
          </w:tcPr>
          <w:p w14:paraId="5AD1365A" w14:textId="77777777" w:rsidR="00282A15" w:rsidRPr="00282A15" w:rsidRDefault="00282A15">
            <w:r w:rsidRPr="00282A15">
              <w:t> </w:t>
            </w:r>
          </w:p>
        </w:tc>
        <w:tc>
          <w:tcPr>
            <w:tcW w:w="2441" w:type="dxa"/>
            <w:noWrap/>
            <w:hideMark/>
          </w:tcPr>
          <w:p w14:paraId="271EFA02" w14:textId="77777777" w:rsidR="00282A15" w:rsidRPr="00282A15" w:rsidRDefault="00282A15">
            <w:r w:rsidRPr="00282A15">
              <w:t> </w:t>
            </w:r>
          </w:p>
        </w:tc>
      </w:tr>
      <w:tr w:rsidR="00282A15" w:rsidRPr="00282A15" w14:paraId="036A0F14" w14:textId="77777777" w:rsidTr="00E56106">
        <w:trPr>
          <w:trHeight w:val="800"/>
        </w:trPr>
        <w:tc>
          <w:tcPr>
            <w:tcW w:w="1121" w:type="dxa"/>
            <w:noWrap/>
            <w:hideMark/>
          </w:tcPr>
          <w:p w14:paraId="78F6E375" w14:textId="77777777" w:rsidR="00282A15" w:rsidRPr="00282A15" w:rsidRDefault="00282A15" w:rsidP="00282A15">
            <w:r w:rsidRPr="00282A15">
              <w:t xml:space="preserve">6 070 </w:t>
            </w:r>
          </w:p>
        </w:tc>
        <w:tc>
          <w:tcPr>
            <w:tcW w:w="2891" w:type="dxa"/>
            <w:hideMark/>
          </w:tcPr>
          <w:p w14:paraId="3280E914" w14:textId="77777777" w:rsidR="00282A15" w:rsidRPr="00282A15" w:rsidRDefault="00282A15">
            <w:r w:rsidRPr="00282A15">
              <w:t>Replacement of Sleeves - Pec Deck</w:t>
            </w:r>
          </w:p>
        </w:tc>
        <w:tc>
          <w:tcPr>
            <w:tcW w:w="1637" w:type="dxa"/>
            <w:noWrap/>
            <w:hideMark/>
          </w:tcPr>
          <w:p w14:paraId="167A7B8F" w14:textId="77777777" w:rsidR="00282A15" w:rsidRPr="00282A15" w:rsidRDefault="00282A15" w:rsidP="00282A15">
            <w:r w:rsidRPr="00282A15">
              <w:t>1</w:t>
            </w:r>
          </w:p>
        </w:tc>
        <w:tc>
          <w:tcPr>
            <w:tcW w:w="815" w:type="dxa"/>
            <w:noWrap/>
            <w:hideMark/>
          </w:tcPr>
          <w:p w14:paraId="73E2E7E0" w14:textId="77777777" w:rsidR="00282A15" w:rsidRPr="00282A15" w:rsidRDefault="00282A15">
            <w:r w:rsidRPr="00282A15">
              <w:t>EA</w:t>
            </w:r>
          </w:p>
        </w:tc>
        <w:tc>
          <w:tcPr>
            <w:tcW w:w="1559" w:type="dxa"/>
            <w:noWrap/>
            <w:hideMark/>
          </w:tcPr>
          <w:p w14:paraId="62E66ECA" w14:textId="77777777" w:rsidR="00282A15" w:rsidRPr="00282A15" w:rsidRDefault="00282A15">
            <w:r w:rsidRPr="00282A15">
              <w:t> </w:t>
            </w:r>
          </w:p>
        </w:tc>
        <w:tc>
          <w:tcPr>
            <w:tcW w:w="1289" w:type="dxa"/>
            <w:noWrap/>
            <w:hideMark/>
          </w:tcPr>
          <w:p w14:paraId="3D35234F" w14:textId="77777777" w:rsidR="00282A15" w:rsidRPr="00282A15" w:rsidRDefault="00282A15">
            <w:r w:rsidRPr="00282A15">
              <w:t> </w:t>
            </w:r>
          </w:p>
        </w:tc>
        <w:tc>
          <w:tcPr>
            <w:tcW w:w="2441" w:type="dxa"/>
            <w:noWrap/>
            <w:hideMark/>
          </w:tcPr>
          <w:p w14:paraId="3A986511" w14:textId="77777777" w:rsidR="00282A15" w:rsidRPr="00282A15" w:rsidRDefault="00282A15">
            <w:r w:rsidRPr="00282A15">
              <w:t> </w:t>
            </w:r>
          </w:p>
        </w:tc>
      </w:tr>
      <w:tr w:rsidR="00282A15" w:rsidRPr="00282A15" w14:paraId="0A5D261D" w14:textId="77777777" w:rsidTr="00E56106">
        <w:trPr>
          <w:trHeight w:val="800"/>
        </w:trPr>
        <w:tc>
          <w:tcPr>
            <w:tcW w:w="1121" w:type="dxa"/>
            <w:noWrap/>
            <w:hideMark/>
          </w:tcPr>
          <w:p w14:paraId="16D113D6" w14:textId="77777777" w:rsidR="00282A15" w:rsidRPr="00282A15" w:rsidRDefault="00282A15" w:rsidP="00282A15">
            <w:r w:rsidRPr="00282A15">
              <w:t xml:space="preserve">6 080 </w:t>
            </w:r>
          </w:p>
        </w:tc>
        <w:tc>
          <w:tcPr>
            <w:tcW w:w="2891" w:type="dxa"/>
            <w:hideMark/>
          </w:tcPr>
          <w:p w14:paraId="6DF2BA9A" w14:textId="77777777" w:rsidR="00282A15" w:rsidRPr="00282A15" w:rsidRDefault="00282A15">
            <w:r w:rsidRPr="00282A15">
              <w:t>Replacement of Ball Stopper - Pec Deck</w:t>
            </w:r>
          </w:p>
        </w:tc>
        <w:tc>
          <w:tcPr>
            <w:tcW w:w="1637" w:type="dxa"/>
            <w:noWrap/>
            <w:hideMark/>
          </w:tcPr>
          <w:p w14:paraId="13ED9930" w14:textId="77777777" w:rsidR="00282A15" w:rsidRPr="00282A15" w:rsidRDefault="00282A15" w:rsidP="00282A15">
            <w:r w:rsidRPr="00282A15">
              <w:t>1</w:t>
            </w:r>
          </w:p>
        </w:tc>
        <w:tc>
          <w:tcPr>
            <w:tcW w:w="815" w:type="dxa"/>
            <w:noWrap/>
            <w:hideMark/>
          </w:tcPr>
          <w:p w14:paraId="1D1A8801" w14:textId="77777777" w:rsidR="00282A15" w:rsidRPr="00282A15" w:rsidRDefault="00282A15">
            <w:r w:rsidRPr="00282A15">
              <w:t>EA</w:t>
            </w:r>
          </w:p>
        </w:tc>
        <w:tc>
          <w:tcPr>
            <w:tcW w:w="1559" w:type="dxa"/>
            <w:noWrap/>
            <w:hideMark/>
          </w:tcPr>
          <w:p w14:paraId="1DE03F5E" w14:textId="77777777" w:rsidR="00282A15" w:rsidRPr="00282A15" w:rsidRDefault="00282A15">
            <w:r w:rsidRPr="00282A15">
              <w:t> </w:t>
            </w:r>
          </w:p>
        </w:tc>
        <w:tc>
          <w:tcPr>
            <w:tcW w:w="1289" w:type="dxa"/>
            <w:noWrap/>
            <w:hideMark/>
          </w:tcPr>
          <w:p w14:paraId="3EEBCB0C" w14:textId="77777777" w:rsidR="00282A15" w:rsidRPr="00282A15" w:rsidRDefault="00282A15">
            <w:r w:rsidRPr="00282A15">
              <w:t> </w:t>
            </w:r>
          </w:p>
        </w:tc>
        <w:tc>
          <w:tcPr>
            <w:tcW w:w="2441" w:type="dxa"/>
            <w:noWrap/>
            <w:hideMark/>
          </w:tcPr>
          <w:p w14:paraId="76D9534A" w14:textId="77777777" w:rsidR="00282A15" w:rsidRPr="00282A15" w:rsidRDefault="00282A15">
            <w:r w:rsidRPr="00282A15">
              <w:t> </w:t>
            </w:r>
          </w:p>
        </w:tc>
      </w:tr>
      <w:tr w:rsidR="00282A15" w:rsidRPr="00282A15" w14:paraId="35A7CDE1" w14:textId="77777777" w:rsidTr="00E56106">
        <w:trPr>
          <w:trHeight w:val="800"/>
        </w:trPr>
        <w:tc>
          <w:tcPr>
            <w:tcW w:w="1121" w:type="dxa"/>
            <w:noWrap/>
            <w:hideMark/>
          </w:tcPr>
          <w:p w14:paraId="328BCD20" w14:textId="77777777" w:rsidR="00282A15" w:rsidRPr="00282A15" w:rsidRDefault="00282A15" w:rsidP="00282A15">
            <w:r w:rsidRPr="00282A15">
              <w:t xml:space="preserve">6 090 </w:t>
            </w:r>
          </w:p>
        </w:tc>
        <w:tc>
          <w:tcPr>
            <w:tcW w:w="2891" w:type="dxa"/>
            <w:hideMark/>
          </w:tcPr>
          <w:p w14:paraId="38490D02" w14:textId="77777777" w:rsidR="00282A15" w:rsidRPr="00282A15" w:rsidRDefault="00282A15">
            <w:r w:rsidRPr="00282A15">
              <w:t>Replacement of Adjustable Knob - Pec Deck</w:t>
            </w:r>
          </w:p>
        </w:tc>
        <w:tc>
          <w:tcPr>
            <w:tcW w:w="1637" w:type="dxa"/>
            <w:noWrap/>
            <w:hideMark/>
          </w:tcPr>
          <w:p w14:paraId="6584CB09" w14:textId="77777777" w:rsidR="00282A15" w:rsidRPr="00282A15" w:rsidRDefault="00282A15" w:rsidP="00282A15">
            <w:r w:rsidRPr="00282A15">
              <w:t>1</w:t>
            </w:r>
          </w:p>
        </w:tc>
        <w:tc>
          <w:tcPr>
            <w:tcW w:w="815" w:type="dxa"/>
            <w:noWrap/>
            <w:hideMark/>
          </w:tcPr>
          <w:p w14:paraId="326DF2C9" w14:textId="77777777" w:rsidR="00282A15" w:rsidRPr="00282A15" w:rsidRDefault="00282A15">
            <w:r w:rsidRPr="00282A15">
              <w:t>EA</w:t>
            </w:r>
          </w:p>
        </w:tc>
        <w:tc>
          <w:tcPr>
            <w:tcW w:w="1559" w:type="dxa"/>
            <w:noWrap/>
            <w:hideMark/>
          </w:tcPr>
          <w:p w14:paraId="3F07CCAE" w14:textId="77777777" w:rsidR="00282A15" w:rsidRPr="00282A15" w:rsidRDefault="00282A15">
            <w:r w:rsidRPr="00282A15">
              <w:t> </w:t>
            </w:r>
          </w:p>
        </w:tc>
        <w:tc>
          <w:tcPr>
            <w:tcW w:w="1289" w:type="dxa"/>
            <w:noWrap/>
            <w:hideMark/>
          </w:tcPr>
          <w:p w14:paraId="294409E0" w14:textId="77777777" w:rsidR="00282A15" w:rsidRPr="00282A15" w:rsidRDefault="00282A15">
            <w:r w:rsidRPr="00282A15">
              <w:t> </w:t>
            </w:r>
          </w:p>
        </w:tc>
        <w:tc>
          <w:tcPr>
            <w:tcW w:w="2441" w:type="dxa"/>
            <w:noWrap/>
            <w:hideMark/>
          </w:tcPr>
          <w:p w14:paraId="323BA7F9" w14:textId="77777777" w:rsidR="00282A15" w:rsidRPr="00282A15" w:rsidRDefault="00282A15">
            <w:r w:rsidRPr="00282A15">
              <w:t> </w:t>
            </w:r>
          </w:p>
        </w:tc>
      </w:tr>
      <w:tr w:rsidR="00282A15" w:rsidRPr="00282A15" w14:paraId="2E2FE2D8" w14:textId="77777777" w:rsidTr="00E56106">
        <w:trPr>
          <w:trHeight w:val="800"/>
        </w:trPr>
        <w:tc>
          <w:tcPr>
            <w:tcW w:w="1121" w:type="dxa"/>
            <w:noWrap/>
            <w:hideMark/>
          </w:tcPr>
          <w:p w14:paraId="01920317" w14:textId="77777777" w:rsidR="00282A15" w:rsidRPr="00282A15" w:rsidRDefault="00282A15" w:rsidP="00282A15">
            <w:r w:rsidRPr="00282A15">
              <w:t xml:space="preserve">7 000 </w:t>
            </w:r>
          </w:p>
        </w:tc>
        <w:tc>
          <w:tcPr>
            <w:tcW w:w="2891" w:type="dxa"/>
            <w:hideMark/>
          </w:tcPr>
          <w:p w14:paraId="598D2E5E" w14:textId="77777777" w:rsidR="00282A15" w:rsidRPr="00282A15" w:rsidRDefault="00282A15">
            <w:r w:rsidRPr="00282A15">
              <w:t>Replacement of Selector Pin - Pec Deck</w:t>
            </w:r>
          </w:p>
        </w:tc>
        <w:tc>
          <w:tcPr>
            <w:tcW w:w="1637" w:type="dxa"/>
            <w:noWrap/>
            <w:hideMark/>
          </w:tcPr>
          <w:p w14:paraId="1838C204" w14:textId="77777777" w:rsidR="00282A15" w:rsidRPr="00282A15" w:rsidRDefault="00282A15" w:rsidP="00282A15">
            <w:r w:rsidRPr="00282A15">
              <w:t>1</w:t>
            </w:r>
          </w:p>
        </w:tc>
        <w:tc>
          <w:tcPr>
            <w:tcW w:w="815" w:type="dxa"/>
            <w:noWrap/>
            <w:hideMark/>
          </w:tcPr>
          <w:p w14:paraId="5477C7AD" w14:textId="77777777" w:rsidR="00282A15" w:rsidRPr="00282A15" w:rsidRDefault="00282A15">
            <w:r w:rsidRPr="00282A15">
              <w:t>EA</w:t>
            </w:r>
          </w:p>
        </w:tc>
        <w:tc>
          <w:tcPr>
            <w:tcW w:w="1559" w:type="dxa"/>
            <w:noWrap/>
            <w:hideMark/>
          </w:tcPr>
          <w:p w14:paraId="123428D8" w14:textId="77777777" w:rsidR="00282A15" w:rsidRPr="00282A15" w:rsidRDefault="00282A15">
            <w:r w:rsidRPr="00282A15">
              <w:t> </w:t>
            </w:r>
          </w:p>
        </w:tc>
        <w:tc>
          <w:tcPr>
            <w:tcW w:w="1289" w:type="dxa"/>
            <w:noWrap/>
            <w:hideMark/>
          </w:tcPr>
          <w:p w14:paraId="760F96A5" w14:textId="77777777" w:rsidR="00282A15" w:rsidRPr="00282A15" w:rsidRDefault="00282A15">
            <w:r w:rsidRPr="00282A15">
              <w:t> </w:t>
            </w:r>
          </w:p>
        </w:tc>
        <w:tc>
          <w:tcPr>
            <w:tcW w:w="2441" w:type="dxa"/>
            <w:noWrap/>
            <w:hideMark/>
          </w:tcPr>
          <w:p w14:paraId="4F133047" w14:textId="77777777" w:rsidR="00282A15" w:rsidRPr="00282A15" w:rsidRDefault="00282A15">
            <w:r w:rsidRPr="00282A15">
              <w:t> </w:t>
            </w:r>
          </w:p>
        </w:tc>
      </w:tr>
      <w:tr w:rsidR="00282A15" w:rsidRPr="00282A15" w14:paraId="3A26E767" w14:textId="77777777" w:rsidTr="00E56106">
        <w:trPr>
          <w:trHeight w:val="800"/>
        </w:trPr>
        <w:tc>
          <w:tcPr>
            <w:tcW w:w="1121" w:type="dxa"/>
            <w:noWrap/>
            <w:hideMark/>
          </w:tcPr>
          <w:p w14:paraId="7E1E4425" w14:textId="77777777" w:rsidR="00282A15" w:rsidRPr="00282A15" w:rsidRDefault="00282A15" w:rsidP="00282A15">
            <w:r w:rsidRPr="00282A15">
              <w:t xml:space="preserve">7 010 </w:t>
            </w:r>
          </w:p>
        </w:tc>
        <w:tc>
          <w:tcPr>
            <w:tcW w:w="2891" w:type="dxa"/>
            <w:hideMark/>
          </w:tcPr>
          <w:p w14:paraId="6A292AD0" w14:textId="77777777" w:rsidR="00282A15" w:rsidRPr="00282A15" w:rsidRDefault="00282A15">
            <w:r w:rsidRPr="00282A15">
              <w:t>Replacement of Weight Stickers - Pec Deck</w:t>
            </w:r>
          </w:p>
        </w:tc>
        <w:tc>
          <w:tcPr>
            <w:tcW w:w="1637" w:type="dxa"/>
            <w:noWrap/>
            <w:hideMark/>
          </w:tcPr>
          <w:p w14:paraId="485C52A4" w14:textId="77777777" w:rsidR="00282A15" w:rsidRPr="00282A15" w:rsidRDefault="00282A15" w:rsidP="00282A15">
            <w:r w:rsidRPr="00282A15">
              <w:t>1</w:t>
            </w:r>
          </w:p>
        </w:tc>
        <w:tc>
          <w:tcPr>
            <w:tcW w:w="815" w:type="dxa"/>
            <w:noWrap/>
            <w:hideMark/>
          </w:tcPr>
          <w:p w14:paraId="18DB38B2" w14:textId="77777777" w:rsidR="00282A15" w:rsidRPr="00282A15" w:rsidRDefault="00282A15">
            <w:r w:rsidRPr="00282A15">
              <w:t>EA</w:t>
            </w:r>
          </w:p>
        </w:tc>
        <w:tc>
          <w:tcPr>
            <w:tcW w:w="1559" w:type="dxa"/>
            <w:noWrap/>
            <w:hideMark/>
          </w:tcPr>
          <w:p w14:paraId="2D1AB359" w14:textId="77777777" w:rsidR="00282A15" w:rsidRPr="00282A15" w:rsidRDefault="00282A15">
            <w:r w:rsidRPr="00282A15">
              <w:t> </w:t>
            </w:r>
          </w:p>
        </w:tc>
        <w:tc>
          <w:tcPr>
            <w:tcW w:w="1289" w:type="dxa"/>
            <w:noWrap/>
            <w:hideMark/>
          </w:tcPr>
          <w:p w14:paraId="745F1706" w14:textId="77777777" w:rsidR="00282A15" w:rsidRPr="00282A15" w:rsidRDefault="00282A15">
            <w:r w:rsidRPr="00282A15">
              <w:t> </w:t>
            </w:r>
          </w:p>
        </w:tc>
        <w:tc>
          <w:tcPr>
            <w:tcW w:w="2441" w:type="dxa"/>
            <w:noWrap/>
            <w:hideMark/>
          </w:tcPr>
          <w:p w14:paraId="7F033C22" w14:textId="77777777" w:rsidR="00282A15" w:rsidRPr="00282A15" w:rsidRDefault="00282A15">
            <w:r w:rsidRPr="00282A15">
              <w:t> </w:t>
            </w:r>
          </w:p>
        </w:tc>
      </w:tr>
      <w:tr w:rsidR="00282A15" w:rsidRPr="00282A15" w14:paraId="57B3B24C" w14:textId="77777777" w:rsidTr="00E56106">
        <w:trPr>
          <w:trHeight w:val="800"/>
        </w:trPr>
        <w:tc>
          <w:tcPr>
            <w:tcW w:w="1121" w:type="dxa"/>
            <w:noWrap/>
            <w:hideMark/>
          </w:tcPr>
          <w:p w14:paraId="0188286C" w14:textId="77777777" w:rsidR="00282A15" w:rsidRPr="00282A15" w:rsidRDefault="00282A15" w:rsidP="00282A15">
            <w:r w:rsidRPr="00282A15">
              <w:t xml:space="preserve">7 020 </w:t>
            </w:r>
          </w:p>
        </w:tc>
        <w:tc>
          <w:tcPr>
            <w:tcW w:w="2891" w:type="dxa"/>
            <w:hideMark/>
          </w:tcPr>
          <w:p w14:paraId="5F836E15" w14:textId="77777777" w:rsidR="00282A15" w:rsidRPr="00282A15" w:rsidRDefault="00282A15">
            <w:r w:rsidRPr="00282A15">
              <w:t xml:space="preserve">Replacement of Female Connectors - Standing Calf </w:t>
            </w:r>
          </w:p>
        </w:tc>
        <w:tc>
          <w:tcPr>
            <w:tcW w:w="1637" w:type="dxa"/>
            <w:noWrap/>
            <w:hideMark/>
          </w:tcPr>
          <w:p w14:paraId="5022F3F8" w14:textId="77777777" w:rsidR="00282A15" w:rsidRPr="00282A15" w:rsidRDefault="00282A15" w:rsidP="00282A15">
            <w:r w:rsidRPr="00282A15">
              <w:t>1</w:t>
            </w:r>
          </w:p>
        </w:tc>
        <w:tc>
          <w:tcPr>
            <w:tcW w:w="815" w:type="dxa"/>
            <w:noWrap/>
            <w:hideMark/>
          </w:tcPr>
          <w:p w14:paraId="67F65C50" w14:textId="77777777" w:rsidR="00282A15" w:rsidRPr="00282A15" w:rsidRDefault="00282A15">
            <w:r w:rsidRPr="00282A15">
              <w:t>EA</w:t>
            </w:r>
          </w:p>
        </w:tc>
        <w:tc>
          <w:tcPr>
            <w:tcW w:w="1559" w:type="dxa"/>
            <w:noWrap/>
            <w:hideMark/>
          </w:tcPr>
          <w:p w14:paraId="7140667D" w14:textId="77777777" w:rsidR="00282A15" w:rsidRPr="00282A15" w:rsidRDefault="00282A15">
            <w:r w:rsidRPr="00282A15">
              <w:t> </w:t>
            </w:r>
          </w:p>
        </w:tc>
        <w:tc>
          <w:tcPr>
            <w:tcW w:w="1289" w:type="dxa"/>
            <w:noWrap/>
            <w:hideMark/>
          </w:tcPr>
          <w:p w14:paraId="4EA8CC29" w14:textId="77777777" w:rsidR="00282A15" w:rsidRPr="00282A15" w:rsidRDefault="00282A15">
            <w:r w:rsidRPr="00282A15">
              <w:t> </w:t>
            </w:r>
          </w:p>
        </w:tc>
        <w:tc>
          <w:tcPr>
            <w:tcW w:w="2441" w:type="dxa"/>
            <w:noWrap/>
            <w:hideMark/>
          </w:tcPr>
          <w:p w14:paraId="3CAD1963" w14:textId="77777777" w:rsidR="00282A15" w:rsidRPr="00282A15" w:rsidRDefault="00282A15">
            <w:r w:rsidRPr="00282A15">
              <w:t> </w:t>
            </w:r>
          </w:p>
        </w:tc>
      </w:tr>
      <w:tr w:rsidR="00282A15" w:rsidRPr="00282A15" w14:paraId="0E6A0BF6" w14:textId="77777777" w:rsidTr="00E56106">
        <w:trPr>
          <w:trHeight w:val="800"/>
        </w:trPr>
        <w:tc>
          <w:tcPr>
            <w:tcW w:w="1121" w:type="dxa"/>
            <w:noWrap/>
            <w:hideMark/>
          </w:tcPr>
          <w:p w14:paraId="23CBE474" w14:textId="77777777" w:rsidR="00282A15" w:rsidRPr="00282A15" w:rsidRDefault="00282A15" w:rsidP="00282A15">
            <w:r w:rsidRPr="00282A15">
              <w:t xml:space="preserve">7 030 </w:t>
            </w:r>
          </w:p>
        </w:tc>
        <w:tc>
          <w:tcPr>
            <w:tcW w:w="2891" w:type="dxa"/>
            <w:hideMark/>
          </w:tcPr>
          <w:p w14:paraId="6007FD9F" w14:textId="77777777" w:rsidR="00282A15" w:rsidRPr="00282A15" w:rsidRDefault="00282A15">
            <w:r w:rsidRPr="00282A15">
              <w:t xml:space="preserve">Replacement of Male Connectors - Standing Calf </w:t>
            </w:r>
          </w:p>
        </w:tc>
        <w:tc>
          <w:tcPr>
            <w:tcW w:w="1637" w:type="dxa"/>
            <w:noWrap/>
            <w:hideMark/>
          </w:tcPr>
          <w:p w14:paraId="2D99A18B" w14:textId="77777777" w:rsidR="00282A15" w:rsidRPr="00282A15" w:rsidRDefault="00282A15" w:rsidP="00282A15">
            <w:r w:rsidRPr="00282A15">
              <w:t>1</w:t>
            </w:r>
          </w:p>
        </w:tc>
        <w:tc>
          <w:tcPr>
            <w:tcW w:w="815" w:type="dxa"/>
            <w:noWrap/>
            <w:hideMark/>
          </w:tcPr>
          <w:p w14:paraId="79D710BB" w14:textId="77777777" w:rsidR="00282A15" w:rsidRPr="00282A15" w:rsidRDefault="00282A15">
            <w:r w:rsidRPr="00282A15">
              <w:t>EA</w:t>
            </w:r>
          </w:p>
        </w:tc>
        <w:tc>
          <w:tcPr>
            <w:tcW w:w="1559" w:type="dxa"/>
            <w:noWrap/>
            <w:hideMark/>
          </w:tcPr>
          <w:p w14:paraId="4AA9E1D3" w14:textId="77777777" w:rsidR="00282A15" w:rsidRPr="00282A15" w:rsidRDefault="00282A15">
            <w:r w:rsidRPr="00282A15">
              <w:t> </w:t>
            </w:r>
          </w:p>
        </w:tc>
        <w:tc>
          <w:tcPr>
            <w:tcW w:w="1289" w:type="dxa"/>
            <w:noWrap/>
            <w:hideMark/>
          </w:tcPr>
          <w:p w14:paraId="72493A49" w14:textId="77777777" w:rsidR="00282A15" w:rsidRPr="00282A15" w:rsidRDefault="00282A15">
            <w:r w:rsidRPr="00282A15">
              <w:t> </w:t>
            </w:r>
          </w:p>
        </w:tc>
        <w:tc>
          <w:tcPr>
            <w:tcW w:w="2441" w:type="dxa"/>
            <w:noWrap/>
            <w:hideMark/>
          </w:tcPr>
          <w:p w14:paraId="7E4DEC2A" w14:textId="77777777" w:rsidR="00282A15" w:rsidRPr="00282A15" w:rsidRDefault="00282A15">
            <w:r w:rsidRPr="00282A15">
              <w:t> </w:t>
            </w:r>
          </w:p>
        </w:tc>
      </w:tr>
      <w:tr w:rsidR="00282A15" w:rsidRPr="00282A15" w14:paraId="57E08E6D" w14:textId="77777777" w:rsidTr="00E56106">
        <w:trPr>
          <w:trHeight w:val="800"/>
        </w:trPr>
        <w:tc>
          <w:tcPr>
            <w:tcW w:w="1121" w:type="dxa"/>
            <w:noWrap/>
            <w:hideMark/>
          </w:tcPr>
          <w:p w14:paraId="155983DB" w14:textId="77777777" w:rsidR="00282A15" w:rsidRPr="00282A15" w:rsidRDefault="00282A15" w:rsidP="00282A15">
            <w:r w:rsidRPr="00282A15">
              <w:t xml:space="preserve">7 040 </w:t>
            </w:r>
          </w:p>
        </w:tc>
        <w:tc>
          <w:tcPr>
            <w:tcW w:w="2891" w:type="dxa"/>
            <w:hideMark/>
          </w:tcPr>
          <w:p w14:paraId="262437D6" w14:textId="77777777" w:rsidR="00282A15" w:rsidRPr="00282A15" w:rsidRDefault="00282A15">
            <w:r w:rsidRPr="00282A15">
              <w:t xml:space="preserve">Replacement of Sleeves - Standing Calf </w:t>
            </w:r>
          </w:p>
        </w:tc>
        <w:tc>
          <w:tcPr>
            <w:tcW w:w="1637" w:type="dxa"/>
            <w:noWrap/>
            <w:hideMark/>
          </w:tcPr>
          <w:p w14:paraId="567EC6F6" w14:textId="77777777" w:rsidR="00282A15" w:rsidRPr="00282A15" w:rsidRDefault="00282A15" w:rsidP="00282A15">
            <w:r w:rsidRPr="00282A15">
              <w:t>1</w:t>
            </w:r>
          </w:p>
        </w:tc>
        <w:tc>
          <w:tcPr>
            <w:tcW w:w="815" w:type="dxa"/>
            <w:noWrap/>
            <w:hideMark/>
          </w:tcPr>
          <w:p w14:paraId="58A3AA60" w14:textId="77777777" w:rsidR="00282A15" w:rsidRPr="00282A15" w:rsidRDefault="00282A15">
            <w:r w:rsidRPr="00282A15">
              <w:t>EA</w:t>
            </w:r>
          </w:p>
        </w:tc>
        <w:tc>
          <w:tcPr>
            <w:tcW w:w="1559" w:type="dxa"/>
            <w:noWrap/>
            <w:hideMark/>
          </w:tcPr>
          <w:p w14:paraId="19CC0B01" w14:textId="77777777" w:rsidR="00282A15" w:rsidRPr="00282A15" w:rsidRDefault="00282A15">
            <w:r w:rsidRPr="00282A15">
              <w:t> </w:t>
            </w:r>
          </w:p>
        </w:tc>
        <w:tc>
          <w:tcPr>
            <w:tcW w:w="1289" w:type="dxa"/>
            <w:noWrap/>
            <w:hideMark/>
          </w:tcPr>
          <w:p w14:paraId="43CEEEF1" w14:textId="77777777" w:rsidR="00282A15" w:rsidRPr="00282A15" w:rsidRDefault="00282A15">
            <w:r w:rsidRPr="00282A15">
              <w:t> </w:t>
            </w:r>
          </w:p>
        </w:tc>
        <w:tc>
          <w:tcPr>
            <w:tcW w:w="2441" w:type="dxa"/>
            <w:noWrap/>
            <w:hideMark/>
          </w:tcPr>
          <w:p w14:paraId="74B17BA0" w14:textId="77777777" w:rsidR="00282A15" w:rsidRPr="00282A15" w:rsidRDefault="00282A15">
            <w:r w:rsidRPr="00282A15">
              <w:t> </w:t>
            </w:r>
          </w:p>
        </w:tc>
      </w:tr>
      <w:tr w:rsidR="00282A15" w:rsidRPr="00282A15" w14:paraId="2121E0D6" w14:textId="77777777" w:rsidTr="00E56106">
        <w:trPr>
          <w:trHeight w:val="800"/>
        </w:trPr>
        <w:tc>
          <w:tcPr>
            <w:tcW w:w="1121" w:type="dxa"/>
            <w:noWrap/>
            <w:hideMark/>
          </w:tcPr>
          <w:p w14:paraId="5CC4DB9D" w14:textId="77777777" w:rsidR="00282A15" w:rsidRPr="00282A15" w:rsidRDefault="00282A15" w:rsidP="00282A15">
            <w:r w:rsidRPr="00282A15">
              <w:t xml:space="preserve">7 050 </w:t>
            </w:r>
          </w:p>
        </w:tc>
        <w:tc>
          <w:tcPr>
            <w:tcW w:w="2891" w:type="dxa"/>
            <w:hideMark/>
          </w:tcPr>
          <w:p w14:paraId="072A0515" w14:textId="77777777" w:rsidR="00282A15" w:rsidRPr="00282A15" w:rsidRDefault="00282A15">
            <w:r w:rsidRPr="00282A15">
              <w:t xml:space="preserve">Replacement of Ball Stopper - Standing Calf </w:t>
            </w:r>
          </w:p>
        </w:tc>
        <w:tc>
          <w:tcPr>
            <w:tcW w:w="1637" w:type="dxa"/>
            <w:noWrap/>
            <w:hideMark/>
          </w:tcPr>
          <w:p w14:paraId="7211B172" w14:textId="77777777" w:rsidR="00282A15" w:rsidRPr="00282A15" w:rsidRDefault="00282A15" w:rsidP="00282A15">
            <w:r w:rsidRPr="00282A15">
              <w:t>1</w:t>
            </w:r>
          </w:p>
        </w:tc>
        <w:tc>
          <w:tcPr>
            <w:tcW w:w="815" w:type="dxa"/>
            <w:noWrap/>
            <w:hideMark/>
          </w:tcPr>
          <w:p w14:paraId="2BD152CF" w14:textId="77777777" w:rsidR="00282A15" w:rsidRPr="00282A15" w:rsidRDefault="00282A15">
            <w:r w:rsidRPr="00282A15">
              <w:t>EA</w:t>
            </w:r>
          </w:p>
        </w:tc>
        <w:tc>
          <w:tcPr>
            <w:tcW w:w="1559" w:type="dxa"/>
            <w:noWrap/>
            <w:hideMark/>
          </w:tcPr>
          <w:p w14:paraId="1862945C" w14:textId="77777777" w:rsidR="00282A15" w:rsidRPr="00282A15" w:rsidRDefault="00282A15">
            <w:r w:rsidRPr="00282A15">
              <w:t> </w:t>
            </w:r>
          </w:p>
        </w:tc>
        <w:tc>
          <w:tcPr>
            <w:tcW w:w="1289" w:type="dxa"/>
            <w:noWrap/>
            <w:hideMark/>
          </w:tcPr>
          <w:p w14:paraId="18E25A00" w14:textId="77777777" w:rsidR="00282A15" w:rsidRPr="00282A15" w:rsidRDefault="00282A15">
            <w:r w:rsidRPr="00282A15">
              <w:t> </w:t>
            </w:r>
          </w:p>
        </w:tc>
        <w:tc>
          <w:tcPr>
            <w:tcW w:w="2441" w:type="dxa"/>
            <w:noWrap/>
            <w:hideMark/>
          </w:tcPr>
          <w:p w14:paraId="3EA37DE7" w14:textId="77777777" w:rsidR="00282A15" w:rsidRPr="00282A15" w:rsidRDefault="00282A15">
            <w:r w:rsidRPr="00282A15">
              <w:t> </w:t>
            </w:r>
          </w:p>
        </w:tc>
      </w:tr>
      <w:tr w:rsidR="00282A15" w:rsidRPr="00282A15" w14:paraId="02121E20" w14:textId="77777777" w:rsidTr="00E56106">
        <w:trPr>
          <w:trHeight w:val="800"/>
        </w:trPr>
        <w:tc>
          <w:tcPr>
            <w:tcW w:w="1121" w:type="dxa"/>
            <w:noWrap/>
            <w:hideMark/>
          </w:tcPr>
          <w:p w14:paraId="2BBB2405" w14:textId="77777777" w:rsidR="00282A15" w:rsidRPr="00282A15" w:rsidRDefault="00282A15" w:rsidP="00282A15">
            <w:r w:rsidRPr="00282A15">
              <w:t xml:space="preserve">7 060 </w:t>
            </w:r>
          </w:p>
        </w:tc>
        <w:tc>
          <w:tcPr>
            <w:tcW w:w="2891" w:type="dxa"/>
            <w:hideMark/>
          </w:tcPr>
          <w:p w14:paraId="4561A916" w14:textId="77777777" w:rsidR="00282A15" w:rsidRPr="00282A15" w:rsidRDefault="00282A15">
            <w:r w:rsidRPr="00282A15">
              <w:t xml:space="preserve">Replacement of Adjustable Knob - Standing Calf </w:t>
            </w:r>
          </w:p>
        </w:tc>
        <w:tc>
          <w:tcPr>
            <w:tcW w:w="1637" w:type="dxa"/>
            <w:noWrap/>
            <w:hideMark/>
          </w:tcPr>
          <w:p w14:paraId="4EA07F97" w14:textId="77777777" w:rsidR="00282A15" w:rsidRPr="00282A15" w:rsidRDefault="00282A15" w:rsidP="00282A15">
            <w:r w:rsidRPr="00282A15">
              <w:t>1</w:t>
            </w:r>
          </w:p>
        </w:tc>
        <w:tc>
          <w:tcPr>
            <w:tcW w:w="815" w:type="dxa"/>
            <w:noWrap/>
            <w:hideMark/>
          </w:tcPr>
          <w:p w14:paraId="7E4BB272" w14:textId="77777777" w:rsidR="00282A15" w:rsidRPr="00282A15" w:rsidRDefault="00282A15">
            <w:r w:rsidRPr="00282A15">
              <w:t>EA</w:t>
            </w:r>
          </w:p>
        </w:tc>
        <w:tc>
          <w:tcPr>
            <w:tcW w:w="1559" w:type="dxa"/>
            <w:noWrap/>
            <w:hideMark/>
          </w:tcPr>
          <w:p w14:paraId="3909C383" w14:textId="77777777" w:rsidR="00282A15" w:rsidRPr="00282A15" w:rsidRDefault="00282A15">
            <w:r w:rsidRPr="00282A15">
              <w:t> </w:t>
            </w:r>
          </w:p>
        </w:tc>
        <w:tc>
          <w:tcPr>
            <w:tcW w:w="1289" w:type="dxa"/>
            <w:noWrap/>
            <w:hideMark/>
          </w:tcPr>
          <w:p w14:paraId="469E5B6C" w14:textId="77777777" w:rsidR="00282A15" w:rsidRPr="00282A15" w:rsidRDefault="00282A15">
            <w:r w:rsidRPr="00282A15">
              <w:t> </w:t>
            </w:r>
          </w:p>
        </w:tc>
        <w:tc>
          <w:tcPr>
            <w:tcW w:w="2441" w:type="dxa"/>
            <w:noWrap/>
            <w:hideMark/>
          </w:tcPr>
          <w:p w14:paraId="4426081D" w14:textId="77777777" w:rsidR="00282A15" w:rsidRPr="00282A15" w:rsidRDefault="00282A15">
            <w:r w:rsidRPr="00282A15">
              <w:t> </w:t>
            </w:r>
          </w:p>
        </w:tc>
      </w:tr>
      <w:tr w:rsidR="00282A15" w:rsidRPr="00282A15" w14:paraId="1CED3736" w14:textId="77777777" w:rsidTr="00E56106">
        <w:trPr>
          <w:trHeight w:val="800"/>
        </w:trPr>
        <w:tc>
          <w:tcPr>
            <w:tcW w:w="1121" w:type="dxa"/>
            <w:noWrap/>
            <w:hideMark/>
          </w:tcPr>
          <w:p w14:paraId="0C1A6016" w14:textId="77777777" w:rsidR="00282A15" w:rsidRPr="00282A15" w:rsidRDefault="00282A15" w:rsidP="00282A15">
            <w:r w:rsidRPr="00282A15">
              <w:t xml:space="preserve">7 070 </w:t>
            </w:r>
          </w:p>
        </w:tc>
        <w:tc>
          <w:tcPr>
            <w:tcW w:w="2891" w:type="dxa"/>
            <w:hideMark/>
          </w:tcPr>
          <w:p w14:paraId="6AE4D0C8" w14:textId="77777777" w:rsidR="00282A15" w:rsidRPr="00282A15" w:rsidRDefault="00282A15">
            <w:r w:rsidRPr="00282A15">
              <w:t xml:space="preserve">Replacement of Selector Pin - Standing Calf </w:t>
            </w:r>
          </w:p>
        </w:tc>
        <w:tc>
          <w:tcPr>
            <w:tcW w:w="1637" w:type="dxa"/>
            <w:noWrap/>
            <w:hideMark/>
          </w:tcPr>
          <w:p w14:paraId="672A809B" w14:textId="77777777" w:rsidR="00282A15" w:rsidRPr="00282A15" w:rsidRDefault="00282A15" w:rsidP="00282A15">
            <w:r w:rsidRPr="00282A15">
              <w:t>1</w:t>
            </w:r>
          </w:p>
        </w:tc>
        <w:tc>
          <w:tcPr>
            <w:tcW w:w="815" w:type="dxa"/>
            <w:noWrap/>
            <w:hideMark/>
          </w:tcPr>
          <w:p w14:paraId="6494A3E1" w14:textId="77777777" w:rsidR="00282A15" w:rsidRPr="00282A15" w:rsidRDefault="00282A15">
            <w:r w:rsidRPr="00282A15">
              <w:t>EA</w:t>
            </w:r>
          </w:p>
        </w:tc>
        <w:tc>
          <w:tcPr>
            <w:tcW w:w="1559" w:type="dxa"/>
            <w:noWrap/>
            <w:hideMark/>
          </w:tcPr>
          <w:p w14:paraId="355FEC52" w14:textId="77777777" w:rsidR="00282A15" w:rsidRPr="00282A15" w:rsidRDefault="00282A15">
            <w:r w:rsidRPr="00282A15">
              <w:t> </w:t>
            </w:r>
          </w:p>
        </w:tc>
        <w:tc>
          <w:tcPr>
            <w:tcW w:w="1289" w:type="dxa"/>
            <w:noWrap/>
            <w:hideMark/>
          </w:tcPr>
          <w:p w14:paraId="3BF9C9C0" w14:textId="77777777" w:rsidR="00282A15" w:rsidRPr="00282A15" w:rsidRDefault="00282A15">
            <w:r w:rsidRPr="00282A15">
              <w:t> </w:t>
            </w:r>
          </w:p>
        </w:tc>
        <w:tc>
          <w:tcPr>
            <w:tcW w:w="2441" w:type="dxa"/>
            <w:noWrap/>
            <w:hideMark/>
          </w:tcPr>
          <w:p w14:paraId="78BD9AEC" w14:textId="77777777" w:rsidR="00282A15" w:rsidRPr="00282A15" w:rsidRDefault="00282A15">
            <w:r w:rsidRPr="00282A15">
              <w:t> </w:t>
            </w:r>
          </w:p>
        </w:tc>
      </w:tr>
      <w:tr w:rsidR="00282A15" w:rsidRPr="00282A15" w14:paraId="1F1CD55F" w14:textId="77777777" w:rsidTr="00E56106">
        <w:trPr>
          <w:trHeight w:val="800"/>
        </w:trPr>
        <w:tc>
          <w:tcPr>
            <w:tcW w:w="1121" w:type="dxa"/>
            <w:noWrap/>
            <w:hideMark/>
          </w:tcPr>
          <w:p w14:paraId="536BE69C" w14:textId="77777777" w:rsidR="00282A15" w:rsidRPr="00282A15" w:rsidRDefault="00282A15" w:rsidP="00282A15">
            <w:r w:rsidRPr="00282A15">
              <w:t xml:space="preserve">7 080 </w:t>
            </w:r>
          </w:p>
        </w:tc>
        <w:tc>
          <w:tcPr>
            <w:tcW w:w="2891" w:type="dxa"/>
            <w:hideMark/>
          </w:tcPr>
          <w:p w14:paraId="6D7AE043" w14:textId="77777777" w:rsidR="00282A15" w:rsidRPr="00282A15" w:rsidRDefault="00282A15">
            <w:r w:rsidRPr="00282A15">
              <w:t xml:space="preserve">Replacement of Weight Stickers - Standing Calf </w:t>
            </w:r>
          </w:p>
        </w:tc>
        <w:tc>
          <w:tcPr>
            <w:tcW w:w="1637" w:type="dxa"/>
            <w:noWrap/>
            <w:hideMark/>
          </w:tcPr>
          <w:p w14:paraId="1DFA5245" w14:textId="77777777" w:rsidR="00282A15" w:rsidRPr="00282A15" w:rsidRDefault="00282A15" w:rsidP="00282A15">
            <w:r w:rsidRPr="00282A15">
              <w:t>1</w:t>
            </w:r>
          </w:p>
        </w:tc>
        <w:tc>
          <w:tcPr>
            <w:tcW w:w="815" w:type="dxa"/>
            <w:noWrap/>
            <w:hideMark/>
          </w:tcPr>
          <w:p w14:paraId="2732D225" w14:textId="77777777" w:rsidR="00282A15" w:rsidRPr="00282A15" w:rsidRDefault="00282A15">
            <w:r w:rsidRPr="00282A15">
              <w:t>EA</w:t>
            </w:r>
          </w:p>
        </w:tc>
        <w:tc>
          <w:tcPr>
            <w:tcW w:w="1559" w:type="dxa"/>
            <w:noWrap/>
            <w:hideMark/>
          </w:tcPr>
          <w:p w14:paraId="63B4AE4E" w14:textId="77777777" w:rsidR="00282A15" w:rsidRPr="00282A15" w:rsidRDefault="00282A15">
            <w:r w:rsidRPr="00282A15">
              <w:t> </w:t>
            </w:r>
          </w:p>
        </w:tc>
        <w:tc>
          <w:tcPr>
            <w:tcW w:w="1289" w:type="dxa"/>
            <w:noWrap/>
            <w:hideMark/>
          </w:tcPr>
          <w:p w14:paraId="258FD083" w14:textId="77777777" w:rsidR="00282A15" w:rsidRPr="00282A15" w:rsidRDefault="00282A15">
            <w:r w:rsidRPr="00282A15">
              <w:t> </w:t>
            </w:r>
          </w:p>
        </w:tc>
        <w:tc>
          <w:tcPr>
            <w:tcW w:w="2441" w:type="dxa"/>
            <w:noWrap/>
            <w:hideMark/>
          </w:tcPr>
          <w:p w14:paraId="193EF3D4" w14:textId="77777777" w:rsidR="00282A15" w:rsidRPr="00282A15" w:rsidRDefault="00282A15">
            <w:r w:rsidRPr="00282A15">
              <w:t> </w:t>
            </w:r>
          </w:p>
        </w:tc>
      </w:tr>
      <w:tr w:rsidR="00282A15" w:rsidRPr="00282A15" w14:paraId="5F75B6A2" w14:textId="77777777" w:rsidTr="00E56106">
        <w:trPr>
          <w:trHeight w:val="800"/>
        </w:trPr>
        <w:tc>
          <w:tcPr>
            <w:tcW w:w="1121" w:type="dxa"/>
            <w:noWrap/>
            <w:hideMark/>
          </w:tcPr>
          <w:p w14:paraId="303270AF" w14:textId="77777777" w:rsidR="00282A15" w:rsidRPr="00282A15" w:rsidRDefault="00282A15" w:rsidP="00282A15">
            <w:r w:rsidRPr="00282A15">
              <w:t xml:space="preserve">7 090 </w:t>
            </w:r>
          </w:p>
        </w:tc>
        <w:tc>
          <w:tcPr>
            <w:tcW w:w="2891" w:type="dxa"/>
            <w:hideMark/>
          </w:tcPr>
          <w:p w14:paraId="1A19B4E1" w14:textId="77777777" w:rsidR="00282A15" w:rsidRPr="00282A15" w:rsidRDefault="00282A15">
            <w:r w:rsidRPr="00282A15">
              <w:t xml:space="preserve">Replacement of Female Connectors - Glute </w:t>
            </w:r>
          </w:p>
        </w:tc>
        <w:tc>
          <w:tcPr>
            <w:tcW w:w="1637" w:type="dxa"/>
            <w:noWrap/>
            <w:hideMark/>
          </w:tcPr>
          <w:p w14:paraId="673CE444" w14:textId="77777777" w:rsidR="00282A15" w:rsidRPr="00282A15" w:rsidRDefault="00282A15" w:rsidP="00282A15">
            <w:r w:rsidRPr="00282A15">
              <w:t>1</w:t>
            </w:r>
          </w:p>
        </w:tc>
        <w:tc>
          <w:tcPr>
            <w:tcW w:w="815" w:type="dxa"/>
            <w:noWrap/>
            <w:hideMark/>
          </w:tcPr>
          <w:p w14:paraId="260DFE50" w14:textId="77777777" w:rsidR="00282A15" w:rsidRPr="00282A15" w:rsidRDefault="00282A15">
            <w:r w:rsidRPr="00282A15">
              <w:t>EA</w:t>
            </w:r>
          </w:p>
        </w:tc>
        <w:tc>
          <w:tcPr>
            <w:tcW w:w="1559" w:type="dxa"/>
            <w:noWrap/>
            <w:hideMark/>
          </w:tcPr>
          <w:p w14:paraId="01E21556" w14:textId="77777777" w:rsidR="00282A15" w:rsidRPr="00282A15" w:rsidRDefault="00282A15">
            <w:r w:rsidRPr="00282A15">
              <w:t> </w:t>
            </w:r>
          </w:p>
        </w:tc>
        <w:tc>
          <w:tcPr>
            <w:tcW w:w="1289" w:type="dxa"/>
            <w:noWrap/>
            <w:hideMark/>
          </w:tcPr>
          <w:p w14:paraId="595948A7" w14:textId="77777777" w:rsidR="00282A15" w:rsidRPr="00282A15" w:rsidRDefault="00282A15">
            <w:r w:rsidRPr="00282A15">
              <w:t> </w:t>
            </w:r>
          </w:p>
        </w:tc>
        <w:tc>
          <w:tcPr>
            <w:tcW w:w="2441" w:type="dxa"/>
            <w:noWrap/>
            <w:hideMark/>
          </w:tcPr>
          <w:p w14:paraId="5145024A" w14:textId="77777777" w:rsidR="00282A15" w:rsidRPr="00282A15" w:rsidRDefault="00282A15">
            <w:r w:rsidRPr="00282A15">
              <w:t> </w:t>
            </w:r>
          </w:p>
        </w:tc>
      </w:tr>
      <w:tr w:rsidR="00282A15" w:rsidRPr="00282A15" w14:paraId="221AF4A1" w14:textId="77777777" w:rsidTr="00E56106">
        <w:trPr>
          <w:trHeight w:val="800"/>
        </w:trPr>
        <w:tc>
          <w:tcPr>
            <w:tcW w:w="1121" w:type="dxa"/>
            <w:noWrap/>
            <w:hideMark/>
          </w:tcPr>
          <w:p w14:paraId="41EC5851" w14:textId="77777777" w:rsidR="00282A15" w:rsidRPr="00282A15" w:rsidRDefault="00282A15" w:rsidP="00282A15">
            <w:r w:rsidRPr="00282A15">
              <w:t xml:space="preserve">8 000 </w:t>
            </w:r>
          </w:p>
        </w:tc>
        <w:tc>
          <w:tcPr>
            <w:tcW w:w="2891" w:type="dxa"/>
            <w:hideMark/>
          </w:tcPr>
          <w:p w14:paraId="2304F1BF" w14:textId="77777777" w:rsidR="00282A15" w:rsidRPr="00282A15" w:rsidRDefault="00282A15">
            <w:r w:rsidRPr="00282A15">
              <w:t xml:space="preserve">Replacement of Male Connectors - Glute </w:t>
            </w:r>
          </w:p>
        </w:tc>
        <w:tc>
          <w:tcPr>
            <w:tcW w:w="1637" w:type="dxa"/>
            <w:noWrap/>
            <w:hideMark/>
          </w:tcPr>
          <w:p w14:paraId="0FBAE975" w14:textId="77777777" w:rsidR="00282A15" w:rsidRPr="00282A15" w:rsidRDefault="00282A15" w:rsidP="00282A15">
            <w:r w:rsidRPr="00282A15">
              <w:t>1</w:t>
            </w:r>
          </w:p>
        </w:tc>
        <w:tc>
          <w:tcPr>
            <w:tcW w:w="815" w:type="dxa"/>
            <w:noWrap/>
            <w:hideMark/>
          </w:tcPr>
          <w:p w14:paraId="109AE268" w14:textId="77777777" w:rsidR="00282A15" w:rsidRPr="00282A15" w:rsidRDefault="00282A15">
            <w:r w:rsidRPr="00282A15">
              <w:t>EA</w:t>
            </w:r>
          </w:p>
        </w:tc>
        <w:tc>
          <w:tcPr>
            <w:tcW w:w="1559" w:type="dxa"/>
            <w:noWrap/>
            <w:hideMark/>
          </w:tcPr>
          <w:p w14:paraId="20EC6C67" w14:textId="77777777" w:rsidR="00282A15" w:rsidRPr="00282A15" w:rsidRDefault="00282A15">
            <w:r w:rsidRPr="00282A15">
              <w:t> </w:t>
            </w:r>
          </w:p>
        </w:tc>
        <w:tc>
          <w:tcPr>
            <w:tcW w:w="1289" w:type="dxa"/>
            <w:noWrap/>
            <w:hideMark/>
          </w:tcPr>
          <w:p w14:paraId="29075CDF" w14:textId="77777777" w:rsidR="00282A15" w:rsidRPr="00282A15" w:rsidRDefault="00282A15">
            <w:r w:rsidRPr="00282A15">
              <w:t> </w:t>
            </w:r>
          </w:p>
        </w:tc>
        <w:tc>
          <w:tcPr>
            <w:tcW w:w="2441" w:type="dxa"/>
            <w:noWrap/>
            <w:hideMark/>
          </w:tcPr>
          <w:p w14:paraId="1A82AC5C" w14:textId="77777777" w:rsidR="00282A15" w:rsidRPr="00282A15" w:rsidRDefault="00282A15">
            <w:r w:rsidRPr="00282A15">
              <w:t> </w:t>
            </w:r>
          </w:p>
        </w:tc>
      </w:tr>
      <w:tr w:rsidR="00282A15" w:rsidRPr="00282A15" w14:paraId="06909C7E" w14:textId="77777777" w:rsidTr="00E56106">
        <w:trPr>
          <w:trHeight w:val="800"/>
        </w:trPr>
        <w:tc>
          <w:tcPr>
            <w:tcW w:w="1121" w:type="dxa"/>
            <w:noWrap/>
            <w:hideMark/>
          </w:tcPr>
          <w:p w14:paraId="7F278898" w14:textId="77777777" w:rsidR="00282A15" w:rsidRPr="00282A15" w:rsidRDefault="00282A15" w:rsidP="00282A15">
            <w:r w:rsidRPr="00282A15">
              <w:t xml:space="preserve">8 010 </w:t>
            </w:r>
          </w:p>
        </w:tc>
        <w:tc>
          <w:tcPr>
            <w:tcW w:w="2891" w:type="dxa"/>
            <w:hideMark/>
          </w:tcPr>
          <w:p w14:paraId="2AB033B2" w14:textId="77777777" w:rsidR="00282A15" w:rsidRPr="00282A15" w:rsidRDefault="00282A15">
            <w:r w:rsidRPr="00282A15">
              <w:t xml:space="preserve">Replacement of Sleeves - Glute </w:t>
            </w:r>
          </w:p>
        </w:tc>
        <w:tc>
          <w:tcPr>
            <w:tcW w:w="1637" w:type="dxa"/>
            <w:noWrap/>
            <w:hideMark/>
          </w:tcPr>
          <w:p w14:paraId="44BBEC89" w14:textId="77777777" w:rsidR="00282A15" w:rsidRPr="00282A15" w:rsidRDefault="00282A15" w:rsidP="00282A15">
            <w:r w:rsidRPr="00282A15">
              <w:t>1</w:t>
            </w:r>
          </w:p>
        </w:tc>
        <w:tc>
          <w:tcPr>
            <w:tcW w:w="815" w:type="dxa"/>
            <w:noWrap/>
            <w:hideMark/>
          </w:tcPr>
          <w:p w14:paraId="786E186F" w14:textId="77777777" w:rsidR="00282A15" w:rsidRPr="00282A15" w:rsidRDefault="00282A15">
            <w:r w:rsidRPr="00282A15">
              <w:t>EA</w:t>
            </w:r>
          </w:p>
        </w:tc>
        <w:tc>
          <w:tcPr>
            <w:tcW w:w="1559" w:type="dxa"/>
            <w:noWrap/>
            <w:hideMark/>
          </w:tcPr>
          <w:p w14:paraId="32AC6445" w14:textId="77777777" w:rsidR="00282A15" w:rsidRPr="00282A15" w:rsidRDefault="00282A15">
            <w:r w:rsidRPr="00282A15">
              <w:t> </w:t>
            </w:r>
          </w:p>
        </w:tc>
        <w:tc>
          <w:tcPr>
            <w:tcW w:w="1289" w:type="dxa"/>
            <w:noWrap/>
            <w:hideMark/>
          </w:tcPr>
          <w:p w14:paraId="1A8F6DFB" w14:textId="77777777" w:rsidR="00282A15" w:rsidRPr="00282A15" w:rsidRDefault="00282A15">
            <w:r w:rsidRPr="00282A15">
              <w:t> </w:t>
            </w:r>
          </w:p>
        </w:tc>
        <w:tc>
          <w:tcPr>
            <w:tcW w:w="2441" w:type="dxa"/>
            <w:noWrap/>
            <w:hideMark/>
          </w:tcPr>
          <w:p w14:paraId="0B7AF188" w14:textId="77777777" w:rsidR="00282A15" w:rsidRPr="00282A15" w:rsidRDefault="00282A15">
            <w:r w:rsidRPr="00282A15">
              <w:t> </w:t>
            </w:r>
          </w:p>
        </w:tc>
      </w:tr>
      <w:tr w:rsidR="00282A15" w:rsidRPr="00282A15" w14:paraId="320FBC64" w14:textId="77777777" w:rsidTr="00E56106">
        <w:trPr>
          <w:trHeight w:val="800"/>
        </w:trPr>
        <w:tc>
          <w:tcPr>
            <w:tcW w:w="1121" w:type="dxa"/>
            <w:noWrap/>
            <w:hideMark/>
          </w:tcPr>
          <w:p w14:paraId="74D03615" w14:textId="77777777" w:rsidR="00282A15" w:rsidRPr="00282A15" w:rsidRDefault="00282A15" w:rsidP="00282A15">
            <w:r w:rsidRPr="00282A15">
              <w:t xml:space="preserve">8 020 </w:t>
            </w:r>
          </w:p>
        </w:tc>
        <w:tc>
          <w:tcPr>
            <w:tcW w:w="2891" w:type="dxa"/>
            <w:hideMark/>
          </w:tcPr>
          <w:p w14:paraId="72B7B930" w14:textId="77777777" w:rsidR="00282A15" w:rsidRPr="00282A15" w:rsidRDefault="00282A15">
            <w:r w:rsidRPr="00282A15">
              <w:t xml:space="preserve">Replacement of Ball Stopper - Glute </w:t>
            </w:r>
          </w:p>
        </w:tc>
        <w:tc>
          <w:tcPr>
            <w:tcW w:w="1637" w:type="dxa"/>
            <w:noWrap/>
            <w:hideMark/>
          </w:tcPr>
          <w:p w14:paraId="0D48667E" w14:textId="77777777" w:rsidR="00282A15" w:rsidRPr="00282A15" w:rsidRDefault="00282A15" w:rsidP="00282A15">
            <w:r w:rsidRPr="00282A15">
              <w:t>1</w:t>
            </w:r>
          </w:p>
        </w:tc>
        <w:tc>
          <w:tcPr>
            <w:tcW w:w="815" w:type="dxa"/>
            <w:noWrap/>
            <w:hideMark/>
          </w:tcPr>
          <w:p w14:paraId="2D90B396" w14:textId="77777777" w:rsidR="00282A15" w:rsidRPr="00282A15" w:rsidRDefault="00282A15">
            <w:r w:rsidRPr="00282A15">
              <w:t>EA</w:t>
            </w:r>
          </w:p>
        </w:tc>
        <w:tc>
          <w:tcPr>
            <w:tcW w:w="1559" w:type="dxa"/>
            <w:noWrap/>
            <w:hideMark/>
          </w:tcPr>
          <w:p w14:paraId="234643BB" w14:textId="77777777" w:rsidR="00282A15" w:rsidRPr="00282A15" w:rsidRDefault="00282A15">
            <w:r w:rsidRPr="00282A15">
              <w:t> </w:t>
            </w:r>
          </w:p>
        </w:tc>
        <w:tc>
          <w:tcPr>
            <w:tcW w:w="1289" w:type="dxa"/>
            <w:noWrap/>
            <w:hideMark/>
          </w:tcPr>
          <w:p w14:paraId="59A1264A" w14:textId="77777777" w:rsidR="00282A15" w:rsidRPr="00282A15" w:rsidRDefault="00282A15">
            <w:r w:rsidRPr="00282A15">
              <w:t> </w:t>
            </w:r>
          </w:p>
        </w:tc>
        <w:tc>
          <w:tcPr>
            <w:tcW w:w="2441" w:type="dxa"/>
            <w:noWrap/>
            <w:hideMark/>
          </w:tcPr>
          <w:p w14:paraId="1646B80E" w14:textId="77777777" w:rsidR="00282A15" w:rsidRPr="00282A15" w:rsidRDefault="00282A15">
            <w:r w:rsidRPr="00282A15">
              <w:t> </w:t>
            </w:r>
          </w:p>
        </w:tc>
      </w:tr>
      <w:tr w:rsidR="00282A15" w:rsidRPr="00282A15" w14:paraId="063036B3" w14:textId="77777777" w:rsidTr="00E56106">
        <w:trPr>
          <w:trHeight w:val="800"/>
        </w:trPr>
        <w:tc>
          <w:tcPr>
            <w:tcW w:w="1121" w:type="dxa"/>
            <w:noWrap/>
            <w:hideMark/>
          </w:tcPr>
          <w:p w14:paraId="20BB10DC" w14:textId="77777777" w:rsidR="00282A15" w:rsidRPr="00282A15" w:rsidRDefault="00282A15" w:rsidP="00282A15">
            <w:r w:rsidRPr="00282A15">
              <w:t xml:space="preserve">8 030 </w:t>
            </w:r>
          </w:p>
        </w:tc>
        <w:tc>
          <w:tcPr>
            <w:tcW w:w="2891" w:type="dxa"/>
            <w:hideMark/>
          </w:tcPr>
          <w:p w14:paraId="43829B2B" w14:textId="77777777" w:rsidR="00282A15" w:rsidRPr="00282A15" w:rsidRDefault="00282A15">
            <w:r w:rsidRPr="00282A15">
              <w:t xml:space="preserve">Replacement of Adjustable Knob - Glute </w:t>
            </w:r>
          </w:p>
        </w:tc>
        <w:tc>
          <w:tcPr>
            <w:tcW w:w="1637" w:type="dxa"/>
            <w:noWrap/>
            <w:hideMark/>
          </w:tcPr>
          <w:p w14:paraId="048792E5" w14:textId="77777777" w:rsidR="00282A15" w:rsidRPr="00282A15" w:rsidRDefault="00282A15" w:rsidP="00282A15">
            <w:r w:rsidRPr="00282A15">
              <w:t>1</w:t>
            </w:r>
          </w:p>
        </w:tc>
        <w:tc>
          <w:tcPr>
            <w:tcW w:w="815" w:type="dxa"/>
            <w:noWrap/>
            <w:hideMark/>
          </w:tcPr>
          <w:p w14:paraId="601B1F99" w14:textId="77777777" w:rsidR="00282A15" w:rsidRPr="00282A15" w:rsidRDefault="00282A15">
            <w:r w:rsidRPr="00282A15">
              <w:t>EA</w:t>
            </w:r>
          </w:p>
        </w:tc>
        <w:tc>
          <w:tcPr>
            <w:tcW w:w="1559" w:type="dxa"/>
            <w:noWrap/>
            <w:hideMark/>
          </w:tcPr>
          <w:p w14:paraId="0B982A92" w14:textId="77777777" w:rsidR="00282A15" w:rsidRPr="00282A15" w:rsidRDefault="00282A15">
            <w:r w:rsidRPr="00282A15">
              <w:t> </w:t>
            </w:r>
          </w:p>
        </w:tc>
        <w:tc>
          <w:tcPr>
            <w:tcW w:w="1289" w:type="dxa"/>
            <w:noWrap/>
            <w:hideMark/>
          </w:tcPr>
          <w:p w14:paraId="67A5CB6C" w14:textId="77777777" w:rsidR="00282A15" w:rsidRPr="00282A15" w:rsidRDefault="00282A15">
            <w:r w:rsidRPr="00282A15">
              <w:t> </w:t>
            </w:r>
          </w:p>
        </w:tc>
        <w:tc>
          <w:tcPr>
            <w:tcW w:w="2441" w:type="dxa"/>
            <w:noWrap/>
            <w:hideMark/>
          </w:tcPr>
          <w:p w14:paraId="5E79EAC3" w14:textId="77777777" w:rsidR="00282A15" w:rsidRPr="00282A15" w:rsidRDefault="00282A15">
            <w:r w:rsidRPr="00282A15">
              <w:t> </w:t>
            </w:r>
          </w:p>
        </w:tc>
      </w:tr>
      <w:tr w:rsidR="00282A15" w:rsidRPr="00282A15" w14:paraId="4DDA6459" w14:textId="77777777" w:rsidTr="00E56106">
        <w:trPr>
          <w:trHeight w:val="800"/>
        </w:trPr>
        <w:tc>
          <w:tcPr>
            <w:tcW w:w="1121" w:type="dxa"/>
            <w:noWrap/>
            <w:hideMark/>
          </w:tcPr>
          <w:p w14:paraId="02AF2E2C" w14:textId="77777777" w:rsidR="00282A15" w:rsidRPr="00282A15" w:rsidRDefault="00282A15" w:rsidP="00282A15">
            <w:r w:rsidRPr="00282A15">
              <w:t xml:space="preserve">8 040 </w:t>
            </w:r>
          </w:p>
        </w:tc>
        <w:tc>
          <w:tcPr>
            <w:tcW w:w="2891" w:type="dxa"/>
            <w:hideMark/>
          </w:tcPr>
          <w:p w14:paraId="158B09DB" w14:textId="77777777" w:rsidR="00282A15" w:rsidRPr="00282A15" w:rsidRDefault="00282A15">
            <w:r w:rsidRPr="00282A15">
              <w:t xml:space="preserve">Replacement of Sector Pin - Glute </w:t>
            </w:r>
          </w:p>
        </w:tc>
        <w:tc>
          <w:tcPr>
            <w:tcW w:w="1637" w:type="dxa"/>
            <w:noWrap/>
            <w:hideMark/>
          </w:tcPr>
          <w:p w14:paraId="1205CF0F" w14:textId="77777777" w:rsidR="00282A15" w:rsidRPr="00282A15" w:rsidRDefault="00282A15" w:rsidP="00282A15">
            <w:r w:rsidRPr="00282A15">
              <w:t>1</w:t>
            </w:r>
          </w:p>
        </w:tc>
        <w:tc>
          <w:tcPr>
            <w:tcW w:w="815" w:type="dxa"/>
            <w:noWrap/>
            <w:hideMark/>
          </w:tcPr>
          <w:p w14:paraId="03E53B49" w14:textId="77777777" w:rsidR="00282A15" w:rsidRPr="00282A15" w:rsidRDefault="00282A15">
            <w:r w:rsidRPr="00282A15">
              <w:t>EA</w:t>
            </w:r>
          </w:p>
        </w:tc>
        <w:tc>
          <w:tcPr>
            <w:tcW w:w="1559" w:type="dxa"/>
            <w:noWrap/>
            <w:hideMark/>
          </w:tcPr>
          <w:p w14:paraId="0C2001EA" w14:textId="77777777" w:rsidR="00282A15" w:rsidRPr="00282A15" w:rsidRDefault="00282A15">
            <w:r w:rsidRPr="00282A15">
              <w:t> </w:t>
            </w:r>
          </w:p>
        </w:tc>
        <w:tc>
          <w:tcPr>
            <w:tcW w:w="1289" w:type="dxa"/>
            <w:noWrap/>
            <w:hideMark/>
          </w:tcPr>
          <w:p w14:paraId="42F62FCC" w14:textId="77777777" w:rsidR="00282A15" w:rsidRPr="00282A15" w:rsidRDefault="00282A15">
            <w:r w:rsidRPr="00282A15">
              <w:t> </w:t>
            </w:r>
          </w:p>
        </w:tc>
        <w:tc>
          <w:tcPr>
            <w:tcW w:w="2441" w:type="dxa"/>
            <w:noWrap/>
            <w:hideMark/>
          </w:tcPr>
          <w:p w14:paraId="79946B04" w14:textId="77777777" w:rsidR="00282A15" w:rsidRPr="00282A15" w:rsidRDefault="00282A15">
            <w:r w:rsidRPr="00282A15">
              <w:t> </w:t>
            </w:r>
          </w:p>
        </w:tc>
      </w:tr>
      <w:tr w:rsidR="00282A15" w:rsidRPr="00282A15" w14:paraId="3A4F22DF" w14:textId="77777777" w:rsidTr="00E56106">
        <w:trPr>
          <w:trHeight w:val="800"/>
        </w:trPr>
        <w:tc>
          <w:tcPr>
            <w:tcW w:w="1121" w:type="dxa"/>
            <w:noWrap/>
            <w:hideMark/>
          </w:tcPr>
          <w:p w14:paraId="4E4899C0" w14:textId="77777777" w:rsidR="00282A15" w:rsidRPr="00282A15" w:rsidRDefault="00282A15" w:rsidP="00282A15">
            <w:r w:rsidRPr="00282A15">
              <w:t xml:space="preserve">8 050 </w:t>
            </w:r>
          </w:p>
        </w:tc>
        <w:tc>
          <w:tcPr>
            <w:tcW w:w="2891" w:type="dxa"/>
            <w:hideMark/>
          </w:tcPr>
          <w:p w14:paraId="523F3869" w14:textId="77777777" w:rsidR="00282A15" w:rsidRPr="00282A15" w:rsidRDefault="00282A15">
            <w:r w:rsidRPr="00282A15">
              <w:t xml:space="preserve">Replacement of Weight Stickers - Glute </w:t>
            </w:r>
          </w:p>
        </w:tc>
        <w:tc>
          <w:tcPr>
            <w:tcW w:w="1637" w:type="dxa"/>
            <w:noWrap/>
            <w:hideMark/>
          </w:tcPr>
          <w:p w14:paraId="5E63EFEE" w14:textId="77777777" w:rsidR="00282A15" w:rsidRPr="00282A15" w:rsidRDefault="00282A15" w:rsidP="00282A15">
            <w:r w:rsidRPr="00282A15">
              <w:t>1</w:t>
            </w:r>
          </w:p>
        </w:tc>
        <w:tc>
          <w:tcPr>
            <w:tcW w:w="815" w:type="dxa"/>
            <w:noWrap/>
            <w:hideMark/>
          </w:tcPr>
          <w:p w14:paraId="3AF86ADB" w14:textId="77777777" w:rsidR="00282A15" w:rsidRPr="00282A15" w:rsidRDefault="00282A15">
            <w:r w:rsidRPr="00282A15">
              <w:t>EA</w:t>
            </w:r>
          </w:p>
        </w:tc>
        <w:tc>
          <w:tcPr>
            <w:tcW w:w="1559" w:type="dxa"/>
            <w:noWrap/>
            <w:hideMark/>
          </w:tcPr>
          <w:p w14:paraId="672834E3" w14:textId="77777777" w:rsidR="00282A15" w:rsidRPr="00282A15" w:rsidRDefault="00282A15">
            <w:r w:rsidRPr="00282A15">
              <w:t> </w:t>
            </w:r>
          </w:p>
        </w:tc>
        <w:tc>
          <w:tcPr>
            <w:tcW w:w="1289" w:type="dxa"/>
            <w:noWrap/>
            <w:hideMark/>
          </w:tcPr>
          <w:p w14:paraId="0C81E6CC" w14:textId="77777777" w:rsidR="00282A15" w:rsidRPr="00282A15" w:rsidRDefault="00282A15">
            <w:r w:rsidRPr="00282A15">
              <w:t> </w:t>
            </w:r>
          </w:p>
        </w:tc>
        <w:tc>
          <w:tcPr>
            <w:tcW w:w="2441" w:type="dxa"/>
            <w:noWrap/>
            <w:hideMark/>
          </w:tcPr>
          <w:p w14:paraId="6E7FDD06" w14:textId="77777777" w:rsidR="00282A15" w:rsidRPr="00282A15" w:rsidRDefault="00282A15">
            <w:r w:rsidRPr="00282A15">
              <w:t> </w:t>
            </w:r>
          </w:p>
        </w:tc>
      </w:tr>
      <w:tr w:rsidR="00282A15" w:rsidRPr="00282A15" w14:paraId="5C4A58D1" w14:textId="77777777" w:rsidTr="00E56106">
        <w:trPr>
          <w:trHeight w:val="800"/>
        </w:trPr>
        <w:tc>
          <w:tcPr>
            <w:tcW w:w="1121" w:type="dxa"/>
            <w:noWrap/>
            <w:hideMark/>
          </w:tcPr>
          <w:p w14:paraId="08F989E0" w14:textId="77777777" w:rsidR="00282A15" w:rsidRPr="00282A15" w:rsidRDefault="00282A15" w:rsidP="00282A15">
            <w:r w:rsidRPr="00282A15">
              <w:t xml:space="preserve">8 060 </w:t>
            </w:r>
          </w:p>
        </w:tc>
        <w:tc>
          <w:tcPr>
            <w:tcW w:w="2891" w:type="dxa"/>
            <w:hideMark/>
          </w:tcPr>
          <w:p w14:paraId="682B0714" w14:textId="77777777" w:rsidR="00282A15" w:rsidRPr="00282A15" w:rsidRDefault="00282A15">
            <w:r w:rsidRPr="00282A15">
              <w:t xml:space="preserve">Replacement of Sleeves - </w:t>
            </w:r>
            <w:proofErr w:type="spellStart"/>
            <w:r w:rsidRPr="00282A15">
              <w:t>Tricep</w:t>
            </w:r>
            <w:proofErr w:type="spellEnd"/>
            <w:r w:rsidRPr="00282A15">
              <w:t xml:space="preserve"> Pulldown</w:t>
            </w:r>
          </w:p>
        </w:tc>
        <w:tc>
          <w:tcPr>
            <w:tcW w:w="1637" w:type="dxa"/>
            <w:noWrap/>
            <w:hideMark/>
          </w:tcPr>
          <w:p w14:paraId="55BB66A7" w14:textId="77777777" w:rsidR="00282A15" w:rsidRPr="00282A15" w:rsidRDefault="00282A15" w:rsidP="00282A15">
            <w:r w:rsidRPr="00282A15">
              <w:t>1</w:t>
            </w:r>
          </w:p>
        </w:tc>
        <w:tc>
          <w:tcPr>
            <w:tcW w:w="815" w:type="dxa"/>
            <w:noWrap/>
            <w:hideMark/>
          </w:tcPr>
          <w:p w14:paraId="115DED16" w14:textId="77777777" w:rsidR="00282A15" w:rsidRPr="00282A15" w:rsidRDefault="00282A15">
            <w:r w:rsidRPr="00282A15">
              <w:t>EA</w:t>
            </w:r>
          </w:p>
        </w:tc>
        <w:tc>
          <w:tcPr>
            <w:tcW w:w="1559" w:type="dxa"/>
            <w:noWrap/>
            <w:hideMark/>
          </w:tcPr>
          <w:p w14:paraId="5B5D255B" w14:textId="77777777" w:rsidR="00282A15" w:rsidRPr="00282A15" w:rsidRDefault="00282A15">
            <w:r w:rsidRPr="00282A15">
              <w:t> </w:t>
            </w:r>
          </w:p>
        </w:tc>
        <w:tc>
          <w:tcPr>
            <w:tcW w:w="1289" w:type="dxa"/>
            <w:noWrap/>
            <w:hideMark/>
          </w:tcPr>
          <w:p w14:paraId="1F6EEF06" w14:textId="77777777" w:rsidR="00282A15" w:rsidRPr="00282A15" w:rsidRDefault="00282A15">
            <w:r w:rsidRPr="00282A15">
              <w:t> </w:t>
            </w:r>
          </w:p>
        </w:tc>
        <w:tc>
          <w:tcPr>
            <w:tcW w:w="2441" w:type="dxa"/>
            <w:noWrap/>
            <w:hideMark/>
          </w:tcPr>
          <w:p w14:paraId="7DD48048" w14:textId="77777777" w:rsidR="00282A15" w:rsidRPr="00282A15" w:rsidRDefault="00282A15">
            <w:r w:rsidRPr="00282A15">
              <w:t> </w:t>
            </w:r>
          </w:p>
        </w:tc>
      </w:tr>
      <w:tr w:rsidR="00282A15" w:rsidRPr="00282A15" w14:paraId="71CCD127" w14:textId="77777777" w:rsidTr="00E56106">
        <w:trPr>
          <w:trHeight w:val="800"/>
        </w:trPr>
        <w:tc>
          <w:tcPr>
            <w:tcW w:w="1121" w:type="dxa"/>
            <w:noWrap/>
            <w:hideMark/>
          </w:tcPr>
          <w:p w14:paraId="2B3E4423" w14:textId="77777777" w:rsidR="00282A15" w:rsidRPr="00282A15" w:rsidRDefault="00282A15" w:rsidP="00282A15">
            <w:r w:rsidRPr="00282A15">
              <w:t xml:space="preserve">8 070 </w:t>
            </w:r>
          </w:p>
        </w:tc>
        <w:tc>
          <w:tcPr>
            <w:tcW w:w="2891" w:type="dxa"/>
            <w:hideMark/>
          </w:tcPr>
          <w:p w14:paraId="0EC8B002" w14:textId="77777777" w:rsidR="00282A15" w:rsidRPr="00282A15" w:rsidRDefault="00282A15">
            <w:r w:rsidRPr="00282A15">
              <w:t xml:space="preserve">Replacement of Ball Stopper - </w:t>
            </w:r>
            <w:proofErr w:type="spellStart"/>
            <w:r w:rsidRPr="00282A15">
              <w:t>Tricep</w:t>
            </w:r>
            <w:proofErr w:type="spellEnd"/>
            <w:r w:rsidRPr="00282A15">
              <w:t xml:space="preserve"> Pulldown</w:t>
            </w:r>
          </w:p>
        </w:tc>
        <w:tc>
          <w:tcPr>
            <w:tcW w:w="1637" w:type="dxa"/>
            <w:noWrap/>
            <w:hideMark/>
          </w:tcPr>
          <w:p w14:paraId="44150688" w14:textId="77777777" w:rsidR="00282A15" w:rsidRPr="00282A15" w:rsidRDefault="00282A15" w:rsidP="00282A15">
            <w:r w:rsidRPr="00282A15">
              <w:t>1</w:t>
            </w:r>
          </w:p>
        </w:tc>
        <w:tc>
          <w:tcPr>
            <w:tcW w:w="815" w:type="dxa"/>
            <w:noWrap/>
            <w:hideMark/>
          </w:tcPr>
          <w:p w14:paraId="75A86605" w14:textId="77777777" w:rsidR="00282A15" w:rsidRPr="00282A15" w:rsidRDefault="00282A15">
            <w:r w:rsidRPr="00282A15">
              <w:t>EA</w:t>
            </w:r>
          </w:p>
        </w:tc>
        <w:tc>
          <w:tcPr>
            <w:tcW w:w="1559" w:type="dxa"/>
            <w:noWrap/>
            <w:hideMark/>
          </w:tcPr>
          <w:p w14:paraId="585ECD1E" w14:textId="77777777" w:rsidR="00282A15" w:rsidRPr="00282A15" w:rsidRDefault="00282A15">
            <w:r w:rsidRPr="00282A15">
              <w:t> </w:t>
            </w:r>
          </w:p>
        </w:tc>
        <w:tc>
          <w:tcPr>
            <w:tcW w:w="1289" w:type="dxa"/>
            <w:noWrap/>
            <w:hideMark/>
          </w:tcPr>
          <w:p w14:paraId="47EFE91D" w14:textId="77777777" w:rsidR="00282A15" w:rsidRPr="00282A15" w:rsidRDefault="00282A15">
            <w:r w:rsidRPr="00282A15">
              <w:t> </w:t>
            </w:r>
          </w:p>
        </w:tc>
        <w:tc>
          <w:tcPr>
            <w:tcW w:w="2441" w:type="dxa"/>
            <w:noWrap/>
            <w:hideMark/>
          </w:tcPr>
          <w:p w14:paraId="59CEE8FB" w14:textId="77777777" w:rsidR="00282A15" w:rsidRPr="00282A15" w:rsidRDefault="00282A15">
            <w:r w:rsidRPr="00282A15">
              <w:t> </w:t>
            </w:r>
          </w:p>
        </w:tc>
      </w:tr>
      <w:tr w:rsidR="00282A15" w:rsidRPr="00282A15" w14:paraId="6BE33245" w14:textId="77777777" w:rsidTr="00E56106">
        <w:trPr>
          <w:trHeight w:val="800"/>
        </w:trPr>
        <w:tc>
          <w:tcPr>
            <w:tcW w:w="1121" w:type="dxa"/>
            <w:noWrap/>
            <w:hideMark/>
          </w:tcPr>
          <w:p w14:paraId="5980BB8E" w14:textId="77777777" w:rsidR="00282A15" w:rsidRPr="00282A15" w:rsidRDefault="00282A15" w:rsidP="00282A15">
            <w:r w:rsidRPr="00282A15">
              <w:t xml:space="preserve">8 080 </w:t>
            </w:r>
          </w:p>
        </w:tc>
        <w:tc>
          <w:tcPr>
            <w:tcW w:w="2891" w:type="dxa"/>
            <w:hideMark/>
          </w:tcPr>
          <w:p w14:paraId="3AA81020" w14:textId="77777777" w:rsidR="00282A15" w:rsidRPr="00282A15" w:rsidRDefault="00282A15">
            <w:r w:rsidRPr="00282A15">
              <w:t xml:space="preserve">Replacement of Selector Pin - </w:t>
            </w:r>
            <w:proofErr w:type="spellStart"/>
            <w:r w:rsidRPr="00282A15">
              <w:t>Tricep</w:t>
            </w:r>
            <w:proofErr w:type="spellEnd"/>
            <w:r w:rsidRPr="00282A15">
              <w:t xml:space="preserve"> Pulldown</w:t>
            </w:r>
          </w:p>
        </w:tc>
        <w:tc>
          <w:tcPr>
            <w:tcW w:w="1637" w:type="dxa"/>
            <w:noWrap/>
            <w:hideMark/>
          </w:tcPr>
          <w:p w14:paraId="5C7F77C9" w14:textId="77777777" w:rsidR="00282A15" w:rsidRPr="00282A15" w:rsidRDefault="00282A15" w:rsidP="00282A15">
            <w:r w:rsidRPr="00282A15">
              <w:t>1</w:t>
            </w:r>
          </w:p>
        </w:tc>
        <w:tc>
          <w:tcPr>
            <w:tcW w:w="815" w:type="dxa"/>
            <w:noWrap/>
            <w:hideMark/>
          </w:tcPr>
          <w:p w14:paraId="212343E5" w14:textId="77777777" w:rsidR="00282A15" w:rsidRPr="00282A15" w:rsidRDefault="00282A15">
            <w:r w:rsidRPr="00282A15">
              <w:t>EA</w:t>
            </w:r>
          </w:p>
        </w:tc>
        <w:tc>
          <w:tcPr>
            <w:tcW w:w="1559" w:type="dxa"/>
            <w:noWrap/>
            <w:hideMark/>
          </w:tcPr>
          <w:p w14:paraId="60F074EB" w14:textId="77777777" w:rsidR="00282A15" w:rsidRPr="00282A15" w:rsidRDefault="00282A15">
            <w:r w:rsidRPr="00282A15">
              <w:t> </w:t>
            </w:r>
          </w:p>
        </w:tc>
        <w:tc>
          <w:tcPr>
            <w:tcW w:w="1289" w:type="dxa"/>
            <w:noWrap/>
            <w:hideMark/>
          </w:tcPr>
          <w:p w14:paraId="03C23537" w14:textId="77777777" w:rsidR="00282A15" w:rsidRPr="00282A15" w:rsidRDefault="00282A15">
            <w:r w:rsidRPr="00282A15">
              <w:t> </w:t>
            </w:r>
          </w:p>
        </w:tc>
        <w:tc>
          <w:tcPr>
            <w:tcW w:w="2441" w:type="dxa"/>
            <w:noWrap/>
            <w:hideMark/>
          </w:tcPr>
          <w:p w14:paraId="4C802A4A" w14:textId="77777777" w:rsidR="00282A15" w:rsidRPr="00282A15" w:rsidRDefault="00282A15">
            <w:r w:rsidRPr="00282A15">
              <w:t> </w:t>
            </w:r>
          </w:p>
        </w:tc>
      </w:tr>
      <w:tr w:rsidR="00282A15" w:rsidRPr="00282A15" w14:paraId="754FD847" w14:textId="77777777" w:rsidTr="00E56106">
        <w:trPr>
          <w:trHeight w:val="800"/>
        </w:trPr>
        <w:tc>
          <w:tcPr>
            <w:tcW w:w="1121" w:type="dxa"/>
            <w:noWrap/>
            <w:hideMark/>
          </w:tcPr>
          <w:p w14:paraId="060C75A9" w14:textId="77777777" w:rsidR="00282A15" w:rsidRPr="00282A15" w:rsidRDefault="00282A15" w:rsidP="00282A15">
            <w:r w:rsidRPr="00282A15">
              <w:t xml:space="preserve">8 090 </w:t>
            </w:r>
          </w:p>
        </w:tc>
        <w:tc>
          <w:tcPr>
            <w:tcW w:w="2891" w:type="dxa"/>
            <w:hideMark/>
          </w:tcPr>
          <w:p w14:paraId="270A79C9" w14:textId="77777777" w:rsidR="00282A15" w:rsidRPr="00282A15" w:rsidRDefault="00282A15">
            <w:r w:rsidRPr="00282A15">
              <w:t xml:space="preserve">Replacement of Weight Stickers - </w:t>
            </w:r>
            <w:proofErr w:type="spellStart"/>
            <w:r w:rsidRPr="00282A15">
              <w:t>Tricep</w:t>
            </w:r>
            <w:proofErr w:type="spellEnd"/>
            <w:r w:rsidRPr="00282A15">
              <w:t xml:space="preserve"> Pulldown</w:t>
            </w:r>
          </w:p>
        </w:tc>
        <w:tc>
          <w:tcPr>
            <w:tcW w:w="1637" w:type="dxa"/>
            <w:noWrap/>
            <w:hideMark/>
          </w:tcPr>
          <w:p w14:paraId="57EEDFFF" w14:textId="77777777" w:rsidR="00282A15" w:rsidRPr="00282A15" w:rsidRDefault="00282A15" w:rsidP="00282A15">
            <w:r w:rsidRPr="00282A15">
              <w:t>1</w:t>
            </w:r>
          </w:p>
        </w:tc>
        <w:tc>
          <w:tcPr>
            <w:tcW w:w="815" w:type="dxa"/>
            <w:noWrap/>
            <w:hideMark/>
          </w:tcPr>
          <w:p w14:paraId="02141A86" w14:textId="77777777" w:rsidR="00282A15" w:rsidRPr="00282A15" w:rsidRDefault="00282A15">
            <w:r w:rsidRPr="00282A15">
              <w:t>EA</w:t>
            </w:r>
          </w:p>
        </w:tc>
        <w:tc>
          <w:tcPr>
            <w:tcW w:w="1559" w:type="dxa"/>
            <w:noWrap/>
            <w:hideMark/>
          </w:tcPr>
          <w:p w14:paraId="584A34D6" w14:textId="77777777" w:rsidR="00282A15" w:rsidRPr="00282A15" w:rsidRDefault="00282A15">
            <w:r w:rsidRPr="00282A15">
              <w:t> </w:t>
            </w:r>
          </w:p>
        </w:tc>
        <w:tc>
          <w:tcPr>
            <w:tcW w:w="1289" w:type="dxa"/>
            <w:noWrap/>
            <w:hideMark/>
          </w:tcPr>
          <w:p w14:paraId="31D9CB64" w14:textId="77777777" w:rsidR="00282A15" w:rsidRPr="00282A15" w:rsidRDefault="00282A15">
            <w:r w:rsidRPr="00282A15">
              <w:t> </w:t>
            </w:r>
          </w:p>
        </w:tc>
        <w:tc>
          <w:tcPr>
            <w:tcW w:w="2441" w:type="dxa"/>
            <w:noWrap/>
            <w:hideMark/>
          </w:tcPr>
          <w:p w14:paraId="0B5C770D" w14:textId="77777777" w:rsidR="00282A15" w:rsidRPr="00282A15" w:rsidRDefault="00282A15">
            <w:r w:rsidRPr="00282A15">
              <w:t> </w:t>
            </w:r>
          </w:p>
        </w:tc>
      </w:tr>
      <w:tr w:rsidR="00282A15" w:rsidRPr="00282A15" w14:paraId="11471A6A" w14:textId="77777777" w:rsidTr="00E56106">
        <w:trPr>
          <w:trHeight w:val="800"/>
        </w:trPr>
        <w:tc>
          <w:tcPr>
            <w:tcW w:w="1121" w:type="dxa"/>
            <w:noWrap/>
            <w:hideMark/>
          </w:tcPr>
          <w:p w14:paraId="13292298" w14:textId="77777777" w:rsidR="00282A15" w:rsidRPr="00282A15" w:rsidRDefault="00282A15" w:rsidP="00282A15">
            <w:r w:rsidRPr="00282A15">
              <w:t xml:space="preserve">9 000 </w:t>
            </w:r>
          </w:p>
        </w:tc>
        <w:tc>
          <w:tcPr>
            <w:tcW w:w="2891" w:type="dxa"/>
            <w:hideMark/>
          </w:tcPr>
          <w:p w14:paraId="2C20CC01" w14:textId="77777777" w:rsidR="00282A15" w:rsidRPr="00282A15" w:rsidRDefault="00282A15">
            <w:r w:rsidRPr="00282A15">
              <w:t xml:space="preserve">Replacement of Female Connectors - Adductor </w:t>
            </w:r>
          </w:p>
        </w:tc>
        <w:tc>
          <w:tcPr>
            <w:tcW w:w="1637" w:type="dxa"/>
            <w:noWrap/>
            <w:hideMark/>
          </w:tcPr>
          <w:p w14:paraId="013F1158" w14:textId="77777777" w:rsidR="00282A15" w:rsidRPr="00282A15" w:rsidRDefault="00282A15" w:rsidP="00282A15">
            <w:r w:rsidRPr="00282A15">
              <w:t>1</w:t>
            </w:r>
          </w:p>
        </w:tc>
        <w:tc>
          <w:tcPr>
            <w:tcW w:w="815" w:type="dxa"/>
            <w:noWrap/>
            <w:hideMark/>
          </w:tcPr>
          <w:p w14:paraId="6B88FB50" w14:textId="77777777" w:rsidR="00282A15" w:rsidRPr="00282A15" w:rsidRDefault="00282A15">
            <w:r w:rsidRPr="00282A15">
              <w:t>EA</w:t>
            </w:r>
          </w:p>
        </w:tc>
        <w:tc>
          <w:tcPr>
            <w:tcW w:w="1559" w:type="dxa"/>
            <w:noWrap/>
            <w:hideMark/>
          </w:tcPr>
          <w:p w14:paraId="011E1B90" w14:textId="77777777" w:rsidR="00282A15" w:rsidRPr="00282A15" w:rsidRDefault="00282A15">
            <w:r w:rsidRPr="00282A15">
              <w:t> </w:t>
            </w:r>
          </w:p>
        </w:tc>
        <w:tc>
          <w:tcPr>
            <w:tcW w:w="1289" w:type="dxa"/>
            <w:noWrap/>
            <w:hideMark/>
          </w:tcPr>
          <w:p w14:paraId="7B1406C0" w14:textId="77777777" w:rsidR="00282A15" w:rsidRPr="00282A15" w:rsidRDefault="00282A15">
            <w:r w:rsidRPr="00282A15">
              <w:t> </w:t>
            </w:r>
          </w:p>
        </w:tc>
        <w:tc>
          <w:tcPr>
            <w:tcW w:w="2441" w:type="dxa"/>
            <w:noWrap/>
            <w:hideMark/>
          </w:tcPr>
          <w:p w14:paraId="4A53F0BB" w14:textId="77777777" w:rsidR="00282A15" w:rsidRPr="00282A15" w:rsidRDefault="00282A15">
            <w:r w:rsidRPr="00282A15">
              <w:t> </w:t>
            </w:r>
          </w:p>
        </w:tc>
      </w:tr>
      <w:tr w:rsidR="00282A15" w:rsidRPr="00282A15" w14:paraId="7114E409" w14:textId="77777777" w:rsidTr="00E56106">
        <w:trPr>
          <w:trHeight w:val="800"/>
        </w:trPr>
        <w:tc>
          <w:tcPr>
            <w:tcW w:w="1121" w:type="dxa"/>
            <w:noWrap/>
            <w:hideMark/>
          </w:tcPr>
          <w:p w14:paraId="6FCD1E3C" w14:textId="77777777" w:rsidR="00282A15" w:rsidRPr="00282A15" w:rsidRDefault="00282A15" w:rsidP="00282A15">
            <w:r w:rsidRPr="00282A15">
              <w:t xml:space="preserve">9 010 </w:t>
            </w:r>
          </w:p>
        </w:tc>
        <w:tc>
          <w:tcPr>
            <w:tcW w:w="2891" w:type="dxa"/>
            <w:hideMark/>
          </w:tcPr>
          <w:p w14:paraId="2B0DD9CF" w14:textId="77777777" w:rsidR="00282A15" w:rsidRPr="00282A15" w:rsidRDefault="00282A15">
            <w:r w:rsidRPr="00282A15">
              <w:t xml:space="preserve">Replacement of Male Connectors - Adductor </w:t>
            </w:r>
          </w:p>
        </w:tc>
        <w:tc>
          <w:tcPr>
            <w:tcW w:w="1637" w:type="dxa"/>
            <w:noWrap/>
            <w:hideMark/>
          </w:tcPr>
          <w:p w14:paraId="4D69B756" w14:textId="77777777" w:rsidR="00282A15" w:rsidRPr="00282A15" w:rsidRDefault="00282A15" w:rsidP="00282A15">
            <w:r w:rsidRPr="00282A15">
              <w:t>1</w:t>
            </w:r>
          </w:p>
        </w:tc>
        <w:tc>
          <w:tcPr>
            <w:tcW w:w="815" w:type="dxa"/>
            <w:noWrap/>
            <w:hideMark/>
          </w:tcPr>
          <w:p w14:paraId="6BAB2F9D" w14:textId="77777777" w:rsidR="00282A15" w:rsidRPr="00282A15" w:rsidRDefault="00282A15">
            <w:r w:rsidRPr="00282A15">
              <w:t>EA</w:t>
            </w:r>
          </w:p>
        </w:tc>
        <w:tc>
          <w:tcPr>
            <w:tcW w:w="1559" w:type="dxa"/>
            <w:noWrap/>
            <w:hideMark/>
          </w:tcPr>
          <w:p w14:paraId="214E7DEB" w14:textId="77777777" w:rsidR="00282A15" w:rsidRPr="00282A15" w:rsidRDefault="00282A15">
            <w:r w:rsidRPr="00282A15">
              <w:t> </w:t>
            </w:r>
          </w:p>
        </w:tc>
        <w:tc>
          <w:tcPr>
            <w:tcW w:w="1289" w:type="dxa"/>
            <w:noWrap/>
            <w:hideMark/>
          </w:tcPr>
          <w:p w14:paraId="5B4158CA" w14:textId="77777777" w:rsidR="00282A15" w:rsidRPr="00282A15" w:rsidRDefault="00282A15">
            <w:r w:rsidRPr="00282A15">
              <w:t> </w:t>
            </w:r>
          </w:p>
        </w:tc>
        <w:tc>
          <w:tcPr>
            <w:tcW w:w="2441" w:type="dxa"/>
            <w:noWrap/>
            <w:hideMark/>
          </w:tcPr>
          <w:p w14:paraId="74F834F7" w14:textId="77777777" w:rsidR="00282A15" w:rsidRPr="00282A15" w:rsidRDefault="00282A15">
            <w:r w:rsidRPr="00282A15">
              <w:t> </w:t>
            </w:r>
          </w:p>
        </w:tc>
      </w:tr>
      <w:tr w:rsidR="00282A15" w:rsidRPr="00282A15" w14:paraId="7E5452AB" w14:textId="77777777" w:rsidTr="00E56106">
        <w:trPr>
          <w:trHeight w:val="800"/>
        </w:trPr>
        <w:tc>
          <w:tcPr>
            <w:tcW w:w="1121" w:type="dxa"/>
            <w:noWrap/>
            <w:hideMark/>
          </w:tcPr>
          <w:p w14:paraId="497D144C" w14:textId="77777777" w:rsidR="00282A15" w:rsidRPr="00282A15" w:rsidRDefault="00282A15" w:rsidP="00282A15">
            <w:r w:rsidRPr="00282A15">
              <w:t xml:space="preserve">9 020 </w:t>
            </w:r>
          </w:p>
        </w:tc>
        <w:tc>
          <w:tcPr>
            <w:tcW w:w="2891" w:type="dxa"/>
            <w:hideMark/>
          </w:tcPr>
          <w:p w14:paraId="5E807828" w14:textId="77777777" w:rsidR="00282A15" w:rsidRPr="00282A15" w:rsidRDefault="00282A15">
            <w:r w:rsidRPr="00282A15">
              <w:t xml:space="preserve">Replacement of Sleeves - Adductor </w:t>
            </w:r>
          </w:p>
        </w:tc>
        <w:tc>
          <w:tcPr>
            <w:tcW w:w="1637" w:type="dxa"/>
            <w:noWrap/>
            <w:hideMark/>
          </w:tcPr>
          <w:p w14:paraId="018E7A7D" w14:textId="77777777" w:rsidR="00282A15" w:rsidRPr="00282A15" w:rsidRDefault="00282A15" w:rsidP="00282A15">
            <w:r w:rsidRPr="00282A15">
              <w:t>1</w:t>
            </w:r>
          </w:p>
        </w:tc>
        <w:tc>
          <w:tcPr>
            <w:tcW w:w="815" w:type="dxa"/>
            <w:noWrap/>
            <w:hideMark/>
          </w:tcPr>
          <w:p w14:paraId="51FDCCB9" w14:textId="77777777" w:rsidR="00282A15" w:rsidRPr="00282A15" w:rsidRDefault="00282A15">
            <w:r w:rsidRPr="00282A15">
              <w:t>EA</w:t>
            </w:r>
          </w:p>
        </w:tc>
        <w:tc>
          <w:tcPr>
            <w:tcW w:w="1559" w:type="dxa"/>
            <w:noWrap/>
            <w:hideMark/>
          </w:tcPr>
          <w:p w14:paraId="10A3C1B5" w14:textId="77777777" w:rsidR="00282A15" w:rsidRPr="00282A15" w:rsidRDefault="00282A15">
            <w:r w:rsidRPr="00282A15">
              <w:t> </w:t>
            </w:r>
          </w:p>
        </w:tc>
        <w:tc>
          <w:tcPr>
            <w:tcW w:w="1289" w:type="dxa"/>
            <w:noWrap/>
            <w:hideMark/>
          </w:tcPr>
          <w:p w14:paraId="754AFC4A" w14:textId="77777777" w:rsidR="00282A15" w:rsidRPr="00282A15" w:rsidRDefault="00282A15">
            <w:r w:rsidRPr="00282A15">
              <w:t> </w:t>
            </w:r>
          </w:p>
        </w:tc>
        <w:tc>
          <w:tcPr>
            <w:tcW w:w="2441" w:type="dxa"/>
            <w:noWrap/>
            <w:hideMark/>
          </w:tcPr>
          <w:p w14:paraId="58BDA448" w14:textId="77777777" w:rsidR="00282A15" w:rsidRPr="00282A15" w:rsidRDefault="00282A15">
            <w:r w:rsidRPr="00282A15">
              <w:t> </w:t>
            </w:r>
          </w:p>
        </w:tc>
      </w:tr>
      <w:tr w:rsidR="00282A15" w:rsidRPr="00282A15" w14:paraId="20413449" w14:textId="77777777" w:rsidTr="00E56106">
        <w:trPr>
          <w:trHeight w:val="800"/>
        </w:trPr>
        <w:tc>
          <w:tcPr>
            <w:tcW w:w="1121" w:type="dxa"/>
            <w:noWrap/>
            <w:hideMark/>
          </w:tcPr>
          <w:p w14:paraId="03F45546" w14:textId="77777777" w:rsidR="00282A15" w:rsidRPr="00282A15" w:rsidRDefault="00282A15" w:rsidP="00282A15">
            <w:r w:rsidRPr="00282A15">
              <w:t xml:space="preserve">9 030 </w:t>
            </w:r>
          </w:p>
        </w:tc>
        <w:tc>
          <w:tcPr>
            <w:tcW w:w="2891" w:type="dxa"/>
            <w:hideMark/>
          </w:tcPr>
          <w:p w14:paraId="4F780850" w14:textId="77777777" w:rsidR="00282A15" w:rsidRPr="00282A15" w:rsidRDefault="00282A15">
            <w:r w:rsidRPr="00282A15">
              <w:t xml:space="preserve">Replacement of Ball Stopper - Adductor </w:t>
            </w:r>
          </w:p>
        </w:tc>
        <w:tc>
          <w:tcPr>
            <w:tcW w:w="1637" w:type="dxa"/>
            <w:noWrap/>
            <w:hideMark/>
          </w:tcPr>
          <w:p w14:paraId="4AE3D382" w14:textId="77777777" w:rsidR="00282A15" w:rsidRPr="00282A15" w:rsidRDefault="00282A15" w:rsidP="00282A15">
            <w:r w:rsidRPr="00282A15">
              <w:t>1</w:t>
            </w:r>
          </w:p>
        </w:tc>
        <w:tc>
          <w:tcPr>
            <w:tcW w:w="815" w:type="dxa"/>
            <w:noWrap/>
            <w:hideMark/>
          </w:tcPr>
          <w:p w14:paraId="2135F207" w14:textId="77777777" w:rsidR="00282A15" w:rsidRPr="00282A15" w:rsidRDefault="00282A15">
            <w:r w:rsidRPr="00282A15">
              <w:t>EA</w:t>
            </w:r>
          </w:p>
        </w:tc>
        <w:tc>
          <w:tcPr>
            <w:tcW w:w="1559" w:type="dxa"/>
            <w:noWrap/>
            <w:hideMark/>
          </w:tcPr>
          <w:p w14:paraId="2D92BB2E" w14:textId="77777777" w:rsidR="00282A15" w:rsidRPr="00282A15" w:rsidRDefault="00282A15">
            <w:r w:rsidRPr="00282A15">
              <w:t> </w:t>
            </w:r>
          </w:p>
        </w:tc>
        <w:tc>
          <w:tcPr>
            <w:tcW w:w="1289" w:type="dxa"/>
            <w:noWrap/>
            <w:hideMark/>
          </w:tcPr>
          <w:p w14:paraId="712395DF" w14:textId="77777777" w:rsidR="00282A15" w:rsidRPr="00282A15" w:rsidRDefault="00282A15">
            <w:r w:rsidRPr="00282A15">
              <w:t> </w:t>
            </w:r>
          </w:p>
        </w:tc>
        <w:tc>
          <w:tcPr>
            <w:tcW w:w="2441" w:type="dxa"/>
            <w:noWrap/>
            <w:hideMark/>
          </w:tcPr>
          <w:p w14:paraId="7D3974C2" w14:textId="77777777" w:rsidR="00282A15" w:rsidRPr="00282A15" w:rsidRDefault="00282A15">
            <w:r w:rsidRPr="00282A15">
              <w:t> </w:t>
            </w:r>
          </w:p>
        </w:tc>
      </w:tr>
      <w:tr w:rsidR="00282A15" w:rsidRPr="00282A15" w14:paraId="07458294" w14:textId="77777777" w:rsidTr="00E56106">
        <w:trPr>
          <w:trHeight w:val="800"/>
        </w:trPr>
        <w:tc>
          <w:tcPr>
            <w:tcW w:w="1121" w:type="dxa"/>
            <w:noWrap/>
            <w:hideMark/>
          </w:tcPr>
          <w:p w14:paraId="007F871A" w14:textId="77777777" w:rsidR="00282A15" w:rsidRPr="00282A15" w:rsidRDefault="00282A15" w:rsidP="00282A15">
            <w:r w:rsidRPr="00282A15">
              <w:t xml:space="preserve">9 040 </w:t>
            </w:r>
          </w:p>
        </w:tc>
        <w:tc>
          <w:tcPr>
            <w:tcW w:w="2891" w:type="dxa"/>
            <w:hideMark/>
          </w:tcPr>
          <w:p w14:paraId="376E94DC" w14:textId="77777777" w:rsidR="00282A15" w:rsidRPr="00282A15" w:rsidRDefault="00282A15">
            <w:r w:rsidRPr="00282A15">
              <w:t xml:space="preserve">Replacement </w:t>
            </w:r>
            <w:proofErr w:type="gramStart"/>
            <w:r w:rsidRPr="00282A15">
              <w:t>of  Adjustable</w:t>
            </w:r>
            <w:proofErr w:type="gramEnd"/>
            <w:r w:rsidRPr="00282A15">
              <w:t xml:space="preserve"> Knob - Adductor </w:t>
            </w:r>
          </w:p>
        </w:tc>
        <w:tc>
          <w:tcPr>
            <w:tcW w:w="1637" w:type="dxa"/>
            <w:noWrap/>
            <w:hideMark/>
          </w:tcPr>
          <w:p w14:paraId="2851A067" w14:textId="77777777" w:rsidR="00282A15" w:rsidRPr="00282A15" w:rsidRDefault="00282A15" w:rsidP="00282A15">
            <w:r w:rsidRPr="00282A15">
              <w:t>1</w:t>
            </w:r>
          </w:p>
        </w:tc>
        <w:tc>
          <w:tcPr>
            <w:tcW w:w="815" w:type="dxa"/>
            <w:noWrap/>
            <w:hideMark/>
          </w:tcPr>
          <w:p w14:paraId="5E83649C" w14:textId="77777777" w:rsidR="00282A15" w:rsidRPr="00282A15" w:rsidRDefault="00282A15">
            <w:r w:rsidRPr="00282A15">
              <w:t>EA</w:t>
            </w:r>
          </w:p>
        </w:tc>
        <w:tc>
          <w:tcPr>
            <w:tcW w:w="1559" w:type="dxa"/>
            <w:noWrap/>
            <w:hideMark/>
          </w:tcPr>
          <w:p w14:paraId="71B7A2AA" w14:textId="77777777" w:rsidR="00282A15" w:rsidRPr="00282A15" w:rsidRDefault="00282A15">
            <w:r w:rsidRPr="00282A15">
              <w:t> </w:t>
            </w:r>
          </w:p>
        </w:tc>
        <w:tc>
          <w:tcPr>
            <w:tcW w:w="1289" w:type="dxa"/>
            <w:noWrap/>
            <w:hideMark/>
          </w:tcPr>
          <w:p w14:paraId="2CE84679" w14:textId="77777777" w:rsidR="00282A15" w:rsidRPr="00282A15" w:rsidRDefault="00282A15">
            <w:r w:rsidRPr="00282A15">
              <w:t> </w:t>
            </w:r>
          </w:p>
        </w:tc>
        <w:tc>
          <w:tcPr>
            <w:tcW w:w="2441" w:type="dxa"/>
            <w:noWrap/>
            <w:hideMark/>
          </w:tcPr>
          <w:p w14:paraId="65E46D64" w14:textId="77777777" w:rsidR="00282A15" w:rsidRPr="00282A15" w:rsidRDefault="00282A15">
            <w:r w:rsidRPr="00282A15">
              <w:t> </w:t>
            </w:r>
          </w:p>
        </w:tc>
      </w:tr>
      <w:tr w:rsidR="00282A15" w:rsidRPr="00282A15" w14:paraId="1771741C" w14:textId="77777777" w:rsidTr="00E56106">
        <w:trPr>
          <w:trHeight w:val="800"/>
        </w:trPr>
        <w:tc>
          <w:tcPr>
            <w:tcW w:w="1121" w:type="dxa"/>
            <w:noWrap/>
            <w:hideMark/>
          </w:tcPr>
          <w:p w14:paraId="10AF14CD" w14:textId="77777777" w:rsidR="00282A15" w:rsidRPr="00282A15" w:rsidRDefault="00282A15" w:rsidP="00282A15">
            <w:r w:rsidRPr="00282A15">
              <w:t xml:space="preserve">9 050 </w:t>
            </w:r>
          </w:p>
        </w:tc>
        <w:tc>
          <w:tcPr>
            <w:tcW w:w="2891" w:type="dxa"/>
            <w:hideMark/>
          </w:tcPr>
          <w:p w14:paraId="27BDB652" w14:textId="77777777" w:rsidR="00282A15" w:rsidRPr="00282A15" w:rsidRDefault="00282A15">
            <w:r w:rsidRPr="00282A15">
              <w:t xml:space="preserve">Replacement of Selectors Pin - Adductor </w:t>
            </w:r>
          </w:p>
        </w:tc>
        <w:tc>
          <w:tcPr>
            <w:tcW w:w="1637" w:type="dxa"/>
            <w:noWrap/>
            <w:hideMark/>
          </w:tcPr>
          <w:p w14:paraId="340823F5" w14:textId="77777777" w:rsidR="00282A15" w:rsidRPr="00282A15" w:rsidRDefault="00282A15" w:rsidP="00282A15">
            <w:r w:rsidRPr="00282A15">
              <w:t>1</w:t>
            </w:r>
          </w:p>
        </w:tc>
        <w:tc>
          <w:tcPr>
            <w:tcW w:w="815" w:type="dxa"/>
            <w:noWrap/>
            <w:hideMark/>
          </w:tcPr>
          <w:p w14:paraId="37584260" w14:textId="77777777" w:rsidR="00282A15" w:rsidRPr="00282A15" w:rsidRDefault="00282A15">
            <w:r w:rsidRPr="00282A15">
              <w:t>EA</w:t>
            </w:r>
          </w:p>
        </w:tc>
        <w:tc>
          <w:tcPr>
            <w:tcW w:w="1559" w:type="dxa"/>
            <w:noWrap/>
            <w:hideMark/>
          </w:tcPr>
          <w:p w14:paraId="4FF72495" w14:textId="77777777" w:rsidR="00282A15" w:rsidRPr="00282A15" w:rsidRDefault="00282A15">
            <w:r w:rsidRPr="00282A15">
              <w:t> </w:t>
            </w:r>
          </w:p>
        </w:tc>
        <w:tc>
          <w:tcPr>
            <w:tcW w:w="1289" w:type="dxa"/>
            <w:noWrap/>
            <w:hideMark/>
          </w:tcPr>
          <w:p w14:paraId="57433B73" w14:textId="77777777" w:rsidR="00282A15" w:rsidRPr="00282A15" w:rsidRDefault="00282A15">
            <w:r w:rsidRPr="00282A15">
              <w:t> </w:t>
            </w:r>
          </w:p>
        </w:tc>
        <w:tc>
          <w:tcPr>
            <w:tcW w:w="2441" w:type="dxa"/>
            <w:noWrap/>
            <w:hideMark/>
          </w:tcPr>
          <w:p w14:paraId="494C8404" w14:textId="77777777" w:rsidR="00282A15" w:rsidRPr="00282A15" w:rsidRDefault="00282A15">
            <w:r w:rsidRPr="00282A15">
              <w:t> </w:t>
            </w:r>
          </w:p>
        </w:tc>
      </w:tr>
      <w:tr w:rsidR="00282A15" w:rsidRPr="00282A15" w14:paraId="1FA48206" w14:textId="77777777" w:rsidTr="00E56106">
        <w:trPr>
          <w:trHeight w:val="800"/>
        </w:trPr>
        <w:tc>
          <w:tcPr>
            <w:tcW w:w="1121" w:type="dxa"/>
            <w:noWrap/>
            <w:hideMark/>
          </w:tcPr>
          <w:p w14:paraId="768003CD" w14:textId="77777777" w:rsidR="00282A15" w:rsidRPr="00282A15" w:rsidRDefault="00282A15" w:rsidP="00282A15">
            <w:r w:rsidRPr="00282A15">
              <w:t xml:space="preserve">9 060 </w:t>
            </w:r>
          </w:p>
        </w:tc>
        <w:tc>
          <w:tcPr>
            <w:tcW w:w="2891" w:type="dxa"/>
            <w:hideMark/>
          </w:tcPr>
          <w:p w14:paraId="281EC111" w14:textId="77777777" w:rsidR="00282A15" w:rsidRPr="00282A15" w:rsidRDefault="00282A15">
            <w:r w:rsidRPr="00282A15">
              <w:t xml:space="preserve">Replacement of Weight </w:t>
            </w:r>
            <w:proofErr w:type="gramStart"/>
            <w:r w:rsidRPr="00282A15">
              <w:t>Stickers  -</w:t>
            </w:r>
            <w:proofErr w:type="gramEnd"/>
            <w:r w:rsidRPr="00282A15">
              <w:t xml:space="preserve"> Adductor </w:t>
            </w:r>
          </w:p>
        </w:tc>
        <w:tc>
          <w:tcPr>
            <w:tcW w:w="1637" w:type="dxa"/>
            <w:noWrap/>
            <w:hideMark/>
          </w:tcPr>
          <w:p w14:paraId="3EE16ABD" w14:textId="77777777" w:rsidR="00282A15" w:rsidRPr="00282A15" w:rsidRDefault="00282A15" w:rsidP="00282A15">
            <w:r w:rsidRPr="00282A15">
              <w:t>1</w:t>
            </w:r>
          </w:p>
        </w:tc>
        <w:tc>
          <w:tcPr>
            <w:tcW w:w="815" w:type="dxa"/>
            <w:noWrap/>
            <w:hideMark/>
          </w:tcPr>
          <w:p w14:paraId="68C8AC06" w14:textId="77777777" w:rsidR="00282A15" w:rsidRPr="00282A15" w:rsidRDefault="00282A15">
            <w:r w:rsidRPr="00282A15">
              <w:t>EA</w:t>
            </w:r>
          </w:p>
        </w:tc>
        <w:tc>
          <w:tcPr>
            <w:tcW w:w="1559" w:type="dxa"/>
            <w:noWrap/>
            <w:hideMark/>
          </w:tcPr>
          <w:p w14:paraId="757C5A70" w14:textId="77777777" w:rsidR="00282A15" w:rsidRPr="00282A15" w:rsidRDefault="00282A15">
            <w:r w:rsidRPr="00282A15">
              <w:t> </w:t>
            </w:r>
          </w:p>
        </w:tc>
        <w:tc>
          <w:tcPr>
            <w:tcW w:w="1289" w:type="dxa"/>
            <w:noWrap/>
            <w:hideMark/>
          </w:tcPr>
          <w:p w14:paraId="3EA668FB" w14:textId="77777777" w:rsidR="00282A15" w:rsidRPr="00282A15" w:rsidRDefault="00282A15">
            <w:r w:rsidRPr="00282A15">
              <w:t> </w:t>
            </w:r>
          </w:p>
        </w:tc>
        <w:tc>
          <w:tcPr>
            <w:tcW w:w="2441" w:type="dxa"/>
            <w:noWrap/>
            <w:hideMark/>
          </w:tcPr>
          <w:p w14:paraId="11164D69" w14:textId="77777777" w:rsidR="00282A15" w:rsidRPr="00282A15" w:rsidRDefault="00282A15">
            <w:r w:rsidRPr="00282A15">
              <w:t> </w:t>
            </w:r>
          </w:p>
        </w:tc>
      </w:tr>
      <w:tr w:rsidR="00282A15" w:rsidRPr="00282A15" w14:paraId="769AA649" w14:textId="77777777" w:rsidTr="00E56106">
        <w:trPr>
          <w:trHeight w:val="800"/>
        </w:trPr>
        <w:tc>
          <w:tcPr>
            <w:tcW w:w="1121" w:type="dxa"/>
            <w:noWrap/>
            <w:hideMark/>
          </w:tcPr>
          <w:p w14:paraId="051CE199" w14:textId="77777777" w:rsidR="00282A15" w:rsidRPr="00282A15" w:rsidRDefault="00282A15" w:rsidP="00282A15">
            <w:r w:rsidRPr="00282A15">
              <w:t xml:space="preserve">9 070 </w:t>
            </w:r>
          </w:p>
        </w:tc>
        <w:tc>
          <w:tcPr>
            <w:tcW w:w="2891" w:type="dxa"/>
            <w:hideMark/>
          </w:tcPr>
          <w:p w14:paraId="40074DA6" w14:textId="77777777" w:rsidR="00282A15" w:rsidRPr="00282A15" w:rsidRDefault="00282A15">
            <w:r w:rsidRPr="00282A15">
              <w:t xml:space="preserve">Replacement of Female Connectors - Shoulder Press </w:t>
            </w:r>
          </w:p>
        </w:tc>
        <w:tc>
          <w:tcPr>
            <w:tcW w:w="1637" w:type="dxa"/>
            <w:noWrap/>
            <w:hideMark/>
          </w:tcPr>
          <w:p w14:paraId="733AB371" w14:textId="77777777" w:rsidR="00282A15" w:rsidRPr="00282A15" w:rsidRDefault="00282A15" w:rsidP="00282A15">
            <w:r w:rsidRPr="00282A15">
              <w:t>1</w:t>
            </w:r>
          </w:p>
        </w:tc>
        <w:tc>
          <w:tcPr>
            <w:tcW w:w="815" w:type="dxa"/>
            <w:noWrap/>
            <w:hideMark/>
          </w:tcPr>
          <w:p w14:paraId="2E02E399" w14:textId="77777777" w:rsidR="00282A15" w:rsidRPr="00282A15" w:rsidRDefault="00282A15">
            <w:r w:rsidRPr="00282A15">
              <w:t>EA</w:t>
            </w:r>
          </w:p>
        </w:tc>
        <w:tc>
          <w:tcPr>
            <w:tcW w:w="1559" w:type="dxa"/>
            <w:noWrap/>
            <w:hideMark/>
          </w:tcPr>
          <w:p w14:paraId="3FE22DA3" w14:textId="77777777" w:rsidR="00282A15" w:rsidRPr="00282A15" w:rsidRDefault="00282A15">
            <w:r w:rsidRPr="00282A15">
              <w:t> </w:t>
            </w:r>
          </w:p>
        </w:tc>
        <w:tc>
          <w:tcPr>
            <w:tcW w:w="1289" w:type="dxa"/>
            <w:noWrap/>
            <w:hideMark/>
          </w:tcPr>
          <w:p w14:paraId="62FDA3E0" w14:textId="77777777" w:rsidR="00282A15" w:rsidRPr="00282A15" w:rsidRDefault="00282A15">
            <w:r w:rsidRPr="00282A15">
              <w:t> </w:t>
            </w:r>
          </w:p>
        </w:tc>
        <w:tc>
          <w:tcPr>
            <w:tcW w:w="2441" w:type="dxa"/>
            <w:noWrap/>
            <w:hideMark/>
          </w:tcPr>
          <w:p w14:paraId="3784A42A" w14:textId="77777777" w:rsidR="00282A15" w:rsidRPr="00282A15" w:rsidRDefault="00282A15">
            <w:r w:rsidRPr="00282A15">
              <w:t> </w:t>
            </w:r>
          </w:p>
        </w:tc>
      </w:tr>
      <w:tr w:rsidR="00282A15" w:rsidRPr="00282A15" w14:paraId="0A3995EC" w14:textId="77777777" w:rsidTr="00E56106">
        <w:trPr>
          <w:trHeight w:val="800"/>
        </w:trPr>
        <w:tc>
          <w:tcPr>
            <w:tcW w:w="1121" w:type="dxa"/>
            <w:noWrap/>
            <w:hideMark/>
          </w:tcPr>
          <w:p w14:paraId="25EA4637" w14:textId="77777777" w:rsidR="00282A15" w:rsidRPr="00282A15" w:rsidRDefault="00282A15" w:rsidP="00282A15">
            <w:r w:rsidRPr="00282A15">
              <w:t xml:space="preserve">9 080 </w:t>
            </w:r>
          </w:p>
        </w:tc>
        <w:tc>
          <w:tcPr>
            <w:tcW w:w="2891" w:type="dxa"/>
            <w:hideMark/>
          </w:tcPr>
          <w:p w14:paraId="27948406" w14:textId="77777777" w:rsidR="00282A15" w:rsidRPr="00282A15" w:rsidRDefault="00282A15">
            <w:r w:rsidRPr="00282A15">
              <w:t xml:space="preserve">Replacement of Male Connectors - Shoulder Press </w:t>
            </w:r>
          </w:p>
        </w:tc>
        <w:tc>
          <w:tcPr>
            <w:tcW w:w="1637" w:type="dxa"/>
            <w:noWrap/>
            <w:hideMark/>
          </w:tcPr>
          <w:p w14:paraId="07999E12" w14:textId="77777777" w:rsidR="00282A15" w:rsidRPr="00282A15" w:rsidRDefault="00282A15" w:rsidP="00282A15">
            <w:r w:rsidRPr="00282A15">
              <w:t>1</w:t>
            </w:r>
          </w:p>
        </w:tc>
        <w:tc>
          <w:tcPr>
            <w:tcW w:w="815" w:type="dxa"/>
            <w:noWrap/>
            <w:hideMark/>
          </w:tcPr>
          <w:p w14:paraId="2B51BB62" w14:textId="77777777" w:rsidR="00282A15" w:rsidRPr="00282A15" w:rsidRDefault="00282A15">
            <w:r w:rsidRPr="00282A15">
              <w:t>EA</w:t>
            </w:r>
          </w:p>
        </w:tc>
        <w:tc>
          <w:tcPr>
            <w:tcW w:w="1559" w:type="dxa"/>
            <w:noWrap/>
            <w:hideMark/>
          </w:tcPr>
          <w:p w14:paraId="798E63D5" w14:textId="77777777" w:rsidR="00282A15" w:rsidRPr="00282A15" w:rsidRDefault="00282A15">
            <w:r w:rsidRPr="00282A15">
              <w:t> </w:t>
            </w:r>
          </w:p>
        </w:tc>
        <w:tc>
          <w:tcPr>
            <w:tcW w:w="1289" w:type="dxa"/>
            <w:noWrap/>
            <w:hideMark/>
          </w:tcPr>
          <w:p w14:paraId="6698DC49" w14:textId="77777777" w:rsidR="00282A15" w:rsidRPr="00282A15" w:rsidRDefault="00282A15">
            <w:r w:rsidRPr="00282A15">
              <w:t> </w:t>
            </w:r>
          </w:p>
        </w:tc>
        <w:tc>
          <w:tcPr>
            <w:tcW w:w="2441" w:type="dxa"/>
            <w:noWrap/>
            <w:hideMark/>
          </w:tcPr>
          <w:p w14:paraId="1147CABE" w14:textId="77777777" w:rsidR="00282A15" w:rsidRPr="00282A15" w:rsidRDefault="00282A15">
            <w:r w:rsidRPr="00282A15">
              <w:t> </w:t>
            </w:r>
          </w:p>
        </w:tc>
      </w:tr>
      <w:tr w:rsidR="00282A15" w:rsidRPr="00282A15" w14:paraId="62E640E8" w14:textId="77777777" w:rsidTr="00E56106">
        <w:trPr>
          <w:trHeight w:val="800"/>
        </w:trPr>
        <w:tc>
          <w:tcPr>
            <w:tcW w:w="1121" w:type="dxa"/>
            <w:noWrap/>
            <w:hideMark/>
          </w:tcPr>
          <w:p w14:paraId="5E39295E" w14:textId="77777777" w:rsidR="00282A15" w:rsidRPr="00282A15" w:rsidRDefault="00282A15" w:rsidP="00282A15">
            <w:r w:rsidRPr="00282A15">
              <w:t xml:space="preserve">9 090 </w:t>
            </w:r>
          </w:p>
        </w:tc>
        <w:tc>
          <w:tcPr>
            <w:tcW w:w="2891" w:type="dxa"/>
            <w:hideMark/>
          </w:tcPr>
          <w:p w14:paraId="51F4E28C" w14:textId="77777777" w:rsidR="00282A15" w:rsidRPr="00282A15" w:rsidRDefault="00282A15">
            <w:r w:rsidRPr="00282A15">
              <w:t xml:space="preserve">Replacement of Sleeves - Shoulder Press </w:t>
            </w:r>
          </w:p>
        </w:tc>
        <w:tc>
          <w:tcPr>
            <w:tcW w:w="1637" w:type="dxa"/>
            <w:noWrap/>
            <w:hideMark/>
          </w:tcPr>
          <w:p w14:paraId="3AA4082D" w14:textId="77777777" w:rsidR="00282A15" w:rsidRPr="00282A15" w:rsidRDefault="00282A15" w:rsidP="00282A15">
            <w:r w:rsidRPr="00282A15">
              <w:t>1</w:t>
            </w:r>
          </w:p>
        </w:tc>
        <w:tc>
          <w:tcPr>
            <w:tcW w:w="815" w:type="dxa"/>
            <w:noWrap/>
            <w:hideMark/>
          </w:tcPr>
          <w:p w14:paraId="41DA6EBB" w14:textId="77777777" w:rsidR="00282A15" w:rsidRPr="00282A15" w:rsidRDefault="00282A15">
            <w:r w:rsidRPr="00282A15">
              <w:t>EA</w:t>
            </w:r>
          </w:p>
        </w:tc>
        <w:tc>
          <w:tcPr>
            <w:tcW w:w="1559" w:type="dxa"/>
            <w:noWrap/>
            <w:hideMark/>
          </w:tcPr>
          <w:p w14:paraId="73D6C13D" w14:textId="77777777" w:rsidR="00282A15" w:rsidRPr="00282A15" w:rsidRDefault="00282A15">
            <w:r w:rsidRPr="00282A15">
              <w:t> </w:t>
            </w:r>
          </w:p>
        </w:tc>
        <w:tc>
          <w:tcPr>
            <w:tcW w:w="1289" w:type="dxa"/>
            <w:noWrap/>
            <w:hideMark/>
          </w:tcPr>
          <w:p w14:paraId="10C0420A" w14:textId="77777777" w:rsidR="00282A15" w:rsidRPr="00282A15" w:rsidRDefault="00282A15">
            <w:r w:rsidRPr="00282A15">
              <w:t> </w:t>
            </w:r>
          </w:p>
        </w:tc>
        <w:tc>
          <w:tcPr>
            <w:tcW w:w="2441" w:type="dxa"/>
            <w:noWrap/>
            <w:hideMark/>
          </w:tcPr>
          <w:p w14:paraId="3AB23D4B" w14:textId="77777777" w:rsidR="00282A15" w:rsidRPr="00282A15" w:rsidRDefault="00282A15">
            <w:r w:rsidRPr="00282A15">
              <w:t> </w:t>
            </w:r>
          </w:p>
        </w:tc>
      </w:tr>
      <w:tr w:rsidR="00282A15" w:rsidRPr="00282A15" w14:paraId="6B305967" w14:textId="77777777" w:rsidTr="00E56106">
        <w:trPr>
          <w:trHeight w:val="800"/>
        </w:trPr>
        <w:tc>
          <w:tcPr>
            <w:tcW w:w="1121" w:type="dxa"/>
            <w:noWrap/>
            <w:hideMark/>
          </w:tcPr>
          <w:p w14:paraId="3654FC3E" w14:textId="77777777" w:rsidR="00282A15" w:rsidRPr="00282A15" w:rsidRDefault="00282A15" w:rsidP="00282A15">
            <w:r w:rsidRPr="00282A15">
              <w:t xml:space="preserve">10 000 </w:t>
            </w:r>
          </w:p>
        </w:tc>
        <w:tc>
          <w:tcPr>
            <w:tcW w:w="2891" w:type="dxa"/>
            <w:hideMark/>
          </w:tcPr>
          <w:p w14:paraId="755DA8F1" w14:textId="77777777" w:rsidR="00282A15" w:rsidRPr="00282A15" w:rsidRDefault="00282A15">
            <w:r w:rsidRPr="00282A15">
              <w:t xml:space="preserve">Replacement of Ball Stopper - Shoulder Press </w:t>
            </w:r>
          </w:p>
        </w:tc>
        <w:tc>
          <w:tcPr>
            <w:tcW w:w="1637" w:type="dxa"/>
            <w:noWrap/>
            <w:hideMark/>
          </w:tcPr>
          <w:p w14:paraId="25271E43" w14:textId="77777777" w:rsidR="00282A15" w:rsidRPr="00282A15" w:rsidRDefault="00282A15" w:rsidP="00282A15">
            <w:r w:rsidRPr="00282A15">
              <w:t>1</w:t>
            </w:r>
          </w:p>
        </w:tc>
        <w:tc>
          <w:tcPr>
            <w:tcW w:w="815" w:type="dxa"/>
            <w:noWrap/>
            <w:hideMark/>
          </w:tcPr>
          <w:p w14:paraId="68C0BBCA" w14:textId="77777777" w:rsidR="00282A15" w:rsidRPr="00282A15" w:rsidRDefault="00282A15">
            <w:r w:rsidRPr="00282A15">
              <w:t>EA</w:t>
            </w:r>
          </w:p>
        </w:tc>
        <w:tc>
          <w:tcPr>
            <w:tcW w:w="1559" w:type="dxa"/>
            <w:noWrap/>
            <w:hideMark/>
          </w:tcPr>
          <w:p w14:paraId="44F13137" w14:textId="77777777" w:rsidR="00282A15" w:rsidRPr="00282A15" w:rsidRDefault="00282A15">
            <w:r w:rsidRPr="00282A15">
              <w:t> </w:t>
            </w:r>
          </w:p>
        </w:tc>
        <w:tc>
          <w:tcPr>
            <w:tcW w:w="1289" w:type="dxa"/>
            <w:noWrap/>
            <w:hideMark/>
          </w:tcPr>
          <w:p w14:paraId="73F9D5FB" w14:textId="77777777" w:rsidR="00282A15" w:rsidRPr="00282A15" w:rsidRDefault="00282A15">
            <w:r w:rsidRPr="00282A15">
              <w:t> </w:t>
            </w:r>
          </w:p>
        </w:tc>
        <w:tc>
          <w:tcPr>
            <w:tcW w:w="2441" w:type="dxa"/>
            <w:noWrap/>
            <w:hideMark/>
          </w:tcPr>
          <w:p w14:paraId="5292F791" w14:textId="77777777" w:rsidR="00282A15" w:rsidRPr="00282A15" w:rsidRDefault="00282A15">
            <w:r w:rsidRPr="00282A15">
              <w:t> </w:t>
            </w:r>
          </w:p>
        </w:tc>
      </w:tr>
      <w:tr w:rsidR="00282A15" w:rsidRPr="00282A15" w14:paraId="2B498674" w14:textId="77777777" w:rsidTr="00E56106">
        <w:trPr>
          <w:trHeight w:val="800"/>
        </w:trPr>
        <w:tc>
          <w:tcPr>
            <w:tcW w:w="1121" w:type="dxa"/>
            <w:noWrap/>
            <w:hideMark/>
          </w:tcPr>
          <w:p w14:paraId="38E2BB8E" w14:textId="77777777" w:rsidR="00282A15" w:rsidRPr="00282A15" w:rsidRDefault="00282A15" w:rsidP="00282A15">
            <w:r w:rsidRPr="00282A15">
              <w:t xml:space="preserve">10 010 </w:t>
            </w:r>
          </w:p>
        </w:tc>
        <w:tc>
          <w:tcPr>
            <w:tcW w:w="2891" w:type="dxa"/>
            <w:hideMark/>
          </w:tcPr>
          <w:p w14:paraId="6D42093B" w14:textId="77777777" w:rsidR="00282A15" w:rsidRPr="00282A15" w:rsidRDefault="00282A15">
            <w:r w:rsidRPr="00282A15">
              <w:t xml:space="preserve">Replacement of Adjustable Knob - Shoulder Press </w:t>
            </w:r>
          </w:p>
        </w:tc>
        <w:tc>
          <w:tcPr>
            <w:tcW w:w="1637" w:type="dxa"/>
            <w:noWrap/>
            <w:hideMark/>
          </w:tcPr>
          <w:p w14:paraId="196903B0" w14:textId="77777777" w:rsidR="00282A15" w:rsidRPr="00282A15" w:rsidRDefault="00282A15" w:rsidP="00282A15">
            <w:r w:rsidRPr="00282A15">
              <w:t>1</w:t>
            </w:r>
          </w:p>
        </w:tc>
        <w:tc>
          <w:tcPr>
            <w:tcW w:w="815" w:type="dxa"/>
            <w:noWrap/>
            <w:hideMark/>
          </w:tcPr>
          <w:p w14:paraId="6CBF361A" w14:textId="77777777" w:rsidR="00282A15" w:rsidRPr="00282A15" w:rsidRDefault="00282A15">
            <w:r w:rsidRPr="00282A15">
              <w:t>EA</w:t>
            </w:r>
          </w:p>
        </w:tc>
        <w:tc>
          <w:tcPr>
            <w:tcW w:w="1559" w:type="dxa"/>
            <w:noWrap/>
            <w:hideMark/>
          </w:tcPr>
          <w:p w14:paraId="7E8B6200" w14:textId="77777777" w:rsidR="00282A15" w:rsidRPr="00282A15" w:rsidRDefault="00282A15">
            <w:r w:rsidRPr="00282A15">
              <w:t> </w:t>
            </w:r>
          </w:p>
        </w:tc>
        <w:tc>
          <w:tcPr>
            <w:tcW w:w="1289" w:type="dxa"/>
            <w:noWrap/>
            <w:hideMark/>
          </w:tcPr>
          <w:p w14:paraId="443BA332" w14:textId="77777777" w:rsidR="00282A15" w:rsidRPr="00282A15" w:rsidRDefault="00282A15">
            <w:r w:rsidRPr="00282A15">
              <w:t> </w:t>
            </w:r>
          </w:p>
        </w:tc>
        <w:tc>
          <w:tcPr>
            <w:tcW w:w="2441" w:type="dxa"/>
            <w:noWrap/>
            <w:hideMark/>
          </w:tcPr>
          <w:p w14:paraId="3EF07F1E" w14:textId="77777777" w:rsidR="00282A15" w:rsidRPr="00282A15" w:rsidRDefault="00282A15">
            <w:r w:rsidRPr="00282A15">
              <w:t> </w:t>
            </w:r>
          </w:p>
        </w:tc>
      </w:tr>
      <w:tr w:rsidR="00282A15" w:rsidRPr="00282A15" w14:paraId="2E1E2FF2" w14:textId="77777777" w:rsidTr="00E56106">
        <w:trPr>
          <w:trHeight w:val="800"/>
        </w:trPr>
        <w:tc>
          <w:tcPr>
            <w:tcW w:w="1121" w:type="dxa"/>
            <w:noWrap/>
            <w:hideMark/>
          </w:tcPr>
          <w:p w14:paraId="3EB7E0D7" w14:textId="77777777" w:rsidR="00282A15" w:rsidRPr="00282A15" w:rsidRDefault="00282A15" w:rsidP="00282A15">
            <w:r w:rsidRPr="00282A15">
              <w:t xml:space="preserve">10 020 </w:t>
            </w:r>
          </w:p>
        </w:tc>
        <w:tc>
          <w:tcPr>
            <w:tcW w:w="2891" w:type="dxa"/>
            <w:hideMark/>
          </w:tcPr>
          <w:p w14:paraId="47B01B49" w14:textId="77777777" w:rsidR="00282A15" w:rsidRPr="00282A15" w:rsidRDefault="00282A15">
            <w:r w:rsidRPr="00282A15">
              <w:t xml:space="preserve">Replacement </w:t>
            </w:r>
            <w:proofErr w:type="gramStart"/>
            <w:r w:rsidRPr="00282A15">
              <w:t>of  Weight</w:t>
            </w:r>
            <w:proofErr w:type="gramEnd"/>
            <w:r w:rsidRPr="00282A15">
              <w:t xml:space="preserve"> Stickers - Shoulder Press </w:t>
            </w:r>
          </w:p>
        </w:tc>
        <w:tc>
          <w:tcPr>
            <w:tcW w:w="1637" w:type="dxa"/>
            <w:noWrap/>
            <w:hideMark/>
          </w:tcPr>
          <w:p w14:paraId="4A13ACC4" w14:textId="77777777" w:rsidR="00282A15" w:rsidRPr="00282A15" w:rsidRDefault="00282A15" w:rsidP="00282A15">
            <w:r w:rsidRPr="00282A15">
              <w:t>1</w:t>
            </w:r>
          </w:p>
        </w:tc>
        <w:tc>
          <w:tcPr>
            <w:tcW w:w="815" w:type="dxa"/>
            <w:noWrap/>
            <w:hideMark/>
          </w:tcPr>
          <w:p w14:paraId="6FD7AE99" w14:textId="77777777" w:rsidR="00282A15" w:rsidRPr="00282A15" w:rsidRDefault="00282A15">
            <w:r w:rsidRPr="00282A15">
              <w:t>EA</w:t>
            </w:r>
          </w:p>
        </w:tc>
        <w:tc>
          <w:tcPr>
            <w:tcW w:w="1559" w:type="dxa"/>
            <w:noWrap/>
            <w:hideMark/>
          </w:tcPr>
          <w:p w14:paraId="405203CA" w14:textId="77777777" w:rsidR="00282A15" w:rsidRPr="00282A15" w:rsidRDefault="00282A15">
            <w:r w:rsidRPr="00282A15">
              <w:t> </w:t>
            </w:r>
          </w:p>
        </w:tc>
        <w:tc>
          <w:tcPr>
            <w:tcW w:w="1289" w:type="dxa"/>
            <w:noWrap/>
            <w:hideMark/>
          </w:tcPr>
          <w:p w14:paraId="25683EEA" w14:textId="77777777" w:rsidR="00282A15" w:rsidRPr="00282A15" w:rsidRDefault="00282A15">
            <w:r w:rsidRPr="00282A15">
              <w:t> </w:t>
            </w:r>
          </w:p>
        </w:tc>
        <w:tc>
          <w:tcPr>
            <w:tcW w:w="2441" w:type="dxa"/>
            <w:noWrap/>
            <w:hideMark/>
          </w:tcPr>
          <w:p w14:paraId="2B426B61" w14:textId="77777777" w:rsidR="00282A15" w:rsidRPr="00282A15" w:rsidRDefault="00282A15">
            <w:r w:rsidRPr="00282A15">
              <w:t> </w:t>
            </w:r>
          </w:p>
        </w:tc>
      </w:tr>
      <w:tr w:rsidR="00282A15" w:rsidRPr="00282A15" w14:paraId="53F5F7ED" w14:textId="77777777" w:rsidTr="00E56106">
        <w:trPr>
          <w:trHeight w:val="800"/>
        </w:trPr>
        <w:tc>
          <w:tcPr>
            <w:tcW w:w="1121" w:type="dxa"/>
            <w:noWrap/>
            <w:hideMark/>
          </w:tcPr>
          <w:p w14:paraId="57222A3C" w14:textId="77777777" w:rsidR="00282A15" w:rsidRPr="00282A15" w:rsidRDefault="00282A15" w:rsidP="00282A15">
            <w:r w:rsidRPr="00282A15">
              <w:t xml:space="preserve">10 030 </w:t>
            </w:r>
          </w:p>
        </w:tc>
        <w:tc>
          <w:tcPr>
            <w:tcW w:w="2891" w:type="dxa"/>
            <w:hideMark/>
          </w:tcPr>
          <w:p w14:paraId="54BB1909" w14:textId="77777777" w:rsidR="00282A15" w:rsidRPr="00282A15" w:rsidRDefault="00282A15">
            <w:r w:rsidRPr="00282A15">
              <w:t xml:space="preserve">Replacement of Selectors Pin- Shoulder Press </w:t>
            </w:r>
          </w:p>
        </w:tc>
        <w:tc>
          <w:tcPr>
            <w:tcW w:w="1637" w:type="dxa"/>
            <w:noWrap/>
            <w:hideMark/>
          </w:tcPr>
          <w:p w14:paraId="28BC54EC" w14:textId="77777777" w:rsidR="00282A15" w:rsidRPr="00282A15" w:rsidRDefault="00282A15" w:rsidP="00282A15">
            <w:r w:rsidRPr="00282A15">
              <w:t>1</w:t>
            </w:r>
          </w:p>
        </w:tc>
        <w:tc>
          <w:tcPr>
            <w:tcW w:w="815" w:type="dxa"/>
            <w:noWrap/>
            <w:hideMark/>
          </w:tcPr>
          <w:p w14:paraId="5C12B5BA" w14:textId="77777777" w:rsidR="00282A15" w:rsidRPr="00282A15" w:rsidRDefault="00282A15">
            <w:r w:rsidRPr="00282A15">
              <w:t>EA</w:t>
            </w:r>
          </w:p>
        </w:tc>
        <w:tc>
          <w:tcPr>
            <w:tcW w:w="1559" w:type="dxa"/>
            <w:noWrap/>
            <w:hideMark/>
          </w:tcPr>
          <w:p w14:paraId="54D29229" w14:textId="77777777" w:rsidR="00282A15" w:rsidRPr="00282A15" w:rsidRDefault="00282A15">
            <w:r w:rsidRPr="00282A15">
              <w:t> </w:t>
            </w:r>
          </w:p>
        </w:tc>
        <w:tc>
          <w:tcPr>
            <w:tcW w:w="1289" w:type="dxa"/>
            <w:noWrap/>
            <w:hideMark/>
          </w:tcPr>
          <w:p w14:paraId="2D3E16D2" w14:textId="77777777" w:rsidR="00282A15" w:rsidRPr="00282A15" w:rsidRDefault="00282A15">
            <w:r w:rsidRPr="00282A15">
              <w:t> </w:t>
            </w:r>
          </w:p>
        </w:tc>
        <w:tc>
          <w:tcPr>
            <w:tcW w:w="2441" w:type="dxa"/>
            <w:noWrap/>
            <w:hideMark/>
          </w:tcPr>
          <w:p w14:paraId="41FE4DA8" w14:textId="77777777" w:rsidR="00282A15" w:rsidRPr="00282A15" w:rsidRDefault="00282A15">
            <w:r w:rsidRPr="00282A15">
              <w:t> </w:t>
            </w:r>
          </w:p>
        </w:tc>
      </w:tr>
      <w:tr w:rsidR="00282A15" w:rsidRPr="00282A15" w14:paraId="37F65FD7" w14:textId="77777777" w:rsidTr="00E56106">
        <w:trPr>
          <w:trHeight w:val="800"/>
        </w:trPr>
        <w:tc>
          <w:tcPr>
            <w:tcW w:w="1121" w:type="dxa"/>
            <w:noWrap/>
            <w:hideMark/>
          </w:tcPr>
          <w:p w14:paraId="1E352D65" w14:textId="77777777" w:rsidR="00282A15" w:rsidRPr="00282A15" w:rsidRDefault="00282A15" w:rsidP="00282A15">
            <w:r w:rsidRPr="00282A15">
              <w:t xml:space="preserve">10 040 </w:t>
            </w:r>
          </w:p>
        </w:tc>
        <w:tc>
          <w:tcPr>
            <w:tcW w:w="2891" w:type="dxa"/>
            <w:hideMark/>
          </w:tcPr>
          <w:p w14:paraId="791B3D8D" w14:textId="77777777" w:rsidR="00282A15" w:rsidRPr="00282A15" w:rsidRDefault="00282A15">
            <w:r w:rsidRPr="00282A15">
              <w:t>Replacement of Female Connectors - Abductor</w:t>
            </w:r>
          </w:p>
        </w:tc>
        <w:tc>
          <w:tcPr>
            <w:tcW w:w="1637" w:type="dxa"/>
            <w:noWrap/>
            <w:hideMark/>
          </w:tcPr>
          <w:p w14:paraId="25153D77" w14:textId="77777777" w:rsidR="00282A15" w:rsidRPr="00282A15" w:rsidRDefault="00282A15" w:rsidP="00282A15">
            <w:r w:rsidRPr="00282A15">
              <w:t>1</w:t>
            </w:r>
          </w:p>
        </w:tc>
        <w:tc>
          <w:tcPr>
            <w:tcW w:w="815" w:type="dxa"/>
            <w:noWrap/>
            <w:hideMark/>
          </w:tcPr>
          <w:p w14:paraId="3AE3BFCB" w14:textId="77777777" w:rsidR="00282A15" w:rsidRPr="00282A15" w:rsidRDefault="00282A15">
            <w:r w:rsidRPr="00282A15">
              <w:t>EA</w:t>
            </w:r>
          </w:p>
        </w:tc>
        <w:tc>
          <w:tcPr>
            <w:tcW w:w="1559" w:type="dxa"/>
            <w:noWrap/>
            <w:hideMark/>
          </w:tcPr>
          <w:p w14:paraId="4E41A61D" w14:textId="77777777" w:rsidR="00282A15" w:rsidRPr="00282A15" w:rsidRDefault="00282A15">
            <w:r w:rsidRPr="00282A15">
              <w:t> </w:t>
            </w:r>
          </w:p>
        </w:tc>
        <w:tc>
          <w:tcPr>
            <w:tcW w:w="1289" w:type="dxa"/>
            <w:noWrap/>
            <w:hideMark/>
          </w:tcPr>
          <w:p w14:paraId="478E786F" w14:textId="77777777" w:rsidR="00282A15" w:rsidRPr="00282A15" w:rsidRDefault="00282A15">
            <w:r w:rsidRPr="00282A15">
              <w:t> </w:t>
            </w:r>
          </w:p>
        </w:tc>
        <w:tc>
          <w:tcPr>
            <w:tcW w:w="2441" w:type="dxa"/>
            <w:noWrap/>
            <w:hideMark/>
          </w:tcPr>
          <w:p w14:paraId="3FAF0241" w14:textId="77777777" w:rsidR="00282A15" w:rsidRPr="00282A15" w:rsidRDefault="00282A15">
            <w:r w:rsidRPr="00282A15">
              <w:t> </w:t>
            </w:r>
          </w:p>
        </w:tc>
      </w:tr>
      <w:tr w:rsidR="00282A15" w:rsidRPr="00282A15" w14:paraId="0A907DD9" w14:textId="77777777" w:rsidTr="00E56106">
        <w:trPr>
          <w:trHeight w:val="800"/>
        </w:trPr>
        <w:tc>
          <w:tcPr>
            <w:tcW w:w="1121" w:type="dxa"/>
            <w:noWrap/>
            <w:hideMark/>
          </w:tcPr>
          <w:p w14:paraId="01C787FC" w14:textId="77777777" w:rsidR="00282A15" w:rsidRPr="00282A15" w:rsidRDefault="00282A15" w:rsidP="00282A15">
            <w:r w:rsidRPr="00282A15">
              <w:t xml:space="preserve">10 050 </w:t>
            </w:r>
          </w:p>
        </w:tc>
        <w:tc>
          <w:tcPr>
            <w:tcW w:w="2891" w:type="dxa"/>
            <w:hideMark/>
          </w:tcPr>
          <w:p w14:paraId="5EB88FF5" w14:textId="77777777" w:rsidR="00282A15" w:rsidRPr="00282A15" w:rsidRDefault="00282A15">
            <w:r w:rsidRPr="00282A15">
              <w:t>Replacement of Male Connectors - Abductor</w:t>
            </w:r>
          </w:p>
        </w:tc>
        <w:tc>
          <w:tcPr>
            <w:tcW w:w="1637" w:type="dxa"/>
            <w:noWrap/>
            <w:hideMark/>
          </w:tcPr>
          <w:p w14:paraId="697799CC" w14:textId="77777777" w:rsidR="00282A15" w:rsidRPr="00282A15" w:rsidRDefault="00282A15" w:rsidP="00282A15">
            <w:r w:rsidRPr="00282A15">
              <w:t>1</w:t>
            </w:r>
          </w:p>
        </w:tc>
        <w:tc>
          <w:tcPr>
            <w:tcW w:w="815" w:type="dxa"/>
            <w:noWrap/>
            <w:hideMark/>
          </w:tcPr>
          <w:p w14:paraId="2C541841" w14:textId="77777777" w:rsidR="00282A15" w:rsidRPr="00282A15" w:rsidRDefault="00282A15">
            <w:r w:rsidRPr="00282A15">
              <w:t>EA</w:t>
            </w:r>
          </w:p>
        </w:tc>
        <w:tc>
          <w:tcPr>
            <w:tcW w:w="1559" w:type="dxa"/>
            <w:noWrap/>
            <w:hideMark/>
          </w:tcPr>
          <w:p w14:paraId="313333BB" w14:textId="77777777" w:rsidR="00282A15" w:rsidRPr="00282A15" w:rsidRDefault="00282A15">
            <w:r w:rsidRPr="00282A15">
              <w:t> </w:t>
            </w:r>
          </w:p>
        </w:tc>
        <w:tc>
          <w:tcPr>
            <w:tcW w:w="1289" w:type="dxa"/>
            <w:noWrap/>
            <w:hideMark/>
          </w:tcPr>
          <w:p w14:paraId="145456AB" w14:textId="77777777" w:rsidR="00282A15" w:rsidRPr="00282A15" w:rsidRDefault="00282A15">
            <w:r w:rsidRPr="00282A15">
              <w:t> </w:t>
            </w:r>
          </w:p>
        </w:tc>
        <w:tc>
          <w:tcPr>
            <w:tcW w:w="2441" w:type="dxa"/>
            <w:noWrap/>
            <w:hideMark/>
          </w:tcPr>
          <w:p w14:paraId="028D8769" w14:textId="77777777" w:rsidR="00282A15" w:rsidRPr="00282A15" w:rsidRDefault="00282A15">
            <w:r w:rsidRPr="00282A15">
              <w:t> </w:t>
            </w:r>
          </w:p>
        </w:tc>
      </w:tr>
      <w:tr w:rsidR="00282A15" w:rsidRPr="00282A15" w14:paraId="2BAE6B4F" w14:textId="77777777" w:rsidTr="00E56106">
        <w:trPr>
          <w:trHeight w:val="800"/>
        </w:trPr>
        <w:tc>
          <w:tcPr>
            <w:tcW w:w="1121" w:type="dxa"/>
            <w:noWrap/>
            <w:hideMark/>
          </w:tcPr>
          <w:p w14:paraId="643891DF" w14:textId="77777777" w:rsidR="00282A15" w:rsidRPr="00282A15" w:rsidRDefault="00282A15" w:rsidP="00282A15">
            <w:r w:rsidRPr="00282A15">
              <w:t xml:space="preserve">10 060 </w:t>
            </w:r>
          </w:p>
        </w:tc>
        <w:tc>
          <w:tcPr>
            <w:tcW w:w="2891" w:type="dxa"/>
            <w:hideMark/>
          </w:tcPr>
          <w:p w14:paraId="69411701" w14:textId="77777777" w:rsidR="00282A15" w:rsidRPr="00282A15" w:rsidRDefault="00282A15">
            <w:r w:rsidRPr="00282A15">
              <w:t>Replacement of Sleeves - Abductor</w:t>
            </w:r>
          </w:p>
        </w:tc>
        <w:tc>
          <w:tcPr>
            <w:tcW w:w="1637" w:type="dxa"/>
            <w:noWrap/>
            <w:hideMark/>
          </w:tcPr>
          <w:p w14:paraId="011C6DB7" w14:textId="77777777" w:rsidR="00282A15" w:rsidRPr="00282A15" w:rsidRDefault="00282A15" w:rsidP="00282A15">
            <w:r w:rsidRPr="00282A15">
              <w:t>1</w:t>
            </w:r>
          </w:p>
        </w:tc>
        <w:tc>
          <w:tcPr>
            <w:tcW w:w="815" w:type="dxa"/>
            <w:noWrap/>
            <w:hideMark/>
          </w:tcPr>
          <w:p w14:paraId="3AA9AB9F" w14:textId="77777777" w:rsidR="00282A15" w:rsidRPr="00282A15" w:rsidRDefault="00282A15">
            <w:r w:rsidRPr="00282A15">
              <w:t>EA</w:t>
            </w:r>
          </w:p>
        </w:tc>
        <w:tc>
          <w:tcPr>
            <w:tcW w:w="1559" w:type="dxa"/>
            <w:noWrap/>
            <w:hideMark/>
          </w:tcPr>
          <w:p w14:paraId="1A29B7B3" w14:textId="77777777" w:rsidR="00282A15" w:rsidRPr="00282A15" w:rsidRDefault="00282A15">
            <w:r w:rsidRPr="00282A15">
              <w:t> </w:t>
            </w:r>
          </w:p>
        </w:tc>
        <w:tc>
          <w:tcPr>
            <w:tcW w:w="1289" w:type="dxa"/>
            <w:noWrap/>
            <w:hideMark/>
          </w:tcPr>
          <w:p w14:paraId="4D79112A" w14:textId="77777777" w:rsidR="00282A15" w:rsidRPr="00282A15" w:rsidRDefault="00282A15">
            <w:r w:rsidRPr="00282A15">
              <w:t> </w:t>
            </w:r>
          </w:p>
        </w:tc>
        <w:tc>
          <w:tcPr>
            <w:tcW w:w="2441" w:type="dxa"/>
            <w:noWrap/>
            <w:hideMark/>
          </w:tcPr>
          <w:p w14:paraId="38944882" w14:textId="77777777" w:rsidR="00282A15" w:rsidRPr="00282A15" w:rsidRDefault="00282A15">
            <w:r w:rsidRPr="00282A15">
              <w:t> </w:t>
            </w:r>
          </w:p>
        </w:tc>
      </w:tr>
      <w:tr w:rsidR="00282A15" w:rsidRPr="00282A15" w14:paraId="14D1F50E" w14:textId="77777777" w:rsidTr="00E56106">
        <w:trPr>
          <w:trHeight w:val="800"/>
        </w:trPr>
        <w:tc>
          <w:tcPr>
            <w:tcW w:w="1121" w:type="dxa"/>
            <w:noWrap/>
            <w:hideMark/>
          </w:tcPr>
          <w:p w14:paraId="5D57857F" w14:textId="77777777" w:rsidR="00282A15" w:rsidRPr="00282A15" w:rsidRDefault="00282A15" w:rsidP="00282A15">
            <w:r w:rsidRPr="00282A15">
              <w:t xml:space="preserve">10 070 </w:t>
            </w:r>
          </w:p>
        </w:tc>
        <w:tc>
          <w:tcPr>
            <w:tcW w:w="2891" w:type="dxa"/>
            <w:hideMark/>
          </w:tcPr>
          <w:p w14:paraId="01A94423" w14:textId="77777777" w:rsidR="00282A15" w:rsidRPr="00282A15" w:rsidRDefault="00282A15">
            <w:r w:rsidRPr="00282A15">
              <w:t>Replacement of Ball Stopper - Abductor</w:t>
            </w:r>
          </w:p>
        </w:tc>
        <w:tc>
          <w:tcPr>
            <w:tcW w:w="1637" w:type="dxa"/>
            <w:noWrap/>
            <w:hideMark/>
          </w:tcPr>
          <w:p w14:paraId="55A7B4E0" w14:textId="77777777" w:rsidR="00282A15" w:rsidRPr="00282A15" w:rsidRDefault="00282A15" w:rsidP="00282A15">
            <w:r w:rsidRPr="00282A15">
              <w:t>1</w:t>
            </w:r>
          </w:p>
        </w:tc>
        <w:tc>
          <w:tcPr>
            <w:tcW w:w="815" w:type="dxa"/>
            <w:noWrap/>
            <w:hideMark/>
          </w:tcPr>
          <w:p w14:paraId="1DD2DE21" w14:textId="77777777" w:rsidR="00282A15" w:rsidRPr="00282A15" w:rsidRDefault="00282A15">
            <w:r w:rsidRPr="00282A15">
              <w:t>EA</w:t>
            </w:r>
          </w:p>
        </w:tc>
        <w:tc>
          <w:tcPr>
            <w:tcW w:w="1559" w:type="dxa"/>
            <w:noWrap/>
            <w:hideMark/>
          </w:tcPr>
          <w:p w14:paraId="3DA05462" w14:textId="77777777" w:rsidR="00282A15" w:rsidRPr="00282A15" w:rsidRDefault="00282A15">
            <w:r w:rsidRPr="00282A15">
              <w:t> </w:t>
            </w:r>
          </w:p>
        </w:tc>
        <w:tc>
          <w:tcPr>
            <w:tcW w:w="1289" w:type="dxa"/>
            <w:noWrap/>
            <w:hideMark/>
          </w:tcPr>
          <w:p w14:paraId="4AD1F683" w14:textId="77777777" w:rsidR="00282A15" w:rsidRPr="00282A15" w:rsidRDefault="00282A15">
            <w:r w:rsidRPr="00282A15">
              <w:t> </w:t>
            </w:r>
          </w:p>
        </w:tc>
        <w:tc>
          <w:tcPr>
            <w:tcW w:w="2441" w:type="dxa"/>
            <w:noWrap/>
            <w:hideMark/>
          </w:tcPr>
          <w:p w14:paraId="73EAE14B" w14:textId="77777777" w:rsidR="00282A15" w:rsidRPr="00282A15" w:rsidRDefault="00282A15">
            <w:r w:rsidRPr="00282A15">
              <w:t> </w:t>
            </w:r>
          </w:p>
        </w:tc>
      </w:tr>
      <w:tr w:rsidR="00282A15" w:rsidRPr="00282A15" w14:paraId="215A19F9" w14:textId="77777777" w:rsidTr="00E56106">
        <w:trPr>
          <w:trHeight w:val="800"/>
        </w:trPr>
        <w:tc>
          <w:tcPr>
            <w:tcW w:w="1121" w:type="dxa"/>
            <w:noWrap/>
            <w:hideMark/>
          </w:tcPr>
          <w:p w14:paraId="55B2E8D6" w14:textId="77777777" w:rsidR="00282A15" w:rsidRPr="00282A15" w:rsidRDefault="00282A15" w:rsidP="00282A15">
            <w:r w:rsidRPr="00282A15">
              <w:t xml:space="preserve">10 080 </w:t>
            </w:r>
          </w:p>
        </w:tc>
        <w:tc>
          <w:tcPr>
            <w:tcW w:w="2891" w:type="dxa"/>
            <w:hideMark/>
          </w:tcPr>
          <w:p w14:paraId="4B9B2FE9" w14:textId="77777777" w:rsidR="00282A15" w:rsidRPr="00282A15" w:rsidRDefault="00282A15">
            <w:r w:rsidRPr="00282A15">
              <w:t>Replacement of Adjustable Knob - Abductor</w:t>
            </w:r>
          </w:p>
        </w:tc>
        <w:tc>
          <w:tcPr>
            <w:tcW w:w="1637" w:type="dxa"/>
            <w:noWrap/>
            <w:hideMark/>
          </w:tcPr>
          <w:p w14:paraId="1B89D324" w14:textId="77777777" w:rsidR="00282A15" w:rsidRPr="00282A15" w:rsidRDefault="00282A15" w:rsidP="00282A15">
            <w:r w:rsidRPr="00282A15">
              <w:t>1</w:t>
            </w:r>
          </w:p>
        </w:tc>
        <w:tc>
          <w:tcPr>
            <w:tcW w:w="815" w:type="dxa"/>
            <w:noWrap/>
            <w:hideMark/>
          </w:tcPr>
          <w:p w14:paraId="1175C939" w14:textId="77777777" w:rsidR="00282A15" w:rsidRPr="00282A15" w:rsidRDefault="00282A15">
            <w:r w:rsidRPr="00282A15">
              <w:t>EA</w:t>
            </w:r>
          </w:p>
        </w:tc>
        <w:tc>
          <w:tcPr>
            <w:tcW w:w="1559" w:type="dxa"/>
            <w:noWrap/>
            <w:hideMark/>
          </w:tcPr>
          <w:p w14:paraId="6EB54B92" w14:textId="77777777" w:rsidR="00282A15" w:rsidRPr="00282A15" w:rsidRDefault="00282A15">
            <w:r w:rsidRPr="00282A15">
              <w:t> </w:t>
            </w:r>
          </w:p>
        </w:tc>
        <w:tc>
          <w:tcPr>
            <w:tcW w:w="1289" w:type="dxa"/>
            <w:noWrap/>
            <w:hideMark/>
          </w:tcPr>
          <w:p w14:paraId="3C212543" w14:textId="77777777" w:rsidR="00282A15" w:rsidRPr="00282A15" w:rsidRDefault="00282A15">
            <w:r w:rsidRPr="00282A15">
              <w:t> </w:t>
            </w:r>
          </w:p>
        </w:tc>
        <w:tc>
          <w:tcPr>
            <w:tcW w:w="2441" w:type="dxa"/>
            <w:noWrap/>
            <w:hideMark/>
          </w:tcPr>
          <w:p w14:paraId="5E9F53AE" w14:textId="77777777" w:rsidR="00282A15" w:rsidRPr="00282A15" w:rsidRDefault="00282A15">
            <w:r w:rsidRPr="00282A15">
              <w:t> </w:t>
            </w:r>
          </w:p>
        </w:tc>
      </w:tr>
      <w:tr w:rsidR="00282A15" w:rsidRPr="00282A15" w14:paraId="78CC42A0" w14:textId="77777777" w:rsidTr="00E56106">
        <w:trPr>
          <w:trHeight w:val="800"/>
        </w:trPr>
        <w:tc>
          <w:tcPr>
            <w:tcW w:w="1121" w:type="dxa"/>
            <w:noWrap/>
            <w:hideMark/>
          </w:tcPr>
          <w:p w14:paraId="18A31E2E" w14:textId="77777777" w:rsidR="00282A15" w:rsidRPr="00282A15" w:rsidRDefault="00282A15" w:rsidP="00282A15">
            <w:r w:rsidRPr="00282A15">
              <w:t xml:space="preserve">10 090 </w:t>
            </w:r>
          </w:p>
        </w:tc>
        <w:tc>
          <w:tcPr>
            <w:tcW w:w="2891" w:type="dxa"/>
            <w:hideMark/>
          </w:tcPr>
          <w:p w14:paraId="44C99171" w14:textId="77777777" w:rsidR="00282A15" w:rsidRPr="00282A15" w:rsidRDefault="00282A15">
            <w:r w:rsidRPr="00282A15">
              <w:t>Replacement of Selectors Pin - Abductor</w:t>
            </w:r>
          </w:p>
        </w:tc>
        <w:tc>
          <w:tcPr>
            <w:tcW w:w="1637" w:type="dxa"/>
            <w:noWrap/>
            <w:hideMark/>
          </w:tcPr>
          <w:p w14:paraId="03DD87E0" w14:textId="77777777" w:rsidR="00282A15" w:rsidRPr="00282A15" w:rsidRDefault="00282A15" w:rsidP="00282A15">
            <w:r w:rsidRPr="00282A15">
              <w:t>1</w:t>
            </w:r>
          </w:p>
        </w:tc>
        <w:tc>
          <w:tcPr>
            <w:tcW w:w="815" w:type="dxa"/>
            <w:noWrap/>
            <w:hideMark/>
          </w:tcPr>
          <w:p w14:paraId="64B25E76" w14:textId="77777777" w:rsidR="00282A15" w:rsidRPr="00282A15" w:rsidRDefault="00282A15">
            <w:r w:rsidRPr="00282A15">
              <w:t>EA</w:t>
            </w:r>
          </w:p>
        </w:tc>
        <w:tc>
          <w:tcPr>
            <w:tcW w:w="1559" w:type="dxa"/>
            <w:noWrap/>
            <w:hideMark/>
          </w:tcPr>
          <w:p w14:paraId="29DEB6A6" w14:textId="77777777" w:rsidR="00282A15" w:rsidRPr="00282A15" w:rsidRDefault="00282A15">
            <w:r w:rsidRPr="00282A15">
              <w:t> </w:t>
            </w:r>
          </w:p>
        </w:tc>
        <w:tc>
          <w:tcPr>
            <w:tcW w:w="1289" w:type="dxa"/>
            <w:noWrap/>
            <w:hideMark/>
          </w:tcPr>
          <w:p w14:paraId="6011D9B7" w14:textId="77777777" w:rsidR="00282A15" w:rsidRPr="00282A15" w:rsidRDefault="00282A15">
            <w:r w:rsidRPr="00282A15">
              <w:t> </w:t>
            </w:r>
          </w:p>
        </w:tc>
        <w:tc>
          <w:tcPr>
            <w:tcW w:w="2441" w:type="dxa"/>
            <w:noWrap/>
            <w:hideMark/>
          </w:tcPr>
          <w:p w14:paraId="27DA3266" w14:textId="77777777" w:rsidR="00282A15" w:rsidRPr="00282A15" w:rsidRDefault="00282A15">
            <w:r w:rsidRPr="00282A15">
              <w:t> </w:t>
            </w:r>
          </w:p>
        </w:tc>
      </w:tr>
      <w:tr w:rsidR="00282A15" w:rsidRPr="00282A15" w14:paraId="2F631E4C" w14:textId="77777777" w:rsidTr="00E56106">
        <w:trPr>
          <w:trHeight w:val="800"/>
        </w:trPr>
        <w:tc>
          <w:tcPr>
            <w:tcW w:w="1121" w:type="dxa"/>
            <w:noWrap/>
            <w:hideMark/>
          </w:tcPr>
          <w:p w14:paraId="4F24F095" w14:textId="77777777" w:rsidR="00282A15" w:rsidRPr="00282A15" w:rsidRDefault="00282A15" w:rsidP="00282A15">
            <w:r w:rsidRPr="00282A15">
              <w:t xml:space="preserve">11 000 </w:t>
            </w:r>
          </w:p>
        </w:tc>
        <w:tc>
          <w:tcPr>
            <w:tcW w:w="2891" w:type="dxa"/>
            <w:hideMark/>
          </w:tcPr>
          <w:p w14:paraId="572E52BA" w14:textId="77777777" w:rsidR="00282A15" w:rsidRPr="00282A15" w:rsidRDefault="00282A15">
            <w:r w:rsidRPr="00282A15">
              <w:t>Replacement of Weight Stickers - Abductor</w:t>
            </w:r>
          </w:p>
        </w:tc>
        <w:tc>
          <w:tcPr>
            <w:tcW w:w="1637" w:type="dxa"/>
            <w:noWrap/>
            <w:hideMark/>
          </w:tcPr>
          <w:p w14:paraId="2728982B" w14:textId="77777777" w:rsidR="00282A15" w:rsidRPr="00282A15" w:rsidRDefault="00282A15" w:rsidP="00282A15">
            <w:r w:rsidRPr="00282A15">
              <w:t>1</w:t>
            </w:r>
          </w:p>
        </w:tc>
        <w:tc>
          <w:tcPr>
            <w:tcW w:w="815" w:type="dxa"/>
            <w:noWrap/>
            <w:hideMark/>
          </w:tcPr>
          <w:p w14:paraId="5B6260FE" w14:textId="77777777" w:rsidR="00282A15" w:rsidRPr="00282A15" w:rsidRDefault="00282A15">
            <w:r w:rsidRPr="00282A15">
              <w:t>EA</w:t>
            </w:r>
          </w:p>
        </w:tc>
        <w:tc>
          <w:tcPr>
            <w:tcW w:w="1559" w:type="dxa"/>
            <w:noWrap/>
            <w:hideMark/>
          </w:tcPr>
          <w:p w14:paraId="682FD307" w14:textId="77777777" w:rsidR="00282A15" w:rsidRPr="00282A15" w:rsidRDefault="00282A15">
            <w:r w:rsidRPr="00282A15">
              <w:t> </w:t>
            </w:r>
          </w:p>
        </w:tc>
        <w:tc>
          <w:tcPr>
            <w:tcW w:w="1289" w:type="dxa"/>
            <w:noWrap/>
            <w:hideMark/>
          </w:tcPr>
          <w:p w14:paraId="0DBF9CD2" w14:textId="77777777" w:rsidR="00282A15" w:rsidRPr="00282A15" w:rsidRDefault="00282A15">
            <w:r w:rsidRPr="00282A15">
              <w:t> </w:t>
            </w:r>
          </w:p>
        </w:tc>
        <w:tc>
          <w:tcPr>
            <w:tcW w:w="2441" w:type="dxa"/>
            <w:noWrap/>
            <w:hideMark/>
          </w:tcPr>
          <w:p w14:paraId="0AEFDFA3" w14:textId="77777777" w:rsidR="00282A15" w:rsidRPr="00282A15" w:rsidRDefault="00282A15">
            <w:r w:rsidRPr="00282A15">
              <w:t> </w:t>
            </w:r>
          </w:p>
        </w:tc>
      </w:tr>
      <w:tr w:rsidR="00282A15" w:rsidRPr="00282A15" w14:paraId="46FF3692" w14:textId="77777777" w:rsidTr="00E56106">
        <w:trPr>
          <w:trHeight w:val="800"/>
        </w:trPr>
        <w:tc>
          <w:tcPr>
            <w:tcW w:w="1121" w:type="dxa"/>
            <w:noWrap/>
            <w:hideMark/>
          </w:tcPr>
          <w:p w14:paraId="088E184A" w14:textId="77777777" w:rsidR="00282A15" w:rsidRPr="00282A15" w:rsidRDefault="00282A15" w:rsidP="00282A15">
            <w:r w:rsidRPr="00282A15">
              <w:t xml:space="preserve">11 010 </w:t>
            </w:r>
          </w:p>
        </w:tc>
        <w:tc>
          <w:tcPr>
            <w:tcW w:w="2891" w:type="dxa"/>
            <w:hideMark/>
          </w:tcPr>
          <w:p w14:paraId="4E4677B8" w14:textId="77777777" w:rsidR="00282A15" w:rsidRPr="00282A15" w:rsidRDefault="00282A15">
            <w:r w:rsidRPr="00282A15">
              <w:t>Replacement of Weight Stickers - Abductor</w:t>
            </w:r>
          </w:p>
        </w:tc>
        <w:tc>
          <w:tcPr>
            <w:tcW w:w="1637" w:type="dxa"/>
            <w:noWrap/>
            <w:hideMark/>
          </w:tcPr>
          <w:p w14:paraId="006BA776" w14:textId="77777777" w:rsidR="00282A15" w:rsidRPr="00282A15" w:rsidRDefault="00282A15" w:rsidP="00282A15">
            <w:r w:rsidRPr="00282A15">
              <w:t>1</w:t>
            </w:r>
          </w:p>
        </w:tc>
        <w:tc>
          <w:tcPr>
            <w:tcW w:w="815" w:type="dxa"/>
            <w:noWrap/>
            <w:hideMark/>
          </w:tcPr>
          <w:p w14:paraId="3D0416A2" w14:textId="77777777" w:rsidR="00282A15" w:rsidRPr="00282A15" w:rsidRDefault="00282A15">
            <w:r w:rsidRPr="00282A15">
              <w:t>EA</w:t>
            </w:r>
          </w:p>
        </w:tc>
        <w:tc>
          <w:tcPr>
            <w:tcW w:w="1559" w:type="dxa"/>
            <w:noWrap/>
            <w:hideMark/>
          </w:tcPr>
          <w:p w14:paraId="60E52A9B" w14:textId="77777777" w:rsidR="00282A15" w:rsidRPr="00282A15" w:rsidRDefault="00282A15">
            <w:r w:rsidRPr="00282A15">
              <w:t> </w:t>
            </w:r>
          </w:p>
        </w:tc>
        <w:tc>
          <w:tcPr>
            <w:tcW w:w="1289" w:type="dxa"/>
            <w:noWrap/>
            <w:hideMark/>
          </w:tcPr>
          <w:p w14:paraId="52A054DF" w14:textId="77777777" w:rsidR="00282A15" w:rsidRPr="00282A15" w:rsidRDefault="00282A15">
            <w:r w:rsidRPr="00282A15">
              <w:t> </w:t>
            </w:r>
          </w:p>
        </w:tc>
        <w:tc>
          <w:tcPr>
            <w:tcW w:w="2441" w:type="dxa"/>
            <w:noWrap/>
            <w:hideMark/>
          </w:tcPr>
          <w:p w14:paraId="6BE4E3AC" w14:textId="77777777" w:rsidR="00282A15" w:rsidRPr="00282A15" w:rsidRDefault="00282A15">
            <w:r w:rsidRPr="00282A15">
              <w:t> </w:t>
            </w:r>
          </w:p>
        </w:tc>
      </w:tr>
      <w:tr w:rsidR="00282A15" w:rsidRPr="00282A15" w14:paraId="0E63116C" w14:textId="77777777" w:rsidTr="00E56106">
        <w:trPr>
          <w:trHeight w:val="800"/>
        </w:trPr>
        <w:tc>
          <w:tcPr>
            <w:tcW w:w="1121" w:type="dxa"/>
            <w:noWrap/>
            <w:hideMark/>
          </w:tcPr>
          <w:p w14:paraId="47DD46E5" w14:textId="77777777" w:rsidR="00282A15" w:rsidRPr="00282A15" w:rsidRDefault="00282A15" w:rsidP="00282A15">
            <w:r w:rsidRPr="00282A15">
              <w:t xml:space="preserve">11 020 </w:t>
            </w:r>
          </w:p>
        </w:tc>
        <w:tc>
          <w:tcPr>
            <w:tcW w:w="2891" w:type="dxa"/>
            <w:hideMark/>
          </w:tcPr>
          <w:p w14:paraId="0EF5A074" w14:textId="77777777" w:rsidR="00282A15" w:rsidRPr="00282A15" w:rsidRDefault="00282A15">
            <w:r w:rsidRPr="00282A15">
              <w:t xml:space="preserve">Replacement of Female Connectors - Seated Row </w:t>
            </w:r>
          </w:p>
        </w:tc>
        <w:tc>
          <w:tcPr>
            <w:tcW w:w="1637" w:type="dxa"/>
            <w:noWrap/>
            <w:hideMark/>
          </w:tcPr>
          <w:p w14:paraId="00192CC7" w14:textId="77777777" w:rsidR="00282A15" w:rsidRPr="00282A15" w:rsidRDefault="00282A15" w:rsidP="00282A15">
            <w:r w:rsidRPr="00282A15">
              <w:t>1</w:t>
            </w:r>
          </w:p>
        </w:tc>
        <w:tc>
          <w:tcPr>
            <w:tcW w:w="815" w:type="dxa"/>
            <w:noWrap/>
            <w:hideMark/>
          </w:tcPr>
          <w:p w14:paraId="60D78F54" w14:textId="77777777" w:rsidR="00282A15" w:rsidRPr="00282A15" w:rsidRDefault="00282A15">
            <w:r w:rsidRPr="00282A15">
              <w:t>EA</w:t>
            </w:r>
          </w:p>
        </w:tc>
        <w:tc>
          <w:tcPr>
            <w:tcW w:w="1559" w:type="dxa"/>
            <w:noWrap/>
            <w:hideMark/>
          </w:tcPr>
          <w:p w14:paraId="48A27CD5" w14:textId="77777777" w:rsidR="00282A15" w:rsidRPr="00282A15" w:rsidRDefault="00282A15">
            <w:r w:rsidRPr="00282A15">
              <w:t> </w:t>
            </w:r>
          </w:p>
        </w:tc>
        <w:tc>
          <w:tcPr>
            <w:tcW w:w="1289" w:type="dxa"/>
            <w:noWrap/>
            <w:hideMark/>
          </w:tcPr>
          <w:p w14:paraId="1C9BCD66" w14:textId="77777777" w:rsidR="00282A15" w:rsidRPr="00282A15" w:rsidRDefault="00282A15">
            <w:r w:rsidRPr="00282A15">
              <w:t> </w:t>
            </w:r>
          </w:p>
        </w:tc>
        <w:tc>
          <w:tcPr>
            <w:tcW w:w="2441" w:type="dxa"/>
            <w:noWrap/>
            <w:hideMark/>
          </w:tcPr>
          <w:p w14:paraId="2023899D" w14:textId="77777777" w:rsidR="00282A15" w:rsidRPr="00282A15" w:rsidRDefault="00282A15">
            <w:r w:rsidRPr="00282A15">
              <w:t> </w:t>
            </w:r>
          </w:p>
        </w:tc>
      </w:tr>
      <w:tr w:rsidR="00282A15" w:rsidRPr="00282A15" w14:paraId="7229877D" w14:textId="77777777" w:rsidTr="00E56106">
        <w:trPr>
          <w:trHeight w:val="800"/>
        </w:trPr>
        <w:tc>
          <w:tcPr>
            <w:tcW w:w="1121" w:type="dxa"/>
            <w:noWrap/>
            <w:hideMark/>
          </w:tcPr>
          <w:p w14:paraId="09A0175B" w14:textId="77777777" w:rsidR="00282A15" w:rsidRPr="00282A15" w:rsidRDefault="00282A15" w:rsidP="00282A15">
            <w:r w:rsidRPr="00282A15">
              <w:t xml:space="preserve">11 030 </w:t>
            </w:r>
          </w:p>
        </w:tc>
        <w:tc>
          <w:tcPr>
            <w:tcW w:w="2891" w:type="dxa"/>
            <w:hideMark/>
          </w:tcPr>
          <w:p w14:paraId="5DACBD99" w14:textId="77777777" w:rsidR="00282A15" w:rsidRPr="00282A15" w:rsidRDefault="00282A15">
            <w:r w:rsidRPr="00282A15">
              <w:t xml:space="preserve">Replacement of Male Connectors - Seated Row </w:t>
            </w:r>
          </w:p>
        </w:tc>
        <w:tc>
          <w:tcPr>
            <w:tcW w:w="1637" w:type="dxa"/>
            <w:noWrap/>
            <w:hideMark/>
          </w:tcPr>
          <w:p w14:paraId="46F2719F" w14:textId="77777777" w:rsidR="00282A15" w:rsidRPr="00282A15" w:rsidRDefault="00282A15" w:rsidP="00282A15">
            <w:r w:rsidRPr="00282A15">
              <w:t>1</w:t>
            </w:r>
          </w:p>
        </w:tc>
        <w:tc>
          <w:tcPr>
            <w:tcW w:w="815" w:type="dxa"/>
            <w:noWrap/>
            <w:hideMark/>
          </w:tcPr>
          <w:p w14:paraId="5DFDAED6" w14:textId="77777777" w:rsidR="00282A15" w:rsidRPr="00282A15" w:rsidRDefault="00282A15">
            <w:r w:rsidRPr="00282A15">
              <w:t>EA</w:t>
            </w:r>
          </w:p>
        </w:tc>
        <w:tc>
          <w:tcPr>
            <w:tcW w:w="1559" w:type="dxa"/>
            <w:noWrap/>
            <w:hideMark/>
          </w:tcPr>
          <w:p w14:paraId="68292BEB" w14:textId="77777777" w:rsidR="00282A15" w:rsidRPr="00282A15" w:rsidRDefault="00282A15">
            <w:r w:rsidRPr="00282A15">
              <w:t> </w:t>
            </w:r>
          </w:p>
        </w:tc>
        <w:tc>
          <w:tcPr>
            <w:tcW w:w="1289" w:type="dxa"/>
            <w:noWrap/>
            <w:hideMark/>
          </w:tcPr>
          <w:p w14:paraId="0E86D0F5" w14:textId="77777777" w:rsidR="00282A15" w:rsidRPr="00282A15" w:rsidRDefault="00282A15">
            <w:r w:rsidRPr="00282A15">
              <w:t> </w:t>
            </w:r>
          </w:p>
        </w:tc>
        <w:tc>
          <w:tcPr>
            <w:tcW w:w="2441" w:type="dxa"/>
            <w:noWrap/>
            <w:hideMark/>
          </w:tcPr>
          <w:p w14:paraId="650B00C6" w14:textId="77777777" w:rsidR="00282A15" w:rsidRPr="00282A15" w:rsidRDefault="00282A15">
            <w:r w:rsidRPr="00282A15">
              <w:t> </w:t>
            </w:r>
          </w:p>
        </w:tc>
      </w:tr>
      <w:tr w:rsidR="00282A15" w:rsidRPr="00282A15" w14:paraId="4AF08E53" w14:textId="77777777" w:rsidTr="00E56106">
        <w:trPr>
          <w:trHeight w:val="800"/>
        </w:trPr>
        <w:tc>
          <w:tcPr>
            <w:tcW w:w="1121" w:type="dxa"/>
            <w:noWrap/>
            <w:hideMark/>
          </w:tcPr>
          <w:p w14:paraId="3E3FC544" w14:textId="77777777" w:rsidR="00282A15" w:rsidRPr="00282A15" w:rsidRDefault="00282A15" w:rsidP="00282A15">
            <w:r w:rsidRPr="00282A15">
              <w:t xml:space="preserve">11 040 </w:t>
            </w:r>
          </w:p>
        </w:tc>
        <w:tc>
          <w:tcPr>
            <w:tcW w:w="2891" w:type="dxa"/>
            <w:hideMark/>
          </w:tcPr>
          <w:p w14:paraId="2F7F891C" w14:textId="77777777" w:rsidR="00282A15" w:rsidRPr="00282A15" w:rsidRDefault="00282A15">
            <w:r w:rsidRPr="00282A15">
              <w:t xml:space="preserve">Replacement of </w:t>
            </w:r>
            <w:proofErr w:type="gramStart"/>
            <w:r w:rsidRPr="00282A15">
              <w:t>Sleeves  -</w:t>
            </w:r>
            <w:proofErr w:type="gramEnd"/>
            <w:r w:rsidRPr="00282A15">
              <w:t xml:space="preserve"> Seated Row </w:t>
            </w:r>
          </w:p>
        </w:tc>
        <w:tc>
          <w:tcPr>
            <w:tcW w:w="1637" w:type="dxa"/>
            <w:noWrap/>
            <w:hideMark/>
          </w:tcPr>
          <w:p w14:paraId="4ABBD4FB" w14:textId="77777777" w:rsidR="00282A15" w:rsidRPr="00282A15" w:rsidRDefault="00282A15" w:rsidP="00282A15">
            <w:r w:rsidRPr="00282A15">
              <w:t>1</w:t>
            </w:r>
          </w:p>
        </w:tc>
        <w:tc>
          <w:tcPr>
            <w:tcW w:w="815" w:type="dxa"/>
            <w:noWrap/>
            <w:hideMark/>
          </w:tcPr>
          <w:p w14:paraId="22E68AE9" w14:textId="77777777" w:rsidR="00282A15" w:rsidRPr="00282A15" w:rsidRDefault="00282A15">
            <w:r w:rsidRPr="00282A15">
              <w:t>EA</w:t>
            </w:r>
          </w:p>
        </w:tc>
        <w:tc>
          <w:tcPr>
            <w:tcW w:w="1559" w:type="dxa"/>
            <w:noWrap/>
            <w:hideMark/>
          </w:tcPr>
          <w:p w14:paraId="016BCB70" w14:textId="77777777" w:rsidR="00282A15" w:rsidRPr="00282A15" w:rsidRDefault="00282A15">
            <w:r w:rsidRPr="00282A15">
              <w:t> </w:t>
            </w:r>
          </w:p>
        </w:tc>
        <w:tc>
          <w:tcPr>
            <w:tcW w:w="1289" w:type="dxa"/>
            <w:noWrap/>
            <w:hideMark/>
          </w:tcPr>
          <w:p w14:paraId="1F684368" w14:textId="77777777" w:rsidR="00282A15" w:rsidRPr="00282A15" w:rsidRDefault="00282A15">
            <w:r w:rsidRPr="00282A15">
              <w:t> </w:t>
            </w:r>
          </w:p>
        </w:tc>
        <w:tc>
          <w:tcPr>
            <w:tcW w:w="2441" w:type="dxa"/>
            <w:noWrap/>
            <w:hideMark/>
          </w:tcPr>
          <w:p w14:paraId="7DEEBDB4" w14:textId="77777777" w:rsidR="00282A15" w:rsidRPr="00282A15" w:rsidRDefault="00282A15">
            <w:r w:rsidRPr="00282A15">
              <w:t> </w:t>
            </w:r>
          </w:p>
        </w:tc>
      </w:tr>
      <w:tr w:rsidR="00282A15" w:rsidRPr="00282A15" w14:paraId="79D7F929" w14:textId="77777777" w:rsidTr="00E56106">
        <w:trPr>
          <w:trHeight w:val="800"/>
        </w:trPr>
        <w:tc>
          <w:tcPr>
            <w:tcW w:w="1121" w:type="dxa"/>
            <w:noWrap/>
            <w:hideMark/>
          </w:tcPr>
          <w:p w14:paraId="0990E5FD" w14:textId="77777777" w:rsidR="00282A15" w:rsidRPr="00282A15" w:rsidRDefault="00282A15" w:rsidP="00282A15">
            <w:r w:rsidRPr="00282A15">
              <w:t xml:space="preserve">11 050 </w:t>
            </w:r>
          </w:p>
        </w:tc>
        <w:tc>
          <w:tcPr>
            <w:tcW w:w="2891" w:type="dxa"/>
            <w:hideMark/>
          </w:tcPr>
          <w:p w14:paraId="16D3DA9A" w14:textId="77777777" w:rsidR="00282A15" w:rsidRPr="00282A15" w:rsidRDefault="00282A15">
            <w:r w:rsidRPr="00282A15">
              <w:t xml:space="preserve">Replacement of Ball Stopper - Seated Row </w:t>
            </w:r>
          </w:p>
        </w:tc>
        <w:tc>
          <w:tcPr>
            <w:tcW w:w="1637" w:type="dxa"/>
            <w:noWrap/>
            <w:hideMark/>
          </w:tcPr>
          <w:p w14:paraId="5876088E" w14:textId="77777777" w:rsidR="00282A15" w:rsidRPr="00282A15" w:rsidRDefault="00282A15" w:rsidP="00282A15">
            <w:r w:rsidRPr="00282A15">
              <w:t>1</w:t>
            </w:r>
          </w:p>
        </w:tc>
        <w:tc>
          <w:tcPr>
            <w:tcW w:w="815" w:type="dxa"/>
            <w:noWrap/>
            <w:hideMark/>
          </w:tcPr>
          <w:p w14:paraId="43331BC8" w14:textId="77777777" w:rsidR="00282A15" w:rsidRPr="00282A15" w:rsidRDefault="00282A15">
            <w:r w:rsidRPr="00282A15">
              <w:t>EA</w:t>
            </w:r>
          </w:p>
        </w:tc>
        <w:tc>
          <w:tcPr>
            <w:tcW w:w="1559" w:type="dxa"/>
            <w:noWrap/>
            <w:hideMark/>
          </w:tcPr>
          <w:p w14:paraId="1ABDAC96" w14:textId="77777777" w:rsidR="00282A15" w:rsidRPr="00282A15" w:rsidRDefault="00282A15">
            <w:r w:rsidRPr="00282A15">
              <w:t> </w:t>
            </w:r>
          </w:p>
        </w:tc>
        <w:tc>
          <w:tcPr>
            <w:tcW w:w="1289" w:type="dxa"/>
            <w:noWrap/>
            <w:hideMark/>
          </w:tcPr>
          <w:p w14:paraId="7992C3AA" w14:textId="77777777" w:rsidR="00282A15" w:rsidRPr="00282A15" w:rsidRDefault="00282A15">
            <w:r w:rsidRPr="00282A15">
              <w:t> </w:t>
            </w:r>
          </w:p>
        </w:tc>
        <w:tc>
          <w:tcPr>
            <w:tcW w:w="2441" w:type="dxa"/>
            <w:noWrap/>
            <w:hideMark/>
          </w:tcPr>
          <w:p w14:paraId="0E695469" w14:textId="77777777" w:rsidR="00282A15" w:rsidRPr="00282A15" w:rsidRDefault="00282A15">
            <w:r w:rsidRPr="00282A15">
              <w:t> </w:t>
            </w:r>
          </w:p>
        </w:tc>
      </w:tr>
      <w:tr w:rsidR="00282A15" w:rsidRPr="00282A15" w14:paraId="0AF0D35F" w14:textId="77777777" w:rsidTr="00E56106">
        <w:trPr>
          <w:trHeight w:val="800"/>
        </w:trPr>
        <w:tc>
          <w:tcPr>
            <w:tcW w:w="1121" w:type="dxa"/>
            <w:noWrap/>
            <w:hideMark/>
          </w:tcPr>
          <w:p w14:paraId="6D7EA2DC" w14:textId="77777777" w:rsidR="00282A15" w:rsidRPr="00282A15" w:rsidRDefault="00282A15" w:rsidP="00282A15">
            <w:r w:rsidRPr="00282A15">
              <w:t xml:space="preserve">11 060 </w:t>
            </w:r>
          </w:p>
        </w:tc>
        <w:tc>
          <w:tcPr>
            <w:tcW w:w="2891" w:type="dxa"/>
            <w:hideMark/>
          </w:tcPr>
          <w:p w14:paraId="2E3AD3A0" w14:textId="77777777" w:rsidR="00282A15" w:rsidRPr="00282A15" w:rsidRDefault="00282A15">
            <w:r w:rsidRPr="00282A15">
              <w:t xml:space="preserve">Replacement of Adjustable Knob - Seated Row </w:t>
            </w:r>
          </w:p>
        </w:tc>
        <w:tc>
          <w:tcPr>
            <w:tcW w:w="1637" w:type="dxa"/>
            <w:noWrap/>
            <w:hideMark/>
          </w:tcPr>
          <w:p w14:paraId="21D564CA" w14:textId="77777777" w:rsidR="00282A15" w:rsidRPr="00282A15" w:rsidRDefault="00282A15" w:rsidP="00282A15">
            <w:r w:rsidRPr="00282A15">
              <w:t>1</w:t>
            </w:r>
          </w:p>
        </w:tc>
        <w:tc>
          <w:tcPr>
            <w:tcW w:w="815" w:type="dxa"/>
            <w:noWrap/>
            <w:hideMark/>
          </w:tcPr>
          <w:p w14:paraId="12884DB0" w14:textId="77777777" w:rsidR="00282A15" w:rsidRPr="00282A15" w:rsidRDefault="00282A15">
            <w:r w:rsidRPr="00282A15">
              <w:t>EA</w:t>
            </w:r>
          </w:p>
        </w:tc>
        <w:tc>
          <w:tcPr>
            <w:tcW w:w="1559" w:type="dxa"/>
            <w:noWrap/>
            <w:hideMark/>
          </w:tcPr>
          <w:p w14:paraId="1219042D" w14:textId="77777777" w:rsidR="00282A15" w:rsidRPr="00282A15" w:rsidRDefault="00282A15">
            <w:r w:rsidRPr="00282A15">
              <w:t> </w:t>
            </w:r>
          </w:p>
        </w:tc>
        <w:tc>
          <w:tcPr>
            <w:tcW w:w="1289" w:type="dxa"/>
            <w:noWrap/>
            <w:hideMark/>
          </w:tcPr>
          <w:p w14:paraId="64C1DE67" w14:textId="77777777" w:rsidR="00282A15" w:rsidRPr="00282A15" w:rsidRDefault="00282A15">
            <w:r w:rsidRPr="00282A15">
              <w:t> </w:t>
            </w:r>
          </w:p>
        </w:tc>
        <w:tc>
          <w:tcPr>
            <w:tcW w:w="2441" w:type="dxa"/>
            <w:noWrap/>
            <w:hideMark/>
          </w:tcPr>
          <w:p w14:paraId="7C7E0E20" w14:textId="77777777" w:rsidR="00282A15" w:rsidRPr="00282A15" w:rsidRDefault="00282A15">
            <w:r w:rsidRPr="00282A15">
              <w:t> </w:t>
            </w:r>
          </w:p>
        </w:tc>
      </w:tr>
      <w:tr w:rsidR="00282A15" w:rsidRPr="00282A15" w14:paraId="74DDC5B1" w14:textId="77777777" w:rsidTr="00E56106">
        <w:trPr>
          <w:trHeight w:val="800"/>
        </w:trPr>
        <w:tc>
          <w:tcPr>
            <w:tcW w:w="1121" w:type="dxa"/>
            <w:noWrap/>
            <w:hideMark/>
          </w:tcPr>
          <w:p w14:paraId="53E98CCC" w14:textId="77777777" w:rsidR="00282A15" w:rsidRPr="00282A15" w:rsidRDefault="00282A15" w:rsidP="00282A15">
            <w:r w:rsidRPr="00282A15">
              <w:t xml:space="preserve">11 070 </w:t>
            </w:r>
          </w:p>
        </w:tc>
        <w:tc>
          <w:tcPr>
            <w:tcW w:w="2891" w:type="dxa"/>
            <w:hideMark/>
          </w:tcPr>
          <w:p w14:paraId="41CB4B2C" w14:textId="77777777" w:rsidR="00282A15" w:rsidRPr="00282A15" w:rsidRDefault="00282A15">
            <w:r w:rsidRPr="00282A15">
              <w:t xml:space="preserve">Replacement of Selector Pin - Seated Row </w:t>
            </w:r>
          </w:p>
        </w:tc>
        <w:tc>
          <w:tcPr>
            <w:tcW w:w="1637" w:type="dxa"/>
            <w:noWrap/>
            <w:hideMark/>
          </w:tcPr>
          <w:p w14:paraId="2F0FA164" w14:textId="77777777" w:rsidR="00282A15" w:rsidRPr="00282A15" w:rsidRDefault="00282A15" w:rsidP="00282A15">
            <w:r w:rsidRPr="00282A15">
              <w:t>1</w:t>
            </w:r>
          </w:p>
        </w:tc>
        <w:tc>
          <w:tcPr>
            <w:tcW w:w="815" w:type="dxa"/>
            <w:noWrap/>
            <w:hideMark/>
          </w:tcPr>
          <w:p w14:paraId="05AF3AF8" w14:textId="77777777" w:rsidR="00282A15" w:rsidRPr="00282A15" w:rsidRDefault="00282A15">
            <w:r w:rsidRPr="00282A15">
              <w:t>EA</w:t>
            </w:r>
          </w:p>
        </w:tc>
        <w:tc>
          <w:tcPr>
            <w:tcW w:w="1559" w:type="dxa"/>
            <w:noWrap/>
            <w:hideMark/>
          </w:tcPr>
          <w:p w14:paraId="2E75F411" w14:textId="77777777" w:rsidR="00282A15" w:rsidRPr="00282A15" w:rsidRDefault="00282A15">
            <w:r w:rsidRPr="00282A15">
              <w:t> </w:t>
            </w:r>
          </w:p>
        </w:tc>
        <w:tc>
          <w:tcPr>
            <w:tcW w:w="1289" w:type="dxa"/>
            <w:noWrap/>
            <w:hideMark/>
          </w:tcPr>
          <w:p w14:paraId="7E20FDF3" w14:textId="77777777" w:rsidR="00282A15" w:rsidRPr="00282A15" w:rsidRDefault="00282A15">
            <w:r w:rsidRPr="00282A15">
              <w:t> </w:t>
            </w:r>
          </w:p>
        </w:tc>
        <w:tc>
          <w:tcPr>
            <w:tcW w:w="2441" w:type="dxa"/>
            <w:noWrap/>
            <w:hideMark/>
          </w:tcPr>
          <w:p w14:paraId="52BB41F2" w14:textId="77777777" w:rsidR="00282A15" w:rsidRPr="00282A15" w:rsidRDefault="00282A15">
            <w:r w:rsidRPr="00282A15">
              <w:t> </w:t>
            </w:r>
          </w:p>
        </w:tc>
      </w:tr>
      <w:tr w:rsidR="00282A15" w:rsidRPr="00282A15" w14:paraId="7C8A6130" w14:textId="77777777" w:rsidTr="00E56106">
        <w:trPr>
          <w:trHeight w:val="800"/>
        </w:trPr>
        <w:tc>
          <w:tcPr>
            <w:tcW w:w="1121" w:type="dxa"/>
            <w:noWrap/>
            <w:hideMark/>
          </w:tcPr>
          <w:p w14:paraId="7AF5FCE6" w14:textId="77777777" w:rsidR="00282A15" w:rsidRPr="00282A15" w:rsidRDefault="00282A15" w:rsidP="00282A15">
            <w:r w:rsidRPr="00282A15">
              <w:t xml:space="preserve">11 080 </w:t>
            </w:r>
          </w:p>
        </w:tc>
        <w:tc>
          <w:tcPr>
            <w:tcW w:w="2891" w:type="dxa"/>
            <w:hideMark/>
          </w:tcPr>
          <w:p w14:paraId="49F40F72" w14:textId="77777777" w:rsidR="00282A15" w:rsidRPr="00282A15" w:rsidRDefault="00282A15">
            <w:r w:rsidRPr="00282A15">
              <w:t xml:space="preserve">Replacement of Weight Stickers - Seated Row </w:t>
            </w:r>
          </w:p>
        </w:tc>
        <w:tc>
          <w:tcPr>
            <w:tcW w:w="1637" w:type="dxa"/>
            <w:noWrap/>
            <w:hideMark/>
          </w:tcPr>
          <w:p w14:paraId="3301670D" w14:textId="77777777" w:rsidR="00282A15" w:rsidRPr="00282A15" w:rsidRDefault="00282A15" w:rsidP="00282A15">
            <w:r w:rsidRPr="00282A15">
              <w:t>1</w:t>
            </w:r>
          </w:p>
        </w:tc>
        <w:tc>
          <w:tcPr>
            <w:tcW w:w="815" w:type="dxa"/>
            <w:noWrap/>
            <w:hideMark/>
          </w:tcPr>
          <w:p w14:paraId="57DB2102" w14:textId="77777777" w:rsidR="00282A15" w:rsidRPr="00282A15" w:rsidRDefault="00282A15">
            <w:r w:rsidRPr="00282A15">
              <w:t>EA</w:t>
            </w:r>
          </w:p>
        </w:tc>
        <w:tc>
          <w:tcPr>
            <w:tcW w:w="1559" w:type="dxa"/>
            <w:noWrap/>
            <w:hideMark/>
          </w:tcPr>
          <w:p w14:paraId="0C8E27EA" w14:textId="77777777" w:rsidR="00282A15" w:rsidRPr="00282A15" w:rsidRDefault="00282A15">
            <w:r w:rsidRPr="00282A15">
              <w:t> </w:t>
            </w:r>
          </w:p>
        </w:tc>
        <w:tc>
          <w:tcPr>
            <w:tcW w:w="1289" w:type="dxa"/>
            <w:noWrap/>
            <w:hideMark/>
          </w:tcPr>
          <w:p w14:paraId="449DFBD9" w14:textId="77777777" w:rsidR="00282A15" w:rsidRPr="00282A15" w:rsidRDefault="00282A15">
            <w:r w:rsidRPr="00282A15">
              <w:t> </w:t>
            </w:r>
          </w:p>
        </w:tc>
        <w:tc>
          <w:tcPr>
            <w:tcW w:w="2441" w:type="dxa"/>
            <w:noWrap/>
            <w:hideMark/>
          </w:tcPr>
          <w:p w14:paraId="7BD38460" w14:textId="77777777" w:rsidR="00282A15" w:rsidRPr="00282A15" w:rsidRDefault="00282A15">
            <w:r w:rsidRPr="00282A15">
              <w:t> </w:t>
            </w:r>
          </w:p>
        </w:tc>
      </w:tr>
      <w:tr w:rsidR="00282A15" w:rsidRPr="00282A15" w14:paraId="16A9B0B6" w14:textId="77777777" w:rsidTr="00E56106">
        <w:trPr>
          <w:trHeight w:val="800"/>
        </w:trPr>
        <w:tc>
          <w:tcPr>
            <w:tcW w:w="1121" w:type="dxa"/>
            <w:noWrap/>
            <w:hideMark/>
          </w:tcPr>
          <w:p w14:paraId="63BF7AA0" w14:textId="77777777" w:rsidR="00282A15" w:rsidRPr="00282A15" w:rsidRDefault="00282A15" w:rsidP="00282A15">
            <w:r w:rsidRPr="00282A15">
              <w:t xml:space="preserve">11 090 </w:t>
            </w:r>
          </w:p>
        </w:tc>
        <w:tc>
          <w:tcPr>
            <w:tcW w:w="2891" w:type="dxa"/>
            <w:hideMark/>
          </w:tcPr>
          <w:p w14:paraId="43D046A2" w14:textId="77777777" w:rsidR="00282A15" w:rsidRPr="00282A15" w:rsidRDefault="00282A15">
            <w:r w:rsidRPr="00282A15">
              <w:t>Replacement of Female Connectors - Cable Crossover</w:t>
            </w:r>
          </w:p>
        </w:tc>
        <w:tc>
          <w:tcPr>
            <w:tcW w:w="1637" w:type="dxa"/>
            <w:noWrap/>
            <w:hideMark/>
          </w:tcPr>
          <w:p w14:paraId="28328E05" w14:textId="77777777" w:rsidR="00282A15" w:rsidRPr="00282A15" w:rsidRDefault="00282A15" w:rsidP="00282A15">
            <w:r w:rsidRPr="00282A15">
              <w:t>1</w:t>
            </w:r>
          </w:p>
        </w:tc>
        <w:tc>
          <w:tcPr>
            <w:tcW w:w="815" w:type="dxa"/>
            <w:noWrap/>
            <w:hideMark/>
          </w:tcPr>
          <w:p w14:paraId="367F0F23" w14:textId="77777777" w:rsidR="00282A15" w:rsidRPr="00282A15" w:rsidRDefault="00282A15">
            <w:r w:rsidRPr="00282A15">
              <w:t>EA</w:t>
            </w:r>
          </w:p>
        </w:tc>
        <w:tc>
          <w:tcPr>
            <w:tcW w:w="1559" w:type="dxa"/>
            <w:noWrap/>
            <w:hideMark/>
          </w:tcPr>
          <w:p w14:paraId="437489D5" w14:textId="77777777" w:rsidR="00282A15" w:rsidRPr="00282A15" w:rsidRDefault="00282A15">
            <w:r w:rsidRPr="00282A15">
              <w:t> </w:t>
            </w:r>
          </w:p>
        </w:tc>
        <w:tc>
          <w:tcPr>
            <w:tcW w:w="1289" w:type="dxa"/>
            <w:noWrap/>
            <w:hideMark/>
          </w:tcPr>
          <w:p w14:paraId="68D87B3B" w14:textId="77777777" w:rsidR="00282A15" w:rsidRPr="00282A15" w:rsidRDefault="00282A15">
            <w:r w:rsidRPr="00282A15">
              <w:t> </w:t>
            </w:r>
          </w:p>
        </w:tc>
        <w:tc>
          <w:tcPr>
            <w:tcW w:w="2441" w:type="dxa"/>
            <w:noWrap/>
            <w:hideMark/>
          </w:tcPr>
          <w:p w14:paraId="53FC71E1" w14:textId="77777777" w:rsidR="00282A15" w:rsidRPr="00282A15" w:rsidRDefault="00282A15">
            <w:r w:rsidRPr="00282A15">
              <w:t> </w:t>
            </w:r>
          </w:p>
        </w:tc>
      </w:tr>
      <w:tr w:rsidR="00282A15" w:rsidRPr="00282A15" w14:paraId="61C99A93" w14:textId="77777777" w:rsidTr="00E56106">
        <w:trPr>
          <w:trHeight w:val="800"/>
        </w:trPr>
        <w:tc>
          <w:tcPr>
            <w:tcW w:w="1121" w:type="dxa"/>
            <w:noWrap/>
            <w:hideMark/>
          </w:tcPr>
          <w:p w14:paraId="06ED0625" w14:textId="77777777" w:rsidR="00282A15" w:rsidRPr="00282A15" w:rsidRDefault="00282A15" w:rsidP="00282A15">
            <w:r w:rsidRPr="00282A15">
              <w:t xml:space="preserve">12 000 </w:t>
            </w:r>
          </w:p>
        </w:tc>
        <w:tc>
          <w:tcPr>
            <w:tcW w:w="2891" w:type="dxa"/>
            <w:hideMark/>
          </w:tcPr>
          <w:p w14:paraId="4E116C9E" w14:textId="77777777" w:rsidR="00282A15" w:rsidRPr="00282A15" w:rsidRDefault="00282A15">
            <w:r w:rsidRPr="00282A15">
              <w:t>Replacement of Male Connectors - Cable Crossover</w:t>
            </w:r>
          </w:p>
        </w:tc>
        <w:tc>
          <w:tcPr>
            <w:tcW w:w="1637" w:type="dxa"/>
            <w:noWrap/>
            <w:hideMark/>
          </w:tcPr>
          <w:p w14:paraId="0D80C590" w14:textId="77777777" w:rsidR="00282A15" w:rsidRPr="00282A15" w:rsidRDefault="00282A15" w:rsidP="00282A15">
            <w:r w:rsidRPr="00282A15">
              <w:t>1</w:t>
            </w:r>
          </w:p>
        </w:tc>
        <w:tc>
          <w:tcPr>
            <w:tcW w:w="815" w:type="dxa"/>
            <w:noWrap/>
            <w:hideMark/>
          </w:tcPr>
          <w:p w14:paraId="2027E8D3" w14:textId="77777777" w:rsidR="00282A15" w:rsidRPr="00282A15" w:rsidRDefault="00282A15">
            <w:r w:rsidRPr="00282A15">
              <w:t>EA</w:t>
            </w:r>
          </w:p>
        </w:tc>
        <w:tc>
          <w:tcPr>
            <w:tcW w:w="1559" w:type="dxa"/>
            <w:noWrap/>
            <w:hideMark/>
          </w:tcPr>
          <w:p w14:paraId="361BB361" w14:textId="77777777" w:rsidR="00282A15" w:rsidRPr="00282A15" w:rsidRDefault="00282A15">
            <w:r w:rsidRPr="00282A15">
              <w:t> </w:t>
            </w:r>
          </w:p>
        </w:tc>
        <w:tc>
          <w:tcPr>
            <w:tcW w:w="1289" w:type="dxa"/>
            <w:noWrap/>
            <w:hideMark/>
          </w:tcPr>
          <w:p w14:paraId="5FBD6A13" w14:textId="77777777" w:rsidR="00282A15" w:rsidRPr="00282A15" w:rsidRDefault="00282A15">
            <w:r w:rsidRPr="00282A15">
              <w:t> </w:t>
            </w:r>
          </w:p>
        </w:tc>
        <w:tc>
          <w:tcPr>
            <w:tcW w:w="2441" w:type="dxa"/>
            <w:noWrap/>
            <w:hideMark/>
          </w:tcPr>
          <w:p w14:paraId="009B52F1" w14:textId="77777777" w:rsidR="00282A15" w:rsidRPr="00282A15" w:rsidRDefault="00282A15">
            <w:r w:rsidRPr="00282A15">
              <w:t> </w:t>
            </w:r>
          </w:p>
        </w:tc>
      </w:tr>
      <w:tr w:rsidR="00282A15" w:rsidRPr="00282A15" w14:paraId="444BA0AC" w14:textId="77777777" w:rsidTr="00E56106">
        <w:trPr>
          <w:trHeight w:val="800"/>
        </w:trPr>
        <w:tc>
          <w:tcPr>
            <w:tcW w:w="1121" w:type="dxa"/>
            <w:noWrap/>
            <w:hideMark/>
          </w:tcPr>
          <w:p w14:paraId="0E3BEDFF" w14:textId="77777777" w:rsidR="00282A15" w:rsidRPr="00282A15" w:rsidRDefault="00282A15" w:rsidP="00282A15">
            <w:r w:rsidRPr="00282A15">
              <w:t xml:space="preserve">12 010 </w:t>
            </w:r>
          </w:p>
        </w:tc>
        <w:tc>
          <w:tcPr>
            <w:tcW w:w="2891" w:type="dxa"/>
            <w:hideMark/>
          </w:tcPr>
          <w:p w14:paraId="2C26007E" w14:textId="77777777" w:rsidR="00282A15" w:rsidRPr="00282A15" w:rsidRDefault="00282A15">
            <w:r w:rsidRPr="00282A15">
              <w:t>Replacement of Sleeves - Cable Crossover</w:t>
            </w:r>
          </w:p>
        </w:tc>
        <w:tc>
          <w:tcPr>
            <w:tcW w:w="1637" w:type="dxa"/>
            <w:noWrap/>
            <w:hideMark/>
          </w:tcPr>
          <w:p w14:paraId="48EDA5BC" w14:textId="77777777" w:rsidR="00282A15" w:rsidRPr="00282A15" w:rsidRDefault="00282A15" w:rsidP="00282A15">
            <w:r w:rsidRPr="00282A15">
              <w:t>1</w:t>
            </w:r>
          </w:p>
        </w:tc>
        <w:tc>
          <w:tcPr>
            <w:tcW w:w="815" w:type="dxa"/>
            <w:noWrap/>
            <w:hideMark/>
          </w:tcPr>
          <w:p w14:paraId="5FFBED78" w14:textId="77777777" w:rsidR="00282A15" w:rsidRPr="00282A15" w:rsidRDefault="00282A15">
            <w:r w:rsidRPr="00282A15">
              <w:t>EA</w:t>
            </w:r>
          </w:p>
        </w:tc>
        <w:tc>
          <w:tcPr>
            <w:tcW w:w="1559" w:type="dxa"/>
            <w:noWrap/>
            <w:hideMark/>
          </w:tcPr>
          <w:p w14:paraId="5ED1FC11" w14:textId="77777777" w:rsidR="00282A15" w:rsidRPr="00282A15" w:rsidRDefault="00282A15">
            <w:r w:rsidRPr="00282A15">
              <w:t> </w:t>
            </w:r>
          </w:p>
        </w:tc>
        <w:tc>
          <w:tcPr>
            <w:tcW w:w="1289" w:type="dxa"/>
            <w:noWrap/>
            <w:hideMark/>
          </w:tcPr>
          <w:p w14:paraId="38C01276" w14:textId="77777777" w:rsidR="00282A15" w:rsidRPr="00282A15" w:rsidRDefault="00282A15">
            <w:r w:rsidRPr="00282A15">
              <w:t> </w:t>
            </w:r>
          </w:p>
        </w:tc>
        <w:tc>
          <w:tcPr>
            <w:tcW w:w="2441" w:type="dxa"/>
            <w:noWrap/>
            <w:hideMark/>
          </w:tcPr>
          <w:p w14:paraId="3B90FD21" w14:textId="77777777" w:rsidR="00282A15" w:rsidRPr="00282A15" w:rsidRDefault="00282A15">
            <w:r w:rsidRPr="00282A15">
              <w:t> </w:t>
            </w:r>
          </w:p>
        </w:tc>
      </w:tr>
      <w:tr w:rsidR="00282A15" w:rsidRPr="00282A15" w14:paraId="3250E623" w14:textId="77777777" w:rsidTr="00E56106">
        <w:trPr>
          <w:trHeight w:val="800"/>
        </w:trPr>
        <w:tc>
          <w:tcPr>
            <w:tcW w:w="1121" w:type="dxa"/>
            <w:noWrap/>
            <w:hideMark/>
          </w:tcPr>
          <w:p w14:paraId="245FBD7A" w14:textId="77777777" w:rsidR="00282A15" w:rsidRPr="00282A15" w:rsidRDefault="00282A15" w:rsidP="00282A15">
            <w:r w:rsidRPr="00282A15">
              <w:t xml:space="preserve">12 020 </w:t>
            </w:r>
          </w:p>
        </w:tc>
        <w:tc>
          <w:tcPr>
            <w:tcW w:w="2891" w:type="dxa"/>
            <w:hideMark/>
          </w:tcPr>
          <w:p w14:paraId="07F4C6BE" w14:textId="77777777" w:rsidR="00282A15" w:rsidRPr="00282A15" w:rsidRDefault="00282A15">
            <w:r w:rsidRPr="00282A15">
              <w:t>Replacement of Ball Stopper - Cable Crossover</w:t>
            </w:r>
          </w:p>
        </w:tc>
        <w:tc>
          <w:tcPr>
            <w:tcW w:w="1637" w:type="dxa"/>
            <w:noWrap/>
            <w:hideMark/>
          </w:tcPr>
          <w:p w14:paraId="54791D32" w14:textId="77777777" w:rsidR="00282A15" w:rsidRPr="00282A15" w:rsidRDefault="00282A15" w:rsidP="00282A15">
            <w:r w:rsidRPr="00282A15">
              <w:t>1</w:t>
            </w:r>
          </w:p>
        </w:tc>
        <w:tc>
          <w:tcPr>
            <w:tcW w:w="815" w:type="dxa"/>
            <w:noWrap/>
            <w:hideMark/>
          </w:tcPr>
          <w:p w14:paraId="4561ED84" w14:textId="77777777" w:rsidR="00282A15" w:rsidRPr="00282A15" w:rsidRDefault="00282A15">
            <w:r w:rsidRPr="00282A15">
              <w:t>EA</w:t>
            </w:r>
          </w:p>
        </w:tc>
        <w:tc>
          <w:tcPr>
            <w:tcW w:w="1559" w:type="dxa"/>
            <w:noWrap/>
            <w:hideMark/>
          </w:tcPr>
          <w:p w14:paraId="58E1BF70" w14:textId="77777777" w:rsidR="00282A15" w:rsidRPr="00282A15" w:rsidRDefault="00282A15">
            <w:r w:rsidRPr="00282A15">
              <w:t> </w:t>
            </w:r>
          </w:p>
        </w:tc>
        <w:tc>
          <w:tcPr>
            <w:tcW w:w="1289" w:type="dxa"/>
            <w:noWrap/>
            <w:hideMark/>
          </w:tcPr>
          <w:p w14:paraId="677A0766" w14:textId="77777777" w:rsidR="00282A15" w:rsidRPr="00282A15" w:rsidRDefault="00282A15">
            <w:r w:rsidRPr="00282A15">
              <w:t> </w:t>
            </w:r>
          </w:p>
        </w:tc>
        <w:tc>
          <w:tcPr>
            <w:tcW w:w="2441" w:type="dxa"/>
            <w:noWrap/>
            <w:hideMark/>
          </w:tcPr>
          <w:p w14:paraId="4F7ABA7B" w14:textId="77777777" w:rsidR="00282A15" w:rsidRPr="00282A15" w:rsidRDefault="00282A15">
            <w:r w:rsidRPr="00282A15">
              <w:t> </w:t>
            </w:r>
          </w:p>
        </w:tc>
      </w:tr>
      <w:tr w:rsidR="00282A15" w:rsidRPr="00282A15" w14:paraId="44BB3CBB" w14:textId="77777777" w:rsidTr="00E56106">
        <w:trPr>
          <w:trHeight w:val="800"/>
        </w:trPr>
        <w:tc>
          <w:tcPr>
            <w:tcW w:w="1121" w:type="dxa"/>
            <w:noWrap/>
            <w:hideMark/>
          </w:tcPr>
          <w:p w14:paraId="6499A44E" w14:textId="77777777" w:rsidR="00282A15" w:rsidRPr="00282A15" w:rsidRDefault="00282A15" w:rsidP="00282A15">
            <w:r w:rsidRPr="00282A15">
              <w:t xml:space="preserve">12 030 </w:t>
            </w:r>
          </w:p>
        </w:tc>
        <w:tc>
          <w:tcPr>
            <w:tcW w:w="2891" w:type="dxa"/>
            <w:hideMark/>
          </w:tcPr>
          <w:p w14:paraId="75412B22" w14:textId="77777777" w:rsidR="00282A15" w:rsidRPr="00282A15" w:rsidRDefault="00282A15">
            <w:r w:rsidRPr="00282A15">
              <w:t>Replacement of Adjustable Knob - Cable Crossover</w:t>
            </w:r>
          </w:p>
        </w:tc>
        <w:tc>
          <w:tcPr>
            <w:tcW w:w="1637" w:type="dxa"/>
            <w:noWrap/>
            <w:hideMark/>
          </w:tcPr>
          <w:p w14:paraId="6020BFA5" w14:textId="77777777" w:rsidR="00282A15" w:rsidRPr="00282A15" w:rsidRDefault="00282A15" w:rsidP="00282A15">
            <w:r w:rsidRPr="00282A15">
              <w:t>1</w:t>
            </w:r>
          </w:p>
        </w:tc>
        <w:tc>
          <w:tcPr>
            <w:tcW w:w="815" w:type="dxa"/>
            <w:noWrap/>
            <w:hideMark/>
          </w:tcPr>
          <w:p w14:paraId="6365065D" w14:textId="77777777" w:rsidR="00282A15" w:rsidRPr="00282A15" w:rsidRDefault="00282A15">
            <w:r w:rsidRPr="00282A15">
              <w:t>EA</w:t>
            </w:r>
          </w:p>
        </w:tc>
        <w:tc>
          <w:tcPr>
            <w:tcW w:w="1559" w:type="dxa"/>
            <w:noWrap/>
            <w:hideMark/>
          </w:tcPr>
          <w:p w14:paraId="35B20D6E" w14:textId="77777777" w:rsidR="00282A15" w:rsidRPr="00282A15" w:rsidRDefault="00282A15">
            <w:r w:rsidRPr="00282A15">
              <w:t> </w:t>
            </w:r>
          </w:p>
        </w:tc>
        <w:tc>
          <w:tcPr>
            <w:tcW w:w="1289" w:type="dxa"/>
            <w:noWrap/>
            <w:hideMark/>
          </w:tcPr>
          <w:p w14:paraId="0ABA012B" w14:textId="77777777" w:rsidR="00282A15" w:rsidRPr="00282A15" w:rsidRDefault="00282A15">
            <w:r w:rsidRPr="00282A15">
              <w:t> </w:t>
            </w:r>
          </w:p>
        </w:tc>
        <w:tc>
          <w:tcPr>
            <w:tcW w:w="2441" w:type="dxa"/>
            <w:noWrap/>
            <w:hideMark/>
          </w:tcPr>
          <w:p w14:paraId="1CCB77AF" w14:textId="77777777" w:rsidR="00282A15" w:rsidRPr="00282A15" w:rsidRDefault="00282A15">
            <w:r w:rsidRPr="00282A15">
              <w:t> </w:t>
            </w:r>
          </w:p>
        </w:tc>
      </w:tr>
      <w:tr w:rsidR="00282A15" w:rsidRPr="00282A15" w14:paraId="31C38095" w14:textId="77777777" w:rsidTr="00E56106">
        <w:trPr>
          <w:trHeight w:val="800"/>
        </w:trPr>
        <w:tc>
          <w:tcPr>
            <w:tcW w:w="1121" w:type="dxa"/>
            <w:noWrap/>
            <w:hideMark/>
          </w:tcPr>
          <w:p w14:paraId="5E15A8B3" w14:textId="77777777" w:rsidR="00282A15" w:rsidRPr="00282A15" w:rsidRDefault="00282A15" w:rsidP="00282A15">
            <w:r w:rsidRPr="00282A15">
              <w:t xml:space="preserve">12 040 </w:t>
            </w:r>
          </w:p>
        </w:tc>
        <w:tc>
          <w:tcPr>
            <w:tcW w:w="2891" w:type="dxa"/>
            <w:hideMark/>
          </w:tcPr>
          <w:p w14:paraId="7FF5C1E6" w14:textId="77777777" w:rsidR="00282A15" w:rsidRPr="00282A15" w:rsidRDefault="00282A15">
            <w:r w:rsidRPr="00282A15">
              <w:t>Replacement of Sector Pin - Cable Crossover</w:t>
            </w:r>
          </w:p>
        </w:tc>
        <w:tc>
          <w:tcPr>
            <w:tcW w:w="1637" w:type="dxa"/>
            <w:noWrap/>
            <w:hideMark/>
          </w:tcPr>
          <w:p w14:paraId="121CA3D2" w14:textId="77777777" w:rsidR="00282A15" w:rsidRPr="00282A15" w:rsidRDefault="00282A15" w:rsidP="00282A15">
            <w:r w:rsidRPr="00282A15">
              <w:t>1</w:t>
            </w:r>
          </w:p>
        </w:tc>
        <w:tc>
          <w:tcPr>
            <w:tcW w:w="815" w:type="dxa"/>
            <w:noWrap/>
            <w:hideMark/>
          </w:tcPr>
          <w:p w14:paraId="6FC56E27" w14:textId="77777777" w:rsidR="00282A15" w:rsidRPr="00282A15" w:rsidRDefault="00282A15">
            <w:r w:rsidRPr="00282A15">
              <w:t>EA</w:t>
            </w:r>
          </w:p>
        </w:tc>
        <w:tc>
          <w:tcPr>
            <w:tcW w:w="1559" w:type="dxa"/>
            <w:noWrap/>
            <w:hideMark/>
          </w:tcPr>
          <w:p w14:paraId="041FB739" w14:textId="77777777" w:rsidR="00282A15" w:rsidRPr="00282A15" w:rsidRDefault="00282A15">
            <w:r w:rsidRPr="00282A15">
              <w:t> </w:t>
            </w:r>
          </w:p>
        </w:tc>
        <w:tc>
          <w:tcPr>
            <w:tcW w:w="1289" w:type="dxa"/>
            <w:noWrap/>
            <w:hideMark/>
          </w:tcPr>
          <w:p w14:paraId="4FC4AC4B" w14:textId="77777777" w:rsidR="00282A15" w:rsidRPr="00282A15" w:rsidRDefault="00282A15">
            <w:r w:rsidRPr="00282A15">
              <w:t> </w:t>
            </w:r>
          </w:p>
        </w:tc>
        <w:tc>
          <w:tcPr>
            <w:tcW w:w="2441" w:type="dxa"/>
            <w:noWrap/>
            <w:hideMark/>
          </w:tcPr>
          <w:p w14:paraId="4712A7FD" w14:textId="77777777" w:rsidR="00282A15" w:rsidRPr="00282A15" w:rsidRDefault="00282A15">
            <w:r w:rsidRPr="00282A15">
              <w:t> </w:t>
            </w:r>
          </w:p>
        </w:tc>
      </w:tr>
      <w:tr w:rsidR="00282A15" w:rsidRPr="00282A15" w14:paraId="06830F10" w14:textId="77777777" w:rsidTr="00E56106">
        <w:trPr>
          <w:trHeight w:val="800"/>
        </w:trPr>
        <w:tc>
          <w:tcPr>
            <w:tcW w:w="1121" w:type="dxa"/>
            <w:noWrap/>
            <w:hideMark/>
          </w:tcPr>
          <w:p w14:paraId="3428AEA5" w14:textId="77777777" w:rsidR="00282A15" w:rsidRPr="00282A15" w:rsidRDefault="00282A15" w:rsidP="00282A15">
            <w:r w:rsidRPr="00282A15">
              <w:t xml:space="preserve">12 050 </w:t>
            </w:r>
          </w:p>
        </w:tc>
        <w:tc>
          <w:tcPr>
            <w:tcW w:w="2891" w:type="dxa"/>
            <w:hideMark/>
          </w:tcPr>
          <w:p w14:paraId="17C0B39B" w14:textId="77777777" w:rsidR="00282A15" w:rsidRPr="00282A15" w:rsidRDefault="00282A15">
            <w:r w:rsidRPr="00282A15">
              <w:t>Replacement of Weight Stickers - Cable Crossover</w:t>
            </w:r>
          </w:p>
        </w:tc>
        <w:tc>
          <w:tcPr>
            <w:tcW w:w="1637" w:type="dxa"/>
            <w:noWrap/>
            <w:hideMark/>
          </w:tcPr>
          <w:p w14:paraId="56B6F59C" w14:textId="77777777" w:rsidR="00282A15" w:rsidRPr="00282A15" w:rsidRDefault="00282A15" w:rsidP="00282A15">
            <w:r w:rsidRPr="00282A15">
              <w:t>1</w:t>
            </w:r>
          </w:p>
        </w:tc>
        <w:tc>
          <w:tcPr>
            <w:tcW w:w="815" w:type="dxa"/>
            <w:noWrap/>
            <w:hideMark/>
          </w:tcPr>
          <w:p w14:paraId="43F93345" w14:textId="77777777" w:rsidR="00282A15" w:rsidRPr="00282A15" w:rsidRDefault="00282A15">
            <w:r w:rsidRPr="00282A15">
              <w:t>EA</w:t>
            </w:r>
          </w:p>
        </w:tc>
        <w:tc>
          <w:tcPr>
            <w:tcW w:w="1559" w:type="dxa"/>
            <w:noWrap/>
            <w:hideMark/>
          </w:tcPr>
          <w:p w14:paraId="4A30B07D" w14:textId="77777777" w:rsidR="00282A15" w:rsidRPr="00282A15" w:rsidRDefault="00282A15">
            <w:r w:rsidRPr="00282A15">
              <w:t> </w:t>
            </w:r>
          </w:p>
        </w:tc>
        <w:tc>
          <w:tcPr>
            <w:tcW w:w="1289" w:type="dxa"/>
            <w:noWrap/>
            <w:hideMark/>
          </w:tcPr>
          <w:p w14:paraId="48EF7DC2" w14:textId="77777777" w:rsidR="00282A15" w:rsidRPr="00282A15" w:rsidRDefault="00282A15">
            <w:r w:rsidRPr="00282A15">
              <w:t> </w:t>
            </w:r>
          </w:p>
        </w:tc>
        <w:tc>
          <w:tcPr>
            <w:tcW w:w="2441" w:type="dxa"/>
            <w:noWrap/>
            <w:hideMark/>
          </w:tcPr>
          <w:p w14:paraId="26B846DB" w14:textId="77777777" w:rsidR="00282A15" w:rsidRPr="00282A15" w:rsidRDefault="00282A15">
            <w:r w:rsidRPr="00282A15">
              <w:t> </w:t>
            </w:r>
          </w:p>
        </w:tc>
      </w:tr>
      <w:tr w:rsidR="00282A15" w:rsidRPr="00282A15" w14:paraId="78B43073" w14:textId="77777777" w:rsidTr="00E56106">
        <w:trPr>
          <w:trHeight w:val="800"/>
        </w:trPr>
        <w:tc>
          <w:tcPr>
            <w:tcW w:w="1121" w:type="dxa"/>
            <w:noWrap/>
            <w:hideMark/>
          </w:tcPr>
          <w:p w14:paraId="6CE58192" w14:textId="77777777" w:rsidR="00282A15" w:rsidRPr="00282A15" w:rsidRDefault="00282A15" w:rsidP="00282A15">
            <w:r w:rsidRPr="00282A15">
              <w:t xml:space="preserve">12 060 </w:t>
            </w:r>
          </w:p>
        </w:tc>
        <w:tc>
          <w:tcPr>
            <w:tcW w:w="2891" w:type="dxa"/>
            <w:hideMark/>
          </w:tcPr>
          <w:p w14:paraId="3BA8B70D" w14:textId="77777777" w:rsidR="00282A15" w:rsidRPr="00282A15" w:rsidRDefault="00282A15">
            <w:r w:rsidRPr="00282A15">
              <w:t>Replacement of Rollers - Leg Press Machine</w:t>
            </w:r>
          </w:p>
        </w:tc>
        <w:tc>
          <w:tcPr>
            <w:tcW w:w="1637" w:type="dxa"/>
            <w:noWrap/>
            <w:hideMark/>
          </w:tcPr>
          <w:p w14:paraId="52832EAF" w14:textId="77777777" w:rsidR="00282A15" w:rsidRPr="00282A15" w:rsidRDefault="00282A15" w:rsidP="00282A15">
            <w:r w:rsidRPr="00282A15">
              <w:t>1</w:t>
            </w:r>
          </w:p>
        </w:tc>
        <w:tc>
          <w:tcPr>
            <w:tcW w:w="815" w:type="dxa"/>
            <w:noWrap/>
            <w:hideMark/>
          </w:tcPr>
          <w:p w14:paraId="0DA2DBED" w14:textId="77777777" w:rsidR="00282A15" w:rsidRPr="00282A15" w:rsidRDefault="00282A15">
            <w:r w:rsidRPr="00282A15">
              <w:t>EA</w:t>
            </w:r>
          </w:p>
        </w:tc>
        <w:tc>
          <w:tcPr>
            <w:tcW w:w="1559" w:type="dxa"/>
            <w:noWrap/>
            <w:hideMark/>
          </w:tcPr>
          <w:p w14:paraId="3BDBB93D" w14:textId="77777777" w:rsidR="00282A15" w:rsidRPr="00282A15" w:rsidRDefault="00282A15">
            <w:r w:rsidRPr="00282A15">
              <w:t> </w:t>
            </w:r>
          </w:p>
        </w:tc>
        <w:tc>
          <w:tcPr>
            <w:tcW w:w="1289" w:type="dxa"/>
            <w:noWrap/>
            <w:hideMark/>
          </w:tcPr>
          <w:p w14:paraId="775E1E17" w14:textId="77777777" w:rsidR="00282A15" w:rsidRPr="00282A15" w:rsidRDefault="00282A15">
            <w:r w:rsidRPr="00282A15">
              <w:t> </w:t>
            </w:r>
          </w:p>
        </w:tc>
        <w:tc>
          <w:tcPr>
            <w:tcW w:w="2441" w:type="dxa"/>
            <w:noWrap/>
            <w:hideMark/>
          </w:tcPr>
          <w:p w14:paraId="70B55CC0" w14:textId="77777777" w:rsidR="00282A15" w:rsidRPr="00282A15" w:rsidRDefault="00282A15">
            <w:r w:rsidRPr="00282A15">
              <w:t> </w:t>
            </w:r>
          </w:p>
        </w:tc>
      </w:tr>
      <w:tr w:rsidR="00282A15" w:rsidRPr="00282A15" w14:paraId="2A3A8826" w14:textId="77777777" w:rsidTr="00E56106">
        <w:trPr>
          <w:trHeight w:val="800"/>
        </w:trPr>
        <w:tc>
          <w:tcPr>
            <w:tcW w:w="1121" w:type="dxa"/>
            <w:noWrap/>
            <w:hideMark/>
          </w:tcPr>
          <w:p w14:paraId="33B3B1FA" w14:textId="77777777" w:rsidR="00282A15" w:rsidRPr="00282A15" w:rsidRDefault="00282A15" w:rsidP="00282A15">
            <w:r w:rsidRPr="00282A15">
              <w:t xml:space="preserve">12 070 </w:t>
            </w:r>
          </w:p>
        </w:tc>
        <w:tc>
          <w:tcPr>
            <w:tcW w:w="2891" w:type="dxa"/>
            <w:hideMark/>
          </w:tcPr>
          <w:p w14:paraId="0FBF8396" w14:textId="77777777" w:rsidR="00282A15" w:rsidRPr="00282A15" w:rsidRDefault="00282A15">
            <w:r w:rsidRPr="00282A15">
              <w:t>Replacement of Adjustable Knobs - Leg Press Machine</w:t>
            </w:r>
          </w:p>
        </w:tc>
        <w:tc>
          <w:tcPr>
            <w:tcW w:w="1637" w:type="dxa"/>
            <w:noWrap/>
            <w:hideMark/>
          </w:tcPr>
          <w:p w14:paraId="4127DB12" w14:textId="77777777" w:rsidR="00282A15" w:rsidRPr="00282A15" w:rsidRDefault="00282A15" w:rsidP="00282A15">
            <w:r w:rsidRPr="00282A15">
              <w:t>1</w:t>
            </w:r>
          </w:p>
        </w:tc>
        <w:tc>
          <w:tcPr>
            <w:tcW w:w="815" w:type="dxa"/>
            <w:noWrap/>
            <w:hideMark/>
          </w:tcPr>
          <w:p w14:paraId="310C299E" w14:textId="77777777" w:rsidR="00282A15" w:rsidRPr="00282A15" w:rsidRDefault="00282A15">
            <w:r w:rsidRPr="00282A15">
              <w:t>EA</w:t>
            </w:r>
          </w:p>
        </w:tc>
        <w:tc>
          <w:tcPr>
            <w:tcW w:w="1559" w:type="dxa"/>
            <w:noWrap/>
            <w:hideMark/>
          </w:tcPr>
          <w:p w14:paraId="3AA55157" w14:textId="77777777" w:rsidR="00282A15" w:rsidRPr="00282A15" w:rsidRDefault="00282A15">
            <w:r w:rsidRPr="00282A15">
              <w:t> </w:t>
            </w:r>
          </w:p>
        </w:tc>
        <w:tc>
          <w:tcPr>
            <w:tcW w:w="1289" w:type="dxa"/>
            <w:noWrap/>
            <w:hideMark/>
          </w:tcPr>
          <w:p w14:paraId="732E4042" w14:textId="77777777" w:rsidR="00282A15" w:rsidRPr="00282A15" w:rsidRDefault="00282A15">
            <w:r w:rsidRPr="00282A15">
              <w:t> </w:t>
            </w:r>
          </w:p>
        </w:tc>
        <w:tc>
          <w:tcPr>
            <w:tcW w:w="2441" w:type="dxa"/>
            <w:noWrap/>
            <w:hideMark/>
          </w:tcPr>
          <w:p w14:paraId="50641305" w14:textId="77777777" w:rsidR="00282A15" w:rsidRPr="00282A15" w:rsidRDefault="00282A15">
            <w:r w:rsidRPr="00282A15">
              <w:t> </w:t>
            </w:r>
          </w:p>
        </w:tc>
      </w:tr>
      <w:tr w:rsidR="00282A15" w:rsidRPr="00282A15" w14:paraId="701531DC" w14:textId="77777777" w:rsidTr="00475550">
        <w:trPr>
          <w:trHeight w:val="710"/>
        </w:trPr>
        <w:tc>
          <w:tcPr>
            <w:tcW w:w="1121" w:type="dxa"/>
            <w:noWrap/>
            <w:hideMark/>
          </w:tcPr>
          <w:p w14:paraId="2285F1C6" w14:textId="77777777" w:rsidR="00282A15" w:rsidRPr="00282A15" w:rsidRDefault="00282A15" w:rsidP="00282A15">
            <w:r w:rsidRPr="00282A15">
              <w:t xml:space="preserve">12 080 </w:t>
            </w:r>
          </w:p>
        </w:tc>
        <w:tc>
          <w:tcPr>
            <w:tcW w:w="2891" w:type="dxa"/>
            <w:hideMark/>
          </w:tcPr>
          <w:p w14:paraId="0798F5DA" w14:textId="77777777" w:rsidR="00282A15" w:rsidRPr="00282A15" w:rsidRDefault="00282A15">
            <w:r w:rsidRPr="00282A15">
              <w:t xml:space="preserve">Replacement of Adjustable Knobs - Seated Calf Raise </w:t>
            </w:r>
          </w:p>
        </w:tc>
        <w:tc>
          <w:tcPr>
            <w:tcW w:w="1637" w:type="dxa"/>
            <w:noWrap/>
            <w:hideMark/>
          </w:tcPr>
          <w:p w14:paraId="121C5329" w14:textId="77777777" w:rsidR="00282A15" w:rsidRPr="00282A15" w:rsidRDefault="00282A15" w:rsidP="00282A15">
            <w:r w:rsidRPr="00282A15">
              <w:t>1</w:t>
            </w:r>
          </w:p>
        </w:tc>
        <w:tc>
          <w:tcPr>
            <w:tcW w:w="815" w:type="dxa"/>
            <w:noWrap/>
            <w:hideMark/>
          </w:tcPr>
          <w:p w14:paraId="63AF10C0" w14:textId="77777777" w:rsidR="00282A15" w:rsidRPr="00282A15" w:rsidRDefault="00282A15">
            <w:r w:rsidRPr="00282A15">
              <w:t>EA</w:t>
            </w:r>
          </w:p>
        </w:tc>
        <w:tc>
          <w:tcPr>
            <w:tcW w:w="1559" w:type="dxa"/>
            <w:noWrap/>
            <w:hideMark/>
          </w:tcPr>
          <w:p w14:paraId="4E22932E" w14:textId="77777777" w:rsidR="00282A15" w:rsidRPr="00282A15" w:rsidRDefault="00282A15">
            <w:r w:rsidRPr="00282A15">
              <w:t> </w:t>
            </w:r>
          </w:p>
        </w:tc>
        <w:tc>
          <w:tcPr>
            <w:tcW w:w="1289" w:type="dxa"/>
            <w:noWrap/>
            <w:hideMark/>
          </w:tcPr>
          <w:p w14:paraId="1F75281A" w14:textId="77777777" w:rsidR="00282A15" w:rsidRPr="00282A15" w:rsidRDefault="00282A15">
            <w:r w:rsidRPr="00282A15">
              <w:t> </w:t>
            </w:r>
          </w:p>
        </w:tc>
        <w:tc>
          <w:tcPr>
            <w:tcW w:w="2441" w:type="dxa"/>
            <w:noWrap/>
            <w:hideMark/>
          </w:tcPr>
          <w:p w14:paraId="6C901F7F" w14:textId="77777777" w:rsidR="00282A15" w:rsidRPr="00282A15" w:rsidRDefault="00282A15">
            <w:r w:rsidRPr="00282A15">
              <w:t> </w:t>
            </w:r>
          </w:p>
        </w:tc>
      </w:tr>
      <w:tr w:rsidR="00282A15" w:rsidRPr="00282A15" w14:paraId="44ED391C" w14:textId="77777777" w:rsidTr="00475550">
        <w:trPr>
          <w:trHeight w:val="530"/>
        </w:trPr>
        <w:tc>
          <w:tcPr>
            <w:tcW w:w="1121" w:type="dxa"/>
            <w:noWrap/>
            <w:hideMark/>
          </w:tcPr>
          <w:p w14:paraId="7826C652" w14:textId="77777777" w:rsidR="00282A15" w:rsidRPr="00282A15" w:rsidRDefault="00282A15" w:rsidP="00282A15">
            <w:r w:rsidRPr="00282A15">
              <w:t xml:space="preserve">12 090 </w:t>
            </w:r>
          </w:p>
        </w:tc>
        <w:tc>
          <w:tcPr>
            <w:tcW w:w="2891" w:type="dxa"/>
            <w:hideMark/>
          </w:tcPr>
          <w:p w14:paraId="02932C4E" w14:textId="77777777" w:rsidR="00282A15" w:rsidRPr="00282A15" w:rsidRDefault="00282A15">
            <w:r w:rsidRPr="00282A15">
              <w:t xml:space="preserve">Replacement of Sleeves - Seated Calf Raise </w:t>
            </w:r>
          </w:p>
        </w:tc>
        <w:tc>
          <w:tcPr>
            <w:tcW w:w="1637" w:type="dxa"/>
            <w:noWrap/>
            <w:hideMark/>
          </w:tcPr>
          <w:p w14:paraId="63177131" w14:textId="77777777" w:rsidR="00282A15" w:rsidRPr="00282A15" w:rsidRDefault="00282A15" w:rsidP="00282A15">
            <w:r w:rsidRPr="00282A15">
              <w:t>1</w:t>
            </w:r>
          </w:p>
        </w:tc>
        <w:tc>
          <w:tcPr>
            <w:tcW w:w="815" w:type="dxa"/>
            <w:noWrap/>
            <w:hideMark/>
          </w:tcPr>
          <w:p w14:paraId="155E623C" w14:textId="77777777" w:rsidR="00282A15" w:rsidRPr="00282A15" w:rsidRDefault="00282A15">
            <w:r w:rsidRPr="00282A15">
              <w:t>EA</w:t>
            </w:r>
          </w:p>
        </w:tc>
        <w:tc>
          <w:tcPr>
            <w:tcW w:w="1559" w:type="dxa"/>
            <w:noWrap/>
            <w:hideMark/>
          </w:tcPr>
          <w:p w14:paraId="60EB64D2" w14:textId="77777777" w:rsidR="00282A15" w:rsidRPr="00282A15" w:rsidRDefault="00282A15">
            <w:r w:rsidRPr="00282A15">
              <w:t> </w:t>
            </w:r>
          </w:p>
        </w:tc>
        <w:tc>
          <w:tcPr>
            <w:tcW w:w="1289" w:type="dxa"/>
            <w:noWrap/>
            <w:hideMark/>
          </w:tcPr>
          <w:p w14:paraId="4187C200" w14:textId="77777777" w:rsidR="00282A15" w:rsidRPr="00282A15" w:rsidRDefault="00282A15">
            <w:r w:rsidRPr="00282A15">
              <w:t> </w:t>
            </w:r>
          </w:p>
        </w:tc>
        <w:tc>
          <w:tcPr>
            <w:tcW w:w="2441" w:type="dxa"/>
            <w:noWrap/>
            <w:hideMark/>
          </w:tcPr>
          <w:p w14:paraId="102A618E" w14:textId="77777777" w:rsidR="00282A15" w:rsidRPr="00282A15" w:rsidRDefault="00282A15">
            <w:r w:rsidRPr="00282A15">
              <w:t> </w:t>
            </w:r>
          </w:p>
        </w:tc>
      </w:tr>
      <w:tr w:rsidR="00282A15" w:rsidRPr="00282A15" w14:paraId="312D2EA9" w14:textId="77777777" w:rsidTr="00E56106">
        <w:trPr>
          <w:trHeight w:val="400"/>
        </w:trPr>
        <w:tc>
          <w:tcPr>
            <w:tcW w:w="1121" w:type="dxa"/>
            <w:noWrap/>
            <w:hideMark/>
          </w:tcPr>
          <w:p w14:paraId="5BB4CDAC" w14:textId="77777777" w:rsidR="00282A15" w:rsidRPr="00282A15" w:rsidRDefault="00282A15" w:rsidP="00282A15">
            <w:r w:rsidRPr="00282A15">
              <w:t xml:space="preserve">13 000 </w:t>
            </w:r>
          </w:p>
        </w:tc>
        <w:tc>
          <w:tcPr>
            <w:tcW w:w="2891" w:type="dxa"/>
            <w:hideMark/>
          </w:tcPr>
          <w:p w14:paraId="42432BE8" w14:textId="77777777" w:rsidR="00282A15" w:rsidRPr="00282A15" w:rsidRDefault="00282A15">
            <w:proofErr w:type="gramStart"/>
            <w:r w:rsidRPr="00282A15">
              <w:t>Technician  /</w:t>
            </w:r>
            <w:proofErr w:type="gramEnd"/>
            <w:r w:rsidRPr="00282A15">
              <w:t xml:space="preserve"> Service per Hour</w:t>
            </w:r>
          </w:p>
        </w:tc>
        <w:tc>
          <w:tcPr>
            <w:tcW w:w="1637" w:type="dxa"/>
            <w:noWrap/>
            <w:hideMark/>
          </w:tcPr>
          <w:p w14:paraId="25F836C1" w14:textId="77777777" w:rsidR="00282A15" w:rsidRPr="00282A15" w:rsidRDefault="00282A15" w:rsidP="00282A15">
            <w:r w:rsidRPr="00282A15">
              <w:t>36</w:t>
            </w:r>
          </w:p>
        </w:tc>
        <w:tc>
          <w:tcPr>
            <w:tcW w:w="815" w:type="dxa"/>
            <w:noWrap/>
            <w:hideMark/>
          </w:tcPr>
          <w:p w14:paraId="3E594AED" w14:textId="77777777" w:rsidR="00282A15" w:rsidRPr="00282A15" w:rsidRDefault="00282A15">
            <w:r w:rsidRPr="00282A15">
              <w:t>EA</w:t>
            </w:r>
          </w:p>
        </w:tc>
        <w:tc>
          <w:tcPr>
            <w:tcW w:w="1559" w:type="dxa"/>
            <w:noWrap/>
            <w:hideMark/>
          </w:tcPr>
          <w:p w14:paraId="029C4483" w14:textId="77777777" w:rsidR="00282A15" w:rsidRPr="00282A15" w:rsidRDefault="00282A15">
            <w:r w:rsidRPr="00282A15">
              <w:t> </w:t>
            </w:r>
          </w:p>
        </w:tc>
        <w:tc>
          <w:tcPr>
            <w:tcW w:w="1289" w:type="dxa"/>
            <w:noWrap/>
            <w:hideMark/>
          </w:tcPr>
          <w:p w14:paraId="3FFD03F9" w14:textId="77777777" w:rsidR="00282A15" w:rsidRPr="00282A15" w:rsidRDefault="00282A15">
            <w:r w:rsidRPr="00282A15">
              <w:t> </w:t>
            </w:r>
          </w:p>
        </w:tc>
        <w:tc>
          <w:tcPr>
            <w:tcW w:w="2441" w:type="dxa"/>
            <w:noWrap/>
            <w:hideMark/>
          </w:tcPr>
          <w:p w14:paraId="688E2BA4" w14:textId="77777777" w:rsidR="00282A15" w:rsidRPr="00282A15" w:rsidRDefault="00282A15">
            <w:r w:rsidRPr="00282A15">
              <w:t> </w:t>
            </w:r>
          </w:p>
        </w:tc>
      </w:tr>
      <w:tr w:rsidR="00282A15" w:rsidRPr="00282A15" w14:paraId="2883ECD8" w14:textId="77777777" w:rsidTr="009101B7">
        <w:trPr>
          <w:trHeight w:val="755"/>
        </w:trPr>
        <w:tc>
          <w:tcPr>
            <w:tcW w:w="1121" w:type="dxa"/>
            <w:noWrap/>
            <w:hideMark/>
          </w:tcPr>
          <w:p w14:paraId="2D63DB71" w14:textId="77777777" w:rsidR="00282A15" w:rsidRPr="00282A15" w:rsidRDefault="00282A15" w:rsidP="00282A15">
            <w:r w:rsidRPr="00282A15">
              <w:t> </w:t>
            </w:r>
          </w:p>
        </w:tc>
        <w:tc>
          <w:tcPr>
            <w:tcW w:w="2891" w:type="dxa"/>
            <w:hideMark/>
          </w:tcPr>
          <w:p w14:paraId="6AE653EB" w14:textId="77777777" w:rsidR="00282A15" w:rsidRPr="00282A15" w:rsidRDefault="00282A15">
            <w:pPr>
              <w:rPr>
                <w:b/>
                <w:bCs/>
              </w:rPr>
            </w:pPr>
            <w:r w:rsidRPr="00282A15">
              <w:rPr>
                <w:b/>
                <w:bCs/>
              </w:rPr>
              <w:t>Steam Generator Parts Replacement when Necessary</w:t>
            </w:r>
          </w:p>
        </w:tc>
        <w:tc>
          <w:tcPr>
            <w:tcW w:w="1637" w:type="dxa"/>
            <w:noWrap/>
            <w:hideMark/>
          </w:tcPr>
          <w:p w14:paraId="212E3E5B" w14:textId="77777777" w:rsidR="00282A15" w:rsidRPr="00282A15" w:rsidRDefault="00282A15" w:rsidP="00282A15">
            <w:r w:rsidRPr="00282A15">
              <w:t> </w:t>
            </w:r>
          </w:p>
        </w:tc>
        <w:tc>
          <w:tcPr>
            <w:tcW w:w="815" w:type="dxa"/>
            <w:noWrap/>
            <w:hideMark/>
          </w:tcPr>
          <w:p w14:paraId="061AF6C3" w14:textId="77777777" w:rsidR="00282A15" w:rsidRPr="00282A15" w:rsidRDefault="00282A15">
            <w:r w:rsidRPr="00282A15">
              <w:t> </w:t>
            </w:r>
          </w:p>
        </w:tc>
        <w:tc>
          <w:tcPr>
            <w:tcW w:w="1559" w:type="dxa"/>
            <w:noWrap/>
            <w:hideMark/>
          </w:tcPr>
          <w:p w14:paraId="5379582D" w14:textId="77777777" w:rsidR="00282A15" w:rsidRPr="00282A15" w:rsidRDefault="00282A15">
            <w:r w:rsidRPr="00282A15">
              <w:t> </w:t>
            </w:r>
          </w:p>
        </w:tc>
        <w:tc>
          <w:tcPr>
            <w:tcW w:w="1289" w:type="dxa"/>
            <w:noWrap/>
            <w:hideMark/>
          </w:tcPr>
          <w:p w14:paraId="71389F2B" w14:textId="77777777" w:rsidR="00282A15" w:rsidRPr="00282A15" w:rsidRDefault="00282A15">
            <w:r w:rsidRPr="00282A15">
              <w:t> </w:t>
            </w:r>
          </w:p>
        </w:tc>
        <w:tc>
          <w:tcPr>
            <w:tcW w:w="2441" w:type="dxa"/>
            <w:noWrap/>
            <w:hideMark/>
          </w:tcPr>
          <w:p w14:paraId="243F393F" w14:textId="77777777" w:rsidR="00282A15" w:rsidRPr="00282A15" w:rsidRDefault="00282A15">
            <w:r w:rsidRPr="00282A15">
              <w:t> </w:t>
            </w:r>
          </w:p>
        </w:tc>
      </w:tr>
      <w:tr w:rsidR="00282A15" w:rsidRPr="00282A15" w14:paraId="3E57A38D" w14:textId="77777777" w:rsidTr="00E56106">
        <w:trPr>
          <w:trHeight w:val="400"/>
        </w:trPr>
        <w:tc>
          <w:tcPr>
            <w:tcW w:w="1121" w:type="dxa"/>
            <w:noWrap/>
            <w:hideMark/>
          </w:tcPr>
          <w:p w14:paraId="6821F4D5" w14:textId="77777777" w:rsidR="00282A15" w:rsidRPr="00282A15" w:rsidRDefault="00282A15" w:rsidP="00282A15">
            <w:r w:rsidRPr="00282A15">
              <w:t>13010</w:t>
            </w:r>
          </w:p>
        </w:tc>
        <w:tc>
          <w:tcPr>
            <w:tcW w:w="2891" w:type="dxa"/>
            <w:hideMark/>
          </w:tcPr>
          <w:p w14:paraId="79BA6B76" w14:textId="77777777" w:rsidR="00282A15" w:rsidRPr="00282A15" w:rsidRDefault="00282A15">
            <w:r w:rsidRPr="00282A15">
              <w:t>Temperature sensor</w:t>
            </w:r>
          </w:p>
        </w:tc>
        <w:tc>
          <w:tcPr>
            <w:tcW w:w="1637" w:type="dxa"/>
            <w:noWrap/>
            <w:hideMark/>
          </w:tcPr>
          <w:p w14:paraId="7FB99722" w14:textId="77777777" w:rsidR="00282A15" w:rsidRPr="00282A15" w:rsidRDefault="00282A15" w:rsidP="00282A15">
            <w:r w:rsidRPr="00282A15">
              <w:t>4</w:t>
            </w:r>
          </w:p>
        </w:tc>
        <w:tc>
          <w:tcPr>
            <w:tcW w:w="815" w:type="dxa"/>
            <w:noWrap/>
            <w:hideMark/>
          </w:tcPr>
          <w:p w14:paraId="0DE7EA91" w14:textId="77777777" w:rsidR="00282A15" w:rsidRPr="00282A15" w:rsidRDefault="00282A15">
            <w:r w:rsidRPr="00282A15">
              <w:t>EA</w:t>
            </w:r>
          </w:p>
        </w:tc>
        <w:tc>
          <w:tcPr>
            <w:tcW w:w="1559" w:type="dxa"/>
            <w:noWrap/>
            <w:hideMark/>
          </w:tcPr>
          <w:p w14:paraId="151E6FDB" w14:textId="77777777" w:rsidR="00282A15" w:rsidRPr="00282A15" w:rsidRDefault="00282A15">
            <w:r w:rsidRPr="00282A15">
              <w:t> </w:t>
            </w:r>
          </w:p>
        </w:tc>
        <w:tc>
          <w:tcPr>
            <w:tcW w:w="1289" w:type="dxa"/>
            <w:noWrap/>
            <w:hideMark/>
          </w:tcPr>
          <w:p w14:paraId="4BB5DA5B" w14:textId="77777777" w:rsidR="00282A15" w:rsidRPr="00282A15" w:rsidRDefault="00282A15">
            <w:r w:rsidRPr="00282A15">
              <w:t> </w:t>
            </w:r>
          </w:p>
        </w:tc>
        <w:tc>
          <w:tcPr>
            <w:tcW w:w="2441" w:type="dxa"/>
            <w:noWrap/>
            <w:hideMark/>
          </w:tcPr>
          <w:p w14:paraId="1A86BEEF" w14:textId="77777777" w:rsidR="00282A15" w:rsidRPr="00282A15" w:rsidRDefault="00282A15">
            <w:r w:rsidRPr="00282A15">
              <w:t> </w:t>
            </w:r>
          </w:p>
        </w:tc>
      </w:tr>
      <w:tr w:rsidR="00282A15" w:rsidRPr="00282A15" w14:paraId="79D938B7" w14:textId="77777777" w:rsidTr="00E56106">
        <w:trPr>
          <w:trHeight w:val="400"/>
        </w:trPr>
        <w:tc>
          <w:tcPr>
            <w:tcW w:w="1121" w:type="dxa"/>
            <w:noWrap/>
            <w:hideMark/>
          </w:tcPr>
          <w:p w14:paraId="432A3210" w14:textId="77777777" w:rsidR="00282A15" w:rsidRPr="00282A15" w:rsidRDefault="00282A15" w:rsidP="00282A15">
            <w:r w:rsidRPr="00282A15">
              <w:t>13020</w:t>
            </w:r>
          </w:p>
        </w:tc>
        <w:tc>
          <w:tcPr>
            <w:tcW w:w="2891" w:type="dxa"/>
            <w:hideMark/>
          </w:tcPr>
          <w:p w14:paraId="44CF617C" w14:textId="77777777" w:rsidR="00282A15" w:rsidRPr="00282A15" w:rsidRDefault="00282A15">
            <w:r w:rsidRPr="00282A15">
              <w:t>Temperature for bench heating</w:t>
            </w:r>
          </w:p>
        </w:tc>
        <w:tc>
          <w:tcPr>
            <w:tcW w:w="1637" w:type="dxa"/>
            <w:noWrap/>
            <w:hideMark/>
          </w:tcPr>
          <w:p w14:paraId="62DBAB6F" w14:textId="77777777" w:rsidR="00282A15" w:rsidRPr="00282A15" w:rsidRDefault="00282A15" w:rsidP="00282A15">
            <w:r w:rsidRPr="00282A15">
              <w:t>4</w:t>
            </w:r>
          </w:p>
        </w:tc>
        <w:tc>
          <w:tcPr>
            <w:tcW w:w="815" w:type="dxa"/>
            <w:noWrap/>
            <w:hideMark/>
          </w:tcPr>
          <w:p w14:paraId="204CB5EA" w14:textId="77777777" w:rsidR="00282A15" w:rsidRPr="00282A15" w:rsidRDefault="00282A15">
            <w:r w:rsidRPr="00282A15">
              <w:t>EA</w:t>
            </w:r>
          </w:p>
        </w:tc>
        <w:tc>
          <w:tcPr>
            <w:tcW w:w="1559" w:type="dxa"/>
            <w:noWrap/>
            <w:hideMark/>
          </w:tcPr>
          <w:p w14:paraId="39EB9DC3" w14:textId="77777777" w:rsidR="00282A15" w:rsidRPr="00282A15" w:rsidRDefault="00282A15">
            <w:r w:rsidRPr="00282A15">
              <w:t> </w:t>
            </w:r>
          </w:p>
        </w:tc>
        <w:tc>
          <w:tcPr>
            <w:tcW w:w="1289" w:type="dxa"/>
            <w:noWrap/>
            <w:hideMark/>
          </w:tcPr>
          <w:p w14:paraId="1F100DD2" w14:textId="77777777" w:rsidR="00282A15" w:rsidRPr="00282A15" w:rsidRDefault="00282A15">
            <w:r w:rsidRPr="00282A15">
              <w:t> </w:t>
            </w:r>
          </w:p>
        </w:tc>
        <w:tc>
          <w:tcPr>
            <w:tcW w:w="2441" w:type="dxa"/>
            <w:noWrap/>
            <w:hideMark/>
          </w:tcPr>
          <w:p w14:paraId="45EEEBCF" w14:textId="77777777" w:rsidR="00282A15" w:rsidRPr="00282A15" w:rsidRDefault="00282A15">
            <w:r w:rsidRPr="00282A15">
              <w:t> </w:t>
            </w:r>
          </w:p>
        </w:tc>
      </w:tr>
      <w:tr w:rsidR="00282A15" w:rsidRPr="00282A15" w14:paraId="5CCE3D38" w14:textId="77777777" w:rsidTr="00E56106">
        <w:trPr>
          <w:trHeight w:val="400"/>
        </w:trPr>
        <w:tc>
          <w:tcPr>
            <w:tcW w:w="1121" w:type="dxa"/>
            <w:noWrap/>
            <w:hideMark/>
          </w:tcPr>
          <w:p w14:paraId="1D61C07D" w14:textId="77777777" w:rsidR="00282A15" w:rsidRPr="00282A15" w:rsidRDefault="00282A15" w:rsidP="00282A15">
            <w:r w:rsidRPr="00282A15">
              <w:t>13030</w:t>
            </w:r>
          </w:p>
        </w:tc>
        <w:tc>
          <w:tcPr>
            <w:tcW w:w="2891" w:type="dxa"/>
            <w:hideMark/>
          </w:tcPr>
          <w:p w14:paraId="4A224690" w14:textId="77777777" w:rsidR="00282A15" w:rsidRPr="00282A15" w:rsidRDefault="00282A15">
            <w:r w:rsidRPr="00282A15">
              <w:t>Fragrance pump</w:t>
            </w:r>
          </w:p>
        </w:tc>
        <w:tc>
          <w:tcPr>
            <w:tcW w:w="1637" w:type="dxa"/>
            <w:noWrap/>
            <w:hideMark/>
          </w:tcPr>
          <w:p w14:paraId="1FF9E346" w14:textId="77777777" w:rsidR="00282A15" w:rsidRPr="00282A15" w:rsidRDefault="00282A15" w:rsidP="00282A15">
            <w:r w:rsidRPr="00282A15">
              <w:t>6</w:t>
            </w:r>
          </w:p>
        </w:tc>
        <w:tc>
          <w:tcPr>
            <w:tcW w:w="815" w:type="dxa"/>
            <w:noWrap/>
            <w:hideMark/>
          </w:tcPr>
          <w:p w14:paraId="5090A98E" w14:textId="77777777" w:rsidR="00282A15" w:rsidRPr="00282A15" w:rsidRDefault="00282A15">
            <w:r w:rsidRPr="00282A15">
              <w:t>EA</w:t>
            </w:r>
          </w:p>
        </w:tc>
        <w:tc>
          <w:tcPr>
            <w:tcW w:w="1559" w:type="dxa"/>
            <w:noWrap/>
            <w:hideMark/>
          </w:tcPr>
          <w:p w14:paraId="58C57E1B" w14:textId="77777777" w:rsidR="00282A15" w:rsidRPr="00282A15" w:rsidRDefault="00282A15">
            <w:r w:rsidRPr="00282A15">
              <w:t> </w:t>
            </w:r>
          </w:p>
        </w:tc>
        <w:tc>
          <w:tcPr>
            <w:tcW w:w="1289" w:type="dxa"/>
            <w:noWrap/>
            <w:hideMark/>
          </w:tcPr>
          <w:p w14:paraId="2B83C3A0" w14:textId="77777777" w:rsidR="00282A15" w:rsidRPr="00282A15" w:rsidRDefault="00282A15">
            <w:r w:rsidRPr="00282A15">
              <w:t> </w:t>
            </w:r>
          </w:p>
        </w:tc>
        <w:tc>
          <w:tcPr>
            <w:tcW w:w="2441" w:type="dxa"/>
            <w:noWrap/>
            <w:hideMark/>
          </w:tcPr>
          <w:p w14:paraId="78F4A797" w14:textId="77777777" w:rsidR="00282A15" w:rsidRPr="00282A15" w:rsidRDefault="00282A15">
            <w:r w:rsidRPr="00282A15">
              <w:t> </w:t>
            </w:r>
          </w:p>
        </w:tc>
      </w:tr>
      <w:tr w:rsidR="00282A15" w:rsidRPr="00282A15" w14:paraId="116232D0" w14:textId="77777777" w:rsidTr="00E56106">
        <w:trPr>
          <w:trHeight w:val="400"/>
        </w:trPr>
        <w:tc>
          <w:tcPr>
            <w:tcW w:w="1121" w:type="dxa"/>
            <w:noWrap/>
            <w:hideMark/>
          </w:tcPr>
          <w:p w14:paraId="6F0F86CD" w14:textId="77777777" w:rsidR="00282A15" w:rsidRPr="00282A15" w:rsidRDefault="00282A15" w:rsidP="00282A15">
            <w:r w:rsidRPr="00282A15">
              <w:t>13040</w:t>
            </w:r>
          </w:p>
        </w:tc>
        <w:tc>
          <w:tcPr>
            <w:tcW w:w="2891" w:type="dxa"/>
            <w:noWrap/>
            <w:hideMark/>
          </w:tcPr>
          <w:p w14:paraId="41B3512C" w14:textId="77777777" w:rsidR="00282A15" w:rsidRPr="00282A15" w:rsidRDefault="00282A15">
            <w:r w:rsidRPr="00282A15">
              <w:t>Steam cylinder</w:t>
            </w:r>
          </w:p>
        </w:tc>
        <w:tc>
          <w:tcPr>
            <w:tcW w:w="1637" w:type="dxa"/>
            <w:noWrap/>
            <w:hideMark/>
          </w:tcPr>
          <w:p w14:paraId="173DD1A4" w14:textId="77777777" w:rsidR="00282A15" w:rsidRPr="00282A15" w:rsidRDefault="00282A15" w:rsidP="00282A15">
            <w:r w:rsidRPr="00282A15">
              <w:t>12</w:t>
            </w:r>
          </w:p>
        </w:tc>
        <w:tc>
          <w:tcPr>
            <w:tcW w:w="815" w:type="dxa"/>
            <w:noWrap/>
            <w:hideMark/>
          </w:tcPr>
          <w:p w14:paraId="39A02D16" w14:textId="77777777" w:rsidR="00282A15" w:rsidRPr="00282A15" w:rsidRDefault="00282A15">
            <w:r w:rsidRPr="00282A15">
              <w:t>EA</w:t>
            </w:r>
          </w:p>
        </w:tc>
        <w:tc>
          <w:tcPr>
            <w:tcW w:w="1559" w:type="dxa"/>
            <w:noWrap/>
            <w:hideMark/>
          </w:tcPr>
          <w:p w14:paraId="50EE7AC9" w14:textId="77777777" w:rsidR="00282A15" w:rsidRPr="00282A15" w:rsidRDefault="00282A15">
            <w:r w:rsidRPr="00282A15">
              <w:t> </w:t>
            </w:r>
          </w:p>
        </w:tc>
        <w:tc>
          <w:tcPr>
            <w:tcW w:w="1289" w:type="dxa"/>
            <w:noWrap/>
            <w:hideMark/>
          </w:tcPr>
          <w:p w14:paraId="67E94A08" w14:textId="77777777" w:rsidR="00282A15" w:rsidRPr="00282A15" w:rsidRDefault="00282A15">
            <w:r w:rsidRPr="00282A15">
              <w:t> </w:t>
            </w:r>
          </w:p>
        </w:tc>
        <w:tc>
          <w:tcPr>
            <w:tcW w:w="2441" w:type="dxa"/>
            <w:noWrap/>
            <w:hideMark/>
          </w:tcPr>
          <w:p w14:paraId="7BCA0D03" w14:textId="77777777" w:rsidR="00282A15" w:rsidRPr="00282A15" w:rsidRDefault="00282A15">
            <w:r w:rsidRPr="00282A15">
              <w:t> </w:t>
            </w:r>
          </w:p>
        </w:tc>
      </w:tr>
      <w:tr w:rsidR="00282A15" w:rsidRPr="00282A15" w14:paraId="2259B709" w14:textId="77777777" w:rsidTr="00E56106">
        <w:trPr>
          <w:trHeight w:val="400"/>
        </w:trPr>
        <w:tc>
          <w:tcPr>
            <w:tcW w:w="1121" w:type="dxa"/>
            <w:noWrap/>
            <w:hideMark/>
          </w:tcPr>
          <w:p w14:paraId="7F441FD0" w14:textId="77777777" w:rsidR="00282A15" w:rsidRPr="00282A15" w:rsidRDefault="00282A15" w:rsidP="00282A15">
            <w:r w:rsidRPr="00282A15">
              <w:t>13050</w:t>
            </w:r>
          </w:p>
        </w:tc>
        <w:tc>
          <w:tcPr>
            <w:tcW w:w="2891" w:type="dxa"/>
            <w:noWrap/>
            <w:hideMark/>
          </w:tcPr>
          <w:p w14:paraId="73856EFD" w14:textId="77777777" w:rsidR="00282A15" w:rsidRPr="00282A15" w:rsidRDefault="00282A15">
            <w:r w:rsidRPr="00282A15">
              <w:t>Control Panel</w:t>
            </w:r>
          </w:p>
        </w:tc>
        <w:tc>
          <w:tcPr>
            <w:tcW w:w="1637" w:type="dxa"/>
            <w:noWrap/>
            <w:hideMark/>
          </w:tcPr>
          <w:p w14:paraId="60FFC6A3" w14:textId="77777777" w:rsidR="00282A15" w:rsidRPr="00282A15" w:rsidRDefault="00282A15" w:rsidP="00282A15">
            <w:r w:rsidRPr="00282A15">
              <w:t>6</w:t>
            </w:r>
          </w:p>
        </w:tc>
        <w:tc>
          <w:tcPr>
            <w:tcW w:w="815" w:type="dxa"/>
            <w:noWrap/>
            <w:hideMark/>
          </w:tcPr>
          <w:p w14:paraId="4F743641" w14:textId="77777777" w:rsidR="00282A15" w:rsidRPr="00282A15" w:rsidRDefault="00282A15">
            <w:r w:rsidRPr="00282A15">
              <w:t>EA</w:t>
            </w:r>
          </w:p>
        </w:tc>
        <w:tc>
          <w:tcPr>
            <w:tcW w:w="1559" w:type="dxa"/>
            <w:noWrap/>
            <w:hideMark/>
          </w:tcPr>
          <w:p w14:paraId="385229B0" w14:textId="77777777" w:rsidR="00282A15" w:rsidRPr="00282A15" w:rsidRDefault="00282A15">
            <w:r w:rsidRPr="00282A15">
              <w:t> </w:t>
            </w:r>
          </w:p>
        </w:tc>
        <w:tc>
          <w:tcPr>
            <w:tcW w:w="1289" w:type="dxa"/>
            <w:noWrap/>
            <w:hideMark/>
          </w:tcPr>
          <w:p w14:paraId="4316291E" w14:textId="77777777" w:rsidR="00282A15" w:rsidRPr="00282A15" w:rsidRDefault="00282A15">
            <w:r w:rsidRPr="00282A15">
              <w:t> </w:t>
            </w:r>
          </w:p>
        </w:tc>
        <w:tc>
          <w:tcPr>
            <w:tcW w:w="2441" w:type="dxa"/>
            <w:noWrap/>
            <w:hideMark/>
          </w:tcPr>
          <w:p w14:paraId="4434381E" w14:textId="77777777" w:rsidR="00282A15" w:rsidRPr="00282A15" w:rsidRDefault="00282A15">
            <w:r w:rsidRPr="00282A15">
              <w:t> </w:t>
            </w:r>
          </w:p>
        </w:tc>
      </w:tr>
      <w:tr w:rsidR="00282A15" w:rsidRPr="00282A15" w14:paraId="08C2CA4F" w14:textId="77777777" w:rsidTr="00E56106">
        <w:trPr>
          <w:trHeight w:val="400"/>
        </w:trPr>
        <w:tc>
          <w:tcPr>
            <w:tcW w:w="1121" w:type="dxa"/>
            <w:noWrap/>
            <w:hideMark/>
          </w:tcPr>
          <w:p w14:paraId="66CF8977" w14:textId="77777777" w:rsidR="00282A15" w:rsidRPr="00282A15" w:rsidRDefault="00282A15" w:rsidP="00282A15">
            <w:r w:rsidRPr="00282A15">
              <w:t>13060</w:t>
            </w:r>
          </w:p>
        </w:tc>
        <w:tc>
          <w:tcPr>
            <w:tcW w:w="2891" w:type="dxa"/>
            <w:noWrap/>
            <w:hideMark/>
          </w:tcPr>
          <w:p w14:paraId="42D99916" w14:textId="77777777" w:rsidR="00282A15" w:rsidRPr="00282A15" w:rsidRDefault="00282A15">
            <w:r w:rsidRPr="00282A15">
              <w:t>Steam Bath Control</w:t>
            </w:r>
          </w:p>
        </w:tc>
        <w:tc>
          <w:tcPr>
            <w:tcW w:w="1637" w:type="dxa"/>
            <w:noWrap/>
            <w:hideMark/>
          </w:tcPr>
          <w:p w14:paraId="30D2A853" w14:textId="77777777" w:rsidR="00282A15" w:rsidRPr="00282A15" w:rsidRDefault="00282A15" w:rsidP="00282A15">
            <w:r w:rsidRPr="00282A15">
              <w:t>4</w:t>
            </w:r>
          </w:p>
        </w:tc>
        <w:tc>
          <w:tcPr>
            <w:tcW w:w="815" w:type="dxa"/>
            <w:noWrap/>
            <w:hideMark/>
          </w:tcPr>
          <w:p w14:paraId="1C904EFF" w14:textId="77777777" w:rsidR="00282A15" w:rsidRPr="00282A15" w:rsidRDefault="00282A15">
            <w:r w:rsidRPr="00282A15">
              <w:t>EA</w:t>
            </w:r>
          </w:p>
        </w:tc>
        <w:tc>
          <w:tcPr>
            <w:tcW w:w="1559" w:type="dxa"/>
            <w:noWrap/>
            <w:hideMark/>
          </w:tcPr>
          <w:p w14:paraId="6733541E" w14:textId="77777777" w:rsidR="00282A15" w:rsidRPr="00282A15" w:rsidRDefault="00282A15">
            <w:r w:rsidRPr="00282A15">
              <w:t> </w:t>
            </w:r>
          </w:p>
        </w:tc>
        <w:tc>
          <w:tcPr>
            <w:tcW w:w="1289" w:type="dxa"/>
            <w:noWrap/>
            <w:hideMark/>
          </w:tcPr>
          <w:p w14:paraId="372EE7AE" w14:textId="77777777" w:rsidR="00282A15" w:rsidRPr="00282A15" w:rsidRDefault="00282A15">
            <w:r w:rsidRPr="00282A15">
              <w:t> </w:t>
            </w:r>
          </w:p>
        </w:tc>
        <w:tc>
          <w:tcPr>
            <w:tcW w:w="2441" w:type="dxa"/>
            <w:noWrap/>
            <w:hideMark/>
          </w:tcPr>
          <w:p w14:paraId="1D7ABD74" w14:textId="77777777" w:rsidR="00282A15" w:rsidRPr="00282A15" w:rsidRDefault="00282A15">
            <w:r w:rsidRPr="00282A15">
              <w:t> </w:t>
            </w:r>
          </w:p>
        </w:tc>
      </w:tr>
      <w:tr w:rsidR="00282A15" w:rsidRPr="00282A15" w14:paraId="00E3FE42" w14:textId="77777777" w:rsidTr="00E56106">
        <w:trPr>
          <w:trHeight w:val="400"/>
        </w:trPr>
        <w:tc>
          <w:tcPr>
            <w:tcW w:w="1121" w:type="dxa"/>
            <w:noWrap/>
            <w:hideMark/>
          </w:tcPr>
          <w:p w14:paraId="33D7F0E6" w14:textId="77777777" w:rsidR="00282A15" w:rsidRPr="00282A15" w:rsidRDefault="00282A15" w:rsidP="00282A15">
            <w:r w:rsidRPr="00282A15">
              <w:t>13070</w:t>
            </w:r>
          </w:p>
        </w:tc>
        <w:tc>
          <w:tcPr>
            <w:tcW w:w="2891" w:type="dxa"/>
            <w:noWrap/>
            <w:hideMark/>
          </w:tcPr>
          <w:p w14:paraId="7E4163DE" w14:textId="77777777" w:rsidR="00282A15" w:rsidRPr="00282A15" w:rsidRDefault="00282A15">
            <w:r w:rsidRPr="00282A15">
              <w:t xml:space="preserve">Water </w:t>
            </w:r>
            <w:proofErr w:type="spellStart"/>
            <w:r w:rsidRPr="00282A15">
              <w:t>Filtation</w:t>
            </w:r>
            <w:proofErr w:type="spellEnd"/>
          </w:p>
        </w:tc>
        <w:tc>
          <w:tcPr>
            <w:tcW w:w="1637" w:type="dxa"/>
            <w:noWrap/>
            <w:hideMark/>
          </w:tcPr>
          <w:p w14:paraId="2DA14452" w14:textId="77777777" w:rsidR="00282A15" w:rsidRPr="00282A15" w:rsidRDefault="00282A15" w:rsidP="00282A15">
            <w:r w:rsidRPr="00282A15">
              <w:t>4</w:t>
            </w:r>
          </w:p>
        </w:tc>
        <w:tc>
          <w:tcPr>
            <w:tcW w:w="815" w:type="dxa"/>
            <w:noWrap/>
            <w:hideMark/>
          </w:tcPr>
          <w:p w14:paraId="1EC6BD41" w14:textId="77777777" w:rsidR="00282A15" w:rsidRPr="00282A15" w:rsidRDefault="00282A15">
            <w:r w:rsidRPr="00282A15">
              <w:t>EA</w:t>
            </w:r>
          </w:p>
        </w:tc>
        <w:tc>
          <w:tcPr>
            <w:tcW w:w="1559" w:type="dxa"/>
            <w:noWrap/>
            <w:hideMark/>
          </w:tcPr>
          <w:p w14:paraId="49573AAF" w14:textId="77777777" w:rsidR="00282A15" w:rsidRPr="00282A15" w:rsidRDefault="00282A15">
            <w:r w:rsidRPr="00282A15">
              <w:t> </w:t>
            </w:r>
          </w:p>
        </w:tc>
        <w:tc>
          <w:tcPr>
            <w:tcW w:w="1289" w:type="dxa"/>
            <w:noWrap/>
            <w:hideMark/>
          </w:tcPr>
          <w:p w14:paraId="32731DC6" w14:textId="77777777" w:rsidR="00282A15" w:rsidRPr="00282A15" w:rsidRDefault="00282A15">
            <w:r w:rsidRPr="00282A15">
              <w:t> </w:t>
            </w:r>
          </w:p>
        </w:tc>
        <w:tc>
          <w:tcPr>
            <w:tcW w:w="2441" w:type="dxa"/>
            <w:noWrap/>
            <w:hideMark/>
          </w:tcPr>
          <w:p w14:paraId="0549F260" w14:textId="77777777" w:rsidR="00282A15" w:rsidRPr="00282A15" w:rsidRDefault="00282A15">
            <w:r w:rsidRPr="00282A15">
              <w:t> </w:t>
            </w:r>
          </w:p>
        </w:tc>
      </w:tr>
      <w:tr w:rsidR="00282A15" w:rsidRPr="00282A15" w14:paraId="7DF9C772" w14:textId="77777777" w:rsidTr="00E56106">
        <w:trPr>
          <w:trHeight w:val="400"/>
        </w:trPr>
        <w:tc>
          <w:tcPr>
            <w:tcW w:w="1121" w:type="dxa"/>
            <w:noWrap/>
            <w:hideMark/>
          </w:tcPr>
          <w:p w14:paraId="459DD1FD" w14:textId="77777777" w:rsidR="00282A15" w:rsidRPr="00282A15" w:rsidRDefault="00282A15" w:rsidP="00282A15">
            <w:r w:rsidRPr="00282A15">
              <w:t>13080</w:t>
            </w:r>
          </w:p>
        </w:tc>
        <w:tc>
          <w:tcPr>
            <w:tcW w:w="2891" w:type="dxa"/>
            <w:hideMark/>
          </w:tcPr>
          <w:p w14:paraId="528DB09A" w14:textId="77777777" w:rsidR="00282A15" w:rsidRPr="00282A15" w:rsidRDefault="00282A15">
            <w:proofErr w:type="gramStart"/>
            <w:r w:rsidRPr="00282A15">
              <w:t>Technician  /</w:t>
            </w:r>
            <w:proofErr w:type="gramEnd"/>
            <w:r w:rsidRPr="00282A15">
              <w:t xml:space="preserve"> Service per Hour</w:t>
            </w:r>
          </w:p>
        </w:tc>
        <w:tc>
          <w:tcPr>
            <w:tcW w:w="1637" w:type="dxa"/>
            <w:noWrap/>
            <w:hideMark/>
          </w:tcPr>
          <w:p w14:paraId="20BCD326" w14:textId="77777777" w:rsidR="00282A15" w:rsidRPr="00282A15" w:rsidRDefault="00282A15" w:rsidP="00282A15">
            <w:r w:rsidRPr="00282A15">
              <w:t>12</w:t>
            </w:r>
          </w:p>
        </w:tc>
        <w:tc>
          <w:tcPr>
            <w:tcW w:w="815" w:type="dxa"/>
            <w:noWrap/>
            <w:hideMark/>
          </w:tcPr>
          <w:p w14:paraId="06FD0C0F" w14:textId="77777777" w:rsidR="00282A15" w:rsidRPr="00282A15" w:rsidRDefault="00282A15">
            <w:r w:rsidRPr="00282A15">
              <w:t>EA</w:t>
            </w:r>
          </w:p>
        </w:tc>
        <w:tc>
          <w:tcPr>
            <w:tcW w:w="1559" w:type="dxa"/>
            <w:noWrap/>
            <w:hideMark/>
          </w:tcPr>
          <w:p w14:paraId="34C45838" w14:textId="77777777" w:rsidR="00282A15" w:rsidRPr="00282A15" w:rsidRDefault="00282A15">
            <w:r w:rsidRPr="00282A15">
              <w:t> </w:t>
            </w:r>
          </w:p>
        </w:tc>
        <w:tc>
          <w:tcPr>
            <w:tcW w:w="1289" w:type="dxa"/>
            <w:noWrap/>
            <w:hideMark/>
          </w:tcPr>
          <w:p w14:paraId="6B791BBB" w14:textId="77777777" w:rsidR="00282A15" w:rsidRPr="00282A15" w:rsidRDefault="00282A15">
            <w:r w:rsidRPr="00282A15">
              <w:t> </w:t>
            </w:r>
          </w:p>
        </w:tc>
        <w:tc>
          <w:tcPr>
            <w:tcW w:w="2441" w:type="dxa"/>
            <w:noWrap/>
            <w:hideMark/>
          </w:tcPr>
          <w:p w14:paraId="2029C866" w14:textId="77777777" w:rsidR="00282A15" w:rsidRPr="00282A15" w:rsidRDefault="00282A15">
            <w:r w:rsidRPr="00282A15">
              <w:t> </w:t>
            </w:r>
          </w:p>
        </w:tc>
      </w:tr>
      <w:tr w:rsidR="00282A15" w:rsidRPr="00282A15" w14:paraId="17A68EA7" w14:textId="77777777" w:rsidTr="009101B7">
        <w:trPr>
          <w:trHeight w:val="575"/>
        </w:trPr>
        <w:tc>
          <w:tcPr>
            <w:tcW w:w="1121" w:type="dxa"/>
            <w:noWrap/>
            <w:hideMark/>
          </w:tcPr>
          <w:p w14:paraId="72654ACF" w14:textId="77777777" w:rsidR="00282A15" w:rsidRPr="00282A15" w:rsidRDefault="00282A15" w:rsidP="00282A15">
            <w:r w:rsidRPr="00282A15">
              <w:t> </w:t>
            </w:r>
          </w:p>
        </w:tc>
        <w:tc>
          <w:tcPr>
            <w:tcW w:w="2891" w:type="dxa"/>
            <w:hideMark/>
          </w:tcPr>
          <w:p w14:paraId="32F3E4B5" w14:textId="77777777" w:rsidR="00282A15" w:rsidRPr="00282A15" w:rsidRDefault="00282A15">
            <w:pPr>
              <w:rPr>
                <w:b/>
                <w:bCs/>
              </w:rPr>
            </w:pPr>
            <w:proofErr w:type="spellStart"/>
            <w:r w:rsidRPr="00282A15">
              <w:rPr>
                <w:b/>
                <w:bCs/>
              </w:rPr>
              <w:t>Eletronics</w:t>
            </w:r>
            <w:proofErr w:type="spellEnd"/>
            <w:r w:rsidRPr="00282A15">
              <w:rPr>
                <w:b/>
                <w:bCs/>
              </w:rPr>
              <w:t xml:space="preserve"> Parts Replacement when Necessary</w:t>
            </w:r>
          </w:p>
        </w:tc>
        <w:tc>
          <w:tcPr>
            <w:tcW w:w="1637" w:type="dxa"/>
            <w:noWrap/>
            <w:hideMark/>
          </w:tcPr>
          <w:p w14:paraId="5199B0D2" w14:textId="77777777" w:rsidR="00282A15" w:rsidRPr="00282A15" w:rsidRDefault="00282A15" w:rsidP="00282A15">
            <w:r w:rsidRPr="00282A15">
              <w:t> </w:t>
            </w:r>
          </w:p>
        </w:tc>
        <w:tc>
          <w:tcPr>
            <w:tcW w:w="815" w:type="dxa"/>
            <w:noWrap/>
            <w:hideMark/>
          </w:tcPr>
          <w:p w14:paraId="1021438E" w14:textId="77777777" w:rsidR="00282A15" w:rsidRPr="00282A15" w:rsidRDefault="00282A15">
            <w:r w:rsidRPr="00282A15">
              <w:t> </w:t>
            </w:r>
          </w:p>
        </w:tc>
        <w:tc>
          <w:tcPr>
            <w:tcW w:w="1559" w:type="dxa"/>
            <w:noWrap/>
            <w:hideMark/>
          </w:tcPr>
          <w:p w14:paraId="67295B33" w14:textId="77777777" w:rsidR="00282A15" w:rsidRPr="00282A15" w:rsidRDefault="00282A15">
            <w:r w:rsidRPr="00282A15">
              <w:t> </w:t>
            </w:r>
          </w:p>
        </w:tc>
        <w:tc>
          <w:tcPr>
            <w:tcW w:w="1289" w:type="dxa"/>
            <w:noWrap/>
            <w:hideMark/>
          </w:tcPr>
          <w:p w14:paraId="389CB1B5" w14:textId="77777777" w:rsidR="00282A15" w:rsidRPr="00282A15" w:rsidRDefault="00282A15">
            <w:r w:rsidRPr="00282A15">
              <w:t> </w:t>
            </w:r>
          </w:p>
        </w:tc>
        <w:tc>
          <w:tcPr>
            <w:tcW w:w="2441" w:type="dxa"/>
            <w:noWrap/>
            <w:hideMark/>
          </w:tcPr>
          <w:p w14:paraId="6E5A4218" w14:textId="77777777" w:rsidR="00282A15" w:rsidRPr="00282A15" w:rsidRDefault="00282A15">
            <w:r w:rsidRPr="00282A15">
              <w:t> </w:t>
            </w:r>
          </w:p>
        </w:tc>
      </w:tr>
      <w:tr w:rsidR="00282A15" w:rsidRPr="00282A15" w14:paraId="2A5369EC" w14:textId="77777777" w:rsidTr="00E56106">
        <w:trPr>
          <w:trHeight w:val="400"/>
        </w:trPr>
        <w:tc>
          <w:tcPr>
            <w:tcW w:w="1121" w:type="dxa"/>
            <w:noWrap/>
            <w:hideMark/>
          </w:tcPr>
          <w:p w14:paraId="6BBB60ED" w14:textId="77777777" w:rsidR="00282A15" w:rsidRPr="00282A15" w:rsidRDefault="00282A15" w:rsidP="00282A15">
            <w:r w:rsidRPr="00282A15">
              <w:t>13090</w:t>
            </w:r>
          </w:p>
        </w:tc>
        <w:tc>
          <w:tcPr>
            <w:tcW w:w="2891" w:type="dxa"/>
            <w:noWrap/>
            <w:hideMark/>
          </w:tcPr>
          <w:p w14:paraId="0E825026" w14:textId="77777777" w:rsidR="00282A15" w:rsidRPr="00282A15" w:rsidRDefault="00282A15">
            <w:r w:rsidRPr="00282A15">
              <w:t>CD Players</w:t>
            </w:r>
          </w:p>
        </w:tc>
        <w:tc>
          <w:tcPr>
            <w:tcW w:w="1637" w:type="dxa"/>
            <w:noWrap/>
            <w:hideMark/>
          </w:tcPr>
          <w:p w14:paraId="38497295" w14:textId="77777777" w:rsidR="00282A15" w:rsidRPr="00282A15" w:rsidRDefault="00282A15" w:rsidP="00282A15">
            <w:r w:rsidRPr="00282A15">
              <w:t>6</w:t>
            </w:r>
          </w:p>
        </w:tc>
        <w:tc>
          <w:tcPr>
            <w:tcW w:w="815" w:type="dxa"/>
            <w:noWrap/>
            <w:hideMark/>
          </w:tcPr>
          <w:p w14:paraId="74BDA17B" w14:textId="77777777" w:rsidR="00282A15" w:rsidRPr="00282A15" w:rsidRDefault="00282A15">
            <w:r w:rsidRPr="00282A15">
              <w:t>EA</w:t>
            </w:r>
          </w:p>
        </w:tc>
        <w:tc>
          <w:tcPr>
            <w:tcW w:w="1559" w:type="dxa"/>
            <w:noWrap/>
            <w:hideMark/>
          </w:tcPr>
          <w:p w14:paraId="29E8E658" w14:textId="77777777" w:rsidR="00282A15" w:rsidRPr="00282A15" w:rsidRDefault="00282A15">
            <w:r w:rsidRPr="00282A15">
              <w:t> </w:t>
            </w:r>
          </w:p>
        </w:tc>
        <w:tc>
          <w:tcPr>
            <w:tcW w:w="1289" w:type="dxa"/>
            <w:noWrap/>
            <w:hideMark/>
          </w:tcPr>
          <w:p w14:paraId="66D97EC8" w14:textId="77777777" w:rsidR="00282A15" w:rsidRPr="00282A15" w:rsidRDefault="00282A15">
            <w:r w:rsidRPr="00282A15">
              <w:t> </w:t>
            </w:r>
          </w:p>
        </w:tc>
        <w:tc>
          <w:tcPr>
            <w:tcW w:w="2441" w:type="dxa"/>
            <w:noWrap/>
            <w:hideMark/>
          </w:tcPr>
          <w:p w14:paraId="40E19D11" w14:textId="77777777" w:rsidR="00282A15" w:rsidRPr="00282A15" w:rsidRDefault="00282A15">
            <w:r w:rsidRPr="00282A15">
              <w:t> </w:t>
            </w:r>
          </w:p>
        </w:tc>
      </w:tr>
      <w:tr w:rsidR="00282A15" w:rsidRPr="00282A15" w14:paraId="0DE5EBB1" w14:textId="77777777" w:rsidTr="00E56106">
        <w:trPr>
          <w:trHeight w:val="400"/>
        </w:trPr>
        <w:tc>
          <w:tcPr>
            <w:tcW w:w="1121" w:type="dxa"/>
            <w:noWrap/>
            <w:hideMark/>
          </w:tcPr>
          <w:p w14:paraId="5D1346EB" w14:textId="77777777" w:rsidR="00282A15" w:rsidRPr="00282A15" w:rsidRDefault="00282A15" w:rsidP="00282A15">
            <w:r w:rsidRPr="00282A15">
              <w:t>14000</w:t>
            </w:r>
          </w:p>
        </w:tc>
        <w:tc>
          <w:tcPr>
            <w:tcW w:w="2891" w:type="dxa"/>
            <w:noWrap/>
            <w:hideMark/>
          </w:tcPr>
          <w:p w14:paraId="47948A73" w14:textId="77777777" w:rsidR="00282A15" w:rsidRPr="00282A15" w:rsidRDefault="00282A15">
            <w:r w:rsidRPr="00282A15">
              <w:t>Mixer</w:t>
            </w:r>
          </w:p>
        </w:tc>
        <w:tc>
          <w:tcPr>
            <w:tcW w:w="1637" w:type="dxa"/>
            <w:noWrap/>
            <w:hideMark/>
          </w:tcPr>
          <w:p w14:paraId="289038E4" w14:textId="77777777" w:rsidR="00282A15" w:rsidRPr="00282A15" w:rsidRDefault="00282A15" w:rsidP="00282A15">
            <w:r w:rsidRPr="00282A15">
              <w:t>4</w:t>
            </w:r>
          </w:p>
        </w:tc>
        <w:tc>
          <w:tcPr>
            <w:tcW w:w="815" w:type="dxa"/>
            <w:noWrap/>
            <w:hideMark/>
          </w:tcPr>
          <w:p w14:paraId="3FE357DF" w14:textId="77777777" w:rsidR="00282A15" w:rsidRPr="00282A15" w:rsidRDefault="00282A15">
            <w:r w:rsidRPr="00282A15">
              <w:t>EA</w:t>
            </w:r>
          </w:p>
        </w:tc>
        <w:tc>
          <w:tcPr>
            <w:tcW w:w="1559" w:type="dxa"/>
            <w:noWrap/>
            <w:hideMark/>
          </w:tcPr>
          <w:p w14:paraId="0FAEE613" w14:textId="77777777" w:rsidR="00282A15" w:rsidRPr="00282A15" w:rsidRDefault="00282A15">
            <w:r w:rsidRPr="00282A15">
              <w:t> </w:t>
            </w:r>
          </w:p>
        </w:tc>
        <w:tc>
          <w:tcPr>
            <w:tcW w:w="1289" w:type="dxa"/>
            <w:noWrap/>
            <w:hideMark/>
          </w:tcPr>
          <w:p w14:paraId="43BD1522" w14:textId="77777777" w:rsidR="00282A15" w:rsidRPr="00282A15" w:rsidRDefault="00282A15">
            <w:r w:rsidRPr="00282A15">
              <w:t> </w:t>
            </w:r>
          </w:p>
        </w:tc>
        <w:tc>
          <w:tcPr>
            <w:tcW w:w="2441" w:type="dxa"/>
            <w:noWrap/>
            <w:hideMark/>
          </w:tcPr>
          <w:p w14:paraId="47E095F6" w14:textId="77777777" w:rsidR="00282A15" w:rsidRPr="00282A15" w:rsidRDefault="00282A15">
            <w:r w:rsidRPr="00282A15">
              <w:t> </w:t>
            </w:r>
          </w:p>
        </w:tc>
      </w:tr>
      <w:tr w:rsidR="00282A15" w:rsidRPr="00282A15" w14:paraId="6DCDB90F" w14:textId="77777777" w:rsidTr="00E56106">
        <w:trPr>
          <w:trHeight w:val="400"/>
        </w:trPr>
        <w:tc>
          <w:tcPr>
            <w:tcW w:w="1121" w:type="dxa"/>
            <w:noWrap/>
            <w:hideMark/>
          </w:tcPr>
          <w:p w14:paraId="488F994D" w14:textId="77777777" w:rsidR="00282A15" w:rsidRPr="00282A15" w:rsidRDefault="00282A15" w:rsidP="00282A15">
            <w:r w:rsidRPr="00282A15">
              <w:t>14010</w:t>
            </w:r>
          </w:p>
        </w:tc>
        <w:tc>
          <w:tcPr>
            <w:tcW w:w="2891" w:type="dxa"/>
            <w:noWrap/>
            <w:hideMark/>
          </w:tcPr>
          <w:p w14:paraId="47F8FB0F" w14:textId="77777777" w:rsidR="00282A15" w:rsidRPr="00282A15" w:rsidRDefault="00282A15">
            <w:r w:rsidRPr="00282A15">
              <w:t>Amplifier</w:t>
            </w:r>
          </w:p>
        </w:tc>
        <w:tc>
          <w:tcPr>
            <w:tcW w:w="1637" w:type="dxa"/>
            <w:noWrap/>
            <w:hideMark/>
          </w:tcPr>
          <w:p w14:paraId="35C4515B" w14:textId="77777777" w:rsidR="00282A15" w:rsidRPr="00282A15" w:rsidRDefault="00282A15" w:rsidP="00282A15">
            <w:r w:rsidRPr="00282A15">
              <w:t>4</w:t>
            </w:r>
          </w:p>
        </w:tc>
        <w:tc>
          <w:tcPr>
            <w:tcW w:w="815" w:type="dxa"/>
            <w:noWrap/>
            <w:hideMark/>
          </w:tcPr>
          <w:p w14:paraId="4771E0E8" w14:textId="77777777" w:rsidR="00282A15" w:rsidRPr="00282A15" w:rsidRDefault="00282A15">
            <w:r w:rsidRPr="00282A15">
              <w:t>EA</w:t>
            </w:r>
          </w:p>
        </w:tc>
        <w:tc>
          <w:tcPr>
            <w:tcW w:w="1559" w:type="dxa"/>
            <w:noWrap/>
            <w:hideMark/>
          </w:tcPr>
          <w:p w14:paraId="76CDFDBE" w14:textId="77777777" w:rsidR="00282A15" w:rsidRPr="00282A15" w:rsidRDefault="00282A15">
            <w:r w:rsidRPr="00282A15">
              <w:t> </w:t>
            </w:r>
          </w:p>
        </w:tc>
        <w:tc>
          <w:tcPr>
            <w:tcW w:w="1289" w:type="dxa"/>
            <w:noWrap/>
            <w:hideMark/>
          </w:tcPr>
          <w:p w14:paraId="578C5D94" w14:textId="77777777" w:rsidR="00282A15" w:rsidRPr="00282A15" w:rsidRDefault="00282A15">
            <w:r w:rsidRPr="00282A15">
              <w:t> </w:t>
            </w:r>
          </w:p>
        </w:tc>
        <w:tc>
          <w:tcPr>
            <w:tcW w:w="2441" w:type="dxa"/>
            <w:noWrap/>
            <w:hideMark/>
          </w:tcPr>
          <w:p w14:paraId="3EEEE4D6" w14:textId="77777777" w:rsidR="00282A15" w:rsidRPr="00282A15" w:rsidRDefault="00282A15">
            <w:r w:rsidRPr="00282A15">
              <w:t> </w:t>
            </w:r>
          </w:p>
        </w:tc>
      </w:tr>
      <w:tr w:rsidR="00282A15" w:rsidRPr="00282A15" w14:paraId="60F85AF7" w14:textId="77777777" w:rsidTr="00E56106">
        <w:trPr>
          <w:trHeight w:val="400"/>
        </w:trPr>
        <w:tc>
          <w:tcPr>
            <w:tcW w:w="1121" w:type="dxa"/>
            <w:noWrap/>
            <w:hideMark/>
          </w:tcPr>
          <w:p w14:paraId="0841740E" w14:textId="77777777" w:rsidR="00282A15" w:rsidRPr="00282A15" w:rsidRDefault="00282A15" w:rsidP="00282A15">
            <w:r w:rsidRPr="00282A15">
              <w:t>14020</w:t>
            </w:r>
          </w:p>
        </w:tc>
        <w:tc>
          <w:tcPr>
            <w:tcW w:w="2891" w:type="dxa"/>
            <w:noWrap/>
            <w:hideMark/>
          </w:tcPr>
          <w:p w14:paraId="520DFD73" w14:textId="77777777" w:rsidR="00282A15" w:rsidRPr="00282A15" w:rsidRDefault="00282A15">
            <w:r w:rsidRPr="00282A15">
              <w:t>Speakers</w:t>
            </w:r>
          </w:p>
        </w:tc>
        <w:tc>
          <w:tcPr>
            <w:tcW w:w="1637" w:type="dxa"/>
            <w:noWrap/>
            <w:hideMark/>
          </w:tcPr>
          <w:p w14:paraId="7DC0FFBD" w14:textId="77777777" w:rsidR="00282A15" w:rsidRPr="00282A15" w:rsidRDefault="00282A15" w:rsidP="00282A15">
            <w:r w:rsidRPr="00282A15">
              <w:t>12</w:t>
            </w:r>
          </w:p>
        </w:tc>
        <w:tc>
          <w:tcPr>
            <w:tcW w:w="815" w:type="dxa"/>
            <w:noWrap/>
            <w:hideMark/>
          </w:tcPr>
          <w:p w14:paraId="701FE321" w14:textId="77777777" w:rsidR="00282A15" w:rsidRPr="00282A15" w:rsidRDefault="00282A15">
            <w:r w:rsidRPr="00282A15">
              <w:t>EA</w:t>
            </w:r>
          </w:p>
        </w:tc>
        <w:tc>
          <w:tcPr>
            <w:tcW w:w="1559" w:type="dxa"/>
            <w:noWrap/>
            <w:hideMark/>
          </w:tcPr>
          <w:p w14:paraId="1259515E" w14:textId="77777777" w:rsidR="00282A15" w:rsidRPr="00282A15" w:rsidRDefault="00282A15">
            <w:r w:rsidRPr="00282A15">
              <w:t> </w:t>
            </w:r>
          </w:p>
        </w:tc>
        <w:tc>
          <w:tcPr>
            <w:tcW w:w="1289" w:type="dxa"/>
            <w:noWrap/>
            <w:hideMark/>
          </w:tcPr>
          <w:p w14:paraId="079337AD" w14:textId="77777777" w:rsidR="00282A15" w:rsidRPr="00282A15" w:rsidRDefault="00282A15">
            <w:r w:rsidRPr="00282A15">
              <w:t> </w:t>
            </w:r>
          </w:p>
        </w:tc>
        <w:tc>
          <w:tcPr>
            <w:tcW w:w="2441" w:type="dxa"/>
            <w:noWrap/>
            <w:hideMark/>
          </w:tcPr>
          <w:p w14:paraId="35CBA7FD" w14:textId="77777777" w:rsidR="00282A15" w:rsidRPr="00282A15" w:rsidRDefault="00282A15">
            <w:r w:rsidRPr="00282A15">
              <w:t> </w:t>
            </w:r>
          </w:p>
        </w:tc>
      </w:tr>
      <w:tr w:rsidR="00282A15" w:rsidRPr="00282A15" w14:paraId="28B0506C" w14:textId="77777777" w:rsidTr="00E56106">
        <w:trPr>
          <w:trHeight w:val="400"/>
        </w:trPr>
        <w:tc>
          <w:tcPr>
            <w:tcW w:w="1121" w:type="dxa"/>
            <w:noWrap/>
            <w:hideMark/>
          </w:tcPr>
          <w:p w14:paraId="32C6AF91" w14:textId="77777777" w:rsidR="00282A15" w:rsidRPr="00282A15" w:rsidRDefault="00282A15" w:rsidP="00282A15">
            <w:r w:rsidRPr="00282A15">
              <w:t>14030</w:t>
            </w:r>
          </w:p>
        </w:tc>
        <w:tc>
          <w:tcPr>
            <w:tcW w:w="2891" w:type="dxa"/>
            <w:hideMark/>
          </w:tcPr>
          <w:p w14:paraId="0B4A0E7E" w14:textId="77777777" w:rsidR="00282A15" w:rsidRPr="00282A15" w:rsidRDefault="00282A15">
            <w:r w:rsidRPr="00282A15">
              <w:t>Vibration Machine</w:t>
            </w:r>
          </w:p>
        </w:tc>
        <w:tc>
          <w:tcPr>
            <w:tcW w:w="1637" w:type="dxa"/>
            <w:noWrap/>
            <w:hideMark/>
          </w:tcPr>
          <w:p w14:paraId="331AAFD2" w14:textId="77777777" w:rsidR="00282A15" w:rsidRPr="00282A15" w:rsidRDefault="00282A15" w:rsidP="00282A15">
            <w:r w:rsidRPr="00282A15">
              <w:t>3</w:t>
            </w:r>
          </w:p>
        </w:tc>
        <w:tc>
          <w:tcPr>
            <w:tcW w:w="815" w:type="dxa"/>
            <w:noWrap/>
            <w:hideMark/>
          </w:tcPr>
          <w:p w14:paraId="21D7E009" w14:textId="77777777" w:rsidR="00282A15" w:rsidRPr="00282A15" w:rsidRDefault="00282A15">
            <w:r w:rsidRPr="00282A15">
              <w:t>EA</w:t>
            </w:r>
          </w:p>
        </w:tc>
        <w:tc>
          <w:tcPr>
            <w:tcW w:w="1559" w:type="dxa"/>
            <w:noWrap/>
            <w:hideMark/>
          </w:tcPr>
          <w:p w14:paraId="71BA7D74" w14:textId="77777777" w:rsidR="00282A15" w:rsidRPr="00282A15" w:rsidRDefault="00282A15">
            <w:r w:rsidRPr="00282A15">
              <w:t> </w:t>
            </w:r>
          </w:p>
        </w:tc>
        <w:tc>
          <w:tcPr>
            <w:tcW w:w="1289" w:type="dxa"/>
            <w:noWrap/>
            <w:hideMark/>
          </w:tcPr>
          <w:p w14:paraId="1A6BB039" w14:textId="77777777" w:rsidR="00282A15" w:rsidRPr="00282A15" w:rsidRDefault="00282A15">
            <w:r w:rsidRPr="00282A15">
              <w:t> </w:t>
            </w:r>
          </w:p>
        </w:tc>
        <w:tc>
          <w:tcPr>
            <w:tcW w:w="2441" w:type="dxa"/>
            <w:noWrap/>
            <w:hideMark/>
          </w:tcPr>
          <w:p w14:paraId="30542F88" w14:textId="77777777" w:rsidR="00282A15" w:rsidRPr="00282A15" w:rsidRDefault="00282A15">
            <w:r w:rsidRPr="00282A15">
              <w:t> </w:t>
            </w:r>
          </w:p>
        </w:tc>
      </w:tr>
      <w:tr w:rsidR="00282A15" w:rsidRPr="00282A15" w14:paraId="5E5E2A2E" w14:textId="77777777" w:rsidTr="005825F8">
        <w:trPr>
          <w:trHeight w:val="827"/>
        </w:trPr>
        <w:tc>
          <w:tcPr>
            <w:tcW w:w="1121" w:type="dxa"/>
            <w:noWrap/>
            <w:hideMark/>
          </w:tcPr>
          <w:p w14:paraId="0F09F4D0" w14:textId="77777777" w:rsidR="00282A15" w:rsidRPr="00282A15" w:rsidRDefault="00282A15" w:rsidP="00282A15">
            <w:r w:rsidRPr="00282A15">
              <w:t> </w:t>
            </w:r>
          </w:p>
        </w:tc>
        <w:tc>
          <w:tcPr>
            <w:tcW w:w="2891" w:type="dxa"/>
            <w:hideMark/>
          </w:tcPr>
          <w:p w14:paraId="0C017E2C" w14:textId="77777777" w:rsidR="00282A15" w:rsidRPr="00282A15" w:rsidRDefault="00282A15">
            <w:pPr>
              <w:rPr>
                <w:b/>
                <w:bCs/>
              </w:rPr>
            </w:pPr>
            <w:r w:rsidRPr="00282A15">
              <w:rPr>
                <w:b/>
                <w:bCs/>
              </w:rPr>
              <w:t xml:space="preserve">Kitchen </w:t>
            </w:r>
            <w:proofErr w:type="spellStart"/>
            <w:r w:rsidRPr="00282A15">
              <w:rPr>
                <w:b/>
                <w:bCs/>
              </w:rPr>
              <w:t>Eletronics</w:t>
            </w:r>
            <w:proofErr w:type="spellEnd"/>
            <w:r w:rsidRPr="00282A15">
              <w:rPr>
                <w:b/>
                <w:bCs/>
              </w:rPr>
              <w:t xml:space="preserve"> Parts Replacement when Necessary</w:t>
            </w:r>
          </w:p>
        </w:tc>
        <w:tc>
          <w:tcPr>
            <w:tcW w:w="1637" w:type="dxa"/>
            <w:noWrap/>
            <w:hideMark/>
          </w:tcPr>
          <w:p w14:paraId="305210B6" w14:textId="77777777" w:rsidR="00282A15" w:rsidRPr="00282A15" w:rsidRDefault="00282A15" w:rsidP="00282A15">
            <w:r w:rsidRPr="00282A15">
              <w:t> </w:t>
            </w:r>
          </w:p>
        </w:tc>
        <w:tc>
          <w:tcPr>
            <w:tcW w:w="815" w:type="dxa"/>
            <w:noWrap/>
            <w:hideMark/>
          </w:tcPr>
          <w:p w14:paraId="5757EED5" w14:textId="77777777" w:rsidR="00282A15" w:rsidRPr="00282A15" w:rsidRDefault="00282A15">
            <w:r w:rsidRPr="00282A15">
              <w:t> </w:t>
            </w:r>
          </w:p>
        </w:tc>
        <w:tc>
          <w:tcPr>
            <w:tcW w:w="1559" w:type="dxa"/>
            <w:noWrap/>
            <w:hideMark/>
          </w:tcPr>
          <w:p w14:paraId="63723D9D" w14:textId="77777777" w:rsidR="00282A15" w:rsidRPr="00282A15" w:rsidRDefault="00282A15">
            <w:r w:rsidRPr="00282A15">
              <w:t> </w:t>
            </w:r>
          </w:p>
        </w:tc>
        <w:tc>
          <w:tcPr>
            <w:tcW w:w="1289" w:type="dxa"/>
            <w:noWrap/>
            <w:hideMark/>
          </w:tcPr>
          <w:p w14:paraId="30B2A0E1" w14:textId="77777777" w:rsidR="00282A15" w:rsidRPr="00282A15" w:rsidRDefault="00282A15">
            <w:r w:rsidRPr="00282A15">
              <w:t> </w:t>
            </w:r>
          </w:p>
        </w:tc>
        <w:tc>
          <w:tcPr>
            <w:tcW w:w="2441" w:type="dxa"/>
            <w:noWrap/>
            <w:hideMark/>
          </w:tcPr>
          <w:p w14:paraId="4FD2A058" w14:textId="77777777" w:rsidR="00282A15" w:rsidRPr="00282A15" w:rsidRDefault="00282A15">
            <w:r w:rsidRPr="00282A15">
              <w:t> </w:t>
            </w:r>
          </w:p>
        </w:tc>
      </w:tr>
      <w:tr w:rsidR="00282A15" w:rsidRPr="00282A15" w14:paraId="4E5134AC" w14:textId="77777777" w:rsidTr="00E56106">
        <w:trPr>
          <w:trHeight w:val="400"/>
        </w:trPr>
        <w:tc>
          <w:tcPr>
            <w:tcW w:w="1121" w:type="dxa"/>
            <w:noWrap/>
            <w:hideMark/>
          </w:tcPr>
          <w:p w14:paraId="5D851B39" w14:textId="77777777" w:rsidR="00282A15" w:rsidRPr="00282A15" w:rsidRDefault="00282A15" w:rsidP="00282A15">
            <w:r w:rsidRPr="00282A15">
              <w:t>14040</w:t>
            </w:r>
          </w:p>
        </w:tc>
        <w:tc>
          <w:tcPr>
            <w:tcW w:w="2891" w:type="dxa"/>
            <w:hideMark/>
          </w:tcPr>
          <w:p w14:paraId="567244DA" w14:textId="77777777" w:rsidR="00282A15" w:rsidRPr="00282A15" w:rsidRDefault="00282A15">
            <w:r w:rsidRPr="00282A15">
              <w:t>Refrigerator</w:t>
            </w:r>
          </w:p>
        </w:tc>
        <w:tc>
          <w:tcPr>
            <w:tcW w:w="1637" w:type="dxa"/>
            <w:noWrap/>
            <w:hideMark/>
          </w:tcPr>
          <w:p w14:paraId="78C855A7" w14:textId="77777777" w:rsidR="00282A15" w:rsidRPr="00282A15" w:rsidRDefault="00282A15" w:rsidP="00282A15">
            <w:r w:rsidRPr="00282A15">
              <w:t>2</w:t>
            </w:r>
          </w:p>
        </w:tc>
        <w:tc>
          <w:tcPr>
            <w:tcW w:w="815" w:type="dxa"/>
            <w:noWrap/>
            <w:hideMark/>
          </w:tcPr>
          <w:p w14:paraId="388AEE8A" w14:textId="77777777" w:rsidR="00282A15" w:rsidRPr="00282A15" w:rsidRDefault="00282A15">
            <w:r w:rsidRPr="00282A15">
              <w:t>EA</w:t>
            </w:r>
          </w:p>
        </w:tc>
        <w:tc>
          <w:tcPr>
            <w:tcW w:w="1559" w:type="dxa"/>
            <w:noWrap/>
            <w:hideMark/>
          </w:tcPr>
          <w:p w14:paraId="44EDFC2C" w14:textId="77777777" w:rsidR="00282A15" w:rsidRPr="00282A15" w:rsidRDefault="00282A15">
            <w:r w:rsidRPr="00282A15">
              <w:t> </w:t>
            </w:r>
          </w:p>
        </w:tc>
        <w:tc>
          <w:tcPr>
            <w:tcW w:w="1289" w:type="dxa"/>
            <w:noWrap/>
            <w:hideMark/>
          </w:tcPr>
          <w:p w14:paraId="78F00E3B" w14:textId="77777777" w:rsidR="00282A15" w:rsidRPr="00282A15" w:rsidRDefault="00282A15">
            <w:r w:rsidRPr="00282A15">
              <w:t> </w:t>
            </w:r>
          </w:p>
        </w:tc>
        <w:tc>
          <w:tcPr>
            <w:tcW w:w="2441" w:type="dxa"/>
            <w:noWrap/>
            <w:hideMark/>
          </w:tcPr>
          <w:p w14:paraId="2C5EDD01" w14:textId="77777777" w:rsidR="00282A15" w:rsidRPr="00282A15" w:rsidRDefault="00282A15">
            <w:r w:rsidRPr="00282A15">
              <w:t> </w:t>
            </w:r>
          </w:p>
        </w:tc>
      </w:tr>
      <w:tr w:rsidR="00282A15" w:rsidRPr="00282A15" w14:paraId="7DD56842" w14:textId="77777777" w:rsidTr="00E56106">
        <w:trPr>
          <w:trHeight w:val="400"/>
        </w:trPr>
        <w:tc>
          <w:tcPr>
            <w:tcW w:w="1121" w:type="dxa"/>
            <w:noWrap/>
            <w:hideMark/>
          </w:tcPr>
          <w:p w14:paraId="1C5E8500" w14:textId="77777777" w:rsidR="00282A15" w:rsidRPr="00282A15" w:rsidRDefault="00282A15" w:rsidP="00282A15">
            <w:r w:rsidRPr="00282A15">
              <w:t>14050</w:t>
            </w:r>
          </w:p>
        </w:tc>
        <w:tc>
          <w:tcPr>
            <w:tcW w:w="2891" w:type="dxa"/>
            <w:hideMark/>
          </w:tcPr>
          <w:p w14:paraId="712114A8" w14:textId="77777777" w:rsidR="00282A15" w:rsidRPr="00282A15" w:rsidRDefault="00282A15">
            <w:r w:rsidRPr="00282A15">
              <w:t>Microwave</w:t>
            </w:r>
          </w:p>
        </w:tc>
        <w:tc>
          <w:tcPr>
            <w:tcW w:w="1637" w:type="dxa"/>
            <w:noWrap/>
            <w:hideMark/>
          </w:tcPr>
          <w:p w14:paraId="1D22720F" w14:textId="77777777" w:rsidR="00282A15" w:rsidRPr="00282A15" w:rsidRDefault="00282A15" w:rsidP="00282A15">
            <w:r w:rsidRPr="00282A15">
              <w:t>2</w:t>
            </w:r>
          </w:p>
        </w:tc>
        <w:tc>
          <w:tcPr>
            <w:tcW w:w="815" w:type="dxa"/>
            <w:noWrap/>
            <w:hideMark/>
          </w:tcPr>
          <w:p w14:paraId="4D7E7B32" w14:textId="77777777" w:rsidR="00282A15" w:rsidRPr="00282A15" w:rsidRDefault="00282A15">
            <w:r w:rsidRPr="00282A15">
              <w:t>EA</w:t>
            </w:r>
          </w:p>
        </w:tc>
        <w:tc>
          <w:tcPr>
            <w:tcW w:w="1559" w:type="dxa"/>
            <w:noWrap/>
            <w:hideMark/>
          </w:tcPr>
          <w:p w14:paraId="08490D87" w14:textId="77777777" w:rsidR="00282A15" w:rsidRPr="00282A15" w:rsidRDefault="00282A15">
            <w:r w:rsidRPr="00282A15">
              <w:t> </w:t>
            </w:r>
          </w:p>
        </w:tc>
        <w:tc>
          <w:tcPr>
            <w:tcW w:w="1289" w:type="dxa"/>
            <w:noWrap/>
            <w:hideMark/>
          </w:tcPr>
          <w:p w14:paraId="759897C8" w14:textId="77777777" w:rsidR="00282A15" w:rsidRPr="00282A15" w:rsidRDefault="00282A15">
            <w:r w:rsidRPr="00282A15">
              <w:t> </w:t>
            </w:r>
          </w:p>
        </w:tc>
        <w:tc>
          <w:tcPr>
            <w:tcW w:w="2441" w:type="dxa"/>
            <w:noWrap/>
            <w:hideMark/>
          </w:tcPr>
          <w:p w14:paraId="7A03C625" w14:textId="77777777" w:rsidR="00282A15" w:rsidRPr="00282A15" w:rsidRDefault="00282A15">
            <w:r w:rsidRPr="00282A15">
              <w:t> </w:t>
            </w:r>
          </w:p>
        </w:tc>
      </w:tr>
      <w:tr w:rsidR="00282A15" w:rsidRPr="00282A15" w14:paraId="2E17E884" w14:textId="77777777" w:rsidTr="00E56106">
        <w:trPr>
          <w:trHeight w:val="400"/>
        </w:trPr>
        <w:tc>
          <w:tcPr>
            <w:tcW w:w="1121" w:type="dxa"/>
            <w:noWrap/>
            <w:hideMark/>
          </w:tcPr>
          <w:p w14:paraId="7F0D9EB0" w14:textId="77777777" w:rsidR="00282A15" w:rsidRPr="00282A15" w:rsidRDefault="00282A15" w:rsidP="00282A15">
            <w:r w:rsidRPr="00282A15">
              <w:t> </w:t>
            </w:r>
          </w:p>
        </w:tc>
        <w:tc>
          <w:tcPr>
            <w:tcW w:w="2891" w:type="dxa"/>
            <w:noWrap/>
            <w:hideMark/>
          </w:tcPr>
          <w:p w14:paraId="488DC9BC" w14:textId="77777777" w:rsidR="00282A15" w:rsidRPr="00282A15" w:rsidRDefault="00282A15">
            <w:pPr>
              <w:rPr>
                <w:b/>
                <w:bCs/>
              </w:rPr>
            </w:pPr>
            <w:r w:rsidRPr="00282A15">
              <w:rPr>
                <w:b/>
                <w:bCs/>
              </w:rPr>
              <w:t> </w:t>
            </w:r>
          </w:p>
        </w:tc>
        <w:tc>
          <w:tcPr>
            <w:tcW w:w="1637" w:type="dxa"/>
            <w:noWrap/>
            <w:hideMark/>
          </w:tcPr>
          <w:p w14:paraId="02811E9F" w14:textId="77777777" w:rsidR="00282A15" w:rsidRPr="00282A15" w:rsidRDefault="00282A15">
            <w:pPr>
              <w:rPr>
                <w:b/>
                <w:bCs/>
              </w:rPr>
            </w:pPr>
            <w:r w:rsidRPr="00282A15">
              <w:rPr>
                <w:b/>
                <w:bCs/>
              </w:rPr>
              <w:t>SUB TOTAL</w:t>
            </w:r>
          </w:p>
        </w:tc>
        <w:tc>
          <w:tcPr>
            <w:tcW w:w="815" w:type="dxa"/>
            <w:noWrap/>
            <w:hideMark/>
          </w:tcPr>
          <w:p w14:paraId="2E806DC3" w14:textId="77777777" w:rsidR="00282A15" w:rsidRPr="00282A15" w:rsidRDefault="00282A15">
            <w:r w:rsidRPr="00282A15">
              <w:t> </w:t>
            </w:r>
          </w:p>
        </w:tc>
        <w:tc>
          <w:tcPr>
            <w:tcW w:w="1559" w:type="dxa"/>
            <w:noWrap/>
            <w:hideMark/>
          </w:tcPr>
          <w:p w14:paraId="0FFFADEF" w14:textId="77777777" w:rsidR="00282A15" w:rsidRPr="00282A15" w:rsidRDefault="00282A15">
            <w:r w:rsidRPr="00282A15">
              <w:t> </w:t>
            </w:r>
          </w:p>
        </w:tc>
        <w:tc>
          <w:tcPr>
            <w:tcW w:w="1289" w:type="dxa"/>
            <w:noWrap/>
            <w:hideMark/>
          </w:tcPr>
          <w:p w14:paraId="5EC05701" w14:textId="77777777" w:rsidR="00282A15" w:rsidRPr="00282A15" w:rsidRDefault="00282A15">
            <w:r w:rsidRPr="00282A15">
              <w:t> </w:t>
            </w:r>
          </w:p>
        </w:tc>
        <w:tc>
          <w:tcPr>
            <w:tcW w:w="2441" w:type="dxa"/>
            <w:noWrap/>
            <w:hideMark/>
          </w:tcPr>
          <w:p w14:paraId="13D6AF83" w14:textId="77777777" w:rsidR="00282A15" w:rsidRPr="00282A15" w:rsidRDefault="00282A15">
            <w:r w:rsidRPr="00282A15">
              <w:t> </w:t>
            </w:r>
          </w:p>
        </w:tc>
      </w:tr>
      <w:tr w:rsidR="00282A15" w:rsidRPr="00282A15" w14:paraId="65F871E7" w14:textId="77777777" w:rsidTr="00E56106">
        <w:trPr>
          <w:trHeight w:val="400"/>
        </w:trPr>
        <w:tc>
          <w:tcPr>
            <w:tcW w:w="1121" w:type="dxa"/>
            <w:noWrap/>
            <w:hideMark/>
          </w:tcPr>
          <w:p w14:paraId="663FE512" w14:textId="77777777" w:rsidR="00282A15" w:rsidRPr="00282A15" w:rsidRDefault="00282A15" w:rsidP="00282A15">
            <w:r w:rsidRPr="00282A15">
              <w:t> </w:t>
            </w:r>
          </w:p>
        </w:tc>
        <w:tc>
          <w:tcPr>
            <w:tcW w:w="2891" w:type="dxa"/>
            <w:noWrap/>
            <w:hideMark/>
          </w:tcPr>
          <w:p w14:paraId="3C43CA91" w14:textId="77777777" w:rsidR="00282A15" w:rsidRPr="00282A15" w:rsidRDefault="00282A15">
            <w:pPr>
              <w:rPr>
                <w:b/>
                <w:bCs/>
              </w:rPr>
            </w:pPr>
            <w:r w:rsidRPr="00282A15">
              <w:rPr>
                <w:b/>
                <w:bCs/>
              </w:rPr>
              <w:t> </w:t>
            </w:r>
          </w:p>
        </w:tc>
        <w:tc>
          <w:tcPr>
            <w:tcW w:w="1637" w:type="dxa"/>
            <w:noWrap/>
            <w:hideMark/>
          </w:tcPr>
          <w:p w14:paraId="0FBEED27" w14:textId="77777777" w:rsidR="00282A15" w:rsidRPr="00282A15" w:rsidRDefault="00282A15">
            <w:pPr>
              <w:rPr>
                <w:b/>
                <w:bCs/>
              </w:rPr>
            </w:pPr>
            <w:r w:rsidRPr="00282A15">
              <w:rPr>
                <w:b/>
                <w:bCs/>
              </w:rPr>
              <w:t>VAT</w:t>
            </w:r>
          </w:p>
        </w:tc>
        <w:tc>
          <w:tcPr>
            <w:tcW w:w="815" w:type="dxa"/>
            <w:noWrap/>
            <w:hideMark/>
          </w:tcPr>
          <w:p w14:paraId="2A9CA7CB" w14:textId="77777777" w:rsidR="00282A15" w:rsidRPr="00282A15" w:rsidRDefault="00282A15">
            <w:r w:rsidRPr="00282A15">
              <w:t> </w:t>
            </w:r>
          </w:p>
        </w:tc>
        <w:tc>
          <w:tcPr>
            <w:tcW w:w="1559" w:type="dxa"/>
            <w:noWrap/>
            <w:hideMark/>
          </w:tcPr>
          <w:p w14:paraId="56DDDA2E" w14:textId="77777777" w:rsidR="00282A15" w:rsidRPr="00282A15" w:rsidRDefault="00282A15">
            <w:r w:rsidRPr="00282A15">
              <w:t> </w:t>
            </w:r>
          </w:p>
        </w:tc>
        <w:tc>
          <w:tcPr>
            <w:tcW w:w="1289" w:type="dxa"/>
            <w:noWrap/>
            <w:hideMark/>
          </w:tcPr>
          <w:p w14:paraId="180802D6" w14:textId="77777777" w:rsidR="00282A15" w:rsidRPr="00282A15" w:rsidRDefault="00282A15">
            <w:r w:rsidRPr="00282A15">
              <w:t> </w:t>
            </w:r>
          </w:p>
        </w:tc>
        <w:tc>
          <w:tcPr>
            <w:tcW w:w="2441" w:type="dxa"/>
            <w:noWrap/>
            <w:hideMark/>
          </w:tcPr>
          <w:p w14:paraId="06618358" w14:textId="77777777" w:rsidR="00282A15" w:rsidRPr="00282A15" w:rsidRDefault="00282A15">
            <w:r w:rsidRPr="00282A15">
              <w:t> </w:t>
            </w:r>
          </w:p>
        </w:tc>
      </w:tr>
      <w:tr w:rsidR="00282A15" w:rsidRPr="00282A15" w14:paraId="3CE3A12B" w14:textId="77777777" w:rsidTr="00E56106">
        <w:trPr>
          <w:trHeight w:val="400"/>
        </w:trPr>
        <w:tc>
          <w:tcPr>
            <w:tcW w:w="1121" w:type="dxa"/>
            <w:noWrap/>
            <w:hideMark/>
          </w:tcPr>
          <w:p w14:paraId="073687D5" w14:textId="77777777" w:rsidR="00282A15" w:rsidRPr="00282A15" w:rsidRDefault="00282A15">
            <w:r w:rsidRPr="00282A15">
              <w:t> </w:t>
            </w:r>
          </w:p>
        </w:tc>
        <w:tc>
          <w:tcPr>
            <w:tcW w:w="2891" w:type="dxa"/>
            <w:noWrap/>
            <w:hideMark/>
          </w:tcPr>
          <w:p w14:paraId="5205B2D8" w14:textId="77777777" w:rsidR="00282A15" w:rsidRPr="00282A15" w:rsidRDefault="00282A15">
            <w:r w:rsidRPr="00282A15">
              <w:t> </w:t>
            </w:r>
          </w:p>
        </w:tc>
        <w:tc>
          <w:tcPr>
            <w:tcW w:w="1637" w:type="dxa"/>
            <w:noWrap/>
            <w:hideMark/>
          </w:tcPr>
          <w:p w14:paraId="3FAAF8B6" w14:textId="77777777" w:rsidR="00282A15" w:rsidRPr="00282A15" w:rsidRDefault="00282A15">
            <w:pPr>
              <w:rPr>
                <w:b/>
                <w:bCs/>
              </w:rPr>
            </w:pPr>
            <w:r w:rsidRPr="00282A15">
              <w:rPr>
                <w:b/>
                <w:bCs/>
              </w:rPr>
              <w:t>TOTAL</w:t>
            </w:r>
          </w:p>
        </w:tc>
        <w:tc>
          <w:tcPr>
            <w:tcW w:w="815" w:type="dxa"/>
            <w:noWrap/>
            <w:hideMark/>
          </w:tcPr>
          <w:p w14:paraId="1D143BB5" w14:textId="77777777" w:rsidR="00282A15" w:rsidRPr="00282A15" w:rsidRDefault="00282A15">
            <w:r w:rsidRPr="00282A15">
              <w:t> </w:t>
            </w:r>
          </w:p>
        </w:tc>
        <w:tc>
          <w:tcPr>
            <w:tcW w:w="1559" w:type="dxa"/>
            <w:noWrap/>
            <w:hideMark/>
          </w:tcPr>
          <w:p w14:paraId="2C433D36" w14:textId="77777777" w:rsidR="00282A15" w:rsidRPr="00282A15" w:rsidRDefault="00282A15">
            <w:r w:rsidRPr="00282A15">
              <w:t> </w:t>
            </w:r>
          </w:p>
        </w:tc>
        <w:tc>
          <w:tcPr>
            <w:tcW w:w="1289" w:type="dxa"/>
            <w:noWrap/>
            <w:hideMark/>
          </w:tcPr>
          <w:p w14:paraId="2A900BC6" w14:textId="77777777" w:rsidR="00282A15" w:rsidRPr="00282A15" w:rsidRDefault="00282A15">
            <w:r w:rsidRPr="00282A15">
              <w:t> </w:t>
            </w:r>
          </w:p>
        </w:tc>
        <w:tc>
          <w:tcPr>
            <w:tcW w:w="2441" w:type="dxa"/>
            <w:noWrap/>
            <w:hideMark/>
          </w:tcPr>
          <w:p w14:paraId="73206585" w14:textId="77777777" w:rsidR="00282A15" w:rsidRPr="00282A15" w:rsidRDefault="00282A15">
            <w:r w:rsidRPr="00282A15">
              <w:t> </w:t>
            </w:r>
          </w:p>
        </w:tc>
      </w:tr>
    </w:tbl>
    <w:p w14:paraId="2A54C588" w14:textId="77777777" w:rsidR="00282A15" w:rsidRPr="00282A15" w:rsidRDefault="00282A15" w:rsidP="00282A15"/>
    <w:sectPr w:rsidR="00282A15" w:rsidRPr="00282A15" w:rsidSect="00E5610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5C87" w14:textId="77777777" w:rsidR="00544052" w:rsidRDefault="00544052">
      <w:r>
        <w:separator/>
      </w:r>
    </w:p>
  </w:endnote>
  <w:endnote w:type="continuationSeparator" w:id="0">
    <w:p w14:paraId="179E89E6" w14:textId="77777777" w:rsidR="00544052" w:rsidRDefault="00544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28FEB" w14:textId="77777777" w:rsidR="00544052" w:rsidRDefault="00544052">
      <w:r>
        <w:separator/>
      </w:r>
    </w:p>
  </w:footnote>
  <w:footnote w:type="continuationSeparator" w:id="0">
    <w:p w14:paraId="4F16213A" w14:textId="77777777" w:rsidR="00544052" w:rsidRDefault="00544052">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CD5"/>
    <w:multiLevelType w:val="hybridMultilevel"/>
    <w:tmpl w:val="4366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278D6"/>
    <w:multiLevelType w:val="hybridMultilevel"/>
    <w:tmpl w:val="FA4CC0F0"/>
    <w:lvl w:ilvl="0" w:tplc="BE50AA50">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5226FFE"/>
    <w:multiLevelType w:val="hybridMultilevel"/>
    <w:tmpl w:val="967EC6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59A5A84"/>
    <w:multiLevelType w:val="hybridMultilevel"/>
    <w:tmpl w:val="E0EC5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FD5DCD"/>
    <w:multiLevelType w:val="hybridMultilevel"/>
    <w:tmpl w:val="1D76BA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2" w15:restartNumberingAfterBreak="0">
    <w:nsid w:val="2125530C"/>
    <w:multiLevelType w:val="multilevel"/>
    <w:tmpl w:val="963C0B70"/>
    <w:lvl w:ilvl="0">
      <w:start w:val="1"/>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val="0"/>
        <w:i w:val="0"/>
        <w:sz w:val="20"/>
        <w:szCs w:val="20"/>
        <w:lang w:val="en-U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250B5C80"/>
    <w:multiLevelType w:val="multilevel"/>
    <w:tmpl w:val="7788F9DE"/>
    <w:lvl w:ilvl="0">
      <w:start w:val="4"/>
      <w:numFmt w:val="decimal"/>
      <w:isLgl/>
      <w:lvlText w:val="%1"/>
      <w:lvlJc w:val="left"/>
      <w:pPr>
        <w:tabs>
          <w:tab w:val="num" w:pos="435"/>
        </w:tabs>
        <w:ind w:left="435" w:hanging="432"/>
      </w:pPr>
      <w:rPr>
        <w:rFonts w:hint="default"/>
      </w:rPr>
    </w:lvl>
    <w:lvl w:ilvl="1">
      <w:start w:val="1"/>
      <w:numFmt w:val="decimal"/>
      <w:lvlRestart w:val="0"/>
      <w:lvlText w:val="%1.%2"/>
      <w:lvlJc w:val="left"/>
      <w:pPr>
        <w:tabs>
          <w:tab w:val="num" w:pos="579"/>
        </w:tabs>
        <w:ind w:left="579"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867"/>
        </w:tabs>
        <w:ind w:left="867" w:hanging="864"/>
      </w:pPr>
      <w:rPr>
        <w:rFonts w:hint="default"/>
        <w:sz w:val="20"/>
        <w:szCs w:val="20"/>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26"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86D1D7E"/>
    <w:multiLevelType w:val="multilevel"/>
    <w:tmpl w:val="2648021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1"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2"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3"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4"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6"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2"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3" w15:restartNumberingAfterBreak="0">
    <w:nsid w:val="3B4F0EE4"/>
    <w:multiLevelType w:val="hybridMultilevel"/>
    <w:tmpl w:val="D3ACF276"/>
    <w:lvl w:ilvl="0" w:tplc="351865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7"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8"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9"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0"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5"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7"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0"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6A53E29"/>
    <w:multiLevelType w:val="hybridMultilevel"/>
    <w:tmpl w:val="02803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5"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6"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7"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8" w15:restartNumberingAfterBreak="0">
    <w:nsid w:val="5C1309D2"/>
    <w:multiLevelType w:val="hybridMultilevel"/>
    <w:tmpl w:val="9B349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70"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1"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3"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5"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6"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8"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0"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1"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2" w15:restartNumberingAfterBreak="0">
    <w:nsid w:val="72A60F4A"/>
    <w:multiLevelType w:val="multilevel"/>
    <w:tmpl w:val="983E1F42"/>
    <w:lvl w:ilvl="0">
      <w:start w:val="4"/>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bCs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ascii="Arial" w:hAnsi="Arial" w:cs="Arial" w:hint="default"/>
        <w:b w:val="0"/>
        <w:sz w:val="22"/>
        <w:szCs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3"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732F0FCF"/>
    <w:multiLevelType w:val="hybridMultilevel"/>
    <w:tmpl w:val="895ADA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6"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0"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1"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2"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75"/>
  </w:num>
  <w:num w:numId="2">
    <w:abstractNumId w:val="29"/>
  </w:num>
  <w:num w:numId="3">
    <w:abstractNumId w:val="64"/>
  </w:num>
  <w:num w:numId="4">
    <w:abstractNumId w:val="66"/>
  </w:num>
  <w:num w:numId="5">
    <w:abstractNumId w:val="9"/>
  </w:num>
  <w:num w:numId="6">
    <w:abstractNumId w:val="35"/>
  </w:num>
  <w:num w:numId="7">
    <w:abstractNumId w:val="62"/>
  </w:num>
  <w:num w:numId="8">
    <w:abstractNumId w:val="52"/>
  </w:num>
  <w:num w:numId="9">
    <w:abstractNumId w:val="91"/>
  </w:num>
  <w:num w:numId="10">
    <w:abstractNumId w:val="88"/>
  </w:num>
  <w:num w:numId="11">
    <w:abstractNumId w:val="36"/>
  </w:num>
  <w:num w:numId="12">
    <w:abstractNumId w:val="73"/>
  </w:num>
  <w:num w:numId="13">
    <w:abstractNumId w:val="70"/>
  </w:num>
  <w:num w:numId="14">
    <w:abstractNumId w:val="32"/>
  </w:num>
  <w:num w:numId="15">
    <w:abstractNumId w:val="26"/>
  </w:num>
  <w:num w:numId="16">
    <w:abstractNumId w:val="80"/>
  </w:num>
  <w:num w:numId="17">
    <w:abstractNumId w:val="38"/>
  </w:num>
  <w:num w:numId="18">
    <w:abstractNumId w:val="76"/>
  </w:num>
  <w:num w:numId="19">
    <w:abstractNumId w:val="92"/>
  </w:num>
  <w:num w:numId="20">
    <w:abstractNumId w:val="81"/>
  </w:num>
  <w:num w:numId="21">
    <w:abstractNumId w:val="33"/>
  </w:num>
  <w:num w:numId="22">
    <w:abstractNumId w:val="65"/>
  </w:num>
  <w:num w:numId="23">
    <w:abstractNumId w:val="61"/>
  </w:num>
  <w:num w:numId="24">
    <w:abstractNumId w:val="55"/>
  </w:num>
  <w:num w:numId="25">
    <w:abstractNumId w:val="79"/>
  </w:num>
  <w:num w:numId="26">
    <w:abstractNumId w:val="85"/>
  </w:num>
  <w:num w:numId="27">
    <w:abstractNumId w:val="89"/>
  </w:num>
  <w:num w:numId="28">
    <w:abstractNumId w:val="86"/>
  </w:num>
  <w:num w:numId="29">
    <w:abstractNumId w:val="60"/>
  </w:num>
  <w:num w:numId="30">
    <w:abstractNumId w:val="18"/>
  </w:num>
  <w:num w:numId="31">
    <w:abstractNumId w:val="83"/>
  </w:num>
  <w:num w:numId="32">
    <w:abstractNumId w:val="21"/>
  </w:num>
  <w:num w:numId="33">
    <w:abstractNumId w:val="47"/>
  </w:num>
  <w:num w:numId="34">
    <w:abstractNumId w:val="72"/>
  </w:num>
  <w:num w:numId="35">
    <w:abstractNumId w:val="90"/>
  </w:num>
  <w:num w:numId="36">
    <w:abstractNumId w:val="34"/>
  </w:num>
  <w:num w:numId="37">
    <w:abstractNumId w:val="44"/>
  </w:num>
  <w:num w:numId="38">
    <w:abstractNumId w:val="46"/>
  </w:num>
  <w:num w:numId="39">
    <w:abstractNumId w:val="74"/>
  </w:num>
  <w:num w:numId="40">
    <w:abstractNumId w:val="12"/>
  </w:num>
  <w:num w:numId="41">
    <w:abstractNumId w:val="78"/>
  </w:num>
  <w:num w:numId="42">
    <w:abstractNumId w:val="27"/>
  </w:num>
  <w:num w:numId="43">
    <w:abstractNumId w:val="4"/>
  </w:num>
  <w:num w:numId="44">
    <w:abstractNumId w:val="56"/>
  </w:num>
  <w:num w:numId="45">
    <w:abstractNumId w:val="42"/>
  </w:num>
  <w:num w:numId="46">
    <w:abstractNumId w:val="41"/>
  </w:num>
  <w:num w:numId="47">
    <w:abstractNumId w:val="49"/>
  </w:num>
  <w:num w:numId="48">
    <w:abstractNumId w:val="67"/>
  </w:num>
  <w:num w:numId="49">
    <w:abstractNumId w:val="2"/>
  </w:num>
  <w:num w:numId="50">
    <w:abstractNumId w:val="87"/>
  </w:num>
  <w:num w:numId="51">
    <w:abstractNumId w:val="39"/>
  </w:num>
  <w:num w:numId="52">
    <w:abstractNumId w:val="11"/>
  </w:num>
  <w:num w:numId="53">
    <w:abstractNumId w:val="6"/>
  </w:num>
  <w:num w:numId="54">
    <w:abstractNumId w:val="77"/>
  </w:num>
  <w:num w:numId="55">
    <w:abstractNumId w:val="58"/>
  </w:num>
  <w:num w:numId="56">
    <w:abstractNumId w:val="54"/>
  </w:num>
  <w:num w:numId="57">
    <w:abstractNumId w:val="5"/>
  </w:num>
  <w:num w:numId="58">
    <w:abstractNumId w:val="57"/>
  </w:num>
  <w:num w:numId="59">
    <w:abstractNumId w:val="53"/>
  </w:num>
  <w:num w:numId="60">
    <w:abstractNumId w:val="13"/>
  </w:num>
  <w:num w:numId="61">
    <w:abstractNumId w:val="17"/>
  </w:num>
  <w:num w:numId="62">
    <w:abstractNumId w:val="30"/>
  </w:num>
  <w:num w:numId="63">
    <w:abstractNumId w:val="3"/>
  </w:num>
  <w:num w:numId="64">
    <w:abstractNumId w:val="24"/>
  </w:num>
  <w:num w:numId="65">
    <w:abstractNumId w:val="20"/>
  </w:num>
  <w:num w:numId="66">
    <w:abstractNumId w:val="45"/>
  </w:num>
  <w:num w:numId="67">
    <w:abstractNumId w:val="7"/>
  </w:num>
  <w:num w:numId="68">
    <w:abstractNumId w:val="37"/>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num>
  <w:num w:numId="79">
    <w:abstractNumId w:val="59"/>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3"/>
  </w:num>
  <w:num w:numId="82">
    <w:abstractNumId w:val="68"/>
  </w:num>
  <w:num w:numId="83">
    <w:abstractNumId w:val="84"/>
  </w:num>
  <w:num w:numId="84">
    <w:abstractNumId w:val="0"/>
  </w:num>
  <w:num w:numId="85">
    <w:abstractNumId w:val="15"/>
  </w:num>
  <w:num w:numId="86">
    <w:abstractNumId w:val="19"/>
  </w:num>
  <w:num w:numId="87">
    <w:abstractNumId w:val="16"/>
  </w:num>
  <w:num w:numId="88">
    <w:abstractNumId w:val="25"/>
  </w:num>
  <w:num w:numId="89">
    <w:abstractNumId w:val="22"/>
  </w:num>
  <w:num w:numId="90">
    <w:abstractNumId w:val="82"/>
  </w:num>
  <w:num w:numId="91">
    <w:abstractNumId w:val="43"/>
  </w:num>
  <w:num w:numId="92">
    <w:abstractNumId w:val="1"/>
  </w:num>
  <w:num w:numId="93">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9F4"/>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2CAE"/>
    <w:rsid w:val="000C3D4E"/>
    <w:rsid w:val="000C51D7"/>
    <w:rsid w:val="000C6DB5"/>
    <w:rsid w:val="000C7E88"/>
    <w:rsid w:val="000D10C0"/>
    <w:rsid w:val="000D163F"/>
    <w:rsid w:val="000D1D62"/>
    <w:rsid w:val="000D2548"/>
    <w:rsid w:val="000D2791"/>
    <w:rsid w:val="000D3FD2"/>
    <w:rsid w:val="000D5929"/>
    <w:rsid w:val="000E0077"/>
    <w:rsid w:val="000E0DAA"/>
    <w:rsid w:val="000E12DB"/>
    <w:rsid w:val="000E22F6"/>
    <w:rsid w:val="000E240A"/>
    <w:rsid w:val="000E28E6"/>
    <w:rsid w:val="000E36A7"/>
    <w:rsid w:val="000E727C"/>
    <w:rsid w:val="000F3BB9"/>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4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DE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D6B"/>
    <w:rsid w:val="00183FAB"/>
    <w:rsid w:val="001845B3"/>
    <w:rsid w:val="001857C3"/>
    <w:rsid w:val="00185DD3"/>
    <w:rsid w:val="001871EB"/>
    <w:rsid w:val="0018772E"/>
    <w:rsid w:val="001879D0"/>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335C"/>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2375"/>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A15"/>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CEC"/>
    <w:rsid w:val="002C5D9B"/>
    <w:rsid w:val="002C71F5"/>
    <w:rsid w:val="002D028B"/>
    <w:rsid w:val="002D02C8"/>
    <w:rsid w:val="002D08F4"/>
    <w:rsid w:val="002D211C"/>
    <w:rsid w:val="002D23CD"/>
    <w:rsid w:val="002D25B3"/>
    <w:rsid w:val="002D3530"/>
    <w:rsid w:val="002D4649"/>
    <w:rsid w:val="002D513F"/>
    <w:rsid w:val="002D7FB8"/>
    <w:rsid w:val="002E009D"/>
    <w:rsid w:val="002E07FB"/>
    <w:rsid w:val="002E0810"/>
    <w:rsid w:val="002E3606"/>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01C"/>
    <w:rsid w:val="00305B17"/>
    <w:rsid w:val="00306786"/>
    <w:rsid w:val="00307C3F"/>
    <w:rsid w:val="00310484"/>
    <w:rsid w:val="00314187"/>
    <w:rsid w:val="003144CD"/>
    <w:rsid w:val="00315458"/>
    <w:rsid w:val="00315A07"/>
    <w:rsid w:val="00316C19"/>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1962"/>
    <w:rsid w:val="003A2824"/>
    <w:rsid w:val="003A2AC0"/>
    <w:rsid w:val="003A2C41"/>
    <w:rsid w:val="003A3215"/>
    <w:rsid w:val="003A4746"/>
    <w:rsid w:val="003A5AA5"/>
    <w:rsid w:val="003A6155"/>
    <w:rsid w:val="003B0963"/>
    <w:rsid w:val="003B1692"/>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2EDB"/>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2C5"/>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744"/>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5550"/>
    <w:rsid w:val="00476187"/>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C9E"/>
    <w:rsid w:val="00532831"/>
    <w:rsid w:val="00532F1D"/>
    <w:rsid w:val="00533AC6"/>
    <w:rsid w:val="00533C05"/>
    <w:rsid w:val="005346A1"/>
    <w:rsid w:val="00536B44"/>
    <w:rsid w:val="00536ED4"/>
    <w:rsid w:val="0053700D"/>
    <w:rsid w:val="00540138"/>
    <w:rsid w:val="00540BD9"/>
    <w:rsid w:val="005417D8"/>
    <w:rsid w:val="00541C67"/>
    <w:rsid w:val="00542332"/>
    <w:rsid w:val="0054281C"/>
    <w:rsid w:val="00543660"/>
    <w:rsid w:val="00544052"/>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25F8"/>
    <w:rsid w:val="005833F9"/>
    <w:rsid w:val="00587C58"/>
    <w:rsid w:val="00591EFC"/>
    <w:rsid w:val="005920B9"/>
    <w:rsid w:val="00593193"/>
    <w:rsid w:val="00593561"/>
    <w:rsid w:val="00593BBA"/>
    <w:rsid w:val="00593FC8"/>
    <w:rsid w:val="00594848"/>
    <w:rsid w:val="00594D31"/>
    <w:rsid w:val="00595195"/>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D88"/>
    <w:rsid w:val="005D7109"/>
    <w:rsid w:val="005D77B5"/>
    <w:rsid w:val="005E06DE"/>
    <w:rsid w:val="005E0CC5"/>
    <w:rsid w:val="005E0FBC"/>
    <w:rsid w:val="005E1B03"/>
    <w:rsid w:val="005E31CD"/>
    <w:rsid w:val="005E3373"/>
    <w:rsid w:val="005E4A3F"/>
    <w:rsid w:val="005E5F24"/>
    <w:rsid w:val="005E62BE"/>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3A9"/>
    <w:rsid w:val="007B4DAB"/>
    <w:rsid w:val="007B66F9"/>
    <w:rsid w:val="007B6724"/>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6B69"/>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7FD3"/>
    <w:rsid w:val="009101B7"/>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3F98"/>
    <w:rsid w:val="00964598"/>
    <w:rsid w:val="00965992"/>
    <w:rsid w:val="009671F1"/>
    <w:rsid w:val="00967AB2"/>
    <w:rsid w:val="00967D80"/>
    <w:rsid w:val="00970369"/>
    <w:rsid w:val="009714CA"/>
    <w:rsid w:val="00972081"/>
    <w:rsid w:val="009726D8"/>
    <w:rsid w:val="00972AD6"/>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5D24"/>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5734"/>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470"/>
    <w:rsid w:val="00A336E3"/>
    <w:rsid w:val="00A33A41"/>
    <w:rsid w:val="00A34EB6"/>
    <w:rsid w:val="00A356BF"/>
    <w:rsid w:val="00A36474"/>
    <w:rsid w:val="00A418E5"/>
    <w:rsid w:val="00A42973"/>
    <w:rsid w:val="00A42CCE"/>
    <w:rsid w:val="00A42DEC"/>
    <w:rsid w:val="00A43CB6"/>
    <w:rsid w:val="00A43F64"/>
    <w:rsid w:val="00A43F8A"/>
    <w:rsid w:val="00A442D2"/>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31D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096"/>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23E5"/>
    <w:rsid w:val="00BA2EDC"/>
    <w:rsid w:val="00BA351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D003F1"/>
    <w:rsid w:val="00D02A65"/>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6C0"/>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4F41"/>
    <w:rsid w:val="00DE555F"/>
    <w:rsid w:val="00DE6DF9"/>
    <w:rsid w:val="00DE786D"/>
    <w:rsid w:val="00DE7B73"/>
    <w:rsid w:val="00DE7C96"/>
    <w:rsid w:val="00DF0272"/>
    <w:rsid w:val="00DF03B1"/>
    <w:rsid w:val="00DF196D"/>
    <w:rsid w:val="00DF19E0"/>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06"/>
    <w:rsid w:val="00E561D6"/>
    <w:rsid w:val="00E57434"/>
    <w:rsid w:val="00E57C89"/>
    <w:rsid w:val="00E61412"/>
    <w:rsid w:val="00E61EA0"/>
    <w:rsid w:val="00E6292B"/>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3E82"/>
    <w:rsid w:val="00E843EB"/>
    <w:rsid w:val="00E85E07"/>
    <w:rsid w:val="00E85EB5"/>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1EF1"/>
    <w:rsid w:val="00FE20C5"/>
    <w:rsid w:val="00FE2165"/>
    <w:rsid w:val="00FE299B"/>
    <w:rsid w:val="00FE2B35"/>
    <w:rsid w:val="00FE3282"/>
    <w:rsid w:val="00FE333A"/>
    <w:rsid w:val="00FE40F2"/>
    <w:rsid w:val="00FE6801"/>
    <w:rsid w:val="00FE711F"/>
    <w:rsid w:val="00FE794E"/>
    <w:rsid w:val="00FF06E5"/>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470"/>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5"/>
      </w:numPr>
    </w:pPr>
  </w:style>
  <w:style w:type="paragraph" w:customStyle="1" w:styleId="StyleHeading3NotBold">
    <w:name w:val="Style Heading 3 + Not Bold"/>
    <w:basedOn w:val="ListNumber"/>
    <w:next w:val="ListNumber"/>
    <w:rsid w:val="005A57E9"/>
    <w:pPr>
      <w:numPr>
        <w:numId w:val="36"/>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7"/>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8"/>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39"/>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79"/>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79"/>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0"/>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0"/>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0"/>
      </w:numPr>
      <w:overflowPunct/>
      <w:autoSpaceDE/>
      <w:autoSpaceDN/>
      <w:adjustRightInd/>
      <w:spacing w:after="240" w:line="360" w:lineRule="atLeast"/>
      <w:jc w:val="both"/>
      <w:textAlignment w:val="auto"/>
    </w:pPr>
    <w:rPr>
      <w:rFonts w:ascii="Arial" w:hAnsi="Arial"/>
      <w:lang w:eastAsia="en-GB"/>
    </w:rPr>
  </w:style>
  <w:style w:type="character" w:styleId="UnresolvedMention">
    <w:name w:val="Unresolved Mention"/>
    <w:basedOn w:val="DefaultParagraphFont"/>
    <w:uiPriority w:val="99"/>
    <w:semiHidden/>
    <w:unhideWhenUsed/>
    <w:rsid w:val="009B5D24"/>
    <w:rPr>
      <w:color w:val="605E5C"/>
      <w:shd w:val="clear" w:color="auto" w:fill="E1DFDD"/>
    </w:rPr>
  </w:style>
  <w:style w:type="table" w:customStyle="1" w:styleId="TableGrid2">
    <w:name w:val="Table Grid2"/>
    <w:basedOn w:val="TableNormal"/>
    <w:next w:val="TableGrid"/>
    <w:uiPriority w:val="59"/>
    <w:rsid w:val="0059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199128959">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0496169">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137919230">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 w:id="1752581945">
      <w:bodyDiv w:val="1"/>
      <w:marLeft w:val="0"/>
      <w:marRight w:val="0"/>
      <w:marTop w:val="0"/>
      <w:marBottom w:val="0"/>
      <w:divBdr>
        <w:top w:val="none" w:sz="0" w:space="0" w:color="auto"/>
        <w:left w:val="none" w:sz="0" w:space="0" w:color="auto"/>
        <w:bottom w:val="none" w:sz="0" w:space="0" w:color="auto"/>
        <w:right w:val="none" w:sz="0" w:space="0" w:color="auto"/>
      </w:divBdr>
    </w:div>
    <w:div w:id="192992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apiyeye@citypower.co.za" TargetMode="External"/><Relationship Id="rId18" Type="http://schemas.openxmlformats.org/officeDocument/2006/relationships/image" Target="media/image2.wmf"/><Relationship Id="rId26" Type="http://schemas.openxmlformats.org/officeDocument/2006/relationships/header" Target="header1.xml"/><Relationship Id="rId21" Type="http://schemas.openxmlformats.org/officeDocument/2006/relationships/oleObject" Target="embeddings/oleObject2.bin"/><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hyperlink" Target="mailto:tmapiyeye@citypower.co.za" TargetMode="External"/><Relationship Id="rId17" Type="http://schemas.openxmlformats.org/officeDocument/2006/relationships/hyperlink" Target="mailto:tmapiyeye@citypower.co.za" TargetMode="External"/><Relationship Id="rId25" Type="http://schemas.openxmlformats.org/officeDocument/2006/relationships/oleObject" Target="embeddings/oleObject4.bin"/><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3.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3.bin"/><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mapiyeye@citypower.co.za" TargetMode="External"/><Relationship Id="rId19" Type="http://schemas.openxmlformats.org/officeDocument/2006/relationships/oleObject" Target="embeddings/oleObject1.bin"/><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tmapiyeye@citypower.co.za" TargetMode="Externa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hyperlink" Target="http://www.treasury.gov.za"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0</TotalTime>
  <Pages>35</Pages>
  <Words>25966</Words>
  <Characters>148007</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173626</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Tlangelani Mapiyeye</cp:lastModifiedBy>
  <cp:revision>2</cp:revision>
  <cp:lastPrinted>2021-05-14T08:19:00Z</cp:lastPrinted>
  <dcterms:created xsi:type="dcterms:W3CDTF">2023-05-04T12:50:00Z</dcterms:created>
  <dcterms:modified xsi:type="dcterms:W3CDTF">2023-05-04T12:50:00Z</dcterms:modified>
</cp:coreProperties>
</file>