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170C1695"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B2495F">
            <w:rPr>
              <w:b/>
              <w:sz w:val="22"/>
              <w:szCs w:val="22"/>
            </w:rPr>
            <w:t xml:space="preserve">REQUEST FOR PROPOSAL (RFP) ON LONG-TERM LEASING AND DEVELOPMENT OF UNUTILIZED STATE-OWNED IMMOVABLE PROPERTIES IN PRETORIA REGIONAL OFFICE </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4757114E"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sz w:val="22"/>
              <w:szCs w:val="22"/>
              <w:lang w:val="en-ZA" w:eastAsia="en-ZA"/>
            </w:rPr>
            <w:t>H24/017PF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2CFA6475"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B2495F">
            <w:rPr>
              <w:b/>
              <w:bCs/>
              <w:snapToGrid w:val="0"/>
            </w:rPr>
            <w:t>24 JANUARY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209C02E7"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180A72">
        <w:rPr>
          <w:bCs/>
          <w:sz w:val="20"/>
        </w:rPr>
        <w:t> </w:t>
      </w:r>
      <w:r w:rsidR="00180A72">
        <w:rPr>
          <w:bCs/>
          <w:sz w:val="20"/>
        </w:rPr>
        <w:t> </w:t>
      </w:r>
      <w:r w:rsidR="00180A72">
        <w:rPr>
          <w:bCs/>
          <w:sz w:val="20"/>
        </w:rPr>
        <w:t> </w:t>
      </w:r>
      <w:r w:rsidR="00180A72">
        <w:rPr>
          <w:bCs/>
          <w:sz w:val="20"/>
        </w:rPr>
        <w:t> </w:t>
      </w:r>
      <w:r w:rsidR="00180A72">
        <w:rPr>
          <w:bCs/>
          <w:sz w:val="20"/>
        </w:rPr>
        <w:t> </w:t>
      </w:r>
      <w:r>
        <w:rPr>
          <w:bCs/>
          <w:sz w:val="20"/>
        </w:rPr>
        <w:fldChar w:fldCharType="end"/>
      </w:r>
    </w:p>
    <w:p w14:paraId="47368348" w14:textId="77777777" w:rsidR="00B2495F" w:rsidRDefault="00CA1C9C" w:rsidP="00B2495F">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B2495F" w:rsidRPr="00B2495F">
        <w:rPr>
          <w:bCs/>
          <w:sz w:val="20"/>
        </w:rPr>
        <w:t xml:space="preserve">Pretora Regional Office, </w:t>
      </w:r>
    </w:p>
    <w:p w14:paraId="31202786" w14:textId="77777777" w:rsidR="00B2495F" w:rsidRDefault="00B2495F" w:rsidP="00B2495F">
      <w:pPr>
        <w:pStyle w:val="BodyText"/>
        <w:rPr>
          <w:bCs/>
          <w:sz w:val="20"/>
        </w:rPr>
      </w:pPr>
      <w:r w:rsidRPr="00B2495F">
        <w:rPr>
          <w:bCs/>
          <w:sz w:val="20"/>
        </w:rPr>
        <w:t>Department of Public Works and Infrastructure</w:t>
      </w:r>
    </w:p>
    <w:p w14:paraId="31FABBB9" w14:textId="77777777" w:rsidR="00B2495F" w:rsidRDefault="00B2495F" w:rsidP="00B2495F">
      <w:pPr>
        <w:pStyle w:val="BodyText"/>
        <w:rPr>
          <w:bCs/>
          <w:sz w:val="20"/>
        </w:rPr>
      </w:pPr>
      <w:r w:rsidRPr="00B2495F">
        <w:rPr>
          <w:bCs/>
          <w:sz w:val="20"/>
        </w:rPr>
        <w:t>Cnr Thabo Sehume and Nana Sita Streets</w:t>
      </w:r>
    </w:p>
    <w:p w14:paraId="2292AE6F" w14:textId="77777777" w:rsidR="00B2495F" w:rsidRDefault="00B2495F" w:rsidP="00B2495F">
      <w:pPr>
        <w:pStyle w:val="BodyText"/>
        <w:rPr>
          <w:bCs/>
          <w:sz w:val="20"/>
        </w:rPr>
      </w:pPr>
      <w:r w:rsidRPr="00B2495F">
        <w:rPr>
          <w:bCs/>
          <w:sz w:val="20"/>
        </w:rPr>
        <w:t>Pretoria</w:t>
      </w:r>
    </w:p>
    <w:p w14:paraId="33A0585A" w14:textId="593A09B1" w:rsidR="00CA1C9C" w:rsidRDefault="00B2495F" w:rsidP="00B2495F">
      <w:pPr>
        <w:pStyle w:val="BodyText"/>
        <w:rPr>
          <w:bCs/>
          <w:sz w:val="20"/>
        </w:rPr>
      </w:pPr>
      <w:r w:rsidRPr="00B2495F">
        <w:rPr>
          <w:bCs/>
          <w:sz w:val="20"/>
        </w:rPr>
        <w:t>0001</w:t>
      </w:r>
      <w:r w:rsidR="00CA1C9C">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45A11D94"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5C52B05D" w14:textId="4495DBB0"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180A72">
        <w:rPr>
          <w:bCs/>
        </w:rPr>
        <w:t> </w:t>
      </w:r>
      <w:r w:rsidR="00180A72">
        <w:rPr>
          <w:bCs/>
        </w:rPr>
        <w:t> </w:t>
      </w:r>
      <w:r w:rsidR="00180A72">
        <w:rPr>
          <w:bCs/>
        </w:rPr>
        <w:t> </w:t>
      </w:r>
      <w:r w:rsidR="00180A72">
        <w:rPr>
          <w:bCs/>
        </w:rPr>
        <w:t> </w:t>
      </w:r>
      <w:r w:rsidR="00180A72">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lastRenderedPageBreak/>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12DB1496"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H24/01</w:t>
                </w:r>
                <w:r w:rsidR="00B2495F">
                  <w:rPr>
                    <w:b/>
                    <w:bCs/>
                    <w:lang w:val="en-ZA" w:eastAsia="en-ZA"/>
                  </w:rPr>
                  <w:t>7</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08F4D9EC"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CC022A">
                  <w:rPr>
                    <w:b/>
                    <w:lang w:val="en-ZA"/>
                  </w:rPr>
                  <w:t>REQUEST FOR PROPOSAL (RFP) ON LONG-TERM LEASING AND DEVELOPMENT OF UNUTILIZED STATE-OWNED IMMOVABLE PROPERTIES</w:t>
                </w:r>
                <w:r w:rsidR="00BF0800">
                  <w:rPr>
                    <w:b/>
                    <w:lang w:val="en-ZA"/>
                  </w:rPr>
                  <w:t xml:space="preserve"> IN</w:t>
                </w:r>
                <w:r w:rsidR="00CC022A">
                  <w:rPr>
                    <w:b/>
                    <w:lang w:val="en-ZA"/>
                  </w:rPr>
                  <w:t xml:space="preserve"> </w:t>
                </w:r>
                <w:r w:rsidR="00B2495F">
                  <w:rPr>
                    <w:b/>
                    <w:lang w:val="en-ZA"/>
                  </w:rPr>
                  <w:t>PRETORIA</w:t>
                </w:r>
                <w:r w:rsidR="00BF0800">
                  <w:rPr>
                    <w:b/>
                    <w:lang w:val="en-ZA"/>
                  </w:rPr>
                  <w:t xml:space="preserve"> REGIONAL OFFICE </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587231A7" w:rsidR="00373F0B" w:rsidRPr="002D2B5B" w:rsidRDefault="0070320D" w:rsidP="001E0365">
                <w:pPr>
                  <w:rPr>
                    <w:b/>
                    <w:bCs/>
                    <w:snapToGrid w:val="0"/>
                  </w:rPr>
                </w:pPr>
                <w:r>
                  <w:rPr>
                    <w:b/>
                    <w:bCs/>
                    <w:snapToGrid w:val="0"/>
                  </w:rPr>
                  <w:t>2</w:t>
                </w:r>
                <w:r w:rsidR="00B2495F">
                  <w:rPr>
                    <w:b/>
                    <w:bCs/>
                    <w:snapToGrid w:val="0"/>
                  </w:rPr>
                  <w:t>4</w:t>
                </w:r>
                <w:r>
                  <w:rPr>
                    <w:b/>
                    <w:bCs/>
                    <w:snapToGrid w:val="0"/>
                  </w:rPr>
                  <w:t xml:space="preserve"> JANUARY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626C87E6" w:rsidR="00964318" w:rsidRPr="002D2B5B" w:rsidRDefault="00B2495F" w:rsidP="00042755">
                <w:pPr>
                  <w:widowControl w:val="0"/>
                  <w:tabs>
                    <w:tab w:val="left" w:pos="450"/>
                  </w:tabs>
                  <w:autoSpaceDE w:val="0"/>
                  <w:autoSpaceDN w:val="0"/>
                  <w:adjustRightInd w:val="0"/>
                  <w:rPr>
                    <w:bCs/>
                    <w:iCs/>
                    <w:snapToGrid w:val="0"/>
                  </w:rPr>
                </w:pPr>
                <w:r>
                  <w:rPr>
                    <w:b/>
                    <w:bCs/>
                    <w:snapToGrid w:val="0"/>
                  </w:rPr>
                  <w:t>Pretora</w:t>
                </w:r>
                <w:r w:rsidR="00042755" w:rsidRPr="00042755">
                  <w:rPr>
                    <w:b/>
                    <w:bCs/>
                    <w:snapToGrid w:val="0"/>
                  </w:rPr>
                  <w:t xml:space="preserve"> Regional Office</w:t>
                </w:r>
                <w:r>
                  <w:rPr>
                    <w:b/>
                    <w:bCs/>
                    <w:snapToGrid w:val="0"/>
                  </w:rPr>
                  <w:t xml:space="preserve">, </w:t>
                </w:r>
                <w:r w:rsidR="00042755" w:rsidRPr="00042755">
                  <w:rPr>
                    <w:b/>
                    <w:bCs/>
                    <w:snapToGrid w:val="0"/>
                  </w:rPr>
                  <w:t>Department of Public Works and Infrastructure</w:t>
                </w:r>
                <w:r>
                  <w:rPr>
                    <w:b/>
                    <w:bCs/>
                    <w:snapToGrid w:val="0"/>
                  </w:rPr>
                  <w:t>, Cnr Thabo Sehume and Nana Sita Streets, Pretoria,0001</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604679F7"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sz w:val="16"/>
                    <w:lang w:val="en-ZA" w:eastAsia="en-ZA"/>
                  </w:rPr>
                  <w:t>H24/017PF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3244CE09"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B2495F">
                  <w:rPr>
                    <w:b/>
                    <w:sz w:val="16"/>
                  </w:rPr>
                  <w:t xml:space="preserve">REQUEST FOR PROPOSAL (RFP) ON LONG-TERM LEASING AND DEVELOPMENT OF UNUTILIZED STATE-OWNED IMMOVABLE PROPERTIES IN PRETORIA REGIONAL OFFICE </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3232B230" w14:textId="77777777" w:rsidR="00B2495F" w:rsidRDefault="00335B09" w:rsidP="00B2495F">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B2495F" w:rsidRPr="00B2495F">
              <w:rPr>
                <w:shd w:val="clear" w:color="auto" w:fill="A6A6A6"/>
              </w:rPr>
              <w:t>Pretora Regional Office</w:t>
            </w:r>
          </w:p>
          <w:p w14:paraId="46D7A63A" w14:textId="3C22F128" w:rsidR="00B2495F" w:rsidRDefault="00B2495F" w:rsidP="00B2495F">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B2495F">
              <w:rPr>
                <w:shd w:val="clear" w:color="auto" w:fill="A6A6A6"/>
              </w:rPr>
              <w:t>Department of Public Works and Infrastructure</w:t>
            </w:r>
          </w:p>
          <w:p w14:paraId="6F3EA714" w14:textId="6FC9FAA5" w:rsidR="00B2495F" w:rsidRDefault="00B2495F" w:rsidP="00B2495F">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B2495F">
              <w:rPr>
                <w:shd w:val="clear" w:color="auto" w:fill="A6A6A6"/>
              </w:rPr>
              <w:t>Cnr Thabo Sehume and Nana Sita Streets</w:t>
            </w:r>
          </w:p>
          <w:p w14:paraId="54558486" w14:textId="77777777" w:rsidR="00B2495F" w:rsidRDefault="00B2495F" w:rsidP="00B2495F">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B2495F">
              <w:rPr>
                <w:shd w:val="clear" w:color="auto" w:fill="A6A6A6"/>
              </w:rPr>
              <w:t>Pretoria</w:t>
            </w:r>
          </w:p>
          <w:p w14:paraId="0A9A2BF7" w14:textId="02500ED4" w:rsidR="00335B09" w:rsidRPr="00627C33" w:rsidRDefault="00B2495F" w:rsidP="00B2495F">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B2495F">
              <w:rPr>
                <w:shd w:val="clear" w:color="auto" w:fill="A6A6A6"/>
              </w:rPr>
              <w:t>0001</w:t>
            </w:r>
            <w:r w:rsidR="00214590">
              <w:rPr>
                <w:shd w:val="clear" w:color="auto" w:fill="A6A6A6"/>
              </w:rPr>
              <w:t xml:space="preserve"> </w:t>
            </w:r>
            <w:r w:rsidR="00335B09"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4F98D065"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B2495F">
              <w:rPr>
                <w:shd w:val="clear" w:color="auto" w:fill="A6A6A6"/>
              </w:rPr>
              <w:t>229</w:t>
            </w:r>
          </w:p>
          <w:p w14:paraId="1C1BA6E2" w14:textId="4DD1C0D6" w:rsidR="00042755" w:rsidRDefault="005C4398"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Pretoria</w:t>
            </w:r>
          </w:p>
          <w:p w14:paraId="3AA2ACD2" w14:textId="1BC30CFD" w:rsidR="00042755" w:rsidRDefault="005C4398"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0001</w:t>
            </w:r>
          </w:p>
          <w:p w14:paraId="47CAB04E" w14:textId="5EED975D" w:rsidR="00335B09" w:rsidRDefault="00335B09" w:rsidP="00A53D5A">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378CF006"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espective rgional offices attached in the tender document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lastRenderedPageBreak/>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rsidP="00D33B1E">
            <w:pPr>
              <w:widowControl w:val="0"/>
              <w:numPr>
                <w:ilvl w:val="0"/>
                <w:numId w:val="82"/>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rsidP="00D33B1E">
            <w:pPr>
              <w:widowControl w:val="0"/>
              <w:numPr>
                <w:ilvl w:val="1"/>
                <w:numId w:val="83"/>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rsidP="00D33B1E">
            <w:pPr>
              <w:widowControl w:val="0"/>
              <w:numPr>
                <w:ilvl w:val="0"/>
                <w:numId w:val="82"/>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rsidP="00D33B1E">
            <w:pPr>
              <w:widowControl w:val="0"/>
              <w:numPr>
                <w:ilvl w:val="0"/>
                <w:numId w:val="81"/>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rsidP="00D33B1E">
            <w:pPr>
              <w:widowControl w:val="0"/>
              <w:numPr>
                <w:ilvl w:val="0"/>
                <w:numId w:val="82"/>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1C938E3B"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B2495F">
                  <w:rPr>
                    <w:b/>
                    <w:snapToGrid w:val="0"/>
                  </w:rPr>
                  <w:t xml:space="preserve">REQUEST FOR PROPOSAL (RFP) ON LONG-TERM LEASING AND DEVELOPMENT OF UNUTILIZED STATE-OWNED IMMOVABLE PROPERTIES IN PRETORIA REGIONAL OFFICE </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0D485B90"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lang w:val="en-ZA" w:eastAsia="en-ZA"/>
                  </w:rPr>
                  <w:t>H24/017PF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rsidP="00D33B1E">
      <w:pPr>
        <w:pStyle w:val="ListParagraph"/>
        <w:numPr>
          <w:ilvl w:val="0"/>
          <w:numId w:val="68"/>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rsidP="00D33B1E">
      <w:pPr>
        <w:pStyle w:val="ListParagraph"/>
        <w:numPr>
          <w:ilvl w:val="1"/>
          <w:numId w:val="68"/>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rsidP="00D33B1E">
      <w:pPr>
        <w:pStyle w:val="ListParagraph"/>
        <w:numPr>
          <w:ilvl w:val="0"/>
          <w:numId w:val="68"/>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rsidP="00D33B1E">
      <w:pPr>
        <w:pStyle w:val="ListParagraph"/>
        <w:numPr>
          <w:ilvl w:val="1"/>
          <w:numId w:val="75"/>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rsidP="00D33B1E">
      <w:pPr>
        <w:pStyle w:val="ListParagraph"/>
        <w:numPr>
          <w:ilvl w:val="0"/>
          <w:numId w:val="68"/>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rsidP="00D33B1E">
      <w:pPr>
        <w:pStyle w:val="ListParagraph"/>
        <w:keepNext/>
        <w:keepLines/>
        <w:numPr>
          <w:ilvl w:val="1"/>
          <w:numId w:val="69"/>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rsidP="00D33B1E">
            <w:pPr>
              <w:pStyle w:val="ListParagraph"/>
              <w:keepNext/>
              <w:keepLines/>
              <w:numPr>
                <w:ilvl w:val="1"/>
                <w:numId w:val="69"/>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rsidP="00D33B1E">
      <w:pPr>
        <w:pStyle w:val="ListParagraph"/>
        <w:numPr>
          <w:ilvl w:val="1"/>
          <w:numId w:val="69"/>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rsidP="00D33B1E">
            <w:pPr>
              <w:pStyle w:val="ListParagraph"/>
              <w:numPr>
                <w:ilvl w:val="0"/>
                <w:numId w:val="70"/>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rsidP="00D33B1E">
            <w:pPr>
              <w:pStyle w:val="ListParagraph"/>
              <w:numPr>
                <w:ilvl w:val="0"/>
                <w:numId w:val="70"/>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rsidP="00D33B1E">
      <w:pPr>
        <w:pStyle w:val="ListParagraph"/>
        <w:keepNext/>
        <w:keepLines/>
        <w:numPr>
          <w:ilvl w:val="1"/>
          <w:numId w:val="69"/>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rsidP="00D33B1E">
      <w:pPr>
        <w:pStyle w:val="ListParagraph"/>
        <w:numPr>
          <w:ilvl w:val="0"/>
          <w:numId w:val="68"/>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rsidP="00D33B1E">
      <w:pPr>
        <w:pStyle w:val="ListParagraph"/>
        <w:numPr>
          <w:ilvl w:val="1"/>
          <w:numId w:val="68"/>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rsidP="00D33B1E">
            <w:pPr>
              <w:numPr>
                <w:ilvl w:val="0"/>
                <w:numId w:val="79"/>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rsidP="00D33B1E">
            <w:pPr>
              <w:numPr>
                <w:ilvl w:val="0"/>
                <w:numId w:val="80"/>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rsidP="00D33B1E">
            <w:pPr>
              <w:numPr>
                <w:ilvl w:val="0"/>
                <w:numId w:val="80"/>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rsidP="00D33B1E">
            <w:pPr>
              <w:numPr>
                <w:ilvl w:val="0"/>
                <w:numId w:val="80"/>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rsidP="00D33B1E">
            <w:pPr>
              <w:numPr>
                <w:ilvl w:val="0"/>
                <w:numId w:val="80"/>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rsidP="00D33B1E">
            <w:pPr>
              <w:numPr>
                <w:ilvl w:val="0"/>
                <w:numId w:val="78"/>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rsidP="00D33B1E">
      <w:pPr>
        <w:pStyle w:val="ListParagraph"/>
        <w:numPr>
          <w:ilvl w:val="0"/>
          <w:numId w:val="68"/>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rsidP="00D33B1E">
      <w:pPr>
        <w:pStyle w:val="ListParagraph"/>
        <w:numPr>
          <w:ilvl w:val="0"/>
          <w:numId w:val="68"/>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15DE7555"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5C4398">
                <w:rPr>
                  <w:noProof/>
                </w:rPr>
                <w:t>Cnr Madiba and Bosman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rsidP="00D33B1E">
      <w:pPr>
        <w:pStyle w:val="ListParagraph"/>
        <w:numPr>
          <w:ilvl w:val="0"/>
          <w:numId w:val="68"/>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65BCF4C8" w:rsidR="007763A9" w:rsidRPr="00BF67C8" w:rsidRDefault="00B2495F" w:rsidP="007763A9">
                <w:pPr>
                  <w:tabs>
                    <w:tab w:val="left" w:pos="270"/>
                    <w:tab w:val="left" w:pos="426"/>
                    <w:tab w:val="left" w:pos="1418"/>
                  </w:tabs>
                </w:pPr>
                <w:r>
                  <w:rPr>
                    <w:b/>
                    <w:lang w:val="en-ZA"/>
                  </w:rPr>
                  <w:t>Pretora Regional Office, Department of Public Works and Infrastructure, Cnr Thabo Sehume and Nana Sita Streets, Pretoria,0001</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76CD205A" w:rsidR="007763A9" w:rsidRPr="00BF67C8" w:rsidRDefault="00B2495F" w:rsidP="007F3B57">
                <w:pPr>
                  <w:widowControl w:val="0"/>
                  <w:tabs>
                    <w:tab w:val="left" w:pos="-18"/>
                    <w:tab w:val="left" w:pos="142"/>
                    <w:tab w:val="left" w:pos="1418"/>
                  </w:tabs>
                  <w:autoSpaceDE w:val="0"/>
                  <w:autoSpaceDN w:val="0"/>
                  <w:adjustRightInd w:val="0"/>
                </w:pPr>
                <w:r>
                  <w:rPr>
                    <w:b/>
                    <w:bCs/>
                    <w:snapToGrid w:val="0"/>
                  </w:rPr>
                  <w:t>24 JANUARY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rsidP="00D33B1E">
      <w:pPr>
        <w:pStyle w:val="ListParagraph"/>
        <w:numPr>
          <w:ilvl w:val="0"/>
          <w:numId w:val="68"/>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rsidP="00D33B1E">
      <w:pPr>
        <w:pStyle w:val="ListParagraph"/>
        <w:numPr>
          <w:ilvl w:val="1"/>
          <w:numId w:val="76"/>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rsidP="00D33B1E">
      <w:pPr>
        <w:pStyle w:val="ListParagraph"/>
        <w:numPr>
          <w:ilvl w:val="1"/>
          <w:numId w:val="77"/>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rsidP="00D33B1E">
      <w:pPr>
        <w:pStyle w:val="ListParagraph"/>
        <w:numPr>
          <w:ilvl w:val="0"/>
          <w:numId w:val="68"/>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238BE583"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9800C9">
              <w:rPr>
                <w:bCs/>
                <w:iCs/>
                <w:sz w:val="20"/>
                <w:szCs w:val="16"/>
              </w:rPr>
              <w:t>229</w:t>
            </w:r>
            <w:r>
              <w:rPr>
                <w:bCs/>
                <w:iCs/>
                <w:sz w:val="20"/>
                <w:szCs w:val="16"/>
              </w:rPr>
              <w:fldChar w:fldCharType="end"/>
            </w:r>
            <w:bookmarkEnd w:id="22"/>
          </w:p>
          <w:p w14:paraId="41A59B7D" w14:textId="77777777" w:rsidR="009800C9" w:rsidRPr="009800C9" w:rsidRDefault="001D5BE1" w:rsidP="009800C9">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9800C9" w:rsidRPr="009800C9">
              <w:rPr>
                <w:bCs/>
                <w:iCs/>
                <w:noProof/>
                <w:szCs w:val="16"/>
              </w:rPr>
              <w:t>Pretoria</w:t>
            </w:r>
          </w:p>
          <w:p w14:paraId="25835F4A" w14:textId="094ADA4A" w:rsidR="001D5BE1" w:rsidRPr="00BF67C8" w:rsidRDefault="009800C9" w:rsidP="009800C9">
            <w:pPr>
              <w:tabs>
                <w:tab w:val="right" w:pos="5490"/>
              </w:tabs>
              <w:rPr>
                <w:bCs/>
                <w:iCs/>
                <w:szCs w:val="16"/>
              </w:rPr>
            </w:pPr>
            <w:r w:rsidRPr="009800C9">
              <w:rPr>
                <w:bCs/>
                <w:iCs/>
                <w:noProof/>
                <w:szCs w:val="16"/>
              </w:rPr>
              <w:t>0001</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4C524C55" w14:textId="77777777" w:rsidR="009800C9" w:rsidRPr="009800C9" w:rsidRDefault="00383258" w:rsidP="009800C9">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9800C9" w:rsidRPr="009800C9">
              <w:rPr>
                <w:bCs/>
                <w:sz w:val="20"/>
              </w:rPr>
              <w:t xml:space="preserve">Pretora Regional Office, </w:t>
            </w:r>
          </w:p>
          <w:p w14:paraId="0C474168" w14:textId="77777777" w:rsidR="009800C9" w:rsidRPr="009800C9" w:rsidRDefault="009800C9" w:rsidP="009800C9">
            <w:pPr>
              <w:pStyle w:val="BodyText"/>
              <w:rPr>
                <w:bCs/>
                <w:sz w:val="20"/>
              </w:rPr>
            </w:pPr>
            <w:r w:rsidRPr="009800C9">
              <w:rPr>
                <w:bCs/>
                <w:sz w:val="20"/>
              </w:rPr>
              <w:t>Department of Public Works and Infrastructure</w:t>
            </w:r>
          </w:p>
          <w:p w14:paraId="24A4F52B" w14:textId="77777777" w:rsidR="009800C9" w:rsidRPr="009800C9" w:rsidRDefault="009800C9" w:rsidP="009800C9">
            <w:pPr>
              <w:pStyle w:val="BodyText"/>
              <w:rPr>
                <w:bCs/>
                <w:sz w:val="20"/>
              </w:rPr>
            </w:pPr>
            <w:r w:rsidRPr="009800C9">
              <w:rPr>
                <w:bCs/>
                <w:sz w:val="20"/>
              </w:rPr>
              <w:t>Cnr Thabo Sehume and Nana Sita Streets</w:t>
            </w:r>
          </w:p>
          <w:p w14:paraId="675E49E9" w14:textId="77777777" w:rsidR="009800C9" w:rsidRPr="009800C9" w:rsidRDefault="009800C9" w:rsidP="009800C9">
            <w:pPr>
              <w:pStyle w:val="BodyText"/>
              <w:rPr>
                <w:bCs/>
                <w:sz w:val="20"/>
              </w:rPr>
            </w:pPr>
            <w:r w:rsidRPr="009800C9">
              <w:rPr>
                <w:bCs/>
                <w:sz w:val="20"/>
              </w:rPr>
              <w:t>Pretoria</w:t>
            </w:r>
          </w:p>
          <w:p w14:paraId="445199C8" w14:textId="274660F0" w:rsidR="001D5BE1" w:rsidRPr="00A44B71" w:rsidRDefault="009800C9" w:rsidP="009800C9">
            <w:pPr>
              <w:pStyle w:val="BodyText"/>
              <w:rPr>
                <w:bCs/>
                <w:sz w:val="20"/>
              </w:rPr>
            </w:pPr>
            <w:r w:rsidRPr="009800C9">
              <w:rPr>
                <w:bCs/>
                <w:sz w:val="20"/>
              </w:rPr>
              <w:t>0001</w:t>
            </w:r>
            <w:r w:rsidR="00383258"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77777777"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above  </w:t>
            </w:r>
            <w:r w:rsidRPr="00722B3A">
              <w:rPr>
                <w:b/>
                <w:bCs/>
                <w:color w:val="000000"/>
                <w:lang w:val="en-US" w:eastAsia="en-US"/>
              </w:rPr>
              <w:t>=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rsidP="00722B3A">
            <w:pPr>
              <w:numPr>
                <w:ilvl w:val="1"/>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rsidP="00722B3A">
            <w:pPr>
              <w:numPr>
                <w:ilvl w:val="1"/>
                <w:numId w:val="86"/>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rsidP="00722B3A">
            <w:pPr>
              <w:numPr>
                <w:ilvl w:val="1"/>
                <w:numId w:val="95"/>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rsidP="00722B3A">
            <w:pPr>
              <w:numPr>
                <w:ilvl w:val="0"/>
                <w:numId w:val="95"/>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3EF36B89"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B2495F">
            <w:rPr>
              <w:b/>
            </w:rPr>
            <w:t>H24/017PF</w:t>
          </w:r>
        </w:sdtContent>
      </w:sdt>
      <w:r w:rsidRPr="001A78BE">
        <w:rPr>
          <w:b/>
        </w:rPr>
        <w:t xml:space="preserve"> </w:t>
      </w:r>
    </w:p>
    <w:p w14:paraId="2FF6710A" w14:textId="4F72E67A"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B2495F">
            <w:rPr>
              <w:b/>
            </w:rPr>
            <w:t xml:space="preserve">REQUEST FOR PROPOSAL (RFP) ON LONG-TERM LEASING AND DEVELOPMENT OF UNUTILIZED STATE-OWNED IMMOVABLE PROPERTIES IN PRETORIA REGIONAL OFFICE </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rsidP="00DF467E">
      <w:pPr>
        <w:keepNext/>
        <w:keepLines/>
        <w:numPr>
          <w:ilvl w:val="0"/>
          <w:numId w:val="98"/>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rsidP="00DF467E">
      <w:pPr>
        <w:numPr>
          <w:ilvl w:val="0"/>
          <w:numId w:val="99"/>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rsidP="00DF467E">
      <w:pPr>
        <w:keepNext/>
        <w:keepLines/>
        <w:numPr>
          <w:ilvl w:val="0"/>
          <w:numId w:val="97"/>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rsidP="00DF467E">
      <w:pPr>
        <w:keepNext/>
        <w:keepLines/>
        <w:numPr>
          <w:ilvl w:val="0"/>
          <w:numId w:val="97"/>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rsidP="00DF467E">
      <w:pPr>
        <w:keepNext/>
        <w:keepLines/>
        <w:numPr>
          <w:ilvl w:val="0"/>
          <w:numId w:val="97"/>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rsidP="00DF467E">
            <w:pPr>
              <w:numPr>
                <w:ilvl w:val="0"/>
                <w:numId w:val="102"/>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rsidP="00DF467E">
            <w:pPr>
              <w:numPr>
                <w:ilvl w:val="0"/>
                <w:numId w:val="102"/>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rsidP="00DF467E">
            <w:pPr>
              <w:numPr>
                <w:ilvl w:val="0"/>
                <w:numId w:val="105"/>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rsidP="00DF467E">
            <w:pPr>
              <w:numPr>
                <w:ilvl w:val="0"/>
                <w:numId w:val="104"/>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rsidP="00DF467E">
            <w:pPr>
              <w:numPr>
                <w:ilvl w:val="0"/>
                <w:numId w:val="106"/>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rsidP="00DF467E">
      <w:pPr>
        <w:keepNext/>
        <w:keepLines/>
        <w:numPr>
          <w:ilvl w:val="0"/>
          <w:numId w:val="97"/>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rsidP="00DF467E">
      <w:pPr>
        <w:keepNext/>
        <w:numPr>
          <w:ilvl w:val="1"/>
          <w:numId w:val="108"/>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rsidP="00DF467E">
      <w:pPr>
        <w:keepNext/>
        <w:numPr>
          <w:ilvl w:val="1"/>
          <w:numId w:val="109"/>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rsidP="00DF467E">
      <w:pPr>
        <w:numPr>
          <w:ilvl w:val="1"/>
          <w:numId w:val="109"/>
        </w:numPr>
        <w:spacing w:after="160" w:line="360" w:lineRule="auto"/>
        <w:jc w:val="both"/>
        <w:rPr>
          <w:rFonts w:eastAsia="Calibri"/>
          <w:vanish/>
          <w:sz w:val="24"/>
          <w:szCs w:val="24"/>
          <w:lang w:eastAsia="en-US"/>
        </w:rPr>
      </w:pPr>
    </w:p>
    <w:p w14:paraId="4281FF32"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rsidP="00DF467E">
      <w:pPr>
        <w:numPr>
          <w:ilvl w:val="3"/>
          <w:numId w:val="110"/>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rsidP="00DF467E">
      <w:pPr>
        <w:numPr>
          <w:ilvl w:val="2"/>
          <w:numId w:val="110"/>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rsidP="00DF467E">
      <w:pPr>
        <w:numPr>
          <w:ilvl w:val="2"/>
          <w:numId w:val="110"/>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rsidP="00DF467E">
      <w:pPr>
        <w:numPr>
          <w:ilvl w:val="1"/>
          <w:numId w:val="115"/>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rsidP="00DF467E">
      <w:pPr>
        <w:numPr>
          <w:ilvl w:val="1"/>
          <w:numId w:val="115"/>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rsidP="00DF467E">
      <w:pPr>
        <w:numPr>
          <w:ilvl w:val="2"/>
          <w:numId w:val="115"/>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rsidP="00DF467E">
      <w:pPr>
        <w:numPr>
          <w:ilvl w:val="2"/>
          <w:numId w:val="115"/>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rsidP="00DF467E">
      <w:pPr>
        <w:numPr>
          <w:ilvl w:val="2"/>
          <w:numId w:val="115"/>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rsidP="00DF467E">
      <w:pPr>
        <w:keepNext/>
        <w:keepLines/>
        <w:numPr>
          <w:ilvl w:val="0"/>
          <w:numId w:val="115"/>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082F665C"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1D76922B"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rsidP="00DF467E">
            <w:pPr>
              <w:numPr>
                <w:ilvl w:val="0"/>
                <w:numId w:val="120"/>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7B9CC3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DDD698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2251A7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6474D4D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11724B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1FE93A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rsidP="00DF467E">
      <w:pPr>
        <w:keepNext/>
        <w:numPr>
          <w:ilvl w:val="0"/>
          <w:numId w:val="115"/>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rsidP="00DF467E">
      <w:pPr>
        <w:numPr>
          <w:ilvl w:val="1"/>
          <w:numId w:val="113"/>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0CE9FA86" w14:textId="77777777" w:rsidR="00DF467E" w:rsidRPr="00DF467E" w:rsidRDefault="00DF467E" w:rsidP="00DF467E">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073C9AD5" w14:textId="77777777" w:rsidR="00DF467E" w:rsidRPr="00DF467E" w:rsidRDefault="00DF467E" w:rsidP="00DF467E">
      <w:pPr>
        <w:spacing w:before="9" w:after="1" w:line="360" w:lineRule="auto"/>
        <w:jc w:val="center"/>
        <w:rPr>
          <w:b/>
          <w:bCs/>
          <w:sz w:val="24"/>
          <w:szCs w:val="24"/>
          <w:lang w:eastAsia="en-US"/>
        </w:rPr>
      </w:pPr>
    </w:p>
    <w:p w14:paraId="3B0CA10A" w14:textId="77777777" w:rsidR="00DF467E" w:rsidRPr="00DF467E" w:rsidRDefault="00DF467E" w:rsidP="00DF467E">
      <w:pPr>
        <w:spacing w:line="360" w:lineRule="auto"/>
        <w:jc w:val="center"/>
        <w:rPr>
          <w:b/>
          <w:bCs/>
          <w:sz w:val="24"/>
          <w:szCs w:val="24"/>
          <w:lang w:eastAsia="en-US"/>
        </w:rPr>
      </w:pP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lastRenderedPageBreak/>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AC72328" w14:textId="77777777" w:rsidR="00DF467E" w:rsidRPr="00DF467E" w:rsidRDefault="00DF467E" w:rsidP="00DF467E">
      <w:pPr>
        <w:tabs>
          <w:tab w:val="num" w:pos="1080"/>
        </w:tabs>
        <w:spacing w:after="120" w:line="360" w:lineRule="auto"/>
        <w:contextualSpacing/>
        <w:rPr>
          <w:sz w:val="24"/>
          <w:szCs w:val="24"/>
          <w:lang w:eastAsia="en-US"/>
        </w:rPr>
      </w:pPr>
    </w:p>
    <w:p w14:paraId="749C949D" w14:textId="77777777" w:rsidR="00DF467E" w:rsidRPr="00DF467E" w:rsidRDefault="00DF467E" w:rsidP="00DF467E">
      <w:pPr>
        <w:spacing w:after="240" w:line="360" w:lineRule="auto"/>
        <w:ind w:left="360"/>
        <w:rPr>
          <w:b/>
          <w:color w:val="000000"/>
          <w:sz w:val="24"/>
          <w:szCs w:val="24"/>
          <w:lang w:eastAsia="en-US"/>
        </w:rPr>
      </w:pPr>
    </w:p>
    <w:p w14:paraId="35FE3835" w14:textId="77777777" w:rsidR="00DF467E" w:rsidRPr="00DF467E" w:rsidRDefault="00DF467E" w:rsidP="00DF467E">
      <w:pPr>
        <w:spacing w:after="240" w:line="360" w:lineRule="auto"/>
        <w:ind w:left="360"/>
        <w:rPr>
          <w:b/>
          <w:color w:val="000000"/>
          <w:sz w:val="24"/>
          <w:szCs w:val="24"/>
          <w:lang w:eastAsia="en-US"/>
        </w:rPr>
      </w:pPr>
    </w:p>
    <w:p w14:paraId="74BF15C1" w14:textId="77777777" w:rsidR="00DF467E" w:rsidRPr="00DF467E" w:rsidRDefault="00DF467E" w:rsidP="00DF467E">
      <w:pPr>
        <w:spacing w:after="240" w:line="360" w:lineRule="auto"/>
        <w:ind w:left="360"/>
        <w:rPr>
          <w:b/>
          <w:color w:val="000000"/>
          <w:sz w:val="24"/>
          <w:szCs w:val="24"/>
          <w:lang w:eastAsia="en-US"/>
        </w:rPr>
      </w:pPr>
    </w:p>
    <w:p w14:paraId="61B27869" w14:textId="77777777" w:rsidR="00DF467E" w:rsidRPr="00DF467E" w:rsidRDefault="00DF467E" w:rsidP="00DF467E">
      <w:pPr>
        <w:spacing w:after="240" w:line="360" w:lineRule="auto"/>
        <w:ind w:left="360"/>
        <w:rPr>
          <w:b/>
          <w:color w:val="000000"/>
          <w:sz w:val="24"/>
          <w:szCs w:val="24"/>
          <w:lang w:eastAsia="en-US"/>
        </w:rPr>
      </w:pPr>
    </w:p>
    <w:p w14:paraId="16C2322F" w14:textId="77777777" w:rsidR="00DF467E" w:rsidRPr="00DF467E" w:rsidRDefault="00DF467E" w:rsidP="00DF467E">
      <w:pPr>
        <w:keepNext/>
        <w:numPr>
          <w:ilvl w:val="0"/>
          <w:numId w:val="115"/>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rsidP="00DF467E">
      <w:pPr>
        <w:keepNext/>
        <w:numPr>
          <w:ilvl w:val="0"/>
          <w:numId w:val="117"/>
        </w:numPr>
        <w:outlineLvl w:val="0"/>
        <w:rPr>
          <w:b/>
          <w:bCs/>
          <w:sz w:val="22"/>
          <w:szCs w:val="24"/>
          <w:lang w:eastAsia="en-US"/>
        </w:rPr>
      </w:pPr>
      <w:bookmarkStart w:id="83" w:name="_Toc184899116"/>
      <w:r w:rsidRPr="00DF467E">
        <w:rPr>
          <w:b/>
          <w:bCs/>
          <w:sz w:val="22"/>
          <w:szCs w:val="24"/>
          <w:lang w:eastAsia="en-US"/>
        </w:rPr>
        <w:t>General Conditions of the Request for Proposals</w:t>
      </w:r>
      <w:bookmarkEnd w:id="83"/>
    </w:p>
    <w:p w14:paraId="260B5A19" w14:textId="77777777" w:rsidR="00DF467E" w:rsidRPr="00DF467E" w:rsidRDefault="00DF467E" w:rsidP="00DF467E">
      <w:pPr>
        <w:numPr>
          <w:ilvl w:val="1"/>
          <w:numId w:val="117"/>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w:t>
      </w:r>
      <w:r w:rsidRPr="00DF467E">
        <w:rPr>
          <w:rFonts w:eastAsia="Calibri" w:cs="Times New Roman"/>
          <w:sz w:val="24"/>
          <w:szCs w:val="24"/>
          <w:lang w:val="en-ZA" w:eastAsia="en-US"/>
        </w:rPr>
        <w:lastRenderedPageBreak/>
        <w:t>A financial viability report, based on the market study, which determines if the project is financially desirable in terms of the expected return and risk trajectory.</w:t>
      </w:r>
    </w:p>
    <w:p w14:paraId="07C5FAB8"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rsidP="00DF467E">
      <w:pPr>
        <w:numPr>
          <w:ilvl w:val="2"/>
          <w:numId w:val="118"/>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t>If there is a shortfall, bidder must demonstrate how they will fund the shortfall.</w:t>
      </w:r>
    </w:p>
    <w:p w14:paraId="1DF0048C"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w:t>
      </w:r>
      <w:r w:rsidRPr="00DF467E">
        <w:rPr>
          <w:rFonts w:eastAsia="Calibri" w:cs="Times New Roman"/>
          <w:sz w:val="24"/>
          <w:szCs w:val="24"/>
          <w:lang w:val="en-ZA" w:eastAsia="en-US"/>
        </w:rPr>
        <w:lastRenderedPageBreak/>
        <w:t xml:space="preserve">the property within the stipulated time, the bidder must submit an application to the Department, requesting extension of time on the rental deferment. </w:t>
      </w:r>
    </w:p>
    <w:p w14:paraId="0B113F9E"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Department is not bound to accept any RFPs and reserves the right to accept any RFPs in whole or in part. </w:t>
      </w:r>
    </w:p>
    <w:p w14:paraId="4E488B1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successful prospective tenants will be responsible to obtain all statutory approval (Land Use Planning related i.e. Rezoning, subdivisions, Environmental, Water Use License, Site Development Plans, Building Plans, Required studies and related) which are required for the development of the property where applicable.</w:t>
      </w:r>
    </w:p>
    <w:p w14:paraId="674D97BA"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rsidP="00DF467E">
      <w:pPr>
        <w:keepNext/>
        <w:keepLines/>
        <w:numPr>
          <w:ilvl w:val="0"/>
          <w:numId w:val="118"/>
        </w:numPr>
        <w:spacing w:before="240" w:after="240" w:line="360" w:lineRule="auto"/>
        <w:outlineLvl w:val="0"/>
        <w:rPr>
          <w:b/>
          <w:bCs/>
          <w:sz w:val="24"/>
          <w:szCs w:val="24"/>
          <w:lang w:eastAsia="en-US"/>
        </w:rPr>
      </w:pPr>
      <w:bookmarkStart w:id="120" w:name="_Toc184899117"/>
      <w:r w:rsidRPr="00DF467E">
        <w:rPr>
          <w:b/>
          <w:bCs/>
          <w:sz w:val="24"/>
          <w:szCs w:val="24"/>
          <w:lang w:eastAsia="en-US"/>
        </w:rPr>
        <w:t>Form and Annexures</w:t>
      </w:r>
      <w:bookmarkEnd w:id="116"/>
      <w:bookmarkEnd w:id="117"/>
      <w:bookmarkEnd w:id="118"/>
      <w:bookmarkEnd w:id="119"/>
      <w:bookmarkEnd w:id="120"/>
    </w:p>
    <w:p w14:paraId="4FC10FFF"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rsidP="00DF467E">
      <w:pPr>
        <w:keepNext/>
        <w:numPr>
          <w:ilvl w:val="0"/>
          <w:numId w:val="118"/>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rsidP="00DF467E">
      <w:pPr>
        <w:numPr>
          <w:ilvl w:val="0"/>
          <w:numId w:val="100"/>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lastRenderedPageBreak/>
        <w:t xml:space="preserve">Proposed Concept Plans including architectural drawings </w:t>
      </w:r>
    </w:p>
    <w:p w14:paraId="2E6D2A0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rsidP="00DF467E">
      <w:pPr>
        <w:keepNext/>
        <w:numPr>
          <w:ilvl w:val="1"/>
          <w:numId w:val="118"/>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lastRenderedPageBreak/>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484D4B6A"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B2495F">
            <w:rPr>
              <w:b/>
            </w:rPr>
            <w:t>H24/017PF</w:t>
          </w:r>
        </w:sdtContent>
      </w:sdt>
      <w:r w:rsidRPr="001A78BE">
        <w:rPr>
          <w:b/>
        </w:rPr>
        <w:t xml:space="preserve"> </w:t>
      </w:r>
    </w:p>
    <w:p w14:paraId="4F6477D7" w14:textId="6A6E43DD"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B2495F">
            <w:rPr>
              <w:b/>
            </w:rPr>
            <w:t xml:space="preserve">REQUEST FOR PROPOSAL (RFP) ON LONG-TERM LEASING AND DEVELOPMENT OF UNUTILIZED STATE-OWNED IMMOVABLE PROPERTIES IN PRETORIA REGIONAL OFFICE </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place">
        <w:smartTag w:uri="urn:schemas-microsoft-com:office:smarttags" w:element="City">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City">
        <w:smartTag w:uri="urn:schemas-microsoft-com:office:smarttags" w:element="place">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place">
        <w:smartTag w:uri="urn:schemas-microsoft-com:office:smarttags" w:element="City">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place">
              <w:smartTag w:uri="urn:schemas-microsoft-com:office:smarttags" w:element="City">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City">
        <w:smartTag w:uri="urn:schemas-microsoft-com:office:smarttags" w:element="place">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61209A25"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B2495F">
                  <w:rPr>
                    <w:b/>
                    <w:snapToGrid w:val="0"/>
                  </w:rPr>
                  <w:t xml:space="preserve">REQUEST FOR PROPOSAL (RFP) ON LONG-TERM LEASING AND DEVELOPMENT OF UNUTILIZED STATE-OWNED IMMOVABLE PROPERTIES IN PRETORIA REGIONAL OFFICE </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59D2892F"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snapToGrid w:val="0"/>
                  </w:rPr>
                  <w:t>H24/017PF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68342C29"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B2495F">
            <w:rPr>
              <w:b/>
              <w:bCs/>
              <w:snapToGrid w:val="0"/>
            </w:rPr>
            <w:t>24 JANUARY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24835A37"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B2495F">
            <w:rPr>
              <w:b/>
              <w:lang w:val="en-ZA"/>
            </w:rPr>
            <w:t>Pretora Regional Office, Department of Public Works and Infrastructure, Cnr Thabo Sehume and Nana Sita Streets, Pretoria,0001</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6A56017B"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B2495F">
                  <w:rPr>
                    <w:b/>
                    <w:snapToGrid w:val="0"/>
                  </w:rPr>
                  <w:t xml:space="preserve">REQUEST FOR PROPOSAL (RFP) ON LONG-TERM LEASING AND DEVELOPMENT OF UNUTILIZED STATE-OWNED IMMOVABLE PROPERTIES IN PRETORIA REGIONAL OFFICE </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0E528044"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snapToGrid w:val="0"/>
                  </w:rPr>
                  <w:t>H24/017PF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rsidP="00D33B1E">
      <w:pPr>
        <w:numPr>
          <w:ilvl w:val="0"/>
          <w:numId w:val="72"/>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rsidP="00D33B1E">
            <w:pPr>
              <w:numPr>
                <w:ilvl w:val="0"/>
                <w:numId w:val="71"/>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rsidP="00D33B1E">
            <w:pPr>
              <w:numPr>
                <w:ilvl w:val="0"/>
                <w:numId w:val="71"/>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rsidP="00D33B1E">
            <w:pPr>
              <w:numPr>
                <w:ilvl w:val="0"/>
                <w:numId w:val="71"/>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rsidP="00D33B1E">
            <w:pPr>
              <w:numPr>
                <w:ilvl w:val="0"/>
                <w:numId w:val="71"/>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rsidP="00D33B1E">
            <w:pPr>
              <w:numPr>
                <w:ilvl w:val="0"/>
                <w:numId w:val="71"/>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rsidP="00D33B1E">
            <w:pPr>
              <w:numPr>
                <w:ilvl w:val="0"/>
                <w:numId w:val="71"/>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rsidP="00D33B1E">
            <w:pPr>
              <w:numPr>
                <w:ilvl w:val="0"/>
                <w:numId w:val="71"/>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rsidP="00D33B1E">
            <w:pPr>
              <w:numPr>
                <w:ilvl w:val="0"/>
                <w:numId w:val="71"/>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rsidP="00D33B1E">
            <w:pPr>
              <w:numPr>
                <w:ilvl w:val="0"/>
                <w:numId w:val="71"/>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rsidP="00D33B1E">
            <w:pPr>
              <w:numPr>
                <w:ilvl w:val="0"/>
                <w:numId w:val="71"/>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rsidP="00D33B1E">
      <w:pPr>
        <w:numPr>
          <w:ilvl w:val="0"/>
          <w:numId w:val="72"/>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07C16B98"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B2495F">
            <w:rPr>
              <w:b/>
              <w:snapToGrid w:val="0"/>
              <w:sz w:val="18"/>
              <w:szCs w:val="18"/>
            </w:rPr>
            <w:t>H24/017PF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37D49A44"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B2495F">
                  <w:rPr>
                    <w:b/>
                    <w:snapToGrid w:val="0"/>
                  </w:rPr>
                  <w:t xml:space="preserve">REQUEST FOR PROPOSAL (RFP) ON LONG-TERM LEASING AND DEVELOPMENT OF UNUTILIZED STATE-OWNED IMMOVABLE PROPERTIES IN PRETORIA REGIONAL OFFICE </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027F039F"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B2495F">
                  <w:rPr>
                    <w:b/>
                    <w:bCs/>
                    <w:snapToGrid w:val="0"/>
                    <w:lang w:val="en-ZA"/>
                  </w:rPr>
                  <w:t>H24/017PF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rsidP="00D33B1E">
            <w:pPr>
              <w:pStyle w:val="ListParagraph"/>
              <w:numPr>
                <w:ilvl w:val="0"/>
                <w:numId w:val="73"/>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rsidP="00D33B1E">
            <w:pPr>
              <w:pStyle w:val="ListParagraph"/>
              <w:numPr>
                <w:ilvl w:val="0"/>
                <w:numId w:val="73"/>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rsidP="00D33B1E">
            <w:pPr>
              <w:pStyle w:val="ListParagraph"/>
              <w:numPr>
                <w:ilvl w:val="0"/>
                <w:numId w:val="73"/>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rsidP="00D33B1E">
            <w:pPr>
              <w:pStyle w:val="ListParagraph"/>
              <w:numPr>
                <w:ilvl w:val="0"/>
                <w:numId w:val="73"/>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rsidP="00D33B1E">
            <w:pPr>
              <w:pStyle w:val="ListParagraph"/>
              <w:numPr>
                <w:ilvl w:val="0"/>
                <w:numId w:val="73"/>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rsidP="00D33B1E">
            <w:pPr>
              <w:pStyle w:val="ListParagraph"/>
              <w:numPr>
                <w:ilvl w:val="0"/>
                <w:numId w:val="73"/>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rsidP="00D33B1E">
            <w:pPr>
              <w:pStyle w:val="ListParagraph"/>
              <w:numPr>
                <w:ilvl w:val="0"/>
                <w:numId w:val="73"/>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rsidP="00D33B1E">
            <w:pPr>
              <w:pStyle w:val="ListParagraph"/>
              <w:numPr>
                <w:ilvl w:val="0"/>
                <w:numId w:val="73"/>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rsidP="00D33B1E">
            <w:pPr>
              <w:numPr>
                <w:ilvl w:val="0"/>
                <w:numId w:val="79"/>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rsidP="00D33B1E">
            <w:pPr>
              <w:numPr>
                <w:ilvl w:val="0"/>
                <w:numId w:val="80"/>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rsidP="00D33B1E">
            <w:pPr>
              <w:numPr>
                <w:ilvl w:val="0"/>
                <w:numId w:val="80"/>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rsidP="00D33B1E">
            <w:pPr>
              <w:numPr>
                <w:ilvl w:val="0"/>
                <w:numId w:val="80"/>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rsidP="00D33B1E">
            <w:pPr>
              <w:numPr>
                <w:ilvl w:val="0"/>
                <w:numId w:val="80"/>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rsidP="00D33B1E">
            <w:pPr>
              <w:numPr>
                <w:ilvl w:val="0"/>
                <w:numId w:val="78"/>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rsidP="00D33B1E">
      <w:pPr>
        <w:pStyle w:val="Default"/>
        <w:numPr>
          <w:ilvl w:val="0"/>
          <w:numId w:val="67"/>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26E9CEB7"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B2495F">
            <w:rPr>
              <w:b/>
              <w:szCs w:val="24"/>
              <w:lang w:val="en-ZA"/>
            </w:rPr>
            <w:t>H24/017PF</w:t>
          </w:r>
        </w:sdtContent>
      </w:sdt>
    </w:p>
    <w:p w14:paraId="280FF473" w14:textId="77777777" w:rsidR="00782A61" w:rsidRDefault="00782A61" w:rsidP="00782A61"/>
    <w:p w14:paraId="0721AF0E" w14:textId="52A9B879"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B2495F">
            <w:rPr>
              <w:b/>
              <w:szCs w:val="24"/>
              <w:lang w:val="en-ZA"/>
            </w:rPr>
            <w:t xml:space="preserve">REQUEST FOR PROPOSAL (RFP) ON LONG-TERM LEASING AND DEVELOPMENT OF UNUTILIZED STATE-OWNED IMMOVABLE PROPERTIES IN PRETORIA REGIONAL OFFICE </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City">
        <w:smartTag w:uri="urn:schemas-microsoft-com:office:smarttags" w:element="place">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92E90" w14:textId="77777777" w:rsidR="000C7A9F" w:rsidRDefault="000C7A9F">
      <w:r>
        <w:separator/>
      </w:r>
    </w:p>
    <w:p w14:paraId="4BFC13F7" w14:textId="77777777" w:rsidR="000C7A9F" w:rsidRDefault="000C7A9F"/>
  </w:endnote>
  <w:endnote w:type="continuationSeparator" w:id="0">
    <w:p w14:paraId="562D621C" w14:textId="77777777" w:rsidR="000C7A9F" w:rsidRDefault="000C7A9F">
      <w:r>
        <w:continuationSeparator/>
      </w:r>
    </w:p>
    <w:p w14:paraId="2619BC91" w14:textId="77777777" w:rsidR="000C7A9F" w:rsidRDefault="000C7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45E5182E"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B2495F">
          <w:rPr>
            <w:b/>
            <w:sz w:val="16"/>
            <w:szCs w:val="16"/>
          </w:rPr>
          <w:t xml:space="preserve">REQUEST FOR PROPOSAL (RFP) ON LONG-TERM LEASING AND DEVELOPMENT OF UNUTILIZED STATE-OWNED IMMOVABLE PROPERTIES IN PRETORIA REGIONAL OFFICE </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6D211" w14:textId="77777777" w:rsidR="000C7A9F" w:rsidRDefault="000C7A9F">
      <w:r>
        <w:separator/>
      </w:r>
    </w:p>
    <w:p w14:paraId="29C5DAE0" w14:textId="77777777" w:rsidR="000C7A9F" w:rsidRDefault="000C7A9F"/>
  </w:footnote>
  <w:footnote w:type="continuationSeparator" w:id="0">
    <w:p w14:paraId="61522D58" w14:textId="77777777" w:rsidR="000C7A9F" w:rsidRDefault="000C7A9F">
      <w:r>
        <w:continuationSeparator/>
      </w:r>
    </w:p>
    <w:p w14:paraId="28A2698E" w14:textId="77777777" w:rsidR="000C7A9F" w:rsidRDefault="000C7A9F"/>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062EE7E3"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B2495F">
          <w:rPr>
            <w:b/>
            <w:sz w:val="16"/>
            <w:szCs w:val="16"/>
          </w:rPr>
          <w:t>H24/017PF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0373FB8"/>
    <w:multiLevelType w:val="hybridMultilevel"/>
    <w:tmpl w:val="52B69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2"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5B75294"/>
    <w:multiLevelType w:val="hybridMultilevel"/>
    <w:tmpl w:val="85E8BB4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8"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0"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3"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7"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5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3"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5"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9"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61"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3"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AA87A97"/>
    <w:multiLevelType w:val="multilevel"/>
    <w:tmpl w:val="336E514A"/>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1BF78F6"/>
    <w:multiLevelType w:val="hybridMultilevel"/>
    <w:tmpl w:val="1734AA12"/>
    <w:lvl w:ilvl="0" w:tplc="B8C4A6A2">
      <w:start w:val="1"/>
      <w:numFmt w:val="decimal"/>
      <w:lvlText w:val="(%1)"/>
      <w:lvlJc w:val="left"/>
      <w:pPr>
        <w:ind w:left="3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5E9160">
      <w:start w:val="1"/>
      <w:numFmt w:val="lowerLetter"/>
      <w:lvlText w:val="%2"/>
      <w:lvlJc w:val="left"/>
      <w:pPr>
        <w:ind w:left="1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9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3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40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5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62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7"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9"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3"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6"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8"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6"/>
  </w:num>
  <w:num w:numId="2" w16cid:durableId="1664158178">
    <w:abstractNumId w:val="35"/>
  </w:num>
  <w:num w:numId="3" w16cid:durableId="553930926">
    <w:abstractNumId w:val="102"/>
  </w:num>
  <w:num w:numId="4" w16cid:durableId="743768624">
    <w:abstractNumId w:val="0"/>
  </w:num>
  <w:num w:numId="5" w16cid:durableId="1901214220">
    <w:abstractNumId w:val="37"/>
  </w:num>
  <w:num w:numId="6" w16cid:durableId="971209562">
    <w:abstractNumId w:val="93"/>
  </w:num>
  <w:num w:numId="7" w16cid:durableId="1672876014">
    <w:abstractNumId w:val="59"/>
  </w:num>
  <w:num w:numId="8" w16cid:durableId="1545022400">
    <w:abstractNumId w:val="53"/>
  </w:num>
  <w:num w:numId="9" w16cid:durableId="204100737">
    <w:abstractNumId w:val="4"/>
  </w:num>
  <w:num w:numId="10" w16cid:durableId="846865612">
    <w:abstractNumId w:val="36"/>
  </w:num>
  <w:num w:numId="11" w16cid:durableId="205680069">
    <w:abstractNumId w:val="94"/>
  </w:num>
  <w:num w:numId="12" w16cid:durableId="1257905718">
    <w:abstractNumId w:val="16"/>
  </w:num>
  <w:num w:numId="13" w16cid:durableId="1477800158">
    <w:abstractNumId w:val="86"/>
  </w:num>
  <w:num w:numId="14" w16cid:durableId="988512078">
    <w:abstractNumId w:val="92"/>
  </w:num>
  <w:num w:numId="15" w16cid:durableId="382172792">
    <w:abstractNumId w:val="46"/>
  </w:num>
  <w:num w:numId="16" w16cid:durableId="557589834">
    <w:abstractNumId w:val="51"/>
  </w:num>
  <w:num w:numId="17" w16cid:durableId="1514228069">
    <w:abstractNumId w:val="42"/>
  </w:num>
  <w:num w:numId="18" w16cid:durableId="1806659280">
    <w:abstractNumId w:val="74"/>
  </w:num>
  <w:num w:numId="19" w16cid:durableId="1162811656">
    <w:abstractNumId w:val="52"/>
  </w:num>
  <w:num w:numId="20" w16cid:durableId="27072391">
    <w:abstractNumId w:val="62"/>
  </w:num>
  <w:num w:numId="21" w16cid:durableId="883294663">
    <w:abstractNumId w:val="105"/>
  </w:num>
  <w:num w:numId="22" w16cid:durableId="1612394543">
    <w:abstractNumId w:val="110"/>
  </w:num>
  <w:num w:numId="23" w16cid:durableId="2045908680">
    <w:abstractNumId w:val="112"/>
  </w:num>
  <w:num w:numId="24" w16cid:durableId="1326014883">
    <w:abstractNumId w:val="11"/>
  </w:num>
  <w:num w:numId="25" w16cid:durableId="368576376">
    <w:abstractNumId w:val="82"/>
  </w:num>
  <w:num w:numId="26" w16cid:durableId="532160557">
    <w:abstractNumId w:val="27"/>
  </w:num>
  <w:num w:numId="27" w16cid:durableId="1082021756">
    <w:abstractNumId w:val="83"/>
  </w:num>
  <w:num w:numId="28" w16cid:durableId="1874414654">
    <w:abstractNumId w:val="113"/>
  </w:num>
  <w:num w:numId="29" w16cid:durableId="1893879567">
    <w:abstractNumId w:val="23"/>
  </w:num>
  <w:num w:numId="30" w16cid:durableId="160125618">
    <w:abstractNumId w:val="8"/>
  </w:num>
  <w:num w:numId="31" w16cid:durableId="1865825978">
    <w:abstractNumId w:val="18"/>
  </w:num>
  <w:num w:numId="32" w16cid:durableId="43679600">
    <w:abstractNumId w:val="98"/>
  </w:num>
  <w:num w:numId="33" w16cid:durableId="518084923">
    <w:abstractNumId w:val="33"/>
  </w:num>
  <w:num w:numId="34" w16cid:durableId="872307328">
    <w:abstractNumId w:val="15"/>
  </w:num>
  <w:num w:numId="35" w16cid:durableId="2036734097">
    <w:abstractNumId w:val="61"/>
  </w:num>
  <w:num w:numId="36" w16cid:durableId="2089420692">
    <w:abstractNumId w:val="22"/>
  </w:num>
  <w:num w:numId="37" w16cid:durableId="1529638965">
    <w:abstractNumId w:val="85"/>
  </w:num>
  <w:num w:numId="38" w16cid:durableId="510070815">
    <w:abstractNumId w:val="64"/>
  </w:num>
  <w:num w:numId="39" w16cid:durableId="1268927532">
    <w:abstractNumId w:val="6"/>
  </w:num>
  <w:num w:numId="40" w16cid:durableId="799614627">
    <w:abstractNumId w:val="13"/>
  </w:num>
  <w:num w:numId="41" w16cid:durableId="449327504">
    <w:abstractNumId w:val="32"/>
  </w:num>
  <w:num w:numId="42" w16cid:durableId="1861972074">
    <w:abstractNumId w:val="14"/>
  </w:num>
  <w:num w:numId="43" w16cid:durableId="1594432431">
    <w:abstractNumId w:val="90"/>
  </w:num>
  <w:num w:numId="44" w16cid:durableId="489520408">
    <w:abstractNumId w:val="101"/>
  </w:num>
  <w:num w:numId="45" w16cid:durableId="349453209">
    <w:abstractNumId w:val="84"/>
  </w:num>
  <w:num w:numId="46" w16cid:durableId="1803764910">
    <w:abstractNumId w:val="91"/>
  </w:num>
  <w:num w:numId="47" w16cid:durableId="383680128">
    <w:abstractNumId w:val="116"/>
  </w:num>
  <w:num w:numId="48" w16cid:durableId="1030909867">
    <w:abstractNumId w:val="7"/>
  </w:num>
  <w:num w:numId="49" w16cid:durableId="1872985898">
    <w:abstractNumId w:val="81"/>
  </w:num>
  <w:num w:numId="50" w16cid:durableId="1713068660">
    <w:abstractNumId w:val="88"/>
  </w:num>
  <w:num w:numId="51" w16cid:durableId="933049776">
    <w:abstractNumId w:val="63"/>
  </w:num>
  <w:num w:numId="52" w16cid:durableId="162210890">
    <w:abstractNumId w:val="44"/>
  </w:num>
  <w:num w:numId="53" w16cid:durableId="1223833176">
    <w:abstractNumId w:val="104"/>
  </w:num>
  <w:num w:numId="54" w16cid:durableId="1787844842">
    <w:abstractNumId w:val="17"/>
  </w:num>
  <w:num w:numId="55" w16cid:durableId="345912200">
    <w:abstractNumId w:val="26"/>
  </w:num>
  <w:num w:numId="56" w16cid:durableId="1951815293">
    <w:abstractNumId w:val="114"/>
  </w:num>
  <w:num w:numId="57" w16cid:durableId="1295136732">
    <w:abstractNumId w:val="48"/>
  </w:num>
  <w:num w:numId="58" w16cid:durableId="1080638685">
    <w:abstractNumId w:val="87"/>
  </w:num>
  <w:num w:numId="59" w16cid:durableId="1440758301">
    <w:abstractNumId w:val="89"/>
  </w:num>
  <w:num w:numId="60" w16cid:durableId="151676790">
    <w:abstractNumId w:val="55"/>
  </w:num>
  <w:num w:numId="61" w16cid:durableId="557282981">
    <w:abstractNumId w:val="65"/>
  </w:num>
  <w:num w:numId="62" w16cid:durableId="167406184">
    <w:abstractNumId w:val="106"/>
  </w:num>
  <w:num w:numId="63" w16cid:durableId="526215331">
    <w:abstractNumId w:val="111"/>
  </w:num>
  <w:num w:numId="64" w16cid:durableId="1186990206">
    <w:abstractNumId w:val="38"/>
  </w:num>
  <w:num w:numId="65" w16cid:durableId="1460799156">
    <w:abstractNumId w:val="72"/>
  </w:num>
  <w:num w:numId="66" w16cid:durableId="1781101212">
    <w:abstractNumId w:val="68"/>
  </w:num>
  <w:num w:numId="67" w16cid:durableId="614946619">
    <w:abstractNumId w:val="40"/>
  </w:num>
  <w:num w:numId="68" w16cid:durableId="1078788574">
    <w:abstractNumId w:val="49"/>
  </w:num>
  <w:num w:numId="69" w16cid:durableId="1007635998">
    <w:abstractNumId w:val="47"/>
  </w:num>
  <w:num w:numId="70" w16cid:durableId="2116709293">
    <w:abstractNumId w:val="109"/>
  </w:num>
  <w:num w:numId="71" w16cid:durableId="860826313">
    <w:abstractNumId w:val="119"/>
  </w:num>
  <w:num w:numId="72" w16cid:durableId="1390499457">
    <w:abstractNumId w:val="9"/>
  </w:num>
  <w:num w:numId="73" w16cid:durableId="544368526">
    <w:abstractNumId w:val="100"/>
  </w:num>
  <w:num w:numId="74" w16cid:durableId="1740134836">
    <w:abstractNumId w:val="20"/>
  </w:num>
  <w:num w:numId="75" w16cid:durableId="2033994256">
    <w:abstractNumId w:val="107"/>
  </w:num>
  <w:num w:numId="76" w16cid:durableId="1874808555">
    <w:abstractNumId w:val="117"/>
  </w:num>
  <w:num w:numId="77" w16cid:durableId="1627814868">
    <w:abstractNumId w:val="12"/>
  </w:num>
  <w:num w:numId="78" w16cid:durableId="847250098">
    <w:abstractNumId w:val="67"/>
  </w:num>
  <w:num w:numId="79" w16cid:durableId="1413115337">
    <w:abstractNumId w:val="41"/>
  </w:num>
  <w:num w:numId="80" w16cid:durableId="1133254226">
    <w:abstractNumId w:val="1"/>
  </w:num>
  <w:num w:numId="81" w16cid:durableId="1889998072">
    <w:abstractNumId w:val="3"/>
  </w:num>
  <w:num w:numId="82" w16cid:durableId="2030986374">
    <w:abstractNumId w:val="39"/>
  </w:num>
  <w:num w:numId="83" w16cid:durableId="895118051">
    <w:abstractNumId w:val="28"/>
  </w:num>
  <w:num w:numId="84" w16cid:durableId="1749381356">
    <w:abstractNumId w:val="77"/>
  </w:num>
  <w:num w:numId="85" w16cid:durableId="842428958">
    <w:abstractNumId w:val="75"/>
  </w:num>
  <w:num w:numId="86" w16cid:durableId="841352871">
    <w:abstractNumId w:val="96"/>
  </w:num>
  <w:num w:numId="87" w16cid:durableId="1381591029">
    <w:abstractNumId w:val="79"/>
  </w:num>
  <w:num w:numId="88" w16cid:durableId="916406511">
    <w:abstractNumId w:val="2"/>
  </w:num>
  <w:num w:numId="89" w16cid:durableId="227424629">
    <w:abstractNumId w:val="99"/>
  </w:num>
  <w:num w:numId="90" w16cid:durableId="345375813">
    <w:abstractNumId w:val="45"/>
  </w:num>
  <w:num w:numId="91" w16cid:durableId="886405897">
    <w:abstractNumId w:val="103"/>
  </w:num>
  <w:num w:numId="92" w16cid:durableId="2048406492">
    <w:abstractNumId w:val="34"/>
  </w:num>
  <w:num w:numId="93" w16cid:durableId="1747648927">
    <w:abstractNumId w:val="95"/>
  </w:num>
  <w:num w:numId="94" w16cid:durableId="144011740">
    <w:abstractNumId w:val="69"/>
  </w:num>
  <w:num w:numId="95" w16cid:durableId="207257520">
    <w:abstractNumId w:val="57"/>
  </w:num>
  <w:num w:numId="96" w16cid:durableId="1183276155">
    <w:abstractNumId w:val="66"/>
  </w:num>
  <w:num w:numId="97" w16cid:durableId="1103304733">
    <w:abstractNumId w:val="71"/>
  </w:num>
  <w:num w:numId="98" w16cid:durableId="428165127">
    <w:abstractNumId w:val="24"/>
  </w:num>
  <w:num w:numId="99" w16cid:durableId="1457873221">
    <w:abstractNumId w:val="50"/>
  </w:num>
  <w:num w:numId="100" w16cid:durableId="1064597879">
    <w:abstractNumId w:val="58"/>
  </w:num>
  <w:num w:numId="101" w16cid:durableId="388773311">
    <w:abstractNumId w:val="5"/>
  </w:num>
  <w:num w:numId="102" w16cid:durableId="1996175941">
    <w:abstractNumId w:val="56"/>
  </w:num>
  <w:num w:numId="103" w16cid:durableId="1453940215">
    <w:abstractNumId w:val="10"/>
  </w:num>
  <w:num w:numId="104" w16cid:durableId="1714041396">
    <w:abstractNumId w:val="43"/>
  </w:num>
  <w:num w:numId="105" w16cid:durableId="2068990245">
    <w:abstractNumId w:val="70"/>
  </w:num>
  <w:num w:numId="106" w16cid:durableId="555436342">
    <w:abstractNumId w:val="31"/>
  </w:num>
  <w:num w:numId="107" w16cid:durableId="309359747">
    <w:abstractNumId w:val="19"/>
  </w:num>
  <w:num w:numId="108" w16cid:durableId="1706519983">
    <w:abstractNumId w:val="21"/>
  </w:num>
  <w:num w:numId="109" w16cid:durableId="1555846107">
    <w:abstractNumId w:val="115"/>
  </w:num>
  <w:num w:numId="110" w16cid:durableId="1814249081">
    <w:abstractNumId w:val="54"/>
  </w:num>
  <w:num w:numId="111" w16cid:durableId="117724263">
    <w:abstractNumId w:val="60"/>
  </w:num>
  <w:num w:numId="112" w16cid:durableId="1926567837">
    <w:abstractNumId w:val="25"/>
  </w:num>
  <w:num w:numId="113" w16cid:durableId="1219979465">
    <w:abstractNumId w:val="73"/>
  </w:num>
  <w:num w:numId="114" w16cid:durableId="800616810">
    <w:abstractNumId w:val="118"/>
  </w:num>
  <w:num w:numId="115" w16cid:durableId="1332949032">
    <w:abstractNumId w:val="108"/>
  </w:num>
  <w:num w:numId="116" w16cid:durableId="1244683828">
    <w:abstractNumId w:val="78"/>
  </w:num>
  <w:num w:numId="117" w16cid:durableId="743333204">
    <w:abstractNumId w:val="97"/>
  </w:num>
  <w:num w:numId="118" w16cid:durableId="854224354">
    <w:abstractNumId w:val="80"/>
  </w:num>
  <w:num w:numId="119" w16cid:durableId="32580576">
    <w:abstractNumId w:val="30"/>
  </w:num>
  <w:num w:numId="120" w16cid:durableId="2126197540">
    <w:abstractNumId w:val="2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C7A9F"/>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B8A"/>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A0636"/>
    <w:rsid w:val="002A0696"/>
    <w:rsid w:val="002A0FE5"/>
    <w:rsid w:val="002A1156"/>
    <w:rsid w:val="002A133E"/>
    <w:rsid w:val="002A1DBB"/>
    <w:rsid w:val="002A280B"/>
    <w:rsid w:val="002A3975"/>
    <w:rsid w:val="002A3AFE"/>
    <w:rsid w:val="002A50BE"/>
    <w:rsid w:val="002A5641"/>
    <w:rsid w:val="002A6067"/>
    <w:rsid w:val="002A60AA"/>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A2"/>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E05"/>
    <w:rsid w:val="004903F3"/>
    <w:rsid w:val="0049066D"/>
    <w:rsid w:val="00490EAE"/>
    <w:rsid w:val="00490FCF"/>
    <w:rsid w:val="0049113D"/>
    <w:rsid w:val="00491249"/>
    <w:rsid w:val="00491CB2"/>
    <w:rsid w:val="00492345"/>
    <w:rsid w:val="00492F21"/>
    <w:rsid w:val="0049368B"/>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F39"/>
    <w:rsid w:val="004C1E76"/>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4398"/>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600D"/>
    <w:rsid w:val="006B6233"/>
    <w:rsid w:val="006B6B68"/>
    <w:rsid w:val="006B6C8E"/>
    <w:rsid w:val="006B6E05"/>
    <w:rsid w:val="006B72A5"/>
    <w:rsid w:val="006C098E"/>
    <w:rsid w:val="006C0B76"/>
    <w:rsid w:val="006C102D"/>
    <w:rsid w:val="006C120F"/>
    <w:rsid w:val="006C13E7"/>
    <w:rsid w:val="006C1403"/>
    <w:rsid w:val="006C1B23"/>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66A7"/>
    <w:rsid w:val="008C7645"/>
    <w:rsid w:val="008C7872"/>
    <w:rsid w:val="008C7982"/>
    <w:rsid w:val="008C7C74"/>
    <w:rsid w:val="008C7F89"/>
    <w:rsid w:val="008D03E0"/>
    <w:rsid w:val="008D0D61"/>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A93"/>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48F3"/>
    <w:rsid w:val="00A756A7"/>
    <w:rsid w:val="00A76DD1"/>
    <w:rsid w:val="00A76F49"/>
    <w:rsid w:val="00A77762"/>
    <w:rsid w:val="00A77985"/>
    <w:rsid w:val="00A77E14"/>
    <w:rsid w:val="00A80174"/>
    <w:rsid w:val="00A80FAC"/>
    <w:rsid w:val="00A8130F"/>
    <w:rsid w:val="00A816A6"/>
    <w:rsid w:val="00A81E44"/>
    <w:rsid w:val="00A82255"/>
    <w:rsid w:val="00A83995"/>
    <w:rsid w:val="00A86BF4"/>
    <w:rsid w:val="00A8727F"/>
    <w:rsid w:val="00A8759D"/>
    <w:rsid w:val="00A87E7C"/>
    <w:rsid w:val="00A922E8"/>
    <w:rsid w:val="00A928DE"/>
    <w:rsid w:val="00A92B5B"/>
    <w:rsid w:val="00A92D0C"/>
    <w:rsid w:val="00A93062"/>
    <w:rsid w:val="00A9320E"/>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7CA3"/>
    <w:rsid w:val="00BB0777"/>
    <w:rsid w:val="00BB0BCB"/>
    <w:rsid w:val="00BB0F64"/>
    <w:rsid w:val="00BB1185"/>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C324B"/>
    <w:rsid w:val="000C456C"/>
    <w:rsid w:val="001227E7"/>
    <w:rsid w:val="00123311"/>
    <w:rsid w:val="00187653"/>
    <w:rsid w:val="001E0BC6"/>
    <w:rsid w:val="002605DE"/>
    <w:rsid w:val="002620E1"/>
    <w:rsid w:val="002A3975"/>
    <w:rsid w:val="002B709F"/>
    <w:rsid w:val="002F0550"/>
    <w:rsid w:val="0030150A"/>
    <w:rsid w:val="0032131F"/>
    <w:rsid w:val="00321D8E"/>
    <w:rsid w:val="003A31A2"/>
    <w:rsid w:val="00420F3B"/>
    <w:rsid w:val="0045790E"/>
    <w:rsid w:val="005463E8"/>
    <w:rsid w:val="00576DA3"/>
    <w:rsid w:val="00591605"/>
    <w:rsid w:val="00671785"/>
    <w:rsid w:val="00677627"/>
    <w:rsid w:val="00692604"/>
    <w:rsid w:val="006C79ED"/>
    <w:rsid w:val="006F12FD"/>
    <w:rsid w:val="00711767"/>
    <w:rsid w:val="007A4726"/>
    <w:rsid w:val="007F7129"/>
    <w:rsid w:val="00815479"/>
    <w:rsid w:val="00832592"/>
    <w:rsid w:val="0089622D"/>
    <w:rsid w:val="008A1291"/>
    <w:rsid w:val="008F7BAE"/>
    <w:rsid w:val="00900894"/>
    <w:rsid w:val="00903ABF"/>
    <w:rsid w:val="00907AFC"/>
    <w:rsid w:val="0092463F"/>
    <w:rsid w:val="00953C88"/>
    <w:rsid w:val="00955672"/>
    <w:rsid w:val="00962A91"/>
    <w:rsid w:val="009930F7"/>
    <w:rsid w:val="009A5B01"/>
    <w:rsid w:val="009E6559"/>
    <w:rsid w:val="009F200D"/>
    <w:rsid w:val="00A143E2"/>
    <w:rsid w:val="00A4429B"/>
    <w:rsid w:val="00AB4244"/>
    <w:rsid w:val="00AC069C"/>
    <w:rsid w:val="00AC6CD3"/>
    <w:rsid w:val="00B2471B"/>
    <w:rsid w:val="00B27FFB"/>
    <w:rsid w:val="00B73649"/>
    <w:rsid w:val="00B83BE4"/>
    <w:rsid w:val="00C109FA"/>
    <w:rsid w:val="00C22B36"/>
    <w:rsid w:val="00C26EEA"/>
    <w:rsid w:val="00C86A62"/>
    <w:rsid w:val="00CF4406"/>
    <w:rsid w:val="00CF4D36"/>
    <w:rsid w:val="00D10355"/>
    <w:rsid w:val="00D16EB8"/>
    <w:rsid w:val="00D35433"/>
    <w:rsid w:val="00D47721"/>
    <w:rsid w:val="00DD6C3B"/>
    <w:rsid w:val="00E04C41"/>
    <w:rsid w:val="00E61FB9"/>
    <w:rsid w:val="00F70224"/>
    <w:rsid w:val="00F81AF1"/>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PRETORIA REGIONAL OFFICE </Abstract>
  <CompanyAddress>Pretora Regional Office, Department of Public Works and Infrastructure, Cnr Thabo Sehume and Nana Sita Streets, Pretoria,0001</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4</TotalTime>
  <Pages>103</Pages>
  <Words>25606</Words>
  <Characters>145959</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H24/017PF</cp:keywords>
  <dc:description>N/A</dc:description>
  <cp:lastModifiedBy>Fikile Ndwandwe</cp:lastModifiedBy>
  <cp:revision>3</cp:revision>
  <cp:lastPrinted>2023-07-06T08:46:00Z</cp:lastPrinted>
  <dcterms:created xsi:type="dcterms:W3CDTF">2024-12-13T14:35:00Z</dcterms:created>
  <dcterms:modified xsi:type="dcterms:W3CDTF">2024-12-13T14:52:00Z</dcterms:modified>
  <cp:category>11:00</cp:category>
  <cp:contentStatus>24 JANUARY 2025</cp:contentStatus>
</cp:coreProperties>
</file>