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2F2E4" w14:textId="77777777" w:rsidR="001C67D8" w:rsidRPr="002A74A1" w:rsidRDefault="001C67D8" w:rsidP="00084962">
      <w:pPr>
        <w:pStyle w:val="CommentText"/>
        <w:jc w:val="center"/>
      </w:pPr>
      <w:r w:rsidRPr="002A74A1">
        <w:rPr>
          <w:b/>
          <w:noProof/>
          <w:sz w:val="18"/>
          <w:lang w:val="en-US" w:eastAsia="en-US"/>
        </w:rPr>
        <w:drawing>
          <wp:inline distT="0" distB="0" distL="0" distR="0" wp14:anchorId="24889589" wp14:editId="26DD5BDF">
            <wp:extent cx="4892144" cy="19126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92144" cy="1912620"/>
                    </a:xfrm>
                    <a:prstGeom prst="rect">
                      <a:avLst/>
                    </a:prstGeom>
                    <a:noFill/>
                    <a:ln>
                      <a:noFill/>
                    </a:ln>
                  </pic:spPr>
                </pic:pic>
              </a:graphicData>
            </a:graphic>
          </wp:inline>
        </w:drawing>
      </w:r>
    </w:p>
    <w:p w14:paraId="6B5CB891" w14:textId="77777777" w:rsidR="002A5641" w:rsidRPr="002A74A1" w:rsidRDefault="002A5641">
      <w:pPr>
        <w:ind w:left="2694"/>
        <w:jc w:val="both"/>
        <w:rPr>
          <w:sz w:val="16"/>
          <w:szCs w:val="16"/>
        </w:rPr>
      </w:pPr>
    </w:p>
    <w:p w14:paraId="5F21852A" w14:textId="77777777" w:rsidR="002A5641" w:rsidRPr="002A74A1" w:rsidRDefault="002A5641">
      <w:pPr>
        <w:jc w:val="center"/>
        <w:rPr>
          <w:iCs/>
        </w:rPr>
      </w:pPr>
    </w:p>
    <w:p w14:paraId="23FE8B14" w14:textId="77777777" w:rsidR="002A5641" w:rsidRPr="002A74A1" w:rsidRDefault="002A5641">
      <w:pPr>
        <w:jc w:val="both"/>
      </w:pPr>
    </w:p>
    <w:p w14:paraId="772A4A8A" w14:textId="77777777" w:rsidR="00F460BC" w:rsidRPr="002A74A1" w:rsidRDefault="00FA33F6" w:rsidP="00F460BC">
      <w:pPr>
        <w:pStyle w:val="Heading8"/>
        <w:jc w:val="both"/>
        <w:rPr>
          <w:sz w:val="32"/>
          <w:szCs w:val="32"/>
        </w:rPr>
      </w:pPr>
      <w:r>
        <w:rPr>
          <w:sz w:val="32"/>
          <w:szCs w:val="32"/>
        </w:rPr>
        <w:t>BID</w:t>
      </w:r>
      <w:r w:rsidR="00F460BC" w:rsidRPr="002A74A1">
        <w:rPr>
          <w:sz w:val="32"/>
          <w:szCs w:val="32"/>
        </w:rPr>
        <w:t xml:space="preserve"> DOCUMENT</w:t>
      </w:r>
    </w:p>
    <w:p w14:paraId="2C7A8CE4" w14:textId="77777777" w:rsidR="00F460BC" w:rsidRPr="00AB1E95" w:rsidRDefault="00F460BC" w:rsidP="00F460BC">
      <w:pPr>
        <w:jc w:val="both"/>
        <w:rPr>
          <w:sz w:val="22"/>
          <w:szCs w:val="22"/>
        </w:rPr>
      </w:pPr>
    </w:p>
    <w:p w14:paraId="747BCAEF" w14:textId="61DC7D20" w:rsidR="00C66E45" w:rsidRPr="00AB1E95" w:rsidRDefault="002A5641" w:rsidP="00C66E45">
      <w:pPr>
        <w:pStyle w:val="CommentText"/>
        <w:jc w:val="both"/>
        <w:rPr>
          <w:b/>
          <w:sz w:val="22"/>
          <w:szCs w:val="22"/>
        </w:rPr>
      </w:pPr>
      <w:r w:rsidRPr="00AB1E95">
        <w:rPr>
          <w:b/>
          <w:noProof/>
          <w:sz w:val="22"/>
          <w:szCs w:val="22"/>
        </w:rPr>
        <w:t>PROJECT</w:t>
      </w:r>
      <w:r w:rsidR="0063533B" w:rsidRPr="00AB1E95">
        <w:rPr>
          <w:b/>
          <w:noProof/>
          <w:sz w:val="22"/>
          <w:szCs w:val="22"/>
        </w:rPr>
        <w:t xml:space="preserve"> DESCRIPTION</w:t>
      </w:r>
      <w:r w:rsidR="00C20AD7" w:rsidRPr="00AB1E95">
        <w:rPr>
          <w:b/>
          <w:noProof/>
          <w:sz w:val="22"/>
          <w:szCs w:val="22"/>
        </w:rPr>
        <w:t xml:space="preserve">: </w:t>
      </w:r>
      <w:r w:rsidR="00C66E45" w:rsidRPr="00AB1E95">
        <w:rPr>
          <w:b/>
          <w:noProof/>
          <w:sz w:val="22"/>
          <w:szCs w:val="22"/>
        </w:rPr>
        <w:t xml:space="preserve"> </w:t>
      </w:r>
      <w:sdt>
        <w:sdtPr>
          <w:rPr>
            <w:b/>
            <w:sz w:val="22"/>
            <w:szCs w:val="22"/>
          </w:rPr>
          <w:alias w:val="Bid / Quotation Description"/>
          <w:tag w:val=""/>
          <w:id w:val="643250156"/>
          <w:lock w:val="sdtContentLocked"/>
          <w:placeholder>
            <w:docPart w:val="EF238A5EF3554A01BA62B67C47A4637E"/>
          </w:placeholder>
          <w:dataBinding w:prefixMappings="xmlns:ns0='http://schemas.microsoft.com/office/2006/coverPageProps' " w:xpath="/ns0:CoverPageProperties[1]/ns0:Abstract[1]" w:storeItemID="{55AF091B-3C7A-41E3-B477-F2FDAA23CFDA}"/>
          <w:text/>
        </w:sdtPr>
        <w:sdtContent>
          <w:r w:rsidR="00BB0ADC">
            <w:rPr>
              <w:b/>
              <w:sz w:val="22"/>
              <w:szCs w:val="22"/>
            </w:rPr>
            <w:t>REQUEST FOR PROPOSAL (RFP) ON LONG-TERM LEASING AND DEVELOPMENT OF UNUTILIZED STATE-OWNED IMMOVABLE PROPERTIES IN BLOEMFONTEIN REGIONAL OFFICE (CLUSTER10)</w:t>
          </w:r>
        </w:sdtContent>
      </w:sdt>
    </w:p>
    <w:p w14:paraId="4C25374C" w14:textId="77777777" w:rsidR="002E1774" w:rsidRPr="00AB1E95" w:rsidRDefault="002E1774" w:rsidP="00C20AD7">
      <w:pPr>
        <w:jc w:val="both"/>
        <w:rPr>
          <w:b/>
          <w:sz w:val="22"/>
          <w:szCs w:val="22"/>
        </w:rPr>
      </w:pPr>
    </w:p>
    <w:p w14:paraId="4AC73DD8" w14:textId="77777777" w:rsidR="009E1F0C" w:rsidRPr="00AB1E95" w:rsidRDefault="009E1F0C">
      <w:pPr>
        <w:pStyle w:val="CommentText"/>
        <w:jc w:val="both"/>
        <w:rPr>
          <w:b/>
          <w:sz w:val="22"/>
          <w:szCs w:val="22"/>
        </w:rPr>
      </w:pPr>
    </w:p>
    <w:p w14:paraId="589C5C23" w14:textId="507900D0" w:rsidR="00350BD9" w:rsidRPr="00AB1E95" w:rsidRDefault="00FA33F6" w:rsidP="00350BD9">
      <w:pPr>
        <w:jc w:val="both"/>
        <w:rPr>
          <w:b/>
          <w:sz w:val="22"/>
          <w:szCs w:val="22"/>
        </w:rPr>
      </w:pPr>
      <w:r w:rsidRPr="00AB1E95">
        <w:rPr>
          <w:b/>
          <w:sz w:val="22"/>
          <w:szCs w:val="22"/>
        </w:rPr>
        <w:t>BID</w:t>
      </w:r>
      <w:r w:rsidR="00F460BC" w:rsidRPr="00AB1E95">
        <w:rPr>
          <w:b/>
          <w:sz w:val="22"/>
          <w:szCs w:val="22"/>
        </w:rPr>
        <w:t xml:space="preserve"> NO:</w:t>
      </w:r>
      <w:r w:rsidR="008F0ACC" w:rsidRPr="00AB1E95">
        <w:rPr>
          <w:b/>
          <w:sz w:val="22"/>
          <w:szCs w:val="22"/>
        </w:rPr>
        <w:t xml:space="preserve"> </w:t>
      </w:r>
      <w:r w:rsidR="00D0490B" w:rsidRPr="00AB1E95">
        <w:rPr>
          <w:b/>
          <w:sz w:val="22"/>
          <w:szCs w:val="22"/>
        </w:rPr>
        <w:tab/>
      </w:r>
      <w:r w:rsidR="00D0490B" w:rsidRPr="00AB1E95">
        <w:rPr>
          <w:b/>
          <w:sz w:val="22"/>
          <w:szCs w:val="22"/>
        </w:rPr>
        <w:tab/>
      </w:r>
      <w:r w:rsidR="00D0490B" w:rsidRPr="00AB1E95">
        <w:rPr>
          <w:b/>
          <w:sz w:val="22"/>
          <w:szCs w:val="22"/>
        </w:rPr>
        <w:tab/>
      </w:r>
      <w:r w:rsidR="00D0490B" w:rsidRPr="00AB1E95">
        <w:rPr>
          <w:b/>
          <w:sz w:val="22"/>
          <w:szCs w:val="22"/>
        </w:rPr>
        <w:tab/>
      </w:r>
      <w:sdt>
        <w:sdtPr>
          <w:rPr>
            <w:b/>
            <w:bCs/>
            <w:sz w:val="22"/>
            <w:szCs w:val="22"/>
            <w:lang w:val="en-ZA" w:eastAsia="en-ZA"/>
          </w:rPr>
          <w:alias w:val="Bid/ Quotation Number"/>
          <w:tag w:val=""/>
          <w:id w:val="-126243284"/>
          <w:lock w:val="sdtContentLocked"/>
          <w:placeholder>
            <w:docPart w:val="462F335CCD494B2CBCE517D7357D463C"/>
          </w:placeholder>
          <w:dataBinding w:prefixMappings="xmlns:ns0='http://purl.org/dc/elements/1.1/' xmlns:ns1='http://schemas.openxmlformats.org/package/2006/metadata/core-properties' " w:xpath="/ns1:coreProperties[1]/ns1:keywords[1]" w:storeItemID="{6C3C8BC8-F283-45AE-878A-BAB7291924A1}"/>
          <w:text/>
        </w:sdtPr>
        <w:sdtContent>
          <w:r w:rsidR="00F2268D">
            <w:rPr>
              <w:b/>
              <w:bCs/>
              <w:sz w:val="22"/>
              <w:szCs w:val="22"/>
              <w:lang w:val="en-ZA" w:eastAsia="en-ZA"/>
            </w:rPr>
            <w:t>H24/025PF</w:t>
          </w:r>
        </w:sdtContent>
      </w:sdt>
    </w:p>
    <w:p w14:paraId="01878E4C" w14:textId="77777777" w:rsidR="006A726C" w:rsidRPr="00AB1E95" w:rsidRDefault="006A726C" w:rsidP="00350BD9">
      <w:pPr>
        <w:jc w:val="both"/>
        <w:rPr>
          <w:b/>
          <w:sz w:val="22"/>
          <w:szCs w:val="22"/>
        </w:rPr>
      </w:pPr>
    </w:p>
    <w:p w14:paraId="486ABC72" w14:textId="77777777" w:rsidR="003E4812" w:rsidRPr="00AB1E95" w:rsidRDefault="0063533B" w:rsidP="003E4812">
      <w:pPr>
        <w:jc w:val="both"/>
        <w:rPr>
          <w:b/>
          <w:sz w:val="22"/>
          <w:szCs w:val="22"/>
        </w:rPr>
      </w:pPr>
      <w:r w:rsidRPr="00AB1E95">
        <w:rPr>
          <w:b/>
          <w:sz w:val="22"/>
          <w:szCs w:val="22"/>
        </w:rPr>
        <w:t>Closing Date</w:t>
      </w:r>
      <w:r w:rsidR="002C0D52" w:rsidRPr="00AB1E95">
        <w:rPr>
          <w:b/>
          <w:sz w:val="22"/>
          <w:szCs w:val="22"/>
        </w:rPr>
        <w:t>:</w:t>
      </w:r>
      <w:r w:rsidR="00F41DD4" w:rsidRPr="00AB1E95">
        <w:rPr>
          <w:b/>
          <w:sz w:val="22"/>
          <w:szCs w:val="22"/>
        </w:rPr>
        <w:tab/>
      </w:r>
      <w:r w:rsidR="00F067E5" w:rsidRPr="00AB1E95">
        <w:rPr>
          <w:b/>
          <w:sz w:val="22"/>
          <w:szCs w:val="22"/>
        </w:rPr>
        <w:tab/>
      </w:r>
      <w:r w:rsidR="00F41DD4" w:rsidRPr="00AB1E95">
        <w:rPr>
          <w:b/>
          <w:sz w:val="22"/>
          <w:szCs w:val="22"/>
        </w:rPr>
        <w:tab/>
      </w:r>
      <w:r w:rsidR="00F41DD4" w:rsidRPr="00AB1E95">
        <w:rPr>
          <w:b/>
          <w:sz w:val="22"/>
          <w:szCs w:val="22"/>
        </w:rPr>
        <w:tab/>
      </w:r>
      <w:sdt>
        <w:sdtPr>
          <w:rPr>
            <w:b/>
            <w:sz w:val="22"/>
            <w:szCs w:val="22"/>
          </w:rPr>
          <w:alias w:val="Bid Closing Date"/>
          <w:tag w:val=""/>
          <w:id w:val="-2044504171"/>
          <w:lock w:val="sdtContentLocked"/>
          <w:placeholder>
            <w:docPart w:val="4F98C8F494A64D0B8670C6A45A290B30"/>
          </w:placeholder>
          <w:dataBinding w:prefixMappings="xmlns:ns0='http://schemas.microsoft.com/office/2006/coverPageProps' " w:xpath="/ns0:CoverPageProperties[1]/ns0:PublishDate[1]" w:storeItemID="{55AF091B-3C7A-41E3-B477-F2FDAA23CFDA}"/>
          <w:date w:fullDate="2025-03-13T00:00:00Z">
            <w:dateFormat w:val="dd MMMM yyyy"/>
            <w:lid w:val="en-ZA"/>
            <w:storeMappedDataAs w:val="dateTime"/>
            <w:calendar w:val="gregorian"/>
          </w:date>
        </w:sdtPr>
        <w:sdtContent>
          <w:r w:rsidR="00C46B5C">
            <w:rPr>
              <w:b/>
              <w:sz w:val="22"/>
              <w:szCs w:val="22"/>
              <w:lang w:val="en-ZA"/>
            </w:rPr>
            <w:t>13 March 2025</w:t>
          </w:r>
        </w:sdtContent>
      </w:sdt>
      <w:r w:rsidR="00FB373D" w:rsidRPr="00AB1E95">
        <w:rPr>
          <w:b/>
          <w:sz w:val="22"/>
          <w:szCs w:val="22"/>
        </w:rPr>
        <w:t xml:space="preserve"> </w:t>
      </w:r>
      <w:r w:rsidR="00FB373D" w:rsidRPr="00AB1E95">
        <w:rPr>
          <w:b/>
          <w:sz w:val="22"/>
          <w:szCs w:val="22"/>
        </w:rPr>
        <w:tab/>
      </w:r>
    </w:p>
    <w:p w14:paraId="41CC3C27" w14:textId="77777777" w:rsidR="00FB373D" w:rsidRPr="00AB1E95" w:rsidRDefault="00C20AD7" w:rsidP="00FB373D">
      <w:pPr>
        <w:rPr>
          <w:b/>
          <w:snapToGrid w:val="0"/>
          <w:sz w:val="22"/>
          <w:szCs w:val="22"/>
        </w:rPr>
      </w:pPr>
      <w:r w:rsidRPr="00AB1E95">
        <w:rPr>
          <w:b/>
          <w:sz w:val="22"/>
          <w:szCs w:val="22"/>
        </w:rPr>
        <w:t xml:space="preserve">Closing </w:t>
      </w:r>
      <w:r w:rsidR="00F067E5" w:rsidRPr="00AB1E95">
        <w:rPr>
          <w:b/>
          <w:sz w:val="22"/>
          <w:szCs w:val="22"/>
        </w:rPr>
        <w:t>Time:</w:t>
      </w:r>
      <w:r w:rsidR="00F41DD4" w:rsidRPr="00AB1E95">
        <w:rPr>
          <w:b/>
          <w:sz w:val="22"/>
          <w:szCs w:val="22"/>
        </w:rPr>
        <w:tab/>
      </w:r>
      <w:r w:rsidR="00FB373D" w:rsidRPr="00AB1E95">
        <w:rPr>
          <w:b/>
          <w:sz w:val="22"/>
          <w:szCs w:val="22"/>
          <w:lang w:val="en-ZA"/>
        </w:rPr>
        <w:tab/>
      </w:r>
      <w:r w:rsidR="00FB373D" w:rsidRPr="00AB1E95">
        <w:rPr>
          <w:b/>
          <w:sz w:val="22"/>
          <w:szCs w:val="22"/>
          <w:lang w:val="en-ZA"/>
        </w:rPr>
        <w:tab/>
      </w:r>
      <w:sdt>
        <w:sdtPr>
          <w:rPr>
            <w:b/>
            <w:sz w:val="22"/>
            <w:szCs w:val="22"/>
          </w:rPr>
          <w:alias w:val="Bid Closing Time"/>
          <w:tag w:val=""/>
          <w:id w:val="-338151675"/>
          <w:lock w:val="sdtContentLocked"/>
          <w:placeholder>
            <w:docPart w:val="AC2B8A80A0C54DD3A5AE308A9254E9F4"/>
          </w:placeholder>
          <w:dataBinding w:prefixMappings="xmlns:ns0='http://purl.org/dc/elements/1.1/' xmlns:ns1='http://schemas.openxmlformats.org/package/2006/metadata/core-properties' " w:xpath="/ns1:coreProperties[1]/ns1:category[1]" w:storeItemID="{6C3C8BC8-F283-45AE-878A-BAB7291924A1}"/>
          <w:text/>
        </w:sdtPr>
        <w:sdtContent>
          <w:r w:rsidR="00C46B5C">
            <w:rPr>
              <w:b/>
              <w:sz w:val="22"/>
              <w:szCs w:val="22"/>
            </w:rPr>
            <w:t>11:00</w:t>
          </w:r>
        </w:sdtContent>
      </w:sdt>
    </w:p>
    <w:p w14:paraId="532C8832" w14:textId="77777777" w:rsidR="00AA4384" w:rsidRPr="00AB1E95" w:rsidRDefault="00AA4384" w:rsidP="003E4812">
      <w:pPr>
        <w:jc w:val="both"/>
        <w:rPr>
          <w:b/>
          <w:sz w:val="22"/>
          <w:szCs w:val="22"/>
        </w:rPr>
      </w:pPr>
    </w:p>
    <w:p w14:paraId="6E71D2CF" w14:textId="3EB70CCD" w:rsidR="006B36CD" w:rsidRDefault="00AA4384" w:rsidP="006B36CD">
      <w:pPr>
        <w:rPr>
          <w:b/>
          <w:bCs/>
          <w:snapToGrid w:val="0"/>
        </w:rPr>
      </w:pPr>
      <w:r w:rsidRPr="00AB1E95">
        <w:rPr>
          <w:b/>
          <w:sz w:val="22"/>
          <w:szCs w:val="22"/>
        </w:rPr>
        <w:t>Bid Briefing Meeting</w:t>
      </w:r>
      <w:r w:rsidR="00AB1E95" w:rsidRPr="00AB1E95">
        <w:rPr>
          <w:b/>
          <w:sz w:val="22"/>
          <w:szCs w:val="22"/>
        </w:rPr>
        <w:t xml:space="preserve"> Date</w:t>
      </w:r>
      <w:r w:rsidRPr="00AB1E95">
        <w:rPr>
          <w:b/>
          <w:sz w:val="22"/>
          <w:szCs w:val="22"/>
        </w:rPr>
        <w:t>:</w:t>
      </w:r>
      <w:r w:rsidR="00AB1E95" w:rsidRPr="00AB1E95">
        <w:rPr>
          <w:b/>
          <w:sz w:val="22"/>
          <w:szCs w:val="22"/>
        </w:rPr>
        <w:tab/>
      </w:r>
      <w:r w:rsidR="00373F0B" w:rsidRPr="00AB1E95">
        <w:rPr>
          <w:b/>
          <w:sz w:val="22"/>
          <w:szCs w:val="22"/>
        </w:rPr>
        <w:tab/>
      </w:r>
      <w:sdt>
        <w:sdtPr>
          <w:rPr>
            <w:b/>
            <w:bCs/>
            <w:snapToGrid w:val="0"/>
          </w:rPr>
          <w:alias w:val="Bid Briefing Date"/>
          <w:tag w:val="Thursday, 03 August 2023"/>
          <w:id w:val="985124013"/>
          <w:lock w:val="sdtContentLocked"/>
          <w:placeholder>
            <w:docPart w:val="CF160B0CA7D243FD8DA5AA888260D466"/>
          </w:placeholder>
          <w:dataBinding w:prefixMappings="xmlns:ns0='http://purl.org/dc/elements/1.1/' xmlns:ns1='http://schemas.openxmlformats.org/package/2006/metadata/core-properties' " w:xpath="/ns1:coreProperties[1]/ns1:contentStatus[1]" w:storeItemID="{6C3C8BC8-F283-45AE-878A-BAB7291924A1}"/>
          <w:text/>
        </w:sdtPr>
        <w:sdtContent>
          <w:r w:rsidR="009031AA">
            <w:rPr>
              <w:b/>
              <w:bCs/>
              <w:snapToGrid w:val="0"/>
            </w:rPr>
            <w:t>28 JANUARY 2025</w:t>
          </w:r>
        </w:sdtContent>
      </w:sdt>
    </w:p>
    <w:p w14:paraId="1FB13794" w14:textId="77777777" w:rsidR="00AB1E95" w:rsidRPr="00AB1E95" w:rsidRDefault="00AB1E95" w:rsidP="00AB1E95">
      <w:pPr>
        <w:rPr>
          <w:b/>
          <w:sz w:val="22"/>
          <w:szCs w:val="22"/>
          <w:lang w:val="en-ZA"/>
        </w:rPr>
      </w:pPr>
    </w:p>
    <w:p w14:paraId="6CADDD4A" w14:textId="2AE1E028" w:rsidR="00246B5B" w:rsidRDefault="00D63BF9" w:rsidP="00246B5B">
      <w:pPr>
        <w:rPr>
          <w:b/>
          <w:snapToGrid w:val="0"/>
        </w:rPr>
      </w:pPr>
      <w:r w:rsidRPr="00AB1E95">
        <w:rPr>
          <w:b/>
          <w:sz w:val="22"/>
          <w:szCs w:val="22"/>
        </w:rPr>
        <w:fldChar w:fldCharType="begin"/>
      </w:r>
      <w:r w:rsidRPr="00AB1E95">
        <w:rPr>
          <w:b/>
          <w:sz w:val="22"/>
          <w:szCs w:val="22"/>
        </w:rPr>
        <w:instrText xml:space="preserve"> QUOTE  \@ "dddd, dd MMMM yyyy"  \* MERGEFORMAT </w:instrText>
      </w:r>
      <w:r w:rsidRPr="00AB1E95">
        <w:rPr>
          <w:b/>
          <w:sz w:val="22"/>
          <w:szCs w:val="22"/>
        </w:rPr>
        <w:fldChar w:fldCharType="end"/>
      </w:r>
      <w:r w:rsidR="00AA4384" w:rsidRPr="00AB1E95">
        <w:rPr>
          <w:b/>
          <w:sz w:val="22"/>
          <w:szCs w:val="22"/>
        </w:rPr>
        <w:t xml:space="preserve">Bid Briefing Meeting </w:t>
      </w:r>
      <w:r w:rsidR="00D21F58" w:rsidRPr="00AB1E95">
        <w:rPr>
          <w:b/>
          <w:sz w:val="22"/>
          <w:szCs w:val="22"/>
        </w:rPr>
        <w:t>time</w:t>
      </w:r>
      <w:r w:rsidR="00AA4384" w:rsidRPr="00AB1E95">
        <w:rPr>
          <w:b/>
          <w:sz w:val="22"/>
          <w:szCs w:val="22"/>
        </w:rPr>
        <w:t>:</w:t>
      </w:r>
      <w:r w:rsidR="007F3B57">
        <w:rPr>
          <w:b/>
          <w:sz w:val="22"/>
          <w:szCs w:val="22"/>
        </w:rPr>
        <w:tab/>
      </w:r>
      <w:r w:rsidR="001508DC">
        <w:rPr>
          <w:b/>
          <w:sz w:val="22"/>
          <w:szCs w:val="22"/>
        </w:rPr>
        <w:tab/>
      </w:r>
      <w:sdt>
        <w:sdtPr>
          <w:rPr>
            <w:b/>
            <w:snapToGrid w:val="0"/>
          </w:rPr>
          <w:alias w:val="Bid Briefing Time"/>
          <w:tag w:val=""/>
          <w:id w:val="168290356"/>
          <w:lock w:val="sdtContentLocked"/>
          <w:placeholder>
            <w:docPart w:val="D2D2488EF6E44DB3BD901A3B2042E51A"/>
          </w:placeholder>
          <w:dataBinding w:prefixMappings="xmlns:ns0='http://purl.org/dc/elements/1.1/' xmlns:ns1='http://schemas.openxmlformats.org/package/2006/metadata/core-properties' " w:xpath="/ns1:coreProperties[1]/ns0:subject[1]" w:storeItemID="{6C3C8BC8-F283-45AE-878A-BAB7291924A1}"/>
          <w:text/>
        </w:sdtPr>
        <w:sdtContent>
          <w:r w:rsidR="00BF0800">
            <w:rPr>
              <w:b/>
              <w:snapToGrid w:val="0"/>
            </w:rPr>
            <w:t>10:30</w:t>
          </w:r>
        </w:sdtContent>
      </w:sdt>
    </w:p>
    <w:p w14:paraId="650F4662" w14:textId="77777777" w:rsidR="00C20AD7" w:rsidRPr="00AB1E95" w:rsidRDefault="007F6C84" w:rsidP="007C531B">
      <w:pPr>
        <w:tabs>
          <w:tab w:val="left" w:pos="3686"/>
        </w:tabs>
        <w:jc w:val="both"/>
        <w:rPr>
          <w:b/>
          <w:sz w:val="22"/>
          <w:szCs w:val="22"/>
        </w:rPr>
      </w:pPr>
      <w:r w:rsidRPr="00AB1E95">
        <w:rPr>
          <w:b/>
          <w:sz w:val="22"/>
          <w:szCs w:val="22"/>
        </w:rPr>
        <w:tab/>
      </w:r>
    </w:p>
    <w:p w14:paraId="160C0A07" w14:textId="77777777" w:rsidR="00C20AD7" w:rsidRDefault="00C20AD7" w:rsidP="0063533B">
      <w:pPr>
        <w:jc w:val="both"/>
        <w:rPr>
          <w:b/>
          <w:sz w:val="24"/>
          <w:szCs w:val="24"/>
        </w:rPr>
      </w:pPr>
    </w:p>
    <w:p w14:paraId="66E95BA6" w14:textId="77777777" w:rsidR="0063533B" w:rsidRPr="002A74A1" w:rsidRDefault="0063533B" w:rsidP="0063533B">
      <w:pPr>
        <w:jc w:val="both"/>
        <w:rPr>
          <w:b/>
          <w:sz w:val="24"/>
          <w:szCs w:val="24"/>
        </w:rPr>
      </w:pPr>
      <w:r w:rsidRPr="00435BA0">
        <w:rPr>
          <w:b/>
          <w:i/>
          <w:sz w:val="24"/>
          <w:szCs w:val="24"/>
        </w:rPr>
        <w:t>Tenderers CSD No</w:t>
      </w:r>
      <w:r w:rsidRPr="002A74A1">
        <w:rPr>
          <w:b/>
          <w:sz w:val="24"/>
          <w:szCs w:val="24"/>
        </w:rPr>
        <w:t xml:space="preserve">: </w:t>
      </w:r>
      <w:r w:rsidRPr="002574C8">
        <w:rPr>
          <w:sz w:val="24"/>
          <w:szCs w:val="24"/>
        </w:rPr>
        <w:t>………………………………………………………</w:t>
      </w:r>
      <w:r w:rsidR="006D6EF5">
        <w:rPr>
          <w:sz w:val="24"/>
          <w:szCs w:val="24"/>
        </w:rPr>
        <w:t>………..</w:t>
      </w:r>
    </w:p>
    <w:p w14:paraId="216DD67C" w14:textId="77777777" w:rsidR="0063533B" w:rsidRPr="002A74A1" w:rsidRDefault="0063533B">
      <w:pPr>
        <w:jc w:val="both"/>
        <w:rPr>
          <w:b/>
          <w:sz w:val="24"/>
          <w:szCs w:val="24"/>
        </w:rPr>
      </w:pPr>
    </w:p>
    <w:p w14:paraId="0DCA0B19" w14:textId="77777777" w:rsidR="002A5641" w:rsidRPr="002A74A1" w:rsidRDefault="002A5641">
      <w:pPr>
        <w:jc w:val="both"/>
        <w:rPr>
          <w:b/>
          <w:sz w:val="24"/>
          <w:szCs w:val="24"/>
        </w:rPr>
      </w:pPr>
    </w:p>
    <w:p w14:paraId="1B186C77" w14:textId="77777777" w:rsidR="00F4377A" w:rsidRPr="002574C8" w:rsidRDefault="0063533B" w:rsidP="00F4377A">
      <w:pPr>
        <w:jc w:val="both"/>
        <w:rPr>
          <w:sz w:val="24"/>
          <w:szCs w:val="24"/>
        </w:rPr>
      </w:pPr>
      <w:r w:rsidRPr="002A74A1">
        <w:rPr>
          <w:b/>
          <w:sz w:val="24"/>
          <w:szCs w:val="24"/>
        </w:rPr>
        <w:t xml:space="preserve">Name of the Tenderer: </w:t>
      </w:r>
      <w:r w:rsidR="00F4377A" w:rsidRPr="002574C8">
        <w:rPr>
          <w:sz w:val="24"/>
          <w:szCs w:val="24"/>
        </w:rPr>
        <w:t xml:space="preserve">……………………………….…………………………… </w:t>
      </w:r>
    </w:p>
    <w:p w14:paraId="1305D56B" w14:textId="77777777" w:rsidR="002A5641" w:rsidRPr="002A74A1" w:rsidRDefault="002A5641">
      <w:pPr>
        <w:jc w:val="both"/>
        <w:rPr>
          <w:b/>
          <w:sz w:val="24"/>
          <w:szCs w:val="24"/>
        </w:rPr>
      </w:pPr>
    </w:p>
    <w:p w14:paraId="61D92896" w14:textId="77777777" w:rsidR="00CA1C9C" w:rsidRDefault="00CA1C9C" w:rsidP="00CA1C9C">
      <w:pPr>
        <w:tabs>
          <w:tab w:val="left" w:pos="0"/>
        </w:tabs>
        <w:jc w:val="both"/>
        <w:rPr>
          <w:b/>
        </w:rPr>
      </w:pPr>
      <w:r>
        <w:rPr>
          <w:b/>
        </w:rPr>
        <w:t>Bid Box Address</w:t>
      </w:r>
    </w:p>
    <w:p w14:paraId="62F6DD9A" w14:textId="496708A2" w:rsidR="00CA1C9C" w:rsidRDefault="00CA1C9C" w:rsidP="00CA1C9C">
      <w:pPr>
        <w:pStyle w:val="BodyText"/>
        <w:rPr>
          <w:bCs/>
          <w:sz w:val="20"/>
        </w:rPr>
      </w:pPr>
      <w:r>
        <w:rPr>
          <w:bCs/>
          <w:sz w:val="20"/>
        </w:rPr>
        <w:fldChar w:fldCharType="begin">
          <w:ffData>
            <w:name w:val=""/>
            <w:enabled/>
            <w:calcOnExit w:val="0"/>
            <w:textInput>
              <w:default w:val="Department of Public Works &amp; Infrastructure "/>
            </w:textInput>
          </w:ffData>
        </w:fldChar>
      </w:r>
      <w:r>
        <w:rPr>
          <w:bCs/>
          <w:sz w:val="20"/>
        </w:rPr>
        <w:instrText xml:space="preserve"> FORMTEXT </w:instrText>
      </w:r>
      <w:r>
        <w:rPr>
          <w:bCs/>
          <w:sz w:val="20"/>
        </w:rPr>
      </w:r>
      <w:r>
        <w:rPr>
          <w:bCs/>
          <w:sz w:val="20"/>
        </w:rPr>
        <w:fldChar w:fldCharType="separate"/>
      </w:r>
      <w:r w:rsidR="00735AEA">
        <w:rPr>
          <w:bCs/>
          <w:sz w:val="20"/>
        </w:rPr>
        <w:t> </w:t>
      </w:r>
      <w:r w:rsidR="00735AEA">
        <w:rPr>
          <w:bCs/>
          <w:sz w:val="20"/>
        </w:rPr>
        <w:t> </w:t>
      </w:r>
      <w:r w:rsidR="00735AEA">
        <w:rPr>
          <w:bCs/>
          <w:sz w:val="20"/>
        </w:rPr>
        <w:t> </w:t>
      </w:r>
      <w:r w:rsidR="00735AEA">
        <w:rPr>
          <w:bCs/>
          <w:sz w:val="20"/>
        </w:rPr>
        <w:t> </w:t>
      </w:r>
      <w:r w:rsidR="00735AEA">
        <w:rPr>
          <w:bCs/>
          <w:sz w:val="20"/>
        </w:rPr>
        <w:t> </w:t>
      </w:r>
      <w:r>
        <w:rPr>
          <w:bCs/>
          <w:sz w:val="20"/>
        </w:rPr>
        <w:fldChar w:fldCharType="end"/>
      </w:r>
    </w:p>
    <w:p w14:paraId="75441F7A" w14:textId="77777777" w:rsidR="00F2268D" w:rsidRDefault="00CA1C9C" w:rsidP="00F2268D">
      <w:pPr>
        <w:pStyle w:val="BodyText"/>
        <w:rPr>
          <w:bCs/>
          <w:sz w:val="20"/>
        </w:rPr>
      </w:pPr>
      <w:r>
        <w:rPr>
          <w:bCs/>
          <w:sz w:val="20"/>
        </w:rPr>
        <w:fldChar w:fldCharType="begin">
          <w:ffData>
            <w:name w:val="Text288"/>
            <w:enabled/>
            <w:calcOnExit w:val="0"/>
            <w:textInput>
              <w:default w:val="Eben Donges Building"/>
            </w:textInput>
          </w:ffData>
        </w:fldChar>
      </w:r>
      <w:r>
        <w:rPr>
          <w:bCs/>
          <w:sz w:val="20"/>
        </w:rPr>
        <w:instrText xml:space="preserve"> FORMTEXT </w:instrText>
      </w:r>
      <w:r>
        <w:rPr>
          <w:bCs/>
          <w:sz w:val="20"/>
        </w:rPr>
      </w:r>
      <w:r>
        <w:rPr>
          <w:bCs/>
          <w:sz w:val="20"/>
        </w:rPr>
        <w:fldChar w:fldCharType="separate"/>
      </w:r>
      <w:r w:rsidR="00F2268D" w:rsidRPr="00F2268D">
        <w:rPr>
          <w:bCs/>
          <w:sz w:val="20"/>
        </w:rPr>
        <w:t>Bloemfontein Regional Office</w:t>
      </w:r>
    </w:p>
    <w:p w14:paraId="3D6EC8B5" w14:textId="77777777" w:rsidR="00F2268D" w:rsidRDefault="00F2268D" w:rsidP="00F2268D">
      <w:pPr>
        <w:pStyle w:val="BodyText"/>
        <w:rPr>
          <w:bCs/>
          <w:sz w:val="20"/>
        </w:rPr>
      </w:pPr>
      <w:r w:rsidRPr="00F2268D">
        <w:rPr>
          <w:bCs/>
          <w:sz w:val="20"/>
        </w:rPr>
        <w:t>Department of Public Works and Infrastructure</w:t>
      </w:r>
    </w:p>
    <w:p w14:paraId="1CB4B7D8" w14:textId="77777777" w:rsidR="00F2268D" w:rsidRDefault="00F2268D" w:rsidP="00F2268D">
      <w:pPr>
        <w:pStyle w:val="BodyText"/>
        <w:rPr>
          <w:bCs/>
          <w:sz w:val="20"/>
        </w:rPr>
      </w:pPr>
      <w:r w:rsidRPr="00F2268D">
        <w:rPr>
          <w:bCs/>
          <w:sz w:val="20"/>
        </w:rPr>
        <w:t>18 President Bran Street</w:t>
      </w:r>
    </w:p>
    <w:p w14:paraId="495A4C62" w14:textId="77777777" w:rsidR="00F2268D" w:rsidRDefault="00F2268D" w:rsidP="00F2268D">
      <w:pPr>
        <w:pStyle w:val="BodyText"/>
        <w:rPr>
          <w:bCs/>
          <w:sz w:val="20"/>
        </w:rPr>
      </w:pPr>
      <w:r w:rsidRPr="00F2268D">
        <w:rPr>
          <w:bCs/>
          <w:sz w:val="20"/>
        </w:rPr>
        <w:t>Bloemfontein</w:t>
      </w:r>
    </w:p>
    <w:p w14:paraId="33A0585A" w14:textId="283120B9" w:rsidR="00CA1C9C" w:rsidRDefault="00F2268D" w:rsidP="00F2268D">
      <w:pPr>
        <w:pStyle w:val="BodyText"/>
        <w:rPr>
          <w:bCs/>
          <w:sz w:val="20"/>
        </w:rPr>
      </w:pPr>
      <w:r w:rsidRPr="00F2268D">
        <w:rPr>
          <w:bCs/>
          <w:sz w:val="20"/>
        </w:rPr>
        <w:t>9300</w:t>
      </w:r>
      <w:r w:rsidR="00CA1C9C">
        <w:rPr>
          <w:bCs/>
          <w:sz w:val="20"/>
        </w:rPr>
        <w:fldChar w:fldCharType="end"/>
      </w:r>
    </w:p>
    <w:p w14:paraId="296A54C1" w14:textId="6D0F5080" w:rsidR="00CA1C9C" w:rsidRDefault="00CA1C9C" w:rsidP="00CA1C9C">
      <w:pPr>
        <w:tabs>
          <w:tab w:val="left" w:pos="0"/>
        </w:tabs>
        <w:jc w:val="both"/>
        <w:rPr>
          <w:bCs/>
        </w:rPr>
      </w:pPr>
      <w:r>
        <w:rPr>
          <w:bCs/>
        </w:rPr>
        <w:fldChar w:fldCharType="begin">
          <w:ffData>
            <w:name w:val="Text289"/>
            <w:enabled/>
            <w:calcOnExit w:val="0"/>
            <w:textInput>
              <w:default w:val="Corner Robert &amp; Hancock Street "/>
            </w:textInput>
          </w:ffData>
        </w:fldChar>
      </w:r>
      <w:r>
        <w:rPr>
          <w:bCs/>
        </w:rPr>
        <w:instrText xml:space="preserve"> FORMTEXT </w:instrText>
      </w:r>
      <w:r>
        <w:rPr>
          <w:bCs/>
        </w:rPr>
      </w:r>
      <w:r>
        <w:rPr>
          <w:bCs/>
        </w:rPr>
        <w:fldChar w:fldCharType="separate"/>
      </w:r>
      <w:r w:rsidR="00042802">
        <w:rPr>
          <w:bCs/>
        </w:rPr>
        <w:t> </w:t>
      </w:r>
      <w:r w:rsidR="00042802">
        <w:rPr>
          <w:bCs/>
        </w:rPr>
        <w:t> </w:t>
      </w:r>
      <w:r w:rsidR="00042802">
        <w:rPr>
          <w:bCs/>
        </w:rPr>
        <w:t> </w:t>
      </w:r>
      <w:r w:rsidR="00042802">
        <w:rPr>
          <w:bCs/>
        </w:rPr>
        <w:t> </w:t>
      </w:r>
      <w:r w:rsidR="00042802">
        <w:rPr>
          <w:bCs/>
        </w:rPr>
        <w:t> </w:t>
      </w:r>
      <w:r>
        <w:rPr>
          <w:bCs/>
        </w:rPr>
        <w:fldChar w:fldCharType="end"/>
      </w:r>
    </w:p>
    <w:p w14:paraId="6F4244B4" w14:textId="71C3A10A" w:rsidR="00CA1C9C" w:rsidRDefault="00CA1C9C" w:rsidP="00CA1C9C">
      <w:pPr>
        <w:tabs>
          <w:tab w:val="left" w:pos="0"/>
        </w:tabs>
        <w:jc w:val="both"/>
        <w:rPr>
          <w:bCs/>
        </w:rPr>
      </w:pPr>
      <w:r>
        <w:rPr>
          <w:bCs/>
        </w:rPr>
        <w:fldChar w:fldCharType="begin">
          <w:ffData>
            <w:name w:val=""/>
            <w:enabled/>
            <w:calcOnExit w:val="0"/>
            <w:textInput>
              <w:default w:val="Gqeberha"/>
            </w:textInput>
          </w:ffData>
        </w:fldChar>
      </w:r>
      <w:r>
        <w:rPr>
          <w:bCs/>
        </w:rPr>
        <w:instrText xml:space="preserve"> FORMTEXT </w:instrText>
      </w:r>
      <w:r>
        <w:rPr>
          <w:bCs/>
        </w:rPr>
      </w:r>
      <w:r>
        <w:rPr>
          <w:bCs/>
        </w:rPr>
        <w:fldChar w:fldCharType="separate"/>
      </w:r>
      <w:r w:rsidR="00F2268D">
        <w:rPr>
          <w:bCs/>
        </w:rPr>
        <w:t> </w:t>
      </w:r>
      <w:r w:rsidR="00F2268D">
        <w:rPr>
          <w:bCs/>
        </w:rPr>
        <w:t> </w:t>
      </w:r>
      <w:r w:rsidR="00F2268D">
        <w:rPr>
          <w:bCs/>
        </w:rPr>
        <w:t> </w:t>
      </w:r>
      <w:r w:rsidR="00F2268D">
        <w:rPr>
          <w:bCs/>
        </w:rPr>
        <w:t> </w:t>
      </w:r>
      <w:r w:rsidR="00F2268D">
        <w:rPr>
          <w:bCs/>
        </w:rPr>
        <w:t> </w:t>
      </w:r>
      <w:r>
        <w:rPr>
          <w:bCs/>
        </w:rPr>
        <w:fldChar w:fldCharType="end"/>
      </w:r>
    </w:p>
    <w:p w14:paraId="5C52B05D" w14:textId="378C8185" w:rsidR="00CA1C9C" w:rsidRDefault="00CA1C9C" w:rsidP="00CA1C9C">
      <w:pPr>
        <w:tabs>
          <w:tab w:val="left" w:pos="0"/>
        </w:tabs>
        <w:jc w:val="both"/>
        <w:rPr>
          <w:bCs/>
        </w:rPr>
      </w:pPr>
      <w:r>
        <w:rPr>
          <w:bCs/>
        </w:rPr>
        <w:fldChar w:fldCharType="begin">
          <w:ffData>
            <w:name w:val=""/>
            <w:enabled/>
            <w:calcOnExit w:val="0"/>
            <w:textInput>
              <w:default w:val="6001"/>
            </w:textInput>
          </w:ffData>
        </w:fldChar>
      </w:r>
      <w:r>
        <w:rPr>
          <w:bCs/>
        </w:rPr>
        <w:instrText xml:space="preserve"> FORMTEXT </w:instrText>
      </w:r>
      <w:r>
        <w:rPr>
          <w:bCs/>
        </w:rPr>
      </w:r>
      <w:r>
        <w:rPr>
          <w:bCs/>
        </w:rPr>
        <w:fldChar w:fldCharType="separate"/>
      </w:r>
      <w:r w:rsidR="00735AEA">
        <w:rPr>
          <w:bCs/>
        </w:rPr>
        <w:t> </w:t>
      </w:r>
      <w:r w:rsidR="00735AEA">
        <w:rPr>
          <w:bCs/>
        </w:rPr>
        <w:t> </w:t>
      </w:r>
      <w:r w:rsidR="00735AEA">
        <w:rPr>
          <w:bCs/>
        </w:rPr>
        <w:t> </w:t>
      </w:r>
      <w:r w:rsidR="00735AEA">
        <w:rPr>
          <w:bCs/>
        </w:rPr>
        <w:t> </w:t>
      </w:r>
      <w:r w:rsidR="00735AEA">
        <w:rPr>
          <w:bCs/>
        </w:rPr>
        <w:t> </w:t>
      </w:r>
      <w:r>
        <w:rPr>
          <w:bCs/>
        </w:rPr>
        <w:fldChar w:fldCharType="end"/>
      </w:r>
    </w:p>
    <w:p w14:paraId="6B44CD1A" w14:textId="77777777" w:rsidR="00CA1C9C" w:rsidRDefault="00CA1C9C" w:rsidP="00CA1C9C">
      <w:pPr>
        <w:tabs>
          <w:tab w:val="left" w:pos="0"/>
        </w:tabs>
        <w:jc w:val="both"/>
      </w:pPr>
    </w:p>
    <w:p w14:paraId="497D5F2C" w14:textId="77777777" w:rsidR="007A67DB" w:rsidRDefault="007A67DB" w:rsidP="007A67DB">
      <w:pPr>
        <w:rPr>
          <w:b/>
        </w:rPr>
      </w:pPr>
    </w:p>
    <w:tbl>
      <w:tblPr>
        <w:tblStyle w:val="TableGrid"/>
        <w:tblW w:w="9884" w:type="dxa"/>
        <w:tblInd w:w="-108" w:type="dxa"/>
        <w:tblLook w:val="04A0" w:firstRow="1" w:lastRow="0" w:firstColumn="1" w:lastColumn="0" w:noHBand="0" w:noVBand="1"/>
      </w:tblPr>
      <w:tblGrid>
        <w:gridCol w:w="4781"/>
        <w:gridCol w:w="5103"/>
      </w:tblGrid>
      <w:tr w:rsidR="007A67DB" w14:paraId="77C2A613" w14:textId="77777777" w:rsidTr="001942B7">
        <w:trPr>
          <w:trHeight w:val="1411"/>
        </w:trPr>
        <w:tc>
          <w:tcPr>
            <w:tcW w:w="4781" w:type="dxa"/>
          </w:tcPr>
          <w:p w14:paraId="69B8F738" w14:textId="77777777" w:rsidR="007A67DB" w:rsidRPr="00A76DD1" w:rsidRDefault="007A67DB" w:rsidP="00A92B5B">
            <w:pPr>
              <w:spacing w:line="276" w:lineRule="auto"/>
              <w:rPr>
                <w:b/>
              </w:rPr>
            </w:pPr>
            <w:r w:rsidRPr="00A76DD1">
              <w:rPr>
                <w:b/>
              </w:rPr>
              <w:t>SCM SPECIFIC ENQUIRIES:</w:t>
            </w:r>
          </w:p>
          <w:p w14:paraId="77F1102F" w14:textId="6912A381" w:rsidR="007A67DB" w:rsidRPr="00A76DD1" w:rsidRDefault="007A67DB" w:rsidP="00A92B5B">
            <w:pPr>
              <w:spacing w:line="276" w:lineRule="auto"/>
              <w:rPr>
                <w:rFonts w:eastAsiaTheme="minorHAnsi"/>
                <w:lang w:val="en-ZA"/>
              </w:rPr>
            </w:pPr>
            <w:r w:rsidRPr="00A76DD1">
              <w:rPr>
                <w:rFonts w:eastAsiaTheme="minorHAnsi"/>
                <w:lang w:val="en-ZA"/>
              </w:rPr>
              <w:t xml:space="preserve">Enquires: </w:t>
            </w:r>
            <w:r w:rsidR="002112D8">
              <w:rPr>
                <w:rFonts w:eastAsiaTheme="minorHAnsi"/>
                <w:lang w:val="en-ZA"/>
              </w:rPr>
              <w:t xml:space="preserve"> </w:t>
            </w:r>
            <w:sdt>
              <w:sdtPr>
                <w:rPr>
                  <w:rFonts w:eastAsiaTheme="minorHAnsi"/>
                  <w:b/>
                  <w:lang w:val="en-ZA"/>
                </w:rPr>
                <w:alias w:val="Name of SCM Official"/>
                <w:tag w:val=""/>
                <w:id w:val="1519128516"/>
                <w:lock w:val="sdtContentLocked"/>
                <w:placeholder>
                  <w:docPart w:val="2D192E46E5534BE29A12AFBD7A74FB90"/>
                </w:placeholder>
                <w:dataBinding w:prefixMappings="xmlns:ns0='http://purl.org/dc/elements/1.1/' xmlns:ns1='http://schemas.openxmlformats.org/package/2006/metadata/core-properties' " w:xpath="/ns1:coreProperties[1]/ns0:title[1]" w:storeItemID="{6C3C8BC8-F283-45AE-878A-BAB7291924A1}"/>
                <w:text/>
              </w:sdtPr>
              <w:sdtContent>
                <w:r w:rsidR="00180A72">
                  <w:rPr>
                    <w:rFonts w:eastAsiaTheme="minorHAnsi"/>
                    <w:b/>
                    <w:lang w:val="en-ZA"/>
                  </w:rPr>
                  <w:t>Fikile Ndwandwe</w:t>
                </w:r>
              </w:sdtContent>
            </w:sdt>
          </w:p>
          <w:p w14:paraId="7606CA0A" w14:textId="77777777" w:rsidR="007A67DB" w:rsidRDefault="007A67DB" w:rsidP="00A92B5B">
            <w:pPr>
              <w:spacing w:line="276" w:lineRule="auto"/>
              <w:rPr>
                <w:rFonts w:eastAsiaTheme="minorHAnsi"/>
              </w:rPr>
            </w:pPr>
            <w:r w:rsidRPr="00A76DD1">
              <w:rPr>
                <w:rFonts w:eastAsiaTheme="minorHAnsi"/>
                <w:lang w:val="en-ZA"/>
              </w:rPr>
              <w:t xml:space="preserve">Tel No:  </w:t>
            </w:r>
            <w:sdt>
              <w:sdtPr>
                <w:rPr>
                  <w:b/>
                  <w:snapToGrid w:val="0"/>
                </w:rPr>
                <w:alias w:val="SCM Landline Number"/>
                <w:tag w:val="Landline Number"/>
                <w:id w:val="1955745652"/>
                <w:lock w:val="sdtLocked"/>
                <w:placeholder>
                  <w:docPart w:val="C9101FA082394AFA957EF5B12E4FF11E"/>
                </w:placeholder>
              </w:sdtPr>
              <w:sdtContent>
                <w:r w:rsidR="00BC0F15">
                  <w:rPr>
                    <w:b/>
                    <w:color w:val="000000"/>
                  </w:rPr>
                  <w:t>012 406 1510</w:t>
                </w:r>
              </w:sdtContent>
            </w:sdt>
            <w:r w:rsidR="003F2CF9">
              <w:rPr>
                <w:rFonts w:eastAsiaTheme="minorHAnsi"/>
                <w:lang w:val="en-ZA"/>
              </w:rPr>
              <w:t xml:space="preserve"> </w:t>
            </w:r>
            <w:r w:rsidRPr="00A76DD1">
              <w:rPr>
                <w:rFonts w:eastAsiaTheme="minorHAnsi"/>
              </w:rPr>
              <w:t>during office hours</w:t>
            </w:r>
          </w:p>
          <w:p w14:paraId="7D81E248" w14:textId="77777777" w:rsidR="00DE6880" w:rsidRPr="00A76DD1" w:rsidRDefault="00DE6880" w:rsidP="00A92B5B">
            <w:pPr>
              <w:spacing w:line="276" w:lineRule="auto"/>
              <w:rPr>
                <w:rFonts w:eastAsiaTheme="minorHAnsi"/>
              </w:rPr>
            </w:pPr>
            <w:r>
              <w:rPr>
                <w:rFonts w:eastAsiaTheme="minorHAnsi"/>
              </w:rPr>
              <w:t xml:space="preserve">Cell No: </w:t>
            </w:r>
            <w:sdt>
              <w:sdtPr>
                <w:rPr>
                  <w:b/>
                  <w:snapToGrid w:val="0"/>
                </w:rPr>
                <w:alias w:val="SCM Cell Number"/>
                <w:tag w:val="Cell Number"/>
                <w:id w:val="-559942793"/>
                <w:lock w:val="sdtLocked"/>
                <w:placeholder>
                  <w:docPart w:val="BF07F4AE8CD44A83B419FB4754CA0BBB"/>
                </w:placeholder>
              </w:sdtPr>
              <w:sdtContent>
                <w:r w:rsidR="00CC022A">
                  <w:rPr>
                    <w:b/>
                    <w:snapToGrid w:val="0"/>
                  </w:rPr>
                  <w:t>N/A</w:t>
                </w:r>
              </w:sdtContent>
            </w:sdt>
          </w:p>
          <w:p w14:paraId="7AD2DFB6" w14:textId="43AFBB05" w:rsidR="007A67DB" w:rsidRPr="001235E6" w:rsidRDefault="007A67DB" w:rsidP="001235E6">
            <w:pPr>
              <w:spacing w:line="276" w:lineRule="auto"/>
              <w:rPr>
                <w:color w:val="0000FF"/>
                <w:u w:val="single"/>
                <w:lang w:eastAsia="en-ZA"/>
              </w:rPr>
            </w:pPr>
            <w:r w:rsidRPr="00A76DD1">
              <w:rPr>
                <w:rFonts w:eastAsiaTheme="minorHAnsi"/>
                <w:lang w:val="en-ZA"/>
              </w:rPr>
              <w:t xml:space="preserve">Email Address: </w:t>
            </w:r>
            <w:sdt>
              <w:sdtPr>
                <w:rPr>
                  <w:rStyle w:val="Hyperlink"/>
                  <w:bCs/>
                  <w:snapToGrid w:val="0"/>
                </w:rPr>
                <w:alias w:val="SCM Official E-mail Address"/>
                <w:tag w:val=""/>
                <w:id w:val="-198714803"/>
                <w:lock w:val="sdtContentLocked"/>
                <w:placeholder>
                  <w:docPart w:val="BD445E8B9B3A49B39BC01E4C6B6ABE0C"/>
                </w:placeholder>
                <w:dataBinding w:prefixMappings="xmlns:ns0='http://schemas.microsoft.com/office/2006/coverPageProps' " w:xpath="/ns0:CoverPageProperties[1]/ns0:CompanyEmail[1]" w:storeItemID="{55AF091B-3C7A-41E3-B477-F2FDAA23CFDA}"/>
                <w:text/>
              </w:sdtPr>
              <w:sdtContent>
                <w:r w:rsidR="00042802">
                  <w:rPr>
                    <w:rStyle w:val="Hyperlink"/>
                    <w:bCs/>
                    <w:snapToGrid w:val="0"/>
                  </w:rPr>
                  <w:t xml:space="preserve">Fikile.ndwandwe@dpw.gov.za  </w:t>
                </w:r>
              </w:sdtContent>
            </w:sdt>
          </w:p>
        </w:tc>
        <w:tc>
          <w:tcPr>
            <w:tcW w:w="5103" w:type="dxa"/>
          </w:tcPr>
          <w:p w14:paraId="06DD3731" w14:textId="77777777" w:rsidR="007A67DB" w:rsidRPr="00A76DD1" w:rsidRDefault="007A67DB" w:rsidP="00A92B5B">
            <w:pPr>
              <w:spacing w:line="276" w:lineRule="auto"/>
              <w:rPr>
                <w:b/>
              </w:rPr>
            </w:pPr>
            <w:r w:rsidRPr="00A76DD1">
              <w:rPr>
                <w:b/>
              </w:rPr>
              <w:t>TECHNICAL /</w:t>
            </w:r>
            <w:r w:rsidR="003F2CF9">
              <w:rPr>
                <w:b/>
              </w:rPr>
              <w:t xml:space="preserve"> </w:t>
            </w:r>
            <w:r w:rsidRPr="00A76DD1">
              <w:rPr>
                <w:b/>
              </w:rPr>
              <w:t>PROJECT SPECIFIC ENQUIRIES</w:t>
            </w:r>
          </w:p>
          <w:p w14:paraId="6F9AFFD5" w14:textId="77777777" w:rsidR="007A67DB" w:rsidRPr="001942B7" w:rsidRDefault="007A67DB" w:rsidP="001942B7">
            <w:pPr>
              <w:spacing w:line="276" w:lineRule="auto"/>
            </w:pPr>
            <w:r w:rsidRPr="00A76DD1">
              <w:t>Enquires</w:t>
            </w:r>
            <w:r w:rsidR="001942B7">
              <w:t xml:space="preserve">:       </w:t>
            </w:r>
            <w:sdt>
              <w:sdtPr>
                <w:rPr>
                  <w:b/>
                </w:rPr>
                <w:alias w:val="Technical/ Project Enquiries"/>
                <w:tag w:val="Technical/ Project Enquiries"/>
                <w:id w:val="-466733754"/>
                <w:lock w:val="sdtContentLocked"/>
                <w:placeholder>
                  <w:docPart w:val="995808CBFD904691BAAF041B0A110D1B"/>
                </w:placeholder>
              </w:sdtPr>
              <w:sdtContent>
                <w:sdt>
                  <w:sdtPr>
                    <w:rPr>
                      <w:b/>
                    </w:rPr>
                    <w:alias w:val="Manager"/>
                    <w:tag w:val=""/>
                    <w:id w:val="395718125"/>
                    <w:lock w:val="sdtContentLocked"/>
                    <w:placeholder>
                      <w:docPart w:val="C389836AE63B4646BA18D075BC35F872"/>
                    </w:placeholder>
                    <w:dataBinding w:prefixMappings="xmlns:ns0='http://schemas.openxmlformats.org/officeDocument/2006/extended-properties' " w:xpath="/ns0:Properties[1]/ns0:Manager[1]" w:storeItemID="{6668398D-A668-4E3E-A5EB-62B293D839F1}"/>
                    <w:text/>
                  </w:sdtPr>
                  <w:sdtContent>
                    <w:r w:rsidR="00C033EB">
                      <w:rPr>
                        <w:b/>
                      </w:rPr>
                      <w:t>Mmalenyalo Mowa</w:t>
                    </w:r>
                  </w:sdtContent>
                </w:sdt>
              </w:sdtContent>
            </w:sdt>
          </w:p>
          <w:p w14:paraId="28556E97" w14:textId="77777777" w:rsidR="007A67DB" w:rsidRPr="00A76DD1" w:rsidRDefault="007A67DB" w:rsidP="00A92B5B">
            <w:pPr>
              <w:spacing w:line="276" w:lineRule="auto"/>
              <w:rPr>
                <w:rFonts w:eastAsiaTheme="minorHAnsi"/>
              </w:rPr>
            </w:pPr>
            <w:r w:rsidRPr="00A76DD1">
              <w:rPr>
                <w:rFonts w:eastAsiaTheme="minorHAnsi"/>
                <w:lang w:val="en-ZA"/>
              </w:rPr>
              <w:t>Tel No:</w:t>
            </w:r>
            <w:r w:rsidR="003F2CF9">
              <w:rPr>
                <w:rFonts w:eastAsiaTheme="minorHAnsi"/>
                <w:lang w:val="en-ZA"/>
              </w:rPr>
              <w:t xml:space="preserve">           </w:t>
            </w:r>
            <w:sdt>
              <w:sdtPr>
                <w:rPr>
                  <w:b/>
                  <w:snapToGrid w:val="0"/>
                </w:rPr>
                <w:alias w:val="Works Manager Landline Number"/>
                <w:tag w:val="Landline Number"/>
                <w:id w:val="-287430993"/>
                <w:lock w:val="sdtLocked"/>
                <w:placeholder>
                  <w:docPart w:val="13D46735F72946FD8621EB3E07768C3D"/>
                </w:placeholder>
              </w:sdtPr>
              <w:sdtContent>
                <w:r w:rsidR="00BC0F15">
                  <w:rPr>
                    <w:b/>
                    <w:snapToGrid w:val="0"/>
                  </w:rPr>
                  <w:t>012 406 1305</w:t>
                </w:r>
              </w:sdtContent>
            </w:sdt>
            <w:r w:rsidR="00E93939">
              <w:rPr>
                <w:b/>
                <w:snapToGrid w:val="0"/>
              </w:rPr>
              <w:t xml:space="preserve"> </w:t>
            </w:r>
            <w:r w:rsidR="000434B8">
              <w:rPr>
                <w:rFonts w:eastAsiaTheme="minorHAnsi"/>
                <w:lang w:val="en-ZA"/>
              </w:rPr>
              <w:t xml:space="preserve"> </w:t>
            </w:r>
            <w:r w:rsidRPr="00A76DD1">
              <w:rPr>
                <w:rFonts w:eastAsiaTheme="minorHAnsi"/>
              </w:rPr>
              <w:t>during office hours</w:t>
            </w:r>
          </w:p>
          <w:p w14:paraId="70805305" w14:textId="77777777" w:rsidR="007A67DB" w:rsidRPr="00276509" w:rsidRDefault="007A67DB" w:rsidP="001235E6">
            <w:pPr>
              <w:rPr>
                <w:b/>
                <w:snapToGrid w:val="0"/>
              </w:rPr>
            </w:pPr>
            <w:r w:rsidRPr="00A76DD1">
              <w:rPr>
                <w:rFonts w:eastAsiaTheme="minorHAnsi"/>
              </w:rPr>
              <w:t xml:space="preserve">Cell No: </w:t>
            </w:r>
            <w:r w:rsidR="000434B8">
              <w:rPr>
                <w:rFonts w:eastAsiaTheme="minorHAnsi"/>
              </w:rPr>
              <w:t xml:space="preserve">         </w:t>
            </w:r>
            <w:sdt>
              <w:sdtPr>
                <w:rPr>
                  <w:b/>
                  <w:snapToGrid w:val="0"/>
                </w:rPr>
                <w:alias w:val="Works Manager Cell Number"/>
                <w:tag w:val="Cell Number"/>
                <w:id w:val="1406882626"/>
                <w:lock w:val="sdtLocked"/>
                <w:placeholder>
                  <w:docPart w:val="ED46D7E43024451F88EE325E1F67A4FA"/>
                </w:placeholder>
              </w:sdtPr>
              <w:sdtContent>
                <w:r w:rsidR="00BC0F15">
                  <w:rPr>
                    <w:b/>
                    <w:noProof/>
                  </w:rPr>
                  <w:t>N/A</w:t>
                </w:r>
              </w:sdtContent>
            </w:sdt>
          </w:p>
          <w:p w14:paraId="05FDE18E" w14:textId="77777777" w:rsidR="007A67DB" w:rsidRPr="00687050" w:rsidRDefault="007A67DB" w:rsidP="001B6188">
            <w:pPr>
              <w:spacing w:after="60" w:line="276" w:lineRule="auto"/>
              <w:rPr>
                <w:color w:val="0000FF"/>
                <w:u w:val="single"/>
                <w:lang w:eastAsia="en-ZA"/>
              </w:rPr>
            </w:pPr>
            <w:r w:rsidRPr="00A76DD1">
              <w:t xml:space="preserve">Email Address: </w:t>
            </w:r>
            <w:sdt>
              <w:sdtPr>
                <w:rPr>
                  <w:rStyle w:val="Hyperlink"/>
                  <w:bCs/>
                  <w:snapToGrid w:val="0"/>
                </w:rPr>
                <w:alias w:val="Works Manager Email Address"/>
                <w:tag w:val=""/>
                <w:id w:val="-1044049690"/>
                <w:lock w:val="sdtContentLocked"/>
                <w:placeholder>
                  <w:docPart w:val="65686E157BA74B908519FC10DABBD3DE"/>
                </w:placeholder>
                <w:dataBinding w:prefixMappings="xmlns:ns0='http://schemas.microsoft.com/office/2006/coverPageProps' " w:xpath="/ns0:CoverPageProperties[1]/ns0:CompanyFax[1]" w:storeItemID="{55AF091B-3C7A-41E3-B477-F2FDAA23CFDA}"/>
                <w:text/>
              </w:sdtPr>
              <w:sdtContent>
                <w:r w:rsidR="007A3DC9">
                  <w:rPr>
                    <w:rStyle w:val="Hyperlink"/>
                    <w:bCs/>
                    <w:snapToGrid w:val="0"/>
                  </w:rPr>
                  <w:t xml:space="preserve">Mmalenyalo.mowa@dpw.gov.za </w:t>
                </w:r>
              </w:sdtContent>
            </w:sdt>
          </w:p>
        </w:tc>
      </w:tr>
    </w:tbl>
    <w:p w14:paraId="016A2E87" w14:textId="77777777" w:rsidR="002D551B" w:rsidRDefault="002D551B" w:rsidP="00F97B5F">
      <w:pPr>
        <w:rPr>
          <w:b/>
        </w:rPr>
      </w:pPr>
    </w:p>
    <w:p w14:paraId="61879BD3" w14:textId="77777777" w:rsidR="00B25E44" w:rsidRDefault="002D551B" w:rsidP="002D551B">
      <w:pPr>
        <w:tabs>
          <w:tab w:val="left" w:pos="2971"/>
        </w:tabs>
        <w:sectPr w:rsidR="00B25E44" w:rsidSect="009D6419">
          <w:footerReference w:type="even" r:id="rId10"/>
          <w:footerReference w:type="default" r:id="rId11"/>
          <w:pgSz w:w="11907" w:h="16840" w:code="9"/>
          <w:pgMar w:top="1440" w:right="1417" w:bottom="1260" w:left="1080" w:header="680" w:footer="680" w:gutter="0"/>
          <w:cols w:space="720"/>
          <w:docGrid w:linePitch="272"/>
        </w:sectPr>
      </w:pPr>
      <w:r>
        <w:lastRenderedPageBreak/>
        <w:tab/>
      </w:r>
    </w:p>
    <w:bookmarkStart w:id="0" w:name="OLE_LINK1" w:displacedByCustomXml="next"/>
    <w:sdt>
      <w:sdtPr>
        <w:rPr>
          <w:rFonts w:eastAsia="Times New Roman" w:cs="Arial"/>
          <w:b/>
          <w:sz w:val="20"/>
          <w:szCs w:val="20"/>
          <w:lang w:val="en-GB"/>
        </w:rPr>
        <w:id w:val="-1086149459"/>
        <w:docPartObj>
          <w:docPartGallery w:val="Table of Contents"/>
          <w:docPartUnique/>
        </w:docPartObj>
      </w:sdtPr>
      <w:sdtEndPr>
        <w:rPr>
          <w:noProof/>
        </w:rPr>
      </w:sdtEndPr>
      <w:sdtContent>
        <w:p w14:paraId="2A71E2FE" w14:textId="77777777" w:rsidR="0071427A" w:rsidRPr="0071427A" w:rsidRDefault="0071427A">
          <w:pPr>
            <w:pStyle w:val="TOCHeading"/>
            <w:rPr>
              <w:rFonts w:cs="Arial"/>
              <w:b/>
              <w:color w:val="000000" w:themeColor="text1"/>
              <w:sz w:val="28"/>
            </w:rPr>
          </w:pPr>
          <w:r w:rsidRPr="0071427A">
            <w:rPr>
              <w:rFonts w:cs="Arial"/>
              <w:b/>
              <w:color w:val="000000" w:themeColor="text1"/>
              <w:sz w:val="28"/>
            </w:rPr>
            <w:t xml:space="preserve">Table of </w:t>
          </w:r>
          <w:r w:rsidR="0049368B">
            <w:rPr>
              <w:rFonts w:cs="Arial"/>
              <w:b/>
              <w:color w:val="000000" w:themeColor="text1"/>
              <w:sz w:val="28"/>
            </w:rPr>
            <w:t xml:space="preserve">Bid </w:t>
          </w:r>
          <w:r w:rsidR="003141A0">
            <w:rPr>
              <w:rFonts w:cs="Arial"/>
              <w:b/>
              <w:color w:val="000000" w:themeColor="text1"/>
              <w:sz w:val="28"/>
            </w:rPr>
            <w:t xml:space="preserve">Documents </w:t>
          </w:r>
          <w:r>
            <w:rPr>
              <w:rFonts w:cs="Arial"/>
              <w:b/>
              <w:color w:val="000000" w:themeColor="text1"/>
              <w:sz w:val="28"/>
            </w:rPr>
            <w:t xml:space="preserve">                                                                       Page</w:t>
          </w:r>
        </w:p>
        <w:p w14:paraId="6E1DFA72" w14:textId="77777777" w:rsidR="00B74EC4" w:rsidRDefault="0049368B">
          <w:pPr>
            <w:pStyle w:val="TOC1"/>
            <w:tabs>
              <w:tab w:val="right" w:leader="dot" w:pos="9542"/>
            </w:tabs>
            <w:rPr>
              <w:rFonts w:asciiTheme="minorHAnsi" w:eastAsiaTheme="minorEastAsia" w:hAnsiTheme="minorHAnsi" w:cstheme="minorBidi"/>
              <w:bCs w:val="0"/>
              <w:caps w:val="0"/>
              <w:noProof/>
              <w:sz w:val="22"/>
              <w:szCs w:val="22"/>
              <w:lang w:val="en-ZA" w:eastAsia="en-ZA"/>
            </w:rPr>
          </w:pPr>
          <w:r>
            <w:fldChar w:fldCharType="begin"/>
          </w:r>
          <w:r>
            <w:instrText xml:space="preserve"> TOC \o "1-3" \h \z \u </w:instrText>
          </w:r>
          <w:r>
            <w:fldChar w:fldCharType="separate"/>
          </w:r>
          <w:hyperlink w:anchor="_Toc142075095" w:history="1">
            <w:r w:rsidR="00B74EC4" w:rsidRPr="004F63BB">
              <w:rPr>
                <w:rStyle w:val="Hyperlink"/>
                <w:b/>
                <w:noProof/>
                <w:snapToGrid w:val="0"/>
              </w:rPr>
              <w:t>SUMMARY OF BID INFORMATION</w:t>
            </w:r>
            <w:r w:rsidR="00B74EC4">
              <w:rPr>
                <w:noProof/>
                <w:webHidden/>
              </w:rPr>
              <w:tab/>
            </w:r>
            <w:r w:rsidR="00B74EC4">
              <w:rPr>
                <w:noProof/>
                <w:webHidden/>
              </w:rPr>
              <w:fldChar w:fldCharType="begin"/>
            </w:r>
            <w:r w:rsidR="00B74EC4">
              <w:rPr>
                <w:noProof/>
                <w:webHidden/>
              </w:rPr>
              <w:instrText xml:space="preserve"> PAGEREF _Toc142075095 \h </w:instrText>
            </w:r>
            <w:r w:rsidR="00B74EC4">
              <w:rPr>
                <w:noProof/>
                <w:webHidden/>
              </w:rPr>
            </w:r>
            <w:r w:rsidR="00B74EC4">
              <w:rPr>
                <w:noProof/>
                <w:webHidden/>
              </w:rPr>
              <w:fldChar w:fldCharType="separate"/>
            </w:r>
            <w:r w:rsidR="00B74EC4">
              <w:rPr>
                <w:noProof/>
                <w:webHidden/>
              </w:rPr>
              <w:t>3</w:t>
            </w:r>
            <w:r w:rsidR="00B74EC4">
              <w:rPr>
                <w:noProof/>
                <w:webHidden/>
              </w:rPr>
              <w:fldChar w:fldCharType="end"/>
            </w:r>
          </w:hyperlink>
        </w:p>
        <w:p w14:paraId="0F1DCEE5"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096" w:history="1">
            <w:r w:rsidRPr="004F63BB">
              <w:rPr>
                <w:rStyle w:val="Hyperlink"/>
                <w:b/>
                <w:noProof/>
                <w:snapToGrid w:val="0"/>
              </w:rPr>
              <w:t>PA 32: INVITATION TO BID</w:t>
            </w:r>
            <w:r>
              <w:rPr>
                <w:noProof/>
                <w:webHidden/>
              </w:rPr>
              <w:tab/>
            </w:r>
            <w:r>
              <w:rPr>
                <w:noProof/>
                <w:webHidden/>
              </w:rPr>
              <w:fldChar w:fldCharType="begin"/>
            </w:r>
            <w:r>
              <w:rPr>
                <w:noProof/>
                <w:webHidden/>
              </w:rPr>
              <w:instrText xml:space="preserve"> PAGEREF _Toc142075096 \h </w:instrText>
            </w:r>
            <w:r>
              <w:rPr>
                <w:noProof/>
                <w:webHidden/>
              </w:rPr>
            </w:r>
            <w:r>
              <w:rPr>
                <w:noProof/>
                <w:webHidden/>
              </w:rPr>
              <w:fldChar w:fldCharType="separate"/>
            </w:r>
            <w:r>
              <w:rPr>
                <w:noProof/>
                <w:webHidden/>
              </w:rPr>
              <w:t>4</w:t>
            </w:r>
            <w:r>
              <w:rPr>
                <w:noProof/>
                <w:webHidden/>
              </w:rPr>
              <w:fldChar w:fldCharType="end"/>
            </w:r>
          </w:hyperlink>
        </w:p>
        <w:p w14:paraId="0596D4D4"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097" w:history="1">
            <w:r w:rsidRPr="004F63BB">
              <w:rPr>
                <w:rStyle w:val="Hyperlink"/>
                <w:b/>
                <w:noProof/>
                <w:snapToGrid w:val="0"/>
              </w:rPr>
              <w:t>PA-04 (GS):  NOTICE AND INVITATION TO BID</w:t>
            </w:r>
            <w:r>
              <w:rPr>
                <w:noProof/>
                <w:webHidden/>
              </w:rPr>
              <w:tab/>
            </w:r>
            <w:r>
              <w:rPr>
                <w:noProof/>
                <w:webHidden/>
              </w:rPr>
              <w:fldChar w:fldCharType="begin"/>
            </w:r>
            <w:r>
              <w:rPr>
                <w:noProof/>
                <w:webHidden/>
              </w:rPr>
              <w:instrText xml:space="preserve"> PAGEREF _Toc142075097 \h </w:instrText>
            </w:r>
            <w:r>
              <w:rPr>
                <w:noProof/>
                <w:webHidden/>
              </w:rPr>
            </w:r>
            <w:r>
              <w:rPr>
                <w:noProof/>
                <w:webHidden/>
              </w:rPr>
              <w:fldChar w:fldCharType="separate"/>
            </w:r>
            <w:r>
              <w:rPr>
                <w:noProof/>
                <w:webHidden/>
              </w:rPr>
              <w:t>6</w:t>
            </w:r>
            <w:r>
              <w:rPr>
                <w:noProof/>
                <w:webHidden/>
              </w:rPr>
              <w:fldChar w:fldCharType="end"/>
            </w:r>
          </w:hyperlink>
        </w:p>
        <w:p w14:paraId="066F6DE2"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098" w:history="1">
            <w:r w:rsidRPr="004F63BB">
              <w:rPr>
                <w:rStyle w:val="Hyperlink"/>
                <w:b/>
                <w:noProof/>
                <w:snapToGrid w:val="0"/>
              </w:rPr>
              <w:t>1.</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FUNCTIONALITY CRITERIA APPLICABLE</w:t>
            </w:r>
            <w:r>
              <w:rPr>
                <w:noProof/>
                <w:webHidden/>
              </w:rPr>
              <w:tab/>
            </w:r>
            <w:r>
              <w:rPr>
                <w:noProof/>
                <w:webHidden/>
              </w:rPr>
              <w:fldChar w:fldCharType="begin"/>
            </w:r>
            <w:r>
              <w:rPr>
                <w:noProof/>
                <w:webHidden/>
              </w:rPr>
              <w:instrText xml:space="preserve"> PAGEREF _Toc142075098 \h </w:instrText>
            </w:r>
            <w:r>
              <w:rPr>
                <w:noProof/>
                <w:webHidden/>
              </w:rPr>
            </w:r>
            <w:r>
              <w:rPr>
                <w:noProof/>
                <w:webHidden/>
              </w:rPr>
              <w:fldChar w:fldCharType="separate"/>
            </w:r>
            <w:r>
              <w:rPr>
                <w:noProof/>
                <w:webHidden/>
              </w:rPr>
              <w:t>6</w:t>
            </w:r>
            <w:r>
              <w:rPr>
                <w:noProof/>
                <w:webHidden/>
              </w:rPr>
              <w:fldChar w:fldCharType="end"/>
            </w:r>
          </w:hyperlink>
        </w:p>
        <w:p w14:paraId="7BD738A9"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099" w:history="1">
            <w:r w:rsidRPr="004F63BB">
              <w:rPr>
                <w:rStyle w:val="Hyperlink"/>
                <w:rFonts w:eastAsiaTheme="majorEastAsia"/>
                <w:b/>
                <w:iCs/>
                <w:noProof/>
                <w:lang w:eastAsia="en-US"/>
              </w:rPr>
              <w:t>2.</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EVALUATION METHOD FOR RESPONSIVE BIDS</w:t>
            </w:r>
            <w:r>
              <w:rPr>
                <w:noProof/>
                <w:webHidden/>
              </w:rPr>
              <w:tab/>
            </w:r>
            <w:r>
              <w:rPr>
                <w:noProof/>
                <w:webHidden/>
              </w:rPr>
              <w:fldChar w:fldCharType="begin"/>
            </w:r>
            <w:r>
              <w:rPr>
                <w:noProof/>
                <w:webHidden/>
              </w:rPr>
              <w:instrText xml:space="preserve"> PAGEREF _Toc142075099 \h </w:instrText>
            </w:r>
            <w:r>
              <w:rPr>
                <w:noProof/>
                <w:webHidden/>
              </w:rPr>
            </w:r>
            <w:r>
              <w:rPr>
                <w:noProof/>
                <w:webHidden/>
              </w:rPr>
              <w:fldChar w:fldCharType="separate"/>
            </w:r>
            <w:r>
              <w:rPr>
                <w:noProof/>
                <w:webHidden/>
              </w:rPr>
              <w:t>6</w:t>
            </w:r>
            <w:r>
              <w:rPr>
                <w:noProof/>
                <w:webHidden/>
              </w:rPr>
              <w:fldChar w:fldCharType="end"/>
            </w:r>
          </w:hyperlink>
        </w:p>
        <w:p w14:paraId="0AA5A921"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0" w:history="1">
            <w:r w:rsidRPr="004F63BB">
              <w:rPr>
                <w:rStyle w:val="Hyperlink"/>
                <w:rFonts w:eastAsiaTheme="majorEastAsia"/>
                <w:b/>
                <w:bCs/>
                <w:iCs/>
                <w:noProof/>
                <w:lang w:eastAsia="en-US"/>
              </w:rPr>
              <w:t>3.</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RESPONSIVENESS CRITERIA</w:t>
            </w:r>
            <w:r>
              <w:rPr>
                <w:noProof/>
                <w:webHidden/>
              </w:rPr>
              <w:tab/>
            </w:r>
            <w:r>
              <w:rPr>
                <w:noProof/>
                <w:webHidden/>
              </w:rPr>
              <w:fldChar w:fldCharType="begin"/>
            </w:r>
            <w:r>
              <w:rPr>
                <w:noProof/>
                <w:webHidden/>
              </w:rPr>
              <w:instrText xml:space="preserve"> PAGEREF _Toc142075100 \h </w:instrText>
            </w:r>
            <w:r>
              <w:rPr>
                <w:noProof/>
                <w:webHidden/>
              </w:rPr>
            </w:r>
            <w:r>
              <w:rPr>
                <w:noProof/>
                <w:webHidden/>
              </w:rPr>
              <w:fldChar w:fldCharType="separate"/>
            </w:r>
            <w:r>
              <w:rPr>
                <w:noProof/>
                <w:webHidden/>
              </w:rPr>
              <w:t>7</w:t>
            </w:r>
            <w:r>
              <w:rPr>
                <w:noProof/>
                <w:webHidden/>
              </w:rPr>
              <w:fldChar w:fldCharType="end"/>
            </w:r>
          </w:hyperlink>
        </w:p>
        <w:p w14:paraId="105602AD"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1" w:history="1">
            <w:r w:rsidRPr="004F63BB">
              <w:rPr>
                <w:rStyle w:val="Hyperlink"/>
                <w:rFonts w:eastAsiaTheme="majorEastAsia"/>
                <w:b/>
                <w:noProof/>
                <w:lang w:eastAsia="en-US"/>
              </w:rPr>
              <w:t>4.</w:t>
            </w:r>
            <w:r>
              <w:rPr>
                <w:rFonts w:eastAsiaTheme="minorEastAsia" w:cstheme="minorBidi"/>
                <w:smallCaps w:val="0"/>
                <w:noProof/>
                <w:sz w:val="22"/>
                <w:szCs w:val="22"/>
                <w:lang w:val="en-ZA" w:eastAsia="en-ZA"/>
              </w:rPr>
              <w:tab/>
            </w:r>
            <w:r w:rsidRPr="004F63BB">
              <w:rPr>
                <w:rStyle w:val="Hyperlink"/>
                <w:rFonts w:eastAsiaTheme="majorEastAsia"/>
                <w:b/>
                <w:i/>
                <w:noProof/>
                <w:lang w:eastAsia="en-US"/>
              </w:rPr>
              <w:t>METHOD TO BE USED TO CALCULATE POINTS FOR SPECIFIC GOALS</w:t>
            </w:r>
            <w:r>
              <w:rPr>
                <w:noProof/>
                <w:webHidden/>
              </w:rPr>
              <w:tab/>
            </w:r>
            <w:r>
              <w:rPr>
                <w:noProof/>
                <w:webHidden/>
              </w:rPr>
              <w:fldChar w:fldCharType="begin"/>
            </w:r>
            <w:r>
              <w:rPr>
                <w:noProof/>
                <w:webHidden/>
              </w:rPr>
              <w:instrText xml:space="preserve"> PAGEREF _Toc142075101 \h </w:instrText>
            </w:r>
            <w:r>
              <w:rPr>
                <w:noProof/>
                <w:webHidden/>
              </w:rPr>
            </w:r>
            <w:r>
              <w:rPr>
                <w:noProof/>
                <w:webHidden/>
              </w:rPr>
              <w:fldChar w:fldCharType="separate"/>
            </w:r>
            <w:r>
              <w:rPr>
                <w:noProof/>
                <w:webHidden/>
              </w:rPr>
              <w:t>9</w:t>
            </w:r>
            <w:r>
              <w:rPr>
                <w:noProof/>
                <w:webHidden/>
              </w:rPr>
              <w:fldChar w:fldCharType="end"/>
            </w:r>
          </w:hyperlink>
        </w:p>
        <w:p w14:paraId="4EB1565A"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2" w:history="1">
            <w:r w:rsidRPr="004F63BB">
              <w:rPr>
                <w:rStyle w:val="Hyperlink"/>
                <w:b/>
                <w:noProof/>
              </w:rPr>
              <w:t>5.</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BID EVALUATION METHOD</w:t>
            </w:r>
            <w:r>
              <w:rPr>
                <w:noProof/>
                <w:webHidden/>
              </w:rPr>
              <w:tab/>
            </w:r>
            <w:r>
              <w:rPr>
                <w:noProof/>
                <w:webHidden/>
              </w:rPr>
              <w:fldChar w:fldCharType="begin"/>
            </w:r>
            <w:r>
              <w:rPr>
                <w:noProof/>
                <w:webHidden/>
              </w:rPr>
              <w:instrText xml:space="preserve"> PAGEREF _Toc142075102 \h </w:instrText>
            </w:r>
            <w:r>
              <w:rPr>
                <w:noProof/>
                <w:webHidden/>
              </w:rPr>
            </w:r>
            <w:r>
              <w:rPr>
                <w:noProof/>
                <w:webHidden/>
              </w:rPr>
              <w:fldChar w:fldCharType="separate"/>
            </w:r>
            <w:r>
              <w:rPr>
                <w:noProof/>
                <w:webHidden/>
              </w:rPr>
              <w:t>9</w:t>
            </w:r>
            <w:r>
              <w:rPr>
                <w:noProof/>
                <w:webHidden/>
              </w:rPr>
              <w:fldChar w:fldCharType="end"/>
            </w:r>
          </w:hyperlink>
        </w:p>
        <w:p w14:paraId="044A9AAF"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3" w:history="1">
            <w:r w:rsidRPr="004F63BB">
              <w:rPr>
                <w:rStyle w:val="Hyperlink"/>
                <w:rFonts w:eastAsiaTheme="majorEastAsia"/>
                <w:b/>
                <w:bCs/>
                <w:iCs/>
                <w:noProof/>
                <w:lang w:eastAsia="en-US"/>
              </w:rPr>
              <w:t>6.</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COLLECTION OF TENDER DOCUMENTS</w:t>
            </w:r>
            <w:r>
              <w:rPr>
                <w:noProof/>
                <w:webHidden/>
              </w:rPr>
              <w:tab/>
            </w:r>
            <w:r>
              <w:rPr>
                <w:noProof/>
                <w:webHidden/>
              </w:rPr>
              <w:fldChar w:fldCharType="begin"/>
            </w:r>
            <w:r>
              <w:rPr>
                <w:noProof/>
                <w:webHidden/>
              </w:rPr>
              <w:instrText xml:space="preserve"> PAGEREF _Toc142075103 \h </w:instrText>
            </w:r>
            <w:r>
              <w:rPr>
                <w:noProof/>
                <w:webHidden/>
              </w:rPr>
            </w:r>
            <w:r>
              <w:rPr>
                <w:noProof/>
                <w:webHidden/>
              </w:rPr>
              <w:fldChar w:fldCharType="separate"/>
            </w:r>
            <w:r>
              <w:rPr>
                <w:noProof/>
                <w:webHidden/>
              </w:rPr>
              <w:t>9</w:t>
            </w:r>
            <w:r>
              <w:rPr>
                <w:noProof/>
                <w:webHidden/>
              </w:rPr>
              <w:fldChar w:fldCharType="end"/>
            </w:r>
          </w:hyperlink>
        </w:p>
        <w:p w14:paraId="3D1CD2D6"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4" w:history="1">
            <w:r w:rsidRPr="004F63BB">
              <w:rPr>
                <w:rStyle w:val="Hyperlink"/>
                <w:rFonts w:eastAsiaTheme="majorEastAsia"/>
                <w:b/>
                <w:bCs/>
                <w:iCs/>
                <w:noProof/>
                <w:lang w:eastAsia="en-US"/>
              </w:rPr>
              <w:t>7.</w:t>
            </w:r>
            <w:r>
              <w:rPr>
                <w:rFonts w:eastAsiaTheme="minorEastAsia" w:cstheme="minorBidi"/>
                <w:smallCaps w:val="0"/>
                <w:noProof/>
                <w:sz w:val="22"/>
                <w:szCs w:val="22"/>
                <w:lang w:val="en-ZA" w:eastAsia="en-ZA"/>
              </w:rPr>
              <w:tab/>
            </w:r>
            <w:r w:rsidRPr="004F63BB">
              <w:rPr>
                <w:rStyle w:val="Hyperlink"/>
                <w:rFonts w:eastAsiaTheme="majorEastAsia"/>
                <w:b/>
                <w:bCs/>
                <w:iCs/>
                <w:noProof/>
                <w:lang w:eastAsia="en-US"/>
              </w:rPr>
              <w:t>SITE INSPECTION MEETING</w:t>
            </w:r>
            <w:r>
              <w:rPr>
                <w:noProof/>
                <w:webHidden/>
              </w:rPr>
              <w:tab/>
            </w:r>
            <w:r>
              <w:rPr>
                <w:noProof/>
                <w:webHidden/>
              </w:rPr>
              <w:fldChar w:fldCharType="begin"/>
            </w:r>
            <w:r>
              <w:rPr>
                <w:noProof/>
                <w:webHidden/>
              </w:rPr>
              <w:instrText xml:space="preserve"> PAGEREF _Toc142075104 \h </w:instrText>
            </w:r>
            <w:r>
              <w:rPr>
                <w:noProof/>
                <w:webHidden/>
              </w:rPr>
            </w:r>
            <w:r>
              <w:rPr>
                <w:noProof/>
                <w:webHidden/>
              </w:rPr>
              <w:fldChar w:fldCharType="separate"/>
            </w:r>
            <w:r>
              <w:rPr>
                <w:noProof/>
                <w:webHidden/>
              </w:rPr>
              <w:t>10</w:t>
            </w:r>
            <w:r>
              <w:rPr>
                <w:noProof/>
                <w:webHidden/>
              </w:rPr>
              <w:fldChar w:fldCharType="end"/>
            </w:r>
          </w:hyperlink>
        </w:p>
        <w:p w14:paraId="15D13C7A"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5" w:history="1">
            <w:r w:rsidRPr="004F63BB">
              <w:rPr>
                <w:rStyle w:val="Hyperlink"/>
                <w:rFonts w:eastAsiaTheme="majorEastAsia"/>
                <w:b/>
                <w:iCs/>
                <w:noProof/>
                <w:lang w:eastAsia="en-US"/>
              </w:rPr>
              <w:t>8.</w:t>
            </w:r>
            <w:r>
              <w:rPr>
                <w:rFonts w:eastAsiaTheme="minorEastAsia" w:cstheme="minorBidi"/>
                <w:smallCaps w:val="0"/>
                <w:noProof/>
                <w:sz w:val="22"/>
                <w:szCs w:val="22"/>
                <w:lang w:val="en-ZA" w:eastAsia="en-ZA"/>
              </w:rPr>
              <w:tab/>
            </w:r>
            <w:r w:rsidRPr="004F63BB">
              <w:rPr>
                <w:rStyle w:val="Hyperlink"/>
                <w:rFonts w:eastAsiaTheme="majorEastAsia"/>
                <w:b/>
                <w:bCs/>
                <w:iCs/>
                <w:noProof/>
                <w:lang w:eastAsia="en-US"/>
              </w:rPr>
              <w:t>ENQUIRIES</w:t>
            </w:r>
            <w:r>
              <w:rPr>
                <w:noProof/>
                <w:webHidden/>
              </w:rPr>
              <w:tab/>
            </w:r>
            <w:r>
              <w:rPr>
                <w:noProof/>
                <w:webHidden/>
              </w:rPr>
              <w:fldChar w:fldCharType="begin"/>
            </w:r>
            <w:r>
              <w:rPr>
                <w:noProof/>
                <w:webHidden/>
              </w:rPr>
              <w:instrText xml:space="preserve"> PAGEREF _Toc142075105 \h </w:instrText>
            </w:r>
            <w:r>
              <w:rPr>
                <w:noProof/>
                <w:webHidden/>
              </w:rPr>
            </w:r>
            <w:r>
              <w:rPr>
                <w:noProof/>
                <w:webHidden/>
              </w:rPr>
              <w:fldChar w:fldCharType="separate"/>
            </w:r>
            <w:r>
              <w:rPr>
                <w:noProof/>
                <w:webHidden/>
              </w:rPr>
              <w:t>10</w:t>
            </w:r>
            <w:r>
              <w:rPr>
                <w:noProof/>
                <w:webHidden/>
              </w:rPr>
              <w:fldChar w:fldCharType="end"/>
            </w:r>
          </w:hyperlink>
        </w:p>
        <w:p w14:paraId="1709DAE8"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6" w:history="1">
            <w:r w:rsidRPr="004F63BB">
              <w:rPr>
                <w:rStyle w:val="Hyperlink"/>
                <w:rFonts w:eastAsiaTheme="majorEastAsia"/>
                <w:b/>
                <w:bCs/>
                <w:iCs/>
                <w:noProof/>
                <w:lang w:eastAsia="en-US"/>
              </w:rPr>
              <w:t>9.</w:t>
            </w:r>
            <w:r>
              <w:rPr>
                <w:rFonts w:eastAsiaTheme="minorEastAsia" w:cstheme="minorBidi"/>
                <w:smallCaps w:val="0"/>
                <w:noProof/>
                <w:sz w:val="22"/>
                <w:szCs w:val="22"/>
                <w:lang w:val="en-ZA" w:eastAsia="en-ZA"/>
              </w:rPr>
              <w:tab/>
            </w:r>
            <w:r w:rsidRPr="004F63BB">
              <w:rPr>
                <w:rStyle w:val="Hyperlink"/>
                <w:rFonts w:eastAsiaTheme="majorEastAsia"/>
                <w:b/>
                <w:bCs/>
                <w:iCs/>
                <w:noProof/>
                <w:lang w:eastAsia="en-US"/>
              </w:rPr>
              <w:t>DEPOSIT / RETURN OF TENDER DOCUMENTS</w:t>
            </w:r>
            <w:r>
              <w:rPr>
                <w:noProof/>
                <w:webHidden/>
              </w:rPr>
              <w:tab/>
            </w:r>
            <w:r>
              <w:rPr>
                <w:noProof/>
                <w:webHidden/>
              </w:rPr>
              <w:fldChar w:fldCharType="begin"/>
            </w:r>
            <w:r>
              <w:rPr>
                <w:noProof/>
                <w:webHidden/>
              </w:rPr>
              <w:instrText xml:space="preserve"> PAGEREF _Toc142075106 \h </w:instrText>
            </w:r>
            <w:r>
              <w:rPr>
                <w:noProof/>
                <w:webHidden/>
              </w:rPr>
            </w:r>
            <w:r>
              <w:rPr>
                <w:noProof/>
                <w:webHidden/>
              </w:rPr>
              <w:fldChar w:fldCharType="separate"/>
            </w:r>
            <w:r>
              <w:rPr>
                <w:noProof/>
                <w:webHidden/>
              </w:rPr>
              <w:t>10</w:t>
            </w:r>
            <w:r>
              <w:rPr>
                <w:noProof/>
                <w:webHidden/>
              </w:rPr>
              <w:fldChar w:fldCharType="end"/>
            </w:r>
          </w:hyperlink>
        </w:p>
        <w:p w14:paraId="701FADCD"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07" w:history="1">
            <w:r w:rsidRPr="004F63BB">
              <w:rPr>
                <w:rStyle w:val="Hyperlink"/>
                <w:b/>
                <w:noProof/>
              </w:rPr>
              <w:t xml:space="preserve">FUNCTIONALITY EVALUATION CRITERIA </w:t>
            </w:r>
            <w:r>
              <w:rPr>
                <w:noProof/>
                <w:webHidden/>
              </w:rPr>
              <w:tab/>
            </w:r>
            <w:r>
              <w:rPr>
                <w:noProof/>
                <w:webHidden/>
              </w:rPr>
              <w:fldChar w:fldCharType="begin"/>
            </w:r>
            <w:r>
              <w:rPr>
                <w:noProof/>
                <w:webHidden/>
              </w:rPr>
              <w:instrText xml:space="preserve"> PAGEREF _Toc142075107 \h </w:instrText>
            </w:r>
            <w:r>
              <w:rPr>
                <w:noProof/>
                <w:webHidden/>
              </w:rPr>
            </w:r>
            <w:r>
              <w:rPr>
                <w:noProof/>
                <w:webHidden/>
              </w:rPr>
              <w:fldChar w:fldCharType="separate"/>
            </w:r>
            <w:r>
              <w:rPr>
                <w:noProof/>
                <w:webHidden/>
              </w:rPr>
              <w:t>11</w:t>
            </w:r>
            <w:r>
              <w:rPr>
                <w:noProof/>
                <w:webHidden/>
              </w:rPr>
              <w:fldChar w:fldCharType="end"/>
            </w:r>
          </w:hyperlink>
        </w:p>
        <w:p w14:paraId="0A5B822B"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08" w:history="1">
            <w:r w:rsidRPr="004F63BB">
              <w:rPr>
                <w:rStyle w:val="Hyperlink"/>
                <w:b/>
                <w:noProof/>
              </w:rPr>
              <w:t xml:space="preserve">TERMS OF REFERENCE/ SPECIFICATIONS </w:t>
            </w:r>
            <w:r>
              <w:rPr>
                <w:noProof/>
                <w:webHidden/>
              </w:rPr>
              <w:tab/>
            </w:r>
            <w:r>
              <w:rPr>
                <w:noProof/>
                <w:webHidden/>
              </w:rPr>
              <w:fldChar w:fldCharType="begin"/>
            </w:r>
            <w:r>
              <w:rPr>
                <w:noProof/>
                <w:webHidden/>
              </w:rPr>
              <w:instrText xml:space="preserve"> PAGEREF _Toc142075108 \h </w:instrText>
            </w:r>
            <w:r>
              <w:rPr>
                <w:noProof/>
                <w:webHidden/>
              </w:rPr>
            </w:r>
            <w:r>
              <w:rPr>
                <w:noProof/>
                <w:webHidden/>
              </w:rPr>
              <w:fldChar w:fldCharType="separate"/>
            </w:r>
            <w:r>
              <w:rPr>
                <w:noProof/>
                <w:webHidden/>
              </w:rPr>
              <w:t>12</w:t>
            </w:r>
            <w:r>
              <w:rPr>
                <w:noProof/>
                <w:webHidden/>
              </w:rPr>
              <w:fldChar w:fldCharType="end"/>
            </w:r>
          </w:hyperlink>
        </w:p>
        <w:p w14:paraId="739D664A"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09" w:history="1">
            <w:r w:rsidRPr="004F63BB">
              <w:rPr>
                <w:rStyle w:val="Hyperlink"/>
                <w:b/>
                <w:noProof/>
              </w:rPr>
              <w:t>PRICING SCHEDULE</w:t>
            </w:r>
            <w:r>
              <w:rPr>
                <w:noProof/>
                <w:webHidden/>
              </w:rPr>
              <w:tab/>
            </w:r>
            <w:r>
              <w:rPr>
                <w:noProof/>
                <w:webHidden/>
              </w:rPr>
              <w:fldChar w:fldCharType="begin"/>
            </w:r>
            <w:r>
              <w:rPr>
                <w:noProof/>
                <w:webHidden/>
              </w:rPr>
              <w:instrText xml:space="preserve"> PAGEREF _Toc142075109 \h </w:instrText>
            </w:r>
            <w:r>
              <w:rPr>
                <w:noProof/>
                <w:webHidden/>
              </w:rPr>
            </w:r>
            <w:r>
              <w:rPr>
                <w:noProof/>
                <w:webHidden/>
              </w:rPr>
              <w:fldChar w:fldCharType="separate"/>
            </w:r>
            <w:r>
              <w:rPr>
                <w:noProof/>
                <w:webHidden/>
              </w:rPr>
              <w:t>13</w:t>
            </w:r>
            <w:r>
              <w:rPr>
                <w:noProof/>
                <w:webHidden/>
              </w:rPr>
              <w:fldChar w:fldCharType="end"/>
            </w:r>
          </w:hyperlink>
        </w:p>
        <w:p w14:paraId="786A0756"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0" w:history="1">
            <w:r w:rsidRPr="004F63BB">
              <w:rPr>
                <w:rStyle w:val="Hyperlink"/>
                <w:b/>
                <w:noProof/>
              </w:rPr>
              <w:t>PA-11:  BIDDER’S DISCLOSURE</w:t>
            </w:r>
            <w:r>
              <w:rPr>
                <w:noProof/>
                <w:webHidden/>
              </w:rPr>
              <w:tab/>
            </w:r>
            <w:r>
              <w:rPr>
                <w:noProof/>
                <w:webHidden/>
              </w:rPr>
              <w:fldChar w:fldCharType="begin"/>
            </w:r>
            <w:r>
              <w:rPr>
                <w:noProof/>
                <w:webHidden/>
              </w:rPr>
              <w:instrText xml:space="preserve"> PAGEREF _Toc142075110 \h </w:instrText>
            </w:r>
            <w:r>
              <w:rPr>
                <w:noProof/>
                <w:webHidden/>
              </w:rPr>
            </w:r>
            <w:r>
              <w:rPr>
                <w:noProof/>
                <w:webHidden/>
              </w:rPr>
              <w:fldChar w:fldCharType="separate"/>
            </w:r>
            <w:r>
              <w:rPr>
                <w:noProof/>
                <w:webHidden/>
              </w:rPr>
              <w:t>14</w:t>
            </w:r>
            <w:r>
              <w:rPr>
                <w:noProof/>
                <w:webHidden/>
              </w:rPr>
              <w:fldChar w:fldCharType="end"/>
            </w:r>
          </w:hyperlink>
        </w:p>
        <w:p w14:paraId="16A86229"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1" w:history="1">
            <w:r w:rsidRPr="004F63BB">
              <w:rPr>
                <w:rStyle w:val="Hyperlink"/>
                <w:b/>
                <w:noProof/>
              </w:rPr>
              <w:t>PA-15.1:  RESOLUTION OF BOARD OF DIRECTORS</w:t>
            </w:r>
            <w:r>
              <w:rPr>
                <w:noProof/>
                <w:webHidden/>
              </w:rPr>
              <w:tab/>
            </w:r>
            <w:r>
              <w:rPr>
                <w:noProof/>
                <w:webHidden/>
              </w:rPr>
              <w:fldChar w:fldCharType="begin"/>
            </w:r>
            <w:r>
              <w:rPr>
                <w:noProof/>
                <w:webHidden/>
              </w:rPr>
              <w:instrText xml:space="preserve"> PAGEREF _Toc142075111 \h </w:instrText>
            </w:r>
            <w:r>
              <w:rPr>
                <w:noProof/>
                <w:webHidden/>
              </w:rPr>
            </w:r>
            <w:r>
              <w:rPr>
                <w:noProof/>
                <w:webHidden/>
              </w:rPr>
              <w:fldChar w:fldCharType="separate"/>
            </w:r>
            <w:r>
              <w:rPr>
                <w:noProof/>
                <w:webHidden/>
              </w:rPr>
              <w:t>17</w:t>
            </w:r>
            <w:r>
              <w:rPr>
                <w:noProof/>
                <w:webHidden/>
              </w:rPr>
              <w:fldChar w:fldCharType="end"/>
            </w:r>
          </w:hyperlink>
        </w:p>
        <w:p w14:paraId="54CA725F"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2" w:history="1">
            <w:r w:rsidRPr="004F63BB">
              <w:rPr>
                <w:rStyle w:val="Hyperlink"/>
                <w:b/>
                <w:noProof/>
              </w:rPr>
              <w:t>PA-15.2:  RESOLUTION OF BOARD OF DIRECTORS TO ENTER INTO CONSORTIA OR JOINT VENTURES</w:t>
            </w:r>
            <w:r>
              <w:rPr>
                <w:noProof/>
                <w:webHidden/>
              </w:rPr>
              <w:tab/>
            </w:r>
            <w:r>
              <w:rPr>
                <w:noProof/>
                <w:webHidden/>
              </w:rPr>
              <w:fldChar w:fldCharType="begin"/>
            </w:r>
            <w:r>
              <w:rPr>
                <w:noProof/>
                <w:webHidden/>
              </w:rPr>
              <w:instrText xml:space="preserve"> PAGEREF _Toc142075112 \h </w:instrText>
            </w:r>
            <w:r>
              <w:rPr>
                <w:noProof/>
                <w:webHidden/>
              </w:rPr>
            </w:r>
            <w:r>
              <w:rPr>
                <w:noProof/>
                <w:webHidden/>
              </w:rPr>
              <w:fldChar w:fldCharType="separate"/>
            </w:r>
            <w:r>
              <w:rPr>
                <w:noProof/>
                <w:webHidden/>
              </w:rPr>
              <w:t>19</w:t>
            </w:r>
            <w:r>
              <w:rPr>
                <w:noProof/>
                <w:webHidden/>
              </w:rPr>
              <w:fldChar w:fldCharType="end"/>
            </w:r>
          </w:hyperlink>
        </w:p>
        <w:p w14:paraId="7592782E"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3" w:history="1">
            <w:r w:rsidRPr="004F63BB">
              <w:rPr>
                <w:rStyle w:val="Hyperlink"/>
                <w:b/>
                <w:noProof/>
              </w:rPr>
              <w:t>PA-15.3:  SPECIAL RESOLUTION OF CONSORTIA OR JOINT VENTURES</w:t>
            </w:r>
            <w:r>
              <w:rPr>
                <w:noProof/>
                <w:webHidden/>
              </w:rPr>
              <w:tab/>
            </w:r>
            <w:r>
              <w:rPr>
                <w:noProof/>
                <w:webHidden/>
              </w:rPr>
              <w:fldChar w:fldCharType="begin"/>
            </w:r>
            <w:r>
              <w:rPr>
                <w:noProof/>
                <w:webHidden/>
              </w:rPr>
              <w:instrText xml:space="preserve"> PAGEREF _Toc142075113 \h </w:instrText>
            </w:r>
            <w:r>
              <w:rPr>
                <w:noProof/>
                <w:webHidden/>
              </w:rPr>
            </w:r>
            <w:r>
              <w:rPr>
                <w:noProof/>
                <w:webHidden/>
              </w:rPr>
              <w:fldChar w:fldCharType="separate"/>
            </w:r>
            <w:r>
              <w:rPr>
                <w:noProof/>
                <w:webHidden/>
              </w:rPr>
              <w:t>21</w:t>
            </w:r>
            <w:r>
              <w:rPr>
                <w:noProof/>
                <w:webHidden/>
              </w:rPr>
              <w:fldChar w:fldCharType="end"/>
            </w:r>
          </w:hyperlink>
        </w:p>
        <w:p w14:paraId="0F197C78"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4" w:history="1">
            <w:r w:rsidRPr="004F63BB">
              <w:rPr>
                <w:rStyle w:val="Hyperlink"/>
                <w:b/>
                <w:noProof/>
              </w:rPr>
              <w:t>DPW-16.  TENDER BRIEFING MEETING CERTIFICATE</w:t>
            </w:r>
            <w:r>
              <w:rPr>
                <w:noProof/>
                <w:webHidden/>
              </w:rPr>
              <w:tab/>
            </w:r>
            <w:r>
              <w:rPr>
                <w:noProof/>
                <w:webHidden/>
              </w:rPr>
              <w:fldChar w:fldCharType="begin"/>
            </w:r>
            <w:r>
              <w:rPr>
                <w:noProof/>
                <w:webHidden/>
              </w:rPr>
              <w:instrText xml:space="preserve"> PAGEREF _Toc142075114 \h </w:instrText>
            </w:r>
            <w:r>
              <w:rPr>
                <w:noProof/>
                <w:webHidden/>
              </w:rPr>
            </w:r>
            <w:r>
              <w:rPr>
                <w:noProof/>
                <w:webHidden/>
              </w:rPr>
              <w:fldChar w:fldCharType="separate"/>
            </w:r>
            <w:r>
              <w:rPr>
                <w:noProof/>
                <w:webHidden/>
              </w:rPr>
              <w:t>24</w:t>
            </w:r>
            <w:r>
              <w:rPr>
                <w:noProof/>
                <w:webHidden/>
              </w:rPr>
              <w:fldChar w:fldCharType="end"/>
            </w:r>
          </w:hyperlink>
        </w:p>
        <w:p w14:paraId="5FC8AF87"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5" w:history="1">
            <w:r w:rsidRPr="004F63BB">
              <w:rPr>
                <w:rStyle w:val="Hyperlink"/>
                <w:b/>
                <w:noProof/>
                <w:snapToGrid w:val="0"/>
              </w:rPr>
              <w:t>DPW-21: RECORD OF ADDENDA TO TENDER DOCUMENTS</w:t>
            </w:r>
            <w:r>
              <w:rPr>
                <w:noProof/>
                <w:webHidden/>
              </w:rPr>
              <w:tab/>
            </w:r>
            <w:r>
              <w:rPr>
                <w:noProof/>
                <w:webHidden/>
              </w:rPr>
              <w:fldChar w:fldCharType="begin"/>
            </w:r>
            <w:r>
              <w:rPr>
                <w:noProof/>
                <w:webHidden/>
              </w:rPr>
              <w:instrText xml:space="preserve"> PAGEREF _Toc142075115 \h </w:instrText>
            </w:r>
            <w:r>
              <w:rPr>
                <w:noProof/>
                <w:webHidden/>
              </w:rPr>
            </w:r>
            <w:r>
              <w:rPr>
                <w:noProof/>
                <w:webHidden/>
              </w:rPr>
              <w:fldChar w:fldCharType="separate"/>
            </w:r>
            <w:r>
              <w:rPr>
                <w:noProof/>
                <w:webHidden/>
              </w:rPr>
              <w:t>25</w:t>
            </w:r>
            <w:r>
              <w:rPr>
                <w:noProof/>
                <w:webHidden/>
              </w:rPr>
              <w:fldChar w:fldCharType="end"/>
            </w:r>
          </w:hyperlink>
        </w:p>
        <w:p w14:paraId="3102C721"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6" w:history="1">
            <w:r w:rsidRPr="004F63BB">
              <w:rPr>
                <w:rStyle w:val="Hyperlink"/>
                <w:b/>
                <w:noProof/>
              </w:rPr>
              <w:t>PA- 40: DECLARATION OF DESIGNATED GROUPS FOR PREFERENTIAL PROCUREMENT</w:t>
            </w:r>
            <w:r>
              <w:rPr>
                <w:noProof/>
                <w:webHidden/>
              </w:rPr>
              <w:tab/>
            </w:r>
            <w:r>
              <w:rPr>
                <w:noProof/>
                <w:webHidden/>
              </w:rPr>
              <w:fldChar w:fldCharType="begin"/>
            </w:r>
            <w:r>
              <w:rPr>
                <w:noProof/>
                <w:webHidden/>
              </w:rPr>
              <w:instrText xml:space="preserve"> PAGEREF _Toc142075116 \h </w:instrText>
            </w:r>
            <w:r>
              <w:rPr>
                <w:noProof/>
                <w:webHidden/>
              </w:rPr>
            </w:r>
            <w:r>
              <w:rPr>
                <w:noProof/>
                <w:webHidden/>
              </w:rPr>
              <w:fldChar w:fldCharType="separate"/>
            </w:r>
            <w:r>
              <w:rPr>
                <w:noProof/>
                <w:webHidden/>
              </w:rPr>
              <w:t>26</w:t>
            </w:r>
            <w:r>
              <w:rPr>
                <w:noProof/>
                <w:webHidden/>
              </w:rPr>
              <w:fldChar w:fldCharType="end"/>
            </w:r>
          </w:hyperlink>
        </w:p>
        <w:p w14:paraId="529E04D8"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7" w:history="1">
            <w:r w:rsidRPr="004F63BB">
              <w:rPr>
                <w:rStyle w:val="Hyperlink"/>
                <w:b/>
                <w:noProof/>
                <w:snapToGrid w:val="0"/>
              </w:rPr>
              <w:t>DPW-09 PARTICULARS OF TENDERER’S PROJECTS</w:t>
            </w:r>
            <w:r>
              <w:rPr>
                <w:noProof/>
                <w:webHidden/>
              </w:rPr>
              <w:tab/>
            </w:r>
            <w:r>
              <w:rPr>
                <w:noProof/>
                <w:webHidden/>
              </w:rPr>
              <w:fldChar w:fldCharType="begin"/>
            </w:r>
            <w:r>
              <w:rPr>
                <w:noProof/>
                <w:webHidden/>
              </w:rPr>
              <w:instrText xml:space="preserve"> PAGEREF _Toc142075117 \h </w:instrText>
            </w:r>
            <w:r>
              <w:rPr>
                <w:noProof/>
                <w:webHidden/>
              </w:rPr>
            </w:r>
            <w:r>
              <w:rPr>
                <w:noProof/>
                <w:webHidden/>
              </w:rPr>
              <w:fldChar w:fldCharType="separate"/>
            </w:r>
            <w:r>
              <w:rPr>
                <w:noProof/>
                <w:webHidden/>
              </w:rPr>
              <w:t>28</w:t>
            </w:r>
            <w:r>
              <w:rPr>
                <w:noProof/>
                <w:webHidden/>
              </w:rPr>
              <w:fldChar w:fldCharType="end"/>
            </w:r>
          </w:hyperlink>
        </w:p>
        <w:p w14:paraId="132CB3BB"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8" w:history="1">
            <w:r w:rsidRPr="004F63BB">
              <w:rPr>
                <w:rStyle w:val="Hyperlink"/>
                <w:b/>
                <w:noProof/>
              </w:rPr>
              <w:t>PA-16: PREFERENCE POINTS CLAIM FORM IN TERMS OF THE PREFERENTIAL PROCUREMENT REGULATIONS 2022</w:t>
            </w:r>
            <w:r>
              <w:rPr>
                <w:noProof/>
                <w:webHidden/>
              </w:rPr>
              <w:tab/>
            </w:r>
            <w:r>
              <w:rPr>
                <w:noProof/>
                <w:webHidden/>
              </w:rPr>
              <w:fldChar w:fldCharType="begin"/>
            </w:r>
            <w:r>
              <w:rPr>
                <w:noProof/>
                <w:webHidden/>
              </w:rPr>
              <w:instrText xml:space="preserve"> PAGEREF _Toc142075118 \h </w:instrText>
            </w:r>
            <w:r>
              <w:rPr>
                <w:noProof/>
                <w:webHidden/>
              </w:rPr>
            </w:r>
            <w:r>
              <w:rPr>
                <w:noProof/>
                <w:webHidden/>
              </w:rPr>
              <w:fldChar w:fldCharType="separate"/>
            </w:r>
            <w:r>
              <w:rPr>
                <w:noProof/>
                <w:webHidden/>
              </w:rPr>
              <w:t>30</w:t>
            </w:r>
            <w:r>
              <w:rPr>
                <w:noProof/>
                <w:webHidden/>
              </w:rPr>
              <w:fldChar w:fldCharType="end"/>
            </w:r>
          </w:hyperlink>
        </w:p>
        <w:p w14:paraId="34F7B792"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9" w:history="1">
            <w:r w:rsidRPr="004F63BB">
              <w:rPr>
                <w:rStyle w:val="Hyperlink"/>
                <w:b/>
                <w:noProof/>
              </w:rPr>
              <w:t>SWORN AFFIDAVIT – B-BBEE EXEMPTED MICRO ENTERPRISE - GENERAL</w:t>
            </w:r>
            <w:r>
              <w:rPr>
                <w:noProof/>
                <w:webHidden/>
              </w:rPr>
              <w:tab/>
            </w:r>
            <w:r>
              <w:rPr>
                <w:noProof/>
                <w:webHidden/>
              </w:rPr>
              <w:fldChar w:fldCharType="begin"/>
            </w:r>
            <w:r>
              <w:rPr>
                <w:noProof/>
                <w:webHidden/>
              </w:rPr>
              <w:instrText xml:space="preserve"> PAGEREF _Toc142075119 \h </w:instrText>
            </w:r>
            <w:r>
              <w:rPr>
                <w:noProof/>
                <w:webHidden/>
              </w:rPr>
            </w:r>
            <w:r>
              <w:rPr>
                <w:noProof/>
                <w:webHidden/>
              </w:rPr>
              <w:fldChar w:fldCharType="separate"/>
            </w:r>
            <w:r>
              <w:rPr>
                <w:noProof/>
                <w:webHidden/>
              </w:rPr>
              <w:t>35</w:t>
            </w:r>
            <w:r>
              <w:rPr>
                <w:noProof/>
                <w:webHidden/>
              </w:rPr>
              <w:fldChar w:fldCharType="end"/>
            </w:r>
          </w:hyperlink>
        </w:p>
        <w:p w14:paraId="1E4A1D14"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20" w:history="1">
            <w:r w:rsidRPr="004F63BB">
              <w:rPr>
                <w:rStyle w:val="Hyperlink"/>
                <w:b/>
                <w:noProof/>
              </w:rPr>
              <w:t>SWORN AFFIDAVIT – B-BBEE QUALIFYING SMALL ENTERPRISE – GENERAL</w:t>
            </w:r>
            <w:r>
              <w:rPr>
                <w:noProof/>
                <w:webHidden/>
              </w:rPr>
              <w:tab/>
            </w:r>
            <w:r>
              <w:rPr>
                <w:noProof/>
                <w:webHidden/>
              </w:rPr>
              <w:fldChar w:fldCharType="begin"/>
            </w:r>
            <w:r>
              <w:rPr>
                <w:noProof/>
                <w:webHidden/>
              </w:rPr>
              <w:instrText xml:space="preserve"> PAGEREF _Toc142075120 \h </w:instrText>
            </w:r>
            <w:r>
              <w:rPr>
                <w:noProof/>
                <w:webHidden/>
              </w:rPr>
            </w:r>
            <w:r>
              <w:rPr>
                <w:noProof/>
                <w:webHidden/>
              </w:rPr>
              <w:fldChar w:fldCharType="separate"/>
            </w:r>
            <w:r>
              <w:rPr>
                <w:noProof/>
                <w:webHidden/>
              </w:rPr>
              <w:t>37</w:t>
            </w:r>
            <w:r>
              <w:rPr>
                <w:noProof/>
                <w:webHidden/>
              </w:rPr>
              <w:fldChar w:fldCharType="end"/>
            </w:r>
          </w:hyperlink>
        </w:p>
        <w:p w14:paraId="1C4A5538"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21" w:history="1">
            <w:r w:rsidRPr="004F63BB">
              <w:rPr>
                <w:rStyle w:val="Hyperlink"/>
                <w:b/>
                <w:noProof/>
              </w:rPr>
              <w:t>PA-10:  GENERAL CONDITIONS OF CONTRACT (GCC)</w:t>
            </w:r>
            <w:r>
              <w:rPr>
                <w:noProof/>
                <w:webHidden/>
              </w:rPr>
              <w:tab/>
            </w:r>
            <w:r>
              <w:rPr>
                <w:noProof/>
                <w:webHidden/>
              </w:rPr>
              <w:fldChar w:fldCharType="begin"/>
            </w:r>
            <w:r>
              <w:rPr>
                <w:noProof/>
                <w:webHidden/>
              </w:rPr>
              <w:instrText xml:space="preserve"> PAGEREF _Toc142075121 \h </w:instrText>
            </w:r>
            <w:r>
              <w:rPr>
                <w:noProof/>
                <w:webHidden/>
              </w:rPr>
            </w:r>
            <w:r>
              <w:rPr>
                <w:noProof/>
                <w:webHidden/>
              </w:rPr>
              <w:fldChar w:fldCharType="separate"/>
            </w:r>
            <w:r>
              <w:rPr>
                <w:noProof/>
                <w:webHidden/>
              </w:rPr>
              <w:t>39</w:t>
            </w:r>
            <w:r>
              <w:rPr>
                <w:noProof/>
                <w:webHidden/>
              </w:rPr>
              <w:fldChar w:fldCharType="end"/>
            </w:r>
          </w:hyperlink>
        </w:p>
        <w:p w14:paraId="6AB40DB9" w14:textId="77777777" w:rsidR="0071427A" w:rsidRDefault="0049368B" w:rsidP="00127292">
          <w:pPr>
            <w:pStyle w:val="Style4"/>
            <w:tabs>
              <w:tab w:val="clear" w:pos="9542"/>
              <w:tab w:val="left" w:pos="3860"/>
            </w:tabs>
          </w:pPr>
          <w:r>
            <w:fldChar w:fldCharType="end"/>
          </w:r>
        </w:p>
      </w:sdtContent>
    </w:sdt>
    <w:p w14:paraId="187F5DE2" w14:textId="77777777" w:rsidR="00B25E44" w:rsidRDefault="00B25E44" w:rsidP="00AB1F06">
      <w:pPr>
        <w:rPr>
          <w:sz w:val="22"/>
          <w:szCs w:val="28"/>
        </w:rPr>
        <w:sectPr w:rsidR="00B25E44" w:rsidSect="00595D23">
          <w:headerReference w:type="default" r:id="rId12"/>
          <w:pgSz w:w="11907" w:h="16840" w:code="9"/>
          <w:pgMar w:top="1742" w:right="1275" w:bottom="1260" w:left="1080" w:header="680" w:footer="680" w:gutter="0"/>
          <w:cols w:space="720"/>
          <w:formProt w:val="0"/>
          <w:docGrid w:linePitch="272"/>
        </w:sectPr>
      </w:pPr>
    </w:p>
    <w:bookmarkEnd w:id="0"/>
    <w:p w14:paraId="69415B40" w14:textId="77777777" w:rsidR="00085BF0" w:rsidRDefault="00085BF0">
      <w:pPr>
        <w:rPr>
          <w:b/>
          <w:snapToGrid w:val="0"/>
        </w:rPr>
      </w:pPr>
    </w:p>
    <w:p w14:paraId="0B569047" w14:textId="77777777" w:rsidR="00D13C6F" w:rsidRDefault="00D13C6F" w:rsidP="00451CA7">
      <w:pPr>
        <w:pStyle w:val="Heading1"/>
        <w:rPr>
          <w:b/>
          <w:snapToGrid w:val="0"/>
        </w:rPr>
      </w:pPr>
    </w:p>
    <w:p w14:paraId="12E9A819" w14:textId="77777777" w:rsidR="00085BF0" w:rsidRDefault="00F428DB" w:rsidP="00451CA7">
      <w:pPr>
        <w:pStyle w:val="Heading1"/>
        <w:rPr>
          <w:b/>
          <w:snapToGrid w:val="0"/>
        </w:rPr>
      </w:pPr>
      <w:bookmarkStart w:id="1" w:name="_Toc142075095"/>
      <w:r>
        <w:rPr>
          <w:b/>
          <w:snapToGrid w:val="0"/>
        </w:rPr>
        <w:t>SUMMARY OF</w:t>
      </w:r>
      <w:r w:rsidR="00085BF0">
        <w:rPr>
          <w:b/>
          <w:snapToGrid w:val="0"/>
        </w:rPr>
        <w:t xml:space="preserve"> BID INFORMATION</w:t>
      </w:r>
      <w:bookmarkEnd w:id="1"/>
    </w:p>
    <w:tbl>
      <w:tblPr>
        <w:tblStyle w:val="TableGrid"/>
        <w:tblpPr w:leftFromText="180" w:rightFromText="180" w:vertAnchor="text" w:horzAnchor="margin" w:tblpXSpec="center" w:tblpY="96"/>
        <w:tblW w:w="9779" w:type="dxa"/>
        <w:jc w:val="center"/>
        <w:tblLook w:val="04A0" w:firstRow="1" w:lastRow="0" w:firstColumn="1" w:lastColumn="0" w:noHBand="0" w:noVBand="1"/>
      </w:tblPr>
      <w:tblGrid>
        <w:gridCol w:w="2011"/>
        <w:gridCol w:w="3629"/>
        <w:gridCol w:w="4139"/>
      </w:tblGrid>
      <w:tr w:rsidR="00964318" w:rsidRPr="002D2B5B" w14:paraId="7D91DA2D" w14:textId="77777777" w:rsidTr="004F3B55">
        <w:trPr>
          <w:trHeight w:val="614"/>
          <w:jc w:val="center"/>
        </w:trPr>
        <w:tc>
          <w:tcPr>
            <w:tcW w:w="2011" w:type="dxa"/>
            <w:shd w:val="clear" w:color="auto" w:fill="D9D9D9" w:themeFill="background1" w:themeFillShade="D9"/>
            <w:vAlign w:val="center"/>
          </w:tcPr>
          <w:p w14:paraId="28E27251" w14:textId="77777777" w:rsidR="00964318" w:rsidRPr="002D2B5B" w:rsidRDefault="00964318" w:rsidP="00811018">
            <w:pPr>
              <w:rPr>
                <w:b/>
                <w:snapToGrid w:val="0"/>
              </w:rPr>
            </w:pPr>
            <w:r w:rsidRPr="002D2B5B">
              <w:rPr>
                <w:b/>
                <w:snapToGrid w:val="0"/>
              </w:rPr>
              <w:t>Bid Number</w:t>
            </w:r>
          </w:p>
        </w:tc>
        <w:tc>
          <w:tcPr>
            <w:tcW w:w="7768" w:type="dxa"/>
            <w:gridSpan w:val="2"/>
            <w:vAlign w:val="center"/>
          </w:tcPr>
          <w:p w14:paraId="12485FDA" w14:textId="1CCFC56E" w:rsidR="00964318" w:rsidRPr="002D2B5B" w:rsidRDefault="00000000" w:rsidP="00C63CD4">
            <w:pPr>
              <w:rPr>
                <w:b/>
                <w:snapToGrid w:val="0"/>
              </w:rPr>
            </w:pPr>
            <w:sdt>
              <w:sdtPr>
                <w:rPr>
                  <w:b/>
                  <w:bCs/>
                  <w:lang w:val="en-ZA" w:eastAsia="en-ZA"/>
                </w:rPr>
                <w:alias w:val="Bid/ Quotation Number"/>
                <w:tag w:val=""/>
                <w:id w:val="1820225015"/>
                <w:lock w:val="sdtLocked"/>
                <w:placeholder>
                  <w:docPart w:val="4B04A3717F42439FAAD6330A6393FEBD"/>
                </w:placeholder>
                <w:dataBinding w:prefixMappings="xmlns:ns0='http://purl.org/dc/elements/1.1/' xmlns:ns1='http://schemas.openxmlformats.org/package/2006/metadata/core-properties' " w:xpath="/ns1:coreProperties[1]/ns1:keywords[1]" w:storeItemID="{6C3C8BC8-F283-45AE-878A-BAB7291924A1}"/>
                <w:text/>
              </w:sdtPr>
              <w:sdtContent>
                <w:r w:rsidR="00A3359A">
                  <w:rPr>
                    <w:b/>
                    <w:bCs/>
                    <w:lang w:val="en-ZA" w:eastAsia="en-ZA"/>
                  </w:rPr>
                  <w:t>H24/0</w:t>
                </w:r>
                <w:r w:rsidR="00F2268D">
                  <w:rPr>
                    <w:b/>
                    <w:bCs/>
                    <w:lang w:val="en-ZA" w:eastAsia="en-ZA"/>
                  </w:rPr>
                  <w:t>25</w:t>
                </w:r>
                <w:r w:rsidR="00A3359A">
                  <w:rPr>
                    <w:b/>
                    <w:bCs/>
                    <w:lang w:val="en-ZA" w:eastAsia="en-ZA"/>
                  </w:rPr>
                  <w:t>PF</w:t>
                </w:r>
              </w:sdtContent>
            </w:sdt>
          </w:p>
        </w:tc>
      </w:tr>
      <w:tr w:rsidR="00964318" w:rsidRPr="002D2B5B" w14:paraId="47727300" w14:textId="77777777" w:rsidTr="004F3B55">
        <w:trPr>
          <w:trHeight w:val="982"/>
          <w:jc w:val="center"/>
        </w:trPr>
        <w:tc>
          <w:tcPr>
            <w:tcW w:w="2011" w:type="dxa"/>
            <w:shd w:val="clear" w:color="auto" w:fill="D9D9D9" w:themeFill="background1" w:themeFillShade="D9"/>
            <w:vAlign w:val="center"/>
          </w:tcPr>
          <w:p w14:paraId="5F6BE216" w14:textId="77777777" w:rsidR="00964318" w:rsidRPr="002D2B5B" w:rsidRDefault="00964318" w:rsidP="00811018">
            <w:pPr>
              <w:rPr>
                <w:b/>
                <w:snapToGrid w:val="0"/>
              </w:rPr>
            </w:pPr>
            <w:r w:rsidRPr="002D2B5B">
              <w:rPr>
                <w:b/>
                <w:snapToGrid w:val="0"/>
              </w:rPr>
              <w:t>Bid/ Project Description</w:t>
            </w:r>
          </w:p>
        </w:tc>
        <w:tc>
          <w:tcPr>
            <w:tcW w:w="7768" w:type="dxa"/>
            <w:gridSpan w:val="2"/>
            <w:vAlign w:val="center"/>
          </w:tcPr>
          <w:p w14:paraId="48CD5C01" w14:textId="65CD45EC" w:rsidR="00964318" w:rsidRPr="002D2B5B" w:rsidRDefault="00000000" w:rsidP="00811018">
            <w:pPr>
              <w:pStyle w:val="CommentText"/>
              <w:jc w:val="both"/>
              <w:rPr>
                <w:b/>
              </w:rPr>
            </w:pPr>
            <w:sdt>
              <w:sdtPr>
                <w:rPr>
                  <w:b/>
                </w:rPr>
                <w:alias w:val="Bid / Quotation Description"/>
                <w:tag w:val=""/>
                <w:id w:val="-887106509"/>
                <w:placeholder>
                  <w:docPart w:val="F5264FD4777445A7AE3B1A5354CE753C"/>
                </w:placeholder>
                <w:dataBinding w:prefixMappings="xmlns:ns0='http://schemas.microsoft.com/office/2006/coverPageProps' " w:xpath="/ns0:CoverPageProperties[1]/ns0:Abstract[1]" w:storeItemID="{55AF091B-3C7A-41E3-B477-F2FDAA23CFDA}"/>
                <w:text/>
              </w:sdtPr>
              <w:sdtContent>
                <w:r w:rsidR="00CC022A">
                  <w:rPr>
                    <w:b/>
                    <w:lang w:val="en-ZA"/>
                  </w:rPr>
                  <w:t>REQUEST FOR PROPOSAL (RFP) ON LONG-TERM LEASING AND DEVELOPMENT OF UNUTILIZED STATE-OWNED IMMOVABLE PROPERTIES</w:t>
                </w:r>
                <w:r w:rsidR="00BF0800">
                  <w:rPr>
                    <w:b/>
                    <w:lang w:val="en-ZA"/>
                  </w:rPr>
                  <w:t xml:space="preserve"> IN</w:t>
                </w:r>
                <w:r w:rsidR="00CC022A">
                  <w:rPr>
                    <w:b/>
                    <w:lang w:val="en-ZA"/>
                  </w:rPr>
                  <w:t xml:space="preserve"> </w:t>
                </w:r>
                <w:r w:rsidR="00F2268D">
                  <w:rPr>
                    <w:b/>
                    <w:lang w:val="en-ZA"/>
                  </w:rPr>
                  <w:t>BLOEMFONTEIN</w:t>
                </w:r>
                <w:r w:rsidR="00BF0800">
                  <w:rPr>
                    <w:b/>
                    <w:lang w:val="en-ZA"/>
                  </w:rPr>
                  <w:t xml:space="preserve"> REGIONAL OFFICE </w:t>
                </w:r>
                <w:r w:rsidR="00BB0ADC">
                  <w:rPr>
                    <w:b/>
                    <w:lang w:val="en-ZA"/>
                  </w:rPr>
                  <w:t>(CLUSTER10)</w:t>
                </w:r>
              </w:sdtContent>
            </w:sdt>
          </w:p>
          <w:p w14:paraId="094F6F6E" w14:textId="77777777" w:rsidR="00964318" w:rsidRPr="002D2B5B" w:rsidRDefault="00964318" w:rsidP="00811018">
            <w:pPr>
              <w:rPr>
                <w:b/>
                <w:snapToGrid w:val="0"/>
              </w:rPr>
            </w:pPr>
          </w:p>
        </w:tc>
      </w:tr>
      <w:tr w:rsidR="00964318" w:rsidRPr="002D2B5B" w14:paraId="37DE8E1F" w14:textId="77777777" w:rsidTr="004F3B55">
        <w:trPr>
          <w:trHeight w:val="1021"/>
          <w:jc w:val="center"/>
        </w:trPr>
        <w:tc>
          <w:tcPr>
            <w:tcW w:w="2011" w:type="dxa"/>
            <w:shd w:val="clear" w:color="auto" w:fill="D9D9D9" w:themeFill="background1" w:themeFillShade="D9"/>
            <w:vAlign w:val="center"/>
          </w:tcPr>
          <w:p w14:paraId="0CB2AF01" w14:textId="77777777" w:rsidR="00964318" w:rsidRPr="002D2B5B" w:rsidRDefault="00964318" w:rsidP="00811018">
            <w:pPr>
              <w:rPr>
                <w:b/>
                <w:snapToGrid w:val="0"/>
              </w:rPr>
            </w:pPr>
            <w:r w:rsidRPr="002D2B5B">
              <w:rPr>
                <w:b/>
                <w:snapToGrid w:val="0"/>
              </w:rPr>
              <w:t>Bid Closing date &amp; Time</w:t>
            </w:r>
          </w:p>
        </w:tc>
        <w:tc>
          <w:tcPr>
            <w:tcW w:w="3629" w:type="dxa"/>
            <w:vAlign w:val="center"/>
          </w:tcPr>
          <w:p w14:paraId="3DF07156" w14:textId="77777777" w:rsidR="00964318" w:rsidRPr="002D2B5B" w:rsidRDefault="00000000" w:rsidP="001E0365">
            <w:pPr>
              <w:rPr>
                <w:b/>
                <w:snapToGrid w:val="0"/>
              </w:rPr>
            </w:pPr>
            <w:sdt>
              <w:sdtPr>
                <w:rPr>
                  <w:b/>
                </w:rPr>
                <w:alias w:val="Bid Closing Date"/>
                <w:tag w:val=""/>
                <w:id w:val="-489250942"/>
                <w:placeholder>
                  <w:docPart w:val="3A4D733F7D6146A3A2126C8BFEAE351E"/>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lang w:val="en-ZA"/>
                  </w:rPr>
                  <w:t>Thursday, 13 March 2025</w:t>
                </w:r>
              </w:sdtContent>
            </w:sdt>
            <w:r w:rsidR="000A0B1B" w:rsidRPr="002D2B5B">
              <w:rPr>
                <w:b/>
              </w:rPr>
              <w:t xml:space="preserve"> </w:t>
            </w:r>
            <w:r w:rsidR="000A0B1B" w:rsidRPr="002D2B5B">
              <w:rPr>
                <w:b/>
              </w:rPr>
              <w:tab/>
            </w:r>
          </w:p>
        </w:tc>
        <w:tc>
          <w:tcPr>
            <w:tcW w:w="4139" w:type="dxa"/>
            <w:vAlign w:val="center"/>
          </w:tcPr>
          <w:p w14:paraId="4C38BE04" w14:textId="77777777" w:rsidR="00F41DD4" w:rsidRPr="002D2B5B" w:rsidRDefault="00F41DD4" w:rsidP="00C46B5C">
            <w:pPr>
              <w:rPr>
                <w:b/>
                <w:snapToGrid w:val="0"/>
              </w:rPr>
            </w:pPr>
            <w:r w:rsidRPr="002D2B5B">
              <w:rPr>
                <w:b/>
                <w:snapToGrid w:val="0"/>
              </w:rPr>
              <w:t xml:space="preserve">Closing Time: </w:t>
            </w:r>
            <w:r w:rsidRPr="002D2B5B">
              <w:rPr>
                <w:b/>
              </w:rPr>
              <w:t xml:space="preserve"> </w:t>
            </w:r>
            <w:sdt>
              <w:sdtPr>
                <w:rPr>
                  <w:b/>
                </w:rPr>
                <w:alias w:val="Bid Closing Time"/>
                <w:tag w:val=""/>
                <w:id w:val="891928910"/>
                <w:placeholder>
                  <w:docPart w:val="A7F435A4CE9F4A05AE96B736CDE3C0C8"/>
                </w:placeholder>
                <w:dataBinding w:prefixMappings="xmlns:ns0='http://purl.org/dc/elements/1.1/' xmlns:ns1='http://schemas.openxmlformats.org/package/2006/metadata/core-properties' " w:xpath="/ns1:coreProperties[1]/ns1:category[1]" w:storeItemID="{6C3C8BC8-F283-45AE-878A-BAB7291924A1}"/>
                <w:text/>
              </w:sdtPr>
              <w:sdtContent>
                <w:r w:rsidR="00C46B5C">
                  <w:rPr>
                    <w:b/>
                    <w:lang w:val="en-ZA"/>
                  </w:rPr>
                  <w:t>11:00</w:t>
                </w:r>
              </w:sdtContent>
            </w:sdt>
          </w:p>
        </w:tc>
      </w:tr>
      <w:tr w:rsidR="00373F0B" w:rsidRPr="002D2B5B" w14:paraId="48C4E58D" w14:textId="77777777" w:rsidTr="004F3B55">
        <w:trPr>
          <w:trHeight w:val="982"/>
          <w:jc w:val="center"/>
        </w:trPr>
        <w:tc>
          <w:tcPr>
            <w:tcW w:w="2011" w:type="dxa"/>
            <w:shd w:val="clear" w:color="auto" w:fill="D9D9D9" w:themeFill="background1" w:themeFillShade="D9"/>
            <w:vAlign w:val="center"/>
          </w:tcPr>
          <w:p w14:paraId="6FFF1FF6" w14:textId="77777777" w:rsidR="00373F0B" w:rsidRPr="002D2B5B" w:rsidRDefault="00373F0B" w:rsidP="00811018">
            <w:pPr>
              <w:rPr>
                <w:b/>
                <w:snapToGrid w:val="0"/>
              </w:rPr>
            </w:pPr>
            <w:r w:rsidRPr="002D2B5B">
              <w:rPr>
                <w:b/>
                <w:snapToGrid w:val="0"/>
              </w:rPr>
              <w:t>Bid Briefing Date &amp; Time</w:t>
            </w:r>
          </w:p>
          <w:p w14:paraId="297A255E" w14:textId="77777777" w:rsidR="00373F0B" w:rsidRPr="002D2B5B" w:rsidRDefault="00373F0B" w:rsidP="00811018">
            <w:pPr>
              <w:rPr>
                <w:b/>
                <w:snapToGrid w:val="0"/>
              </w:rPr>
            </w:pPr>
            <w:r w:rsidRPr="002D2B5B">
              <w:rPr>
                <w:b/>
                <w:snapToGrid w:val="0"/>
              </w:rPr>
              <w:t xml:space="preserve"> (If applicable)</w:t>
            </w:r>
          </w:p>
        </w:tc>
        <w:tc>
          <w:tcPr>
            <w:tcW w:w="3629" w:type="dxa"/>
            <w:vAlign w:val="center"/>
          </w:tcPr>
          <w:p w14:paraId="4DF84A82" w14:textId="77777777" w:rsidR="00373F0B" w:rsidRPr="00390294" w:rsidRDefault="00373F0B" w:rsidP="00811018">
            <w:pPr>
              <w:rPr>
                <w:i/>
                <w:snapToGrid w:val="0"/>
              </w:rPr>
            </w:pPr>
            <w:r>
              <w:rPr>
                <w:i/>
                <w:snapToGrid w:val="0"/>
              </w:rPr>
              <w:t>Date</w:t>
            </w:r>
            <w:r w:rsidRPr="00390294">
              <w:rPr>
                <w:i/>
                <w:snapToGrid w:val="0"/>
              </w:rPr>
              <w:t xml:space="preserve"> of Bid Briefing (if </w:t>
            </w:r>
            <w:r>
              <w:rPr>
                <w:i/>
                <w:snapToGrid w:val="0"/>
              </w:rPr>
              <w:t>a</w:t>
            </w:r>
            <w:r w:rsidRPr="00390294">
              <w:rPr>
                <w:i/>
                <w:snapToGrid w:val="0"/>
              </w:rPr>
              <w:t>ny)</w:t>
            </w:r>
          </w:p>
          <w:sdt>
            <w:sdtPr>
              <w:rPr>
                <w:b/>
                <w:bCs/>
                <w:snapToGrid w:val="0"/>
              </w:rPr>
              <w:alias w:val="Bid Briefing Date"/>
              <w:tag w:val="Thursday, 03 August 2023"/>
              <w:id w:val="-196631903"/>
              <w:placeholder>
                <w:docPart w:val="0EB236A4CF0F4563AB739CCD7A935770"/>
              </w:placeholder>
              <w:dataBinding w:prefixMappings="xmlns:ns0='http://purl.org/dc/elements/1.1/' xmlns:ns1='http://schemas.openxmlformats.org/package/2006/metadata/core-properties' " w:xpath="/ns1:coreProperties[1]/ns1:contentStatus[1]" w:storeItemID="{6C3C8BC8-F283-45AE-878A-BAB7291924A1}"/>
              <w:text/>
            </w:sdtPr>
            <w:sdtContent>
              <w:p w14:paraId="494F4261" w14:textId="432D8541" w:rsidR="00373F0B" w:rsidRPr="002D2B5B" w:rsidRDefault="009031AA" w:rsidP="001E0365">
                <w:pPr>
                  <w:rPr>
                    <w:b/>
                    <w:bCs/>
                    <w:snapToGrid w:val="0"/>
                  </w:rPr>
                </w:pPr>
                <w:r>
                  <w:rPr>
                    <w:b/>
                    <w:bCs/>
                    <w:snapToGrid w:val="0"/>
                  </w:rPr>
                  <w:t>28</w:t>
                </w:r>
                <w:r w:rsidR="00F2268D">
                  <w:rPr>
                    <w:b/>
                    <w:bCs/>
                    <w:snapToGrid w:val="0"/>
                  </w:rPr>
                  <w:t xml:space="preserve"> </w:t>
                </w:r>
                <w:r>
                  <w:rPr>
                    <w:b/>
                    <w:bCs/>
                    <w:snapToGrid w:val="0"/>
                  </w:rPr>
                  <w:t>JANUARY</w:t>
                </w:r>
                <w:r w:rsidR="0070320D">
                  <w:rPr>
                    <w:b/>
                    <w:bCs/>
                    <w:snapToGrid w:val="0"/>
                  </w:rPr>
                  <w:t xml:space="preserve"> 2025</w:t>
                </w:r>
              </w:p>
            </w:sdtContent>
          </w:sdt>
        </w:tc>
        <w:tc>
          <w:tcPr>
            <w:tcW w:w="4139" w:type="dxa"/>
            <w:vAlign w:val="center"/>
          </w:tcPr>
          <w:p w14:paraId="00B26553" w14:textId="77777777" w:rsidR="00373F0B" w:rsidRPr="00390294" w:rsidRDefault="00373F0B" w:rsidP="00390294">
            <w:pPr>
              <w:rPr>
                <w:i/>
                <w:snapToGrid w:val="0"/>
              </w:rPr>
            </w:pPr>
            <w:r>
              <w:rPr>
                <w:i/>
                <w:snapToGrid w:val="0"/>
              </w:rPr>
              <w:t>Time</w:t>
            </w:r>
            <w:r w:rsidRPr="00390294">
              <w:rPr>
                <w:i/>
                <w:snapToGrid w:val="0"/>
              </w:rPr>
              <w:t xml:space="preserve"> of Bid Briefing (if </w:t>
            </w:r>
            <w:r>
              <w:rPr>
                <w:i/>
                <w:snapToGrid w:val="0"/>
              </w:rPr>
              <w:t>a</w:t>
            </w:r>
            <w:r w:rsidRPr="00390294">
              <w:rPr>
                <w:i/>
                <w:snapToGrid w:val="0"/>
              </w:rPr>
              <w:t>ny)</w:t>
            </w:r>
          </w:p>
          <w:sdt>
            <w:sdtPr>
              <w:rPr>
                <w:b/>
                <w:bCs/>
                <w:snapToGrid w:val="0"/>
              </w:rPr>
              <w:alias w:val="Subject"/>
              <w:tag w:val=""/>
              <w:id w:val="1952594532"/>
              <w:placeholder>
                <w:docPart w:val="0C193083393F4F8F90B08A4935F99633"/>
              </w:placeholder>
              <w:dataBinding w:prefixMappings="xmlns:ns0='http://purl.org/dc/elements/1.1/' xmlns:ns1='http://schemas.openxmlformats.org/package/2006/metadata/core-properties' " w:xpath="/ns1:coreProperties[1]/ns0:subject[1]" w:storeItemID="{6C3C8BC8-F283-45AE-878A-BAB7291924A1}"/>
              <w:text/>
            </w:sdtPr>
            <w:sdtContent>
              <w:p w14:paraId="56E5CBB6" w14:textId="022AE511" w:rsidR="00373F0B" w:rsidRPr="002D2B5B" w:rsidRDefault="00BF0800" w:rsidP="001E0365">
                <w:pPr>
                  <w:rPr>
                    <w:b/>
                    <w:snapToGrid w:val="0"/>
                  </w:rPr>
                </w:pPr>
                <w:r>
                  <w:rPr>
                    <w:b/>
                    <w:bCs/>
                    <w:snapToGrid w:val="0"/>
                  </w:rPr>
                  <w:t>10:30</w:t>
                </w:r>
              </w:p>
            </w:sdtContent>
          </w:sdt>
        </w:tc>
      </w:tr>
      <w:tr w:rsidR="00964318" w:rsidRPr="002D2B5B" w14:paraId="5A74D980" w14:textId="77777777" w:rsidTr="004F3B55">
        <w:trPr>
          <w:trHeight w:val="982"/>
          <w:jc w:val="center"/>
        </w:trPr>
        <w:tc>
          <w:tcPr>
            <w:tcW w:w="2011" w:type="dxa"/>
            <w:shd w:val="clear" w:color="auto" w:fill="D9D9D9" w:themeFill="background1" w:themeFillShade="D9"/>
            <w:vAlign w:val="center"/>
          </w:tcPr>
          <w:p w14:paraId="44A72EC2" w14:textId="77777777" w:rsidR="00964318" w:rsidRPr="002D2B5B" w:rsidRDefault="00964318" w:rsidP="00811018">
            <w:pPr>
              <w:rPr>
                <w:b/>
                <w:snapToGrid w:val="0"/>
              </w:rPr>
            </w:pPr>
            <w:r w:rsidRPr="002D2B5B">
              <w:rPr>
                <w:b/>
                <w:snapToGrid w:val="0"/>
              </w:rPr>
              <w:t>Venue</w:t>
            </w:r>
          </w:p>
        </w:tc>
        <w:sdt>
          <w:sdtPr>
            <w:rPr>
              <w:b/>
              <w:bCs/>
              <w:snapToGrid w:val="0"/>
            </w:rPr>
            <w:alias w:val="Bid Briefing Venue"/>
            <w:tag w:val=""/>
            <w:id w:val="1759257829"/>
            <w:placeholder>
              <w:docPart w:val="1284D9E3C0BA4C009D36A46F49E3CE8E"/>
            </w:placeholder>
            <w:dataBinding w:prefixMappings="xmlns:ns0='http://schemas.microsoft.com/office/2006/coverPageProps' " w:xpath="/ns0:CoverPageProperties[1]/ns0:CompanyAddress[1]" w:storeItemID="{55AF091B-3C7A-41E3-B477-F2FDAA23CFDA}"/>
            <w:text/>
          </w:sdtPr>
          <w:sdtContent>
            <w:tc>
              <w:tcPr>
                <w:tcW w:w="7768" w:type="dxa"/>
                <w:gridSpan w:val="2"/>
                <w:vAlign w:val="center"/>
              </w:tcPr>
              <w:p w14:paraId="5CB9AED4" w14:textId="70594752" w:rsidR="00964318" w:rsidRPr="002D2B5B" w:rsidRDefault="00F2268D" w:rsidP="00042755">
                <w:pPr>
                  <w:widowControl w:val="0"/>
                  <w:tabs>
                    <w:tab w:val="left" w:pos="450"/>
                  </w:tabs>
                  <w:autoSpaceDE w:val="0"/>
                  <w:autoSpaceDN w:val="0"/>
                  <w:adjustRightInd w:val="0"/>
                  <w:rPr>
                    <w:bCs/>
                    <w:iCs/>
                    <w:snapToGrid w:val="0"/>
                  </w:rPr>
                </w:pPr>
                <w:r>
                  <w:rPr>
                    <w:b/>
                    <w:bCs/>
                    <w:snapToGrid w:val="0"/>
                  </w:rPr>
                  <w:t>Bloemfontein</w:t>
                </w:r>
                <w:r w:rsidR="00735AEA">
                  <w:rPr>
                    <w:b/>
                    <w:bCs/>
                    <w:snapToGrid w:val="0"/>
                  </w:rPr>
                  <w:t xml:space="preserve"> </w:t>
                </w:r>
                <w:r w:rsidR="00042755" w:rsidRPr="00042755">
                  <w:rPr>
                    <w:b/>
                    <w:bCs/>
                    <w:snapToGrid w:val="0"/>
                  </w:rPr>
                  <w:t>Regional Office</w:t>
                </w:r>
                <w:r w:rsidR="00B2495F">
                  <w:rPr>
                    <w:b/>
                    <w:bCs/>
                    <w:snapToGrid w:val="0"/>
                  </w:rPr>
                  <w:t xml:space="preserve">, </w:t>
                </w:r>
                <w:r w:rsidR="00042755" w:rsidRPr="00042755">
                  <w:rPr>
                    <w:b/>
                    <w:bCs/>
                    <w:snapToGrid w:val="0"/>
                  </w:rPr>
                  <w:t>Department of Public Works and Infrastructure</w:t>
                </w:r>
                <w:r w:rsidR="00B2495F">
                  <w:rPr>
                    <w:b/>
                    <w:bCs/>
                    <w:snapToGrid w:val="0"/>
                  </w:rPr>
                  <w:t xml:space="preserve">, </w:t>
                </w:r>
                <w:r>
                  <w:rPr>
                    <w:b/>
                    <w:bCs/>
                    <w:snapToGrid w:val="0"/>
                  </w:rPr>
                  <w:t>18 President Bran Street</w:t>
                </w:r>
                <w:r w:rsidR="00735AEA">
                  <w:rPr>
                    <w:b/>
                    <w:bCs/>
                    <w:snapToGrid w:val="0"/>
                  </w:rPr>
                  <w:t xml:space="preserve">, </w:t>
                </w:r>
                <w:r>
                  <w:rPr>
                    <w:b/>
                    <w:bCs/>
                    <w:snapToGrid w:val="0"/>
                  </w:rPr>
                  <w:t>Bloemfontein</w:t>
                </w:r>
                <w:r w:rsidR="00735AEA">
                  <w:rPr>
                    <w:b/>
                    <w:bCs/>
                    <w:snapToGrid w:val="0"/>
                  </w:rPr>
                  <w:t xml:space="preserve">, </w:t>
                </w:r>
                <w:r>
                  <w:rPr>
                    <w:b/>
                    <w:bCs/>
                    <w:snapToGrid w:val="0"/>
                  </w:rPr>
                  <w:t>9300</w:t>
                </w:r>
              </w:p>
            </w:tc>
          </w:sdtContent>
        </w:sdt>
      </w:tr>
      <w:tr w:rsidR="00964318" w:rsidRPr="002D2B5B" w14:paraId="272E5B5F" w14:textId="77777777" w:rsidTr="004F3B55">
        <w:trPr>
          <w:trHeight w:val="430"/>
          <w:jc w:val="center"/>
        </w:trPr>
        <w:tc>
          <w:tcPr>
            <w:tcW w:w="2011" w:type="dxa"/>
            <w:vMerge w:val="restart"/>
            <w:shd w:val="clear" w:color="auto" w:fill="D9D9D9" w:themeFill="background1" w:themeFillShade="D9"/>
            <w:vAlign w:val="center"/>
          </w:tcPr>
          <w:p w14:paraId="4FC8DF36" w14:textId="77777777" w:rsidR="00964318" w:rsidRPr="002D2B5B" w:rsidRDefault="00964318" w:rsidP="00811018">
            <w:pPr>
              <w:spacing w:line="276" w:lineRule="auto"/>
              <w:rPr>
                <w:b/>
              </w:rPr>
            </w:pPr>
            <w:r w:rsidRPr="002D2B5B">
              <w:rPr>
                <w:b/>
              </w:rPr>
              <w:t>SCM SPECIFIC ENQUIRIES:</w:t>
            </w:r>
          </w:p>
        </w:tc>
        <w:tc>
          <w:tcPr>
            <w:tcW w:w="3629" w:type="dxa"/>
            <w:vAlign w:val="center"/>
          </w:tcPr>
          <w:p w14:paraId="6828010B" w14:textId="631D3402" w:rsidR="00964318" w:rsidRPr="00D074D1" w:rsidRDefault="00000000" w:rsidP="007A3DC9">
            <w:pPr>
              <w:pStyle w:val="Caption"/>
              <w:ind w:left="0"/>
              <w:jc w:val="left"/>
              <w:rPr>
                <w:rFonts w:cs="Arial"/>
                <w:b w:val="0"/>
                <w:sz w:val="20"/>
              </w:rPr>
            </w:pPr>
            <w:sdt>
              <w:sdtPr>
                <w:rPr>
                  <w:rFonts w:cs="Arial"/>
                  <w:noProof/>
                  <w:snapToGrid/>
                  <w:sz w:val="20"/>
                  <w:lang w:val="en-GB" w:eastAsia="en-GB"/>
                </w:rPr>
                <w:alias w:val="Name of SCM Official"/>
                <w:tag w:val=""/>
                <w:id w:val="99308987"/>
                <w:placeholder>
                  <w:docPart w:val="0C69FB32D3BB47FA8521CE9BC1D0E443"/>
                </w:placeholder>
                <w:dataBinding w:prefixMappings="xmlns:ns0='http://purl.org/dc/elements/1.1/' xmlns:ns1='http://schemas.openxmlformats.org/package/2006/metadata/core-properties' " w:xpath="/ns1:coreProperties[1]/ns0:title[1]" w:storeItemID="{6C3C8BC8-F283-45AE-878A-BAB7291924A1}"/>
                <w:text/>
              </w:sdtPr>
              <w:sdtContent>
                <w:r w:rsidR="007A3DC9">
                  <w:rPr>
                    <w:rFonts w:cs="Arial"/>
                    <w:noProof/>
                    <w:snapToGrid/>
                    <w:sz w:val="20"/>
                    <w:lang w:val="en-ZA" w:eastAsia="en-GB"/>
                  </w:rPr>
                  <w:t>Fikile Ndwand</w:t>
                </w:r>
                <w:r w:rsidR="00180A72">
                  <w:rPr>
                    <w:rFonts w:cs="Arial"/>
                    <w:noProof/>
                    <w:snapToGrid/>
                    <w:sz w:val="20"/>
                    <w:lang w:val="en-ZA" w:eastAsia="en-GB"/>
                  </w:rPr>
                  <w:t>we</w:t>
                </w:r>
              </w:sdtContent>
            </w:sdt>
          </w:p>
        </w:tc>
        <w:sdt>
          <w:sdtPr>
            <w:rPr>
              <w:rStyle w:val="Hyperlink"/>
              <w:bCs/>
              <w:snapToGrid w:val="0"/>
            </w:rPr>
            <w:alias w:val="SCM Official E-mail Address"/>
            <w:tag w:val=""/>
            <w:id w:val="-1997332678"/>
            <w:placeholder>
              <w:docPart w:val="4C698F3B7508446080C4C5E8AEB35015"/>
            </w:placeholder>
            <w:dataBinding w:prefixMappings="xmlns:ns0='http://schemas.microsoft.com/office/2006/coverPageProps' " w:xpath="/ns0:CoverPageProperties[1]/ns0:CompanyEmail[1]" w:storeItemID="{55AF091B-3C7A-41E3-B477-F2FDAA23CFDA}"/>
            <w:text/>
          </w:sdtPr>
          <w:sdtContent>
            <w:tc>
              <w:tcPr>
                <w:tcW w:w="4139" w:type="dxa"/>
                <w:vAlign w:val="center"/>
              </w:tcPr>
              <w:p w14:paraId="61BCE873" w14:textId="04CF08CC" w:rsidR="00964318" w:rsidRPr="002D2B5B" w:rsidRDefault="007A3DC9" w:rsidP="007A3DC9">
                <w:pPr>
                  <w:rPr>
                    <w:b/>
                    <w:snapToGrid w:val="0"/>
                  </w:rPr>
                </w:pPr>
                <w:r>
                  <w:rPr>
                    <w:rStyle w:val="Hyperlink"/>
                    <w:bCs/>
                    <w:snapToGrid w:val="0"/>
                  </w:rPr>
                  <w:t>Fikile.nd</w:t>
                </w:r>
                <w:r w:rsidR="00042802">
                  <w:rPr>
                    <w:rStyle w:val="Hyperlink"/>
                    <w:bCs/>
                    <w:snapToGrid w:val="0"/>
                  </w:rPr>
                  <w:t>w</w:t>
                </w:r>
                <w:r>
                  <w:rPr>
                    <w:rStyle w:val="Hyperlink"/>
                    <w:bCs/>
                    <w:snapToGrid w:val="0"/>
                  </w:rPr>
                  <w:t>andwe</w:t>
                </w:r>
                <w:r w:rsidR="008A65A5">
                  <w:rPr>
                    <w:rStyle w:val="Hyperlink"/>
                    <w:bCs/>
                    <w:snapToGrid w:val="0"/>
                    <w:lang w:val="en-ZA"/>
                  </w:rPr>
                  <w:t>@dpw.gov.za</w:t>
                </w:r>
                <w:r w:rsidR="0002470D">
                  <w:rPr>
                    <w:rStyle w:val="Hyperlink"/>
                    <w:bCs/>
                    <w:snapToGrid w:val="0"/>
                    <w:lang w:val="en-ZA"/>
                  </w:rPr>
                  <w:t xml:space="preserve">  </w:t>
                </w:r>
              </w:p>
            </w:tc>
          </w:sdtContent>
        </w:sdt>
      </w:tr>
      <w:tr w:rsidR="00964318" w:rsidRPr="002D2B5B" w14:paraId="50C0119F" w14:textId="77777777" w:rsidTr="004F3B55">
        <w:trPr>
          <w:trHeight w:val="536"/>
          <w:jc w:val="center"/>
        </w:trPr>
        <w:tc>
          <w:tcPr>
            <w:tcW w:w="2011" w:type="dxa"/>
            <w:vMerge/>
            <w:shd w:val="clear" w:color="auto" w:fill="D9D9D9" w:themeFill="background1" w:themeFillShade="D9"/>
            <w:vAlign w:val="center"/>
          </w:tcPr>
          <w:p w14:paraId="38740BF3" w14:textId="77777777" w:rsidR="00964318" w:rsidRPr="002D2B5B" w:rsidRDefault="00964318" w:rsidP="00811018">
            <w:pPr>
              <w:spacing w:line="276" w:lineRule="auto"/>
              <w:rPr>
                <w:b/>
              </w:rPr>
            </w:pPr>
          </w:p>
        </w:tc>
        <w:bookmarkStart w:id="2" w:name="OLE_LINK15" w:displacedByCustomXml="next"/>
        <w:sdt>
          <w:sdtPr>
            <w:rPr>
              <w:b/>
              <w:snapToGrid w:val="0"/>
            </w:rPr>
            <w:alias w:val="SCM Landline Number"/>
            <w:tag w:val="Landline Number"/>
            <w:id w:val="-1197621209"/>
            <w:placeholder>
              <w:docPart w:val="625B43D3ECF24058B6451374AADAD9C2"/>
            </w:placeholder>
          </w:sdtPr>
          <w:sdtContent>
            <w:tc>
              <w:tcPr>
                <w:tcW w:w="3629" w:type="dxa"/>
                <w:vAlign w:val="center"/>
              </w:tcPr>
              <w:p w14:paraId="56FB4B35" w14:textId="77777777" w:rsidR="00964318" w:rsidRPr="002D2B5B" w:rsidRDefault="007A3DC9" w:rsidP="007A3DC9">
                <w:pPr>
                  <w:rPr>
                    <w:b/>
                    <w:snapToGrid w:val="0"/>
                  </w:rPr>
                </w:pPr>
                <w:r>
                  <w:rPr>
                    <w:b/>
                    <w:color w:val="000000"/>
                  </w:rPr>
                  <w:t>012 406 1510</w:t>
                </w:r>
              </w:p>
            </w:tc>
          </w:sdtContent>
        </w:sdt>
        <w:bookmarkEnd w:id="2" w:displacedByCustomXml="prev"/>
        <w:bookmarkStart w:id="3" w:name="OLE_LINK16" w:displacedByCustomXml="next"/>
        <w:sdt>
          <w:sdtPr>
            <w:rPr>
              <w:b/>
              <w:snapToGrid w:val="0"/>
            </w:rPr>
            <w:alias w:val="SCM Cell Number"/>
            <w:tag w:val="Cell Number"/>
            <w:id w:val="-1394501859"/>
            <w:placeholder>
              <w:docPart w:val="625B43D3ECF24058B6451374AADAD9C2"/>
            </w:placeholder>
          </w:sdtPr>
          <w:sdtContent>
            <w:tc>
              <w:tcPr>
                <w:tcW w:w="4139" w:type="dxa"/>
                <w:vAlign w:val="center"/>
              </w:tcPr>
              <w:p w14:paraId="0181199B" w14:textId="77777777" w:rsidR="00964318" w:rsidRPr="002D2B5B" w:rsidRDefault="007A3DC9" w:rsidP="007A3DC9">
                <w:pPr>
                  <w:rPr>
                    <w:b/>
                    <w:snapToGrid w:val="0"/>
                  </w:rPr>
                </w:pPr>
                <w:r>
                  <w:rPr>
                    <w:b/>
                    <w:snapToGrid w:val="0"/>
                  </w:rPr>
                  <w:t>N/A</w:t>
                </w:r>
              </w:p>
            </w:tc>
          </w:sdtContent>
        </w:sdt>
        <w:bookmarkEnd w:id="3" w:displacedByCustomXml="prev"/>
      </w:tr>
      <w:tr w:rsidR="00964318" w:rsidRPr="002D2B5B" w14:paraId="6C515020" w14:textId="77777777" w:rsidTr="004F3B55">
        <w:trPr>
          <w:trHeight w:val="521"/>
          <w:jc w:val="center"/>
        </w:trPr>
        <w:tc>
          <w:tcPr>
            <w:tcW w:w="2011" w:type="dxa"/>
            <w:vMerge w:val="restart"/>
            <w:shd w:val="clear" w:color="auto" w:fill="D9D9D9" w:themeFill="background1" w:themeFillShade="D9"/>
            <w:vAlign w:val="center"/>
          </w:tcPr>
          <w:p w14:paraId="7370D115" w14:textId="77777777" w:rsidR="00964318" w:rsidRPr="002D2B5B" w:rsidRDefault="00964318" w:rsidP="00811018">
            <w:pPr>
              <w:spacing w:line="276" w:lineRule="auto"/>
              <w:rPr>
                <w:b/>
              </w:rPr>
            </w:pPr>
            <w:r w:rsidRPr="002D2B5B">
              <w:rPr>
                <w:b/>
              </w:rPr>
              <w:t>TECHNICAL / PROJECT SPECIFIC ENQUIRIES</w:t>
            </w:r>
          </w:p>
        </w:tc>
        <w:bookmarkStart w:id="4" w:name="OLE_LINK18" w:displacedByCustomXml="next"/>
        <w:sdt>
          <w:sdtPr>
            <w:rPr>
              <w:b/>
              <w:snapToGrid w:val="0"/>
            </w:rPr>
            <w:alias w:val="Technical/ Project Enquiries"/>
            <w:tag w:val="Technical/ Project Enquiries"/>
            <w:id w:val="-694145331"/>
            <w:placeholder>
              <w:docPart w:val="625B43D3ECF24058B6451374AADAD9C2"/>
            </w:placeholder>
          </w:sdtPr>
          <w:sdtContent>
            <w:tc>
              <w:tcPr>
                <w:tcW w:w="3629" w:type="dxa"/>
                <w:vAlign w:val="center"/>
              </w:tcPr>
              <w:sdt>
                <w:sdtPr>
                  <w:rPr>
                    <w:b/>
                    <w:noProof/>
                  </w:rPr>
                  <w:alias w:val="Manager"/>
                  <w:tag w:val=""/>
                  <w:id w:val="340746967"/>
                  <w:placeholder>
                    <w:docPart w:val="D2EBF3E31A064E9AB650FB33744850F8"/>
                  </w:placeholder>
                  <w:dataBinding w:prefixMappings="xmlns:ns0='http://schemas.openxmlformats.org/officeDocument/2006/extended-properties' " w:xpath="/ns0:Properties[1]/ns0:Manager[1]" w:storeItemID="{6668398D-A668-4E3E-A5EB-62B293D839F1}"/>
                  <w:text/>
                </w:sdtPr>
                <w:sdtContent>
                  <w:p w14:paraId="4A121381" w14:textId="77777777" w:rsidR="00964318" w:rsidRPr="00882ABC" w:rsidRDefault="00C033EB" w:rsidP="00B74EC4">
                    <w:pPr>
                      <w:rPr>
                        <w:b/>
                        <w:bCs/>
                        <w:snapToGrid w:val="0"/>
                      </w:rPr>
                    </w:pPr>
                    <w:r>
                      <w:rPr>
                        <w:b/>
                        <w:noProof/>
                      </w:rPr>
                      <w:t>Mmalenyalo Mowa</w:t>
                    </w:r>
                  </w:p>
                </w:sdtContent>
              </w:sdt>
            </w:tc>
          </w:sdtContent>
        </w:sdt>
        <w:bookmarkEnd w:id="4" w:displacedByCustomXml="prev"/>
        <w:sdt>
          <w:sdtPr>
            <w:rPr>
              <w:rStyle w:val="Hyperlink"/>
              <w:bCs/>
              <w:snapToGrid w:val="0"/>
            </w:rPr>
            <w:alias w:val="Works Manager Email Address"/>
            <w:tag w:val=""/>
            <w:id w:val="1049116335"/>
            <w:placeholder>
              <w:docPart w:val="2F22EA27C4394DC685D992FFE6C2DC15"/>
            </w:placeholder>
            <w:dataBinding w:prefixMappings="xmlns:ns0='http://schemas.microsoft.com/office/2006/coverPageProps' " w:xpath="/ns0:CoverPageProperties[1]/ns0:CompanyFax[1]" w:storeItemID="{55AF091B-3C7A-41E3-B477-F2FDAA23CFDA}"/>
            <w:text/>
          </w:sdtPr>
          <w:sdtContent>
            <w:tc>
              <w:tcPr>
                <w:tcW w:w="4139" w:type="dxa"/>
                <w:vAlign w:val="center"/>
              </w:tcPr>
              <w:p w14:paraId="328325E3" w14:textId="77777777" w:rsidR="00964318" w:rsidRPr="002D2B5B" w:rsidRDefault="007A3DC9" w:rsidP="007A3DC9">
                <w:pPr>
                  <w:rPr>
                    <w:b/>
                    <w:snapToGrid w:val="0"/>
                  </w:rPr>
                </w:pPr>
                <w:r>
                  <w:rPr>
                    <w:rStyle w:val="Hyperlink"/>
                    <w:bCs/>
                    <w:snapToGrid w:val="0"/>
                  </w:rPr>
                  <w:t>Mmalenyalo.mowa</w:t>
                </w:r>
                <w:r w:rsidR="008A65A5">
                  <w:rPr>
                    <w:rStyle w:val="Hyperlink"/>
                    <w:bCs/>
                    <w:snapToGrid w:val="0"/>
                    <w:lang w:val="en-ZA"/>
                  </w:rPr>
                  <w:t>@dpw.gov.za</w:t>
                </w:r>
                <w:r w:rsidR="0002470D">
                  <w:rPr>
                    <w:rStyle w:val="Hyperlink"/>
                    <w:bCs/>
                    <w:snapToGrid w:val="0"/>
                    <w:lang w:val="en-ZA"/>
                  </w:rPr>
                  <w:t xml:space="preserve"> </w:t>
                </w:r>
              </w:p>
            </w:tc>
          </w:sdtContent>
        </w:sdt>
      </w:tr>
      <w:tr w:rsidR="00964318" w:rsidRPr="002D2B5B" w14:paraId="5D8E1A53" w14:textId="77777777" w:rsidTr="004F3B55">
        <w:trPr>
          <w:trHeight w:val="447"/>
          <w:jc w:val="center"/>
        </w:trPr>
        <w:tc>
          <w:tcPr>
            <w:tcW w:w="2011" w:type="dxa"/>
            <w:vMerge/>
            <w:shd w:val="clear" w:color="auto" w:fill="D9D9D9" w:themeFill="background1" w:themeFillShade="D9"/>
            <w:vAlign w:val="center"/>
          </w:tcPr>
          <w:p w14:paraId="067BD397" w14:textId="77777777" w:rsidR="00964318" w:rsidRPr="002D2B5B" w:rsidRDefault="00964318" w:rsidP="00811018">
            <w:pPr>
              <w:spacing w:line="276" w:lineRule="auto"/>
              <w:rPr>
                <w:b/>
              </w:rPr>
            </w:pPr>
          </w:p>
        </w:tc>
        <w:bookmarkStart w:id="5" w:name="OLE_LINK19" w:displacedByCustomXml="next"/>
        <w:sdt>
          <w:sdtPr>
            <w:rPr>
              <w:b/>
              <w:snapToGrid w:val="0"/>
            </w:rPr>
            <w:alias w:val="Works Manager Landline Number"/>
            <w:tag w:val="Landline Number"/>
            <w:id w:val="-1199465046"/>
            <w:placeholder>
              <w:docPart w:val="625B43D3ECF24058B6451374AADAD9C2"/>
            </w:placeholder>
          </w:sdtPr>
          <w:sdtContent>
            <w:tc>
              <w:tcPr>
                <w:tcW w:w="3629" w:type="dxa"/>
                <w:vAlign w:val="center"/>
              </w:tcPr>
              <w:p w14:paraId="5770F3FD" w14:textId="7B2146D4" w:rsidR="00964318" w:rsidRPr="002D2B5B" w:rsidRDefault="007A3DC9" w:rsidP="00B74EC4">
                <w:pPr>
                  <w:rPr>
                    <w:b/>
                    <w:snapToGrid w:val="0"/>
                  </w:rPr>
                </w:pPr>
                <w:r>
                  <w:rPr>
                    <w:b/>
                    <w:noProof/>
                  </w:rPr>
                  <w:t xml:space="preserve">012 406 </w:t>
                </w:r>
                <w:r w:rsidR="00B2495F">
                  <w:rPr>
                    <w:b/>
                    <w:noProof/>
                  </w:rPr>
                  <w:t>1305</w:t>
                </w:r>
              </w:p>
            </w:tc>
          </w:sdtContent>
        </w:sdt>
        <w:bookmarkEnd w:id="5" w:displacedByCustomXml="prev"/>
        <w:tc>
          <w:tcPr>
            <w:tcW w:w="4139" w:type="dxa"/>
            <w:vAlign w:val="center"/>
          </w:tcPr>
          <w:bookmarkStart w:id="6" w:name="OLE_LINK21" w:displacedByCustomXml="next"/>
          <w:sdt>
            <w:sdtPr>
              <w:rPr>
                <w:b/>
                <w:snapToGrid w:val="0"/>
              </w:rPr>
              <w:alias w:val="Works Manager Cell Number"/>
              <w:tag w:val="Cell Number"/>
              <w:id w:val="-2022306351"/>
              <w:placeholder>
                <w:docPart w:val="625B43D3ECF24058B6451374AADAD9C2"/>
              </w:placeholder>
            </w:sdtPr>
            <w:sdtContent>
              <w:p w14:paraId="234D0A3A" w14:textId="77777777" w:rsidR="00964318" w:rsidRPr="002D2B5B" w:rsidRDefault="007A3DC9" w:rsidP="007A3DC9">
                <w:pPr>
                  <w:rPr>
                    <w:b/>
                    <w:snapToGrid w:val="0"/>
                  </w:rPr>
                </w:pPr>
                <w:r>
                  <w:rPr>
                    <w:b/>
                    <w:noProof/>
                  </w:rPr>
                  <w:t>N/A</w:t>
                </w:r>
              </w:p>
            </w:sdtContent>
          </w:sdt>
          <w:bookmarkEnd w:id="6" w:displacedByCustomXml="prev"/>
        </w:tc>
      </w:tr>
      <w:tr w:rsidR="00964318" w:rsidRPr="002D2B5B" w14:paraId="7B2771DD" w14:textId="77777777" w:rsidTr="004F3B55">
        <w:trPr>
          <w:trHeight w:val="982"/>
          <w:jc w:val="center"/>
        </w:trPr>
        <w:tc>
          <w:tcPr>
            <w:tcW w:w="2011" w:type="dxa"/>
            <w:shd w:val="clear" w:color="auto" w:fill="D9D9D9" w:themeFill="background1" w:themeFillShade="D9"/>
            <w:vAlign w:val="center"/>
          </w:tcPr>
          <w:p w14:paraId="2F94D864" w14:textId="77777777" w:rsidR="00964318" w:rsidRPr="002D2B5B" w:rsidRDefault="00964318" w:rsidP="00811018">
            <w:pPr>
              <w:spacing w:line="276" w:lineRule="auto"/>
              <w:rPr>
                <w:b/>
              </w:rPr>
            </w:pPr>
            <w:r w:rsidRPr="002D2B5B">
              <w:rPr>
                <w:b/>
              </w:rPr>
              <w:t>Bid Validity Period</w:t>
            </w:r>
          </w:p>
        </w:tc>
        <w:tc>
          <w:tcPr>
            <w:tcW w:w="7768" w:type="dxa"/>
            <w:gridSpan w:val="2"/>
            <w:vAlign w:val="center"/>
          </w:tcPr>
          <w:p w14:paraId="7C3E3FED" w14:textId="77777777" w:rsidR="00964318" w:rsidRPr="002D2B5B" w:rsidRDefault="00000000" w:rsidP="00C46B5C">
            <w:pPr>
              <w:rPr>
                <w:b/>
                <w:snapToGrid w:val="0"/>
              </w:rPr>
            </w:pPr>
            <w:sdt>
              <w:sdtPr>
                <w:rPr>
                  <w:b/>
                  <w:snapToGrid w:val="0"/>
                </w:rPr>
                <w:alias w:val="Bid Validity Period After Closing Date"/>
                <w:tag w:val="Bid Validity Period After Closing Date"/>
                <w:id w:val="964619315"/>
                <w:lock w:val="sdtLocked"/>
                <w:placeholder>
                  <w:docPart w:val="8D38D3A8F30C43BDBD41E7276BD3A959"/>
                </w:placeholder>
              </w:sdtPr>
              <w:sdtContent>
                <w:r w:rsidR="00C46B5C">
                  <w:rPr>
                    <w:b/>
                    <w:snapToGrid w:val="0"/>
                  </w:rPr>
                  <w:t>180</w:t>
                </w:r>
              </w:sdtContent>
            </w:sdt>
            <w:r w:rsidR="00016526">
              <w:rPr>
                <w:b/>
                <w:snapToGrid w:val="0"/>
              </w:rPr>
              <w:t xml:space="preserve">  calendar days</w:t>
            </w:r>
          </w:p>
        </w:tc>
      </w:tr>
      <w:tr w:rsidR="00964318" w:rsidRPr="002D2B5B" w14:paraId="630CA8A1" w14:textId="77777777" w:rsidTr="004F3B55">
        <w:trPr>
          <w:trHeight w:val="982"/>
          <w:jc w:val="center"/>
        </w:trPr>
        <w:tc>
          <w:tcPr>
            <w:tcW w:w="2011" w:type="dxa"/>
            <w:shd w:val="clear" w:color="auto" w:fill="D9D9D9" w:themeFill="background1" w:themeFillShade="D9"/>
            <w:vAlign w:val="center"/>
          </w:tcPr>
          <w:p w14:paraId="33481469" w14:textId="77777777" w:rsidR="00964318" w:rsidRPr="002D2B5B" w:rsidRDefault="00964318" w:rsidP="00811018">
            <w:pPr>
              <w:spacing w:line="276" w:lineRule="auto"/>
              <w:rPr>
                <w:b/>
              </w:rPr>
            </w:pPr>
            <w:r w:rsidRPr="002D2B5B">
              <w:rPr>
                <w:b/>
              </w:rPr>
              <w:t>Bid Document Price</w:t>
            </w:r>
          </w:p>
        </w:tc>
        <w:tc>
          <w:tcPr>
            <w:tcW w:w="7768" w:type="dxa"/>
            <w:gridSpan w:val="2"/>
            <w:vAlign w:val="center"/>
          </w:tcPr>
          <w:p w14:paraId="6F43D3FD" w14:textId="77777777" w:rsidR="00964318" w:rsidRPr="002D2B5B" w:rsidRDefault="00964318" w:rsidP="00811018">
            <w:pPr>
              <w:rPr>
                <w:b/>
                <w:bCs/>
                <w:snapToGrid w:val="0"/>
              </w:rPr>
            </w:pPr>
          </w:p>
          <w:bookmarkStart w:id="7" w:name="OLE_LINK26" w:displacedByCustomXml="next"/>
          <w:sdt>
            <w:sdtPr>
              <w:rPr>
                <w:b/>
                <w:snapToGrid w:val="0"/>
              </w:rPr>
              <w:alias w:val="Price of Bid Document/ Quotation Document"/>
              <w:tag w:val="Price of Bid Document/ Quotation Document"/>
              <w:id w:val="721720515"/>
              <w:placeholder>
                <w:docPart w:val="3ADDAC7F89A545C9A0EFDEA393CD69E6"/>
              </w:placeholder>
              <w:dropDownList>
                <w:listItem w:displayText="Free of Charge" w:value="Free of Charge"/>
                <w:listItem w:displayText="R 100.00" w:value="R 100.00"/>
                <w:listItem w:displayText="R 200.00" w:value="R 200.00"/>
                <w:listItem w:displayText="R 300.00" w:value="R 300.00"/>
                <w:listItem w:displayText="R 500.00" w:value="R 500.00"/>
                <w:listItem w:displayText="R 700.00" w:value="R 700.00"/>
                <w:listItem w:displayText="R 800.00" w:value="R 800.00"/>
                <w:listItem w:displayText="R 900.00" w:value="R 900.00"/>
                <w:listItem w:displayText="R 1000.00" w:value="R 1000.00"/>
              </w:dropDownList>
            </w:sdtPr>
            <w:sdtContent>
              <w:p w14:paraId="18287491" w14:textId="77777777" w:rsidR="00964318" w:rsidRPr="002D2B5B" w:rsidRDefault="00C46B5C" w:rsidP="00811018">
                <w:pPr>
                  <w:rPr>
                    <w:b/>
                    <w:snapToGrid w:val="0"/>
                  </w:rPr>
                </w:pPr>
                <w:r>
                  <w:rPr>
                    <w:b/>
                    <w:snapToGrid w:val="0"/>
                  </w:rPr>
                  <w:t>R 500.00</w:t>
                </w:r>
              </w:p>
            </w:sdtContent>
          </w:sdt>
          <w:bookmarkEnd w:id="7" w:displacedByCustomXml="prev"/>
        </w:tc>
      </w:tr>
      <w:tr w:rsidR="00964318" w:rsidRPr="002D2B5B" w14:paraId="5144942E" w14:textId="77777777" w:rsidTr="004F3B55">
        <w:trPr>
          <w:trHeight w:val="982"/>
          <w:jc w:val="center"/>
        </w:trPr>
        <w:tc>
          <w:tcPr>
            <w:tcW w:w="2011" w:type="dxa"/>
            <w:shd w:val="clear" w:color="auto" w:fill="D9D9D9" w:themeFill="background1" w:themeFillShade="D9"/>
            <w:vAlign w:val="center"/>
          </w:tcPr>
          <w:p w14:paraId="77AE0D0A" w14:textId="77777777" w:rsidR="00964318" w:rsidRPr="002D2B5B" w:rsidRDefault="00964318" w:rsidP="00811018">
            <w:pPr>
              <w:spacing w:line="276" w:lineRule="auto"/>
              <w:rPr>
                <w:b/>
              </w:rPr>
            </w:pPr>
            <w:r w:rsidRPr="002D2B5B">
              <w:rPr>
                <w:b/>
              </w:rPr>
              <w:t>Procurement Plan Reference Number</w:t>
            </w:r>
          </w:p>
        </w:tc>
        <w:tc>
          <w:tcPr>
            <w:tcW w:w="7768" w:type="dxa"/>
            <w:gridSpan w:val="2"/>
            <w:vAlign w:val="center"/>
          </w:tcPr>
          <w:sdt>
            <w:sdtPr>
              <w:rPr>
                <w:b/>
                <w:bCs/>
                <w:sz w:val="20"/>
              </w:rPr>
              <w:alias w:val="Procurement Plan Number"/>
              <w:tag w:val=""/>
              <w:id w:val="-638028690"/>
              <w:placeholder>
                <w:docPart w:val="65C10642E1D8436BB1F4C0B43A7340A7"/>
              </w:placeholder>
              <w:dataBinding w:prefixMappings="xmlns:ns0='http://purl.org/dc/elements/1.1/' xmlns:ns1='http://schemas.openxmlformats.org/package/2006/metadata/core-properties' " w:xpath="/ns1:coreProperties[1]/ns0:description[1]" w:storeItemID="{6C3C8BC8-F283-45AE-878A-BAB7291924A1}"/>
              <w:text w:multiLine="1"/>
            </w:sdtPr>
            <w:sdtContent>
              <w:p w14:paraId="6B372FB1" w14:textId="6A695E5D" w:rsidR="00964318" w:rsidRPr="002D2B5B" w:rsidRDefault="00042802" w:rsidP="00811018">
                <w:pPr>
                  <w:pStyle w:val="BodyText"/>
                  <w:rPr>
                    <w:b/>
                    <w:bCs/>
                    <w:sz w:val="20"/>
                  </w:rPr>
                </w:pPr>
                <w:r>
                  <w:rPr>
                    <w:b/>
                    <w:bCs/>
                    <w:sz w:val="20"/>
                  </w:rPr>
                  <w:t>N/A</w:t>
                </w:r>
              </w:p>
            </w:sdtContent>
          </w:sdt>
          <w:p w14:paraId="3F2D8B44" w14:textId="77777777" w:rsidR="00964318" w:rsidRPr="002D2B5B" w:rsidRDefault="00964318" w:rsidP="00811018">
            <w:pPr>
              <w:jc w:val="center"/>
              <w:rPr>
                <w:lang w:val="en-US"/>
              </w:rPr>
            </w:pPr>
          </w:p>
        </w:tc>
      </w:tr>
    </w:tbl>
    <w:p w14:paraId="4EF598CE" w14:textId="77777777" w:rsidR="0065041F" w:rsidRDefault="0065041F" w:rsidP="00AA3093">
      <w:pPr>
        <w:ind w:left="1440" w:hanging="1440"/>
        <w:rPr>
          <w:b/>
          <w:snapToGrid w:val="0"/>
        </w:rPr>
      </w:pPr>
    </w:p>
    <w:p w14:paraId="3EF3E67C" w14:textId="77777777" w:rsidR="00821CC1" w:rsidRDefault="00821CC1">
      <w:pPr>
        <w:rPr>
          <w:b/>
          <w:snapToGrid w:val="0"/>
        </w:rPr>
      </w:pPr>
      <w:r>
        <w:rPr>
          <w:b/>
          <w:snapToGrid w:val="0"/>
        </w:rPr>
        <w:br w:type="page"/>
      </w:r>
    </w:p>
    <w:p w14:paraId="2DDE001C" w14:textId="77777777" w:rsidR="00821CC1" w:rsidRDefault="00821CC1" w:rsidP="00265FE7">
      <w:pPr>
        <w:rPr>
          <w:b/>
          <w:snapToGrid w:val="0"/>
        </w:rPr>
      </w:pPr>
    </w:p>
    <w:p w14:paraId="38B6FC94" w14:textId="77777777" w:rsidR="00FC25E6" w:rsidRDefault="00FC25E6" w:rsidP="00FC25E6">
      <w:pPr>
        <w:pStyle w:val="Title"/>
        <w:jc w:val="left"/>
        <w:rPr>
          <w:bCs w:val="0"/>
          <w:snapToGrid w:val="0"/>
          <w:sz w:val="20"/>
          <w:szCs w:val="20"/>
          <w:u w:val="none"/>
          <w:lang w:val="en-GB"/>
        </w:rPr>
      </w:pPr>
    </w:p>
    <w:p w14:paraId="5F047B67" w14:textId="77777777" w:rsidR="005F3F4A" w:rsidRDefault="005F3F4A" w:rsidP="005F3F4A">
      <w:pPr>
        <w:pStyle w:val="Heading1"/>
        <w:jc w:val="left"/>
        <w:rPr>
          <w:b/>
          <w:snapToGrid w:val="0"/>
        </w:rPr>
      </w:pPr>
    </w:p>
    <w:p w14:paraId="49FEFCC1" w14:textId="77777777" w:rsidR="00FC25E6" w:rsidRPr="005F3F4A" w:rsidRDefault="00335B09" w:rsidP="005F3F4A">
      <w:pPr>
        <w:pStyle w:val="Heading1"/>
        <w:rPr>
          <w:b/>
          <w:snapToGrid w:val="0"/>
        </w:rPr>
      </w:pPr>
      <w:bookmarkStart w:id="8" w:name="_Toc142075096"/>
      <w:r w:rsidRPr="005F3F4A">
        <w:rPr>
          <w:b/>
          <w:snapToGrid w:val="0"/>
        </w:rPr>
        <w:t>PA 32: INVITATION TO BID</w:t>
      </w:r>
      <w:bookmarkEnd w:id="8"/>
    </w:p>
    <w:p w14:paraId="563345E3" w14:textId="77777777" w:rsidR="00335B09" w:rsidRPr="005F3F4A" w:rsidRDefault="00335B09" w:rsidP="00FC25E6">
      <w:pPr>
        <w:pStyle w:val="Title"/>
      </w:pPr>
      <w:r w:rsidRPr="005F3F4A">
        <w:t>PART A</w:t>
      </w:r>
    </w:p>
    <w:tbl>
      <w:tblPr>
        <w:tblW w:w="10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616"/>
        <w:gridCol w:w="251"/>
        <w:gridCol w:w="1242"/>
        <w:gridCol w:w="576"/>
        <w:gridCol w:w="176"/>
        <w:gridCol w:w="587"/>
        <w:gridCol w:w="59"/>
        <w:gridCol w:w="474"/>
        <w:gridCol w:w="31"/>
        <w:gridCol w:w="487"/>
        <w:gridCol w:w="543"/>
        <w:gridCol w:w="17"/>
        <w:gridCol w:w="236"/>
        <w:gridCol w:w="968"/>
        <w:gridCol w:w="1842"/>
      </w:tblGrid>
      <w:tr w:rsidR="00335B09" w:rsidRPr="00627C33" w14:paraId="7664710D" w14:textId="77777777" w:rsidTr="00EF2312">
        <w:trPr>
          <w:trHeight w:val="293"/>
          <w:jc w:val="center"/>
        </w:trPr>
        <w:tc>
          <w:tcPr>
            <w:tcW w:w="10442" w:type="dxa"/>
            <w:gridSpan w:val="16"/>
            <w:shd w:val="clear" w:color="auto" w:fill="DDD9C3"/>
            <w:vAlign w:val="bottom"/>
          </w:tcPr>
          <w:p w14:paraId="080D0423" w14:textId="77777777" w:rsidR="00335B09" w:rsidRPr="00FA7F30"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FA7F30">
              <w:rPr>
                <w:rFonts w:ascii="Arial Narrow" w:hAnsi="Arial Narrow"/>
                <w:b/>
              </w:rPr>
              <w:t>YOU ARE HEREBY INVITED TO BID FOR REQUIREMENTS OF THE (</w:t>
            </w:r>
            <w:r w:rsidRPr="00C53070">
              <w:rPr>
                <w:rFonts w:ascii="Arial Narrow" w:hAnsi="Arial Narrow"/>
                <w:i/>
              </w:rPr>
              <w:t>NAME OF DEPARTMENT/ PUBLIC ENTITY</w:t>
            </w:r>
            <w:r w:rsidRPr="00FA7F30">
              <w:rPr>
                <w:rFonts w:ascii="Arial Narrow" w:hAnsi="Arial Narrow"/>
                <w:b/>
              </w:rPr>
              <w:t>)</w:t>
            </w:r>
          </w:p>
        </w:tc>
      </w:tr>
      <w:tr w:rsidR="00335B09" w:rsidRPr="00627C33" w14:paraId="37C34D13" w14:textId="77777777" w:rsidTr="00EF2312">
        <w:trPr>
          <w:trHeight w:val="293"/>
          <w:jc w:val="center"/>
        </w:trPr>
        <w:tc>
          <w:tcPr>
            <w:tcW w:w="1327" w:type="dxa"/>
            <w:shd w:val="clear" w:color="auto" w:fill="auto"/>
            <w:vAlign w:val="bottom"/>
          </w:tcPr>
          <w:p w14:paraId="065204B9"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BID NUMBER:</w:t>
            </w:r>
          </w:p>
        </w:tc>
        <w:tc>
          <w:tcPr>
            <w:tcW w:w="2093" w:type="dxa"/>
            <w:gridSpan w:val="2"/>
            <w:shd w:val="clear" w:color="auto" w:fill="auto"/>
            <w:vAlign w:val="bottom"/>
          </w:tcPr>
          <w:p w14:paraId="138BF092" w14:textId="39E2BB6A" w:rsidR="00335B09" w:rsidRPr="00627C33" w:rsidRDefault="00000000"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b/>
                  <w:bCs/>
                  <w:sz w:val="16"/>
                  <w:lang w:val="en-ZA" w:eastAsia="en-ZA"/>
                </w:rPr>
                <w:alias w:val="Bid/ Quotation Number"/>
                <w:tag w:val=""/>
                <w:id w:val="-436757574"/>
                <w:placeholder>
                  <w:docPart w:val="51CE0FAE1FD048889BBF540298698501"/>
                </w:placeholder>
                <w:dataBinding w:prefixMappings="xmlns:ns0='http://purl.org/dc/elements/1.1/' xmlns:ns1='http://schemas.openxmlformats.org/package/2006/metadata/core-properties' " w:xpath="/ns1:coreProperties[1]/ns1:keywords[1]" w:storeItemID="{6C3C8BC8-F283-45AE-878A-BAB7291924A1}"/>
                <w:text/>
              </w:sdtPr>
              <w:sdtContent>
                <w:r w:rsidR="00F2268D">
                  <w:rPr>
                    <w:b/>
                    <w:bCs/>
                    <w:sz w:val="16"/>
                    <w:lang w:val="en-ZA" w:eastAsia="en-ZA"/>
                  </w:rPr>
                  <w:t>H24/025PF</w:t>
                </w:r>
              </w:sdtContent>
            </w:sdt>
          </w:p>
        </w:tc>
        <w:tc>
          <w:tcPr>
            <w:tcW w:w="1834" w:type="dxa"/>
            <w:gridSpan w:val="2"/>
            <w:shd w:val="clear" w:color="auto" w:fill="auto"/>
            <w:vAlign w:val="bottom"/>
          </w:tcPr>
          <w:p w14:paraId="7A98CFD3"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CLOSING DATE:</w:t>
            </w:r>
          </w:p>
        </w:tc>
        <w:tc>
          <w:tcPr>
            <w:tcW w:w="1896" w:type="dxa"/>
            <w:gridSpan w:val="6"/>
            <w:shd w:val="clear" w:color="auto" w:fill="auto"/>
            <w:vAlign w:val="bottom"/>
          </w:tcPr>
          <w:p w14:paraId="5369DA19" w14:textId="77777777" w:rsidR="00335B09" w:rsidRPr="00627C33" w:rsidRDefault="00000000"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b/>
                  <w:sz w:val="16"/>
                </w:rPr>
                <w:alias w:val="Bid Closing Date"/>
                <w:tag w:val=""/>
                <w:id w:val="-746178751"/>
                <w:placeholder>
                  <w:docPart w:val="5898901563C4461DAEB7D58389E8F327"/>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sz w:val="16"/>
                    <w:lang w:val="en-ZA"/>
                  </w:rPr>
                  <w:t>Thursday, 13 March 2025</w:t>
                </w:r>
              </w:sdtContent>
            </w:sdt>
          </w:p>
        </w:tc>
        <w:tc>
          <w:tcPr>
            <w:tcW w:w="1643" w:type="dxa"/>
            <w:gridSpan w:val="4"/>
            <w:shd w:val="clear" w:color="auto" w:fill="auto"/>
            <w:vAlign w:val="bottom"/>
          </w:tcPr>
          <w:p w14:paraId="1EE0C21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CLOSING TIME:</w:t>
            </w:r>
          </w:p>
        </w:tc>
        <w:tc>
          <w:tcPr>
            <w:tcW w:w="1648" w:type="dxa"/>
            <w:shd w:val="clear" w:color="auto" w:fill="auto"/>
            <w:vAlign w:val="bottom"/>
          </w:tcPr>
          <w:p w14:paraId="2F8260AB" w14:textId="77777777" w:rsidR="00335B09" w:rsidRPr="00627C33" w:rsidRDefault="00000000"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b/>
                  <w:sz w:val="16"/>
                </w:rPr>
                <w:alias w:val="Bid Closing Time"/>
                <w:tag w:val=""/>
                <w:id w:val="1919294283"/>
                <w:placeholder>
                  <w:docPart w:val="DDC393743B19414CB23FE06608CCC6D6"/>
                </w:placeholder>
                <w:dataBinding w:prefixMappings="xmlns:ns0='http://purl.org/dc/elements/1.1/' xmlns:ns1='http://schemas.openxmlformats.org/package/2006/metadata/core-properties' " w:xpath="/ns1:coreProperties[1]/ns1:category[1]" w:storeItemID="{6C3C8BC8-F283-45AE-878A-BAB7291924A1}"/>
                <w:text/>
              </w:sdtPr>
              <w:sdtContent>
                <w:r w:rsidR="00C46B5C">
                  <w:rPr>
                    <w:b/>
                    <w:sz w:val="16"/>
                  </w:rPr>
                  <w:t>11:00</w:t>
                </w:r>
              </w:sdtContent>
            </w:sdt>
          </w:p>
        </w:tc>
      </w:tr>
      <w:tr w:rsidR="00335B09" w:rsidRPr="00627C33" w14:paraId="01C24A88" w14:textId="77777777" w:rsidTr="00EF2312">
        <w:trPr>
          <w:trHeight w:val="293"/>
          <w:jc w:val="center"/>
        </w:trPr>
        <w:tc>
          <w:tcPr>
            <w:tcW w:w="1327" w:type="dxa"/>
            <w:tcBorders>
              <w:bottom w:val="single" w:sz="4" w:space="0" w:color="auto"/>
            </w:tcBorders>
            <w:shd w:val="clear" w:color="auto" w:fill="auto"/>
            <w:vAlign w:val="bottom"/>
          </w:tcPr>
          <w:p w14:paraId="5A709A48"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DESCRIPTION</w:t>
            </w:r>
          </w:p>
        </w:tc>
        <w:tc>
          <w:tcPr>
            <w:tcW w:w="9115" w:type="dxa"/>
            <w:gridSpan w:val="15"/>
            <w:tcBorders>
              <w:bottom w:val="single" w:sz="4" w:space="0" w:color="auto"/>
            </w:tcBorders>
            <w:shd w:val="clear" w:color="auto" w:fill="auto"/>
            <w:vAlign w:val="bottom"/>
          </w:tcPr>
          <w:p w14:paraId="2CDBA7D4" w14:textId="29C0CD40" w:rsidR="00335B09" w:rsidRPr="00D17A94" w:rsidRDefault="00000000" w:rsidP="00D17A94">
            <w:pPr>
              <w:pStyle w:val="CommentText"/>
              <w:jc w:val="both"/>
              <w:rPr>
                <w:b/>
              </w:rPr>
            </w:pPr>
            <w:sdt>
              <w:sdtPr>
                <w:rPr>
                  <w:b/>
                  <w:sz w:val="16"/>
                </w:rPr>
                <w:alias w:val="Bid / Quotation Description"/>
                <w:tag w:val=""/>
                <w:id w:val="-1425105689"/>
                <w:placeholder>
                  <w:docPart w:val="D4675D5405BE4EE8B3C25B2C0D454288"/>
                </w:placeholder>
                <w:dataBinding w:prefixMappings="xmlns:ns0='http://schemas.microsoft.com/office/2006/coverPageProps' " w:xpath="/ns0:CoverPageProperties[1]/ns0:Abstract[1]" w:storeItemID="{55AF091B-3C7A-41E3-B477-F2FDAA23CFDA}"/>
                <w:text/>
              </w:sdtPr>
              <w:sdtContent>
                <w:r w:rsidR="00BB0ADC">
                  <w:rPr>
                    <w:b/>
                    <w:sz w:val="16"/>
                  </w:rPr>
                  <w:t>REQUEST FOR PROPOSAL (RFP) ON LONG-TERM LEASING AND DEVELOPMENT OF UNUTILIZED STATE-OWNED IMMOVABLE PROPERTIES IN BLOEMFONTEIN REGIONAL OFFICE (CLUSTER10)</w:t>
                </w:r>
              </w:sdtContent>
            </w:sdt>
          </w:p>
        </w:tc>
      </w:tr>
      <w:tr w:rsidR="00335B09" w:rsidRPr="00627C33" w14:paraId="69C5F1D7" w14:textId="77777777" w:rsidTr="00EF2312">
        <w:trPr>
          <w:trHeight w:val="293"/>
          <w:jc w:val="center"/>
        </w:trPr>
        <w:tc>
          <w:tcPr>
            <w:tcW w:w="10442" w:type="dxa"/>
            <w:gridSpan w:val="16"/>
            <w:tcBorders>
              <w:bottom w:val="single" w:sz="4" w:space="0" w:color="auto"/>
            </w:tcBorders>
            <w:shd w:val="clear" w:color="auto" w:fill="DDD9C3"/>
            <w:vAlign w:val="bottom"/>
          </w:tcPr>
          <w:p w14:paraId="15B20712"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D22E1F">
              <w:rPr>
                <w:rFonts w:ascii="Arial Narrow" w:hAnsi="Arial Narrow"/>
                <w:b/>
              </w:rPr>
              <w:t>THE SUCCESSFUL BIDDER WILL BE REQUIRED TO FILL IN AND SI</w:t>
            </w:r>
            <w:r>
              <w:rPr>
                <w:rFonts w:ascii="Arial Narrow" w:hAnsi="Arial Narrow"/>
                <w:b/>
              </w:rPr>
              <w:t>GN A WRITTEN CONTRACT FORM (</w:t>
            </w:r>
            <w:r w:rsidRPr="00F23CD7">
              <w:rPr>
                <w:rFonts w:ascii="Arial Narrow" w:hAnsi="Arial Narrow"/>
                <w:b/>
              </w:rPr>
              <w:t>DPW04.1</w:t>
            </w:r>
            <w:r w:rsidRPr="00906169">
              <w:rPr>
                <w:rFonts w:ascii="Arial Narrow" w:hAnsi="Arial Narrow"/>
                <w:b/>
              </w:rPr>
              <w:t xml:space="preserve"> GS or DPW04.2 GS</w:t>
            </w:r>
            <w:r>
              <w:rPr>
                <w:rFonts w:ascii="Arial Narrow" w:hAnsi="Arial Narrow"/>
                <w:b/>
              </w:rPr>
              <w:t>).</w:t>
            </w:r>
          </w:p>
        </w:tc>
      </w:tr>
      <w:tr w:rsidR="00335B09" w:rsidRPr="00627C33" w14:paraId="5ED41E45" w14:textId="77777777" w:rsidTr="00EF2312">
        <w:trPr>
          <w:trHeight w:val="293"/>
          <w:jc w:val="center"/>
        </w:trPr>
        <w:tc>
          <w:tcPr>
            <w:tcW w:w="5430" w:type="dxa"/>
            <w:gridSpan w:val="6"/>
            <w:tcBorders>
              <w:top w:val="single" w:sz="4" w:space="0" w:color="auto"/>
              <w:left w:val="nil"/>
              <w:bottom w:val="single" w:sz="4" w:space="0" w:color="auto"/>
              <w:right w:val="nil"/>
            </w:tcBorders>
            <w:shd w:val="clear" w:color="auto" w:fill="auto"/>
            <w:vAlign w:val="bottom"/>
          </w:tcPr>
          <w:p w14:paraId="69DBADB4"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3F5C36">
              <w:rPr>
                <w:rFonts w:ascii="Arial Narrow" w:hAnsi="Arial Narrow"/>
              </w:rPr>
              <w:t xml:space="preserve">BID </w:t>
            </w:r>
            <w:r>
              <w:rPr>
                <w:rFonts w:ascii="Arial Narrow" w:hAnsi="Arial Narrow"/>
              </w:rPr>
              <w:t xml:space="preserve">RESPONSE </w:t>
            </w:r>
            <w:r w:rsidRPr="003F5C36">
              <w:rPr>
                <w:rFonts w:ascii="Arial Narrow" w:hAnsi="Arial Narrow"/>
              </w:rPr>
              <w:t>DOCUMENTS MAY BE</w:t>
            </w:r>
            <w:r>
              <w:rPr>
                <w:rFonts w:ascii="Arial Narrow" w:hAnsi="Arial Narrow"/>
              </w:rPr>
              <w:t xml:space="preserve"> </w:t>
            </w:r>
            <w:r w:rsidRPr="00627C33">
              <w:rPr>
                <w:rFonts w:ascii="Arial Narrow" w:hAnsi="Arial Narrow"/>
              </w:rPr>
              <w:t xml:space="preserve">DEPOSITED IN THE BID BOX SITUATED AT </w:t>
            </w:r>
            <w:r w:rsidRPr="00627C33">
              <w:rPr>
                <w:rFonts w:ascii="Arial Narrow" w:hAnsi="Arial Narrow"/>
                <w:i/>
              </w:rPr>
              <w:t>(STREET ADDRESS)</w:t>
            </w:r>
          </w:p>
        </w:tc>
        <w:tc>
          <w:tcPr>
            <w:tcW w:w="651" w:type="dxa"/>
            <w:gridSpan w:val="2"/>
            <w:tcBorders>
              <w:top w:val="single" w:sz="4" w:space="0" w:color="auto"/>
              <w:left w:val="nil"/>
              <w:bottom w:val="nil"/>
              <w:right w:val="nil"/>
            </w:tcBorders>
            <w:shd w:val="clear" w:color="auto" w:fill="auto"/>
            <w:vAlign w:val="center"/>
          </w:tcPr>
          <w:p w14:paraId="2BA3C21C"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center"/>
              <w:rPr>
                <w:rFonts w:ascii="Arial Narrow" w:hAnsi="Arial Narrow"/>
                <w:b/>
              </w:rPr>
            </w:pPr>
          </w:p>
        </w:tc>
        <w:tc>
          <w:tcPr>
            <w:tcW w:w="4360" w:type="dxa"/>
            <w:gridSpan w:val="8"/>
            <w:tcBorders>
              <w:top w:val="single" w:sz="4" w:space="0" w:color="auto"/>
              <w:left w:val="nil"/>
              <w:bottom w:val="single" w:sz="4" w:space="0" w:color="auto"/>
              <w:right w:val="nil"/>
            </w:tcBorders>
            <w:shd w:val="clear" w:color="auto" w:fill="auto"/>
            <w:vAlign w:val="bottom"/>
          </w:tcPr>
          <w:p w14:paraId="445A7F58"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57954F9D" w14:textId="77777777" w:rsidTr="00EF2312">
        <w:trPr>
          <w:trHeight w:val="361"/>
          <w:jc w:val="center"/>
        </w:trPr>
        <w:tc>
          <w:tcPr>
            <w:tcW w:w="10442" w:type="dxa"/>
            <w:gridSpan w:val="16"/>
            <w:tcBorders>
              <w:top w:val="single" w:sz="4" w:space="0" w:color="auto"/>
            </w:tcBorders>
            <w:shd w:val="clear" w:color="auto" w:fill="auto"/>
            <w:vAlign w:val="bottom"/>
          </w:tcPr>
          <w:p w14:paraId="00817FCE" w14:textId="77777777" w:rsidR="00F2268D" w:rsidRPr="00F2268D" w:rsidRDefault="00335B09" w:rsidP="00F2268D">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F2268D" w:rsidRPr="00F2268D">
              <w:rPr>
                <w:shd w:val="clear" w:color="auto" w:fill="A6A6A6"/>
              </w:rPr>
              <w:t>Bloemfontein Regional Office</w:t>
            </w:r>
          </w:p>
          <w:p w14:paraId="0310ABE0" w14:textId="77777777" w:rsidR="00F2268D" w:rsidRPr="00F2268D" w:rsidRDefault="00F2268D" w:rsidP="00F2268D">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F2268D">
              <w:rPr>
                <w:shd w:val="clear" w:color="auto" w:fill="A6A6A6"/>
              </w:rPr>
              <w:t>Department of Public Works and Infrastructure</w:t>
            </w:r>
          </w:p>
          <w:p w14:paraId="319E6008" w14:textId="77777777" w:rsidR="00F2268D" w:rsidRPr="00F2268D" w:rsidRDefault="00F2268D" w:rsidP="00F2268D">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F2268D">
              <w:rPr>
                <w:shd w:val="clear" w:color="auto" w:fill="A6A6A6"/>
              </w:rPr>
              <w:t>18 President Bran Street</w:t>
            </w:r>
          </w:p>
          <w:p w14:paraId="23D6E5F7" w14:textId="77777777" w:rsidR="00F2268D" w:rsidRPr="00F2268D" w:rsidRDefault="00F2268D" w:rsidP="00F2268D">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F2268D">
              <w:rPr>
                <w:shd w:val="clear" w:color="auto" w:fill="A6A6A6"/>
              </w:rPr>
              <w:t>Bloemfontein</w:t>
            </w:r>
          </w:p>
          <w:p w14:paraId="0A9A2BF7" w14:textId="0640F1C3" w:rsidR="00335B09" w:rsidRPr="00627C33" w:rsidRDefault="00F2268D" w:rsidP="00F2268D">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F2268D">
              <w:rPr>
                <w:shd w:val="clear" w:color="auto" w:fill="A6A6A6"/>
              </w:rPr>
              <w:t>9300</w:t>
            </w:r>
            <w:r w:rsidR="00335B09" w:rsidRPr="00017921">
              <w:rPr>
                <w:shd w:val="clear" w:color="auto" w:fill="A6A6A6"/>
              </w:rPr>
              <w:fldChar w:fldCharType="end"/>
            </w:r>
          </w:p>
        </w:tc>
      </w:tr>
      <w:tr w:rsidR="00335B09" w:rsidRPr="00627C33" w14:paraId="4D10F71C" w14:textId="77777777" w:rsidTr="00EF2312">
        <w:trPr>
          <w:trHeight w:val="357"/>
          <w:jc w:val="center"/>
        </w:trPr>
        <w:tc>
          <w:tcPr>
            <w:tcW w:w="10442" w:type="dxa"/>
            <w:gridSpan w:val="16"/>
            <w:tcBorders>
              <w:top w:val="single" w:sz="4" w:space="0" w:color="auto"/>
            </w:tcBorders>
            <w:shd w:val="clear" w:color="auto" w:fill="auto"/>
            <w:vAlign w:val="bottom"/>
          </w:tcPr>
          <w:p w14:paraId="161C0C4F" w14:textId="165E2252" w:rsidR="00335B09" w:rsidRDefault="00335B09" w:rsidP="00214590">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214590">
              <w:rPr>
                <w:shd w:val="clear" w:color="auto" w:fill="A6A6A6"/>
              </w:rPr>
              <w:t> </w:t>
            </w:r>
            <w:r w:rsidR="00214590">
              <w:rPr>
                <w:shd w:val="clear" w:color="auto" w:fill="A6A6A6"/>
              </w:rPr>
              <w:t> </w:t>
            </w:r>
            <w:r w:rsidR="00214590">
              <w:rPr>
                <w:shd w:val="clear" w:color="auto" w:fill="A6A6A6"/>
              </w:rPr>
              <w:t> </w:t>
            </w:r>
            <w:r w:rsidR="00214590">
              <w:rPr>
                <w:shd w:val="clear" w:color="auto" w:fill="A6A6A6"/>
              </w:rPr>
              <w:t> </w:t>
            </w:r>
            <w:r w:rsidR="00214590">
              <w:rPr>
                <w:shd w:val="clear" w:color="auto" w:fill="A6A6A6"/>
              </w:rPr>
              <w:t> </w:t>
            </w:r>
            <w:r w:rsidRPr="00017921">
              <w:rPr>
                <w:shd w:val="clear" w:color="auto" w:fill="A6A6A6"/>
              </w:rPr>
              <w:fldChar w:fldCharType="end"/>
            </w:r>
          </w:p>
        </w:tc>
      </w:tr>
      <w:tr w:rsidR="00335B09" w:rsidRPr="00627C33" w14:paraId="48C4FA7F" w14:textId="77777777" w:rsidTr="00EF2312">
        <w:trPr>
          <w:trHeight w:val="357"/>
          <w:jc w:val="center"/>
        </w:trPr>
        <w:tc>
          <w:tcPr>
            <w:tcW w:w="10442" w:type="dxa"/>
            <w:gridSpan w:val="16"/>
            <w:tcBorders>
              <w:top w:val="single" w:sz="4" w:space="0" w:color="auto"/>
            </w:tcBorders>
            <w:shd w:val="clear" w:color="auto" w:fill="auto"/>
            <w:vAlign w:val="bottom"/>
          </w:tcPr>
          <w:p w14:paraId="1EE4C0CB" w14:textId="77777777" w:rsidR="00335B09"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Pr>
                <w:rFonts w:ascii="Arial Narrow" w:hAnsi="Arial Narrow"/>
                <w:b/>
              </w:rPr>
              <w:t>OR POSTED TO:</w:t>
            </w:r>
          </w:p>
        </w:tc>
      </w:tr>
      <w:tr w:rsidR="00335B09" w:rsidRPr="00627C33" w14:paraId="45DA75D4" w14:textId="77777777" w:rsidTr="00EF2312">
        <w:trPr>
          <w:trHeight w:val="357"/>
          <w:jc w:val="center"/>
        </w:trPr>
        <w:tc>
          <w:tcPr>
            <w:tcW w:w="10442" w:type="dxa"/>
            <w:gridSpan w:val="16"/>
            <w:tcBorders>
              <w:top w:val="single" w:sz="4" w:space="0" w:color="auto"/>
            </w:tcBorders>
            <w:shd w:val="clear" w:color="auto" w:fill="auto"/>
            <w:vAlign w:val="bottom"/>
          </w:tcPr>
          <w:p w14:paraId="3D7348B1" w14:textId="77777777" w:rsidR="00042755" w:rsidRDefault="00335B09"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042755">
              <w:rPr>
                <w:shd w:val="clear" w:color="auto" w:fill="A6A6A6"/>
              </w:rPr>
              <w:t>The Director General</w:t>
            </w:r>
          </w:p>
          <w:p w14:paraId="64F5371E" w14:textId="4952F7FB" w:rsidR="00042755" w:rsidRDefault="00042755"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Pr>
                <w:shd w:val="clear" w:color="auto" w:fill="A6A6A6"/>
              </w:rPr>
              <w:t>Department of Public Works and Infrastructure</w:t>
            </w:r>
          </w:p>
          <w:p w14:paraId="1899BEAD" w14:textId="13C03B7D" w:rsidR="00042755" w:rsidRDefault="00042755"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Pr>
                <w:shd w:val="clear" w:color="auto" w:fill="A6A6A6"/>
              </w:rPr>
              <w:t xml:space="preserve">Private Bag x </w:t>
            </w:r>
            <w:r w:rsidR="00F2268D">
              <w:rPr>
                <w:shd w:val="clear" w:color="auto" w:fill="A6A6A6"/>
              </w:rPr>
              <w:t>9300</w:t>
            </w:r>
          </w:p>
          <w:p w14:paraId="1C1BA6E2" w14:textId="04DC4F8D" w:rsidR="00042755" w:rsidRDefault="00F2268D"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Pr>
                <w:shd w:val="clear" w:color="auto" w:fill="A6A6A6"/>
              </w:rPr>
              <w:t>Bloemfontein</w:t>
            </w:r>
          </w:p>
          <w:p w14:paraId="3AA2ACD2" w14:textId="1A1F5240" w:rsidR="00042755" w:rsidRDefault="00F2268D"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Pr>
                <w:shd w:val="clear" w:color="auto" w:fill="A6A6A6"/>
              </w:rPr>
              <w:t>9300</w:t>
            </w:r>
          </w:p>
          <w:p w14:paraId="47CAB04E" w14:textId="5EED975D" w:rsidR="00335B09" w:rsidRDefault="00335B09" w:rsidP="00A53D5A">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017921">
              <w:rPr>
                <w:shd w:val="clear" w:color="auto" w:fill="A6A6A6"/>
              </w:rPr>
              <w:fldChar w:fldCharType="end"/>
            </w:r>
          </w:p>
        </w:tc>
      </w:tr>
      <w:tr w:rsidR="00335B09" w:rsidRPr="00627C33" w14:paraId="0730B58D" w14:textId="77777777" w:rsidTr="00EF2312">
        <w:trPr>
          <w:trHeight w:val="357"/>
          <w:jc w:val="center"/>
        </w:trPr>
        <w:tc>
          <w:tcPr>
            <w:tcW w:w="10442" w:type="dxa"/>
            <w:gridSpan w:val="16"/>
            <w:tcBorders>
              <w:top w:val="single" w:sz="4" w:space="0" w:color="auto"/>
            </w:tcBorders>
            <w:shd w:val="clear" w:color="auto" w:fill="auto"/>
            <w:vAlign w:val="bottom"/>
          </w:tcPr>
          <w:p w14:paraId="68E72985" w14:textId="2205B492" w:rsidR="00335B09" w:rsidRDefault="00335B09" w:rsidP="00214590">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214590" w:rsidRPr="00214590">
              <w:rPr>
                <w:shd w:val="clear" w:color="auto" w:fill="A6A6A6"/>
              </w:rPr>
              <w:t xml:space="preserve"> </w:t>
            </w:r>
            <w:r w:rsidRPr="00017921">
              <w:rPr>
                <w:shd w:val="clear" w:color="auto" w:fill="A6A6A6"/>
              </w:rPr>
              <w:fldChar w:fldCharType="end"/>
            </w:r>
          </w:p>
        </w:tc>
      </w:tr>
      <w:tr w:rsidR="00335B09" w:rsidRPr="00627C33" w14:paraId="22895D09" w14:textId="77777777" w:rsidTr="00EF2312">
        <w:trPr>
          <w:trHeight w:val="293"/>
          <w:jc w:val="center"/>
        </w:trPr>
        <w:tc>
          <w:tcPr>
            <w:tcW w:w="10442" w:type="dxa"/>
            <w:gridSpan w:val="16"/>
            <w:shd w:val="clear" w:color="auto" w:fill="DDD9C3"/>
            <w:vAlign w:val="bottom"/>
          </w:tcPr>
          <w:p w14:paraId="72B19AB7"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627C33">
              <w:rPr>
                <w:rFonts w:ascii="Arial Narrow" w:hAnsi="Arial Narrow"/>
                <w:b/>
              </w:rPr>
              <w:t>SUPPLIER INFORMATION</w:t>
            </w:r>
          </w:p>
        </w:tc>
      </w:tr>
      <w:tr w:rsidR="00335B09" w:rsidRPr="00627C33" w14:paraId="38C95273" w14:textId="77777777" w:rsidTr="00EF2312">
        <w:trPr>
          <w:trHeight w:val="437"/>
          <w:jc w:val="center"/>
        </w:trPr>
        <w:tc>
          <w:tcPr>
            <w:tcW w:w="3169" w:type="dxa"/>
            <w:gridSpan w:val="2"/>
            <w:shd w:val="clear" w:color="auto" w:fill="auto"/>
            <w:vAlign w:val="bottom"/>
          </w:tcPr>
          <w:p w14:paraId="0AC2F42B"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NAME OF BIDDER</w:t>
            </w:r>
          </w:p>
        </w:tc>
        <w:tc>
          <w:tcPr>
            <w:tcW w:w="7273" w:type="dxa"/>
            <w:gridSpan w:val="14"/>
            <w:shd w:val="clear" w:color="auto" w:fill="auto"/>
            <w:vAlign w:val="bottom"/>
          </w:tcPr>
          <w:p w14:paraId="741DDD8D"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6FFAA0BB" w14:textId="77777777" w:rsidTr="00EF2312">
        <w:trPr>
          <w:trHeight w:val="437"/>
          <w:jc w:val="center"/>
        </w:trPr>
        <w:tc>
          <w:tcPr>
            <w:tcW w:w="3169" w:type="dxa"/>
            <w:gridSpan w:val="2"/>
            <w:shd w:val="clear" w:color="auto" w:fill="auto"/>
            <w:vAlign w:val="bottom"/>
          </w:tcPr>
          <w:p w14:paraId="1E6CD2BB"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POSTAL ADDRESS</w:t>
            </w:r>
          </w:p>
        </w:tc>
        <w:tc>
          <w:tcPr>
            <w:tcW w:w="7273" w:type="dxa"/>
            <w:gridSpan w:val="14"/>
            <w:shd w:val="clear" w:color="auto" w:fill="auto"/>
            <w:vAlign w:val="bottom"/>
          </w:tcPr>
          <w:p w14:paraId="4FDD1850"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730E0E71" w14:textId="77777777" w:rsidTr="00EF2312">
        <w:trPr>
          <w:trHeight w:val="437"/>
          <w:jc w:val="center"/>
        </w:trPr>
        <w:tc>
          <w:tcPr>
            <w:tcW w:w="3169" w:type="dxa"/>
            <w:gridSpan w:val="2"/>
            <w:shd w:val="clear" w:color="auto" w:fill="auto"/>
            <w:vAlign w:val="bottom"/>
          </w:tcPr>
          <w:p w14:paraId="7CF526CF"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STREET ADDRESS</w:t>
            </w:r>
          </w:p>
        </w:tc>
        <w:tc>
          <w:tcPr>
            <w:tcW w:w="7273" w:type="dxa"/>
            <w:gridSpan w:val="14"/>
            <w:shd w:val="clear" w:color="auto" w:fill="auto"/>
            <w:vAlign w:val="bottom"/>
          </w:tcPr>
          <w:p w14:paraId="63DEBD39"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427CDB87" w14:textId="77777777" w:rsidTr="00EF2312">
        <w:trPr>
          <w:trHeight w:val="437"/>
          <w:jc w:val="center"/>
        </w:trPr>
        <w:tc>
          <w:tcPr>
            <w:tcW w:w="3169" w:type="dxa"/>
            <w:gridSpan w:val="2"/>
            <w:shd w:val="clear" w:color="auto" w:fill="auto"/>
            <w:vAlign w:val="bottom"/>
          </w:tcPr>
          <w:p w14:paraId="7D4D03FA"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TELEPHONE NUMBER</w:t>
            </w:r>
          </w:p>
        </w:tc>
        <w:tc>
          <w:tcPr>
            <w:tcW w:w="1493" w:type="dxa"/>
            <w:gridSpan w:val="2"/>
            <w:shd w:val="clear" w:color="auto" w:fill="auto"/>
            <w:vAlign w:val="bottom"/>
          </w:tcPr>
          <w:p w14:paraId="0E9E82A3"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CODE</w:t>
            </w:r>
          </w:p>
        </w:tc>
        <w:tc>
          <w:tcPr>
            <w:tcW w:w="1928" w:type="dxa"/>
            <w:gridSpan w:val="5"/>
            <w:shd w:val="clear" w:color="auto" w:fill="auto"/>
            <w:vAlign w:val="bottom"/>
          </w:tcPr>
          <w:p w14:paraId="7206619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129" w:type="dxa"/>
            <w:gridSpan w:val="4"/>
            <w:shd w:val="clear" w:color="auto" w:fill="auto"/>
            <w:vAlign w:val="bottom"/>
          </w:tcPr>
          <w:p w14:paraId="79DA7E12"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NUMBER</w:t>
            </w:r>
          </w:p>
        </w:tc>
        <w:tc>
          <w:tcPr>
            <w:tcW w:w="2722" w:type="dxa"/>
            <w:gridSpan w:val="3"/>
            <w:shd w:val="clear" w:color="auto" w:fill="auto"/>
            <w:vAlign w:val="bottom"/>
          </w:tcPr>
          <w:p w14:paraId="4E237CF0"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6E19C0AE" w14:textId="77777777" w:rsidTr="00EF2312">
        <w:trPr>
          <w:trHeight w:val="437"/>
          <w:jc w:val="center"/>
        </w:trPr>
        <w:tc>
          <w:tcPr>
            <w:tcW w:w="3169" w:type="dxa"/>
            <w:gridSpan w:val="2"/>
            <w:shd w:val="clear" w:color="auto" w:fill="auto"/>
            <w:vAlign w:val="bottom"/>
          </w:tcPr>
          <w:p w14:paraId="4AFEA9CD"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CELLPHONE NUMBER</w:t>
            </w:r>
          </w:p>
        </w:tc>
        <w:tc>
          <w:tcPr>
            <w:tcW w:w="7273" w:type="dxa"/>
            <w:gridSpan w:val="14"/>
            <w:shd w:val="clear" w:color="auto" w:fill="auto"/>
            <w:vAlign w:val="bottom"/>
          </w:tcPr>
          <w:p w14:paraId="26C4FC8F"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46E7010C" w14:textId="77777777" w:rsidTr="00EF2312">
        <w:trPr>
          <w:trHeight w:val="437"/>
          <w:jc w:val="center"/>
        </w:trPr>
        <w:tc>
          <w:tcPr>
            <w:tcW w:w="3169" w:type="dxa"/>
            <w:gridSpan w:val="2"/>
            <w:shd w:val="clear" w:color="auto" w:fill="auto"/>
            <w:vAlign w:val="bottom"/>
          </w:tcPr>
          <w:p w14:paraId="6D01BF08"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FACSIMILE NUMBER</w:t>
            </w:r>
          </w:p>
        </w:tc>
        <w:tc>
          <w:tcPr>
            <w:tcW w:w="1493" w:type="dxa"/>
            <w:gridSpan w:val="2"/>
            <w:shd w:val="clear" w:color="auto" w:fill="auto"/>
            <w:vAlign w:val="bottom"/>
          </w:tcPr>
          <w:p w14:paraId="770A7E6E"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CODE</w:t>
            </w:r>
          </w:p>
        </w:tc>
        <w:tc>
          <w:tcPr>
            <w:tcW w:w="1928" w:type="dxa"/>
            <w:gridSpan w:val="5"/>
            <w:shd w:val="clear" w:color="auto" w:fill="auto"/>
            <w:vAlign w:val="bottom"/>
          </w:tcPr>
          <w:p w14:paraId="68A12AC9"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129" w:type="dxa"/>
            <w:gridSpan w:val="4"/>
            <w:shd w:val="clear" w:color="auto" w:fill="auto"/>
            <w:vAlign w:val="bottom"/>
          </w:tcPr>
          <w:p w14:paraId="09F33F5C"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NUMBER</w:t>
            </w:r>
          </w:p>
        </w:tc>
        <w:tc>
          <w:tcPr>
            <w:tcW w:w="2722" w:type="dxa"/>
            <w:gridSpan w:val="3"/>
            <w:shd w:val="clear" w:color="auto" w:fill="auto"/>
            <w:vAlign w:val="bottom"/>
          </w:tcPr>
          <w:p w14:paraId="53D253D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0842B111" w14:textId="77777777" w:rsidTr="00EF2312">
        <w:trPr>
          <w:trHeight w:val="437"/>
          <w:jc w:val="center"/>
        </w:trPr>
        <w:tc>
          <w:tcPr>
            <w:tcW w:w="3169" w:type="dxa"/>
            <w:gridSpan w:val="2"/>
            <w:shd w:val="clear" w:color="auto" w:fill="auto"/>
            <w:vAlign w:val="bottom"/>
          </w:tcPr>
          <w:p w14:paraId="27200E11"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E-MAIL ADDRESS</w:t>
            </w:r>
          </w:p>
        </w:tc>
        <w:tc>
          <w:tcPr>
            <w:tcW w:w="7273" w:type="dxa"/>
            <w:gridSpan w:val="14"/>
            <w:shd w:val="clear" w:color="auto" w:fill="auto"/>
            <w:vAlign w:val="bottom"/>
          </w:tcPr>
          <w:p w14:paraId="13C85A73"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39EE44A8" w14:textId="77777777" w:rsidTr="00EF2312">
        <w:trPr>
          <w:trHeight w:val="437"/>
          <w:jc w:val="center"/>
        </w:trPr>
        <w:tc>
          <w:tcPr>
            <w:tcW w:w="3169" w:type="dxa"/>
            <w:gridSpan w:val="2"/>
            <w:shd w:val="clear" w:color="auto" w:fill="auto"/>
            <w:vAlign w:val="bottom"/>
          </w:tcPr>
          <w:p w14:paraId="018F9100"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VAT REGISTRATION NUMBER</w:t>
            </w:r>
          </w:p>
        </w:tc>
        <w:tc>
          <w:tcPr>
            <w:tcW w:w="7273" w:type="dxa"/>
            <w:gridSpan w:val="14"/>
            <w:shd w:val="clear" w:color="auto" w:fill="auto"/>
            <w:vAlign w:val="bottom"/>
          </w:tcPr>
          <w:p w14:paraId="7BBA6CD6"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0985B59C" w14:textId="77777777" w:rsidTr="00EF2312">
        <w:trPr>
          <w:trHeight w:val="437"/>
          <w:jc w:val="center"/>
        </w:trPr>
        <w:tc>
          <w:tcPr>
            <w:tcW w:w="3169" w:type="dxa"/>
            <w:gridSpan w:val="2"/>
            <w:shd w:val="clear" w:color="auto" w:fill="auto"/>
            <w:vAlign w:val="bottom"/>
          </w:tcPr>
          <w:p w14:paraId="04CCAA3D" w14:textId="77777777" w:rsidR="00335B09" w:rsidRPr="007B3224"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493" w:type="dxa"/>
            <w:gridSpan w:val="2"/>
            <w:shd w:val="clear" w:color="auto" w:fill="auto"/>
            <w:vAlign w:val="bottom"/>
          </w:tcPr>
          <w:p w14:paraId="3AABAB6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TCS PIN:</w:t>
            </w:r>
          </w:p>
        </w:tc>
        <w:tc>
          <w:tcPr>
            <w:tcW w:w="1360" w:type="dxa"/>
            <w:gridSpan w:val="3"/>
            <w:shd w:val="clear" w:color="auto" w:fill="auto"/>
            <w:vAlign w:val="bottom"/>
          </w:tcPr>
          <w:p w14:paraId="66DB153C"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599" w:type="dxa"/>
            <w:gridSpan w:val="3"/>
            <w:shd w:val="clear" w:color="auto" w:fill="auto"/>
            <w:vAlign w:val="bottom"/>
          </w:tcPr>
          <w:p w14:paraId="7DCA8CF0" w14:textId="77777777" w:rsidR="00335B09" w:rsidRPr="00E93DA0"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E93DA0">
              <w:rPr>
                <w:rFonts w:ascii="Arial Narrow" w:hAnsi="Arial Narrow"/>
                <w:b/>
              </w:rPr>
              <w:t>OR</w:t>
            </w:r>
          </w:p>
        </w:tc>
        <w:tc>
          <w:tcPr>
            <w:tcW w:w="1080" w:type="dxa"/>
            <w:gridSpan w:val="2"/>
            <w:shd w:val="clear" w:color="auto" w:fill="auto"/>
            <w:vAlign w:val="bottom"/>
          </w:tcPr>
          <w:p w14:paraId="5E8DD3D6"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CSD No:</w:t>
            </w:r>
          </w:p>
        </w:tc>
        <w:tc>
          <w:tcPr>
            <w:tcW w:w="2738" w:type="dxa"/>
            <w:gridSpan w:val="4"/>
            <w:shd w:val="clear" w:color="auto" w:fill="auto"/>
            <w:vAlign w:val="bottom"/>
          </w:tcPr>
          <w:p w14:paraId="0204B44E"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9B234F" w:rsidRPr="00627C33" w14:paraId="4E016AD1" w14:textId="77777777" w:rsidTr="00EF2312">
        <w:trPr>
          <w:trHeight w:val="437"/>
          <w:jc w:val="center"/>
        </w:trPr>
        <w:tc>
          <w:tcPr>
            <w:tcW w:w="3169" w:type="dxa"/>
            <w:gridSpan w:val="2"/>
            <w:shd w:val="clear" w:color="auto" w:fill="auto"/>
            <w:vAlign w:val="bottom"/>
          </w:tcPr>
          <w:p w14:paraId="6994C7A9" w14:textId="77777777" w:rsidR="009B234F" w:rsidRPr="007B3224"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Signature of Bidder</w:t>
            </w:r>
          </w:p>
        </w:tc>
        <w:tc>
          <w:tcPr>
            <w:tcW w:w="2853" w:type="dxa"/>
            <w:gridSpan w:val="5"/>
            <w:shd w:val="clear" w:color="auto" w:fill="auto"/>
            <w:vAlign w:val="bottom"/>
          </w:tcPr>
          <w:p w14:paraId="0BBC92C1" w14:textId="77777777" w:rsidR="009B234F" w:rsidRPr="00627C33"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w:t>
            </w:r>
          </w:p>
        </w:tc>
        <w:tc>
          <w:tcPr>
            <w:tcW w:w="1680" w:type="dxa"/>
            <w:gridSpan w:val="5"/>
            <w:shd w:val="clear" w:color="auto" w:fill="auto"/>
            <w:vAlign w:val="bottom"/>
          </w:tcPr>
          <w:p w14:paraId="5C569DAD" w14:textId="77777777" w:rsidR="009B234F"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Date</w:t>
            </w:r>
          </w:p>
        </w:tc>
        <w:tc>
          <w:tcPr>
            <w:tcW w:w="2738" w:type="dxa"/>
            <w:gridSpan w:val="4"/>
            <w:shd w:val="clear" w:color="auto" w:fill="auto"/>
            <w:vAlign w:val="bottom"/>
          </w:tcPr>
          <w:p w14:paraId="01EBCC18" w14:textId="77777777" w:rsidR="009B234F" w:rsidRPr="00627C33"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9B234F" w:rsidRPr="00627C33" w14:paraId="7BA97744" w14:textId="77777777" w:rsidTr="00EF2312">
        <w:trPr>
          <w:trHeight w:val="437"/>
          <w:jc w:val="center"/>
        </w:trPr>
        <w:tc>
          <w:tcPr>
            <w:tcW w:w="3169" w:type="dxa"/>
            <w:gridSpan w:val="2"/>
            <w:tcBorders>
              <w:bottom w:val="single" w:sz="4" w:space="0" w:color="auto"/>
            </w:tcBorders>
            <w:shd w:val="clear" w:color="auto" w:fill="auto"/>
            <w:vAlign w:val="bottom"/>
          </w:tcPr>
          <w:p w14:paraId="276BB350" w14:textId="77777777" w:rsidR="009B234F" w:rsidRDefault="000D7ED3"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0D7ED3">
              <w:rPr>
                <w:rFonts w:ascii="Arial Narrow" w:hAnsi="Arial Narrow"/>
                <w:b/>
                <w:sz w:val="18"/>
              </w:rPr>
              <w:t>CAPACITY UNDER WHICH THE BID IS SIGNED</w:t>
            </w:r>
            <w:r w:rsidRPr="000D7ED3">
              <w:rPr>
                <w:rFonts w:ascii="Arial Narrow" w:hAnsi="Arial Narrow"/>
                <w:sz w:val="18"/>
              </w:rPr>
              <w:t xml:space="preserve"> (Attached proof of authority to sign this bid (e.g. resolution of Directors, etc.) </w:t>
            </w:r>
          </w:p>
        </w:tc>
        <w:tc>
          <w:tcPr>
            <w:tcW w:w="2853" w:type="dxa"/>
            <w:gridSpan w:val="5"/>
            <w:tcBorders>
              <w:bottom w:val="single" w:sz="4" w:space="0" w:color="auto"/>
            </w:tcBorders>
            <w:shd w:val="clear" w:color="auto" w:fill="auto"/>
            <w:vAlign w:val="bottom"/>
          </w:tcPr>
          <w:p w14:paraId="69CAD74E" w14:textId="77777777" w:rsidR="009B234F"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680" w:type="dxa"/>
            <w:gridSpan w:val="5"/>
            <w:tcBorders>
              <w:bottom w:val="single" w:sz="4" w:space="0" w:color="auto"/>
            </w:tcBorders>
            <w:shd w:val="clear" w:color="auto" w:fill="auto"/>
            <w:vAlign w:val="bottom"/>
          </w:tcPr>
          <w:p w14:paraId="25B2C3F9" w14:textId="77777777" w:rsidR="009B234F"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2738" w:type="dxa"/>
            <w:gridSpan w:val="4"/>
            <w:tcBorders>
              <w:bottom w:val="single" w:sz="4" w:space="0" w:color="auto"/>
            </w:tcBorders>
            <w:shd w:val="clear" w:color="auto" w:fill="auto"/>
            <w:vAlign w:val="bottom"/>
          </w:tcPr>
          <w:p w14:paraId="5614EBDE" w14:textId="77777777" w:rsidR="009B234F" w:rsidRPr="00627C33"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0D7ED3" w:rsidRPr="00627C33" w14:paraId="63878CB2" w14:textId="77777777" w:rsidTr="00EF2312">
        <w:trPr>
          <w:trHeight w:val="437"/>
          <w:jc w:val="center"/>
        </w:trPr>
        <w:tc>
          <w:tcPr>
            <w:tcW w:w="3169" w:type="dxa"/>
            <w:gridSpan w:val="2"/>
            <w:tcBorders>
              <w:bottom w:val="single" w:sz="4" w:space="0" w:color="auto"/>
            </w:tcBorders>
            <w:shd w:val="clear" w:color="auto" w:fill="auto"/>
            <w:vAlign w:val="bottom"/>
          </w:tcPr>
          <w:p w14:paraId="2F5160D1" w14:textId="77777777" w:rsidR="000D7ED3" w:rsidRPr="000D7ED3" w:rsidRDefault="002E2FD8"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rPr>
            </w:pPr>
            <w:r>
              <w:rPr>
                <w:rFonts w:ascii="Arial Narrow" w:hAnsi="Arial Narrow"/>
                <w:b/>
                <w:sz w:val="18"/>
              </w:rPr>
              <w:t>TOTAL NUMBER OF ITEMS OFFERED</w:t>
            </w:r>
          </w:p>
        </w:tc>
        <w:tc>
          <w:tcPr>
            <w:tcW w:w="2853" w:type="dxa"/>
            <w:gridSpan w:val="5"/>
            <w:tcBorders>
              <w:bottom w:val="single" w:sz="4" w:space="0" w:color="auto"/>
            </w:tcBorders>
            <w:shd w:val="clear" w:color="auto" w:fill="auto"/>
            <w:vAlign w:val="bottom"/>
          </w:tcPr>
          <w:p w14:paraId="5FFC082B" w14:textId="77777777" w:rsidR="000D7ED3" w:rsidRDefault="000D7ED3"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680" w:type="dxa"/>
            <w:gridSpan w:val="5"/>
            <w:tcBorders>
              <w:bottom w:val="single" w:sz="4" w:space="0" w:color="auto"/>
            </w:tcBorders>
            <w:shd w:val="clear" w:color="auto" w:fill="auto"/>
            <w:vAlign w:val="bottom"/>
          </w:tcPr>
          <w:p w14:paraId="62D23615" w14:textId="77777777" w:rsidR="000D7ED3" w:rsidRPr="002E2FD8" w:rsidRDefault="002E2FD8"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2E2FD8">
              <w:rPr>
                <w:rFonts w:ascii="Arial Narrow" w:hAnsi="Arial Narrow"/>
                <w:b/>
                <w:sz w:val="16"/>
              </w:rPr>
              <w:t>TOTAL BID PRICE (ALL INCLUSIVE TAXES)</w:t>
            </w:r>
          </w:p>
        </w:tc>
        <w:tc>
          <w:tcPr>
            <w:tcW w:w="2738" w:type="dxa"/>
            <w:gridSpan w:val="4"/>
            <w:tcBorders>
              <w:bottom w:val="single" w:sz="4" w:space="0" w:color="auto"/>
            </w:tcBorders>
            <w:shd w:val="clear" w:color="auto" w:fill="auto"/>
            <w:vAlign w:val="bottom"/>
          </w:tcPr>
          <w:p w14:paraId="3571A303" w14:textId="77777777" w:rsidR="000D7ED3" w:rsidRPr="002E2FD8" w:rsidRDefault="002E2FD8"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2E2FD8">
              <w:rPr>
                <w:rFonts w:ascii="Arial Narrow" w:hAnsi="Arial Narrow"/>
                <w:b/>
              </w:rPr>
              <w:t>R</w:t>
            </w:r>
          </w:p>
        </w:tc>
      </w:tr>
      <w:tr w:rsidR="002D3117" w:rsidRPr="00627C33" w14:paraId="02623DF4" w14:textId="77777777" w:rsidTr="00EF2312">
        <w:trPr>
          <w:trHeight w:val="46"/>
          <w:jc w:val="center"/>
        </w:trPr>
        <w:tc>
          <w:tcPr>
            <w:tcW w:w="10442" w:type="dxa"/>
            <w:gridSpan w:val="16"/>
            <w:tcBorders>
              <w:top w:val="single" w:sz="4" w:space="0" w:color="auto"/>
              <w:left w:val="nil"/>
              <w:bottom w:val="single" w:sz="4" w:space="0" w:color="auto"/>
              <w:right w:val="nil"/>
            </w:tcBorders>
            <w:shd w:val="clear" w:color="auto" w:fill="auto"/>
            <w:vAlign w:val="bottom"/>
          </w:tcPr>
          <w:p w14:paraId="622D6400" w14:textId="77777777" w:rsidR="002D3117" w:rsidRPr="002E2FD8" w:rsidRDefault="002D3117"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p>
        </w:tc>
      </w:tr>
      <w:tr w:rsidR="00335B09" w:rsidRPr="00627C33" w14:paraId="37348B66" w14:textId="77777777" w:rsidTr="00EF2312">
        <w:trPr>
          <w:trHeight w:val="311"/>
          <w:jc w:val="center"/>
        </w:trPr>
        <w:tc>
          <w:tcPr>
            <w:tcW w:w="5430" w:type="dxa"/>
            <w:gridSpan w:val="6"/>
            <w:tcBorders>
              <w:top w:val="single" w:sz="4" w:space="0" w:color="auto"/>
            </w:tcBorders>
            <w:shd w:val="clear" w:color="auto" w:fill="DDD9C3"/>
            <w:vAlign w:val="bottom"/>
          </w:tcPr>
          <w:p w14:paraId="0DEF66FA" w14:textId="77777777" w:rsidR="00335B09" w:rsidRDefault="003737B2"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br w:type="page"/>
            </w:r>
            <w:r w:rsidR="00335B09" w:rsidRPr="009D2CD9">
              <w:rPr>
                <w:rFonts w:ascii="Arial Narrow" w:hAnsi="Arial Narrow"/>
                <w:b/>
                <w:bCs/>
                <w:shd w:val="clear" w:color="auto" w:fill="DDD9C3"/>
              </w:rPr>
              <w:t>BIDDING PROCEDURE ENQUIRIES MAY BE DIRECTED TO:</w:t>
            </w:r>
          </w:p>
        </w:tc>
        <w:tc>
          <w:tcPr>
            <w:tcW w:w="5012" w:type="dxa"/>
            <w:gridSpan w:val="10"/>
            <w:tcBorders>
              <w:top w:val="single" w:sz="4" w:space="0" w:color="auto"/>
            </w:tcBorders>
            <w:shd w:val="clear" w:color="auto" w:fill="DDD9C3"/>
            <w:vAlign w:val="bottom"/>
          </w:tcPr>
          <w:p w14:paraId="344E342E" w14:textId="77777777" w:rsidR="00335B09"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b/>
                <w:bCs/>
              </w:rPr>
              <w:t>TECHNICAL INFORMATION MAY BE DIRECTED TO</w:t>
            </w:r>
            <w:r>
              <w:rPr>
                <w:rFonts w:ascii="Arial Narrow" w:hAnsi="Arial Narrow"/>
                <w:b/>
                <w:bCs/>
              </w:rPr>
              <w:t>:</w:t>
            </w:r>
          </w:p>
        </w:tc>
      </w:tr>
      <w:tr w:rsidR="00882ABC" w:rsidRPr="00627C33" w14:paraId="05E01B53" w14:textId="77777777" w:rsidTr="00EF2312">
        <w:trPr>
          <w:trHeight w:val="311"/>
          <w:jc w:val="center"/>
        </w:trPr>
        <w:tc>
          <w:tcPr>
            <w:tcW w:w="3169" w:type="dxa"/>
            <w:gridSpan w:val="2"/>
            <w:shd w:val="clear" w:color="auto" w:fill="auto"/>
            <w:vAlign w:val="bottom"/>
          </w:tcPr>
          <w:p w14:paraId="75D494DA"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DEPARTMENT</w:t>
            </w:r>
            <w:r>
              <w:rPr>
                <w:rFonts w:ascii="Arial Narrow" w:hAnsi="Arial Narrow"/>
              </w:rPr>
              <w:t>/ PUBLIC ENTITY</w:t>
            </w:r>
          </w:p>
        </w:tc>
        <w:tc>
          <w:tcPr>
            <w:tcW w:w="2260" w:type="dxa"/>
            <w:gridSpan w:val="4"/>
            <w:shd w:val="clear" w:color="auto" w:fill="auto"/>
            <w:vAlign w:val="bottom"/>
          </w:tcPr>
          <w:p w14:paraId="775F765D" w14:textId="77777777" w:rsidR="00882ABC" w:rsidRPr="00882ABC" w:rsidRDefault="00882ABC"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882ABC">
              <w:rPr>
                <w:rFonts w:ascii="Arial Narrow" w:hAnsi="Arial Narrow"/>
                <w:b/>
                <w:sz w:val="16"/>
              </w:rPr>
              <w:t>PUBLIC WORKS &amp; INFRASTRUCTURE</w:t>
            </w:r>
          </w:p>
        </w:tc>
        <w:tc>
          <w:tcPr>
            <w:tcW w:w="2542" w:type="dxa"/>
            <w:gridSpan w:val="8"/>
            <w:shd w:val="clear" w:color="auto" w:fill="auto"/>
            <w:vAlign w:val="bottom"/>
          </w:tcPr>
          <w:p w14:paraId="244CC1B4"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CONTACT PERSON</w:t>
            </w:r>
          </w:p>
        </w:tc>
        <w:sdt>
          <w:sdtPr>
            <w:rPr>
              <w:b/>
              <w:snapToGrid w:val="0"/>
              <w:sz w:val="16"/>
            </w:rPr>
            <w:alias w:val="Technical/ Project Enquiries"/>
            <w:tag w:val="Technical/ Project Enquiries"/>
            <w:id w:val="-1970728072"/>
            <w:placeholder>
              <w:docPart w:val="858E395599564FFBB6467E076F5755E3"/>
            </w:placeholder>
          </w:sdtPr>
          <w:sdtContent>
            <w:tc>
              <w:tcPr>
                <w:tcW w:w="2469" w:type="dxa"/>
                <w:gridSpan w:val="2"/>
                <w:shd w:val="clear" w:color="auto" w:fill="auto"/>
                <w:vAlign w:val="center"/>
              </w:tcPr>
              <w:sdt>
                <w:sdtPr>
                  <w:rPr>
                    <w:b/>
                    <w:noProof/>
                    <w:sz w:val="16"/>
                  </w:rPr>
                  <w:alias w:val="Manager"/>
                  <w:tag w:val=""/>
                  <w:id w:val="499319919"/>
                  <w:placeholder>
                    <w:docPart w:val="D012F15D89434090876DF795ACF2981F"/>
                  </w:placeholder>
                  <w:dataBinding w:prefixMappings="xmlns:ns0='http://schemas.openxmlformats.org/officeDocument/2006/extended-properties' " w:xpath="/ns0:Properties[1]/ns0:Manager[1]" w:storeItemID="{6668398D-A668-4E3E-A5EB-62B293D839F1}"/>
                  <w:text/>
                </w:sdtPr>
                <w:sdtContent>
                  <w:p w14:paraId="2FAFC9DE" w14:textId="77777777" w:rsidR="00882ABC" w:rsidRPr="00882ABC" w:rsidRDefault="00C033EB"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sz w:val="16"/>
                      </w:rPr>
                    </w:pPr>
                    <w:r>
                      <w:rPr>
                        <w:b/>
                        <w:noProof/>
                        <w:sz w:val="16"/>
                        <w:lang w:val="en-ZA"/>
                      </w:rPr>
                      <w:t>Mmalenyalo Mowa</w:t>
                    </w:r>
                  </w:p>
                </w:sdtContent>
              </w:sdt>
            </w:tc>
          </w:sdtContent>
        </w:sdt>
      </w:tr>
      <w:tr w:rsidR="00882ABC" w:rsidRPr="00627C33" w14:paraId="720FEB23" w14:textId="77777777" w:rsidTr="00EF2312">
        <w:trPr>
          <w:trHeight w:val="311"/>
          <w:jc w:val="center"/>
        </w:trPr>
        <w:tc>
          <w:tcPr>
            <w:tcW w:w="3169" w:type="dxa"/>
            <w:gridSpan w:val="2"/>
            <w:shd w:val="clear" w:color="auto" w:fill="auto"/>
            <w:vAlign w:val="bottom"/>
          </w:tcPr>
          <w:p w14:paraId="0184F22F"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CONTACT PERSON</w:t>
            </w:r>
          </w:p>
        </w:tc>
        <w:tc>
          <w:tcPr>
            <w:tcW w:w="2260" w:type="dxa"/>
            <w:gridSpan w:val="4"/>
            <w:shd w:val="clear" w:color="auto" w:fill="auto"/>
            <w:vAlign w:val="bottom"/>
          </w:tcPr>
          <w:p w14:paraId="644B9CEF" w14:textId="7FB63F6E" w:rsidR="00882ABC" w:rsidRDefault="00000000"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noProof/>
                  <w:sz w:val="18"/>
                </w:rPr>
                <w:alias w:val="Name of SCM Official"/>
                <w:tag w:val=""/>
                <w:id w:val="1669754179"/>
                <w:placeholder>
                  <w:docPart w:val="6D489EDFC16341D49BDCE3807887A8CB"/>
                </w:placeholder>
                <w:dataBinding w:prefixMappings="xmlns:ns0='http://purl.org/dc/elements/1.1/' xmlns:ns1='http://schemas.openxmlformats.org/package/2006/metadata/core-properties' " w:xpath="/ns1:coreProperties[1]/ns0:title[1]" w:storeItemID="{6C3C8BC8-F283-45AE-878A-BAB7291924A1}"/>
                <w:text/>
              </w:sdtPr>
              <w:sdtContent>
                <w:r w:rsidR="00180A72">
                  <w:rPr>
                    <w:noProof/>
                    <w:sz w:val="18"/>
                  </w:rPr>
                  <w:t>Fikile Ndwandwe</w:t>
                </w:r>
              </w:sdtContent>
            </w:sdt>
          </w:p>
        </w:tc>
        <w:tc>
          <w:tcPr>
            <w:tcW w:w="2542" w:type="dxa"/>
            <w:gridSpan w:val="8"/>
            <w:shd w:val="clear" w:color="auto" w:fill="auto"/>
            <w:vAlign w:val="bottom"/>
          </w:tcPr>
          <w:p w14:paraId="43D06EF1"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TELEPHONE NUMBER</w:t>
            </w:r>
          </w:p>
        </w:tc>
        <w:sdt>
          <w:sdtPr>
            <w:rPr>
              <w:b/>
              <w:snapToGrid w:val="0"/>
            </w:rPr>
            <w:alias w:val="Works Manager Landline Number"/>
            <w:tag w:val="Landline Number"/>
            <w:id w:val="2040859372"/>
            <w:placeholder>
              <w:docPart w:val="66EE2223C35E4374BE0EBA6821D48457"/>
            </w:placeholder>
          </w:sdtPr>
          <w:sdtContent>
            <w:tc>
              <w:tcPr>
                <w:tcW w:w="2469" w:type="dxa"/>
                <w:gridSpan w:val="2"/>
                <w:shd w:val="clear" w:color="auto" w:fill="auto"/>
                <w:vAlign w:val="bottom"/>
              </w:tcPr>
              <w:p w14:paraId="2E3CEAFE" w14:textId="77777777" w:rsidR="00882ABC" w:rsidRDefault="00C033EB"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b/>
                    <w:noProof/>
                    <w:sz w:val="16"/>
                  </w:rPr>
                  <w:t>012 406 1305</w:t>
                </w:r>
              </w:p>
            </w:tc>
          </w:sdtContent>
        </w:sdt>
      </w:tr>
      <w:tr w:rsidR="00882ABC" w:rsidRPr="00627C33" w14:paraId="564FC245" w14:textId="77777777" w:rsidTr="00EF2312">
        <w:trPr>
          <w:trHeight w:val="311"/>
          <w:jc w:val="center"/>
        </w:trPr>
        <w:tc>
          <w:tcPr>
            <w:tcW w:w="3169" w:type="dxa"/>
            <w:gridSpan w:val="2"/>
            <w:shd w:val="clear" w:color="auto" w:fill="auto"/>
            <w:vAlign w:val="bottom"/>
          </w:tcPr>
          <w:p w14:paraId="67BC87E3"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lastRenderedPageBreak/>
              <w:t>TELEPHONE NUMBER</w:t>
            </w:r>
          </w:p>
        </w:tc>
        <w:sdt>
          <w:sdtPr>
            <w:rPr>
              <w:b/>
              <w:snapToGrid w:val="0"/>
            </w:rPr>
            <w:alias w:val="SCM Landline Number"/>
            <w:tag w:val="Landline Number"/>
            <w:id w:val="1586491039"/>
            <w:placeholder>
              <w:docPart w:val="6BF981A879F14B6E9D58A7D77DF800ED"/>
            </w:placeholder>
          </w:sdtPr>
          <w:sdtContent>
            <w:tc>
              <w:tcPr>
                <w:tcW w:w="2260" w:type="dxa"/>
                <w:gridSpan w:val="4"/>
                <w:shd w:val="clear" w:color="auto" w:fill="auto"/>
                <w:vAlign w:val="bottom"/>
              </w:tcPr>
              <w:p w14:paraId="46B5F824" w14:textId="77777777" w:rsidR="00882ABC" w:rsidRDefault="00C033EB"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b/>
                    <w:color w:val="000000"/>
                    <w:sz w:val="16"/>
                  </w:rPr>
                  <w:t>012 406 1510</w:t>
                </w:r>
              </w:p>
            </w:tc>
          </w:sdtContent>
        </w:sdt>
        <w:tc>
          <w:tcPr>
            <w:tcW w:w="2542" w:type="dxa"/>
            <w:gridSpan w:val="8"/>
            <w:shd w:val="clear" w:color="auto" w:fill="auto"/>
            <w:vAlign w:val="bottom"/>
          </w:tcPr>
          <w:p w14:paraId="4DFD4D67"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FACSIMILE NUMBER</w:t>
            </w:r>
          </w:p>
        </w:tc>
        <w:tc>
          <w:tcPr>
            <w:tcW w:w="2469" w:type="dxa"/>
            <w:gridSpan w:val="2"/>
            <w:shd w:val="clear" w:color="auto" w:fill="auto"/>
            <w:vAlign w:val="bottom"/>
          </w:tcPr>
          <w:p w14:paraId="098F3779" w14:textId="77777777" w:rsidR="00882ABC" w:rsidRDefault="00BD7289"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882ABC">
              <w:rPr>
                <w:sz w:val="16"/>
                <w:shd w:val="clear" w:color="auto" w:fill="A6A6A6"/>
              </w:rPr>
              <w:fldChar w:fldCharType="begin">
                <w:ffData>
                  <w:name w:val="Text44"/>
                  <w:enabled/>
                  <w:calcOnExit w:val="0"/>
                  <w:textInput/>
                </w:ffData>
              </w:fldChar>
            </w:r>
            <w:r w:rsidRPr="00882ABC">
              <w:rPr>
                <w:sz w:val="16"/>
                <w:shd w:val="clear" w:color="auto" w:fill="A6A6A6"/>
              </w:rPr>
              <w:instrText xml:space="preserve"> FORMTEXT </w:instrText>
            </w:r>
            <w:r w:rsidRPr="00882ABC">
              <w:rPr>
                <w:sz w:val="16"/>
                <w:shd w:val="clear" w:color="auto" w:fill="A6A6A6"/>
              </w:rPr>
            </w:r>
            <w:r w:rsidRPr="00882ABC">
              <w:rPr>
                <w:sz w:val="16"/>
                <w:shd w:val="clear" w:color="auto" w:fill="A6A6A6"/>
              </w:rPr>
              <w:fldChar w:fldCharType="separate"/>
            </w:r>
            <w:r w:rsidR="00C033EB">
              <w:rPr>
                <w:sz w:val="16"/>
                <w:shd w:val="clear" w:color="auto" w:fill="A6A6A6"/>
              </w:rPr>
              <w:t>N/A</w:t>
            </w:r>
            <w:r w:rsidRPr="00882ABC">
              <w:rPr>
                <w:sz w:val="16"/>
                <w:shd w:val="clear" w:color="auto" w:fill="A6A6A6"/>
              </w:rPr>
              <w:fldChar w:fldCharType="end"/>
            </w:r>
          </w:p>
        </w:tc>
      </w:tr>
      <w:tr w:rsidR="00882ABC" w:rsidRPr="00627C33" w14:paraId="49440A99" w14:textId="77777777" w:rsidTr="00EF2312">
        <w:trPr>
          <w:trHeight w:val="311"/>
          <w:jc w:val="center"/>
        </w:trPr>
        <w:tc>
          <w:tcPr>
            <w:tcW w:w="3169" w:type="dxa"/>
            <w:gridSpan w:val="2"/>
            <w:shd w:val="clear" w:color="auto" w:fill="auto"/>
            <w:vAlign w:val="bottom"/>
          </w:tcPr>
          <w:p w14:paraId="4CDCBC70"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FACSIMILE NUMBER</w:t>
            </w:r>
          </w:p>
        </w:tc>
        <w:tc>
          <w:tcPr>
            <w:tcW w:w="2260" w:type="dxa"/>
            <w:gridSpan w:val="4"/>
            <w:shd w:val="clear" w:color="auto" w:fill="auto"/>
            <w:vAlign w:val="bottom"/>
          </w:tcPr>
          <w:p w14:paraId="4B35F9B1" w14:textId="77777777" w:rsidR="00882ABC" w:rsidRDefault="00882ABC"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882ABC">
              <w:rPr>
                <w:sz w:val="16"/>
                <w:shd w:val="clear" w:color="auto" w:fill="A6A6A6"/>
              </w:rPr>
              <w:fldChar w:fldCharType="begin">
                <w:ffData>
                  <w:name w:val="Text44"/>
                  <w:enabled/>
                  <w:calcOnExit w:val="0"/>
                  <w:textInput/>
                </w:ffData>
              </w:fldChar>
            </w:r>
            <w:r w:rsidRPr="00882ABC">
              <w:rPr>
                <w:sz w:val="16"/>
                <w:shd w:val="clear" w:color="auto" w:fill="A6A6A6"/>
              </w:rPr>
              <w:instrText xml:space="preserve"> FORMTEXT </w:instrText>
            </w:r>
            <w:r w:rsidRPr="00882ABC">
              <w:rPr>
                <w:sz w:val="16"/>
                <w:shd w:val="clear" w:color="auto" w:fill="A6A6A6"/>
              </w:rPr>
            </w:r>
            <w:r w:rsidRPr="00882ABC">
              <w:rPr>
                <w:sz w:val="16"/>
                <w:shd w:val="clear" w:color="auto" w:fill="A6A6A6"/>
              </w:rPr>
              <w:fldChar w:fldCharType="separate"/>
            </w:r>
            <w:r w:rsidR="00C033EB">
              <w:rPr>
                <w:sz w:val="16"/>
                <w:shd w:val="clear" w:color="auto" w:fill="A6A6A6"/>
              </w:rPr>
              <w:t>N/A</w:t>
            </w:r>
            <w:r w:rsidRPr="00882ABC">
              <w:rPr>
                <w:sz w:val="16"/>
                <w:shd w:val="clear" w:color="auto" w:fill="A6A6A6"/>
              </w:rPr>
              <w:fldChar w:fldCharType="end"/>
            </w:r>
          </w:p>
        </w:tc>
        <w:tc>
          <w:tcPr>
            <w:tcW w:w="2542" w:type="dxa"/>
            <w:gridSpan w:val="8"/>
            <w:shd w:val="clear" w:color="auto" w:fill="auto"/>
            <w:vAlign w:val="bottom"/>
          </w:tcPr>
          <w:p w14:paraId="70B8CF71"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E-MAIL ADDRESS</w:t>
            </w:r>
          </w:p>
        </w:tc>
        <w:sdt>
          <w:sdtPr>
            <w:rPr>
              <w:rStyle w:val="Hyperlink"/>
              <w:bCs/>
              <w:snapToGrid w:val="0"/>
              <w:sz w:val="18"/>
            </w:rPr>
            <w:alias w:val="Works Manager Email Address"/>
            <w:tag w:val=""/>
            <w:id w:val="-1904830386"/>
            <w:placeholder>
              <w:docPart w:val="EDC2E71DEC854F6C88C90B45DA488A90"/>
            </w:placeholder>
            <w:dataBinding w:prefixMappings="xmlns:ns0='http://schemas.microsoft.com/office/2006/coverPageProps' " w:xpath="/ns0:CoverPageProperties[1]/ns0:CompanyFax[1]" w:storeItemID="{55AF091B-3C7A-41E3-B477-F2FDAA23CFDA}"/>
            <w:text/>
          </w:sdtPr>
          <w:sdtContent>
            <w:tc>
              <w:tcPr>
                <w:tcW w:w="2469" w:type="dxa"/>
                <w:gridSpan w:val="2"/>
                <w:shd w:val="clear" w:color="auto" w:fill="auto"/>
                <w:vAlign w:val="bottom"/>
              </w:tcPr>
              <w:p w14:paraId="7CFB2193" w14:textId="77777777" w:rsidR="00882ABC" w:rsidRDefault="007A3DC9"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Style w:val="Hyperlink"/>
                    <w:bCs/>
                    <w:snapToGrid w:val="0"/>
                    <w:sz w:val="18"/>
                  </w:rPr>
                  <w:t xml:space="preserve">Mmalenyalo.mowa@dpw.gov.za </w:t>
                </w:r>
              </w:p>
            </w:tc>
          </w:sdtContent>
        </w:sdt>
      </w:tr>
      <w:tr w:rsidR="00BD7289" w:rsidRPr="00627C33" w14:paraId="47A5DAC5" w14:textId="77777777" w:rsidTr="00EF2312">
        <w:trPr>
          <w:trHeight w:val="311"/>
          <w:jc w:val="center"/>
        </w:trPr>
        <w:tc>
          <w:tcPr>
            <w:tcW w:w="3169" w:type="dxa"/>
            <w:gridSpan w:val="2"/>
            <w:shd w:val="clear" w:color="auto" w:fill="auto"/>
            <w:vAlign w:val="bottom"/>
          </w:tcPr>
          <w:p w14:paraId="525775B5" w14:textId="77777777" w:rsidR="00BD7289" w:rsidRPr="00BA1813" w:rsidRDefault="00BD7289"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E-MAIL ADDRESS</w:t>
            </w:r>
          </w:p>
        </w:tc>
        <w:tc>
          <w:tcPr>
            <w:tcW w:w="2260" w:type="dxa"/>
            <w:gridSpan w:val="4"/>
            <w:shd w:val="clear" w:color="auto" w:fill="auto"/>
            <w:vAlign w:val="bottom"/>
          </w:tcPr>
          <w:p w14:paraId="004B90B3" w14:textId="77777777" w:rsidR="00BD7289" w:rsidRDefault="00CE0358"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CE0358">
              <w:rPr>
                <w:rStyle w:val="Hyperlink"/>
                <w:bCs/>
                <w:snapToGrid w:val="0"/>
                <w:sz w:val="18"/>
                <w:lang w:val="en-ZA"/>
              </w:rPr>
              <w:t xml:space="preserve">Email1@dpw.gov.za  </w:t>
            </w:r>
          </w:p>
        </w:tc>
        <w:tc>
          <w:tcPr>
            <w:tcW w:w="2542" w:type="dxa"/>
            <w:gridSpan w:val="8"/>
            <w:shd w:val="clear" w:color="auto" w:fill="auto"/>
            <w:vAlign w:val="bottom"/>
          </w:tcPr>
          <w:p w14:paraId="6DFAE4BD" w14:textId="77777777" w:rsidR="00BD7289" w:rsidRDefault="00BD7289"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CELL</w:t>
            </w:r>
            <w:r w:rsidRPr="00BA1813">
              <w:rPr>
                <w:rFonts w:ascii="Arial Narrow" w:hAnsi="Arial Narrow"/>
              </w:rPr>
              <w:t xml:space="preserve"> NUMBER</w:t>
            </w:r>
          </w:p>
        </w:tc>
        <w:tc>
          <w:tcPr>
            <w:tcW w:w="2469" w:type="dxa"/>
            <w:gridSpan w:val="2"/>
            <w:shd w:val="clear" w:color="auto" w:fill="auto"/>
            <w:vAlign w:val="bottom"/>
          </w:tcPr>
          <w:sdt>
            <w:sdtPr>
              <w:rPr>
                <w:b/>
                <w:snapToGrid w:val="0"/>
              </w:rPr>
              <w:alias w:val="Works Manager Cell Number"/>
              <w:tag w:val="Cell Number"/>
              <w:id w:val="-1093168288"/>
              <w:placeholder>
                <w:docPart w:val="CF12E4A6B1BF438FBC5D11BEF77F047B"/>
              </w:placeholder>
            </w:sdtPr>
            <w:sdtContent>
              <w:p w14:paraId="4D260BF7" w14:textId="77777777" w:rsidR="00BD7289" w:rsidRPr="00BD7289" w:rsidRDefault="00FC541D" w:rsidP="00FC541D">
                <w:pPr>
                  <w:rPr>
                    <w:b/>
                    <w:snapToGrid w:val="0"/>
                  </w:rPr>
                </w:pPr>
                <w:r>
                  <w:rPr>
                    <w:b/>
                    <w:snapToGrid w:val="0"/>
                  </w:rPr>
                  <w:t>N/A</w:t>
                </w:r>
              </w:p>
            </w:sdtContent>
          </w:sdt>
        </w:tc>
      </w:tr>
    </w:tbl>
    <w:p w14:paraId="40C6A1D1" w14:textId="77777777" w:rsidR="00335B09" w:rsidRPr="000E11C2" w:rsidRDefault="00335B09" w:rsidP="00335B09"/>
    <w:p w14:paraId="1F3A9822" w14:textId="77777777" w:rsidR="00C20484" w:rsidRDefault="00C20484">
      <w:pPr>
        <w:rPr>
          <w:b/>
          <w:bCs/>
          <w:sz w:val="28"/>
          <w:szCs w:val="24"/>
          <w:u w:val="single"/>
          <w:lang w:val="en-US"/>
        </w:rPr>
      </w:pPr>
      <w:r>
        <w:rPr>
          <w:sz w:val="28"/>
        </w:rPr>
        <w:br w:type="page"/>
      </w:r>
    </w:p>
    <w:p w14:paraId="25EB1596" w14:textId="77777777" w:rsidR="00463689" w:rsidRDefault="00463689" w:rsidP="00335B09">
      <w:pPr>
        <w:pStyle w:val="Title"/>
      </w:pPr>
    </w:p>
    <w:p w14:paraId="46A7EF0A" w14:textId="77777777" w:rsidR="00335B09" w:rsidRPr="00463689" w:rsidRDefault="00335B09" w:rsidP="00463689">
      <w:pPr>
        <w:pStyle w:val="Title"/>
        <w:ind w:left="3119" w:firstLine="720"/>
        <w:jc w:val="left"/>
      </w:pPr>
      <w:r w:rsidRPr="00463689">
        <w:t>PART B</w:t>
      </w:r>
    </w:p>
    <w:p w14:paraId="338A1A6A" w14:textId="77777777" w:rsidR="00335B09" w:rsidRPr="00463689" w:rsidRDefault="00335B09" w:rsidP="00335B09">
      <w:pPr>
        <w:pStyle w:val="Title"/>
        <w:rPr>
          <w:bCs w:val="0"/>
          <w:sz w:val="18"/>
        </w:rPr>
      </w:pPr>
      <w:r w:rsidRPr="00463689">
        <w:rPr>
          <w:szCs w:val="28"/>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2"/>
      </w:tblGrid>
      <w:tr w:rsidR="00335B09" w:rsidRPr="009D2CD9" w14:paraId="0B241D3B" w14:textId="77777777" w:rsidTr="00335B09">
        <w:tc>
          <w:tcPr>
            <w:tcW w:w="10706" w:type="dxa"/>
            <w:shd w:val="clear" w:color="auto" w:fill="DDD9C3"/>
          </w:tcPr>
          <w:p w14:paraId="54242ECC" w14:textId="77777777" w:rsidR="00335B09" w:rsidRPr="009D2CD9" w:rsidRDefault="00335B09">
            <w:pPr>
              <w:widowControl w:val="0"/>
              <w:numPr>
                <w:ilvl w:val="0"/>
                <w:numId w:val="81"/>
              </w:numPr>
              <w:tabs>
                <w:tab w:val="left" w:pos="426"/>
              </w:tabs>
              <w:ind w:hanging="1146"/>
              <w:jc w:val="both"/>
              <w:rPr>
                <w:rFonts w:ascii="Arial Narrow" w:hAnsi="Arial Narrow"/>
                <w:b/>
              </w:rPr>
            </w:pPr>
            <w:r w:rsidRPr="009D2CD9">
              <w:rPr>
                <w:rFonts w:ascii="Arial Narrow" w:hAnsi="Arial Narrow"/>
                <w:b/>
                <w:bCs/>
                <w:color w:val="000000"/>
              </w:rPr>
              <w:t>BID SUBMISSION:</w:t>
            </w:r>
          </w:p>
        </w:tc>
      </w:tr>
      <w:tr w:rsidR="00335B09" w:rsidRPr="009D2CD9" w14:paraId="4684DE61" w14:textId="77777777" w:rsidTr="00335B09">
        <w:trPr>
          <w:trHeight w:val="1212"/>
        </w:trPr>
        <w:tc>
          <w:tcPr>
            <w:tcW w:w="10706" w:type="dxa"/>
            <w:shd w:val="clear" w:color="auto" w:fill="auto"/>
          </w:tcPr>
          <w:p w14:paraId="0382211A" w14:textId="77777777" w:rsidR="00335B09" w:rsidRDefault="00335B09">
            <w:pPr>
              <w:widowControl w:val="0"/>
              <w:numPr>
                <w:ilvl w:val="1"/>
                <w:numId w:val="82"/>
              </w:numPr>
              <w:tabs>
                <w:tab w:val="left" w:pos="426"/>
              </w:tabs>
              <w:ind w:left="426" w:hanging="426"/>
              <w:jc w:val="both"/>
              <w:rPr>
                <w:rFonts w:ascii="Arial Narrow" w:hAnsi="Arial Narrow"/>
              </w:rPr>
            </w:pPr>
            <w:r>
              <w:rPr>
                <w:rFonts w:ascii="Arial Narrow" w:hAnsi="Arial Narrow"/>
              </w:rPr>
              <w:t>B</w:t>
            </w:r>
            <w:r w:rsidRPr="009D2CD9">
              <w:rPr>
                <w:rFonts w:ascii="Arial Narrow" w:hAnsi="Arial Narrow"/>
              </w:rPr>
              <w:t>IDS MUST BE DELIVERED BY THE STIPULATED TIME TO THE CORRECT ADDRESS. LATE BIDS WILL NOT BE ACCEPTED FOR CONSIDERATION.</w:t>
            </w:r>
          </w:p>
          <w:p w14:paraId="323C8C8E" w14:textId="77777777" w:rsidR="00335B09" w:rsidRPr="00511D69" w:rsidRDefault="00335B09" w:rsidP="00335B09">
            <w:pPr>
              <w:tabs>
                <w:tab w:val="left" w:pos="426"/>
              </w:tabs>
              <w:ind w:left="426"/>
              <w:jc w:val="both"/>
              <w:rPr>
                <w:rFonts w:ascii="Arial Narrow" w:hAnsi="Arial Narrow"/>
              </w:rPr>
            </w:pPr>
          </w:p>
          <w:p w14:paraId="57E90092" w14:textId="77777777" w:rsidR="00335B09" w:rsidRDefault="00335B09">
            <w:pPr>
              <w:widowControl w:val="0"/>
              <w:numPr>
                <w:ilvl w:val="1"/>
                <w:numId w:val="82"/>
              </w:numPr>
              <w:tabs>
                <w:tab w:val="left" w:pos="426"/>
              </w:tabs>
              <w:ind w:left="426" w:hanging="426"/>
              <w:jc w:val="both"/>
              <w:rPr>
                <w:rFonts w:ascii="Arial Narrow" w:hAnsi="Arial Narrow" w:cs="Arial Narrow"/>
                <w:b/>
                <w:szCs w:val="24"/>
              </w:rPr>
            </w:pPr>
            <w:r w:rsidRPr="009D2CD9">
              <w:rPr>
                <w:rFonts w:ascii="Arial Narrow" w:hAnsi="Arial Narrow" w:cs="Arial Narrow"/>
                <w:b/>
                <w:szCs w:val="24"/>
              </w:rPr>
              <w:t xml:space="preserve">ALL BIDS MUST BE SUBMITTED ON THE OFFICIAL FORMS PROVIDED–(NOT TO BE RE-TYPED) OR </w:t>
            </w:r>
            <w:r w:rsidRPr="009D2CD9">
              <w:rPr>
                <w:rFonts w:ascii="Arial Narrow" w:hAnsi="Arial Narrow" w:cs="Arial Narrow"/>
                <w:b/>
                <w:color w:val="FF0000"/>
                <w:szCs w:val="24"/>
              </w:rPr>
              <w:t xml:space="preserve"> </w:t>
            </w:r>
            <w:r w:rsidRPr="006F784A">
              <w:rPr>
                <w:rFonts w:ascii="Arial Narrow" w:hAnsi="Arial Narrow" w:cs="Arial Narrow"/>
                <w:b/>
                <w:szCs w:val="24"/>
              </w:rPr>
              <w:t>ONLINE</w:t>
            </w:r>
          </w:p>
          <w:p w14:paraId="20C7CAD7" w14:textId="77777777" w:rsidR="00335B09" w:rsidRPr="00511D69" w:rsidRDefault="00335B09" w:rsidP="00335B09">
            <w:pPr>
              <w:tabs>
                <w:tab w:val="left" w:pos="426"/>
              </w:tabs>
              <w:ind w:left="426"/>
              <w:jc w:val="both"/>
              <w:rPr>
                <w:rFonts w:ascii="Arial Narrow" w:hAnsi="Arial Narrow" w:cs="Arial Narrow"/>
                <w:b/>
                <w:szCs w:val="24"/>
              </w:rPr>
            </w:pPr>
          </w:p>
          <w:p w14:paraId="2BBD5FDE" w14:textId="77777777" w:rsidR="00335B09" w:rsidRDefault="00335B09">
            <w:pPr>
              <w:widowControl w:val="0"/>
              <w:numPr>
                <w:ilvl w:val="1"/>
                <w:numId w:val="82"/>
              </w:numPr>
              <w:tabs>
                <w:tab w:val="left" w:pos="426"/>
              </w:tabs>
              <w:ind w:left="426" w:hanging="426"/>
              <w:jc w:val="both"/>
              <w:rPr>
                <w:rFonts w:ascii="Arial Narrow" w:hAnsi="Arial Narrow" w:cs="Arial Narrow"/>
                <w:b/>
                <w:szCs w:val="24"/>
              </w:rPr>
            </w:pPr>
            <w:r>
              <w:rPr>
                <w:rFonts w:ascii="Arial Narrow" w:hAnsi="Arial Narrow" w:cs="Arial Narrow"/>
                <w:b/>
                <w:szCs w:val="24"/>
              </w:rPr>
              <w:t xml:space="preserve">BIDDERS MUST REGISTER ON THE CENTRAL SUPPLIER DATABASE (CSD) TO UPLOAD MANDATORY INFORMATION NAMELY: </w:t>
            </w:r>
            <w:r w:rsidRPr="000E11C2">
              <w:rPr>
                <w:rFonts w:ascii="Arial Narrow" w:hAnsi="Arial Narrow" w:cs="Arial Narrow"/>
                <w:b/>
                <w:szCs w:val="24"/>
              </w:rPr>
              <w:t>( BUSINESS REGISTRATION/ DIRECTORSHIP/ MEMBERSHIP/IDENTITY NUMBERS; TAX COMPLIANCE STATUS; AND BANKING INFORMATION FOR VERIFICATION PURPOSES)</w:t>
            </w:r>
            <w:r>
              <w:rPr>
                <w:rFonts w:ascii="Arial Narrow" w:hAnsi="Arial Narrow" w:cs="Arial Narrow"/>
                <w:b/>
                <w:szCs w:val="24"/>
              </w:rPr>
              <w:t xml:space="preserve">. </w:t>
            </w:r>
          </w:p>
          <w:p w14:paraId="1B137F3F" w14:textId="77777777" w:rsidR="00335B09" w:rsidRPr="00511D69" w:rsidRDefault="00335B09" w:rsidP="00335B09">
            <w:pPr>
              <w:tabs>
                <w:tab w:val="left" w:pos="426"/>
              </w:tabs>
              <w:ind w:left="426"/>
              <w:jc w:val="both"/>
              <w:rPr>
                <w:rFonts w:ascii="Arial Narrow" w:hAnsi="Arial Narrow" w:cs="Arial Narrow"/>
                <w:b/>
                <w:szCs w:val="24"/>
              </w:rPr>
            </w:pPr>
          </w:p>
          <w:p w14:paraId="5605652F" w14:textId="77777777" w:rsidR="00335B09" w:rsidRDefault="00335B09">
            <w:pPr>
              <w:widowControl w:val="0"/>
              <w:numPr>
                <w:ilvl w:val="1"/>
                <w:numId w:val="82"/>
              </w:numPr>
              <w:tabs>
                <w:tab w:val="left" w:pos="426"/>
              </w:tabs>
              <w:ind w:left="426" w:hanging="426"/>
              <w:jc w:val="both"/>
              <w:rPr>
                <w:rFonts w:ascii="Arial Narrow" w:hAnsi="Arial Narrow" w:cs="Arial Narrow"/>
                <w:b/>
                <w:szCs w:val="24"/>
              </w:rPr>
            </w:pPr>
            <w:r>
              <w:rPr>
                <w:rFonts w:ascii="Arial Narrow" w:hAnsi="Arial Narrow" w:cs="Arial Narrow"/>
                <w:b/>
                <w:szCs w:val="24"/>
              </w:rPr>
              <w:t>WHERE A BIDDER IS NOT REGISTERED ON THE CSD, MANDATORY INFORMATION NAMELY: (BUSINESS REGISTRATION/ DIRECTORSHIP/ MEMBERSHIP/IDENTITY NUMBERS; TAX COMPLIANCE STATUS MAY NOT BE SUBMITTED WITH THE BID DOCUMENTATION.</w:t>
            </w:r>
          </w:p>
          <w:p w14:paraId="280798FD" w14:textId="77777777" w:rsidR="00335B09" w:rsidRPr="002E1D8B" w:rsidRDefault="00335B09" w:rsidP="00335B09">
            <w:pPr>
              <w:tabs>
                <w:tab w:val="left" w:pos="426"/>
              </w:tabs>
              <w:ind w:left="426"/>
              <w:jc w:val="both"/>
              <w:rPr>
                <w:rFonts w:ascii="Arial Narrow" w:hAnsi="Arial Narrow" w:cs="Arial Narrow"/>
                <w:b/>
                <w:szCs w:val="24"/>
              </w:rPr>
            </w:pPr>
            <w:r>
              <w:rPr>
                <w:rFonts w:ascii="Arial Narrow" w:hAnsi="Arial Narrow" w:cs="Arial Narrow"/>
                <w:b/>
                <w:szCs w:val="24"/>
              </w:rPr>
              <w:t xml:space="preserve">       </w:t>
            </w:r>
          </w:p>
        </w:tc>
      </w:tr>
      <w:tr w:rsidR="00335B09" w:rsidRPr="009D2CD9" w14:paraId="1A88D17D" w14:textId="77777777" w:rsidTr="00335B09">
        <w:tc>
          <w:tcPr>
            <w:tcW w:w="10706" w:type="dxa"/>
            <w:shd w:val="clear" w:color="auto" w:fill="DDD9C3"/>
          </w:tcPr>
          <w:p w14:paraId="7253F91D" w14:textId="77777777" w:rsidR="00335B09" w:rsidRPr="00B8269E" w:rsidRDefault="00335B09">
            <w:pPr>
              <w:widowControl w:val="0"/>
              <w:numPr>
                <w:ilvl w:val="0"/>
                <w:numId w:val="81"/>
              </w:numPr>
              <w:tabs>
                <w:tab w:val="left" w:pos="426"/>
              </w:tabs>
              <w:ind w:hanging="1146"/>
              <w:jc w:val="both"/>
              <w:rPr>
                <w:rFonts w:ascii="Arial Narrow" w:hAnsi="Arial Narrow"/>
                <w:b/>
                <w:bCs/>
                <w:color w:val="000081"/>
                <w:szCs w:val="28"/>
              </w:rPr>
            </w:pPr>
            <w:r w:rsidRPr="00B8269E">
              <w:rPr>
                <w:rFonts w:ascii="Arial Narrow" w:hAnsi="Arial Narrow"/>
                <w:b/>
                <w:bCs/>
                <w:color w:val="000000"/>
                <w:szCs w:val="22"/>
              </w:rPr>
              <w:t>TAX COMPLIANCE REQUIREMENTS</w:t>
            </w:r>
          </w:p>
        </w:tc>
      </w:tr>
      <w:tr w:rsidR="00335B09" w:rsidRPr="009D2CD9" w14:paraId="064DC718" w14:textId="77777777" w:rsidTr="00335B09">
        <w:tc>
          <w:tcPr>
            <w:tcW w:w="10706" w:type="dxa"/>
            <w:shd w:val="clear" w:color="auto" w:fill="FFFFFF"/>
          </w:tcPr>
          <w:p w14:paraId="0DD956F2" w14:textId="77777777" w:rsidR="00335B09" w:rsidRPr="0053700B" w:rsidRDefault="00335B09">
            <w:pPr>
              <w:widowControl w:val="0"/>
              <w:numPr>
                <w:ilvl w:val="0"/>
                <w:numId w:val="80"/>
              </w:numPr>
              <w:tabs>
                <w:tab w:val="left" w:pos="426"/>
              </w:tabs>
              <w:autoSpaceDE w:val="0"/>
              <w:autoSpaceDN w:val="0"/>
              <w:adjustRightInd w:val="0"/>
              <w:spacing w:after="120"/>
              <w:ind w:left="567" w:hanging="567"/>
              <w:jc w:val="both"/>
              <w:rPr>
                <w:rFonts w:ascii="Arial Narrow" w:hAnsi="Arial Narrow"/>
              </w:rPr>
            </w:pPr>
            <w:r w:rsidRPr="0053700B">
              <w:rPr>
                <w:rFonts w:ascii="Arial Narrow" w:hAnsi="Arial Narrow"/>
              </w:rPr>
              <w:t xml:space="preserve">BIDDERS MUST ENSURE COMPLIANCE WITH THEIR TAX OBLIGATIONS. </w:t>
            </w:r>
          </w:p>
          <w:p w14:paraId="65E92DAC" w14:textId="77777777" w:rsidR="00335B09" w:rsidRPr="0053700B" w:rsidRDefault="00335B09">
            <w:pPr>
              <w:widowControl w:val="0"/>
              <w:numPr>
                <w:ilvl w:val="0"/>
                <w:numId w:val="80"/>
              </w:numPr>
              <w:tabs>
                <w:tab w:val="left" w:pos="426"/>
              </w:tabs>
              <w:autoSpaceDE w:val="0"/>
              <w:autoSpaceDN w:val="0"/>
              <w:adjustRightInd w:val="0"/>
              <w:spacing w:after="120"/>
              <w:ind w:left="426" w:hanging="426"/>
              <w:jc w:val="both"/>
              <w:rPr>
                <w:rFonts w:ascii="Arial Narrow" w:hAnsi="Arial Narrow"/>
              </w:rPr>
            </w:pPr>
            <w:r w:rsidRPr="0053700B">
              <w:rPr>
                <w:rFonts w:ascii="Arial Narrow" w:hAnsi="Arial Narrow"/>
              </w:rPr>
              <w:t>BIDDERS ARE REQUIRED TO SUBMIT THEIR UNIQUE PERSONAL IDENTIFICATION NUMBER (PIN) ISSUED BY SARS TO ENABLE   THE ORGAN OF STATE TO VIEW THE TAXPAYER’S PROFILE AND TAX STATUS.</w:t>
            </w:r>
          </w:p>
          <w:p w14:paraId="3D89FC52" w14:textId="77777777" w:rsidR="00335B09" w:rsidRPr="0053700B" w:rsidRDefault="00335B09">
            <w:pPr>
              <w:widowControl w:val="0"/>
              <w:numPr>
                <w:ilvl w:val="0"/>
                <w:numId w:val="80"/>
              </w:numPr>
              <w:tabs>
                <w:tab w:val="left" w:pos="426"/>
              </w:tabs>
              <w:autoSpaceDE w:val="0"/>
              <w:autoSpaceDN w:val="0"/>
              <w:adjustRightInd w:val="0"/>
              <w:spacing w:after="120"/>
              <w:ind w:left="426" w:hanging="426"/>
              <w:jc w:val="both"/>
              <w:rPr>
                <w:rFonts w:ascii="Arial Narrow" w:hAnsi="Arial Narrow"/>
              </w:rPr>
            </w:pPr>
            <w:r w:rsidRPr="0053700B">
              <w:rPr>
                <w:rFonts w:ascii="Arial Narrow" w:hAnsi="Arial Narrow"/>
              </w:rPr>
              <w:t xml:space="preserve">APPLICATION FOR TAX COMPLIANCE STATUS (TCS) OR PIN MAY ALSO BE MADE VIA E-FILING. IN ORDER TO USE THIS PROVISION, TAXPAYERS WILL NEED TO REGISTER WITH SARS AS E-FILERS THROUGH THE WEBSITE </w:t>
            </w:r>
            <w:hyperlink r:id="rId13" w:history="1">
              <w:r w:rsidRPr="0053700B">
                <w:rPr>
                  <w:rFonts w:ascii="Arial Narrow" w:hAnsi="Arial Narrow"/>
                </w:rPr>
                <w:t>WWW.SARS.GOV.ZA</w:t>
              </w:r>
            </w:hyperlink>
            <w:r w:rsidRPr="0053700B">
              <w:rPr>
                <w:rFonts w:ascii="Arial Narrow" w:hAnsi="Arial Narrow"/>
              </w:rPr>
              <w:t>.</w:t>
            </w:r>
          </w:p>
          <w:p w14:paraId="71A1B1A6" w14:textId="77777777" w:rsidR="00335B09" w:rsidRPr="009D2CD9" w:rsidRDefault="00335B09">
            <w:pPr>
              <w:widowControl w:val="0"/>
              <w:numPr>
                <w:ilvl w:val="0"/>
                <w:numId w:val="80"/>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 xml:space="preserve">BIDDERS MAY ALSO SUBMIT A PRINTED TCS TOGETHER WITH THE BID. </w:t>
            </w:r>
          </w:p>
          <w:p w14:paraId="632921AB" w14:textId="77777777" w:rsidR="00335B09" w:rsidRPr="009D2CD9" w:rsidRDefault="00335B09">
            <w:pPr>
              <w:widowControl w:val="0"/>
              <w:numPr>
                <w:ilvl w:val="0"/>
                <w:numId w:val="80"/>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IN BIDS WHERE CONSORTIA / JOINT VENTURES / SUB-CONTRACTORS ARE INVOLVED, EACH PARTY MUST SUBMIT A SEPARATE</w:t>
            </w:r>
            <w:r>
              <w:rPr>
                <w:rFonts w:ascii="Arial Narrow" w:hAnsi="Arial Narrow"/>
              </w:rPr>
              <w:t xml:space="preserve"> PROOF OF</w:t>
            </w:r>
            <w:r w:rsidRPr="009D2CD9">
              <w:rPr>
                <w:rFonts w:ascii="Arial Narrow" w:hAnsi="Arial Narrow"/>
              </w:rPr>
              <w:t xml:space="preserve"> </w:t>
            </w:r>
            <w:r>
              <w:rPr>
                <w:rFonts w:ascii="Arial Narrow" w:hAnsi="Arial Narrow"/>
              </w:rPr>
              <w:t xml:space="preserve">  </w:t>
            </w:r>
            <w:r w:rsidRPr="009D2CD9">
              <w:rPr>
                <w:rFonts w:ascii="Arial Narrow" w:hAnsi="Arial Narrow"/>
              </w:rPr>
              <w:t>TCS / PIN / CSD NUMBER.</w:t>
            </w:r>
          </w:p>
          <w:p w14:paraId="3BFD7A68" w14:textId="77777777" w:rsidR="00335B09" w:rsidRPr="0053700B" w:rsidRDefault="00335B09">
            <w:pPr>
              <w:widowControl w:val="0"/>
              <w:numPr>
                <w:ilvl w:val="0"/>
                <w:numId w:val="80"/>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WHERE NO TCS IS AVAILABLE BUT THE BIDDER</w:t>
            </w:r>
            <w:r w:rsidRPr="0053700B">
              <w:rPr>
                <w:rFonts w:ascii="Arial Narrow" w:hAnsi="Arial Narrow"/>
              </w:rPr>
              <w:t xml:space="preserve"> IS REGISTERED ON THE CENTRAL SUPPLIER DATABASE (CSD), A CSD NUMBER MUST BE PROVIDED. </w:t>
            </w:r>
          </w:p>
        </w:tc>
      </w:tr>
    </w:tbl>
    <w:p w14:paraId="70DB98FD" w14:textId="77777777" w:rsidR="00335B09" w:rsidRDefault="00335B09" w:rsidP="00335B09"/>
    <w:p w14:paraId="338927BC" w14:textId="77777777" w:rsidR="00335B09" w:rsidRDefault="00335B09" w:rsidP="00335B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2"/>
      </w:tblGrid>
      <w:tr w:rsidR="00335B09" w:rsidRPr="009D2CD9" w14:paraId="5DF9842F" w14:textId="77777777" w:rsidTr="00335B09">
        <w:trPr>
          <w:trHeight w:val="296"/>
        </w:trPr>
        <w:tc>
          <w:tcPr>
            <w:tcW w:w="10706" w:type="dxa"/>
            <w:shd w:val="clear" w:color="auto" w:fill="DDD9C3"/>
          </w:tcPr>
          <w:p w14:paraId="2FC61AA9" w14:textId="77777777" w:rsidR="00335B09" w:rsidRPr="009D2CD9" w:rsidRDefault="00335B09">
            <w:pPr>
              <w:widowControl w:val="0"/>
              <w:numPr>
                <w:ilvl w:val="0"/>
                <w:numId w:val="81"/>
              </w:numPr>
              <w:tabs>
                <w:tab w:val="left" w:pos="426"/>
              </w:tabs>
              <w:ind w:hanging="1146"/>
              <w:jc w:val="both"/>
              <w:rPr>
                <w:rFonts w:ascii="Arial Narrow" w:hAnsi="Arial Narrow" w:cs="Arial Narrow"/>
              </w:rPr>
            </w:pPr>
            <w:r w:rsidRPr="00B8269E">
              <w:rPr>
                <w:rFonts w:ascii="Arial Narrow" w:hAnsi="Arial Narrow" w:cs="Arial Narrow"/>
                <w:b/>
                <w:szCs w:val="24"/>
              </w:rPr>
              <w:t>QUESTIONNAIRE TO BIDDING FOREIGN SUPPLIERS</w:t>
            </w:r>
          </w:p>
        </w:tc>
      </w:tr>
      <w:tr w:rsidR="00335B09" w:rsidRPr="009D2CD9" w14:paraId="7872E816" w14:textId="77777777" w:rsidTr="00335B09">
        <w:tc>
          <w:tcPr>
            <w:tcW w:w="10706" w:type="dxa"/>
            <w:shd w:val="clear" w:color="auto" w:fill="FFFFFF"/>
          </w:tcPr>
          <w:p w14:paraId="4850E128" w14:textId="77777777" w:rsidR="00335B09" w:rsidRPr="00B8269E" w:rsidRDefault="00335B09">
            <w:pPr>
              <w:widowControl w:val="0"/>
              <w:numPr>
                <w:ilvl w:val="1"/>
                <w:numId w:val="80"/>
              </w:numPr>
              <w:tabs>
                <w:tab w:val="left" w:pos="426"/>
              </w:tabs>
              <w:autoSpaceDE w:val="0"/>
              <w:autoSpaceDN w:val="0"/>
              <w:adjustRightInd w:val="0"/>
              <w:spacing w:before="120"/>
              <w:ind w:hanging="792"/>
              <w:jc w:val="both"/>
              <w:rPr>
                <w:rFonts w:ascii="Arial Narrow" w:hAnsi="Arial Narrow" w:cs="Arial Narrow"/>
                <w:b/>
              </w:rPr>
            </w:pPr>
            <w:r w:rsidRPr="00B8269E">
              <w:rPr>
                <w:rFonts w:ascii="Arial Narrow" w:hAnsi="Arial Narrow"/>
              </w:rPr>
              <w:t xml:space="preserve">IS THE </w:t>
            </w:r>
            <w:r>
              <w:rPr>
                <w:rFonts w:ascii="Arial Narrow" w:hAnsi="Arial Narrow"/>
              </w:rPr>
              <w:t>BIDDER</w:t>
            </w:r>
            <w:r w:rsidRPr="00B8269E">
              <w:rPr>
                <w:rFonts w:ascii="Arial Narrow" w:hAnsi="Arial Narrow"/>
              </w:rPr>
              <w:t xml:space="preserve"> A RESIDENT OF THE REPUBLIC OF SOUTH AFRICA (RSA)?</w:t>
            </w:r>
            <w:r w:rsidRPr="00B8269E">
              <w:tab/>
            </w:r>
            <w:r w:rsidRPr="00B8269E">
              <w:tab/>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61DA8C74" w14:textId="77777777" w:rsidR="00335B09" w:rsidRPr="00B8269E" w:rsidRDefault="00335B09">
            <w:pPr>
              <w:widowControl w:val="0"/>
              <w:numPr>
                <w:ilvl w:val="1"/>
                <w:numId w:val="80"/>
              </w:numPr>
              <w:tabs>
                <w:tab w:val="left" w:pos="426"/>
              </w:tabs>
              <w:autoSpaceDE w:val="0"/>
              <w:autoSpaceDN w:val="0"/>
              <w:adjustRightInd w:val="0"/>
              <w:spacing w:before="120"/>
              <w:ind w:hanging="792"/>
              <w:jc w:val="both"/>
            </w:pPr>
            <w:r w:rsidRPr="00B8269E">
              <w:rPr>
                <w:rFonts w:ascii="Arial Narrow" w:hAnsi="Arial Narrow"/>
              </w:rPr>
              <w:t xml:space="preserve">DOES THE </w:t>
            </w:r>
            <w:r>
              <w:rPr>
                <w:rFonts w:ascii="Arial Narrow" w:hAnsi="Arial Narrow"/>
              </w:rPr>
              <w:t>BIDDER</w:t>
            </w:r>
            <w:r w:rsidRPr="00B8269E">
              <w:rPr>
                <w:rFonts w:ascii="Arial Narrow" w:hAnsi="Arial Narrow"/>
              </w:rPr>
              <w:t xml:space="preserve"> HAVE A BRANCH IN THE RSA?</w:t>
            </w:r>
            <w:r w:rsidRPr="00B8269E">
              <w:rPr>
                <w:rFonts w:ascii="Arial Narrow" w:hAnsi="Arial Narrow"/>
              </w:rPr>
              <w:tab/>
            </w:r>
            <w:r w:rsidRPr="00B8269E">
              <w:tab/>
            </w:r>
            <w:r w:rsidRPr="00B8269E">
              <w:tab/>
            </w:r>
            <w:r w:rsidRPr="00B8269E">
              <w:tab/>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YES</w:t>
            </w:r>
            <w:r>
              <w:rPr>
                <w:rFonts w:ascii="Arial Narrow" w:hAnsi="Arial Narrow"/>
              </w:rPr>
              <w:t xml:space="preserve"> </w:t>
            </w:r>
            <w:r w:rsidRPr="00B8269E">
              <w:rPr>
                <w:rFonts w:ascii="Arial Narrow" w:hAnsi="Arial Narrow"/>
              </w:rPr>
              <w:t xml:space="preserve">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184B1E93" w14:textId="77777777" w:rsidR="00335B09" w:rsidRPr="00B8269E" w:rsidRDefault="00335B09">
            <w:pPr>
              <w:widowControl w:val="0"/>
              <w:numPr>
                <w:ilvl w:val="1"/>
                <w:numId w:val="80"/>
              </w:numPr>
              <w:tabs>
                <w:tab w:val="left" w:pos="426"/>
              </w:tabs>
              <w:autoSpaceDE w:val="0"/>
              <w:autoSpaceDN w:val="0"/>
              <w:adjustRightInd w:val="0"/>
              <w:spacing w:before="120"/>
              <w:ind w:hanging="792"/>
              <w:jc w:val="both"/>
              <w:rPr>
                <w:rFonts w:ascii="Arial Narrow" w:hAnsi="Arial Narrow"/>
              </w:rPr>
            </w:pPr>
            <w:r w:rsidRPr="00B8269E">
              <w:rPr>
                <w:rFonts w:ascii="Arial Narrow" w:hAnsi="Arial Narrow"/>
              </w:rPr>
              <w:t xml:space="preserve">DOES THE </w:t>
            </w:r>
            <w:r>
              <w:rPr>
                <w:rFonts w:ascii="Arial Narrow" w:hAnsi="Arial Narrow"/>
              </w:rPr>
              <w:t>BIDDER</w:t>
            </w:r>
            <w:r w:rsidRPr="00B8269E">
              <w:rPr>
                <w:rFonts w:ascii="Arial Narrow" w:hAnsi="Arial Narrow"/>
              </w:rPr>
              <w:t xml:space="preserve"> HAVE A PERMANENT ESTABLISHMENT IN THE </w:t>
            </w:r>
            <w:smartTag w:uri="urn:schemas-microsoft-com:office:smarttags" w:element="stockticker">
              <w:r w:rsidRPr="00B8269E">
                <w:rPr>
                  <w:rFonts w:ascii="Arial Narrow" w:hAnsi="Arial Narrow"/>
                </w:rPr>
                <w:t>RSA</w:t>
              </w:r>
            </w:smartTag>
            <w:r w:rsidRPr="00B8269E">
              <w:rPr>
                <w:rFonts w:ascii="Arial Narrow" w:hAnsi="Arial Narrow"/>
              </w:rPr>
              <w:t>?</w:t>
            </w:r>
            <w:r w:rsidRPr="00B8269E">
              <w:rPr>
                <w:rFonts w:ascii="Arial Narrow" w:hAnsi="Arial Narrow"/>
              </w:rPr>
              <w:tab/>
              <w:t xml:space="preserve">                              </w:t>
            </w:r>
            <w:r>
              <w:rPr>
                <w:rFonts w:ascii="Arial Narrow" w:hAnsi="Arial Narrow"/>
              </w:rPr>
              <w:t xml:space="preserve"> </w:t>
            </w:r>
            <w:r w:rsidRPr="00B8269E">
              <w:rPr>
                <w:rFonts w:ascii="Arial Narrow" w:hAnsi="Arial Narrow"/>
              </w:rPr>
              <w:t xml:space="preserve">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14E0BE7A" w14:textId="77777777" w:rsidR="00335B09" w:rsidRDefault="00335B09">
            <w:pPr>
              <w:widowControl w:val="0"/>
              <w:numPr>
                <w:ilvl w:val="1"/>
                <w:numId w:val="80"/>
              </w:numPr>
              <w:tabs>
                <w:tab w:val="left" w:pos="426"/>
              </w:tabs>
              <w:autoSpaceDE w:val="0"/>
              <w:autoSpaceDN w:val="0"/>
              <w:adjustRightInd w:val="0"/>
              <w:spacing w:before="120"/>
              <w:ind w:hanging="792"/>
              <w:jc w:val="both"/>
              <w:rPr>
                <w:rFonts w:ascii="Arial Narrow" w:hAnsi="Arial Narrow"/>
              </w:rPr>
            </w:pPr>
            <w:r w:rsidRPr="00B8269E">
              <w:rPr>
                <w:rFonts w:ascii="Arial Narrow" w:hAnsi="Arial Narrow"/>
              </w:rPr>
              <w:t xml:space="preserve">DOES THE </w:t>
            </w:r>
            <w:r>
              <w:rPr>
                <w:rFonts w:ascii="Arial Narrow" w:hAnsi="Arial Narrow"/>
              </w:rPr>
              <w:t>BIDDER</w:t>
            </w:r>
            <w:r w:rsidRPr="00B8269E">
              <w:rPr>
                <w:rFonts w:ascii="Arial Narrow" w:hAnsi="Arial Narrow"/>
              </w:rPr>
              <w:t xml:space="preserve"> HAVE ANY SOURCE OF INCOME IN THE RSA?</w:t>
            </w:r>
            <w:r w:rsidRPr="00B8269E">
              <w:rPr>
                <w:rFonts w:ascii="Arial Narrow" w:hAnsi="Arial Narrow"/>
              </w:rPr>
              <w:tab/>
            </w:r>
            <w:r w:rsidRPr="00B8269E">
              <w:rPr>
                <w:rFonts w:ascii="Arial Narrow" w:hAnsi="Arial Narrow"/>
              </w:rPr>
              <w:tab/>
              <w:t xml:space="preserve">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0CF81654" w14:textId="77777777" w:rsidR="00335B09" w:rsidRDefault="00335B09" w:rsidP="00335B09">
            <w:pPr>
              <w:tabs>
                <w:tab w:val="left" w:pos="426"/>
              </w:tabs>
              <w:autoSpaceDE w:val="0"/>
              <w:autoSpaceDN w:val="0"/>
              <w:adjustRightInd w:val="0"/>
              <w:spacing w:before="120"/>
              <w:ind w:left="792"/>
              <w:jc w:val="both"/>
              <w:rPr>
                <w:rFonts w:ascii="Arial Narrow" w:hAnsi="Arial Narrow"/>
              </w:rPr>
            </w:pPr>
          </w:p>
          <w:p w14:paraId="247D5D59" w14:textId="77777777" w:rsidR="00335B09" w:rsidRPr="00B8269E" w:rsidRDefault="00335B09" w:rsidP="00335B09">
            <w:pPr>
              <w:tabs>
                <w:tab w:val="left" w:pos="426"/>
              </w:tabs>
              <w:jc w:val="both"/>
              <w:rPr>
                <w:rFonts w:ascii="Arial Narrow" w:hAnsi="Arial Narrow" w:cs="Arial Narrow"/>
                <w:b/>
              </w:rPr>
            </w:pPr>
            <w:r w:rsidRPr="00B8269E">
              <w:rPr>
                <w:rFonts w:ascii="Arial Narrow" w:hAnsi="Arial Narrow" w:cs="Arial Narrow"/>
                <w:b/>
              </w:rPr>
              <w:t>IF THE ANSWER IS “NO” TO ALL OF THE ABOVE, THEN</w:t>
            </w:r>
            <w:r>
              <w:rPr>
                <w:rFonts w:ascii="Arial Narrow" w:hAnsi="Arial Narrow" w:cs="Arial Narrow"/>
                <w:b/>
              </w:rPr>
              <w:t>,</w:t>
            </w:r>
            <w:r w:rsidRPr="00B8269E">
              <w:rPr>
                <w:rFonts w:ascii="Arial Narrow" w:hAnsi="Arial Narrow" w:cs="Arial Narrow"/>
                <w:b/>
              </w:rPr>
              <w:t xml:space="preserve"> IT IS NOT A REQUIREMENT TO OBTAIN A TAX </w:t>
            </w:r>
            <w:r>
              <w:rPr>
                <w:rFonts w:ascii="Arial Narrow" w:hAnsi="Arial Narrow" w:cs="Arial Narrow"/>
                <w:b/>
              </w:rPr>
              <w:t>COMPLIANCE STATUS</w:t>
            </w:r>
            <w:r w:rsidRPr="00B8269E">
              <w:rPr>
                <w:rFonts w:ascii="Arial Narrow" w:hAnsi="Arial Narrow" w:cs="Arial Narrow"/>
                <w:b/>
              </w:rPr>
              <w:t xml:space="preserve"> / TAX </w:t>
            </w:r>
            <w:r>
              <w:rPr>
                <w:rFonts w:ascii="Arial Narrow" w:hAnsi="Arial Narrow" w:cs="Arial Narrow"/>
                <w:b/>
              </w:rPr>
              <w:t>COMPLIANCE</w:t>
            </w:r>
            <w:r w:rsidRPr="00B8269E">
              <w:rPr>
                <w:rFonts w:ascii="Arial Narrow" w:hAnsi="Arial Narrow" w:cs="Arial Narrow"/>
                <w:b/>
              </w:rPr>
              <w:t xml:space="preserve"> SYSTEM PIN CODE FROM THE SOUTH AFRICAN REVENUE SERVICE (SA</w:t>
            </w:r>
            <w:r>
              <w:rPr>
                <w:rFonts w:ascii="Arial Narrow" w:hAnsi="Arial Narrow" w:cs="Arial Narrow"/>
                <w:b/>
              </w:rPr>
              <w:t>RS) AND IF NOT REGISTER AS PER 2</w:t>
            </w:r>
            <w:r w:rsidRPr="00B8269E">
              <w:rPr>
                <w:rFonts w:ascii="Arial Narrow" w:hAnsi="Arial Narrow" w:cs="Arial Narrow"/>
                <w:b/>
              </w:rPr>
              <w:t>.3 ABOVE.</w:t>
            </w:r>
          </w:p>
        </w:tc>
      </w:tr>
    </w:tbl>
    <w:p w14:paraId="6B3E7C24" w14:textId="77777777" w:rsidR="00335B09" w:rsidRPr="00244018" w:rsidRDefault="00335B09" w:rsidP="00335B09">
      <w:pPr>
        <w:autoSpaceDE w:val="0"/>
        <w:autoSpaceDN w:val="0"/>
        <w:adjustRightInd w:val="0"/>
        <w:ind w:left="720" w:hanging="720"/>
        <w:rPr>
          <w:rFonts w:ascii="Arial Narrow" w:hAnsi="Arial Narrow" w:cs="Arial Narrow"/>
          <w:b/>
          <w:sz w:val="12"/>
          <w:szCs w:val="12"/>
        </w:rPr>
      </w:pPr>
    </w:p>
    <w:p w14:paraId="572D5D80" w14:textId="77777777" w:rsidR="00335B09" w:rsidRDefault="00335B09" w:rsidP="00335B09">
      <w:pPr>
        <w:autoSpaceDE w:val="0"/>
        <w:autoSpaceDN w:val="0"/>
        <w:adjustRightInd w:val="0"/>
        <w:ind w:left="720" w:hanging="720"/>
        <w:rPr>
          <w:rFonts w:ascii="Arial Narrow" w:hAnsi="Arial Narrow" w:cs="Arial Narrow"/>
          <w:b/>
        </w:rPr>
      </w:pPr>
      <w:r>
        <w:rPr>
          <w:rFonts w:ascii="Arial Narrow" w:hAnsi="Arial Narrow" w:cs="Arial Narrow"/>
          <w:b/>
        </w:rPr>
        <w:t xml:space="preserve">NB: </w:t>
      </w:r>
      <w:r>
        <w:rPr>
          <w:rFonts w:ascii="Arial Narrow" w:hAnsi="Arial Narrow" w:cs="Arial Narrow"/>
          <w:b/>
        </w:rPr>
        <w:tab/>
      </w:r>
      <w:r w:rsidRPr="00244018">
        <w:rPr>
          <w:rFonts w:ascii="Arial Narrow" w:hAnsi="Arial Narrow" w:cs="Arial Narrow"/>
          <w:b/>
        </w:rPr>
        <w:t>FAILURE TO PROVIDE ANY OF THE ABOVE PARTICULARS MAY RENDER THE BID INVALID</w:t>
      </w:r>
      <w:r w:rsidRPr="00244018">
        <w:rPr>
          <w:rFonts w:ascii="Arial Narrow" w:hAnsi="Arial Narrow" w:cs="Arial Narrow"/>
        </w:rPr>
        <w:t>.</w:t>
      </w:r>
      <w:r w:rsidRPr="002A3790">
        <w:t xml:space="preserve"> </w:t>
      </w:r>
      <w:r>
        <w:rPr>
          <w:rFonts w:ascii="Arial Narrow" w:hAnsi="Arial Narrow" w:cs="Arial Narrow"/>
          <w:b/>
        </w:rPr>
        <w:t xml:space="preserve">AN ORIGINAL OR CERTIFIED COPY </w:t>
      </w:r>
      <w:r w:rsidRPr="002A3790">
        <w:rPr>
          <w:rFonts w:ascii="Arial Narrow" w:hAnsi="Arial Narrow" w:cs="Arial Narrow"/>
          <w:b/>
        </w:rPr>
        <w:t>OF THE B-BBEE STATUS LEVEL VERIFICATION CERTIFICATE MUST BE SUBMITTED IN ORDER TO QUALIFY FOR PREFERENCE POINTS FOR B-BBEE.</w:t>
      </w:r>
    </w:p>
    <w:p w14:paraId="0268CB0D" w14:textId="77777777" w:rsidR="00335B09" w:rsidRPr="002A3790" w:rsidRDefault="00335B09" w:rsidP="00335B09">
      <w:pPr>
        <w:tabs>
          <w:tab w:val="left" w:pos="720"/>
          <w:tab w:val="left" w:pos="1944"/>
          <w:tab w:val="left" w:pos="3384"/>
          <w:tab w:val="left" w:pos="3744"/>
          <w:tab w:val="left" w:pos="4644"/>
          <w:tab w:val="left" w:pos="5760"/>
          <w:tab w:val="left" w:pos="7920"/>
        </w:tabs>
        <w:spacing w:line="215" w:lineRule="auto"/>
        <w:jc w:val="both"/>
        <w:rPr>
          <w:rFonts w:ascii="Arial Narrow" w:hAnsi="Arial Narrow"/>
          <w:b/>
        </w:rPr>
      </w:pPr>
      <w:r w:rsidRPr="002A3790">
        <w:rPr>
          <w:rFonts w:ascii="Arial Narrow" w:hAnsi="Arial Narrow"/>
          <w:b/>
          <w:i/>
        </w:rPr>
        <w:t>Note Well</w:t>
      </w:r>
      <w:r w:rsidRPr="002A3790">
        <w:rPr>
          <w:rFonts w:ascii="Arial Narrow" w:hAnsi="Arial Narrow"/>
          <w:b/>
        </w:rPr>
        <w:t>:</w:t>
      </w:r>
    </w:p>
    <w:p w14:paraId="09425325" w14:textId="77777777" w:rsidR="00335B09" w:rsidRPr="002A3790" w:rsidRDefault="00335B09">
      <w:pPr>
        <w:widowControl w:val="0"/>
        <w:numPr>
          <w:ilvl w:val="0"/>
          <w:numId w:val="83"/>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In respect of non VAT vendors the bidders may not increase the bid price under Section 67(1) of the Value Added Tax Act of 1991 where the relevant transaction would become subject to VAT by reason of the turnover threshold being exceeded and the bidder becomes liable for VAT.</w:t>
      </w:r>
    </w:p>
    <w:p w14:paraId="507C665E" w14:textId="77777777" w:rsidR="00335B09" w:rsidRPr="002A3790" w:rsidRDefault="00335B09">
      <w:pPr>
        <w:widowControl w:val="0"/>
        <w:numPr>
          <w:ilvl w:val="0"/>
          <w:numId w:val="83"/>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b/>
          <w:sz w:val="16"/>
          <w:szCs w:val="16"/>
        </w:rPr>
        <w:t>All delivery costs must be included in the bid price, for delivery at the prescribed destination.</w:t>
      </w:r>
    </w:p>
    <w:p w14:paraId="4F701043" w14:textId="77777777" w:rsidR="00335B09" w:rsidRPr="002A3790" w:rsidRDefault="00335B09">
      <w:pPr>
        <w:widowControl w:val="0"/>
        <w:numPr>
          <w:ilvl w:val="0"/>
          <w:numId w:val="83"/>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 xml:space="preserve">The price that appears on this form is the one that will be considered for acceptance as </w:t>
      </w:r>
      <w:r w:rsidRPr="002A3790">
        <w:rPr>
          <w:b/>
          <w:i/>
          <w:color w:val="000000"/>
          <w:sz w:val="16"/>
          <w:szCs w:val="16"/>
          <w:u w:val="single"/>
        </w:rPr>
        <w:t>a firm and final offer</w:t>
      </w:r>
      <w:r w:rsidRPr="002A3790">
        <w:rPr>
          <w:color w:val="000000"/>
          <w:sz w:val="16"/>
          <w:szCs w:val="16"/>
        </w:rPr>
        <w:t xml:space="preserve">. </w:t>
      </w:r>
    </w:p>
    <w:p w14:paraId="192CA904" w14:textId="77777777" w:rsidR="00335B09" w:rsidRPr="002A3790" w:rsidRDefault="00335B09">
      <w:pPr>
        <w:widowControl w:val="0"/>
        <w:numPr>
          <w:ilvl w:val="0"/>
          <w:numId w:val="83"/>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The grand total in the pricing schedule(s), inclusive of VAT, attached to the bid offer must correlate and be transferred to this form (PA32).</w:t>
      </w:r>
    </w:p>
    <w:p w14:paraId="615CCDA7" w14:textId="77777777" w:rsidR="00335B09" w:rsidRPr="002A3790" w:rsidRDefault="00335B09">
      <w:pPr>
        <w:widowControl w:val="0"/>
        <w:numPr>
          <w:ilvl w:val="0"/>
          <w:numId w:val="83"/>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Where there are inconsistencies between the grand total price offer in the pricing schedule(s) and the PA32 price offer, the price offer on the PA32 shall prevail and deemed to be firm and final. No further correspondence shall be entered into in this regard.</w:t>
      </w:r>
    </w:p>
    <w:p w14:paraId="404A5948" w14:textId="77777777" w:rsidR="00821CC1" w:rsidRDefault="00821CC1" w:rsidP="00265FE7">
      <w:pPr>
        <w:rPr>
          <w:b/>
          <w:snapToGrid w:val="0"/>
        </w:rPr>
      </w:pPr>
    </w:p>
    <w:p w14:paraId="7F500248" w14:textId="77777777" w:rsidR="00335B09" w:rsidRDefault="00335B09" w:rsidP="00B56AD8">
      <w:pPr>
        <w:pStyle w:val="Heading1"/>
        <w:rPr>
          <w:b/>
          <w:snapToGrid w:val="0"/>
        </w:rPr>
        <w:sectPr w:rsidR="00335B09" w:rsidSect="00715336">
          <w:pgSz w:w="11907" w:h="16840" w:code="9"/>
          <w:pgMar w:top="567" w:right="1275" w:bottom="709" w:left="1080" w:header="426" w:footer="680" w:gutter="0"/>
          <w:cols w:space="720"/>
          <w:docGrid w:linePitch="272"/>
        </w:sectPr>
      </w:pPr>
    </w:p>
    <w:p w14:paraId="3B749046" w14:textId="77777777" w:rsidR="00B56AD8" w:rsidRPr="00B56AD8" w:rsidRDefault="00B56AD8" w:rsidP="00B56AD8">
      <w:pPr>
        <w:pStyle w:val="Heading1"/>
        <w:rPr>
          <w:b/>
          <w:snapToGrid w:val="0"/>
        </w:rPr>
      </w:pPr>
      <w:bookmarkStart w:id="9" w:name="_Toc142075097"/>
      <w:r w:rsidRPr="00B56AD8">
        <w:rPr>
          <w:b/>
          <w:snapToGrid w:val="0"/>
        </w:rPr>
        <w:lastRenderedPageBreak/>
        <w:t>PA-04 (GS):  NOTICE AND INVITATION TO BID</w:t>
      </w:r>
      <w:bookmarkEnd w:id="9"/>
    </w:p>
    <w:p w14:paraId="01CF9AAF" w14:textId="77777777" w:rsidR="006926B8" w:rsidRPr="00D57A33" w:rsidRDefault="006926B8" w:rsidP="006926B8">
      <w:pPr>
        <w:jc w:val="center"/>
        <w:rPr>
          <w:b/>
          <w:snapToGrid w:val="0"/>
        </w:rPr>
      </w:pPr>
      <w:r w:rsidRPr="00D57A33">
        <w:rPr>
          <w:b/>
          <w:snapToGrid w:val="0"/>
        </w:rPr>
        <w:t>THE DEPARTMENT OF PUBLIC WORKS</w:t>
      </w:r>
      <w:r>
        <w:rPr>
          <w:b/>
          <w:snapToGrid w:val="0"/>
        </w:rPr>
        <w:t xml:space="preserve"> AND INFRASTRUCTURE</w:t>
      </w:r>
      <w:r w:rsidRPr="00D57A33">
        <w:rPr>
          <w:b/>
          <w:snapToGrid w:val="0"/>
        </w:rPr>
        <w:t xml:space="preserve"> INVITES </w:t>
      </w:r>
      <w:r w:rsidR="00B56AD8">
        <w:rPr>
          <w:b/>
          <w:snapToGrid w:val="0"/>
        </w:rPr>
        <w:t>BIDDERS</w:t>
      </w:r>
      <w:r w:rsidRPr="00D57A33">
        <w:rPr>
          <w:b/>
          <w:snapToGrid w:val="0"/>
        </w:rPr>
        <w:t xml:space="preserve"> FOR:</w:t>
      </w:r>
    </w:p>
    <w:p w14:paraId="146DE978" w14:textId="77777777" w:rsidR="006926B8" w:rsidRDefault="006926B8" w:rsidP="006926B8">
      <w:pPr>
        <w:pStyle w:val="Title"/>
        <w:rPr>
          <w:sz w:val="20"/>
        </w:rPr>
      </w:pP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2272"/>
        <w:gridCol w:w="2409"/>
        <w:gridCol w:w="3171"/>
      </w:tblGrid>
      <w:tr w:rsidR="006926B8" w:rsidRPr="00052949" w14:paraId="542DC356" w14:textId="77777777" w:rsidTr="00003AB9">
        <w:trPr>
          <w:cantSplit/>
          <w:trHeight w:val="637"/>
        </w:trPr>
        <w:tc>
          <w:tcPr>
            <w:tcW w:w="1980" w:type="dxa"/>
            <w:vAlign w:val="center"/>
          </w:tcPr>
          <w:p w14:paraId="57A2556B" w14:textId="77777777" w:rsidR="006926B8" w:rsidRPr="00052949" w:rsidRDefault="006926B8" w:rsidP="006926B8">
            <w:pPr>
              <w:rPr>
                <w:b/>
                <w:snapToGrid w:val="0"/>
              </w:rPr>
            </w:pPr>
            <w:r w:rsidRPr="00052949">
              <w:rPr>
                <w:b/>
                <w:snapToGrid w:val="0"/>
              </w:rPr>
              <w:t>Project title:</w:t>
            </w:r>
          </w:p>
        </w:tc>
        <w:tc>
          <w:tcPr>
            <w:tcW w:w="7848" w:type="dxa"/>
            <w:gridSpan w:val="3"/>
            <w:vAlign w:val="center"/>
          </w:tcPr>
          <w:p w14:paraId="09B3DCE4" w14:textId="08EF41A6" w:rsidR="006926B8" w:rsidRPr="009831FE" w:rsidRDefault="00000000" w:rsidP="00822CA1">
            <w:pPr>
              <w:pStyle w:val="CommentText"/>
              <w:jc w:val="both"/>
              <w:rPr>
                <w:b/>
                <w:sz w:val="24"/>
                <w:szCs w:val="24"/>
              </w:rPr>
            </w:pPr>
            <w:sdt>
              <w:sdtPr>
                <w:rPr>
                  <w:b/>
                  <w:snapToGrid w:val="0"/>
                </w:rPr>
                <w:alias w:val="Bid / Quotation Description"/>
                <w:tag w:val=""/>
                <w:id w:val="-470294823"/>
                <w:lock w:val="sdtContentLocked"/>
                <w:placeholder>
                  <w:docPart w:val="06A9C1C805A045EB8BFD1E4EED9D31CD"/>
                </w:placeholder>
                <w:dataBinding w:prefixMappings="xmlns:ns0='http://schemas.microsoft.com/office/2006/coverPageProps' " w:xpath="/ns0:CoverPageProperties[1]/ns0:Abstract[1]" w:storeItemID="{55AF091B-3C7A-41E3-B477-F2FDAA23CFDA}"/>
                <w:text/>
              </w:sdtPr>
              <w:sdtContent>
                <w:r w:rsidR="00BB0ADC">
                  <w:rPr>
                    <w:b/>
                    <w:snapToGrid w:val="0"/>
                  </w:rPr>
                  <w:t>REQUEST FOR PROPOSAL (RFP) ON LONG-TERM LEASING AND DEVELOPMENT OF UNUTILIZED STATE-OWNED IMMOVABLE PROPERTIES IN BLOEMFONTEIN REGIONAL OFFICE (CLUSTER10)</w:t>
                </w:r>
              </w:sdtContent>
            </w:sdt>
          </w:p>
        </w:tc>
      </w:tr>
      <w:tr w:rsidR="00265FE7" w:rsidRPr="00052949" w14:paraId="6E2F3910" w14:textId="77777777" w:rsidTr="00003AB9">
        <w:tblPrEx>
          <w:tblLook w:val="01E0" w:firstRow="1" w:lastRow="1" w:firstColumn="1" w:lastColumn="1" w:noHBand="0" w:noVBand="0"/>
        </w:tblPrEx>
        <w:trPr>
          <w:trHeight w:val="397"/>
        </w:trPr>
        <w:tc>
          <w:tcPr>
            <w:tcW w:w="1975" w:type="dxa"/>
            <w:vAlign w:val="center"/>
          </w:tcPr>
          <w:p w14:paraId="7AAB9008" w14:textId="77777777" w:rsidR="00265FE7" w:rsidRPr="00052949" w:rsidRDefault="00805AE7" w:rsidP="00805AE7">
            <w:pPr>
              <w:rPr>
                <w:b/>
                <w:snapToGrid w:val="0"/>
              </w:rPr>
            </w:pPr>
            <w:r>
              <w:rPr>
                <w:b/>
                <w:snapToGrid w:val="0"/>
              </w:rPr>
              <w:t xml:space="preserve">Bid </w:t>
            </w:r>
            <w:r w:rsidR="00265FE7" w:rsidRPr="00052949">
              <w:rPr>
                <w:b/>
                <w:snapToGrid w:val="0"/>
              </w:rPr>
              <w:t>no:</w:t>
            </w:r>
          </w:p>
        </w:tc>
        <w:bookmarkStart w:id="10" w:name="Text129"/>
        <w:tc>
          <w:tcPr>
            <w:tcW w:w="2273" w:type="dxa"/>
            <w:vAlign w:val="center"/>
          </w:tcPr>
          <w:p w14:paraId="22C18249" w14:textId="33B6921F" w:rsidR="00265FE7" w:rsidRPr="00052949" w:rsidRDefault="00000000" w:rsidP="00265FE7">
            <w:pPr>
              <w:rPr>
                <w:snapToGrid w:val="0"/>
              </w:rPr>
            </w:pPr>
            <w:sdt>
              <w:sdtPr>
                <w:rPr>
                  <w:b/>
                  <w:bCs/>
                  <w:lang w:val="en-ZA" w:eastAsia="en-ZA"/>
                </w:rPr>
                <w:alias w:val="Bid/ Quotation Number"/>
                <w:tag w:val=""/>
                <w:id w:val="-1921474316"/>
                <w:lock w:val="sdtContentLocked"/>
                <w:placeholder>
                  <w:docPart w:val="333F2C14FDEB43EBB2A531B966C1F7CC"/>
                </w:placeholder>
                <w:dataBinding w:prefixMappings="xmlns:ns0='http://purl.org/dc/elements/1.1/' xmlns:ns1='http://schemas.openxmlformats.org/package/2006/metadata/core-properties' " w:xpath="/ns1:coreProperties[1]/ns1:keywords[1]" w:storeItemID="{6C3C8BC8-F283-45AE-878A-BAB7291924A1}"/>
                <w:text/>
              </w:sdtPr>
              <w:sdtContent>
                <w:r w:rsidR="00F2268D">
                  <w:rPr>
                    <w:b/>
                    <w:bCs/>
                    <w:lang w:val="en-ZA" w:eastAsia="en-ZA"/>
                  </w:rPr>
                  <w:t>H24/025PF</w:t>
                </w:r>
              </w:sdtContent>
            </w:sdt>
          </w:p>
        </w:tc>
        <w:tc>
          <w:tcPr>
            <w:tcW w:w="2410" w:type="dxa"/>
            <w:vAlign w:val="center"/>
          </w:tcPr>
          <w:p w14:paraId="74AFFC43" w14:textId="77777777" w:rsidR="00265FE7" w:rsidRPr="00052949" w:rsidRDefault="00265FE7" w:rsidP="00265FE7">
            <w:pPr>
              <w:rPr>
                <w:snapToGrid w:val="0"/>
              </w:rPr>
            </w:pPr>
            <w:r w:rsidRPr="00052949">
              <w:rPr>
                <w:b/>
                <w:bCs/>
                <w:snapToGrid w:val="0"/>
              </w:rPr>
              <w:t>Procurement Plan  Reference no:</w:t>
            </w:r>
          </w:p>
        </w:tc>
        <w:bookmarkEnd w:id="10" w:displacedByCustomXml="next"/>
        <w:sdt>
          <w:sdtPr>
            <w:rPr>
              <w:b/>
              <w:bCs/>
              <w:lang w:val="en-US"/>
            </w:rPr>
            <w:alias w:val="Procurement Plan Number"/>
            <w:tag w:val=""/>
            <w:id w:val="-452479759"/>
            <w:lock w:val="sdtContentLocked"/>
            <w:placeholder>
              <w:docPart w:val="F285F22A7CC243F9A48D7DD6C7F14D77"/>
            </w:placeholder>
            <w:dataBinding w:prefixMappings="xmlns:ns0='http://purl.org/dc/elements/1.1/' xmlns:ns1='http://schemas.openxmlformats.org/package/2006/metadata/core-properties' " w:xpath="/ns1:coreProperties[1]/ns0:description[1]" w:storeItemID="{6C3C8BC8-F283-45AE-878A-BAB7291924A1}"/>
            <w:text w:multiLine="1"/>
          </w:sdtPr>
          <w:sdtContent>
            <w:tc>
              <w:tcPr>
                <w:tcW w:w="3173" w:type="dxa"/>
                <w:vAlign w:val="center"/>
              </w:tcPr>
              <w:p w14:paraId="1E6D9D10" w14:textId="720B116F" w:rsidR="00265FE7" w:rsidRPr="00052949" w:rsidRDefault="00042802" w:rsidP="00265FE7">
                <w:pPr>
                  <w:rPr>
                    <w:snapToGrid w:val="0"/>
                  </w:rPr>
                </w:pPr>
                <w:r>
                  <w:rPr>
                    <w:b/>
                    <w:bCs/>
                    <w:lang w:val="en-US"/>
                  </w:rPr>
                  <w:t>N/A</w:t>
                </w:r>
              </w:p>
            </w:tc>
          </w:sdtContent>
        </w:sdt>
      </w:tr>
      <w:tr w:rsidR="00265FE7" w:rsidRPr="00052949" w14:paraId="14811F8E" w14:textId="77777777" w:rsidTr="00003AB9">
        <w:tblPrEx>
          <w:tblLook w:val="01E0" w:firstRow="1" w:lastRow="1" w:firstColumn="1" w:lastColumn="1" w:noHBand="0" w:noVBand="0"/>
        </w:tblPrEx>
        <w:trPr>
          <w:trHeight w:val="397"/>
        </w:trPr>
        <w:tc>
          <w:tcPr>
            <w:tcW w:w="1975" w:type="dxa"/>
            <w:vAlign w:val="center"/>
          </w:tcPr>
          <w:p w14:paraId="24AD1B3E" w14:textId="77777777" w:rsidR="00265FE7" w:rsidRPr="00052949" w:rsidRDefault="00265FE7" w:rsidP="00265FE7">
            <w:pPr>
              <w:rPr>
                <w:b/>
                <w:snapToGrid w:val="0"/>
              </w:rPr>
            </w:pPr>
            <w:r w:rsidRPr="00052949">
              <w:rPr>
                <w:b/>
                <w:snapToGrid w:val="0"/>
              </w:rPr>
              <w:t>Advertising date:</w:t>
            </w:r>
          </w:p>
        </w:tc>
        <w:tc>
          <w:tcPr>
            <w:tcW w:w="2273" w:type="dxa"/>
            <w:vAlign w:val="center"/>
          </w:tcPr>
          <w:p w14:paraId="1FFAD9E4" w14:textId="53ECC13C" w:rsidR="00265FE7" w:rsidRPr="00052949" w:rsidRDefault="00000000" w:rsidP="005448E9">
            <w:pPr>
              <w:rPr>
                <w:snapToGrid w:val="0"/>
              </w:rPr>
            </w:pPr>
            <w:sdt>
              <w:sdtPr>
                <w:rPr>
                  <w:rStyle w:val="PlaceholderText"/>
                  <w:b/>
                  <w:bCs/>
                  <w:snapToGrid w:val="0"/>
                  <w:color w:val="000000" w:themeColor="text1"/>
                </w:rPr>
                <w:alias w:val="Bid Advertising Date"/>
                <w:tag w:val="Bid Advertising Date"/>
                <w:id w:val="-206578891"/>
                <w:lock w:val="sdtLocked"/>
                <w:placeholder>
                  <w:docPart w:val="DD15E6B592C14EE48D36093A8127AAB5"/>
                </w:placeholder>
                <w:date w:fullDate="2024-12-13T00:00:00Z">
                  <w:dateFormat w:val="dddd, dd MMMM yyyy"/>
                  <w:lid w:val="en-ZA"/>
                  <w:storeMappedDataAs w:val="dateTime"/>
                  <w:calendar w:val="gregorian"/>
                </w:date>
              </w:sdtPr>
              <w:sdtContent>
                <w:r w:rsidR="002C2C4D">
                  <w:rPr>
                    <w:rStyle w:val="PlaceholderText"/>
                    <w:b/>
                    <w:bCs/>
                    <w:snapToGrid w:val="0"/>
                    <w:color w:val="000000" w:themeColor="text1"/>
                    <w:lang w:val="en-ZA"/>
                  </w:rPr>
                  <w:t>Friday, 13 December 2024</w:t>
                </w:r>
              </w:sdtContent>
            </w:sdt>
          </w:p>
        </w:tc>
        <w:tc>
          <w:tcPr>
            <w:tcW w:w="2410" w:type="dxa"/>
            <w:vAlign w:val="center"/>
          </w:tcPr>
          <w:p w14:paraId="7585B46D" w14:textId="77777777" w:rsidR="00265FE7" w:rsidRPr="00052949" w:rsidRDefault="00265FE7" w:rsidP="00265FE7">
            <w:pPr>
              <w:rPr>
                <w:b/>
                <w:snapToGrid w:val="0"/>
              </w:rPr>
            </w:pPr>
            <w:r w:rsidRPr="00052949">
              <w:rPr>
                <w:b/>
                <w:snapToGrid w:val="0"/>
              </w:rPr>
              <w:t>Closing date:</w:t>
            </w:r>
          </w:p>
        </w:tc>
        <w:tc>
          <w:tcPr>
            <w:tcW w:w="3173" w:type="dxa"/>
            <w:vAlign w:val="center"/>
          </w:tcPr>
          <w:p w14:paraId="2567A712" w14:textId="77777777" w:rsidR="00265FE7" w:rsidRPr="00052949" w:rsidRDefault="00000000" w:rsidP="00265FE7">
            <w:pPr>
              <w:rPr>
                <w:snapToGrid w:val="0"/>
              </w:rPr>
            </w:pPr>
            <w:sdt>
              <w:sdtPr>
                <w:rPr>
                  <w:b/>
                </w:rPr>
                <w:alias w:val="Bid Closing Date"/>
                <w:tag w:val=""/>
                <w:id w:val="988909097"/>
                <w:lock w:val="sdtContentLocked"/>
                <w:placeholder>
                  <w:docPart w:val="68B4057B65534D2F8B2577416B37C903"/>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lang w:val="en-ZA"/>
                  </w:rPr>
                  <w:t>Thursday, 13 March 2025</w:t>
                </w:r>
              </w:sdtContent>
            </w:sdt>
          </w:p>
        </w:tc>
      </w:tr>
      <w:tr w:rsidR="00265FE7" w:rsidRPr="00052949" w14:paraId="138E598F" w14:textId="77777777" w:rsidTr="00003AB9">
        <w:tblPrEx>
          <w:tblLook w:val="01E0" w:firstRow="1" w:lastRow="1" w:firstColumn="1" w:lastColumn="1" w:noHBand="0" w:noVBand="0"/>
        </w:tblPrEx>
        <w:trPr>
          <w:trHeight w:val="397"/>
        </w:trPr>
        <w:tc>
          <w:tcPr>
            <w:tcW w:w="1975" w:type="dxa"/>
            <w:vAlign w:val="center"/>
          </w:tcPr>
          <w:p w14:paraId="38A43F09" w14:textId="77777777" w:rsidR="00265FE7" w:rsidRPr="00052949" w:rsidRDefault="00265FE7" w:rsidP="00265FE7">
            <w:pPr>
              <w:rPr>
                <w:b/>
                <w:snapToGrid w:val="0"/>
              </w:rPr>
            </w:pPr>
            <w:r w:rsidRPr="00052949">
              <w:rPr>
                <w:b/>
                <w:snapToGrid w:val="0"/>
              </w:rPr>
              <w:t>Closing time:</w:t>
            </w:r>
          </w:p>
        </w:tc>
        <w:tc>
          <w:tcPr>
            <w:tcW w:w="2273" w:type="dxa"/>
            <w:vAlign w:val="center"/>
          </w:tcPr>
          <w:p w14:paraId="10131BCE" w14:textId="77777777" w:rsidR="00265FE7" w:rsidRPr="00052949" w:rsidRDefault="00000000" w:rsidP="00265FE7">
            <w:pPr>
              <w:rPr>
                <w:b/>
                <w:snapToGrid w:val="0"/>
              </w:rPr>
            </w:pPr>
            <w:sdt>
              <w:sdtPr>
                <w:rPr>
                  <w:b/>
                </w:rPr>
                <w:alias w:val="Bid Closing Time"/>
                <w:tag w:val=""/>
                <w:id w:val="1741910800"/>
                <w:lock w:val="sdtContentLocked"/>
                <w:placeholder>
                  <w:docPart w:val="AB3D4626B1654D01BDE4473B64DC8CDB"/>
                </w:placeholder>
                <w:dataBinding w:prefixMappings="xmlns:ns0='http://purl.org/dc/elements/1.1/' xmlns:ns1='http://schemas.openxmlformats.org/package/2006/metadata/core-properties' " w:xpath="/ns1:coreProperties[1]/ns1:category[1]" w:storeItemID="{6C3C8BC8-F283-45AE-878A-BAB7291924A1}"/>
                <w:text/>
              </w:sdtPr>
              <w:sdtContent>
                <w:r w:rsidR="00C46B5C">
                  <w:rPr>
                    <w:b/>
                  </w:rPr>
                  <w:t>11:00</w:t>
                </w:r>
              </w:sdtContent>
            </w:sdt>
          </w:p>
        </w:tc>
        <w:tc>
          <w:tcPr>
            <w:tcW w:w="2410" w:type="dxa"/>
            <w:vAlign w:val="center"/>
          </w:tcPr>
          <w:p w14:paraId="481E7804" w14:textId="77777777" w:rsidR="00265FE7" w:rsidRPr="00052949" w:rsidRDefault="00265FE7" w:rsidP="00265FE7">
            <w:pPr>
              <w:rPr>
                <w:b/>
                <w:snapToGrid w:val="0"/>
              </w:rPr>
            </w:pPr>
            <w:r w:rsidRPr="00052949">
              <w:rPr>
                <w:b/>
                <w:snapToGrid w:val="0"/>
              </w:rPr>
              <w:t>Validity period:</w:t>
            </w:r>
          </w:p>
        </w:tc>
        <w:tc>
          <w:tcPr>
            <w:tcW w:w="3173" w:type="dxa"/>
            <w:shd w:val="clear" w:color="auto" w:fill="auto"/>
            <w:vAlign w:val="center"/>
          </w:tcPr>
          <w:p w14:paraId="53EF048C" w14:textId="35B26FFB" w:rsidR="00265FE7" w:rsidRPr="00052949" w:rsidRDefault="00000000" w:rsidP="00016526">
            <w:pPr>
              <w:rPr>
                <w:snapToGrid w:val="0"/>
              </w:rPr>
            </w:pPr>
            <w:sdt>
              <w:sdtPr>
                <w:rPr>
                  <w:b/>
                  <w:snapToGrid w:val="0"/>
                </w:rPr>
                <w:alias w:val="Bid Validity Period After Closing Date"/>
                <w:tag w:val="Bid Validity Period After Closing Date"/>
                <w:id w:val="222097987"/>
                <w:lock w:val="sdtLocked"/>
                <w:placeholder>
                  <w:docPart w:val="6C982A11B85544DDA77C7764B25A524E"/>
                </w:placeholder>
              </w:sdtPr>
              <w:sdtContent>
                <w:r w:rsidR="002C2C4D">
                  <w:rPr>
                    <w:b/>
                    <w:snapToGrid w:val="0"/>
                  </w:rPr>
                  <w:t>180</w:t>
                </w:r>
              </w:sdtContent>
            </w:sdt>
            <w:r w:rsidR="00016526">
              <w:rPr>
                <w:b/>
                <w:snapToGrid w:val="0"/>
              </w:rPr>
              <w:t xml:space="preserve">  calendar days</w:t>
            </w:r>
          </w:p>
        </w:tc>
      </w:tr>
    </w:tbl>
    <w:p w14:paraId="570E8F9A" w14:textId="77777777" w:rsidR="006926B8" w:rsidRPr="000F7DDB" w:rsidRDefault="006926B8" w:rsidP="006926B8">
      <w:pPr>
        <w:rPr>
          <w:bCs/>
          <w:snapToGrid w:val="0"/>
        </w:rPr>
      </w:pPr>
    </w:p>
    <w:p w14:paraId="64A7D9D0" w14:textId="77777777" w:rsidR="00185E09" w:rsidRPr="00185E09" w:rsidRDefault="006926B8">
      <w:pPr>
        <w:pStyle w:val="ListParagraph"/>
        <w:numPr>
          <w:ilvl w:val="0"/>
          <w:numId w:val="67"/>
        </w:numPr>
        <w:contextualSpacing/>
        <w:rPr>
          <w:b/>
          <w:snapToGrid w:val="0"/>
        </w:rPr>
      </w:pPr>
      <w:bookmarkStart w:id="11" w:name="_Toc142075098"/>
      <w:r w:rsidRPr="00594B2A">
        <w:rPr>
          <w:rStyle w:val="Heading2Char"/>
          <w:rFonts w:ascii="Arial" w:hAnsi="Arial" w:cs="Arial"/>
          <w:sz w:val="20"/>
        </w:rPr>
        <w:t>FUNCTIONALITY CRITERIA APPLICABLE</w:t>
      </w:r>
      <w:bookmarkEnd w:id="11"/>
      <w:r w:rsidRPr="00594B2A">
        <w:rPr>
          <w:b/>
          <w:snapToGrid w:val="0"/>
          <w:sz w:val="14"/>
        </w:rPr>
        <w:t xml:space="preserve">   </w:t>
      </w:r>
    </w:p>
    <w:p w14:paraId="165BFCB9" w14:textId="77777777" w:rsidR="00185E09" w:rsidRPr="00EA6426" w:rsidRDefault="00000000">
      <w:pPr>
        <w:pStyle w:val="ListParagraph"/>
        <w:numPr>
          <w:ilvl w:val="1"/>
          <w:numId w:val="67"/>
        </w:numPr>
        <w:contextualSpacing/>
        <w:rPr>
          <w:b/>
          <w:snapToGrid w:val="0"/>
        </w:rPr>
      </w:pPr>
      <w:sdt>
        <w:sdtPr>
          <w:rPr>
            <w:snapToGrid w:val="0"/>
          </w:rPr>
          <w:alias w:val="FUNCTIONALITY"/>
          <w:tag w:val="FUNCTIONALITY"/>
          <w:id w:val="-57861777"/>
          <w:placeholder>
            <w:docPart w:val="E7DC512BC5D94643BDBFF86D6A7E9A29"/>
          </w:placeholder>
          <w:dropDownList>
            <w:listItem w:value="Choose an item."/>
            <w:listItem w:displayText="The Bid will not be evaluated on Functionality" w:value="The Bid will not be evaluated on Functionality"/>
            <w:listItem w:displayText="The Bid will be evaluated on Functionality and the following Functionality evaluation criteria will apply and failure to meet minimum functionality score will result in the tenderer being disqualified. From further evaluation: " w:value="The Bid will be evaluated on Functionality and the following Functionality evaluation criteria will apply and failure to meet minimum functionality score will result in the tenderer being disqualified. From further evaluation: "/>
          </w:dropDownList>
        </w:sdtPr>
        <w:sdtContent>
          <w:r w:rsidR="00A53D5A">
            <w:rPr>
              <w:snapToGrid w:val="0"/>
            </w:rPr>
            <w:t xml:space="preserve">The Bid will be evaluated on Functionality and the following Functionality evaluation criteria will apply and failure to meet minimum functionality score will result in the tenderer being disqualified. From further evaluation: </w:t>
          </w:r>
        </w:sdtContent>
      </w:sdt>
    </w:p>
    <w:p w14:paraId="61FAF7DB" w14:textId="77777777" w:rsidR="006926B8" w:rsidRPr="009514B5" w:rsidRDefault="006926B8" w:rsidP="006926B8">
      <w:pPr>
        <w:ind w:left="360" w:right="278"/>
        <w:rPr>
          <w:i/>
          <w:iCs/>
        </w:rPr>
      </w:pP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9"/>
        <w:gridCol w:w="2277"/>
      </w:tblGrid>
      <w:tr w:rsidR="006926B8" w:rsidRPr="00D61946" w14:paraId="5A525CF0" w14:textId="77777777" w:rsidTr="00D3099A">
        <w:trPr>
          <w:cantSplit/>
          <w:trHeight w:val="502"/>
        </w:trPr>
        <w:tc>
          <w:tcPr>
            <w:tcW w:w="7289" w:type="dxa"/>
            <w:vAlign w:val="center"/>
          </w:tcPr>
          <w:p w14:paraId="740384AA" w14:textId="77777777" w:rsidR="006926B8" w:rsidRPr="00D61946" w:rsidRDefault="006926B8" w:rsidP="006926B8">
            <w:pPr>
              <w:rPr>
                <w:snapToGrid w:val="0"/>
              </w:rPr>
            </w:pPr>
            <w:r w:rsidRPr="00D61946">
              <w:rPr>
                <w:b/>
                <w:bCs/>
                <w:snapToGrid w:val="0"/>
              </w:rPr>
              <w:t>Functionality criteria</w:t>
            </w:r>
            <w:r w:rsidRPr="00D61946">
              <w:rPr>
                <w:rStyle w:val="FootnoteReference"/>
                <w:b/>
                <w:bCs/>
                <w:snapToGrid w:val="0"/>
              </w:rPr>
              <w:footnoteReference w:id="1"/>
            </w:r>
            <w:r w:rsidRPr="00D61946">
              <w:rPr>
                <w:b/>
                <w:bCs/>
                <w:snapToGrid w:val="0"/>
              </w:rPr>
              <w:t>:</w:t>
            </w:r>
          </w:p>
        </w:tc>
        <w:tc>
          <w:tcPr>
            <w:tcW w:w="2277" w:type="dxa"/>
            <w:vAlign w:val="center"/>
          </w:tcPr>
          <w:p w14:paraId="4605747B" w14:textId="77777777" w:rsidR="006926B8" w:rsidRPr="00D61946" w:rsidRDefault="006926B8" w:rsidP="006926B8">
            <w:pPr>
              <w:jc w:val="center"/>
              <w:rPr>
                <w:b/>
                <w:bCs/>
                <w:snapToGrid w:val="0"/>
              </w:rPr>
            </w:pPr>
            <w:r w:rsidRPr="00D61946">
              <w:rPr>
                <w:b/>
                <w:bCs/>
                <w:snapToGrid w:val="0"/>
              </w:rPr>
              <w:t>Weighting factor:</w:t>
            </w:r>
          </w:p>
        </w:tc>
      </w:tr>
      <w:tr w:rsidR="00D701CC" w:rsidRPr="00D61946" w14:paraId="0B02E00C" w14:textId="77777777" w:rsidTr="00D3099A">
        <w:trPr>
          <w:cantSplit/>
          <w:trHeight w:val="502"/>
        </w:trPr>
        <w:tc>
          <w:tcPr>
            <w:tcW w:w="7289" w:type="dxa"/>
          </w:tcPr>
          <w:p w14:paraId="24C43D41" w14:textId="77777777" w:rsidR="00D701CC" w:rsidRPr="00D61946" w:rsidRDefault="00D701CC" w:rsidP="00A53D5A">
            <w:pPr>
              <w:rPr>
                <w:snapToGrid w:val="0"/>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176EA6D4" w14:textId="77777777" w:rsidR="00D701CC" w:rsidRPr="00D61946" w:rsidRDefault="00D701CC" w:rsidP="00A53D5A">
            <w:pPr>
              <w:ind w:right="936"/>
              <w:jc w:val="center"/>
              <w:rPr>
                <w:snapToGrid w:val="0"/>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D701CC" w:rsidRPr="00D61946" w14:paraId="1ECE6135" w14:textId="77777777" w:rsidTr="00D3099A">
        <w:trPr>
          <w:cantSplit/>
          <w:trHeight w:val="677"/>
        </w:trPr>
        <w:tc>
          <w:tcPr>
            <w:tcW w:w="7289" w:type="dxa"/>
          </w:tcPr>
          <w:p w14:paraId="0859D559" w14:textId="77777777" w:rsidR="00D701CC" w:rsidRPr="000223D1" w:rsidRDefault="00D701CC" w:rsidP="00A53D5A">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795A7884" w14:textId="77777777" w:rsidR="00D701CC" w:rsidRDefault="00D701CC" w:rsidP="00A53D5A">
            <w:pPr>
              <w:ind w:right="936"/>
              <w:jc w:val="center"/>
              <w:rPr>
                <w:b/>
                <w:bCs/>
                <w:snapToGrid w:val="0"/>
                <w:sz w:val="18"/>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D701CC" w:rsidRPr="00D61946" w14:paraId="70903E9E" w14:textId="77777777" w:rsidTr="00D3099A">
        <w:trPr>
          <w:gridAfter w:val="1"/>
          <w:wAfter w:w="2277" w:type="dxa"/>
          <w:cantSplit/>
          <w:trHeight w:val="502"/>
        </w:trPr>
        <w:tc>
          <w:tcPr>
            <w:tcW w:w="7289" w:type="dxa"/>
          </w:tcPr>
          <w:p w14:paraId="6E73EE77" w14:textId="77777777" w:rsidR="00D701CC" w:rsidRDefault="00D701CC" w:rsidP="00D701CC">
            <w:pPr>
              <w:ind w:right="936"/>
              <w:jc w:val="center"/>
              <w:rPr>
                <w:b/>
                <w:bCs/>
                <w:snapToGrid w:val="0"/>
                <w:sz w:val="18"/>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4341CF" w:rsidRPr="00D61946" w14:paraId="7073B9F7" w14:textId="77777777" w:rsidTr="00D3099A">
        <w:trPr>
          <w:cantSplit/>
          <w:trHeight w:val="502"/>
        </w:trPr>
        <w:tc>
          <w:tcPr>
            <w:tcW w:w="7289" w:type="dxa"/>
          </w:tcPr>
          <w:p w14:paraId="68BF291C" w14:textId="77777777" w:rsidR="004341CF" w:rsidRPr="007F0C6A" w:rsidRDefault="004341CF" w:rsidP="004341CF">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0898FECD" w14:textId="77777777" w:rsidR="004341CF" w:rsidRPr="004E4C31" w:rsidRDefault="004341CF" w:rsidP="004341CF">
            <w:pPr>
              <w:ind w:right="936"/>
              <w:jc w:val="center"/>
              <w:rPr>
                <w:b/>
                <w:bCs/>
                <w:snapToGrid w:val="0"/>
                <w:lang w:val="en-ZA"/>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98406B" w:rsidRPr="00D61946" w14:paraId="5BA6F2E9" w14:textId="77777777" w:rsidTr="00D3099A">
        <w:trPr>
          <w:cantSplit/>
          <w:trHeight w:val="502"/>
        </w:trPr>
        <w:tc>
          <w:tcPr>
            <w:tcW w:w="7289" w:type="dxa"/>
          </w:tcPr>
          <w:p w14:paraId="22B21B1D" w14:textId="77777777" w:rsidR="0098406B" w:rsidRDefault="0098406B" w:rsidP="0098406B">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25C6EE0B" w14:textId="77777777" w:rsidR="0098406B" w:rsidRPr="006D6954" w:rsidRDefault="0098406B" w:rsidP="0098406B">
            <w:pPr>
              <w:ind w:right="936"/>
              <w:jc w:val="center"/>
              <w:rPr>
                <w:b/>
                <w:bCs/>
                <w:snapToGrid w:val="0"/>
                <w:lang w:val="en-ZA"/>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98406B" w:rsidRPr="00D61946" w14:paraId="374100DF" w14:textId="77777777" w:rsidTr="00D3099A">
        <w:trPr>
          <w:cantSplit/>
          <w:trHeight w:val="502"/>
        </w:trPr>
        <w:tc>
          <w:tcPr>
            <w:tcW w:w="7289" w:type="dxa"/>
          </w:tcPr>
          <w:p w14:paraId="2EC1C976" w14:textId="77777777" w:rsidR="0098406B" w:rsidRDefault="0098406B" w:rsidP="0098406B">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5B5A6E29" w14:textId="77777777" w:rsidR="0098406B" w:rsidRPr="006D6954" w:rsidRDefault="0098406B" w:rsidP="0098406B">
            <w:pPr>
              <w:ind w:right="936"/>
              <w:jc w:val="center"/>
              <w:rPr>
                <w:b/>
                <w:bCs/>
                <w:snapToGrid w:val="0"/>
                <w:lang w:val="en-ZA"/>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98406B" w:rsidRPr="00D61946" w14:paraId="46E3A41F" w14:textId="77777777" w:rsidTr="00D3099A">
        <w:trPr>
          <w:cantSplit/>
          <w:trHeight w:val="502"/>
        </w:trPr>
        <w:tc>
          <w:tcPr>
            <w:tcW w:w="7289" w:type="dxa"/>
          </w:tcPr>
          <w:p w14:paraId="53CB4D04" w14:textId="77777777" w:rsidR="0098406B" w:rsidRPr="00D61946" w:rsidRDefault="00003AB9" w:rsidP="00003AB9">
            <w:pPr>
              <w:rPr>
                <w:b/>
                <w:snapToGrid w:val="0"/>
              </w:rPr>
            </w:pPr>
            <w:r>
              <w:rPr>
                <w:b/>
                <w:bCs/>
                <w:snapToGrid w:val="0"/>
                <w:lang w:val="en-ZA"/>
              </w:rPr>
              <w:t xml:space="preserve">TOTAL </w:t>
            </w:r>
          </w:p>
        </w:tc>
        <w:sdt>
          <w:sdtPr>
            <w:rPr>
              <w:snapToGrid w:val="0"/>
            </w:rPr>
            <w:alias w:val="Maximum Functionality Score (If applicable)"/>
            <w:tag w:val="Maximum Functionality Score (If applicable)"/>
            <w:id w:val="1085495613"/>
            <w:lock w:val="sdtLocked"/>
            <w:placeholder>
              <w:docPart w:val="DefaultPlaceholder_1081868575"/>
            </w:placeholder>
            <w:dropDownList>
              <w:listItem w:value="Choose an item."/>
              <w:listItem w:displayText="N/A" w:value="N/A"/>
              <w:listItem w:displayText="100" w:value="100"/>
            </w:dropDownList>
          </w:sdtPr>
          <w:sdtContent>
            <w:tc>
              <w:tcPr>
                <w:tcW w:w="2277" w:type="dxa"/>
              </w:tcPr>
              <w:p w14:paraId="395682C5" w14:textId="77777777" w:rsidR="0098406B" w:rsidRPr="00D61946" w:rsidRDefault="00501336" w:rsidP="0098406B">
                <w:pPr>
                  <w:ind w:right="936"/>
                  <w:jc w:val="center"/>
                  <w:rPr>
                    <w:snapToGrid w:val="0"/>
                  </w:rPr>
                </w:pPr>
                <w:r>
                  <w:rPr>
                    <w:snapToGrid w:val="0"/>
                  </w:rPr>
                  <w:t>N/A</w:t>
                </w:r>
              </w:p>
            </w:tc>
          </w:sdtContent>
        </w:sdt>
      </w:tr>
    </w:tbl>
    <w:p w14:paraId="261C09F6" w14:textId="77777777" w:rsidR="006926B8" w:rsidRDefault="006926B8" w:rsidP="006926B8">
      <w:pPr>
        <w:tabs>
          <w:tab w:val="left" w:pos="1944"/>
          <w:tab w:val="left" w:pos="3384"/>
          <w:tab w:val="left" w:pos="3744"/>
          <w:tab w:val="left" w:pos="4644"/>
          <w:tab w:val="left" w:pos="5760"/>
          <w:tab w:val="left" w:pos="7920"/>
        </w:tabs>
        <w:spacing w:line="215" w:lineRule="auto"/>
        <w:rPr>
          <w:i/>
          <w:snapToGrid w:val="0"/>
        </w:rPr>
      </w:pPr>
    </w:p>
    <w:p w14:paraId="1CB6EDE6" w14:textId="77777777" w:rsidR="006926B8" w:rsidRPr="008961A4" w:rsidRDefault="006926B8" w:rsidP="006926B8">
      <w:pPr>
        <w:tabs>
          <w:tab w:val="left" w:pos="1944"/>
          <w:tab w:val="left" w:pos="3384"/>
          <w:tab w:val="left" w:pos="3744"/>
          <w:tab w:val="left" w:pos="4644"/>
          <w:tab w:val="left" w:pos="5760"/>
          <w:tab w:val="left" w:pos="7920"/>
        </w:tabs>
        <w:spacing w:line="215" w:lineRule="auto"/>
        <w:rPr>
          <w:bCs/>
          <w:i/>
          <w:snapToGrid w:val="0"/>
          <w:sz w:val="16"/>
          <w:szCs w:val="16"/>
        </w:rPr>
      </w:pPr>
      <w:r w:rsidRPr="008961A4">
        <w:rPr>
          <w:i/>
          <w:snapToGrid w:val="0"/>
          <w:sz w:val="16"/>
          <w:szCs w:val="16"/>
        </w:rPr>
        <w:t>(</w:t>
      </w:r>
      <w:r w:rsidRPr="00884D52">
        <w:rPr>
          <w:i/>
          <w:iCs/>
          <w:sz w:val="16"/>
          <w:szCs w:val="16"/>
        </w:rPr>
        <w:t>Weights for f</w:t>
      </w:r>
      <w:r>
        <w:rPr>
          <w:i/>
          <w:iCs/>
          <w:sz w:val="16"/>
          <w:szCs w:val="16"/>
        </w:rPr>
        <w:t xml:space="preserve">unctionality must add up to 100. </w:t>
      </w:r>
      <w:r w:rsidRPr="008961A4">
        <w:rPr>
          <w:bCs/>
          <w:i/>
          <w:snapToGrid w:val="0"/>
          <w:sz w:val="16"/>
          <w:szCs w:val="16"/>
        </w:rPr>
        <w:t>Weightings will be multiplied by the scores allocated during the evaluation process to arrive at the total functionality points)</w:t>
      </w:r>
    </w:p>
    <w:p w14:paraId="30D147A1" w14:textId="77777777" w:rsidR="006926B8" w:rsidRPr="00D61946" w:rsidRDefault="006926B8" w:rsidP="006926B8">
      <w:pPr>
        <w:tabs>
          <w:tab w:val="left" w:pos="1944"/>
          <w:tab w:val="left" w:pos="3384"/>
          <w:tab w:val="left" w:pos="3744"/>
          <w:tab w:val="left" w:pos="4644"/>
          <w:tab w:val="left" w:pos="5760"/>
          <w:tab w:val="left" w:pos="7920"/>
        </w:tabs>
        <w:spacing w:line="215" w:lineRule="auto"/>
        <w:rPr>
          <w:b/>
          <w:bCs/>
          <w:snapToGrid w:val="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2340"/>
      </w:tblGrid>
      <w:tr w:rsidR="006926B8" w:rsidRPr="00D61946" w14:paraId="5850D97D" w14:textId="77777777" w:rsidTr="006926B8">
        <w:trPr>
          <w:cantSplit/>
          <w:trHeight w:val="397"/>
        </w:trPr>
        <w:tc>
          <w:tcPr>
            <w:tcW w:w="7488" w:type="dxa"/>
            <w:vAlign w:val="center"/>
          </w:tcPr>
          <w:p w14:paraId="67B5B25E" w14:textId="77777777" w:rsidR="006926B8" w:rsidRPr="00D61946" w:rsidRDefault="006926B8" w:rsidP="006926B8">
            <w:pPr>
              <w:rPr>
                <w:b/>
                <w:bCs/>
                <w:snapToGrid w:val="0"/>
                <w:sz w:val="18"/>
              </w:rPr>
            </w:pPr>
            <w:r w:rsidRPr="00D61946">
              <w:rPr>
                <w:b/>
                <w:bCs/>
                <w:snapToGrid w:val="0"/>
              </w:rPr>
              <w:t>Minimum functionality score to qualify for further evaluation:</w:t>
            </w:r>
          </w:p>
        </w:tc>
        <w:tc>
          <w:tcPr>
            <w:tcW w:w="2340" w:type="dxa"/>
            <w:vAlign w:val="center"/>
          </w:tcPr>
          <w:p w14:paraId="4088B9E8" w14:textId="482DD049" w:rsidR="006926B8" w:rsidRPr="00D61946" w:rsidRDefault="00133945" w:rsidP="00133945">
            <w:pPr>
              <w:rPr>
                <w:b/>
                <w:bCs/>
                <w:snapToGrid w:val="0"/>
                <w:sz w:val="18"/>
              </w:rPr>
            </w:pPr>
            <w:r>
              <w:rPr>
                <w:b/>
                <w:bCs/>
                <w:snapToGrid w:val="0"/>
                <w:lang w:val="en-ZA"/>
              </w:rPr>
              <w:fldChar w:fldCharType="begin">
                <w:ffData>
                  <w:name w:val=""/>
                  <w:enabled/>
                  <w:calcOnExit w:val="0"/>
                  <w:textInput>
                    <w:default w:val="Indicate Mimum Score (If applicable)"/>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sidR="002C2C4D">
              <w:rPr>
                <w:b/>
                <w:bCs/>
                <w:noProof/>
                <w:snapToGrid w:val="0"/>
                <w:lang w:val="en-ZA"/>
              </w:rPr>
              <w:t>70</w:t>
            </w:r>
            <w:r>
              <w:rPr>
                <w:b/>
                <w:bCs/>
                <w:snapToGrid w:val="0"/>
                <w:lang w:val="en-ZA"/>
              </w:rPr>
              <w:fldChar w:fldCharType="end"/>
            </w:r>
          </w:p>
        </w:tc>
      </w:tr>
    </w:tbl>
    <w:p w14:paraId="30B472F1" w14:textId="77777777" w:rsidR="00A675ED" w:rsidRDefault="006926B8" w:rsidP="006926B8">
      <w:pPr>
        <w:rPr>
          <w:i/>
          <w:iCs/>
          <w:snapToGrid w:val="0"/>
          <w:sz w:val="16"/>
          <w:szCs w:val="16"/>
        </w:rPr>
      </w:pPr>
      <w:r w:rsidRPr="00D61946">
        <w:rPr>
          <w:i/>
          <w:iCs/>
          <w:snapToGrid w:val="0"/>
          <w:sz w:val="16"/>
          <w:szCs w:val="16"/>
        </w:rPr>
        <w:t>(Total minimum qualifying score for functionality is 50 Percent, any deviation below or above the 50 Percent, provide motivation below)</w:t>
      </w:r>
    </w:p>
    <w:p w14:paraId="15AA5BEC" w14:textId="77777777" w:rsidR="00874AC1" w:rsidRDefault="00874AC1" w:rsidP="00874AC1">
      <w:pPr>
        <w:rPr>
          <w:b/>
          <w:i/>
          <w:iCs/>
        </w:rPr>
      </w:pPr>
    </w:p>
    <w:p w14:paraId="33D7E252" w14:textId="77777777" w:rsidR="00964F0D" w:rsidRDefault="000210BB" w:rsidP="006926B8">
      <w:pPr>
        <w:rPr>
          <w:b/>
        </w:rPr>
      </w:pPr>
      <w:r>
        <w:rPr>
          <w:b/>
          <w:bCs/>
          <w:snapToGrid w:val="0"/>
          <w:lang w:val="en-ZA"/>
        </w:rPr>
        <w:t xml:space="preserve"> </w:t>
      </w:r>
      <w:r w:rsidRPr="00EB52D7">
        <w:rPr>
          <w:b/>
        </w:rPr>
        <w:fldChar w:fldCharType="begin">
          <w:ffData>
            <w:name w:val="Text225"/>
            <w:enabled/>
            <w:calcOnExit w:val="0"/>
            <w:textInput/>
          </w:ffData>
        </w:fldChar>
      </w:r>
      <w:r w:rsidRPr="00EB52D7">
        <w:rPr>
          <w:b/>
        </w:rPr>
        <w:instrText xml:space="preserve"> FORMTEXT </w:instrText>
      </w:r>
      <w:r w:rsidRPr="00EB52D7">
        <w:rPr>
          <w:b/>
        </w:rPr>
      </w:r>
      <w:r w:rsidRPr="00EB52D7">
        <w:rPr>
          <w:b/>
        </w:rPr>
        <w:fldChar w:fldCharType="separate"/>
      </w:r>
    </w:p>
    <w:p w14:paraId="43953471" w14:textId="0E24C64B" w:rsidR="00874AC1" w:rsidRPr="00A675ED" w:rsidRDefault="000210BB" w:rsidP="006926B8">
      <w:pPr>
        <w:rPr>
          <w:snapToGrid w:val="0"/>
          <w:sz w:val="16"/>
          <w:szCs w:val="16"/>
        </w:rPr>
      </w:pPr>
      <w:r w:rsidRPr="00EB52D7">
        <w:rPr>
          <w:b/>
        </w:rPr>
        <w:fldChar w:fldCharType="end"/>
      </w:r>
    </w:p>
    <w:p w14:paraId="4E09A65F" w14:textId="77777777" w:rsidR="006926B8" w:rsidRDefault="006926B8" w:rsidP="006926B8">
      <w:pPr>
        <w:rPr>
          <w:b/>
          <w:bCs/>
          <w:snapToGrid w:val="0"/>
        </w:rPr>
      </w:pPr>
    </w:p>
    <w:p w14:paraId="634063C0" w14:textId="77777777" w:rsidR="006926B8" w:rsidRPr="004778DD" w:rsidRDefault="00CC0873">
      <w:pPr>
        <w:pStyle w:val="ListParagraph"/>
        <w:numPr>
          <w:ilvl w:val="0"/>
          <w:numId w:val="67"/>
        </w:numPr>
        <w:contextualSpacing/>
        <w:rPr>
          <w:rStyle w:val="Heading2Char"/>
          <w:rFonts w:ascii="Arial" w:hAnsi="Arial" w:cs="Arial"/>
          <w:bCs w:val="0"/>
          <w:sz w:val="20"/>
        </w:rPr>
      </w:pPr>
      <w:bookmarkStart w:id="12" w:name="_Toc142075099"/>
      <w:r w:rsidRPr="004778DD">
        <w:rPr>
          <w:rStyle w:val="Heading2Char"/>
          <w:rFonts w:ascii="Arial" w:hAnsi="Arial" w:cs="Arial"/>
          <w:sz w:val="20"/>
        </w:rPr>
        <w:t>EVALUATION METHOD FOR RESPONSIVE BIDS</w:t>
      </w:r>
      <w:bookmarkEnd w:id="12"/>
    </w:p>
    <w:p w14:paraId="383FA367" w14:textId="77777777" w:rsidR="00CC0873" w:rsidRPr="00CC0873" w:rsidRDefault="00CC0873" w:rsidP="00CC0873">
      <w:pPr>
        <w:pStyle w:val="ListParagraph"/>
        <w:ind w:left="1440"/>
        <w:contextualSpacing/>
        <w:rPr>
          <w:b/>
          <w:bCs/>
          <w:snapToGrid w:val="0"/>
        </w:rPr>
      </w:pPr>
    </w:p>
    <w:tbl>
      <w:tblPr>
        <w:tblW w:w="0" w:type="auto"/>
        <w:tblLook w:val="0000" w:firstRow="0" w:lastRow="0" w:firstColumn="0" w:lastColumn="0" w:noHBand="0" w:noVBand="0"/>
      </w:tblPr>
      <w:tblGrid>
        <w:gridCol w:w="4726"/>
        <w:gridCol w:w="4816"/>
      </w:tblGrid>
      <w:tr w:rsidR="006926B8" w:rsidRPr="00D61946" w14:paraId="037FB73A" w14:textId="77777777" w:rsidTr="00003AB9">
        <w:trPr>
          <w:trHeight w:val="451"/>
        </w:trPr>
        <w:tc>
          <w:tcPr>
            <w:tcW w:w="4726" w:type="dxa"/>
            <w:tcBorders>
              <w:top w:val="single" w:sz="4" w:space="0" w:color="auto"/>
              <w:left w:val="single" w:sz="4" w:space="0" w:color="auto"/>
              <w:bottom w:val="single" w:sz="4" w:space="0" w:color="auto"/>
              <w:right w:val="single" w:sz="4" w:space="0" w:color="auto"/>
            </w:tcBorders>
            <w:vAlign w:val="center"/>
          </w:tcPr>
          <w:p w14:paraId="7C6C7A69" w14:textId="77777777" w:rsidR="006926B8" w:rsidRPr="00D61946" w:rsidRDefault="006926B8" w:rsidP="006926B8">
            <w:pPr>
              <w:jc w:val="center"/>
              <w:rPr>
                <w:snapToGrid w:val="0"/>
                <w:sz w:val="18"/>
              </w:rPr>
            </w:pPr>
            <w:r w:rsidRPr="00EB011C">
              <w:rPr>
                <w:b/>
                <w:snapToGrid w:val="0"/>
              </w:rPr>
              <w:t xml:space="preserve">       </w:t>
            </w:r>
            <w:r w:rsidRPr="00D61946">
              <w:rPr>
                <w:snapToGrid w:val="0"/>
                <w:sz w:val="18"/>
              </w:rPr>
              <w:fldChar w:fldCharType="begin">
                <w:ffData>
                  <w:name w:val="Check1"/>
                  <w:enabled/>
                  <w:calcOnExit w:val="0"/>
                  <w:checkBox>
                    <w:sizeAuto/>
                    <w:default w:val="0"/>
                    <w:checked w:val="0"/>
                  </w:checkBox>
                </w:ffData>
              </w:fldChar>
            </w:r>
            <w:r w:rsidRPr="00D61946">
              <w:rPr>
                <w:snapToGrid w:val="0"/>
                <w:sz w:val="18"/>
              </w:rPr>
              <w:instrText xml:space="preserve"> FORMCHECKBOX </w:instrText>
            </w:r>
            <w:r w:rsidRPr="00D61946">
              <w:rPr>
                <w:snapToGrid w:val="0"/>
                <w:sz w:val="18"/>
              </w:rPr>
            </w:r>
            <w:r w:rsidRPr="00D61946">
              <w:rPr>
                <w:snapToGrid w:val="0"/>
                <w:sz w:val="18"/>
              </w:rPr>
              <w:fldChar w:fldCharType="separate"/>
            </w:r>
            <w:r w:rsidRPr="00D61946">
              <w:rPr>
                <w:snapToGrid w:val="0"/>
                <w:sz w:val="18"/>
              </w:rPr>
              <w:fldChar w:fldCharType="end"/>
            </w:r>
            <w:r w:rsidRPr="00D61946">
              <w:rPr>
                <w:snapToGrid w:val="0"/>
                <w:sz w:val="18"/>
              </w:rPr>
              <w:t xml:space="preserve"> Method 1 (Financial offer)</w:t>
            </w:r>
          </w:p>
        </w:tc>
        <w:tc>
          <w:tcPr>
            <w:tcW w:w="4816" w:type="dxa"/>
            <w:tcBorders>
              <w:top w:val="single" w:sz="4" w:space="0" w:color="auto"/>
              <w:left w:val="single" w:sz="4" w:space="0" w:color="auto"/>
              <w:bottom w:val="single" w:sz="4" w:space="0" w:color="auto"/>
              <w:right w:val="single" w:sz="4" w:space="0" w:color="auto"/>
            </w:tcBorders>
            <w:vAlign w:val="center"/>
          </w:tcPr>
          <w:p w14:paraId="68A0FFBC" w14:textId="77777777" w:rsidR="006926B8" w:rsidRPr="00D61946" w:rsidRDefault="00EB79CC" w:rsidP="006926B8">
            <w:pPr>
              <w:jc w:val="center"/>
              <w:rPr>
                <w:snapToGrid w:val="0"/>
                <w:sz w:val="18"/>
              </w:rPr>
            </w:pPr>
            <w:r>
              <w:rPr>
                <w:snapToGrid w:val="0"/>
                <w:sz w:val="18"/>
              </w:rPr>
              <w:fldChar w:fldCharType="begin">
                <w:ffData>
                  <w:name w:val="Check2"/>
                  <w:enabled/>
                  <w:calcOnExit w:val="0"/>
                  <w:checkBox>
                    <w:sizeAuto/>
                    <w:default w:val="1"/>
                  </w:checkBox>
                </w:ffData>
              </w:fldChar>
            </w:r>
            <w:bookmarkStart w:id="13" w:name="Check2"/>
            <w:r>
              <w:rPr>
                <w:snapToGrid w:val="0"/>
                <w:sz w:val="18"/>
              </w:rPr>
              <w:instrText xml:space="preserve"> FORMCHECKBOX </w:instrText>
            </w:r>
            <w:r>
              <w:rPr>
                <w:snapToGrid w:val="0"/>
                <w:sz w:val="18"/>
              </w:rPr>
            </w:r>
            <w:r>
              <w:rPr>
                <w:snapToGrid w:val="0"/>
                <w:sz w:val="18"/>
              </w:rPr>
              <w:fldChar w:fldCharType="separate"/>
            </w:r>
            <w:r>
              <w:rPr>
                <w:snapToGrid w:val="0"/>
                <w:sz w:val="18"/>
              </w:rPr>
              <w:fldChar w:fldCharType="end"/>
            </w:r>
            <w:bookmarkEnd w:id="13"/>
            <w:r w:rsidR="006926B8" w:rsidRPr="00D61946">
              <w:rPr>
                <w:snapToGrid w:val="0"/>
                <w:sz w:val="18"/>
              </w:rPr>
              <w:t xml:space="preserve"> Method 2 (Financial and Preference offer)</w:t>
            </w:r>
          </w:p>
        </w:tc>
      </w:tr>
    </w:tbl>
    <w:p w14:paraId="55A4DD13" w14:textId="77777777" w:rsidR="00377B96" w:rsidRPr="00377B96" w:rsidRDefault="00377B96" w:rsidP="00377B96">
      <w:pPr>
        <w:pStyle w:val="ListParagraph"/>
        <w:ind w:left="360"/>
        <w:contextualSpacing/>
        <w:rPr>
          <w:snapToGrid w:val="0"/>
        </w:rPr>
      </w:pPr>
    </w:p>
    <w:p w14:paraId="30C1F3CD" w14:textId="77777777" w:rsidR="00734C53" w:rsidRPr="00377B96" w:rsidRDefault="00377B96">
      <w:pPr>
        <w:pStyle w:val="ListParagraph"/>
        <w:numPr>
          <w:ilvl w:val="1"/>
          <w:numId w:val="74"/>
        </w:numPr>
        <w:contextualSpacing/>
        <w:rPr>
          <w:snapToGrid w:val="0"/>
        </w:rPr>
      </w:pPr>
      <w:r w:rsidRPr="00377B96">
        <w:rPr>
          <w:b/>
          <w:snapToGrid w:val="0"/>
        </w:rPr>
        <w:t>T</w:t>
      </w:r>
      <w:r w:rsidR="00734C53" w:rsidRPr="00377B96">
        <w:rPr>
          <w:b/>
          <w:snapToGrid w:val="0"/>
        </w:rPr>
        <w:t xml:space="preserve">he </w:t>
      </w:r>
      <w:r w:rsidR="00505AFE">
        <w:rPr>
          <w:b/>
          <w:snapToGrid w:val="0"/>
        </w:rPr>
        <w:t>90/10</w:t>
      </w:r>
      <w:r w:rsidR="00734C53" w:rsidRPr="00377B96">
        <w:rPr>
          <w:b/>
          <w:snapToGrid w:val="0"/>
        </w:rPr>
        <w:t xml:space="preserve"> Preference points scoring system will be applicable for this bid</w:t>
      </w:r>
    </w:p>
    <w:p w14:paraId="1BB2C768" w14:textId="77777777" w:rsidR="006926B8" w:rsidRDefault="006926B8" w:rsidP="006926B8">
      <w:pPr>
        <w:rPr>
          <w:snapToGrid w:val="0"/>
        </w:rPr>
      </w:pPr>
    </w:p>
    <w:p w14:paraId="3498A2A5" w14:textId="77777777" w:rsidR="00185E09" w:rsidRDefault="00185E09">
      <w:pPr>
        <w:rPr>
          <w:b/>
          <w:snapToGrid w:val="0"/>
        </w:rPr>
      </w:pPr>
    </w:p>
    <w:p w14:paraId="5EA460D1" w14:textId="77777777" w:rsidR="00185E09" w:rsidRDefault="00185E09">
      <w:pPr>
        <w:rPr>
          <w:b/>
          <w:snapToGrid w:val="0"/>
        </w:rPr>
      </w:pPr>
    </w:p>
    <w:p w14:paraId="632319B3" w14:textId="77777777" w:rsidR="00D3099A" w:rsidRDefault="00D3099A" w:rsidP="00377B96">
      <w:pPr>
        <w:pStyle w:val="ListParagraph"/>
        <w:keepNext/>
        <w:keepLines/>
        <w:ind w:left="360"/>
        <w:contextualSpacing/>
        <w:rPr>
          <w:b/>
          <w:snapToGrid w:val="0"/>
        </w:rPr>
      </w:pPr>
    </w:p>
    <w:p w14:paraId="549DD7D2" w14:textId="77777777" w:rsidR="00D3099A" w:rsidRDefault="00D3099A" w:rsidP="00377B96">
      <w:pPr>
        <w:pStyle w:val="ListParagraph"/>
        <w:keepNext/>
        <w:keepLines/>
        <w:ind w:left="360"/>
        <w:contextualSpacing/>
        <w:rPr>
          <w:b/>
          <w:snapToGrid w:val="0"/>
        </w:rPr>
      </w:pPr>
    </w:p>
    <w:p w14:paraId="466D6D6D" w14:textId="77777777" w:rsidR="00505AFE" w:rsidRDefault="00505AFE" w:rsidP="00377B96">
      <w:pPr>
        <w:pStyle w:val="ListParagraph"/>
        <w:keepNext/>
        <w:keepLines/>
        <w:ind w:left="360"/>
        <w:contextualSpacing/>
        <w:rPr>
          <w:b/>
          <w:snapToGrid w:val="0"/>
        </w:rPr>
      </w:pPr>
    </w:p>
    <w:p w14:paraId="6F0BDC24" w14:textId="77777777" w:rsidR="006926B8" w:rsidRPr="004778DD" w:rsidRDefault="006926B8">
      <w:pPr>
        <w:pStyle w:val="ListParagraph"/>
        <w:numPr>
          <w:ilvl w:val="0"/>
          <w:numId w:val="67"/>
        </w:numPr>
        <w:contextualSpacing/>
        <w:rPr>
          <w:rStyle w:val="Heading2Char"/>
          <w:rFonts w:ascii="Arial" w:hAnsi="Arial" w:cs="Arial"/>
          <w:sz w:val="20"/>
        </w:rPr>
      </w:pPr>
      <w:bookmarkStart w:id="14" w:name="_Toc142075100"/>
      <w:r w:rsidRPr="004778DD">
        <w:rPr>
          <w:rStyle w:val="Heading2Char"/>
          <w:rFonts w:ascii="Arial" w:hAnsi="Arial" w:cs="Arial"/>
          <w:sz w:val="20"/>
        </w:rPr>
        <w:t>RESPONSIVENESS CRITERIA</w:t>
      </w:r>
      <w:bookmarkEnd w:id="14"/>
    </w:p>
    <w:p w14:paraId="35094059" w14:textId="77777777" w:rsidR="006926B8" w:rsidRPr="00711A94" w:rsidRDefault="006926B8" w:rsidP="006926B8">
      <w:pPr>
        <w:keepNext/>
        <w:keepLines/>
        <w:rPr>
          <w:snapToGrid w:val="0"/>
        </w:rPr>
      </w:pPr>
    </w:p>
    <w:p w14:paraId="3EF66622" w14:textId="77777777" w:rsidR="006926B8" w:rsidRPr="00711A94" w:rsidRDefault="006926B8">
      <w:pPr>
        <w:pStyle w:val="ListParagraph"/>
        <w:keepNext/>
        <w:keepLines/>
        <w:numPr>
          <w:ilvl w:val="1"/>
          <w:numId w:val="68"/>
        </w:numPr>
        <w:contextualSpacing/>
        <w:jc w:val="both"/>
        <w:rPr>
          <w:snapToGrid w:val="0"/>
          <w:lang w:val="en-ZA"/>
        </w:rPr>
      </w:pPr>
      <w:r w:rsidRPr="00711A94">
        <w:rPr>
          <w:b/>
          <w:snapToGrid w:val="0"/>
          <w:lang w:val="en-ZA"/>
        </w:rPr>
        <w:t xml:space="preserve">Indicate substantive responsiveness criteria applicable for this tender.  Failure to comply with   the criteria stated hereunder </w:t>
      </w:r>
      <w:r w:rsidRPr="00711A94">
        <w:rPr>
          <w:b/>
          <w:snapToGrid w:val="0"/>
          <w:u w:val="single"/>
          <w:lang w:val="en-ZA"/>
        </w:rPr>
        <w:t>shall</w:t>
      </w:r>
      <w:r w:rsidRPr="00711A94">
        <w:rPr>
          <w:b/>
          <w:snapToGrid w:val="0"/>
          <w:lang w:val="en-ZA"/>
        </w:rPr>
        <w:t xml:space="preserve"> result in the tender offer being disqualified from further consideration:</w:t>
      </w:r>
    </w:p>
    <w:p w14:paraId="0DB8EAFD" w14:textId="77777777" w:rsidR="006926B8" w:rsidRPr="00981744" w:rsidRDefault="006926B8" w:rsidP="006926B8">
      <w:pPr>
        <w:pStyle w:val="ListParagraph"/>
        <w:keepNext/>
        <w:keepLines/>
        <w:ind w:left="993"/>
        <w:rPr>
          <w:snapToGrid w:val="0"/>
          <w:lang w:val="en-ZA"/>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697"/>
        <w:gridCol w:w="8416"/>
      </w:tblGrid>
      <w:tr w:rsidR="00280CA7" w:rsidRPr="00D61946" w14:paraId="26431847" w14:textId="77777777" w:rsidTr="00850EF7">
        <w:trPr>
          <w:cantSplit/>
          <w:trHeight w:val="397"/>
        </w:trPr>
        <w:tc>
          <w:tcPr>
            <w:tcW w:w="228" w:type="pct"/>
            <w:vAlign w:val="center"/>
          </w:tcPr>
          <w:p w14:paraId="0A1BAE13" w14:textId="77777777" w:rsidR="00280CA7" w:rsidRPr="00D61946" w:rsidRDefault="00280CA7" w:rsidP="00850EF7">
            <w:pPr>
              <w:keepNext/>
              <w:keepLines/>
              <w:ind w:left="34" w:hanging="34"/>
              <w:jc w:val="center"/>
              <w:rPr>
                <w:snapToGrid w:val="0"/>
                <w:sz w:val="18"/>
                <w:lang w:val="en-ZA"/>
              </w:rPr>
            </w:pPr>
            <w:r w:rsidRPr="00D61946">
              <w:rPr>
                <w:snapToGrid w:val="0"/>
                <w:sz w:val="18"/>
                <w:lang w:val="en-ZA"/>
              </w:rPr>
              <w:t>1</w:t>
            </w:r>
          </w:p>
        </w:tc>
        <w:tc>
          <w:tcPr>
            <w:tcW w:w="365" w:type="pct"/>
            <w:vAlign w:val="center"/>
          </w:tcPr>
          <w:p w14:paraId="62F1D149"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1F6DB2C" w14:textId="77777777" w:rsidR="00280CA7" w:rsidRPr="00E36AD7" w:rsidRDefault="00280CA7" w:rsidP="00850EF7">
            <w:pPr>
              <w:keepNext/>
              <w:keepLines/>
              <w:rPr>
                <w:snapToGrid w:val="0"/>
                <w:lang w:val="en-ZA"/>
              </w:rPr>
            </w:pPr>
            <w:r w:rsidRPr="00E36AD7">
              <w:rPr>
                <w:snapToGrid w:val="0"/>
                <w:lang w:val="en-ZA"/>
              </w:rPr>
              <w:t>Only those tenderers who satisfy the eligibility criteria stated in the Tender Data may submit tenders.</w:t>
            </w:r>
          </w:p>
        </w:tc>
      </w:tr>
      <w:tr w:rsidR="00280CA7" w:rsidRPr="00D61946" w14:paraId="38E9F233" w14:textId="77777777" w:rsidTr="00850EF7">
        <w:trPr>
          <w:cantSplit/>
          <w:trHeight w:val="397"/>
        </w:trPr>
        <w:tc>
          <w:tcPr>
            <w:tcW w:w="228" w:type="pct"/>
            <w:vAlign w:val="center"/>
          </w:tcPr>
          <w:p w14:paraId="770727D8" w14:textId="77777777" w:rsidR="00280CA7" w:rsidRPr="00D61946" w:rsidRDefault="00280CA7" w:rsidP="00850EF7">
            <w:pPr>
              <w:keepNext/>
              <w:keepLines/>
              <w:ind w:left="34" w:hanging="34"/>
              <w:jc w:val="center"/>
              <w:rPr>
                <w:snapToGrid w:val="0"/>
                <w:sz w:val="18"/>
                <w:lang w:val="en-ZA"/>
              </w:rPr>
            </w:pPr>
            <w:r w:rsidRPr="00D61946">
              <w:rPr>
                <w:snapToGrid w:val="0"/>
                <w:sz w:val="18"/>
                <w:lang w:val="en-ZA"/>
              </w:rPr>
              <w:t>2</w:t>
            </w:r>
          </w:p>
        </w:tc>
        <w:tc>
          <w:tcPr>
            <w:tcW w:w="365" w:type="pct"/>
            <w:vAlign w:val="center"/>
          </w:tcPr>
          <w:p w14:paraId="68907151"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8582757" w14:textId="77777777" w:rsidR="00280CA7" w:rsidRPr="00E36AD7" w:rsidRDefault="00280CA7" w:rsidP="00850EF7">
            <w:pPr>
              <w:keepNext/>
              <w:keepLines/>
              <w:rPr>
                <w:snapToGrid w:val="0"/>
                <w:lang w:val="en-ZA"/>
              </w:rPr>
            </w:pPr>
            <w:r w:rsidRPr="00E36AD7">
              <w:rPr>
                <w:snapToGrid w:val="0"/>
                <w:lang w:val="en-ZA"/>
              </w:rPr>
              <w:t>Tender offer must be properly received on the tender closing date and time specified on the invitation, fully completed either electronically (if issued in electronic format), or by writing legibly in non-erasable ink. (All as per Standard Conditions of Tender).</w:t>
            </w:r>
            <w:r w:rsidRPr="00E36AD7">
              <w:rPr>
                <w:lang w:val="en-ZA"/>
              </w:rPr>
              <w:t xml:space="preserve"> </w:t>
            </w:r>
          </w:p>
        </w:tc>
      </w:tr>
      <w:tr w:rsidR="00280CA7" w:rsidRPr="00D61946" w14:paraId="379CE4A9" w14:textId="77777777" w:rsidTr="00850EF7">
        <w:trPr>
          <w:cantSplit/>
          <w:trHeight w:val="397"/>
        </w:trPr>
        <w:tc>
          <w:tcPr>
            <w:tcW w:w="228" w:type="pct"/>
            <w:vAlign w:val="center"/>
          </w:tcPr>
          <w:p w14:paraId="01FD4DD9" w14:textId="77777777" w:rsidR="00280CA7" w:rsidRPr="00D61946" w:rsidRDefault="00280CA7" w:rsidP="00850EF7">
            <w:pPr>
              <w:keepNext/>
              <w:keepLines/>
              <w:ind w:left="34" w:hanging="34"/>
              <w:jc w:val="center"/>
              <w:rPr>
                <w:snapToGrid w:val="0"/>
                <w:sz w:val="18"/>
                <w:lang w:val="en-ZA"/>
              </w:rPr>
            </w:pPr>
            <w:r>
              <w:rPr>
                <w:snapToGrid w:val="0"/>
                <w:sz w:val="18"/>
                <w:lang w:val="en-ZA"/>
              </w:rPr>
              <w:t>3</w:t>
            </w:r>
          </w:p>
        </w:tc>
        <w:tc>
          <w:tcPr>
            <w:tcW w:w="365" w:type="pct"/>
            <w:vAlign w:val="center"/>
          </w:tcPr>
          <w:p w14:paraId="6DA01D99" w14:textId="77777777" w:rsidR="00280CA7" w:rsidRDefault="00280CA7" w:rsidP="00850EF7">
            <w:pPr>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29C7763" w14:textId="77777777" w:rsidR="00280CA7" w:rsidRPr="00E36AD7" w:rsidRDefault="00280CA7" w:rsidP="00850EF7">
            <w:pPr>
              <w:keepNext/>
              <w:keepLines/>
              <w:rPr>
                <w:snapToGrid w:val="0"/>
                <w:lang w:val="en-ZA"/>
              </w:rPr>
            </w:pPr>
            <w:r w:rsidRPr="001C45AE">
              <w:rPr>
                <w:lang w:val="en-ZA"/>
              </w:rPr>
              <w:t>All parts of tender documents submitted must be fully completed in ink and signed where required</w:t>
            </w:r>
          </w:p>
        </w:tc>
      </w:tr>
      <w:tr w:rsidR="00280CA7" w:rsidRPr="00D61946" w14:paraId="1B23E69F" w14:textId="77777777" w:rsidTr="00850EF7">
        <w:trPr>
          <w:cantSplit/>
          <w:trHeight w:val="397"/>
        </w:trPr>
        <w:tc>
          <w:tcPr>
            <w:tcW w:w="228" w:type="pct"/>
            <w:vAlign w:val="center"/>
          </w:tcPr>
          <w:p w14:paraId="18FCFD1D" w14:textId="77777777" w:rsidR="00280CA7" w:rsidRPr="00D61946" w:rsidRDefault="00280CA7" w:rsidP="00850EF7">
            <w:pPr>
              <w:keepNext/>
              <w:keepLines/>
              <w:ind w:left="34" w:hanging="34"/>
              <w:jc w:val="center"/>
              <w:rPr>
                <w:snapToGrid w:val="0"/>
                <w:sz w:val="18"/>
                <w:lang w:val="en-ZA"/>
              </w:rPr>
            </w:pPr>
            <w:r>
              <w:rPr>
                <w:snapToGrid w:val="0"/>
                <w:sz w:val="18"/>
                <w:lang w:val="en-ZA"/>
              </w:rPr>
              <w:t>4</w:t>
            </w:r>
          </w:p>
        </w:tc>
        <w:tc>
          <w:tcPr>
            <w:tcW w:w="365" w:type="pct"/>
            <w:vAlign w:val="center"/>
          </w:tcPr>
          <w:p w14:paraId="3C871395"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25071100" w14:textId="77777777" w:rsidR="00280CA7" w:rsidRPr="00E36AD7" w:rsidRDefault="00280CA7" w:rsidP="00850EF7">
            <w:pPr>
              <w:keepNext/>
              <w:keepLines/>
              <w:rPr>
                <w:snapToGrid w:val="0"/>
                <w:lang w:val="en-ZA"/>
              </w:rPr>
            </w:pPr>
            <w:r w:rsidRPr="00E36AD7">
              <w:rPr>
                <w:snapToGrid w:val="0"/>
                <w:lang w:val="en-ZA"/>
              </w:rPr>
              <w:t>Use of correction fluid is prohibited.</w:t>
            </w:r>
            <w:r w:rsidRPr="001C45AE">
              <w:rPr>
                <w:snapToGrid w:val="0"/>
                <w:lang w:val="en-ZA"/>
              </w:rPr>
              <w:t xml:space="preserve"> </w:t>
            </w:r>
          </w:p>
        </w:tc>
      </w:tr>
      <w:tr w:rsidR="00280CA7" w:rsidRPr="00D61946" w14:paraId="13B4A48F" w14:textId="77777777" w:rsidTr="00850EF7">
        <w:trPr>
          <w:cantSplit/>
          <w:trHeight w:val="397"/>
        </w:trPr>
        <w:tc>
          <w:tcPr>
            <w:tcW w:w="228" w:type="pct"/>
            <w:vAlign w:val="center"/>
          </w:tcPr>
          <w:p w14:paraId="4B532F63" w14:textId="77777777" w:rsidR="00280CA7" w:rsidRPr="00D61946" w:rsidRDefault="00280CA7" w:rsidP="00850EF7">
            <w:pPr>
              <w:keepNext/>
              <w:keepLines/>
              <w:ind w:left="34" w:hanging="34"/>
              <w:jc w:val="center"/>
              <w:rPr>
                <w:snapToGrid w:val="0"/>
                <w:sz w:val="18"/>
                <w:lang w:val="en-ZA"/>
              </w:rPr>
            </w:pPr>
            <w:r>
              <w:rPr>
                <w:snapToGrid w:val="0"/>
                <w:sz w:val="18"/>
                <w:lang w:val="en-ZA"/>
              </w:rPr>
              <w:t>5</w:t>
            </w:r>
          </w:p>
        </w:tc>
        <w:tc>
          <w:tcPr>
            <w:tcW w:w="365" w:type="pct"/>
            <w:vAlign w:val="center"/>
          </w:tcPr>
          <w:p w14:paraId="514DC9B2"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03F9E9C" w14:textId="77777777" w:rsidR="00280CA7" w:rsidRPr="00E36AD7" w:rsidRDefault="005801EF" w:rsidP="00850EF7">
            <w:pPr>
              <w:keepNext/>
              <w:keepLines/>
              <w:rPr>
                <w:snapToGrid w:val="0"/>
                <w:lang w:val="en-ZA"/>
              </w:rPr>
            </w:pPr>
            <w:r>
              <w:rPr>
                <w:snapToGrid w:val="0"/>
                <w:lang w:val="en-ZA"/>
              </w:rPr>
              <w:t>Submission of PA-32: Invitation to Bid</w:t>
            </w:r>
          </w:p>
        </w:tc>
      </w:tr>
      <w:tr w:rsidR="00280CA7" w:rsidRPr="00D61946" w14:paraId="6310DF4E" w14:textId="77777777" w:rsidTr="00850EF7">
        <w:trPr>
          <w:cantSplit/>
          <w:trHeight w:val="397"/>
        </w:trPr>
        <w:tc>
          <w:tcPr>
            <w:tcW w:w="228" w:type="pct"/>
            <w:vAlign w:val="center"/>
          </w:tcPr>
          <w:p w14:paraId="1419CC48" w14:textId="77777777" w:rsidR="00280CA7" w:rsidRPr="00D61946" w:rsidRDefault="00280CA7" w:rsidP="00850EF7">
            <w:pPr>
              <w:ind w:left="34" w:hanging="34"/>
              <w:jc w:val="center"/>
              <w:rPr>
                <w:snapToGrid w:val="0"/>
                <w:sz w:val="18"/>
                <w:lang w:val="en-ZA"/>
              </w:rPr>
            </w:pPr>
            <w:r>
              <w:rPr>
                <w:snapToGrid w:val="0"/>
                <w:sz w:val="18"/>
                <w:lang w:val="en-ZA"/>
              </w:rPr>
              <w:t>6</w:t>
            </w:r>
          </w:p>
        </w:tc>
        <w:tc>
          <w:tcPr>
            <w:tcW w:w="365" w:type="pct"/>
            <w:vAlign w:val="center"/>
          </w:tcPr>
          <w:p w14:paraId="3CBEA0D3" w14:textId="0A4410C1"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shd w:val="clear" w:color="auto" w:fill="auto"/>
            <w:vAlign w:val="center"/>
          </w:tcPr>
          <w:p w14:paraId="782CA11B" w14:textId="77777777" w:rsidR="00280CA7" w:rsidRDefault="00280CA7" w:rsidP="00850EF7">
            <w:pPr>
              <w:rPr>
                <w:bCs/>
                <w:iCs/>
                <w:snapToGrid w:val="0"/>
                <w:lang w:val="en-ZA"/>
              </w:rPr>
            </w:pPr>
            <w:r w:rsidRPr="00E36AD7">
              <w:rPr>
                <w:bCs/>
                <w:iCs/>
                <w:snapToGrid w:val="0"/>
                <w:lang w:val="en-ZA"/>
              </w:rPr>
              <w:t>Submission of record of attending comp</w:t>
            </w:r>
            <w:r>
              <w:rPr>
                <w:bCs/>
                <w:iCs/>
                <w:snapToGrid w:val="0"/>
                <w:lang w:val="en-ZA"/>
              </w:rPr>
              <w:t>ulsory briefing session</w:t>
            </w:r>
            <w:r w:rsidRPr="00E36AD7">
              <w:rPr>
                <w:bCs/>
                <w:iCs/>
                <w:snapToGrid w:val="0"/>
                <w:lang w:val="en-ZA"/>
              </w:rPr>
              <w:t>.</w:t>
            </w:r>
          </w:p>
          <w:p w14:paraId="632D7C92" w14:textId="3556A484" w:rsidR="00280CA7" w:rsidRPr="00E36AD7" w:rsidRDefault="00280CA7" w:rsidP="00850EF7">
            <w:pPr>
              <w:rPr>
                <w:snapToGrid w:val="0"/>
                <w:lang w:val="en-ZA"/>
              </w:rPr>
            </w:pPr>
            <w:r w:rsidRPr="001C45AE">
              <w:rPr>
                <w:b/>
                <w:i/>
                <w:snapToGrid w:val="0"/>
                <w:lang w:val="en-ZA"/>
              </w:rPr>
              <w:fldChar w:fldCharType="begin">
                <w:ffData>
                  <w:name w:val="Text297"/>
                  <w:enabled/>
                  <w:calcOnExit w:val="0"/>
                  <w:textInput>
                    <w:default w:val="insert motivation why the tender clarification meeting is declared compulsory"/>
                  </w:textInput>
                </w:ffData>
              </w:fldChar>
            </w:r>
            <w:r w:rsidRPr="001C45AE">
              <w:rPr>
                <w:b/>
                <w:i/>
                <w:snapToGrid w:val="0"/>
                <w:lang w:val="en-ZA"/>
              </w:rPr>
              <w:instrText xml:space="preserve"> FORMTEXT </w:instrText>
            </w:r>
            <w:r w:rsidRPr="001C45AE">
              <w:rPr>
                <w:b/>
                <w:i/>
                <w:snapToGrid w:val="0"/>
                <w:lang w:val="en-ZA"/>
              </w:rPr>
            </w:r>
            <w:r w:rsidRPr="001C45AE">
              <w:rPr>
                <w:b/>
                <w:i/>
                <w:snapToGrid w:val="0"/>
                <w:lang w:val="en-ZA"/>
              </w:rPr>
              <w:fldChar w:fldCharType="separate"/>
            </w:r>
            <w:r w:rsidR="000A2EDC">
              <w:rPr>
                <w:b/>
                <w:i/>
                <w:snapToGrid w:val="0"/>
                <w:lang w:val="en-ZA"/>
              </w:rPr>
              <w:t> </w:t>
            </w:r>
            <w:r w:rsidR="000A2EDC">
              <w:rPr>
                <w:b/>
                <w:i/>
                <w:snapToGrid w:val="0"/>
                <w:lang w:val="en-ZA"/>
              </w:rPr>
              <w:t> </w:t>
            </w:r>
            <w:r w:rsidR="000A2EDC">
              <w:rPr>
                <w:b/>
                <w:i/>
                <w:snapToGrid w:val="0"/>
                <w:lang w:val="en-ZA"/>
              </w:rPr>
              <w:t> </w:t>
            </w:r>
            <w:r w:rsidR="000A2EDC">
              <w:rPr>
                <w:b/>
                <w:i/>
                <w:snapToGrid w:val="0"/>
                <w:lang w:val="en-ZA"/>
              </w:rPr>
              <w:t> </w:t>
            </w:r>
            <w:r w:rsidR="000A2EDC">
              <w:rPr>
                <w:b/>
                <w:i/>
                <w:snapToGrid w:val="0"/>
                <w:lang w:val="en-ZA"/>
              </w:rPr>
              <w:t> </w:t>
            </w:r>
            <w:r w:rsidRPr="001C45AE">
              <w:rPr>
                <w:b/>
                <w:i/>
                <w:snapToGrid w:val="0"/>
                <w:lang w:val="en-ZA"/>
              </w:rPr>
              <w:fldChar w:fldCharType="end"/>
            </w:r>
          </w:p>
        </w:tc>
      </w:tr>
      <w:tr w:rsidR="00280CA7" w:rsidRPr="00D61946" w14:paraId="167D75AF" w14:textId="77777777" w:rsidTr="00850EF7">
        <w:trPr>
          <w:cantSplit/>
          <w:trHeight w:val="397"/>
        </w:trPr>
        <w:tc>
          <w:tcPr>
            <w:tcW w:w="228" w:type="pct"/>
            <w:vAlign w:val="center"/>
          </w:tcPr>
          <w:p w14:paraId="19538D41" w14:textId="77777777" w:rsidR="00280CA7" w:rsidRPr="00D61946" w:rsidRDefault="00280CA7" w:rsidP="00850EF7">
            <w:pPr>
              <w:ind w:left="34" w:hanging="34"/>
              <w:jc w:val="center"/>
              <w:rPr>
                <w:snapToGrid w:val="0"/>
                <w:sz w:val="18"/>
                <w:lang w:val="en-ZA"/>
              </w:rPr>
            </w:pPr>
            <w:r>
              <w:rPr>
                <w:snapToGrid w:val="0"/>
                <w:sz w:val="18"/>
                <w:lang w:val="en-ZA"/>
              </w:rPr>
              <w:t>7</w:t>
            </w:r>
          </w:p>
        </w:tc>
        <w:tc>
          <w:tcPr>
            <w:tcW w:w="365" w:type="pct"/>
            <w:vAlign w:val="center"/>
          </w:tcPr>
          <w:p w14:paraId="355EA8E4"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B82081A" w14:textId="77777777" w:rsidR="00280CA7" w:rsidRPr="00450DDD" w:rsidRDefault="00280CA7" w:rsidP="00850EF7">
            <w:pPr>
              <w:rPr>
                <w:bCs/>
                <w:iCs/>
                <w:snapToGrid w:val="0"/>
                <w:lang w:val="en-ZA"/>
              </w:rPr>
            </w:pPr>
            <w:r w:rsidRPr="001C45AE">
              <w:rPr>
                <w:snapToGrid w:val="0"/>
                <w:lang w:val="en-ZA"/>
              </w:rPr>
              <w:t xml:space="preserve">Registration on National Treasury’s </w:t>
            </w:r>
            <w:r>
              <w:rPr>
                <w:snapToGrid w:val="0"/>
                <w:lang w:val="en-ZA"/>
              </w:rPr>
              <w:t>Central Supplier Database.</w:t>
            </w:r>
          </w:p>
        </w:tc>
      </w:tr>
      <w:tr w:rsidR="00280CA7" w:rsidRPr="00D61946" w14:paraId="4CEB5205" w14:textId="77777777" w:rsidTr="00850EF7">
        <w:trPr>
          <w:cantSplit/>
          <w:trHeight w:val="397"/>
        </w:trPr>
        <w:tc>
          <w:tcPr>
            <w:tcW w:w="228" w:type="pct"/>
            <w:vAlign w:val="center"/>
          </w:tcPr>
          <w:p w14:paraId="661882CE" w14:textId="77777777" w:rsidR="00280CA7" w:rsidRPr="00D61946" w:rsidRDefault="00280CA7" w:rsidP="00850EF7">
            <w:pPr>
              <w:ind w:left="34" w:hanging="34"/>
              <w:jc w:val="center"/>
              <w:rPr>
                <w:snapToGrid w:val="0"/>
                <w:sz w:val="18"/>
                <w:lang w:val="en-ZA"/>
              </w:rPr>
            </w:pPr>
            <w:r>
              <w:rPr>
                <w:snapToGrid w:val="0"/>
                <w:sz w:val="18"/>
                <w:lang w:val="en-ZA"/>
              </w:rPr>
              <w:t>8</w:t>
            </w:r>
          </w:p>
        </w:tc>
        <w:tc>
          <w:tcPr>
            <w:tcW w:w="365" w:type="pct"/>
            <w:vAlign w:val="center"/>
          </w:tcPr>
          <w:p w14:paraId="555EF692"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72621CC" w14:textId="77777777" w:rsidR="00280CA7" w:rsidRPr="00E36AD7"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1760330C" w14:textId="77777777" w:rsidTr="00850EF7">
        <w:trPr>
          <w:cantSplit/>
          <w:trHeight w:val="397"/>
        </w:trPr>
        <w:tc>
          <w:tcPr>
            <w:tcW w:w="228" w:type="pct"/>
            <w:vAlign w:val="center"/>
          </w:tcPr>
          <w:p w14:paraId="7AB66B85" w14:textId="77777777" w:rsidR="00280CA7" w:rsidRDefault="00280CA7" w:rsidP="00850EF7">
            <w:pPr>
              <w:ind w:left="34" w:hanging="34"/>
              <w:jc w:val="center"/>
              <w:rPr>
                <w:snapToGrid w:val="0"/>
                <w:sz w:val="18"/>
                <w:lang w:val="en-ZA"/>
              </w:rPr>
            </w:pPr>
            <w:r>
              <w:rPr>
                <w:snapToGrid w:val="0"/>
                <w:sz w:val="18"/>
                <w:lang w:val="en-ZA"/>
              </w:rPr>
              <w:t>9</w:t>
            </w:r>
          </w:p>
        </w:tc>
        <w:tc>
          <w:tcPr>
            <w:tcW w:w="365" w:type="pct"/>
            <w:vAlign w:val="center"/>
          </w:tcPr>
          <w:p w14:paraId="4347C820"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3D54260" w14:textId="77777777" w:rsidR="00280CA7" w:rsidRPr="00E36AD7"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017B6207" w14:textId="77777777" w:rsidTr="00850EF7">
        <w:trPr>
          <w:cantSplit/>
          <w:trHeight w:val="397"/>
        </w:trPr>
        <w:tc>
          <w:tcPr>
            <w:tcW w:w="228" w:type="pct"/>
            <w:vAlign w:val="center"/>
          </w:tcPr>
          <w:p w14:paraId="6093027D" w14:textId="77777777" w:rsidR="00280CA7" w:rsidRDefault="00280CA7" w:rsidP="00850EF7">
            <w:pPr>
              <w:ind w:left="34" w:hanging="34"/>
              <w:jc w:val="center"/>
              <w:rPr>
                <w:snapToGrid w:val="0"/>
                <w:sz w:val="18"/>
                <w:lang w:val="en-ZA"/>
              </w:rPr>
            </w:pPr>
            <w:r>
              <w:rPr>
                <w:snapToGrid w:val="0"/>
                <w:sz w:val="18"/>
                <w:lang w:val="en-ZA"/>
              </w:rPr>
              <w:t>10</w:t>
            </w:r>
          </w:p>
        </w:tc>
        <w:tc>
          <w:tcPr>
            <w:tcW w:w="365" w:type="pct"/>
            <w:vAlign w:val="center"/>
          </w:tcPr>
          <w:p w14:paraId="02D358EB"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106EB3E" w14:textId="77777777" w:rsidR="00280CA7" w:rsidRPr="00E36AD7"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488D82E6" w14:textId="77777777" w:rsidTr="00850EF7">
        <w:trPr>
          <w:cantSplit/>
          <w:trHeight w:val="397"/>
        </w:trPr>
        <w:tc>
          <w:tcPr>
            <w:tcW w:w="228" w:type="pct"/>
            <w:vAlign w:val="center"/>
          </w:tcPr>
          <w:p w14:paraId="756C4900" w14:textId="77777777" w:rsidR="00280CA7" w:rsidRDefault="00280CA7" w:rsidP="00850EF7">
            <w:pPr>
              <w:ind w:left="34" w:hanging="34"/>
              <w:jc w:val="center"/>
              <w:rPr>
                <w:snapToGrid w:val="0"/>
                <w:sz w:val="18"/>
                <w:lang w:val="en-ZA"/>
              </w:rPr>
            </w:pPr>
            <w:r>
              <w:rPr>
                <w:snapToGrid w:val="0"/>
                <w:sz w:val="18"/>
                <w:lang w:val="en-ZA"/>
              </w:rPr>
              <w:t>11</w:t>
            </w:r>
          </w:p>
        </w:tc>
        <w:tc>
          <w:tcPr>
            <w:tcW w:w="365" w:type="pct"/>
            <w:vAlign w:val="center"/>
          </w:tcPr>
          <w:p w14:paraId="5639875B"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80A91EF" w14:textId="77777777" w:rsidR="00280CA7" w:rsidRPr="0084555B"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64C97236" w14:textId="77777777" w:rsidTr="00850EF7">
        <w:trPr>
          <w:cantSplit/>
          <w:trHeight w:val="397"/>
        </w:trPr>
        <w:tc>
          <w:tcPr>
            <w:tcW w:w="228" w:type="pct"/>
            <w:vAlign w:val="center"/>
          </w:tcPr>
          <w:p w14:paraId="77E37BCE" w14:textId="77777777" w:rsidR="00280CA7" w:rsidRDefault="00280CA7" w:rsidP="00850EF7">
            <w:pPr>
              <w:ind w:left="34" w:hanging="34"/>
              <w:jc w:val="center"/>
              <w:rPr>
                <w:snapToGrid w:val="0"/>
                <w:sz w:val="18"/>
                <w:lang w:val="en-ZA"/>
              </w:rPr>
            </w:pPr>
            <w:r>
              <w:rPr>
                <w:snapToGrid w:val="0"/>
                <w:sz w:val="18"/>
                <w:lang w:val="en-ZA"/>
              </w:rPr>
              <w:t>12</w:t>
            </w:r>
          </w:p>
        </w:tc>
        <w:tc>
          <w:tcPr>
            <w:tcW w:w="365" w:type="pct"/>
            <w:vAlign w:val="center"/>
          </w:tcPr>
          <w:p w14:paraId="6D118E43"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558B8711" w14:textId="77777777" w:rsidR="00280CA7" w:rsidRPr="0084555B"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47B2541B" w14:textId="77777777" w:rsidTr="00850EF7">
        <w:trPr>
          <w:cantSplit/>
          <w:trHeight w:val="397"/>
        </w:trPr>
        <w:tc>
          <w:tcPr>
            <w:tcW w:w="5000" w:type="pct"/>
            <w:gridSpan w:val="3"/>
            <w:tcBorders>
              <w:left w:val="nil"/>
              <w:right w:val="nil"/>
            </w:tcBorders>
            <w:vAlign w:val="center"/>
          </w:tcPr>
          <w:p w14:paraId="1F2F760F" w14:textId="77777777" w:rsidR="00280CA7" w:rsidRPr="00E36AD7" w:rsidRDefault="00280CA7" w:rsidP="00850EF7">
            <w:pPr>
              <w:rPr>
                <w:b/>
                <w:bCs/>
                <w:i/>
                <w:snapToGrid w:val="0"/>
                <w:lang w:val="en-ZA"/>
              </w:rPr>
            </w:pPr>
            <w:r w:rsidRPr="00E36AD7">
              <w:rPr>
                <w:b/>
                <w:bCs/>
                <w:i/>
                <w:snapToGrid w:val="0"/>
                <w:lang w:val="en-ZA"/>
              </w:rPr>
              <w:tab/>
            </w:r>
          </w:p>
          <w:p w14:paraId="7AD0DB43" w14:textId="77777777" w:rsidR="00280CA7" w:rsidRPr="00E36AD7" w:rsidRDefault="00280CA7">
            <w:pPr>
              <w:pStyle w:val="ListParagraph"/>
              <w:keepNext/>
              <w:keepLines/>
              <w:numPr>
                <w:ilvl w:val="1"/>
                <w:numId w:val="68"/>
              </w:numPr>
              <w:contextualSpacing/>
              <w:jc w:val="both"/>
              <w:rPr>
                <w:b/>
                <w:bCs/>
                <w:i/>
                <w:snapToGrid w:val="0"/>
                <w:lang w:val="en-ZA"/>
              </w:rPr>
            </w:pPr>
            <w:r w:rsidRPr="00E36AD7">
              <w:rPr>
                <w:b/>
                <w:bCs/>
                <w:i/>
                <w:snapToGrid w:val="0"/>
                <w:lang w:val="en-ZA"/>
              </w:rPr>
              <w:t xml:space="preserve"> Indicate administrative requirements applicable for this tender. Tenderers may be required to submit the below documents where applicable.</w:t>
            </w:r>
          </w:p>
          <w:p w14:paraId="397893EC" w14:textId="77777777" w:rsidR="00280CA7" w:rsidRPr="00E36AD7" w:rsidRDefault="00280CA7" w:rsidP="00850EF7">
            <w:pPr>
              <w:pStyle w:val="ListParagraph"/>
              <w:tabs>
                <w:tab w:val="left" w:pos="459"/>
                <w:tab w:val="left" w:pos="522"/>
              </w:tabs>
              <w:ind w:left="522"/>
              <w:rPr>
                <w:b/>
                <w:bCs/>
                <w:i/>
                <w:snapToGrid w:val="0"/>
                <w:lang w:val="en-ZA"/>
              </w:rPr>
            </w:pPr>
          </w:p>
          <w:p w14:paraId="61CFA4DE" w14:textId="77777777" w:rsidR="00280CA7" w:rsidRPr="00E36AD7" w:rsidRDefault="00280CA7" w:rsidP="00850EF7">
            <w:pPr>
              <w:pStyle w:val="ListParagraph"/>
              <w:tabs>
                <w:tab w:val="left" w:pos="459"/>
                <w:tab w:val="left" w:pos="522"/>
              </w:tabs>
              <w:ind w:left="522"/>
              <w:jc w:val="both"/>
              <w:rPr>
                <w:bCs/>
                <w:snapToGrid w:val="0"/>
                <w:lang w:val="en-ZA"/>
              </w:rPr>
            </w:pPr>
            <w:r w:rsidRPr="00450DDD">
              <w:rPr>
                <w:bCs/>
                <w:snapToGrid w:val="0"/>
                <w:lang w:val="en-ZA"/>
              </w:rPr>
              <w:t>The Employer reserves the right to request further information regarding the undermentioned criteria. Failing to submit further clarification and/or documentation within seven (7) calendar days from request or as specifically indicated, will disqualify the tender offer from further consideration.</w:t>
            </w:r>
          </w:p>
          <w:p w14:paraId="75F4B435" w14:textId="77777777" w:rsidR="00280CA7" w:rsidRPr="00E36AD7" w:rsidRDefault="00280CA7" w:rsidP="00850EF7">
            <w:pPr>
              <w:rPr>
                <w:b/>
                <w:bCs/>
                <w:i/>
                <w:snapToGrid w:val="0"/>
                <w:lang w:val="en-ZA"/>
              </w:rPr>
            </w:pPr>
          </w:p>
        </w:tc>
      </w:tr>
      <w:tr w:rsidR="00280CA7" w:rsidRPr="00D61946" w14:paraId="566B51C7" w14:textId="77777777" w:rsidTr="00850EF7">
        <w:trPr>
          <w:cantSplit/>
          <w:trHeight w:val="397"/>
        </w:trPr>
        <w:tc>
          <w:tcPr>
            <w:tcW w:w="228" w:type="pct"/>
            <w:vAlign w:val="center"/>
          </w:tcPr>
          <w:p w14:paraId="1F517D95" w14:textId="77777777" w:rsidR="00280CA7" w:rsidRPr="00D61946" w:rsidRDefault="00280CA7" w:rsidP="00850EF7">
            <w:pPr>
              <w:ind w:left="34" w:hanging="34"/>
              <w:jc w:val="center"/>
              <w:rPr>
                <w:snapToGrid w:val="0"/>
                <w:sz w:val="18"/>
                <w:lang w:val="en-ZA"/>
              </w:rPr>
            </w:pPr>
            <w:r w:rsidRPr="00D61946">
              <w:rPr>
                <w:snapToGrid w:val="0"/>
                <w:sz w:val="18"/>
                <w:lang w:val="en-ZA"/>
              </w:rPr>
              <w:t>1</w:t>
            </w:r>
          </w:p>
        </w:tc>
        <w:tc>
          <w:tcPr>
            <w:tcW w:w="365" w:type="pct"/>
            <w:vAlign w:val="center"/>
          </w:tcPr>
          <w:p w14:paraId="144B7494"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2DC41521" w14:textId="77777777" w:rsidR="00280CA7" w:rsidRPr="00E36AD7" w:rsidRDefault="00280CA7" w:rsidP="00850EF7">
            <w:pPr>
              <w:rPr>
                <w:snapToGrid w:val="0"/>
                <w:lang w:val="en-ZA"/>
              </w:rPr>
            </w:pPr>
            <w:r w:rsidRPr="00E36AD7">
              <w:rPr>
                <w:snapToGrid w:val="0"/>
                <w:lang w:val="en-ZA"/>
              </w:rPr>
              <w:t>Any correction to be initialled by the person authorised to sign the tender documentation as per PA 15.1 or PA 15.2 resolution of board/s of directors / or PA15.3</w:t>
            </w:r>
            <w:r w:rsidRPr="00E36AD7">
              <w:rPr>
                <w:lang w:val="en-ZA"/>
              </w:rPr>
              <w:t xml:space="preserve"> </w:t>
            </w:r>
            <w:r w:rsidRPr="00E36AD7">
              <w:rPr>
                <w:snapToGrid w:val="0"/>
                <w:lang w:val="en-ZA"/>
              </w:rPr>
              <w:t>Special Resolution of Consortia or JV’s .</w:t>
            </w:r>
          </w:p>
        </w:tc>
      </w:tr>
      <w:tr w:rsidR="00280CA7" w:rsidRPr="00D61946" w14:paraId="7281BF91" w14:textId="77777777" w:rsidTr="00850EF7">
        <w:trPr>
          <w:cantSplit/>
          <w:trHeight w:val="397"/>
        </w:trPr>
        <w:tc>
          <w:tcPr>
            <w:tcW w:w="228" w:type="pct"/>
            <w:vAlign w:val="center"/>
          </w:tcPr>
          <w:p w14:paraId="6E2D215F" w14:textId="77777777" w:rsidR="00280CA7" w:rsidRPr="00D61946" w:rsidRDefault="00280CA7" w:rsidP="00850EF7">
            <w:pPr>
              <w:ind w:left="34" w:hanging="34"/>
              <w:jc w:val="center"/>
              <w:rPr>
                <w:snapToGrid w:val="0"/>
                <w:sz w:val="18"/>
                <w:lang w:val="en-ZA"/>
              </w:rPr>
            </w:pPr>
            <w:r w:rsidRPr="00D61946">
              <w:rPr>
                <w:snapToGrid w:val="0"/>
                <w:sz w:val="18"/>
                <w:lang w:val="en-ZA"/>
              </w:rPr>
              <w:t>2</w:t>
            </w:r>
          </w:p>
        </w:tc>
        <w:tc>
          <w:tcPr>
            <w:tcW w:w="365" w:type="pct"/>
            <w:vAlign w:val="center"/>
          </w:tcPr>
          <w:p w14:paraId="546630CC"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6F6AE28A" w14:textId="77777777" w:rsidR="00280CA7" w:rsidRPr="00E36AD7" w:rsidRDefault="00280CA7" w:rsidP="00850EF7">
            <w:pPr>
              <w:rPr>
                <w:snapToGrid w:val="0"/>
                <w:lang w:val="en-ZA"/>
              </w:rPr>
            </w:pPr>
            <w:r w:rsidRPr="00E36AD7">
              <w:rPr>
                <w:snapToGrid w:val="0"/>
                <w:lang w:val="en-ZA"/>
              </w:rPr>
              <w:t>Submission of applicable (PA-15.1, PA-15.2, PA-15.3): Resolution by the legal entity, or consortium / joint venture, authorising a dedicated person(s) to sign documents on behalf of the firm / consortium / joint venture.</w:t>
            </w:r>
          </w:p>
        </w:tc>
      </w:tr>
      <w:tr w:rsidR="00280CA7" w:rsidRPr="00D61946" w14:paraId="0702F2E8" w14:textId="77777777" w:rsidTr="00850EF7">
        <w:trPr>
          <w:cantSplit/>
          <w:trHeight w:val="397"/>
        </w:trPr>
        <w:tc>
          <w:tcPr>
            <w:tcW w:w="228" w:type="pct"/>
            <w:vAlign w:val="center"/>
          </w:tcPr>
          <w:p w14:paraId="769F0C31" w14:textId="77777777" w:rsidR="00280CA7" w:rsidRPr="00D61946" w:rsidRDefault="00280CA7" w:rsidP="00850EF7">
            <w:pPr>
              <w:ind w:left="34" w:hanging="34"/>
              <w:jc w:val="center"/>
              <w:rPr>
                <w:snapToGrid w:val="0"/>
                <w:sz w:val="18"/>
                <w:lang w:val="en-ZA"/>
              </w:rPr>
            </w:pPr>
            <w:r>
              <w:rPr>
                <w:snapToGrid w:val="0"/>
                <w:sz w:val="18"/>
                <w:lang w:val="en-ZA"/>
              </w:rPr>
              <w:t>3</w:t>
            </w:r>
          </w:p>
        </w:tc>
        <w:tc>
          <w:tcPr>
            <w:tcW w:w="365" w:type="pct"/>
            <w:vAlign w:val="center"/>
          </w:tcPr>
          <w:p w14:paraId="4EA3B101"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8CA6148" w14:textId="77777777" w:rsidR="00280CA7" w:rsidRPr="00E36AD7" w:rsidRDefault="00280CA7" w:rsidP="00850EF7">
            <w:pPr>
              <w:rPr>
                <w:snapToGrid w:val="0"/>
                <w:lang w:val="en-ZA"/>
              </w:rPr>
            </w:pPr>
            <w:r w:rsidRPr="00E36AD7">
              <w:rPr>
                <w:snapToGrid w:val="0"/>
                <w:lang w:val="en-ZA"/>
              </w:rPr>
              <w:t xml:space="preserve">Submission of </w:t>
            </w:r>
            <w:r w:rsidRPr="00450DDD">
              <w:rPr>
                <w:snapToGrid w:val="0"/>
                <w:lang w:val="en-ZA"/>
              </w:rPr>
              <w:t>(PA-11): Bidder’s disclosure.</w:t>
            </w:r>
            <w:r w:rsidRPr="00E36AD7">
              <w:rPr>
                <w:lang w:val="en-ZA"/>
              </w:rPr>
              <w:t xml:space="preserve"> </w:t>
            </w:r>
          </w:p>
        </w:tc>
      </w:tr>
      <w:tr w:rsidR="00280CA7" w:rsidRPr="00D61946" w14:paraId="4056497A" w14:textId="77777777" w:rsidTr="00850EF7">
        <w:trPr>
          <w:cantSplit/>
          <w:trHeight w:val="397"/>
        </w:trPr>
        <w:tc>
          <w:tcPr>
            <w:tcW w:w="228" w:type="pct"/>
            <w:vAlign w:val="center"/>
          </w:tcPr>
          <w:p w14:paraId="172D698D" w14:textId="77777777" w:rsidR="00280CA7" w:rsidRPr="00D61946" w:rsidRDefault="00280CA7" w:rsidP="00850EF7">
            <w:pPr>
              <w:ind w:left="34" w:hanging="34"/>
              <w:jc w:val="center"/>
              <w:rPr>
                <w:snapToGrid w:val="0"/>
                <w:sz w:val="18"/>
                <w:lang w:val="en-ZA"/>
              </w:rPr>
            </w:pPr>
            <w:r>
              <w:rPr>
                <w:snapToGrid w:val="0"/>
                <w:sz w:val="18"/>
                <w:lang w:val="en-ZA"/>
              </w:rPr>
              <w:t>4</w:t>
            </w:r>
          </w:p>
        </w:tc>
        <w:tc>
          <w:tcPr>
            <w:tcW w:w="365" w:type="pct"/>
            <w:vAlign w:val="center"/>
          </w:tcPr>
          <w:p w14:paraId="443713B3"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FFB8CD4" w14:textId="77777777" w:rsidR="00280CA7" w:rsidRPr="00E36AD7" w:rsidRDefault="00280CA7" w:rsidP="00850EF7">
            <w:pPr>
              <w:tabs>
                <w:tab w:val="left" w:pos="2055"/>
              </w:tabs>
              <w:rPr>
                <w:highlight w:val="yellow"/>
                <w:lang w:val="en-ZA"/>
              </w:rPr>
            </w:pPr>
            <w:r w:rsidRPr="00E36AD7">
              <w:rPr>
                <w:lang w:val="en-ZA"/>
              </w:rPr>
              <w:t>Submission of (PA 40): Declaration of Designated Groups for Preferential Procurement.</w:t>
            </w:r>
          </w:p>
        </w:tc>
      </w:tr>
      <w:tr w:rsidR="00280CA7" w:rsidRPr="00D61946" w14:paraId="33325053" w14:textId="77777777" w:rsidTr="00850EF7">
        <w:trPr>
          <w:cantSplit/>
          <w:trHeight w:val="397"/>
        </w:trPr>
        <w:tc>
          <w:tcPr>
            <w:tcW w:w="228" w:type="pct"/>
            <w:vAlign w:val="center"/>
          </w:tcPr>
          <w:p w14:paraId="494DAA75" w14:textId="77777777" w:rsidR="00280CA7" w:rsidRPr="00D61946" w:rsidRDefault="00280CA7" w:rsidP="00850EF7">
            <w:pPr>
              <w:ind w:left="34" w:hanging="34"/>
              <w:jc w:val="center"/>
              <w:rPr>
                <w:snapToGrid w:val="0"/>
                <w:sz w:val="18"/>
                <w:lang w:val="en-ZA"/>
              </w:rPr>
            </w:pPr>
            <w:r>
              <w:rPr>
                <w:snapToGrid w:val="0"/>
                <w:sz w:val="18"/>
                <w:lang w:val="en-ZA"/>
              </w:rPr>
              <w:t>5</w:t>
            </w:r>
          </w:p>
        </w:tc>
        <w:tc>
          <w:tcPr>
            <w:tcW w:w="365" w:type="pct"/>
            <w:vAlign w:val="center"/>
          </w:tcPr>
          <w:p w14:paraId="43911BE0"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0E74441" w14:textId="77777777" w:rsidR="00280CA7" w:rsidRPr="00E36AD7" w:rsidRDefault="00280CA7" w:rsidP="00850EF7">
            <w:pPr>
              <w:rPr>
                <w:bCs/>
                <w:iCs/>
                <w:snapToGrid w:val="0"/>
                <w:lang w:val="en-ZA"/>
              </w:rPr>
            </w:pPr>
            <w:r w:rsidRPr="001C45AE">
              <w:rPr>
                <w:snapToGrid w:val="0"/>
                <w:lang w:val="en-ZA"/>
              </w:rPr>
              <w:t xml:space="preserve">Submission of proof of Registration on National Treasury’s </w:t>
            </w:r>
            <w:r>
              <w:rPr>
                <w:snapToGrid w:val="0"/>
                <w:lang w:val="en-ZA"/>
              </w:rPr>
              <w:t>Central Supplier Database (CSD) or i</w:t>
            </w:r>
            <w:r w:rsidRPr="001C45AE">
              <w:rPr>
                <w:lang w:val="en-ZA"/>
              </w:rPr>
              <w:t xml:space="preserve">nsert </w:t>
            </w:r>
            <w:r w:rsidRPr="001C45AE">
              <w:rPr>
                <w:snapToGrid w:val="0"/>
                <w:lang w:val="en-ZA"/>
              </w:rPr>
              <w:t>the Supplier Registration Number on the form of offer</w:t>
            </w:r>
            <w:r>
              <w:rPr>
                <w:snapToGrid w:val="0"/>
                <w:lang w:val="en-ZA"/>
              </w:rPr>
              <w:t xml:space="preserve"> </w:t>
            </w:r>
          </w:p>
        </w:tc>
      </w:tr>
      <w:tr w:rsidR="00280CA7" w:rsidRPr="00D61946" w14:paraId="60164362" w14:textId="77777777" w:rsidTr="00850EF7">
        <w:trPr>
          <w:cantSplit/>
          <w:trHeight w:val="397"/>
        </w:trPr>
        <w:tc>
          <w:tcPr>
            <w:tcW w:w="228" w:type="pct"/>
            <w:vAlign w:val="center"/>
          </w:tcPr>
          <w:p w14:paraId="2C404A68" w14:textId="77777777" w:rsidR="00280CA7" w:rsidRPr="00D61946" w:rsidRDefault="00280CA7" w:rsidP="00850EF7">
            <w:pPr>
              <w:ind w:left="34" w:hanging="34"/>
              <w:jc w:val="center"/>
              <w:rPr>
                <w:snapToGrid w:val="0"/>
                <w:sz w:val="18"/>
                <w:lang w:val="en-ZA"/>
              </w:rPr>
            </w:pPr>
            <w:r>
              <w:rPr>
                <w:snapToGrid w:val="0"/>
                <w:sz w:val="18"/>
                <w:lang w:val="en-ZA"/>
              </w:rPr>
              <w:t>6</w:t>
            </w:r>
          </w:p>
        </w:tc>
        <w:tc>
          <w:tcPr>
            <w:tcW w:w="365" w:type="pct"/>
            <w:vAlign w:val="center"/>
          </w:tcPr>
          <w:p w14:paraId="397351D9"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1817B20C" w14:textId="77777777" w:rsidR="00280CA7" w:rsidRPr="00450DDD" w:rsidRDefault="00280CA7" w:rsidP="00850EF7">
            <w:pPr>
              <w:rPr>
                <w:lang w:val="en-ZA"/>
              </w:rPr>
            </w:pPr>
            <w:r w:rsidRPr="00450DDD">
              <w:rPr>
                <w:lang w:val="en-ZA"/>
              </w:rPr>
              <w:t>Upon request, submission of a fully completed security clearance application form with supporting documentation and information as required. The security clearance form will be provided by the Employer for projects requiring a security clearance.</w:t>
            </w:r>
          </w:p>
        </w:tc>
      </w:tr>
      <w:tr w:rsidR="00280CA7" w:rsidRPr="00D61946" w:rsidDel="0061049B" w14:paraId="07407151" w14:textId="77777777" w:rsidTr="00850EF7">
        <w:trPr>
          <w:cantSplit/>
          <w:trHeight w:val="397"/>
        </w:trPr>
        <w:tc>
          <w:tcPr>
            <w:tcW w:w="228" w:type="pct"/>
            <w:vAlign w:val="center"/>
          </w:tcPr>
          <w:p w14:paraId="5123FC50" w14:textId="77777777" w:rsidR="00280CA7" w:rsidRPr="00D61946" w:rsidRDefault="00280CA7" w:rsidP="00850EF7">
            <w:pPr>
              <w:ind w:left="34" w:hanging="34"/>
              <w:jc w:val="center"/>
              <w:rPr>
                <w:snapToGrid w:val="0"/>
                <w:sz w:val="18"/>
                <w:lang w:val="en-ZA"/>
              </w:rPr>
            </w:pPr>
            <w:r>
              <w:rPr>
                <w:snapToGrid w:val="0"/>
                <w:sz w:val="18"/>
                <w:lang w:val="en-ZA"/>
              </w:rPr>
              <w:lastRenderedPageBreak/>
              <w:t>7</w:t>
            </w:r>
          </w:p>
        </w:tc>
        <w:tc>
          <w:tcPr>
            <w:tcW w:w="365" w:type="pct"/>
            <w:vAlign w:val="center"/>
          </w:tcPr>
          <w:p w14:paraId="6C93709C" w14:textId="2A560190"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1B433D2F" w14:textId="77777777" w:rsidR="000A2EDC" w:rsidRPr="000A2EDC" w:rsidRDefault="00280CA7" w:rsidP="000A2EDC">
            <w:pPr>
              <w:rPr>
                <w:b/>
                <w:bCs/>
                <w:i/>
                <w:noProof/>
                <w:snapToGrid w:val="0"/>
                <w:lang w:val="en-ZA"/>
              </w:rPr>
            </w:pPr>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 xml:space="preserve">Bidders are to provide a funding model to incorporate how and where funding will be sourced / raised, and it must include collateral to be pledged against such funding if required. The bidder is to demonstrate proof of availability or expression of interest to fund a maximum 100% of the development cost. This must include written support from </w:t>
            </w:r>
          </w:p>
          <w:p w14:paraId="7D8EF602" w14:textId="77777777" w:rsidR="000A2EDC" w:rsidRPr="000A2EDC" w:rsidRDefault="000A2EDC" w:rsidP="000A2EDC">
            <w:pPr>
              <w:rPr>
                <w:b/>
                <w:bCs/>
                <w:i/>
                <w:noProof/>
                <w:snapToGrid w:val="0"/>
                <w:lang w:val="en-ZA"/>
              </w:rPr>
            </w:pPr>
            <w:r w:rsidRPr="000A2EDC">
              <w:rPr>
                <w:b/>
                <w:bCs/>
                <w:i/>
                <w:noProof/>
                <w:snapToGrid w:val="0"/>
                <w:lang w:val="en-ZA"/>
              </w:rPr>
              <w:t xml:space="preserve">Verifiable funding institutions or expression of interest to fund. </w:t>
            </w:r>
          </w:p>
          <w:p w14:paraId="7080A4EF" w14:textId="77777777" w:rsidR="000A2EDC" w:rsidRPr="000A2EDC" w:rsidRDefault="000A2EDC" w:rsidP="000A2EDC">
            <w:pPr>
              <w:rPr>
                <w:b/>
                <w:bCs/>
                <w:i/>
                <w:noProof/>
                <w:snapToGrid w:val="0"/>
                <w:lang w:val="en-ZA"/>
              </w:rPr>
            </w:pPr>
            <w:r w:rsidRPr="000A2EDC">
              <w:rPr>
                <w:b/>
                <w:bCs/>
                <w:i/>
                <w:noProof/>
                <w:snapToGrid w:val="0"/>
                <w:lang w:val="en-ZA"/>
              </w:rPr>
              <w:t>•</w:t>
            </w:r>
            <w:r w:rsidRPr="000A2EDC">
              <w:rPr>
                <w:b/>
                <w:bCs/>
                <w:i/>
                <w:noProof/>
                <w:snapToGrid w:val="0"/>
                <w:lang w:val="en-ZA"/>
              </w:rPr>
              <w:tab/>
              <w:t>A letter from a registered funder with Financial Sector Conduct Authority (FSCA) confirming availability of a maximum 100% funding of the development cost; or</w:t>
            </w:r>
          </w:p>
          <w:p w14:paraId="1244488F" w14:textId="77777777" w:rsidR="000A2EDC" w:rsidRPr="000A2EDC" w:rsidRDefault="000A2EDC" w:rsidP="000A2EDC">
            <w:pPr>
              <w:rPr>
                <w:b/>
                <w:bCs/>
                <w:i/>
                <w:noProof/>
                <w:snapToGrid w:val="0"/>
                <w:lang w:val="en-ZA"/>
              </w:rPr>
            </w:pPr>
            <w:r w:rsidRPr="000A2EDC">
              <w:rPr>
                <w:b/>
                <w:bCs/>
                <w:i/>
                <w:noProof/>
                <w:snapToGrid w:val="0"/>
                <w:lang w:val="en-ZA"/>
              </w:rPr>
              <w:t>•</w:t>
            </w:r>
            <w:r w:rsidRPr="000A2EDC">
              <w:rPr>
                <w:b/>
                <w:bCs/>
                <w:i/>
                <w:noProof/>
                <w:snapToGrid w:val="0"/>
                <w:lang w:val="en-ZA"/>
              </w:rPr>
              <w:tab/>
              <w:t>A letter from a registered funder with Financial Sector Conduct Authority (FSCA) expressing an interest to fund a maximum 100% of the development cost; and</w:t>
            </w:r>
          </w:p>
          <w:p w14:paraId="6F5411EC" w14:textId="60A0406F" w:rsidR="00280CA7" w:rsidRDefault="000A2EDC" w:rsidP="000A2EDC">
            <w:r w:rsidRPr="000A2EDC">
              <w:rPr>
                <w:b/>
                <w:bCs/>
                <w:i/>
                <w:noProof/>
                <w:snapToGrid w:val="0"/>
                <w:lang w:val="en-ZA"/>
              </w:rPr>
              <w:t>If there is a shortfall, bidder must demonstrate how they will fund the shortfall</w:t>
            </w:r>
            <w:r w:rsidR="00280CA7" w:rsidRPr="00034AA3">
              <w:rPr>
                <w:b/>
                <w:bCs/>
                <w:i/>
                <w:snapToGrid w:val="0"/>
                <w:lang w:val="en-ZA"/>
              </w:rPr>
              <w:fldChar w:fldCharType="end"/>
            </w:r>
          </w:p>
        </w:tc>
      </w:tr>
      <w:tr w:rsidR="00280CA7" w:rsidRPr="00D61946" w:rsidDel="0061049B" w14:paraId="0258E4A5" w14:textId="77777777" w:rsidTr="00850EF7">
        <w:trPr>
          <w:cantSplit/>
          <w:trHeight w:val="397"/>
        </w:trPr>
        <w:tc>
          <w:tcPr>
            <w:tcW w:w="228" w:type="pct"/>
            <w:vAlign w:val="center"/>
          </w:tcPr>
          <w:p w14:paraId="4E47D72A" w14:textId="77777777" w:rsidR="00280CA7" w:rsidRPr="00D61946" w:rsidRDefault="00280CA7" w:rsidP="00850EF7">
            <w:pPr>
              <w:ind w:left="34" w:hanging="34"/>
              <w:jc w:val="center"/>
              <w:rPr>
                <w:snapToGrid w:val="0"/>
                <w:sz w:val="18"/>
                <w:lang w:val="en-ZA"/>
              </w:rPr>
            </w:pPr>
            <w:r>
              <w:rPr>
                <w:snapToGrid w:val="0"/>
                <w:sz w:val="18"/>
                <w:lang w:val="en-ZA"/>
              </w:rPr>
              <w:t>8</w:t>
            </w:r>
          </w:p>
        </w:tc>
        <w:tc>
          <w:tcPr>
            <w:tcW w:w="365" w:type="pct"/>
            <w:vAlign w:val="center"/>
          </w:tcPr>
          <w:p w14:paraId="35163C94" w14:textId="7DC952EE"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21BB89EE" w14:textId="174541E1" w:rsidR="000A2EDC" w:rsidRPr="000A2EDC" w:rsidRDefault="00280CA7" w:rsidP="000A2EDC">
            <w:pPr>
              <w:rPr>
                <w:b/>
                <w:bCs/>
                <w:i/>
                <w:noProof/>
                <w:snapToGrid w:val="0"/>
                <w:lang w:val="en-ZA"/>
              </w:rPr>
            </w:pPr>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Submission of Annexure A-Tenant/Investor application</w:t>
            </w:r>
          </w:p>
          <w:p w14:paraId="32A7463B" w14:textId="7BA0B103" w:rsidR="000A2EDC" w:rsidRPr="000A2EDC" w:rsidRDefault="000A2EDC" w:rsidP="000A2EDC">
            <w:pPr>
              <w:rPr>
                <w:b/>
                <w:bCs/>
                <w:i/>
                <w:noProof/>
                <w:snapToGrid w:val="0"/>
                <w:lang w:val="en-ZA"/>
              </w:rPr>
            </w:pPr>
          </w:p>
          <w:p w14:paraId="311EB6D5" w14:textId="563E05F2" w:rsidR="00280CA7" w:rsidRDefault="000A2EDC" w:rsidP="000A2EDC">
            <w:r w:rsidRPr="000A2EDC">
              <w:rPr>
                <w:b/>
                <w:bCs/>
                <w:i/>
                <w:noProof/>
                <w:snapToGrid w:val="0"/>
                <w:lang w:val="en-ZA"/>
              </w:rPr>
              <w:t>Submission of the expression of Interest by a registered financial institution/ guarantor.</w:t>
            </w:r>
            <w:r w:rsidR="00280CA7" w:rsidRPr="00034AA3">
              <w:rPr>
                <w:b/>
                <w:bCs/>
                <w:i/>
                <w:noProof/>
                <w:snapToGrid w:val="0"/>
                <w:lang w:val="en-ZA"/>
              </w:rPr>
              <w:t>a</w:t>
            </w:r>
            <w:r w:rsidR="00280CA7" w:rsidRPr="00034AA3">
              <w:rPr>
                <w:b/>
                <w:bCs/>
                <w:i/>
                <w:snapToGrid w:val="0"/>
                <w:lang w:val="en-ZA"/>
              </w:rPr>
              <w:fldChar w:fldCharType="end"/>
            </w:r>
          </w:p>
        </w:tc>
      </w:tr>
      <w:tr w:rsidR="00280CA7" w:rsidRPr="00D61946" w:rsidDel="0061049B" w14:paraId="12B3CBBA" w14:textId="77777777" w:rsidTr="00850EF7">
        <w:trPr>
          <w:cantSplit/>
          <w:trHeight w:val="397"/>
        </w:trPr>
        <w:tc>
          <w:tcPr>
            <w:tcW w:w="228" w:type="pct"/>
            <w:vAlign w:val="center"/>
          </w:tcPr>
          <w:p w14:paraId="27484A8F" w14:textId="77777777" w:rsidR="00280CA7" w:rsidRPr="00D61946" w:rsidRDefault="00280CA7" w:rsidP="00850EF7">
            <w:pPr>
              <w:ind w:left="34" w:hanging="34"/>
              <w:jc w:val="center"/>
              <w:rPr>
                <w:snapToGrid w:val="0"/>
                <w:sz w:val="18"/>
                <w:lang w:val="en-ZA"/>
              </w:rPr>
            </w:pPr>
            <w:r>
              <w:rPr>
                <w:snapToGrid w:val="0"/>
                <w:sz w:val="18"/>
                <w:lang w:val="en-ZA"/>
              </w:rPr>
              <w:t>9</w:t>
            </w:r>
          </w:p>
        </w:tc>
        <w:tc>
          <w:tcPr>
            <w:tcW w:w="365" w:type="pct"/>
            <w:vAlign w:val="center"/>
          </w:tcPr>
          <w:p w14:paraId="1B6127C5" w14:textId="0DDF2F21"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93F768C" w14:textId="6B00D4AD" w:rsidR="00280CA7" w:rsidRDefault="00280CA7" w:rsidP="00850EF7">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Professional Registration documents with relevant relevant professional body</w:t>
            </w:r>
            <w:r w:rsidRPr="00034AA3">
              <w:rPr>
                <w:b/>
                <w:bCs/>
                <w:i/>
                <w:snapToGrid w:val="0"/>
                <w:lang w:val="en-ZA"/>
              </w:rPr>
              <w:fldChar w:fldCharType="end"/>
            </w:r>
          </w:p>
        </w:tc>
      </w:tr>
      <w:tr w:rsidR="00280CA7" w:rsidRPr="00D61946" w:rsidDel="0061049B" w14:paraId="52F48548" w14:textId="77777777" w:rsidTr="00850EF7">
        <w:trPr>
          <w:cantSplit/>
          <w:trHeight w:val="397"/>
        </w:trPr>
        <w:tc>
          <w:tcPr>
            <w:tcW w:w="228" w:type="pct"/>
            <w:vAlign w:val="center"/>
          </w:tcPr>
          <w:p w14:paraId="169B6395" w14:textId="77777777" w:rsidR="00280CA7" w:rsidRPr="00D61946" w:rsidRDefault="00280CA7" w:rsidP="00850EF7">
            <w:pPr>
              <w:ind w:left="34" w:hanging="34"/>
              <w:jc w:val="center"/>
              <w:rPr>
                <w:snapToGrid w:val="0"/>
                <w:sz w:val="18"/>
                <w:lang w:val="en-ZA"/>
              </w:rPr>
            </w:pPr>
            <w:r w:rsidRPr="00D61946">
              <w:rPr>
                <w:snapToGrid w:val="0"/>
                <w:sz w:val="18"/>
                <w:lang w:val="en-ZA"/>
              </w:rPr>
              <w:t>1</w:t>
            </w:r>
            <w:r>
              <w:rPr>
                <w:snapToGrid w:val="0"/>
                <w:sz w:val="18"/>
                <w:lang w:val="en-ZA"/>
              </w:rPr>
              <w:t>0</w:t>
            </w:r>
          </w:p>
        </w:tc>
        <w:tc>
          <w:tcPr>
            <w:tcW w:w="365" w:type="pct"/>
            <w:vAlign w:val="center"/>
          </w:tcPr>
          <w:p w14:paraId="624809C4" w14:textId="238B7A6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88E0AE1" w14:textId="77777777" w:rsidR="000A2EDC" w:rsidRDefault="00280CA7" w:rsidP="00850EF7">
            <w:pPr>
              <w:rPr>
                <w:b/>
                <w:bCs/>
                <w:i/>
                <w:noProof/>
                <w:snapToGrid w:val="0"/>
                <w:lang w:val="en-ZA"/>
              </w:rPr>
            </w:pPr>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Submission of the latest 3 year audited financial statements certified by the accredited Chartered Accountant, with an average turnover of R20 million(Project value depended). Submission of 3 months Bank statement for Bidders who Tender in their personal capacity</w:t>
            </w:r>
          </w:p>
          <w:p w14:paraId="6307DDA5" w14:textId="77777777" w:rsidR="000A2EDC" w:rsidRDefault="000A2EDC" w:rsidP="00850EF7">
            <w:pPr>
              <w:rPr>
                <w:b/>
                <w:i/>
                <w:noProof/>
                <w:lang w:val="en-ZA"/>
              </w:rPr>
            </w:pPr>
          </w:p>
          <w:p w14:paraId="415A762E" w14:textId="1E24206B" w:rsidR="000A2EDC" w:rsidRPr="000A2EDC" w:rsidRDefault="000A2EDC" w:rsidP="000A2EDC">
            <w:pPr>
              <w:rPr>
                <w:b/>
                <w:i/>
                <w:noProof/>
                <w:lang w:val="en-ZA"/>
              </w:rPr>
            </w:pPr>
          </w:p>
          <w:p w14:paraId="0920231B" w14:textId="467499A1" w:rsidR="000A2EDC" w:rsidRDefault="000A2EDC" w:rsidP="000A2EDC">
            <w:pPr>
              <w:rPr>
                <w:b/>
                <w:i/>
                <w:noProof/>
                <w:lang w:val="en-ZA"/>
              </w:rPr>
            </w:pPr>
            <w:r w:rsidRPr="000A2EDC">
              <w:rPr>
                <w:b/>
                <w:i/>
                <w:noProof/>
                <w:lang w:val="en-ZA"/>
              </w:rPr>
              <w:t>Professional Registration documents with relevant relevant professional body</w:t>
            </w:r>
          </w:p>
          <w:p w14:paraId="7354DB9D" w14:textId="77777777" w:rsidR="000A2EDC" w:rsidRDefault="000A2EDC" w:rsidP="000A2EDC">
            <w:pPr>
              <w:rPr>
                <w:b/>
                <w:i/>
                <w:noProof/>
                <w:lang w:val="en-ZA"/>
              </w:rPr>
            </w:pPr>
          </w:p>
          <w:p w14:paraId="7C99E98F" w14:textId="77777777" w:rsidR="000A2EDC" w:rsidRDefault="000A2EDC" w:rsidP="000A2EDC">
            <w:pPr>
              <w:rPr>
                <w:b/>
                <w:i/>
                <w:noProof/>
                <w:lang w:val="en-ZA"/>
              </w:rPr>
            </w:pPr>
          </w:p>
          <w:p w14:paraId="6E8DF532" w14:textId="44ED4670" w:rsidR="000A2EDC" w:rsidRDefault="000A2EDC" w:rsidP="00850EF7">
            <w:pPr>
              <w:rPr>
                <w:b/>
                <w:i/>
                <w:noProof/>
                <w:lang w:val="en-ZA"/>
              </w:rPr>
            </w:pPr>
            <w:r w:rsidRPr="000A2EDC">
              <w:rPr>
                <w:b/>
                <w:i/>
                <w:noProof/>
                <w:lang w:val="en-ZA"/>
              </w:rPr>
              <w:t>Submission of team members’ CVs and qualifications</w:t>
            </w:r>
          </w:p>
          <w:p w14:paraId="61C53469" w14:textId="77777777" w:rsidR="000A2EDC" w:rsidRDefault="000A2EDC" w:rsidP="00850EF7">
            <w:pPr>
              <w:rPr>
                <w:b/>
                <w:i/>
                <w:noProof/>
                <w:lang w:val="en-ZA"/>
              </w:rPr>
            </w:pPr>
          </w:p>
          <w:p w14:paraId="00AB9EB7" w14:textId="570479E5" w:rsidR="00280CA7" w:rsidRDefault="00280CA7" w:rsidP="00850EF7">
            <w:r w:rsidRPr="00034AA3">
              <w:rPr>
                <w:b/>
                <w:bCs/>
                <w:i/>
                <w:snapToGrid w:val="0"/>
                <w:lang w:val="en-ZA"/>
              </w:rPr>
              <w:fldChar w:fldCharType="end"/>
            </w:r>
          </w:p>
        </w:tc>
      </w:tr>
    </w:tbl>
    <w:p w14:paraId="09A9FAD8" w14:textId="77777777" w:rsidR="006926B8" w:rsidRDefault="006926B8" w:rsidP="006926B8">
      <w:pPr>
        <w:keepNext/>
        <w:keepLines/>
        <w:rPr>
          <w:snapToGrid w:val="0"/>
        </w:rPr>
      </w:pPr>
    </w:p>
    <w:p w14:paraId="5908EDAF" w14:textId="77777777" w:rsidR="00280CA7" w:rsidRDefault="00280CA7" w:rsidP="006926B8">
      <w:pPr>
        <w:keepNext/>
        <w:keepLines/>
        <w:rPr>
          <w:snapToGrid w:val="0"/>
        </w:rPr>
      </w:pPr>
    </w:p>
    <w:p w14:paraId="46933BC6" w14:textId="77777777" w:rsidR="00280CA7" w:rsidRDefault="00280CA7" w:rsidP="006926B8">
      <w:pPr>
        <w:keepNext/>
        <w:keepLines/>
        <w:rPr>
          <w:snapToGrid w:val="0"/>
        </w:rPr>
      </w:pPr>
    </w:p>
    <w:p w14:paraId="1968F5AC" w14:textId="77777777" w:rsidR="006926B8" w:rsidRPr="00981744" w:rsidRDefault="006926B8" w:rsidP="006926B8">
      <w:pPr>
        <w:keepNext/>
        <w:keepLines/>
        <w:rPr>
          <w:snapToGrid w:val="0"/>
        </w:rPr>
      </w:pPr>
    </w:p>
    <w:p w14:paraId="6AA579AF" w14:textId="77777777" w:rsidR="006926B8" w:rsidRPr="003726B3" w:rsidRDefault="006926B8">
      <w:pPr>
        <w:pStyle w:val="ListParagraph"/>
        <w:numPr>
          <w:ilvl w:val="1"/>
          <w:numId w:val="68"/>
        </w:numPr>
        <w:tabs>
          <w:tab w:val="left" w:pos="459"/>
          <w:tab w:val="left" w:pos="522"/>
        </w:tabs>
        <w:contextualSpacing/>
        <w:rPr>
          <w:b/>
          <w:bCs/>
          <w:snapToGrid w:val="0"/>
        </w:rPr>
      </w:pPr>
      <w:r w:rsidRPr="003726B3">
        <w:rPr>
          <w:b/>
          <w:bCs/>
          <w:snapToGrid w:val="0"/>
        </w:rPr>
        <w:t>Indicate administrative requirements applicable for this tender. Tenderers may be required to submit the below documents where applicable.</w:t>
      </w:r>
    </w:p>
    <w:p w14:paraId="693A233C" w14:textId="77777777" w:rsidR="006926B8" w:rsidRPr="00E36AD7" w:rsidRDefault="006926B8" w:rsidP="006926B8">
      <w:pPr>
        <w:pStyle w:val="ListParagraph"/>
        <w:tabs>
          <w:tab w:val="left" w:pos="459"/>
          <w:tab w:val="left" w:pos="522"/>
        </w:tabs>
        <w:ind w:left="522"/>
        <w:rPr>
          <w:b/>
          <w:bCs/>
          <w:i/>
          <w:snapToGrid w:val="0"/>
          <w:lang w:val="en-ZA"/>
        </w:rPr>
      </w:pPr>
    </w:p>
    <w:p w14:paraId="7666ADE1" w14:textId="77777777" w:rsidR="006926B8" w:rsidRDefault="006926B8" w:rsidP="006926B8">
      <w:pPr>
        <w:pStyle w:val="ListParagraph"/>
        <w:tabs>
          <w:tab w:val="left" w:pos="459"/>
          <w:tab w:val="left" w:pos="522"/>
        </w:tabs>
        <w:ind w:left="522"/>
        <w:jc w:val="both"/>
        <w:rPr>
          <w:bCs/>
          <w:snapToGrid w:val="0"/>
          <w:lang w:val="en-ZA"/>
        </w:rPr>
      </w:pPr>
      <w:r w:rsidRPr="00450DDD">
        <w:rPr>
          <w:bCs/>
          <w:snapToGrid w:val="0"/>
          <w:lang w:val="en-ZA"/>
        </w:rPr>
        <w:t>The Employer reserves the right to request further information regarding the undermentioned criteria. Failing to submit further clarification and/or documentation within seven (7) calendar days from request or as specifically indicated, will disqualify the tender offer from further consideration.</w:t>
      </w:r>
    </w:p>
    <w:p w14:paraId="5C297EF5" w14:textId="77777777" w:rsidR="006926B8" w:rsidRPr="00E36AD7" w:rsidRDefault="006926B8" w:rsidP="006926B8">
      <w:pPr>
        <w:pStyle w:val="ListParagraph"/>
        <w:tabs>
          <w:tab w:val="left" w:pos="459"/>
          <w:tab w:val="left" w:pos="522"/>
        </w:tabs>
        <w:ind w:left="522"/>
        <w:jc w:val="both"/>
        <w:rPr>
          <w:bCs/>
          <w:snapToGrid w:val="0"/>
          <w:lang w:val="en-ZA"/>
        </w:rPr>
      </w:pP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532"/>
        <w:gridCol w:w="8563"/>
      </w:tblGrid>
      <w:tr w:rsidR="006926B8" w:rsidRPr="001C45AE" w14:paraId="12B70219" w14:textId="77777777" w:rsidTr="00147B41">
        <w:trPr>
          <w:cantSplit/>
          <w:trHeight w:val="397"/>
        </w:trPr>
        <w:tc>
          <w:tcPr>
            <w:tcW w:w="234" w:type="pct"/>
            <w:vAlign w:val="center"/>
          </w:tcPr>
          <w:p w14:paraId="3EF85E56" w14:textId="77777777" w:rsidR="006926B8" w:rsidRPr="00C54744" w:rsidRDefault="006926B8">
            <w:pPr>
              <w:pStyle w:val="ListParagraph"/>
              <w:keepNext/>
              <w:keepLines/>
              <w:numPr>
                <w:ilvl w:val="0"/>
                <w:numId w:val="69"/>
              </w:numPr>
              <w:jc w:val="center"/>
              <w:rPr>
                <w:snapToGrid w:val="0"/>
              </w:rPr>
            </w:pPr>
          </w:p>
        </w:tc>
        <w:tc>
          <w:tcPr>
            <w:tcW w:w="279" w:type="pct"/>
            <w:vAlign w:val="center"/>
          </w:tcPr>
          <w:p w14:paraId="5947E135" w14:textId="77777777" w:rsidR="006926B8" w:rsidRPr="001C45AE" w:rsidRDefault="006926B8" w:rsidP="006926B8">
            <w:pPr>
              <w:keepNext/>
              <w:keepLines/>
              <w:ind w:left="34" w:hanging="34"/>
              <w:jc w:val="center"/>
            </w:pPr>
            <w:r>
              <w:rPr>
                <w:snapToGrid w:val="0"/>
              </w:rPr>
              <w:fldChar w:fldCharType="begin">
                <w:ffData>
                  <w:name w:val=""/>
                  <w:enabled w:val="0"/>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35979189" w14:textId="77777777" w:rsidR="006926B8" w:rsidRPr="001C45AE" w:rsidRDefault="006926B8" w:rsidP="006926B8">
            <w:pPr>
              <w:rPr>
                <w:snapToGrid w:val="0"/>
              </w:rPr>
            </w:pPr>
            <w:r w:rsidRPr="001C45AE">
              <w:rPr>
                <w:snapToGrid w:val="0"/>
              </w:rPr>
              <w:t>Any correction to be initialled by the person authorised to sign the tender documentation as per PA 15.1 or PA 15.2 resolution of board/s of directors / or PA15.3</w:t>
            </w:r>
            <w:r w:rsidRPr="001C45AE">
              <w:t xml:space="preserve"> </w:t>
            </w:r>
            <w:r w:rsidRPr="001C45AE">
              <w:rPr>
                <w:snapToGrid w:val="0"/>
              </w:rPr>
              <w:t>Special Resolution of Consortia or JV’s.</w:t>
            </w:r>
          </w:p>
        </w:tc>
      </w:tr>
      <w:tr w:rsidR="006926B8" w:rsidRPr="001C45AE" w14:paraId="7D3B816E" w14:textId="77777777" w:rsidTr="00147B41">
        <w:trPr>
          <w:cantSplit/>
          <w:trHeight w:val="397"/>
        </w:trPr>
        <w:tc>
          <w:tcPr>
            <w:tcW w:w="234" w:type="pct"/>
            <w:vAlign w:val="center"/>
          </w:tcPr>
          <w:p w14:paraId="11D83DF2" w14:textId="77777777" w:rsidR="006926B8" w:rsidRPr="00C54744" w:rsidRDefault="006926B8">
            <w:pPr>
              <w:pStyle w:val="ListParagraph"/>
              <w:keepNext/>
              <w:keepLines/>
              <w:numPr>
                <w:ilvl w:val="0"/>
                <w:numId w:val="69"/>
              </w:numPr>
              <w:jc w:val="center"/>
              <w:rPr>
                <w:snapToGrid w:val="0"/>
              </w:rPr>
            </w:pPr>
          </w:p>
        </w:tc>
        <w:tc>
          <w:tcPr>
            <w:tcW w:w="279" w:type="pct"/>
            <w:vAlign w:val="center"/>
          </w:tcPr>
          <w:p w14:paraId="2FCD1D9E" w14:textId="77777777" w:rsidR="006926B8" w:rsidRPr="001C45AE" w:rsidRDefault="006926B8" w:rsidP="006926B8">
            <w:pPr>
              <w:keepNext/>
              <w:keepLines/>
              <w:ind w:left="34" w:hanging="34"/>
              <w:jc w:val="center"/>
            </w:pPr>
            <w:r>
              <w:rPr>
                <w:snapToGrid w:val="0"/>
              </w:rPr>
              <w:fldChar w:fldCharType="begin">
                <w:ffData>
                  <w:name w:val=""/>
                  <w:enabled w:val="0"/>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6AF612C8" w14:textId="77777777" w:rsidR="006926B8" w:rsidRPr="001C45AE" w:rsidRDefault="006926B8" w:rsidP="006926B8">
            <w:pPr>
              <w:keepNext/>
              <w:keepLines/>
              <w:rPr>
                <w:snapToGrid w:val="0"/>
                <w:highlight w:val="yellow"/>
              </w:rPr>
            </w:pPr>
            <w:r w:rsidRPr="001C45AE">
              <w:rPr>
                <w:snapToGrid w:val="0"/>
              </w:rPr>
              <w:t>Submission of applicable (PA-15.1, PA-15.2, PA-15.3): Resolution by the legal entity, or consortium / joint venture, authorising a dedicated person(s) to sign documents on behalf of the firm / consortium / joint venture</w:t>
            </w:r>
            <w:r>
              <w:rPr>
                <w:snapToGrid w:val="0"/>
              </w:rPr>
              <w:t>.</w:t>
            </w:r>
          </w:p>
        </w:tc>
      </w:tr>
      <w:tr w:rsidR="006926B8" w:rsidRPr="001C45AE" w14:paraId="2969F60F" w14:textId="77777777" w:rsidTr="00147B41">
        <w:trPr>
          <w:cantSplit/>
          <w:trHeight w:val="397"/>
        </w:trPr>
        <w:tc>
          <w:tcPr>
            <w:tcW w:w="234" w:type="pct"/>
            <w:vAlign w:val="center"/>
          </w:tcPr>
          <w:p w14:paraId="6EE1660C" w14:textId="77777777" w:rsidR="006926B8" w:rsidRPr="00C54744" w:rsidRDefault="006926B8">
            <w:pPr>
              <w:pStyle w:val="ListParagraph"/>
              <w:keepNext/>
              <w:keepLines/>
              <w:numPr>
                <w:ilvl w:val="0"/>
                <w:numId w:val="69"/>
              </w:numPr>
              <w:jc w:val="center"/>
              <w:rPr>
                <w:snapToGrid w:val="0"/>
              </w:rPr>
            </w:pPr>
          </w:p>
        </w:tc>
        <w:tc>
          <w:tcPr>
            <w:tcW w:w="279" w:type="pct"/>
            <w:vAlign w:val="center"/>
          </w:tcPr>
          <w:p w14:paraId="5814DBC2" w14:textId="77777777" w:rsidR="006926B8" w:rsidRPr="001C45AE" w:rsidRDefault="006926B8" w:rsidP="006926B8">
            <w:pPr>
              <w:keepNext/>
              <w:keepLines/>
              <w:ind w:left="34" w:hanging="34"/>
              <w:jc w:val="center"/>
              <w:rPr>
                <w:snapToGrid w:val="0"/>
              </w:rPr>
            </w:pPr>
            <w:r>
              <w:rPr>
                <w:snapToGrid w:val="0"/>
              </w:rPr>
              <w:fldChar w:fldCharType="begin">
                <w:ffData>
                  <w:name w:val=""/>
                  <w:enabled w:val="0"/>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333F95FE" w14:textId="77777777" w:rsidR="006926B8" w:rsidRPr="00B12B33" w:rsidRDefault="006926B8" w:rsidP="006926B8">
            <w:pPr>
              <w:keepNext/>
              <w:keepLines/>
              <w:rPr>
                <w:snapToGrid w:val="0"/>
              </w:rPr>
            </w:pPr>
            <w:r w:rsidRPr="00B12B33">
              <w:rPr>
                <w:snapToGrid w:val="0"/>
              </w:rPr>
              <w:t>Submission of (PA-11): Bidder’s disclosure</w:t>
            </w:r>
          </w:p>
        </w:tc>
      </w:tr>
      <w:tr w:rsidR="006926B8" w:rsidRPr="001C45AE" w14:paraId="7DF3A5C2" w14:textId="77777777" w:rsidTr="00147B41">
        <w:trPr>
          <w:cantSplit/>
          <w:trHeight w:val="397"/>
        </w:trPr>
        <w:tc>
          <w:tcPr>
            <w:tcW w:w="234" w:type="pct"/>
            <w:vAlign w:val="center"/>
          </w:tcPr>
          <w:p w14:paraId="61116D8C" w14:textId="77777777" w:rsidR="006926B8" w:rsidRPr="00C54744" w:rsidRDefault="006926B8">
            <w:pPr>
              <w:pStyle w:val="ListParagraph"/>
              <w:keepNext/>
              <w:keepLines/>
              <w:numPr>
                <w:ilvl w:val="0"/>
                <w:numId w:val="69"/>
              </w:numPr>
              <w:jc w:val="center"/>
              <w:rPr>
                <w:snapToGrid w:val="0"/>
              </w:rPr>
            </w:pPr>
          </w:p>
        </w:tc>
        <w:tc>
          <w:tcPr>
            <w:tcW w:w="279" w:type="pct"/>
            <w:vAlign w:val="center"/>
          </w:tcPr>
          <w:p w14:paraId="74A4745D" w14:textId="77777777" w:rsidR="006926B8" w:rsidRPr="001C45AE" w:rsidRDefault="006926B8" w:rsidP="006926B8">
            <w:pPr>
              <w:keepNext/>
              <w:keepLines/>
              <w:ind w:left="34" w:hanging="34"/>
              <w:jc w:val="center"/>
            </w:pPr>
            <w:r w:rsidRPr="001C45AE">
              <w:rPr>
                <w:snapToGrid w:val="0"/>
              </w:rPr>
              <w:fldChar w:fldCharType="begin">
                <w:ffData>
                  <w:name w:val="Check31"/>
                  <w:enabled/>
                  <w:calcOnExit w:val="0"/>
                  <w:checkBox>
                    <w:sizeAuto/>
                    <w:default w:val="0"/>
                    <w:checked/>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64111230" w14:textId="77777777" w:rsidR="006926B8" w:rsidRPr="001C45AE" w:rsidRDefault="006926B8" w:rsidP="00C54744">
            <w:pPr>
              <w:keepNext/>
              <w:keepLines/>
              <w:rPr>
                <w:snapToGrid w:val="0"/>
                <w:highlight w:val="yellow"/>
              </w:rPr>
            </w:pPr>
            <w:r w:rsidRPr="001C45AE">
              <w:rPr>
                <w:snapToGrid w:val="0"/>
              </w:rPr>
              <w:t>Submission of proof of Registration on National Treasury’s Central Supplier Database (CSD)</w:t>
            </w:r>
            <w:r>
              <w:rPr>
                <w:snapToGrid w:val="0"/>
              </w:rPr>
              <w:t xml:space="preserve">. </w:t>
            </w:r>
          </w:p>
        </w:tc>
      </w:tr>
      <w:tr w:rsidR="006926B8" w:rsidRPr="001C45AE" w14:paraId="7866A79F" w14:textId="77777777" w:rsidTr="00147B41">
        <w:trPr>
          <w:cantSplit/>
          <w:trHeight w:val="397"/>
        </w:trPr>
        <w:tc>
          <w:tcPr>
            <w:tcW w:w="234" w:type="pct"/>
            <w:vAlign w:val="center"/>
          </w:tcPr>
          <w:p w14:paraId="072AFA04" w14:textId="77777777" w:rsidR="006926B8" w:rsidRPr="00C54744" w:rsidRDefault="006926B8">
            <w:pPr>
              <w:pStyle w:val="ListParagraph"/>
              <w:numPr>
                <w:ilvl w:val="0"/>
                <w:numId w:val="69"/>
              </w:numPr>
              <w:jc w:val="center"/>
              <w:rPr>
                <w:snapToGrid w:val="0"/>
              </w:rPr>
            </w:pPr>
          </w:p>
        </w:tc>
        <w:tc>
          <w:tcPr>
            <w:tcW w:w="279" w:type="pct"/>
            <w:vAlign w:val="center"/>
          </w:tcPr>
          <w:p w14:paraId="16C62CB8"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1"/>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4BAE4A56" w14:textId="77777777" w:rsidR="006926B8" w:rsidRPr="001C45AE" w:rsidRDefault="006926B8" w:rsidP="006926B8">
            <w:pPr>
              <w:rPr>
                <w:strike/>
                <w:snapToGrid w:val="0"/>
                <w:highlight w:val="yellow"/>
              </w:rPr>
            </w:pPr>
            <w:r w:rsidRPr="001C45AE">
              <w:t>All parts of tender documents submitted must be fully completed in ink and signed where required.</w:t>
            </w:r>
          </w:p>
        </w:tc>
      </w:tr>
      <w:tr w:rsidR="006926B8" w:rsidRPr="001C45AE" w14:paraId="0EDD89E9" w14:textId="77777777" w:rsidTr="00147B41">
        <w:trPr>
          <w:cantSplit/>
          <w:trHeight w:val="548"/>
        </w:trPr>
        <w:tc>
          <w:tcPr>
            <w:tcW w:w="234" w:type="pct"/>
            <w:vAlign w:val="center"/>
          </w:tcPr>
          <w:p w14:paraId="15396B8F" w14:textId="77777777" w:rsidR="006926B8" w:rsidRPr="00C54744" w:rsidRDefault="006926B8">
            <w:pPr>
              <w:pStyle w:val="ListParagraph"/>
              <w:numPr>
                <w:ilvl w:val="0"/>
                <w:numId w:val="69"/>
              </w:numPr>
              <w:jc w:val="center"/>
              <w:rPr>
                <w:snapToGrid w:val="0"/>
              </w:rPr>
            </w:pPr>
          </w:p>
        </w:tc>
        <w:tc>
          <w:tcPr>
            <w:tcW w:w="279" w:type="pct"/>
            <w:vAlign w:val="center"/>
          </w:tcPr>
          <w:p w14:paraId="56E01CE6"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1"/>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6EC17620" w14:textId="77777777" w:rsidR="006926B8" w:rsidRPr="007106D7" w:rsidRDefault="006926B8" w:rsidP="006926B8">
            <w:pPr>
              <w:tabs>
                <w:tab w:val="left" w:pos="2055"/>
              </w:tabs>
            </w:pPr>
            <w:r w:rsidRPr="007106D7">
              <w:t xml:space="preserve">Upon request, submission of fingerprints obtainable from local SAPS including any other additional documentation and information required for vetting purposes. </w:t>
            </w:r>
          </w:p>
        </w:tc>
      </w:tr>
      <w:tr w:rsidR="006926B8" w:rsidRPr="001C45AE" w14:paraId="72C62DC9" w14:textId="77777777" w:rsidTr="00147B41">
        <w:trPr>
          <w:cantSplit/>
          <w:trHeight w:val="530"/>
        </w:trPr>
        <w:tc>
          <w:tcPr>
            <w:tcW w:w="234" w:type="pct"/>
            <w:vAlign w:val="center"/>
          </w:tcPr>
          <w:p w14:paraId="640072DA" w14:textId="77777777" w:rsidR="006926B8" w:rsidRPr="00C54744" w:rsidRDefault="006926B8">
            <w:pPr>
              <w:pStyle w:val="ListParagraph"/>
              <w:numPr>
                <w:ilvl w:val="0"/>
                <w:numId w:val="69"/>
              </w:numPr>
              <w:jc w:val="center"/>
              <w:rPr>
                <w:snapToGrid w:val="0"/>
              </w:rPr>
            </w:pPr>
          </w:p>
        </w:tc>
        <w:tc>
          <w:tcPr>
            <w:tcW w:w="279" w:type="pct"/>
            <w:vAlign w:val="center"/>
          </w:tcPr>
          <w:p w14:paraId="004312C8"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0"/>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28342041" w14:textId="77777777" w:rsidR="006926B8" w:rsidRPr="002F0028" w:rsidRDefault="006926B8" w:rsidP="006926B8">
            <w:r w:rsidRPr="002F0028">
              <w:t xml:space="preserve">Upon request, submission of a fully completed security clearance application form with supporting documentation and information as required. The security clearance form will be provided by the Employer for projects requiring a security clearance. </w:t>
            </w:r>
          </w:p>
        </w:tc>
      </w:tr>
      <w:tr w:rsidR="006926B8" w:rsidRPr="001C45AE" w14:paraId="2D6D4AA0" w14:textId="77777777" w:rsidTr="00147B41">
        <w:trPr>
          <w:cantSplit/>
          <w:trHeight w:val="183"/>
        </w:trPr>
        <w:tc>
          <w:tcPr>
            <w:tcW w:w="234" w:type="pct"/>
            <w:vAlign w:val="center"/>
          </w:tcPr>
          <w:p w14:paraId="37D76DE2" w14:textId="77777777" w:rsidR="006926B8" w:rsidRPr="00C54744" w:rsidRDefault="006926B8">
            <w:pPr>
              <w:pStyle w:val="ListParagraph"/>
              <w:numPr>
                <w:ilvl w:val="0"/>
                <w:numId w:val="69"/>
              </w:numPr>
              <w:jc w:val="center"/>
              <w:rPr>
                <w:snapToGrid w:val="0"/>
              </w:rPr>
            </w:pPr>
          </w:p>
        </w:tc>
        <w:tc>
          <w:tcPr>
            <w:tcW w:w="279" w:type="pct"/>
            <w:vAlign w:val="center"/>
          </w:tcPr>
          <w:p w14:paraId="5E9F464D" w14:textId="77777777" w:rsidR="006926B8" w:rsidRPr="001C45AE" w:rsidRDefault="00C54744" w:rsidP="006926B8">
            <w:pPr>
              <w:ind w:left="34" w:hanging="34"/>
              <w:jc w:val="center"/>
              <w:rPr>
                <w:snapToGrid w:val="0"/>
              </w:rP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1F58D197" w14:textId="77777777" w:rsidR="006926B8" w:rsidRPr="001371F3" w:rsidRDefault="00C54744" w:rsidP="006926B8">
            <w:r w:rsidRPr="00C54744">
              <w:t xml:space="preserve">Submission of </w:t>
            </w:r>
            <w:r>
              <w:t>(PA 40): Declaration o</w:t>
            </w:r>
            <w:r w:rsidRPr="00C54744">
              <w:t xml:space="preserve">f Designated Groups </w:t>
            </w:r>
            <w:r>
              <w:t>for</w:t>
            </w:r>
            <w:r w:rsidRPr="00C54744">
              <w:t xml:space="preserve"> Preferential Procurement</w:t>
            </w:r>
          </w:p>
        </w:tc>
      </w:tr>
      <w:tr w:rsidR="006926B8" w:rsidRPr="001C45AE" w14:paraId="2ED829D9" w14:textId="77777777" w:rsidTr="00147B41">
        <w:trPr>
          <w:cantSplit/>
          <w:trHeight w:val="620"/>
        </w:trPr>
        <w:tc>
          <w:tcPr>
            <w:tcW w:w="234" w:type="pct"/>
            <w:vAlign w:val="center"/>
          </w:tcPr>
          <w:p w14:paraId="54D49B83" w14:textId="77777777" w:rsidR="006926B8" w:rsidRPr="00C54744" w:rsidRDefault="006926B8">
            <w:pPr>
              <w:pStyle w:val="ListParagraph"/>
              <w:numPr>
                <w:ilvl w:val="0"/>
                <w:numId w:val="69"/>
              </w:numPr>
              <w:jc w:val="center"/>
              <w:rPr>
                <w:snapToGrid w:val="0"/>
              </w:rPr>
            </w:pPr>
          </w:p>
        </w:tc>
        <w:tc>
          <w:tcPr>
            <w:tcW w:w="279" w:type="pct"/>
            <w:vAlign w:val="center"/>
          </w:tcPr>
          <w:p w14:paraId="7B5EE40D" w14:textId="77777777" w:rsidR="006926B8" w:rsidRPr="001C45AE" w:rsidRDefault="00C54744" w:rsidP="006926B8">
            <w:pPr>
              <w:ind w:left="34" w:hanging="34"/>
              <w:jc w:val="cente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025FC368" w14:textId="77777777" w:rsidR="006926B8" w:rsidRPr="002F0028" w:rsidRDefault="00C54744" w:rsidP="006926B8">
            <w:r w:rsidRPr="003C6F55">
              <w:rPr>
                <w:noProof/>
              </w:rPr>
              <w:t>Bidders will be evaluated as per special conditions of bid (SCB-1)</w:t>
            </w:r>
          </w:p>
        </w:tc>
      </w:tr>
      <w:tr w:rsidR="006926B8" w:rsidRPr="001C45AE" w14:paraId="3BDDDE3F" w14:textId="77777777" w:rsidTr="00147B41">
        <w:trPr>
          <w:cantSplit/>
          <w:trHeight w:val="620"/>
        </w:trPr>
        <w:tc>
          <w:tcPr>
            <w:tcW w:w="234" w:type="pct"/>
            <w:vAlign w:val="center"/>
          </w:tcPr>
          <w:p w14:paraId="35CA4519" w14:textId="77777777" w:rsidR="006926B8" w:rsidRPr="00C54744" w:rsidRDefault="006926B8">
            <w:pPr>
              <w:pStyle w:val="ListParagraph"/>
              <w:numPr>
                <w:ilvl w:val="0"/>
                <w:numId w:val="69"/>
              </w:numPr>
              <w:jc w:val="center"/>
              <w:rPr>
                <w:snapToGrid w:val="0"/>
              </w:rPr>
            </w:pPr>
          </w:p>
        </w:tc>
        <w:tc>
          <w:tcPr>
            <w:tcW w:w="279" w:type="pct"/>
            <w:vAlign w:val="center"/>
          </w:tcPr>
          <w:p w14:paraId="2BC9A3B4" w14:textId="77777777" w:rsidR="006926B8" w:rsidRPr="001C45AE" w:rsidRDefault="00C54744" w:rsidP="006926B8">
            <w:pPr>
              <w:ind w:left="34" w:hanging="34"/>
              <w:jc w:val="cente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7199FF23" w14:textId="77777777" w:rsidR="006926B8" w:rsidRPr="002F0028" w:rsidRDefault="00C54744" w:rsidP="006926B8">
            <w:pPr>
              <w:rPr>
                <w:noProof/>
              </w:rPr>
            </w:pPr>
            <w:r w:rsidRPr="003C6F55">
              <w:rPr>
                <w:noProof/>
              </w:rPr>
              <w:t>Submission of DPW-09 (EC): Paticular of Tenderer's Projects: Bidders may use 'own form' - the details of all the tenderers current and previous projects must however b</w:t>
            </w:r>
            <w:r>
              <w:rPr>
                <w:noProof/>
              </w:rPr>
              <w:t>e</w:t>
            </w:r>
            <w:r w:rsidRPr="003C6F55">
              <w:rPr>
                <w:noProof/>
              </w:rPr>
              <w:t xml:space="preserve"> similar to the DPW-09 (EC) forms details. Bidders are required to sign and date the DPW09 / 'own form' and cross-reference the documents if 'own form' is used.</w:t>
            </w:r>
          </w:p>
        </w:tc>
      </w:tr>
      <w:tr w:rsidR="006926B8" w:rsidRPr="001C45AE" w14:paraId="430EB3E1" w14:textId="77777777" w:rsidTr="00147B41">
        <w:trPr>
          <w:cantSplit/>
          <w:trHeight w:val="530"/>
        </w:trPr>
        <w:tc>
          <w:tcPr>
            <w:tcW w:w="234" w:type="pct"/>
            <w:vAlign w:val="center"/>
          </w:tcPr>
          <w:p w14:paraId="49A3EC88" w14:textId="77777777" w:rsidR="006926B8" w:rsidRPr="00C54744" w:rsidRDefault="006926B8">
            <w:pPr>
              <w:pStyle w:val="ListParagraph"/>
              <w:numPr>
                <w:ilvl w:val="0"/>
                <w:numId w:val="69"/>
              </w:numPr>
              <w:jc w:val="center"/>
              <w:rPr>
                <w:snapToGrid w:val="0"/>
              </w:rPr>
            </w:pPr>
          </w:p>
        </w:tc>
        <w:tc>
          <w:tcPr>
            <w:tcW w:w="279" w:type="pct"/>
            <w:vAlign w:val="center"/>
          </w:tcPr>
          <w:p w14:paraId="30B5E87C" w14:textId="77777777" w:rsidR="006926B8" w:rsidRPr="001C45AE" w:rsidRDefault="00C54744" w:rsidP="006926B8">
            <w:pPr>
              <w:ind w:left="34" w:hanging="34"/>
              <w:jc w:val="center"/>
              <w:rPr>
                <w:snapToGrid w:val="0"/>
              </w:rP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4DA4B709" w14:textId="77777777" w:rsidR="006926B8" w:rsidRPr="002F0028" w:rsidRDefault="00C54744" w:rsidP="00C54744">
            <w:r w:rsidRPr="003C6F55">
              <w:rPr>
                <w:noProof/>
              </w:rPr>
              <w:t xml:space="preserve">Submision of DPW-21 (EC): Record of addenda to tender documents: Bidder maybe requested to confirm receipt </w:t>
            </w:r>
            <w:r>
              <w:rPr>
                <w:noProof/>
              </w:rPr>
              <w:t>and or</w:t>
            </w:r>
            <w:r w:rsidRPr="003C6F55">
              <w:rPr>
                <w:noProof/>
              </w:rPr>
              <w:t xml:space="preserve"> compliance with the "Record of Addenda" if the record of Addenda" was not submitted with the bid at the closing date.</w:t>
            </w:r>
          </w:p>
        </w:tc>
      </w:tr>
      <w:tr w:rsidR="006926B8" w:rsidRPr="001C45AE" w14:paraId="373E7F0C" w14:textId="77777777" w:rsidTr="00147B41">
        <w:trPr>
          <w:cantSplit/>
          <w:trHeight w:val="530"/>
        </w:trPr>
        <w:tc>
          <w:tcPr>
            <w:tcW w:w="234" w:type="pct"/>
            <w:vAlign w:val="center"/>
          </w:tcPr>
          <w:p w14:paraId="26178FE3" w14:textId="77777777" w:rsidR="006926B8" w:rsidRPr="00C54744" w:rsidRDefault="006926B8">
            <w:pPr>
              <w:pStyle w:val="ListParagraph"/>
              <w:numPr>
                <w:ilvl w:val="0"/>
                <w:numId w:val="69"/>
              </w:numPr>
              <w:jc w:val="center"/>
              <w:rPr>
                <w:snapToGrid w:val="0"/>
              </w:rPr>
            </w:pPr>
          </w:p>
        </w:tc>
        <w:tc>
          <w:tcPr>
            <w:tcW w:w="279" w:type="pct"/>
            <w:vAlign w:val="center"/>
          </w:tcPr>
          <w:p w14:paraId="70F7C670"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0"/>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6C84A1C2" w14:textId="77777777" w:rsidR="006926B8" w:rsidRPr="002F0028" w:rsidRDefault="006926B8" w:rsidP="006926B8">
            <w:r w:rsidRPr="002F0028">
              <w:rPr>
                <w:b/>
                <w:bCs/>
                <w:snapToGrid w:val="0"/>
              </w:rPr>
              <w:fldChar w:fldCharType="begin">
                <w:ffData>
                  <w:name w:val=""/>
                  <w:enabled/>
                  <w:calcOnExit w:val="0"/>
                  <w:textInput>
                    <w:default w:val="Specify other responsiveness criteria"/>
                  </w:textInput>
                </w:ffData>
              </w:fldChar>
            </w:r>
            <w:r w:rsidRPr="002F0028">
              <w:rPr>
                <w:b/>
                <w:bCs/>
                <w:snapToGrid w:val="0"/>
              </w:rPr>
              <w:instrText xml:space="preserve"> FORMTEXT </w:instrText>
            </w:r>
            <w:r w:rsidRPr="002F0028">
              <w:rPr>
                <w:b/>
                <w:bCs/>
                <w:snapToGrid w:val="0"/>
              </w:rPr>
            </w:r>
            <w:r w:rsidRPr="002F0028">
              <w:rPr>
                <w:b/>
                <w:bCs/>
                <w:snapToGrid w:val="0"/>
              </w:rPr>
              <w:fldChar w:fldCharType="separate"/>
            </w:r>
            <w:r w:rsidRPr="002F0028">
              <w:rPr>
                <w:b/>
                <w:bCs/>
                <w:noProof/>
                <w:snapToGrid w:val="0"/>
              </w:rPr>
              <w:t>Specify other responsiveness criteria</w:t>
            </w:r>
            <w:r w:rsidRPr="002F0028">
              <w:rPr>
                <w:b/>
                <w:bCs/>
                <w:snapToGrid w:val="0"/>
              </w:rPr>
              <w:fldChar w:fldCharType="end"/>
            </w:r>
          </w:p>
        </w:tc>
      </w:tr>
      <w:tr w:rsidR="00147B41" w:rsidRPr="001C45AE" w14:paraId="46C82A0A" w14:textId="77777777" w:rsidTr="008A06BF">
        <w:trPr>
          <w:cantSplit/>
          <w:trHeight w:val="530"/>
        </w:trPr>
        <w:tc>
          <w:tcPr>
            <w:tcW w:w="234" w:type="pct"/>
            <w:vAlign w:val="center"/>
          </w:tcPr>
          <w:p w14:paraId="739CB4AA" w14:textId="77777777" w:rsidR="00147B41" w:rsidRPr="00C54744" w:rsidRDefault="00147B41">
            <w:pPr>
              <w:pStyle w:val="ListParagraph"/>
              <w:numPr>
                <w:ilvl w:val="0"/>
                <w:numId w:val="69"/>
              </w:numPr>
              <w:jc w:val="center"/>
              <w:rPr>
                <w:snapToGrid w:val="0"/>
              </w:rPr>
            </w:pPr>
          </w:p>
        </w:tc>
        <w:tc>
          <w:tcPr>
            <w:tcW w:w="279" w:type="pct"/>
          </w:tcPr>
          <w:p w14:paraId="5DCBDEA2" w14:textId="77777777" w:rsidR="00147B41" w:rsidRPr="001C45AE" w:rsidRDefault="00147B41" w:rsidP="00147B41">
            <w:pPr>
              <w:ind w:left="34" w:hanging="34"/>
              <w:jc w:val="center"/>
              <w:rPr>
                <w:snapToGrid w:val="0"/>
              </w:rPr>
            </w:pPr>
            <w:r w:rsidRPr="003C1E0C">
              <w:rPr>
                <w:snapToGrid w:val="0"/>
              </w:rPr>
              <w:fldChar w:fldCharType="begin">
                <w:ffData>
                  <w:name w:val=""/>
                  <w:enabled/>
                  <w:calcOnExit w:val="0"/>
                  <w:checkBox>
                    <w:sizeAuto/>
                    <w:default w:val="0"/>
                  </w:checkBox>
                </w:ffData>
              </w:fldChar>
            </w:r>
            <w:r w:rsidRPr="003C1E0C">
              <w:rPr>
                <w:snapToGrid w:val="0"/>
              </w:rPr>
              <w:instrText xml:space="preserve"> FORMCHECKBOX </w:instrText>
            </w:r>
            <w:r w:rsidRPr="003C1E0C">
              <w:rPr>
                <w:snapToGrid w:val="0"/>
              </w:rPr>
            </w:r>
            <w:r w:rsidRPr="003C1E0C">
              <w:rPr>
                <w:snapToGrid w:val="0"/>
              </w:rPr>
              <w:fldChar w:fldCharType="separate"/>
            </w:r>
            <w:r w:rsidRPr="003C1E0C">
              <w:rPr>
                <w:snapToGrid w:val="0"/>
              </w:rPr>
              <w:fldChar w:fldCharType="end"/>
            </w:r>
          </w:p>
        </w:tc>
        <w:tc>
          <w:tcPr>
            <w:tcW w:w="4487" w:type="pct"/>
          </w:tcPr>
          <w:p w14:paraId="7128D6DF" w14:textId="77777777" w:rsidR="00147B41" w:rsidRPr="002F0028" w:rsidRDefault="00147B41" w:rsidP="00147B41">
            <w:pPr>
              <w:rPr>
                <w:b/>
                <w:bCs/>
                <w:snapToGrid w:val="0"/>
              </w:rPr>
            </w:pPr>
            <w:r w:rsidRPr="00AB3487">
              <w:rPr>
                <w:b/>
                <w:bCs/>
                <w:snapToGrid w:val="0"/>
              </w:rPr>
              <w:fldChar w:fldCharType="begin">
                <w:ffData>
                  <w:name w:val=""/>
                  <w:enabled/>
                  <w:calcOnExit w:val="0"/>
                  <w:textInput>
                    <w:default w:val="Specify other responsiveness criteria"/>
                  </w:textInput>
                </w:ffData>
              </w:fldChar>
            </w:r>
            <w:r w:rsidRPr="00AB3487">
              <w:rPr>
                <w:b/>
                <w:bCs/>
                <w:snapToGrid w:val="0"/>
              </w:rPr>
              <w:instrText xml:space="preserve"> FORMTEXT </w:instrText>
            </w:r>
            <w:r w:rsidRPr="00AB3487">
              <w:rPr>
                <w:b/>
                <w:bCs/>
                <w:snapToGrid w:val="0"/>
              </w:rPr>
            </w:r>
            <w:r w:rsidRPr="00AB3487">
              <w:rPr>
                <w:b/>
                <w:bCs/>
                <w:snapToGrid w:val="0"/>
              </w:rPr>
              <w:fldChar w:fldCharType="separate"/>
            </w:r>
            <w:r w:rsidRPr="00AB3487">
              <w:rPr>
                <w:b/>
                <w:bCs/>
                <w:noProof/>
                <w:snapToGrid w:val="0"/>
              </w:rPr>
              <w:t>Specify other responsiveness criteria</w:t>
            </w:r>
            <w:r w:rsidRPr="00AB3487">
              <w:rPr>
                <w:b/>
                <w:bCs/>
                <w:snapToGrid w:val="0"/>
              </w:rPr>
              <w:fldChar w:fldCharType="end"/>
            </w:r>
          </w:p>
        </w:tc>
      </w:tr>
      <w:tr w:rsidR="00147B41" w:rsidRPr="001C45AE" w14:paraId="2C34F711" w14:textId="77777777" w:rsidTr="008A06BF">
        <w:trPr>
          <w:cantSplit/>
          <w:trHeight w:val="530"/>
        </w:trPr>
        <w:tc>
          <w:tcPr>
            <w:tcW w:w="234" w:type="pct"/>
            <w:vAlign w:val="center"/>
          </w:tcPr>
          <w:p w14:paraId="08019362" w14:textId="77777777" w:rsidR="00147B41" w:rsidRPr="00C54744" w:rsidRDefault="00147B41">
            <w:pPr>
              <w:pStyle w:val="ListParagraph"/>
              <w:numPr>
                <w:ilvl w:val="0"/>
                <w:numId w:val="69"/>
              </w:numPr>
              <w:jc w:val="center"/>
              <w:rPr>
                <w:snapToGrid w:val="0"/>
              </w:rPr>
            </w:pPr>
          </w:p>
        </w:tc>
        <w:tc>
          <w:tcPr>
            <w:tcW w:w="279" w:type="pct"/>
          </w:tcPr>
          <w:p w14:paraId="3F7FD099" w14:textId="77777777" w:rsidR="00147B41" w:rsidRPr="001C45AE" w:rsidRDefault="00147B41" w:rsidP="00147B41">
            <w:pPr>
              <w:ind w:left="34" w:hanging="34"/>
              <w:jc w:val="center"/>
              <w:rPr>
                <w:snapToGrid w:val="0"/>
              </w:rPr>
            </w:pPr>
            <w:r w:rsidRPr="003C1E0C">
              <w:rPr>
                <w:snapToGrid w:val="0"/>
              </w:rPr>
              <w:fldChar w:fldCharType="begin">
                <w:ffData>
                  <w:name w:val=""/>
                  <w:enabled/>
                  <w:calcOnExit w:val="0"/>
                  <w:checkBox>
                    <w:sizeAuto/>
                    <w:default w:val="0"/>
                  </w:checkBox>
                </w:ffData>
              </w:fldChar>
            </w:r>
            <w:r w:rsidRPr="003C1E0C">
              <w:rPr>
                <w:snapToGrid w:val="0"/>
              </w:rPr>
              <w:instrText xml:space="preserve"> FORMCHECKBOX </w:instrText>
            </w:r>
            <w:r w:rsidRPr="003C1E0C">
              <w:rPr>
                <w:snapToGrid w:val="0"/>
              </w:rPr>
            </w:r>
            <w:r w:rsidRPr="003C1E0C">
              <w:rPr>
                <w:snapToGrid w:val="0"/>
              </w:rPr>
              <w:fldChar w:fldCharType="separate"/>
            </w:r>
            <w:r w:rsidRPr="003C1E0C">
              <w:rPr>
                <w:snapToGrid w:val="0"/>
              </w:rPr>
              <w:fldChar w:fldCharType="end"/>
            </w:r>
          </w:p>
        </w:tc>
        <w:tc>
          <w:tcPr>
            <w:tcW w:w="4487" w:type="pct"/>
          </w:tcPr>
          <w:p w14:paraId="257247B0" w14:textId="77777777" w:rsidR="00147B41" w:rsidRPr="002F0028" w:rsidRDefault="00147B41" w:rsidP="00147B41">
            <w:pPr>
              <w:rPr>
                <w:b/>
                <w:bCs/>
                <w:snapToGrid w:val="0"/>
              </w:rPr>
            </w:pPr>
            <w:r w:rsidRPr="00AB3487">
              <w:rPr>
                <w:b/>
                <w:bCs/>
                <w:snapToGrid w:val="0"/>
              </w:rPr>
              <w:fldChar w:fldCharType="begin">
                <w:ffData>
                  <w:name w:val=""/>
                  <w:enabled/>
                  <w:calcOnExit w:val="0"/>
                  <w:textInput>
                    <w:default w:val="Specify other responsiveness criteria"/>
                  </w:textInput>
                </w:ffData>
              </w:fldChar>
            </w:r>
            <w:r w:rsidRPr="00AB3487">
              <w:rPr>
                <w:b/>
                <w:bCs/>
                <w:snapToGrid w:val="0"/>
              </w:rPr>
              <w:instrText xml:space="preserve"> FORMTEXT </w:instrText>
            </w:r>
            <w:r w:rsidRPr="00AB3487">
              <w:rPr>
                <w:b/>
                <w:bCs/>
                <w:snapToGrid w:val="0"/>
              </w:rPr>
            </w:r>
            <w:r w:rsidRPr="00AB3487">
              <w:rPr>
                <w:b/>
                <w:bCs/>
                <w:snapToGrid w:val="0"/>
              </w:rPr>
              <w:fldChar w:fldCharType="separate"/>
            </w:r>
            <w:r w:rsidRPr="00AB3487">
              <w:rPr>
                <w:b/>
                <w:bCs/>
                <w:noProof/>
                <w:snapToGrid w:val="0"/>
              </w:rPr>
              <w:t>Specify other responsiveness criteria</w:t>
            </w:r>
            <w:r w:rsidRPr="00AB3487">
              <w:rPr>
                <w:b/>
                <w:bCs/>
                <w:snapToGrid w:val="0"/>
              </w:rPr>
              <w:fldChar w:fldCharType="end"/>
            </w:r>
          </w:p>
        </w:tc>
      </w:tr>
    </w:tbl>
    <w:p w14:paraId="06F70FA3" w14:textId="77777777" w:rsidR="006926B8" w:rsidRPr="003726B3" w:rsidRDefault="006926B8" w:rsidP="006926B8">
      <w:pPr>
        <w:keepNext/>
        <w:keepLines/>
        <w:rPr>
          <w:snapToGrid w:val="0"/>
        </w:rPr>
      </w:pPr>
    </w:p>
    <w:p w14:paraId="4F1F8621" w14:textId="77777777" w:rsidR="006926B8" w:rsidRPr="003726B3" w:rsidRDefault="006926B8">
      <w:pPr>
        <w:pStyle w:val="ListParagraph"/>
        <w:keepNext/>
        <w:keepLines/>
        <w:numPr>
          <w:ilvl w:val="1"/>
          <w:numId w:val="68"/>
        </w:numPr>
        <w:contextualSpacing/>
        <w:rPr>
          <w:snapToGrid w:val="0"/>
          <w:lang w:val="en-ZA"/>
        </w:rPr>
      </w:pPr>
      <w:r w:rsidRPr="003726B3">
        <w:rPr>
          <w:b/>
          <w:bCs/>
          <w:snapToGrid w:val="0"/>
          <w:lang w:val="en-ZA"/>
        </w:rPr>
        <w:t xml:space="preserve">Indicate administrative requirements applicable for specific goals, Tenderers will not be required to submit the below document if not provided in the original tender proposals, </w:t>
      </w:r>
      <w:r w:rsidRPr="003726B3">
        <w:rPr>
          <w:b/>
          <w:snapToGrid w:val="0"/>
          <w:lang w:val="en-ZA"/>
        </w:rPr>
        <w:t xml:space="preserve">Failure to comply with   the criteria stated hereunder </w:t>
      </w:r>
      <w:r w:rsidRPr="003726B3">
        <w:rPr>
          <w:b/>
          <w:snapToGrid w:val="0"/>
          <w:u w:val="single"/>
          <w:lang w:val="en-ZA"/>
        </w:rPr>
        <w:t>shall</w:t>
      </w:r>
      <w:r w:rsidRPr="003726B3">
        <w:rPr>
          <w:b/>
          <w:snapToGrid w:val="0"/>
          <w:lang w:val="en-ZA"/>
        </w:rPr>
        <w:t xml:space="preserve"> result in the tenderer not allocated points for specific goals.</w:t>
      </w:r>
    </w:p>
    <w:p w14:paraId="07697662" w14:textId="77777777" w:rsidR="006926B8" w:rsidRPr="00F9001B" w:rsidRDefault="006926B8" w:rsidP="006926B8">
      <w:pPr>
        <w:tabs>
          <w:tab w:val="left" w:pos="459"/>
          <w:tab w:val="left" w:pos="522"/>
        </w:tabs>
        <w:rPr>
          <w:bCs/>
          <w:snapToGrid w:val="0"/>
          <w:highlight w:val="yellow"/>
        </w:rPr>
      </w:pPr>
    </w:p>
    <w:tbl>
      <w:tblPr>
        <w:tblW w:w="493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
        <w:gridCol w:w="675"/>
        <w:gridCol w:w="8396"/>
      </w:tblGrid>
      <w:tr w:rsidR="006926B8" w:rsidRPr="00E36AD7" w14:paraId="71113DAC" w14:textId="77777777" w:rsidTr="006926B8">
        <w:trPr>
          <w:cantSplit/>
          <w:trHeight w:val="397"/>
        </w:trPr>
        <w:tc>
          <w:tcPr>
            <w:tcW w:w="158" w:type="pct"/>
            <w:vAlign w:val="center"/>
          </w:tcPr>
          <w:p w14:paraId="73EF51A2" w14:textId="77777777" w:rsidR="006926B8" w:rsidRPr="005011F9" w:rsidRDefault="006926B8" w:rsidP="006926B8">
            <w:pPr>
              <w:ind w:left="34" w:hanging="34"/>
              <w:jc w:val="center"/>
              <w:rPr>
                <w:snapToGrid w:val="0"/>
                <w:sz w:val="22"/>
                <w:szCs w:val="22"/>
              </w:rPr>
            </w:pPr>
            <w:r w:rsidRPr="005011F9">
              <w:rPr>
                <w:snapToGrid w:val="0"/>
                <w:sz w:val="22"/>
                <w:szCs w:val="22"/>
              </w:rPr>
              <w:t>1</w:t>
            </w:r>
          </w:p>
        </w:tc>
        <w:tc>
          <w:tcPr>
            <w:tcW w:w="370" w:type="pct"/>
            <w:vAlign w:val="center"/>
          </w:tcPr>
          <w:p w14:paraId="3F1BB15B" w14:textId="77777777" w:rsidR="006926B8" w:rsidRPr="00D61946" w:rsidRDefault="006926B8" w:rsidP="006926B8">
            <w:pPr>
              <w:ind w:left="34" w:hanging="34"/>
              <w:jc w:val="center"/>
              <w:rPr>
                <w:snapToGrid w:val="0"/>
              </w:rPr>
            </w:pPr>
            <w:r>
              <w:rPr>
                <w:snapToGrid w:val="0"/>
              </w:rPr>
              <w:fldChar w:fldCharType="begin">
                <w:ffData>
                  <w:name w:val=""/>
                  <w:enabled/>
                  <w:calcOnExit w:val="0"/>
                  <w:checkBox>
                    <w:sizeAuto/>
                    <w:default w:val="1"/>
                    <w:checked/>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72" w:type="pct"/>
            <w:vAlign w:val="center"/>
          </w:tcPr>
          <w:p w14:paraId="246FD37E" w14:textId="77777777" w:rsidR="006926B8" w:rsidRPr="005011F9" w:rsidRDefault="006926B8" w:rsidP="006926B8">
            <w:pPr>
              <w:pStyle w:val="ListParagraph"/>
              <w:ind w:left="0"/>
              <w:rPr>
                <w:color w:val="000000"/>
                <w:kern w:val="24"/>
                <w:sz w:val="22"/>
                <w:szCs w:val="22"/>
                <w:lang w:val="en-ZA"/>
              </w:rPr>
            </w:pPr>
            <w:r w:rsidRPr="005011F9">
              <w:rPr>
                <w:bCs/>
                <w:snapToGrid w:val="0"/>
                <w:sz w:val="22"/>
                <w:szCs w:val="22"/>
                <w:lang w:val="en-ZA"/>
              </w:rPr>
              <w:t>Submission of (PA-16): Preference Points Claim Form in terms of the Preferential Procurement Regulations 2022</w:t>
            </w:r>
          </w:p>
        </w:tc>
      </w:tr>
      <w:tr w:rsidR="006926B8" w:rsidRPr="00E36AD7" w14:paraId="72DAA4D9" w14:textId="77777777" w:rsidTr="006926B8">
        <w:trPr>
          <w:cantSplit/>
          <w:trHeight w:val="1189"/>
        </w:trPr>
        <w:tc>
          <w:tcPr>
            <w:tcW w:w="158" w:type="pct"/>
            <w:vAlign w:val="center"/>
          </w:tcPr>
          <w:p w14:paraId="3D77D277" w14:textId="77777777" w:rsidR="006926B8" w:rsidRPr="005011F9" w:rsidRDefault="006926B8" w:rsidP="006926B8">
            <w:pPr>
              <w:rPr>
                <w:snapToGrid w:val="0"/>
                <w:sz w:val="22"/>
                <w:szCs w:val="22"/>
              </w:rPr>
            </w:pPr>
            <w:r w:rsidRPr="005011F9">
              <w:rPr>
                <w:snapToGrid w:val="0"/>
                <w:sz w:val="22"/>
                <w:szCs w:val="22"/>
              </w:rPr>
              <w:t>2</w:t>
            </w:r>
          </w:p>
        </w:tc>
        <w:tc>
          <w:tcPr>
            <w:tcW w:w="370" w:type="pct"/>
            <w:vAlign w:val="center"/>
          </w:tcPr>
          <w:p w14:paraId="38D1F71F" w14:textId="77777777" w:rsidR="006926B8" w:rsidRDefault="006926B8" w:rsidP="006926B8">
            <w:pPr>
              <w:ind w:left="34" w:hanging="34"/>
              <w:jc w:val="center"/>
              <w:rPr>
                <w:snapToGrid w:val="0"/>
              </w:rPr>
            </w:pPr>
            <w:r>
              <w:rPr>
                <w:snapToGrid w:val="0"/>
              </w:rPr>
              <w:fldChar w:fldCharType="begin">
                <w:ffData>
                  <w:name w:val=""/>
                  <w:enabled/>
                  <w:calcOnExit w:val="0"/>
                  <w:checkBox>
                    <w:sizeAuto/>
                    <w:default w:val="1"/>
                    <w:checked/>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72" w:type="pct"/>
            <w:vAlign w:val="center"/>
          </w:tcPr>
          <w:p w14:paraId="6A023C92" w14:textId="77777777" w:rsidR="006926B8" w:rsidRPr="005011F9" w:rsidRDefault="006926B8" w:rsidP="006926B8">
            <w:pPr>
              <w:pStyle w:val="ListParagraph"/>
              <w:widowControl w:val="0"/>
              <w:autoSpaceDE w:val="0"/>
              <w:autoSpaceDN w:val="0"/>
              <w:spacing w:before="231" w:line="348" w:lineRule="auto"/>
              <w:ind w:left="0" w:right="1"/>
              <w:rPr>
                <w:bCs/>
                <w:snapToGrid w:val="0"/>
                <w:sz w:val="22"/>
                <w:szCs w:val="22"/>
                <w:lang w:val="en-ZA"/>
              </w:rPr>
            </w:pPr>
            <w:r w:rsidRPr="005011F9">
              <w:rPr>
                <w:sz w:val="22"/>
                <w:szCs w:val="22"/>
              </w:rPr>
              <w:t>A trust, consortium or joint venture (including unincorporated consortia and joint ventures) must submit a consolidated B-BBEE Certificate issued by a SANAS accredited service provider</w:t>
            </w:r>
          </w:p>
        </w:tc>
      </w:tr>
    </w:tbl>
    <w:p w14:paraId="48F303AE" w14:textId="77777777" w:rsidR="00594B2A" w:rsidRDefault="00594B2A" w:rsidP="00692B2F">
      <w:pPr>
        <w:pStyle w:val="ListParagraph"/>
        <w:ind w:left="360"/>
        <w:contextualSpacing/>
        <w:rPr>
          <w:b/>
          <w:bCs/>
          <w:iCs/>
          <w:snapToGrid w:val="0"/>
          <w:lang w:val="en-ZA"/>
        </w:rPr>
      </w:pPr>
    </w:p>
    <w:p w14:paraId="2DE104F3" w14:textId="77777777" w:rsidR="00594B2A" w:rsidRDefault="00594B2A">
      <w:pPr>
        <w:rPr>
          <w:b/>
          <w:bCs/>
          <w:iCs/>
          <w:snapToGrid w:val="0"/>
          <w:lang w:val="en-ZA"/>
        </w:rPr>
      </w:pPr>
      <w:r>
        <w:rPr>
          <w:b/>
          <w:bCs/>
          <w:iCs/>
          <w:snapToGrid w:val="0"/>
          <w:lang w:val="en-ZA"/>
        </w:rPr>
        <w:br w:type="page"/>
      </w:r>
    </w:p>
    <w:p w14:paraId="2C87B6D8" w14:textId="77777777" w:rsidR="00692B2F" w:rsidRDefault="00692B2F" w:rsidP="00692B2F">
      <w:pPr>
        <w:pStyle w:val="ListParagraph"/>
        <w:ind w:left="360"/>
        <w:contextualSpacing/>
        <w:rPr>
          <w:b/>
          <w:bCs/>
          <w:iCs/>
          <w:snapToGrid w:val="0"/>
          <w:lang w:val="en-ZA"/>
        </w:rPr>
      </w:pPr>
    </w:p>
    <w:p w14:paraId="6D7E4AC4" w14:textId="77777777" w:rsidR="003549A3" w:rsidRDefault="003549A3" w:rsidP="00692B2F">
      <w:pPr>
        <w:pStyle w:val="ListParagraph"/>
        <w:ind w:left="360"/>
        <w:contextualSpacing/>
        <w:rPr>
          <w:b/>
          <w:bCs/>
          <w:iCs/>
          <w:snapToGrid w:val="0"/>
          <w:lang w:val="en-ZA"/>
        </w:rPr>
      </w:pPr>
    </w:p>
    <w:p w14:paraId="21073A4A" w14:textId="77777777" w:rsidR="003549A3" w:rsidRDefault="003549A3" w:rsidP="00692B2F">
      <w:pPr>
        <w:pStyle w:val="ListParagraph"/>
        <w:ind w:left="360"/>
        <w:contextualSpacing/>
        <w:rPr>
          <w:b/>
          <w:bCs/>
          <w:iCs/>
          <w:snapToGrid w:val="0"/>
          <w:lang w:val="en-ZA"/>
        </w:rPr>
      </w:pPr>
    </w:p>
    <w:p w14:paraId="2D53F0BE" w14:textId="77777777" w:rsidR="003549A3" w:rsidRDefault="003549A3">
      <w:pPr>
        <w:pStyle w:val="ListParagraph"/>
        <w:numPr>
          <w:ilvl w:val="0"/>
          <w:numId w:val="67"/>
        </w:numPr>
        <w:contextualSpacing/>
        <w:rPr>
          <w:rStyle w:val="Heading2Char"/>
          <w:rFonts w:ascii="Arial" w:hAnsi="Arial" w:cs="Arial"/>
          <w:bCs w:val="0"/>
          <w:iCs w:val="0"/>
          <w:sz w:val="20"/>
        </w:rPr>
      </w:pPr>
      <w:bookmarkStart w:id="15" w:name="_Toc142075101"/>
      <w:r w:rsidRPr="003549A3">
        <w:rPr>
          <w:rStyle w:val="Heading2Char"/>
          <w:rFonts w:ascii="Arial" w:hAnsi="Arial" w:cs="Arial"/>
          <w:bCs w:val="0"/>
          <w:iCs w:val="0"/>
          <w:sz w:val="20"/>
        </w:rPr>
        <w:t>METHOD TO BE USED TO CALCULATE POINTS FOR SPECIFIC GOALS</w:t>
      </w:r>
      <w:bookmarkEnd w:id="15"/>
    </w:p>
    <w:p w14:paraId="084763EC" w14:textId="77777777" w:rsidR="00A43213" w:rsidRDefault="00A43213" w:rsidP="00A43213">
      <w:pPr>
        <w:pStyle w:val="ListParagraph"/>
        <w:ind w:left="360"/>
        <w:contextualSpacing/>
        <w:rPr>
          <w:rStyle w:val="Heading2Char"/>
          <w:rFonts w:ascii="Arial" w:hAnsi="Arial" w:cs="Arial"/>
          <w:bCs w:val="0"/>
          <w:iCs w:val="0"/>
          <w:sz w:val="20"/>
        </w:rPr>
      </w:pPr>
    </w:p>
    <w:p w14:paraId="35D0FF5F" w14:textId="77777777" w:rsidR="00371328" w:rsidRPr="003549A3" w:rsidRDefault="00371328">
      <w:pPr>
        <w:pStyle w:val="ListParagraph"/>
        <w:numPr>
          <w:ilvl w:val="1"/>
          <w:numId w:val="67"/>
        </w:numPr>
        <w:contextualSpacing/>
        <w:rPr>
          <w:rFonts w:eastAsiaTheme="majorEastAsia"/>
          <w:b/>
          <w:i/>
          <w:szCs w:val="28"/>
          <w:lang w:eastAsia="en-US"/>
        </w:rPr>
      </w:pPr>
      <w:r w:rsidRPr="003549A3">
        <w:rPr>
          <w:b/>
          <w:u w:val="single"/>
        </w:rPr>
        <w:t>For procurement transaction with rand value greater than R50 Million (Inclusive of all applicable taxes) the specific goals listed below are applicable.</w:t>
      </w:r>
    </w:p>
    <w:p w14:paraId="2DE1A08D" w14:textId="77777777" w:rsidR="006926B8" w:rsidRPr="0080561C" w:rsidRDefault="006926B8" w:rsidP="006926B8">
      <w:pPr>
        <w:pStyle w:val="ListParagraph"/>
        <w:ind w:left="360"/>
        <w:rPr>
          <w:b/>
          <w:bCs/>
          <w:iCs/>
          <w:snapToGrid w:val="0"/>
          <w:lang w:val="en-ZA"/>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663"/>
        <w:gridCol w:w="1250"/>
        <w:gridCol w:w="4777"/>
      </w:tblGrid>
      <w:tr w:rsidR="00BF5575" w:rsidRPr="00BF5575" w14:paraId="5469032A" w14:textId="77777777" w:rsidTr="00390AD0">
        <w:trPr>
          <w:tblHeader/>
        </w:trPr>
        <w:tc>
          <w:tcPr>
            <w:tcW w:w="795" w:type="dxa"/>
            <w:shd w:val="clear" w:color="auto" w:fill="D9D9D9" w:themeFill="background1" w:themeFillShade="D9"/>
          </w:tcPr>
          <w:p w14:paraId="43D90E2D" w14:textId="77777777" w:rsidR="00BF5575" w:rsidRPr="00BF5575" w:rsidRDefault="00BF5575" w:rsidP="00BF5575">
            <w:pPr>
              <w:jc w:val="both"/>
              <w:rPr>
                <w:b/>
              </w:rPr>
            </w:pPr>
            <w:r w:rsidRPr="00BF5575">
              <w:rPr>
                <w:b/>
              </w:rPr>
              <w:t>Serial No</w:t>
            </w:r>
          </w:p>
        </w:tc>
        <w:tc>
          <w:tcPr>
            <w:tcW w:w="3663" w:type="dxa"/>
            <w:shd w:val="clear" w:color="auto" w:fill="D9D9D9" w:themeFill="background1" w:themeFillShade="D9"/>
          </w:tcPr>
          <w:p w14:paraId="79019CBA" w14:textId="77777777" w:rsidR="00BF5575" w:rsidRPr="00BF5575" w:rsidRDefault="00BF5575" w:rsidP="00BF5575">
            <w:pPr>
              <w:jc w:val="both"/>
              <w:rPr>
                <w:b/>
              </w:rPr>
            </w:pPr>
            <w:r w:rsidRPr="00BF5575">
              <w:rPr>
                <w:b/>
              </w:rPr>
              <w:t>Specific Goals</w:t>
            </w:r>
          </w:p>
        </w:tc>
        <w:tc>
          <w:tcPr>
            <w:tcW w:w="1250" w:type="dxa"/>
            <w:shd w:val="clear" w:color="auto" w:fill="D9D9D9" w:themeFill="background1" w:themeFillShade="D9"/>
          </w:tcPr>
          <w:p w14:paraId="4DE6773E" w14:textId="77777777" w:rsidR="00BF5575" w:rsidRPr="00BF5575" w:rsidRDefault="00BF5575" w:rsidP="00BF5575">
            <w:pPr>
              <w:rPr>
                <w:b/>
              </w:rPr>
            </w:pPr>
            <w:r w:rsidRPr="00BF5575">
              <w:rPr>
                <w:b/>
              </w:rPr>
              <w:t>Preference Points allocated out of 10</w:t>
            </w:r>
          </w:p>
        </w:tc>
        <w:tc>
          <w:tcPr>
            <w:tcW w:w="4777" w:type="dxa"/>
            <w:shd w:val="clear" w:color="auto" w:fill="D9D9D9" w:themeFill="background1" w:themeFillShade="D9"/>
          </w:tcPr>
          <w:p w14:paraId="1D79601D" w14:textId="77777777" w:rsidR="00BF5575" w:rsidRPr="00BF5575" w:rsidRDefault="00BF5575" w:rsidP="00BF5575">
            <w:pPr>
              <w:jc w:val="both"/>
              <w:rPr>
                <w:b/>
              </w:rPr>
            </w:pPr>
            <w:r w:rsidRPr="00BF5575">
              <w:rPr>
                <w:b/>
              </w:rPr>
              <w:t>Documentation to be submitted by bidders to validate their claim for points</w:t>
            </w:r>
          </w:p>
        </w:tc>
      </w:tr>
      <w:tr w:rsidR="00BF5575" w:rsidRPr="00BF5575" w14:paraId="204969E0" w14:textId="77777777" w:rsidTr="00390AD0">
        <w:tc>
          <w:tcPr>
            <w:tcW w:w="795" w:type="dxa"/>
            <w:shd w:val="clear" w:color="auto" w:fill="auto"/>
          </w:tcPr>
          <w:p w14:paraId="5BAB38CC" w14:textId="77777777" w:rsidR="00BF5575" w:rsidRPr="00BF5575" w:rsidRDefault="00BF5575" w:rsidP="00BF5575">
            <w:pPr>
              <w:jc w:val="both"/>
            </w:pPr>
            <w:r w:rsidRPr="00BF5575">
              <w:t>1.</w:t>
            </w:r>
          </w:p>
        </w:tc>
        <w:tc>
          <w:tcPr>
            <w:tcW w:w="3663" w:type="dxa"/>
            <w:shd w:val="clear" w:color="auto" w:fill="auto"/>
          </w:tcPr>
          <w:p w14:paraId="52AEE272" w14:textId="77777777" w:rsidR="00BF5575" w:rsidRPr="00BF5575" w:rsidRDefault="00BF5575" w:rsidP="00BF5575">
            <w:pPr>
              <w:jc w:val="both"/>
              <w:rPr>
                <w:b/>
              </w:rPr>
            </w:pPr>
            <w:r w:rsidRPr="00BF5575">
              <w:t>An EME or QSE or any entity which is at least 51% owned by black peop</w:t>
            </w:r>
            <w:r>
              <w:rPr>
                <w:b/>
              </w:rPr>
              <w:t>le</w:t>
            </w:r>
          </w:p>
        </w:tc>
        <w:tc>
          <w:tcPr>
            <w:tcW w:w="1250" w:type="dxa"/>
            <w:shd w:val="clear" w:color="auto" w:fill="auto"/>
          </w:tcPr>
          <w:p w14:paraId="1A31FE51" w14:textId="77777777" w:rsidR="00BF5575" w:rsidRPr="00BF5575" w:rsidRDefault="00BF5575" w:rsidP="00BF5575">
            <w:pPr>
              <w:jc w:val="center"/>
            </w:pPr>
            <w:r w:rsidRPr="00BF5575">
              <w:t>4</w:t>
            </w:r>
          </w:p>
        </w:tc>
        <w:tc>
          <w:tcPr>
            <w:tcW w:w="4777" w:type="dxa"/>
            <w:shd w:val="clear" w:color="auto" w:fill="auto"/>
          </w:tcPr>
          <w:p w14:paraId="0AF6272C" w14:textId="77777777" w:rsidR="00BF5575" w:rsidRPr="00BF5575" w:rsidRDefault="00BF5575">
            <w:pPr>
              <w:numPr>
                <w:ilvl w:val="0"/>
                <w:numId w:val="78"/>
              </w:numPr>
              <w:suppressAutoHyphens/>
              <w:ind w:left="346" w:hanging="346"/>
              <w:jc w:val="both"/>
            </w:pPr>
            <w:r w:rsidRPr="00BF5575">
              <w:t>SANAS Accredited BBBEE Certificate or sworn affidavit where applicable.</w:t>
            </w:r>
          </w:p>
        </w:tc>
      </w:tr>
      <w:tr w:rsidR="00BF5575" w:rsidRPr="00BF5575" w14:paraId="7720F71A" w14:textId="77777777" w:rsidTr="00390AD0">
        <w:tc>
          <w:tcPr>
            <w:tcW w:w="795" w:type="dxa"/>
            <w:shd w:val="clear" w:color="auto" w:fill="auto"/>
          </w:tcPr>
          <w:p w14:paraId="3B6F7444" w14:textId="77777777" w:rsidR="00BF5575" w:rsidRPr="00BF5575" w:rsidRDefault="00BF5575" w:rsidP="00BF5575">
            <w:pPr>
              <w:jc w:val="both"/>
            </w:pPr>
            <w:r w:rsidRPr="00BF5575">
              <w:t>2.</w:t>
            </w:r>
          </w:p>
        </w:tc>
        <w:tc>
          <w:tcPr>
            <w:tcW w:w="3663" w:type="dxa"/>
            <w:shd w:val="clear" w:color="auto" w:fill="auto"/>
          </w:tcPr>
          <w:p w14:paraId="3DCC2FE4" w14:textId="77777777" w:rsidR="00BF5575" w:rsidRPr="00BF5575" w:rsidRDefault="00BF5575" w:rsidP="00C06CB6">
            <w:pPr>
              <w:jc w:val="both"/>
            </w:pPr>
            <w:r w:rsidRPr="00BF5575">
              <w:rPr>
                <w:b/>
              </w:rPr>
              <w:t>Located</w:t>
            </w:r>
            <w:r w:rsidRPr="00BF5575">
              <w:t xml:space="preserve"> in a specific Local Municipality or District Municipality or Metro or Province area for work to be done or services to be rendered in that area </w:t>
            </w:r>
          </w:p>
        </w:tc>
        <w:tc>
          <w:tcPr>
            <w:tcW w:w="1250" w:type="dxa"/>
            <w:shd w:val="clear" w:color="auto" w:fill="auto"/>
          </w:tcPr>
          <w:p w14:paraId="5D5619D7" w14:textId="77777777" w:rsidR="00BF5575" w:rsidRPr="00BF5575" w:rsidRDefault="00BF5575" w:rsidP="00BF5575">
            <w:pPr>
              <w:jc w:val="center"/>
            </w:pPr>
            <w:r w:rsidRPr="00BF5575">
              <w:t>2</w:t>
            </w:r>
          </w:p>
        </w:tc>
        <w:tc>
          <w:tcPr>
            <w:tcW w:w="4777" w:type="dxa"/>
            <w:shd w:val="clear" w:color="auto" w:fill="auto"/>
          </w:tcPr>
          <w:p w14:paraId="4B2A290B" w14:textId="77777777" w:rsidR="00BF5575" w:rsidRPr="00BF5575" w:rsidRDefault="00BF5575">
            <w:pPr>
              <w:numPr>
                <w:ilvl w:val="0"/>
                <w:numId w:val="79"/>
              </w:numPr>
              <w:suppressAutoHyphens/>
              <w:jc w:val="both"/>
            </w:pPr>
            <w:r w:rsidRPr="00BF5575">
              <w:t>Official Municipal Rates Statement which is in the name of the bidder.</w:t>
            </w:r>
          </w:p>
          <w:p w14:paraId="2B755FF7" w14:textId="77777777" w:rsidR="00BF5575" w:rsidRPr="00BF5575" w:rsidRDefault="00BF5575" w:rsidP="00BF5575">
            <w:pPr>
              <w:suppressAutoHyphens/>
              <w:ind w:left="313"/>
              <w:jc w:val="both"/>
            </w:pPr>
            <w:r w:rsidRPr="00BF5575">
              <w:t>Or</w:t>
            </w:r>
          </w:p>
          <w:p w14:paraId="50EF5FD2" w14:textId="77777777" w:rsidR="00BF5575" w:rsidRPr="00BF5575" w:rsidRDefault="00BF5575">
            <w:pPr>
              <w:numPr>
                <w:ilvl w:val="0"/>
                <w:numId w:val="79"/>
              </w:numPr>
              <w:suppressAutoHyphens/>
              <w:jc w:val="both"/>
            </w:pPr>
            <w:r w:rsidRPr="00BF5575">
              <w:t xml:space="preserve">Any Account or statement which is in the name of the Bidder.  </w:t>
            </w:r>
          </w:p>
          <w:p w14:paraId="0A3BD402" w14:textId="77777777" w:rsidR="00BF5575" w:rsidRPr="00BF5575" w:rsidRDefault="00BF5575" w:rsidP="00BF5575">
            <w:pPr>
              <w:suppressAutoHyphens/>
              <w:ind w:left="313"/>
              <w:jc w:val="both"/>
            </w:pPr>
            <w:r w:rsidRPr="00BF5575">
              <w:t>Or</w:t>
            </w:r>
          </w:p>
          <w:p w14:paraId="3441069A" w14:textId="77777777" w:rsidR="00BF5575" w:rsidRPr="00BF5575" w:rsidRDefault="00BF5575">
            <w:pPr>
              <w:numPr>
                <w:ilvl w:val="0"/>
                <w:numId w:val="79"/>
              </w:numPr>
              <w:suppressAutoHyphens/>
              <w:jc w:val="both"/>
            </w:pPr>
            <w:r w:rsidRPr="00BF5575">
              <w:t>Permission To Occupy from local chief in case of rural areas (PTO) which is in the name of the bidder.</w:t>
            </w:r>
          </w:p>
          <w:p w14:paraId="3DA70C6D" w14:textId="77777777" w:rsidR="00BF5575" w:rsidRPr="00BF5575" w:rsidRDefault="00BF5575" w:rsidP="00BF5575">
            <w:pPr>
              <w:suppressAutoHyphens/>
              <w:ind w:left="313"/>
              <w:jc w:val="both"/>
            </w:pPr>
            <w:r w:rsidRPr="00BF5575">
              <w:t>Or</w:t>
            </w:r>
          </w:p>
          <w:p w14:paraId="4C947A34" w14:textId="77777777" w:rsidR="00BF5575" w:rsidRPr="00BF5575" w:rsidRDefault="00BF5575">
            <w:pPr>
              <w:numPr>
                <w:ilvl w:val="0"/>
                <w:numId w:val="79"/>
              </w:numPr>
              <w:suppressAutoHyphens/>
              <w:jc w:val="both"/>
            </w:pPr>
            <w:r w:rsidRPr="00BF5575">
              <w:t>Lease Agreement which is in the name of the bidder.</w:t>
            </w:r>
          </w:p>
        </w:tc>
      </w:tr>
      <w:tr w:rsidR="00BF5575" w:rsidRPr="00BF5575" w14:paraId="37B2A8A6" w14:textId="77777777" w:rsidTr="00390AD0">
        <w:tc>
          <w:tcPr>
            <w:tcW w:w="795" w:type="dxa"/>
            <w:shd w:val="clear" w:color="auto" w:fill="auto"/>
          </w:tcPr>
          <w:p w14:paraId="46B494F5" w14:textId="77777777" w:rsidR="00BF5575" w:rsidRPr="00BF5575" w:rsidRDefault="00BF5575" w:rsidP="00BF5575">
            <w:pPr>
              <w:jc w:val="both"/>
            </w:pPr>
            <w:r w:rsidRPr="00BF5575">
              <w:t>3.</w:t>
            </w:r>
          </w:p>
        </w:tc>
        <w:tc>
          <w:tcPr>
            <w:tcW w:w="3663" w:type="dxa"/>
            <w:shd w:val="clear" w:color="auto" w:fill="auto"/>
          </w:tcPr>
          <w:p w14:paraId="18C3663B" w14:textId="77777777" w:rsidR="00BF5575" w:rsidRPr="00BF5575" w:rsidRDefault="00BF5575" w:rsidP="00BF5575">
            <w:pPr>
              <w:jc w:val="both"/>
              <w:rPr>
                <w:b/>
              </w:rPr>
            </w:pPr>
            <w:r w:rsidRPr="00BF5575">
              <w:t xml:space="preserve">An EME or QSE or any entity which is at least 51% owned by black women </w:t>
            </w:r>
          </w:p>
          <w:p w14:paraId="1B359624" w14:textId="77777777" w:rsidR="00BF5575" w:rsidRPr="00BF5575" w:rsidRDefault="00BF5575" w:rsidP="00BF5575">
            <w:pPr>
              <w:jc w:val="both"/>
            </w:pPr>
          </w:p>
        </w:tc>
        <w:tc>
          <w:tcPr>
            <w:tcW w:w="1250" w:type="dxa"/>
            <w:shd w:val="clear" w:color="auto" w:fill="auto"/>
          </w:tcPr>
          <w:p w14:paraId="71CD9919" w14:textId="77777777" w:rsidR="00BF5575" w:rsidRPr="00BF5575" w:rsidRDefault="00BF5575" w:rsidP="00BF5575">
            <w:pPr>
              <w:jc w:val="center"/>
            </w:pPr>
            <w:r w:rsidRPr="00BF5575">
              <w:t>2</w:t>
            </w:r>
          </w:p>
        </w:tc>
        <w:tc>
          <w:tcPr>
            <w:tcW w:w="4777" w:type="dxa"/>
            <w:shd w:val="clear" w:color="auto" w:fill="auto"/>
          </w:tcPr>
          <w:p w14:paraId="777752DC" w14:textId="77777777" w:rsidR="00BF5575" w:rsidRPr="00BF5575" w:rsidRDefault="00BF5575">
            <w:pPr>
              <w:numPr>
                <w:ilvl w:val="0"/>
                <w:numId w:val="77"/>
              </w:numPr>
              <w:suppressAutoHyphens/>
              <w:ind w:left="313" w:hanging="313"/>
              <w:jc w:val="both"/>
            </w:pPr>
            <w:r w:rsidRPr="00BF5575">
              <w:t>SANAS Accredited BBBEE Certificate or sworn affidavit where applicable.</w:t>
            </w:r>
          </w:p>
        </w:tc>
      </w:tr>
      <w:tr w:rsidR="00BF5575" w:rsidRPr="00BF5575" w14:paraId="0FC51055" w14:textId="77777777" w:rsidTr="00390AD0">
        <w:trPr>
          <w:trHeight w:val="1101"/>
        </w:trPr>
        <w:tc>
          <w:tcPr>
            <w:tcW w:w="795" w:type="dxa"/>
            <w:shd w:val="clear" w:color="auto" w:fill="auto"/>
          </w:tcPr>
          <w:p w14:paraId="5BFCC357" w14:textId="77777777" w:rsidR="00BF5575" w:rsidRPr="00BF5575" w:rsidRDefault="00BF5575" w:rsidP="00BF5575">
            <w:pPr>
              <w:jc w:val="both"/>
            </w:pPr>
            <w:r w:rsidRPr="00BF5575">
              <w:t>4.</w:t>
            </w:r>
          </w:p>
        </w:tc>
        <w:tc>
          <w:tcPr>
            <w:tcW w:w="3663" w:type="dxa"/>
            <w:shd w:val="clear" w:color="auto" w:fill="auto"/>
          </w:tcPr>
          <w:p w14:paraId="0ADED50C" w14:textId="77777777" w:rsidR="00E2399F" w:rsidRDefault="003F32C5" w:rsidP="00BF5575">
            <w:pPr>
              <w:jc w:val="both"/>
            </w:pPr>
            <w:r>
              <w:rPr>
                <w:b/>
              </w:rPr>
              <w:t>S</w:t>
            </w:r>
            <w:r w:rsidRPr="00BF5575">
              <w:rPr>
                <w:b/>
              </w:rPr>
              <w:t xml:space="preserve">elect </w:t>
            </w:r>
            <w:r>
              <w:rPr>
                <w:b/>
              </w:rPr>
              <w:t>the relevant goal</w:t>
            </w:r>
          </w:p>
          <w:sdt>
            <w:sdtPr>
              <w:id w:val="-525952258"/>
              <w:placeholder>
                <w:docPart w:val="DefaultPlaceholder_1081868575"/>
              </w:placeholder>
              <w:dropDownList>
                <w:listItem w:value="Choose an item."/>
                <w:listItem w:displayText="An EME or QSE or any entity which is at least 51% owned by black people with disability. " w:value="An EME or QSE or any entity which is at least 51% owned by black people with disability. "/>
                <w:listItem w:displayText="An EME or QSE or any entity which is at least 51% owned by black youth. " w:value="An EME or QSE or any entity which is at least 51% owned by black youth. "/>
              </w:dropDownList>
            </w:sdtPr>
            <w:sdtContent>
              <w:p w14:paraId="219FEB2D" w14:textId="77777777" w:rsidR="00BF5575" w:rsidRPr="00390AD0" w:rsidRDefault="0002470D" w:rsidP="00390AD0">
                <w:pPr>
                  <w:jc w:val="both"/>
                </w:pPr>
                <w:r>
                  <w:rPr>
                    <w:lang w:val="en-ZA"/>
                  </w:rPr>
                  <w:t xml:space="preserve">An EME or QSE or any entity which is at least 51% owned by black youth. </w:t>
                </w:r>
              </w:p>
            </w:sdtContent>
          </w:sdt>
        </w:tc>
        <w:tc>
          <w:tcPr>
            <w:tcW w:w="1250" w:type="dxa"/>
            <w:shd w:val="clear" w:color="auto" w:fill="auto"/>
          </w:tcPr>
          <w:p w14:paraId="0F0DF192" w14:textId="77777777" w:rsidR="00BF5575" w:rsidRPr="00BF5575" w:rsidRDefault="00BF5575" w:rsidP="00BF5575">
            <w:pPr>
              <w:jc w:val="center"/>
            </w:pPr>
            <w:r w:rsidRPr="00BF5575">
              <w:t>2</w:t>
            </w:r>
          </w:p>
        </w:tc>
        <w:tc>
          <w:tcPr>
            <w:tcW w:w="4777" w:type="dxa"/>
            <w:shd w:val="clear" w:color="auto" w:fill="auto"/>
          </w:tcPr>
          <w:p w14:paraId="24F927D0" w14:textId="77777777" w:rsidR="0054673A" w:rsidRDefault="0054673A" w:rsidP="0054673A">
            <w:pPr>
              <w:jc w:val="both"/>
            </w:pPr>
            <w:r>
              <w:rPr>
                <w:b/>
              </w:rPr>
              <w:t>S</w:t>
            </w:r>
            <w:r w:rsidRPr="00BF5575">
              <w:rPr>
                <w:b/>
              </w:rPr>
              <w:t xml:space="preserve">elect </w:t>
            </w:r>
            <w:r>
              <w:rPr>
                <w:b/>
              </w:rPr>
              <w:t xml:space="preserve">the Documentation </w:t>
            </w:r>
          </w:p>
          <w:sdt>
            <w:sdtPr>
              <w:id w:val="-371383328"/>
              <w:placeholder>
                <w:docPart w:val="DCFA6F2569F14493BED21CB8A5EBC515"/>
              </w:placeholder>
              <w:dropDownList>
                <w:listItem w:value="Choose an item."/>
                <w:listItem w:displayText="•SANAS Accredited BBBEE Certificate or sworn affidavit where applicable." w:value="•SANAS Accredited BBBEE Certificate or sworn affidavit where applicable."/>
                <w:listItem w:displayText="•ID Copy and SANAS Accredited BBBEE Certificate or sworn affidavit where applicable." w:value="•ID Copy and SANAS Accredited BBBEE Certificate or sworn affidavit where applicable."/>
              </w:dropDownList>
            </w:sdtPr>
            <w:sdtContent>
              <w:p w14:paraId="05790BC4" w14:textId="77777777" w:rsidR="00BF5575" w:rsidRPr="00390AD0" w:rsidRDefault="0002470D" w:rsidP="00491CB2">
                <w:pPr>
                  <w:suppressAutoHyphens/>
                  <w:jc w:val="both"/>
                </w:pPr>
                <w:r>
                  <w:rPr>
                    <w:lang w:val="en-ZA"/>
                  </w:rPr>
                  <w:t>•ID Copy and SANAS Accredited BBBEE Certificate or sworn affidavit where applicable.</w:t>
                </w:r>
              </w:p>
            </w:sdtContent>
          </w:sdt>
        </w:tc>
      </w:tr>
    </w:tbl>
    <w:p w14:paraId="16105437" w14:textId="77777777" w:rsidR="00BE324B" w:rsidRDefault="00BE324B" w:rsidP="00BE324B">
      <w:pPr>
        <w:pStyle w:val="Footer"/>
        <w:tabs>
          <w:tab w:val="clear" w:pos="4320"/>
          <w:tab w:val="clear" w:pos="8640"/>
        </w:tabs>
        <w:ind w:left="360"/>
        <w:rPr>
          <w:b/>
          <w:caps/>
          <w:snapToGrid w:val="0"/>
        </w:rPr>
      </w:pPr>
    </w:p>
    <w:p w14:paraId="0B7B7276" w14:textId="77777777" w:rsidR="006926B8" w:rsidRPr="00A43213" w:rsidRDefault="00A43213">
      <w:pPr>
        <w:pStyle w:val="ListParagraph"/>
        <w:numPr>
          <w:ilvl w:val="0"/>
          <w:numId w:val="67"/>
        </w:numPr>
        <w:contextualSpacing/>
      </w:pPr>
      <w:bookmarkStart w:id="16" w:name="_Toc142075102"/>
      <w:r w:rsidRPr="00A43213">
        <w:rPr>
          <w:rStyle w:val="Heading2Char"/>
          <w:rFonts w:ascii="Arial" w:hAnsi="Arial" w:cs="Arial"/>
          <w:sz w:val="20"/>
        </w:rPr>
        <w:t>BID EVALUATION METHOD</w:t>
      </w:r>
      <w:bookmarkEnd w:id="16"/>
    </w:p>
    <w:p w14:paraId="19E2E05A" w14:textId="77777777" w:rsidR="006926B8" w:rsidRDefault="006926B8" w:rsidP="006926B8">
      <w:pPr>
        <w:pStyle w:val="Footer"/>
        <w:ind w:left="360" w:hanging="360"/>
        <w:rPr>
          <w:snapToGrid w:val="0"/>
        </w:rPr>
      </w:pPr>
    </w:p>
    <w:p w14:paraId="2FC59B1D" w14:textId="77777777" w:rsidR="006926B8" w:rsidRPr="00C700B2" w:rsidRDefault="006926B8" w:rsidP="006926B8">
      <w:pPr>
        <w:pStyle w:val="Footer"/>
        <w:ind w:left="360"/>
        <w:rPr>
          <w:snapToGrid w:val="0"/>
        </w:rPr>
      </w:pPr>
      <w:r w:rsidRPr="00C700B2">
        <w:rPr>
          <w:snapToGrid w:val="0"/>
        </w:rPr>
        <w:t xml:space="preserve">This bid will be evaluated according to the preferential </w:t>
      </w:r>
      <w:r w:rsidR="001D1CBC">
        <w:rPr>
          <w:snapToGrid w:val="0"/>
        </w:rPr>
        <w:t xml:space="preserve">procurement model in the PPPFA and the </w:t>
      </w:r>
      <w:r w:rsidR="00D5669F">
        <w:rPr>
          <w:snapToGrid w:val="0"/>
        </w:rPr>
        <w:t>90/10</w:t>
      </w:r>
      <w:r w:rsidR="001D1CBC">
        <w:rPr>
          <w:snapToGrid w:val="0"/>
        </w:rPr>
        <w:t xml:space="preserve"> preference point scoring system will be applicable</w:t>
      </w:r>
    </w:p>
    <w:p w14:paraId="4ADC66C6" w14:textId="77777777" w:rsidR="000210BB" w:rsidRDefault="000210BB" w:rsidP="006926B8">
      <w:pPr>
        <w:autoSpaceDE w:val="0"/>
        <w:autoSpaceDN w:val="0"/>
        <w:adjustRightInd w:val="0"/>
        <w:ind w:left="360"/>
      </w:pPr>
    </w:p>
    <w:p w14:paraId="045F9F76" w14:textId="77777777" w:rsidR="006926B8" w:rsidRPr="00744E6F" w:rsidRDefault="00744E6F">
      <w:pPr>
        <w:pStyle w:val="ListParagraph"/>
        <w:numPr>
          <w:ilvl w:val="0"/>
          <w:numId w:val="67"/>
        </w:numPr>
        <w:contextualSpacing/>
        <w:rPr>
          <w:rStyle w:val="Heading2Char"/>
          <w:rFonts w:ascii="Arial" w:hAnsi="Arial" w:cs="Arial"/>
          <w:sz w:val="20"/>
        </w:rPr>
      </w:pPr>
      <w:bookmarkStart w:id="17" w:name="_Toc142075103"/>
      <w:r w:rsidRPr="00744E6F">
        <w:rPr>
          <w:rStyle w:val="Heading2Char"/>
          <w:rFonts w:ascii="Arial" w:hAnsi="Arial" w:cs="Arial"/>
          <w:sz w:val="20"/>
        </w:rPr>
        <w:t>COLLECTION OF TENDER DOCUMENTS</w:t>
      </w:r>
      <w:bookmarkEnd w:id="17"/>
    </w:p>
    <w:p w14:paraId="63752A10" w14:textId="77777777" w:rsidR="006926B8" w:rsidRPr="00884517" w:rsidRDefault="006926B8" w:rsidP="006926B8">
      <w:pPr>
        <w:rPr>
          <w:bCs/>
          <w:snapToGrid w:val="0"/>
        </w:rPr>
      </w:pPr>
    </w:p>
    <w:p w14:paraId="20DB8A7F" w14:textId="77777777" w:rsidR="006926B8" w:rsidRPr="00884517" w:rsidRDefault="006926B8" w:rsidP="006926B8">
      <w:pPr>
        <w:pStyle w:val="Footer"/>
        <w:ind w:left="360"/>
        <w:rPr>
          <w:rStyle w:val="Hyperlink"/>
          <w:bCs/>
          <w:snapToGrid w:val="0"/>
        </w:rPr>
      </w:pPr>
      <w:r w:rsidRPr="00884517">
        <w:rPr>
          <w:snapToGrid w:val="0"/>
        </w:rPr>
        <w:fldChar w:fldCharType="begin">
          <w:ffData>
            <w:name w:val="Check2"/>
            <w:enabled/>
            <w:calcOnExit w:val="0"/>
            <w:checkBox>
              <w:sizeAuto/>
              <w:default w:val="0"/>
              <w:checked/>
            </w:checkBox>
          </w:ffData>
        </w:fldChar>
      </w:r>
      <w:r w:rsidRPr="00884517">
        <w:rPr>
          <w:snapToGrid w:val="0"/>
        </w:rPr>
        <w:instrText xml:space="preserve"> FORMCHECKBOX </w:instrText>
      </w:r>
      <w:r w:rsidRPr="00884517">
        <w:rPr>
          <w:snapToGrid w:val="0"/>
        </w:rPr>
      </w:r>
      <w:r w:rsidRPr="00884517">
        <w:rPr>
          <w:snapToGrid w:val="0"/>
        </w:rPr>
        <w:fldChar w:fldCharType="separate"/>
      </w:r>
      <w:r w:rsidRPr="00884517">
        <w:rPr>
          <w:snapToGrid w:val="0"/>
        </w:rPr>
        <w:fldChar w:fldCharType="end"/>
      </w:r>
      <w:r w:rsidRPr="00884517">
        <w:rPr>
          <w:snapToGrid w:val="0"/>
        </w:rPr>
        <w:t xml:space="preserve"> </w:t>
      </w:r>
      <w:r w:rsidRPr="00884517">
        <w:rPr>
          <w:bCs/>
          <w:snapToGrid w:val="0"/>
        </w:rPr>
        <w:t xml:space="preserve">Bid documents are available for free download on e-Tender portal </w:t>
      </w:r>
      <w:hyperlink r:id="rId14" w:history="1">
        <w:r w:rsidRPr="00884517">
          <w:rPr>
            <w:rStyle w:val="Hyperlink"/>
            <w:bCs/>
            <w:snapToGrid w:val="0"/>
          </w:rPr>
          <w:t>www.etenders.gov.za</w:t>
        </w:r>
      </w:hyperlink>
    </w:p>
    <w:p w14:paraId="215CE615" w14:textId="77777777" w:rsidR="006926B8" w:rsidRPr="00884517" w:rsidRDefault="006926B8" w:rsidP="006926B8">
      <w:pPr>
        <w:pStyle w:val="Footer"/>
        <w:ind w:left="360"/>
        <w:rPr>
          <w:rStyle w:val="Hyperlink"/>
          <w:bCs/>
          <w:snapToGrid w:val="0"/>
        </w:rPr>
      </w:pPr>
    </w:p>
    <w:bookmarkStart w:id="18" w:name="Check3"/>
    <w:p w14:paraId="03F37319" w14:textId="77777777" w:rsidR="00903D03" w:rsidRDefault="006926B8" w:rsidP="00A96809">
      <w:pPr>
        <w:ind w:left="360"/>
        <w:rPr>
          <w:snapToGrid w:val="0"/>
        </w:rPr>
      </w:pPr>
      <w:r w:rsidRPr="00884517">
        <w:rPr>
          <w:snapToGrid w:val="0"/>
        </w:rPr>
        <w:fldChar w:fldCharType="begin">
          <w:ffData>
            <w:name w:val="Check3"/>
            <w:enabled/>
            <w:calcOnExit w:val="0"/>
            <w:checkBox>
              <w:sizeAuto/>
              <w:default w:val="0"/>
              <w:checked/>
            </w:checkBox>
          </w:ffData>
        </w:fldChar>
      </w:r>
      <w:r w:rsidRPr="00884517">
        <w:rPr>
          <w:snapToGrid w:val="0"/>
        </w:rPr>
        <w:instrText xml:space="preserve"> FORMCHECKBOX </w:instrText>
      </w:r>
      <w:r w:rsidRPr="00884517">
        <w:rPr>
          <w:snapToGrid w:val="0"/>
        </w:rPr>
      </w:r>
      <w:r w:rsidRPr="00884517">
        <w:rPr>
          <w:snapToGrid w:val="0"/>
        </w:rPr>
        <w:fldChar w:fldCharType="separate"/>
      </w:r>
      <w:r w:rsidRPr="00884517">
        <w:rPr>
          <w:snapToGrid w:val="0"/>
        </w:rPr>
        <w:fldChar w:fldCharType="end"/>
      </w:r>
      <w:bookmarkEnd w:id="18"/>
      <w:r w:rsidRPr="00884517">
        <w:rPr>
          <w:snapToGrid w:val="0"/>
        </w:rPr>
        <w:t xml:space="preserve">  Alternatively; Bid documents may be collected during working hours at the following address</w:t>
      </w:r>
      <w:r w:rsidR="00903D03">
        <w:rPr>
          <w:snapToGrid w:val="0"/>
        </w:rPr>
        <w:t>:</w:t>
      </w:r>
    </w:p>
    <w:sdt>
      <w:sdtPr>
        <w:rPr>
          <w:noProof/>
        </w:rPr>
        <w:id w:val="-1147662060"/>
        <w15:repeatingSection/>
      </w:sdtPr>
      <w:sdtContent>
        <w:sdt>
          <w:sdtPr>
            <w:rPr>
              <w:noProof/>
            </w:rPr>
            <w:id w:val="1145783030"/>
            <w:placeholder>
              <w:docPart w:val="DefaultPlaceholder_1081868578"/>
            </w:placeholder>
            <w15:repeatingSectionItem/>
          </w:sdtPr>
          <w:sdtContent>
            <w:p w14:paraId="2D9333CA" w14:textId="4DA5C8D0" w:rsidR="00903D03" w:rsidRPr="009800C9" w:rsidRDefault="00903D03" w:rsidP="009800C9">
              <w:pPr>
                <w:ind w:left="360"/>
                <w:rPr>
                  <w:noProof/>
                </w:rPr>
              </w:pPr>
              <w:r w:rsidRPr="00884517">
                <w:rPr>
                  <w:noProof/>
                </w:rPr>
                <w:t>NDPWI,</w:t>
              </w:r>
              <w:r w:rsidR="009800C9" w:rsidRPr="009800C9">
                <w:t xml:space="preserve"> </w:t>
              </w:r>
              <w:r w:rsidR="009800C9">
                <w:rPr>
                  <w:noProof/>
                </w:rPr>
                <w:t xml:space="preserve">Pretora Regional Office, Department of Public Works and Infrastructure, </w:t>
              </w:r>
              <w:r w:rsidR="00735AEA">
                <w:rPr>
                  <w:noProof/>
                </w:rPr>
                <w:t>Cnr Madiba and Bosman, Pretoria or free download on www.dpw.gov.za</w:t>
              </w:r>
            </w:p>
          </w:sdtContent>
        </w:sdt>
      </w:sdtContent>
    </w:sdt>
    <w:p w14:paraId="03369E95" w14:textId="77777777" w:rsidR="006926B8" w:rsidRPr="00BD668F" w:rsidRDefault="006926B8" w:rsidP="00BD668F">
      <w:pPr>
        <w:ind w:left="360"/>
        <w:rPr>
          <w:b/>
          <w:snapToGrid w:val="0"/>
        </w:rPr>
      </w:pPr>
      <w:r w:rsidRPr="00884517">
        <w:rPr>
          <w:snapToGrid w:val="0"/>
        </w:rPr>
        <w:t>A non-refundable bid deposit of</w:t>
      </w:r>
      <w:r w:rsidR="00A96809" w:rsidRPr="00577A66">
        <w:rPr>
          <w:b/>
          <w:snapToGrid w:val="0"/>
        </w:rPr>
        <w:t xml:space="preserve"> </w:t>
      </w:r>
      <w:sdt>
        <w:sdtPr>
          <w:rPr>
            <w:b/>
            <w:snapToGrid w:val="0"/>
          </w:rPr>
          <w:alias w:val="Price of Bid Document/ Quotation Document"/>
          <w:tag w:val="Price of Bid Document/ Quotation Document"/>
          <w:id w:val="786319458"/>
          <w:lock w:val="sdtLocked"/>
          <w:placeholder>
            <w:docPart w:val="9C937EF07B9049E4837B61570FA3118B"/>
          </w:placeholder>
          <w:dropDownList>
            <w:listItem w:displayText="Free of Charge" w:value="Free of Charge"/>
            <w:listItem w:displayText="R 100.00" w:value="R 100.00"/>
            <w:listItem w:displayText="R 200.00" w:value="R 200.00"/>
            <w:listItem w:displayText="R 300.00" w:value="R 300.00"/>
            <w:listItem w:displayText="R 500.00" w:value="R 500.00"/>
            <w:listItem w:displayText="R 700.00" w:value="R 700.00"/>
            <w:listItem w:displayText="R 800.00" w:value="R 800.00"/>
            <w:listItem w:displayText="R 900.00" w:value="R 900.00"/>
            <w:listItem w:displayText="R 1000.00" w:value="R 1000.00"/>
          </w:dropDownList>
        </w:sdtPr>
        <w:sdtContent>
          <w:r w:rsidR="0002470D">
            <w:rPr>
              <w:b/>
              <w:snapToGrid w:val="0"/>
              <w:lang w:val="en-ZA"/>
            </w:rPr>
            <w:t>R 500.00</w:t>
          </w:r>
        </w:sdtContent>
      </w:sdt>
      <w:r w:rsidR="00BD668F">
        <w:rPr>
          <w:b/>
          <w:snapToGrid w:val="0"/>
        </w:rPr>
        <w:t xml:space="preserve"> </w:t>
      </w:r>
      <w:r w:rsidRPr="00884517">
        <w:rPr>
          <w:snapToGrid w:val="0"/>
        </w:rPr>
        <w:t>is payable (cash only) on collection of the bid documents.</w:t>
      </w:r>
    </w:p>
    <w:p w14:paraId="616E7792" w14:textId="77777777" w:rsidR="000210BB" w:rsidRDefault="000210BB">
      <w:pPr>
        <w:rPr>
          <w:b/>
          <w:snapToGrid w:val="0"/>
        </w:rPr>
      </w:pPr>
      <w:r>
        <w:rPr>
          <w:b/>
          <w:snapToGrid w:val="0"/>
        </w:rPr>
        <w:br w:type="page"/>
      </w:r>
    </w:p>
    <w:p w14:paraId="65EDF3C8" w14:textId="77777777" w:rsidR="006926B8" w:rsidRDefault="006926B8" w:rsidP="006926B8">
      <w:pPr>
        <w:rPr>
          <w:b/>
          <w:snapToGrid w:val="0"/>
        </w:rPr>
      </w:pPr>
    </w:p>
    <w:p w14:paraId="74AE2508" w14:textId="77777777" w:rsidR="000210BB" w:rsidRDefault="000210BB" w:rsidP="006926B8">
      <w:pPr>
        <w:rPr>
          <w:b/>
          <w:snapToGrid w:val="0"/>
        </w:rPr>
      </w:pPr>
    </w:p>
    <w:p w14:paraId="57CF9AE4" w14:textId="77777777" w:rsidR="000210BB" w:rsidRDefault="000210BB" w:rsidP="006926B8">
      <w:pPr>
        <w:rPr>
          <w:b/>
          <w:snapToGrid w:val="0"/>
        </w:rPr>
      </w:pPr>
    </w:p>
    <w:p w14:paraId="527607C0" w14:textId="77777777" w:rsidR="006926B8" w:rsidRPr="00744E6F" w:rsidRDefault="00744E6F">
      <w:pPr>
        <w:pStyle w:val="ListParagraph"/>
        <w:numPr>
          <w:ilvl w:val="0"/>
          <w:numId w:val="67"/>
        </w:numPr>
        <w:contextualSpacing/>
        <w:rPr>
          <w:rStyle w:val="Heading2Char"/>
          <w:rFonts w:ascii="Arial" w:hAnsi="Arial" w:cs="Arial"/>
          <w:i w:val="0"/>
          <w:sz w:val="20"/>
        </w:rPr>
      </w:pPr>
      <w:bookmarkStart w:id="19" w:name="_Toc142075104"/>
      <w:r w:rsidRPr="00744E6F">
        <w:rPr>
          <w:rStyle w:val="Heading2Char"/>
          <w:rFonts w:ascii="Arial" w:hAnsi="Arial" w:cs="Arial"/>
          <w:i w:val="0"/>
          <w:sz w:val="20"/>
        </w:rPr>
        <w:t>SITE INSPECTION MEETING</w:t>
      </w:r>
      <w:bookmarkEnd w:id="19"/>
    </w:p>
    <w:p w14:paraId="1514324F" w14:textId="77777777" w:rsidR="00DD4FC1" w:rsidRPr="008628BC" w:rsidRDefault="00DD4FC1" w:rsidP="00DD4FC1">
      <w:pPr>
        <w:pStyle w:val="ListParagraph"/>
        <w:ind w:left="360"/>
        <w:rPr>
          <w:b/>
        </w:rPr>
      </w:pPr>
      <w:r w:rsidRPr="008628BC">
        <w:rPr>
          <w:b/>
        </w:rPr>
        <w:t>Details of Bid Briefing meeting (if any)</w:t>
      </w:r>
    </w:p>
    <w:sdt>
      <w:sdtPr>
        <w:alias w:val="Details of Bid Briefing Meeting."/>
        <w:tag w:val="Deatils of Bid Briefing Meeting."/>
        <w:id w:val="-20863496"/>
        <w:lock w:val="sdtLocked"/>
        <w:placeholder>
          <w:docPart w:val="6E2B4D33EC824271A866661FAF104D9F"/>
        </w:placeholder>
        <w:dropDownList>
          <w:listItem w:value="Choose an item."/>
          <w:listItem w:displayText="There will be a compulsory bid briefing meeting and all potential bidders must attend. Details of the compulsory bid briefing meeting is indicated in the table below: " w:value="There will be a compulsory bid briefing meeting and all potential bidders must attend. Details of the compulsory bid briefing meeting is indicated in the table below: "/>
          <w:listItem w:displayText="There will be no bid briefing meeting." w:value="There will be no bid briefing meeting."/>
          <w:listItem w:displayText="There will be a bid briefing meeting, but the attendance is non-compulsory. Details of the bid non-compulsory bid briefing meeting is indicated in the table below:" w:value="There will be a bid briefing meeting, but the attendance is non-compulsory. Details of the bid non-compulsory bid briefing meeting is indicated in the table below:"/>
        </w:dropDownList>
      </w:sdtPr>
      <w:sdtContent>
        <w:p w14:paraId="42DAC735" w14:textId="1BE0040D" w:rsidR="00DD4FC1" w:rsidRDefault="00180A72" w:rsidP="00DD4FC1">
          <w:pPr>
            <w:ind w:left="360"/>
          </w:pPr>
          <w:r>
            <w:t xml:space="preserve">There will be a compulsory bid briefing meeting and all potential bidders must attend. Details of the compulsory bid briefing meeting is indicated in the table below: </w:t>
          </w:r>
        </w:p>
      </w:sdtContent>
    </w:sdt>
    <w:p w14:paraId="5E19132B" w14:textId="77777777" w:rsidR="006926B8" w:rsidRDefault="001124C0" w:rsidP="001124C0">
      <w:pPr>
        <w:tabs>
          <w:tab w:val="left" w:pos="270"/>
          <w:tab w:val="left" w:pos="1182"/>
        </w:tabs>
        <w:ind w:left="270"/>
      </w:pPr>
      <w:r>
        <w:tab/>
      </w:r>
    </w:p>
    <w:tbl>
      <w:tblPr>
        <w:tblStyle w:val="TableGrid"/>
        <w:tblW w:w="9630" w:type="dxa"/>
        <w:tblInd w:w="355" w:type="dxa"/>
        <w:tblLook w:val="04A0" w:firstRow="1" w:lastRow="0" w:firstColumn="1" w:lastColumn="0" w:noHBand="0" w:noVBand="1"/>
      </w:tblPr>
      <w:tblGrid>
        <w:gridCol w:w="2160"/>
        <w:gridCol w:w="2970"/>
        <w:gridCol w:w="1620"/>
        <w:gridCol w:w="2880"/>
      </w:tblGrid>
      <w:tr w:rsidR="007763A9" w14:paraId="1B15322A" w14:textId="77777777" w:rsidTr="006926B8">
        <w:trPr>
          <w:trHeight w:hRule="exact" w:val="907"/>
        </w:trPr>
        <w:tc>
          <w:tcPr>
            <w:tcW w:w="2160" w:type="dxa"/>
            <w:vAlign w:val="center"/>
          </w:tcPr>
          <w:p w14:paraId="03014D70" w14:textId="77777777" w:rsidR="007763A9" w:rsidRPr="00BF67C8" w:rsidRDefault="007763A9" w:rsidP="007763A9">
            <w:pPr>
              <w:tabs>
                <w:tab w:val="left" w:pos="270"/>
                <w:tab w:val="left" w:pos="426"/>
                <w:tab w:val="left" w:pos="1418"/>
              </w:tabs>
              <w:rPr>
                <w:b/>
              </w:rPr>
            </w:pPr>
            <w:r w:rsidRPr="00BF67C8">
              <w:rPr>
                <w:b/>
              </w:rPr>
              <w:t>Venue:</w:t>
            </w:r>
          </w:p>
        </w:tc>
        <w:sdt>
          <w:sdtPr>
            <w:rPr>
              <w:b/>
              <w:lang w:val="en-ZA"/>
            </w:rPr>
            <w:alias w:val="Bid Briefing Venue"/>
            <w:tag w:val=""/>
            <w:id w:val="-519620578"/>
            <w:lock w:val="sdtContentLocked"/>
            <w:placeholder>
              <w:docPart w:val="ECAE6E38F08C4DA6B5A05EC59150FE09"/>
            </w:placeholder>
            <w:dataBinding w:prefixMappings="xmlns:ns0='http://schemas.microsoft.com/office/2006/coverPageProps' " w:xpath="/ns0:CoverPageProperties[1]/ns0:CompanyAddress[1]" w:storeItemID="{55AF091B-3C7A-41E3-B477-F2FDAA23CFDA}"/>
            <w:text/>
          </w:sdtPr>
          <w:sdtContent>
            <w:tc>
              <w:tcPr>
                <w:tcW w:w="7470" w:type="dxa"/>
                <w:gridSpan w:val="3"/>
                <w:vAlign w:val="center"/>
              </w:tcPr>
              <w:p w14:paraId="64047BFB" w14:textId="7199E7BF" w:rsidR="007763A9" w:rsidRPr="00BF67C8" w:rsidRDefault="00F2268D" w:rsidP="007763A9">
                <w:pPr>
                  <w:tabs>
                    <w:tab w:val="left" w:pos="270"/>
                    <w:tab w:val="left" w:pos="426"/>
                    <w:tab w:val="left" w:pos="1418"/>
                  </w:tabs>
                </w:pPr>
                <w:r>
                  <w:rPr>
                    <w:b/>
                    <w:lang w:val="en-ZA"/>
                  </w:rPr>
                  <w:t>Bloemfontein Regional Office, Department of Public Works and Infrastructure, 18 President Bran Street, Bloemfontein, 9300</w:t>
                </w:r>
              </w:p>
            </w:tc>
          </w:sdtContent>
        </w:sdt>
      </w:tr>
      <w:tr w:rsidR="007763A9" w14:paraId="56F966FF" w14:textId="77777777" w:rsidTr="006926B8">
        <w:trPr>
          <w:trHeight w:hRule="exact" w:val="576"/>
        </w:trPr>
        <w:tc>
          <w:tcPr>
            <w:tcW w:w="2160" w:type="dxa"/>
            <w:vAlign w:val="center"/>
          </w:tcPr>
          <w:p w14:paraId="173247E8" w14:textId="77777777" w:rsidR="007763A9" w:rsidRPr="00BF67C8" w:rsidRDefault="007763A9" w:rsidP="007763A9">
            <w:pPr>
              <w:tabs>
                <w:tab w:val="left" w:pos="270"/>
                <w:tab w:val="left" w:pos="426"/>
                <w:tab w:val="left" w:pos="1418"/>
              </w:tabs>
              <w:rPr>
                <w:b/>
              </w:rPr>
            </w:pPr>
            <w:r w:rsidRPr="00BF67C8">
              <w:rPr>
                <w:b/>
              </w:rPr>
              <w:t xml:space="preserve">Virtual </w:t>
            </w:r>
            <w:r>
              <w:rPr>
                <w:b/>
              </w:rPr>
              <w:t>m</w:t>
            </w:r>
            <w:r w:rsidRPr="00BF67C8">
              <w:rPr>
                <w:b/>
              </w:rPr>
              <w:t xml:space="preserve">eeting </w:t>
            </w:r>
            <w:r>
              <w:rPr>
                <w:b/>
              </w:rPr>
              <w:t>l</w:t>
            </w:r>
            <w:r w:rsidRPr="00BF67C8">
              <w:rPr>
                <w:b/>
              </w:rPr>
              <w:t>ink:</w:t>
            </w:r>
          </w:p>
        </w:tc>
        <w:tc>
          <w:tcPr>
            <w:tcW w:w="7470" w:type="dxa"/>
            <w:gridSpan w:val="3"/>
            <w:vAlign w:val="center"/>
          </w:tcPr>
          <w:p w14:paraId="7EFD502A" w14:textId="6FC00A39" w:rsidR="007763A9" w:rsidRPr="00BF67C8" w:rsidRDefault="009D3915" w:rsidP="007763A9">
            <w:pPr>
              <w:tabs>
                <w:tab w:val="left" w:pos="270"/>
                <w:tab w:val="left" w:pos="426"/>
                <w:tab w:val="left" w:pos="1418"/>
              </w:tabs>
            </w:pPr>
            <w:r>
              <w:fldChar w:fldCharType="begin">
                <w:ffData>
                  <w:name w:val=""/>
                  <w:enabled/>
                  <w:calcOnExit w:val="0"/>
                  <w:textInput>
                    <w:default w:val="(Type link here or indicate &quot;N/A&quot;)"/>
                  </w:textInput>
                </w:ffData>
              </w:fldChar>
            </w:r>
            <w:r>
              <w:instrText xml:space="preserve"> FORMTEXT </w:instrText>
            </w:r>
            <w:r>
              <w:fldChar w:fldCharType="separate"/>
            </w:r>
            <w:r w:rsidR="00180A72">
              <w:rPr>
                <w:noProof/>
              </w:rPr>
              <w:t>N/A</w:t>
            </w:r>
            <w:r>
              <w:fldChar w:fldCharType="end"/>
            </w:r>
          </w:p>
        </w:tc>
      </w:tr>
      <w:tr w:rsidR="007763A9" w14:paraId="3320DE66" w14:textId="77777777" w:rsidTr="006926B8">
        <w:trPr>
          <w:trHeight w:hRule="exact" w:val="576"/>
        </w:trPr>
        <w:tc>
          <w:tcPr>
            <w:tcW w:w="2160" w:type="dxa"/>
            <w:vAlign w:val="center"/>
          </w:tcPr>
          <w:p w14:paraId="38F13BB3" w14:textId="77777777" w:rsidR="007763A9" w:rsidRPr="00BF67C8" w:rsidRDefault="007763A9" w:rsidP="007763A9">
            <w:pPr>
              <w:tabs>
                <w:tab w:val="left" w:pos="270"/>
                <w:tab w:val="left" w:pos="426"/>
                <w:tab w:val="left" w:pos="1418"/>
              </w:tabs>
              <w:rPr>
                <w:b/>
              </w:rPr>
            </w:pPr>
            <w:r w:rsidRPr="00BF67C8">
              <w:rPr>
                <w:b/>
              </w:rPr>
              <w:t>Date:</w:t>
            </w:r>
          </w:p>
        </w:tc>
        <w:tc>
          <w:tcPr>
            <w:tcW w:w="2970" w:type="dxa"/>
            <w:vAlign w:val="center"/>
          </w:tcPr>
          <w:p w14:paraId="198C0D8F" w14:textId="77777777" w:rsidR="007F3B57" w:rsidRPr="00390294" w:rsidRDefault="007F3B57" w:rsidP="007F3B57">
            <w:pPr>
              <w:rPr>
                <w:i/>
                <w:snapToGrid w:val="0"/>
              </w:rPr>
            </w:pPr>
            <w:r>
              <w:rPr>
                <w:i/>
                <w:snapToGrid w:val="0"/>
              </w:rPr>
              <w:t>Date</w:t>
            </w:r>
            <w:r w:rsidRPr="00390294">
              <w:rPr>
                <w:i/>
                <w:snapToGrid w:val="0"/>
              </w:rPr>
              <w:t xml:space="preserve"> of Bid Briefing (if </w:t>
            </w:r>
            <w:r>
              <w:rPr>
                <w:i/>
                <w:snapToGrid w:val="0"/>
              </w:rPr>
              <w:t>a</w:t>
            </w:r>
            <w:r w:rsidRPr="00390294">
              <w:rPr>
                <w:i/>
                <w:snapToGrid w:val="0"/>
              </w:rPr>
              <w:t>ny)</w:t>
            </w:r>
          </w:p>
          <w:sdt>
            <w:sdtPr>
              <w:rPr>
                <w:b/>
                <w:bCs/>
                <w:snapToGrid w:val="0"/>
              </w:rPr>
              <w:alias w:val="Bid Briefing Date"/>
              <w:tag w:val="Thursday, 03 August 2023"/>
              <w:id w:val="-1327888566"/>
              <w:lock w:val="sdtContentLocked"/>
              <w:placeholder>
                <w:docPart w:val="6DE8E7CC447E492689336DA70055F01D"/>
              </w:placeholder>
              <w:dataBinding w:prefixMappings="xmlns:ns0='http://purl.org/dc/elements/1.1/' xmlns:ns1='http://schemas.openxmlformats.org/package/2006/metadata/core-properties' " w:xpath="/ns1:coreProperties[1]/ns1:contentStatus[1]" w:storeItemID="{6C3C8BC8-F283-45AE-878A-BAB7291924A1}"/>
              <w:text/>
            </w:sdtPr>
            <w:sdtContent>
              <w:p w14:paraId="2CF0DE06" w14:textId="1CAB054F" w:rsidR="007763A9" w:rsidRPr="00BF67C8" w:rsidRDefault="009031AA" w:rsidP="007F3B57">
                <w:pPr>
                  <w:widowControl w:val="0"/>
                  <w:tabs>
                    <w:tab w:val="left" w:pos="-18"/>
                    <w:tab w:val="left" w:pos="142"/>
                    <w:tab w:val="left" w:pos="1418"/>
                  </w:tabs>
                  <w:autoSpaceDE w:val="0"/>
                  <w:autoSpaceDN w:val="0"/>
                  <w:adjustRightInd w:val="0"/>
                </w:pPr>
                <w:r>
                  <w:rPr>
                    <w:b/>
                    <w:bCs/>
                    <w:snapToGrid w:val="0"/>
                  </w:rPr>
                  <w:t>28 JANUARY 2025</w:t>
                </w:r>
              </w:p>
            </w:sdtContent>
          </w:sdt>
        </w:tc>
        <w:tc>
          <w:tcPr>
            <w:tcW w:w="1620" w:type="dxa"/>
            <w:vAlign w:val="center"/>
          </w:tcPr>
          <w:p w14:paraId="2F825310" w14:textId="77777777" w:rsidR="007763A9" w:rsidRPr="00BF67C8" w:rsidRDefault="007763A9" w:rsidP="007763A9">
            <w:pPr>
              <w:widowControl w:val="0"/>
              <w:tabs>
                <w:tab w:val="left" w:pos="-18"/>
                <w:tab w:val="left" w:pos="142"/>
                <w:tab w:val="left" w:pos="1418"/>
              </w:tabs>
              <w:autoSpaceDE w:val="0"/>
              <w:autoSpaceDN w:val="0"/>
              <w:adjustRightInd w:val="0"/>
              <w:jc w:val="center"/>
              <w:rPr>
                <w:b/>
              </w:rPr>
            </w:pPr>
            <w:r w:rsidRPr="00BF67C8">
              <w:rPr>
                <w:b/>
              </w:rPr>
              <w:t>Starting time:</w:t>
            </w:r>
          </w:p>
        </w:tc>
        <w:tc>
          <w:tcPr>
            <w:tcW w:w="2880" w:type="dxa"/>
            <w:vAlign w:val="center"/>
          </w:tcPr>
          <w:p w14:paraId="35B96035" w14:textId="77777777" w:rsidR="007F3B57" w:rsidRPr="00390294" w:rsidRDefault="007F3B57" w:rsidP="007F3B57">
            <w:pPr>
              <w:rPr>
                <w:i/>
                <w:snapToGrid w:val="0"/>
              </w:rPr>
            </w:pPr>
            <w:r>
              <w:rPr>
                <w:i/>
                <w:snapToGrid w:val="0"/>
              </w:rPr>
              <w:t>Time</w:t>
            </w:r>
            <w:r w:rsidRPr="00390294">
              <w:rPr>
                <w:i/>
                <w:snapToGrid w:val="0"/>
              </w:rPr>
              <w:t xml:space="preserve"> of Bid Briefing (if </w:t>
            </w:r>
            <w:r>
              <w:rPr>
                <w:i/>
                <w:snapToGrid w:val="0"/>
              </w:rPr>
              <w:t>a</w:t>
            </w:r>
            <w:r w:rsidRPr="00390294">
              <w:rPr>
                <w:i/>
                <w:snapToGrid w:val="0"/>
              </w:rPr>
              <w:t>ny)</w:t>
            </w:r>
          </w:p>
          <w:sdt>
            <w:sdtPr>
              <w:rPr>
                <w:b/>
                <w:snapToGrid w:val="0"/>
              </w:rPr>
              <w:alias w:val="Bid Briefing Time"/>
              <w:tag w:val=""/>
              <w:id w:val="-1009680211"/>
              <w:lock w:val="sdtContentLocked"/>
              <w:placeholder>
                <w:docPart w:val="043DDE99957A4568BBC2A344A68593A5"/>
              </w:placeholder>
              <w:dataBinding w:prefixMappings="xmlns:ns0='http://purl.org/dc/elements/1.1/' xmlns:ns1='http://schemas.openxmlformats.org/package/2006/metadata/core-properties' " w:xpath="/ns1:coreProperties[1]/ns0:subject[1]" w:storeItemID="{6C3C8BC8-F283-45AE-878A-BAB7291924A1}"/>
              <w:text/>
            </w:sdtPr>
            <w:sdtContent>
              <w:p w14:paraId="23ACB177" w14:textId="77E5601D" w:rsidR="007763A9" w:rsidRPr="00BF67C8" w:rsidRDefault="00BF0800" w:rsidP="007F3B57">
                <w:pPr>
                  <w:widowControl w:val="0"/>
                  <w:tabs>
                    <w:tab w:val="left" w:pos="-18"/>
                    <w:tab w:val="left" w:pos="142"/>
                    <w:tab w:val="left" w:pos="1418"/>
                  </w:tabs>
                  <w:autoSpaceDE w:val="0"/>
                  <w:autoSpaceDN w:val="0"/>
                  <w:adjustRightInd w:val="0"/>
                </w:pPr>
                <w:r>
                  <w:rPr>
                    <w:b/>
                    <w:snapToGrid w:val="0"/>
                  </w:rPr>
                  <w:t>10:30</w:t>
                </w:r>
              </w:p>
            </w:sdtContent>
          </w:sdt>
        </w:tc>
      </w:tr>
    </w:tbl>
    <w:p w14:paraId="0F00C36D" w14:textId="77777777" w:rsidR="006926B8" w:rsidRDefault="006926B8" w:rsidP="006926B8">
      <w:pPr>
        <w:tabs>
          <w:tab w:val="left" w:pos="270"/>
          <w:tab w:val="left" w:pos="426"/>
          <w:tab w:val="left" w:pos="1418"/>
        </w:tabs>
        <w:rPr>
          <w:b/>
          <w:i/>
        </w:rPr>
      </w:pPr>
    </w:p>
    <w:p w14:paraId="2B55F44E" w14:textId="77777777" w:rsidR="006926B8" w:rsidRPr="00744E6F" w:rsidRDefault="00744E6F">
      <w:pPr>
        <w:pStyle w:val="ListParagraph"/>
        <w:numPr>
          <w:ilvl w:val="0"/>
          <w:numId w:val="67"/>
        </w:numPr>
        <w:contextualSpacing/>
        <w:rPr>
          <w:rStyle w:val="Heading2Char"/>
          <w:rFonts w:ascii="Arial" w:hAnsi="Arial" w:cs="Arial"/>
          <w:bCs w:val="0"/>
          <w:i w:val="0"/>
          <w:sz w:val="20"/>
        </w:rPr>
      </w:pPr>
      <w:bookmarkStart w:id="20" w:name="_Toc142075105"/>
      <w:r w:rsidRPr="00744E6F">
        <w:rPr>
          <w:rStyle w:val="Heading2Char"/>
          <w:rFonts w:ascii="Arial" w:hAnsi="Arial" w:cs="Arial"/>
          <w:i w:val="0"/>
          <w:sz w:val="20"/>
        </w:rPr>
        <w:t>ENQUIRIES</w:t>
      </w:r>
      <w:bookmarkEnd w:id="20"/>
      <w:r w:rsidRPr="00744E6F">
        <w:rPr>
          <w:rStyle w:val="Heading2Char"/>
          <w:rFonts w:ascii="Arial" w:hAnsi="Arial" w:cs="Arial"/>
          <w:i w:val="0"/>
          <w:sz w:val="20"/>
        </w:rPr>
        <w:t xml:space="preserve"> </w:t>
      </w:r>
    </w:p>
    <w:p w14:paraId="1B8A27A9" w14:textId="77777777" w:rsidR="006926B8" w:rsidRDefault="006926B8" w:rsidP="006926B8">
      <w:pPr>
        <w:rPr>
          <w:snapToGrid w:val="0"/>
        </w:rPr>
      </w:pPr>
    </w:p>
    <w:p w14:paraId="1E203146" w14:textId="77777777" w:rsidR="006926B8" w:rsidRPr="00B27945" w:rsidRDefault="006926B8">
      <w:pPr>
        <w:pStyle w:val="ListParagraph"/>
        <w:numPr>
          <w:ilvl w:val="1"/>
          <w:numId w:val="75"/>
        </w:numPr>
        <w:contextualSpacing/>
        <w:rPr>
          <w:snapToGrid w:val="0"/>
          <w:sz w:val="22"/>
          <w:szCs w:val="22"/>
        </w:rPr>
      </w:pPr>
      <w:r w:rsidRPr="00B27945">
        <w:rPr>
          <w:snapToGrid w:val="0"/>
          <w:sz w:val="22"/>
          <w:szCs w:val="22"/>
        </w:rPr>
        <w:t>Technical enquiries may be addressed to:</w:t>
      </w:r>
    </w:p>
    <w:p w14:paraId="540F0AB8" w14:textId="77777777" w:rsidR="006926B8" w:rsidRPr="00977C44" w:rsidRDefault="006926B8" w:rsidP="006926B8">
      <w:pPr>
        <w:rPr>
          <w:bCs/>
          <w:snapToGrid w:val="0"/>
        </w:rPr>
      </w:pPr>
    </w:p>
    <w:tbl>
      <w:tblPr>
        <w:tblW w:w="965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3022"/>
        <w:gridCol w:w="1701"/>
        <w:gridCol w:w="2500"/>
      </w:tblGrid>
      <w:tr w:rsidR="006926B8" w14:paraId="09B215CA" w14:textId="77777777" w:rsidTr="00F6428E">
        <w:trPr>
          <w:trHeight w:val="397"/>
        </w:trPr>
        <w:tc>
          <w:tcPr>
            <w:tcW w:w="2430" w:type="dxa"/>
            <w:vAlign w:val="center"/>
          </w:tcPr>
          <w:p w14:paraId="601B08D6" w14:textId="77777777" w:rsidR="006926B8" w:rsidRDefault="006926B8" w:rsidP="006926B8">
            <w:pPr>
              <w:rPr>
                <w:b/>
                <w:snapToGrid w:val="0"/>
              </w:rPr>
            </w:pPr>
            <w:r>
              <w:rPr>
                <w:b/>
                <w:snapToGrid w:val="0"/>
              </w:rPr>
              <w:t>DPWI Project Manager</w:t>
            </w:r>
          </w:p>
        </w:tc>
        <w:sdt>
          <w:sdtPr>
            <w:rPr>
              <w:b/>
              <w:snapToGrid w:val="0"/>
            </w:rPr>
            <w:alias w:val="Technical/ Project Enquiries"/>
            <w:tag w:val="Technical/ Project Enquiries"/>
            <w:id w:val="-1414932061"/>
            <w:placeholder>
              <w:docPart w:val="AB5BA29DC0954FFCA5937DD5226B9E77"/>
            </w:placeholder>
          </w:sdtPr>
          <w:sdtContent>
            <w:tc>
              <w:tcPr>
                <w:tcW w:w="3022" w:type="dxa"/>
                <w:vAlign w:val="center"/>
              </w:tcPr>
              <w:sdt>
                <w:sdtPr>
                  <w:rPr>
                    <w:b/>
                    <w:noProof/>
                  </w:rPr>
                  <w:alias w:val="Manager"/>
                  <w:tag w:val=""/>
                  <w:id w:val="-1588682442"/>
                  <w:lock w:val="sdtContentLocked"/>
                  <w:placeholder>
                    <w:docPart w:val="B94EA6897D7C45E3BD6EC02936F2AA78"/>
                  </w:placeholder>
                  <w:dataBinding w:prefixMappings="xmlns:ns0='http://schemas.openxmlformats.org/officeDocument/2006/extended-properties' " w:xpath="/ns0:Properties[1]/ns0:Manager[1]" w:storeItemID="{6668398D-A668-4E3E-A5EB-62B293D839F1}"/>
                  <w:text/>
                </w:sdtPr>
                <w:sdtContent>
                  <w:p w14:paraId="082EEB56" w14:textId="77777777" w:rsidR="006926B8" w:rsidRPr="00E50F69" w:rsidRDefault="00C033EB" w:rsidP="00E50F69">
                    <w:pPr>
                      <w:rPr>
                        <w:b/>
                        <w:bCs/>
                        <w:snapToGrid w:val="0"/>
                      </w:rPr>
                    </w:pPr>
                    <w:r>
                      <w:rPr>
                        <w:b/>
                        <w:noProof/>
                      </w:rPr>
                      <w:t>Mmalenyalo Mowa</w:t>
                    </w:r>
                  </w:p>
                </w:sdtContent>
              </w:sdt>
            </w:tc>
          </w:sdtContent>
        </w:sdt>
        <w:tc>
          <w:tcPr>
            <w:tcW w:w="1701" w:type="dxa"/>
            <w:vAlign w:val="center"/>
          </w:tcPr>
          <w:p w14:paraId="0B0703CF" w14:textId="77777777" w:rsidR="006926B8" w:rsidRDefault="006926B8" w:rsidP="006926B8">
            <w:pPr>
              <w:rPr>
                <w:b/>
                <w:snapToGrid w:val="0"/>
              </w:rPr>
            </w:pPr>
            <w:r>
              <w:rPr>
                <w:b/>
                <w:snapToGrid w:val="0"/>
              </w:rPr>
              <w:t>Telephone no:</w:t>
            </w:r>
          </w:p>
        </w:tc>
        <w:sdt>
          <w:sdtPr>
            <w:rPr>
              <w:b/>
              <w:snapToGrid w:val="0"/>
            </w:rPr>
            <w:alias w:val="Works Manager Landline Number"/>
            <w:tag w:val="Landline Number"/>
            <w:id w:val="1999609348"/>
            <w:lock w:val="sdtLocked"/>
            <w:placeholder>
              <w:docPart w:val="EBA857371C20407F893559B8B47E5F3C"/>
            </w:placeholder>
          </w:sdtPr>
          <w:sdtContent>
            <w:tc>
              <w:tcPr>
                <w:tcW w:w="2500" w:type="dxa"/>
                <w:vAlign w:val="center"/>
              </w:tcPr>
              <w:p w14:paraId="2729CD34" w14:textId="77777777" w:rsidR="006926B8" w:rsidRDefault="00841633" w:rsidP="00841633">
                <w:pPr>
                  <w:rPr>
                    <w:snapToGrid w:val="0"/>
                  </w:rPr>
                </w:pPr>
                <w:r>
                  <w:rPr>
                    <w:b/>
                    <w:noProof/>
                  </w:rPr>
                  <w:t>Landline number</w:t>
                </w:r>
              </w:p>
            </w:tc>
          </w:sdtContent>
        </w:sdt>
      </w:tr>
      <w:tr w:rsidR="006926B8" w14:paraId="5AD91B0B" w14:textId="77777777" w:rsidTr="00F6428E">
        <w:trPr>
          <w:trHeight w:val="397"/>
        </w:trPr>
        <w:tc>
          <w:tcPr>
            <w:tcW w:w="2430" w:type="dxa"/>
            <w:vAlign w:val="center"/>
          </w:tcPr>
          <w:p w14:paraId="0FFAAE51" w14:textId="77777777" w:rsidR="006926B8" w:rsidRDefault="006926B8" w:rsidP="006926B8">
            <w:pPr>
              <w:rPr>
                <w:b/>
                <w:snapToGrid w:val="0"/>
              </w:rPr>
            </w:pPr>
            <w:r w:rsidRPr="00D61946">
              <w:rPr>
                <w:b/>
                <w:bCs/>
                <w:snapToGrid w:val="0"/>
              </w:rPr>
              <w:t>Cellular phone no</w:t>
            </w:r>
          </w:p>
        </w:tc>
        <w:tc>
          <w:tcPr>
            <w:tcW w:w="3022" w:type="dxa"/>
            <w:vAlign w:val="center"/>
          </w:tcPr>
          <w:sdt>
            <w:sdtPr>
              <w:rPr>
                <w:b/>
                <w:snapToGrid w:val="0"/>
              </w:rPr>
              <w:alias w:val="Works Manager Cell Number"/>
              <w:tag w:val="Cell Number"/>
              <w:id w:val="-42295390"/>
              <w:lock w:val="sdtLocked"/>
              <w:placeholder>
                <w:docPart w:val="DBF5285A84114005B848F5BCF4BBE9B6"/>
              </w:placeholder>
            </w:sdtPr>
            <w:sdtContent>
              <w:p w14:paraId="1EFE1B4A" w14:textId="40F27777" w:rsidR="006926B8" w:rsidRPr="00EB011C" w:rsidRDefault="00180A72" w:rsidP="00841633">
                <w:pPr>
                  <w:rPr>
                    <w:b/>
                    <w:snapToGrid w:val="0"/>
                  </w:rPr>
                </w:pPr>
                <w:r>
                  <w:rPr>
                    <w:b/>
                    <w:noProof/>
                  </w:rPr>
                  <w:t>071 240 6754</w:t>
                </w:r>
              </w:p>
            </w:sdtContent>
          </w:sdt>
        </w:tc>
        <w:tc>
          <w:tcPr>
            <w:tcW w:w="1701" w:type="dxa"/>
            <w:vAlign w:val="center"/>
          </w:tcPr>
          <w:p w14:paraId="1569B2C3" w14:textId="77777777" w:rsidR="006926B8" w:rsidRDefault="006926B8" w:rsidP="006926B8">
            <w:pPr>
              <w:rPr>
                <w:b/>
                <w:snapToGrid w:val="0"/>
              </w:rPr>
            </w:pPr>
            <w:r>
              <w:rPr>
                <w:b/>
                <w:snapToGrid w:val="0"/>
              </w:rPr>
              <w:t>Fax no:</w:t>
            </w:r>
          </w:p>
        </w:tc>
        <w:tc>
          <w:tcPr>
            <w:tcW w:w="2500" w:type="dxa"/>
            <w:vAlign w:val="center"/>
          </w:tcPr>
          <w:p w14:paraId="12FBA441" w14:textId="2A68A923" w:rsidR="006926B8" w:rsidRDefault="00F6428E" w:rsidP="006926B8">
            <w:pPr>
              <w:rPr>
                <w:snapToGrid w:val="0"/>
              </w:rPr>
            </w:pPr>
            <w:r w:rsidRPr="00F6428E">
              <w:rPr>
                <w:b/>
              </w:rPr>
              <w:fldChar w:fldCharType="begin">
                <w:ffData>
                  <w:name w:val=""/>
                  <w:enabled/>
                  <w:calcOnExit w:val="0"/>
                  <w:textInput>
                    <w:default w:val="Type Fax number here or indicate &quot; NONE&quot;"/>
                  </w:textInput>
                </w:ffData>
              </w:fldChar>
            </w:r>
            <w:r w:rsidRPr="00F6428E">
              <w:rPr>
                <w:b/>
              </w:rPr>
              <w:instrText xml:space="preserve"> FORMTEXT </w:instrText>
            </w:r>
            <w:r w:rsidRPr="00F6428E">
              <w:rPr>
                <w:b/>
              </w:rPr>
            </w:r>
            <w:r w:rsidRPr="00F6428E">
              <w:rPr>
                <w:b/>
              </w:rPr>
              <w:fldChar w:fldCharType="separate"/>
            </w:r>
            <w:r w:rsidR="00180A72">
              <w:rPr>
                <w:b/>
                <w:noProof/>
              </w:rPr>
              <w:t>N/A</w:t>
            </w:r>
            <w:r w:rsidRPr="00F6428E">
              <w:rPr>
                <w:b/>
              </w:rPr>
              <w:fldChar w:fldCharType="end"/>
            </w:r>
          </w:p>
        </w:tc>
      </w:tr>
      <w:tr w:rsidR="006926B8" w14:paraId="34B11876" w14:textId="77777777" w:rsidTr="006926B8">
        <w:trPr>
          <w:trHeight w:val="397"/>
        </w:trPr>
        <w:tc>
          <w:tcPr>
            <w:tcW w:w="2430" w:type="dxa"/>
            <w:vAlign w:val="center"/>
          </w:tcPr>
          <w:p w14:paraId="55EF4F22" w14:textId="77777777" w:rsidR="006926B8" w:rsidRDefault="006926B8" w:rsidP="006926B8">
            <w:pPr>
              <w:rPr>
                <w:b/>
                <w:snapToGrid w:val="0"/>
              </w:rPr>
            </w:pPr>
            <w:r>
              <w:rPr>
                <w:b/>
                <w:snapToGrid w:val="0"/>
              </w:rPr>
              <w:t>E-mail</w:t>
            </w:r>
          </w:p>
        </w:tc>
        <w:sdt>
          <w:sdtPr>
            <w:rPr>
              <w:rStyle w:val="Hyperlink"/>
              <w:bCs/>
              <w:snapToGrid w:val="0"/>
            </w:rPr>
            <w:alias w:val="Works Manager Email Address"/>
            <w:tag w:val=""/>
            <w:id w:val="-944540528"/>
            <w:lock w:val="sdtContentLocked"/>
            <w:placeholder>
              <w:docPart w:val="688CBC333AF6444E85B043C3A31F8B0C"/>
            </w:placeholder>
            <w:dataBinding w:prefixMappings="xmlns:ns0='http://schemas.microsoft.com/office/2006/coverPageProps' " w:xpath="/ns0:CoverPageProperties[1]/ns0:CompanyFax[1]" w:storeItemID="{55AF091B-3C7A-41E3-B477-F2FDAA23CFDA}"/>
            <w:text/>
          </w:sdtPr>
          <w:sdtContent>
            <w:tc>
              <w:tcPr>
                <w:tcW w:w="7223" w:type="dxa"/>
                <w:gridSpan w:val="3"/>
                <w:vAlign w:val="center"/>
              </w:tcPr>
              <w:p w14:paraId="58BBB8E5" w14:textId="77777777" w:rsidR="006926B8" w:rsidRDefault="007A3DC9" w:rsidP="006926B8">
                <w:pPr>
                  <w:rPr>
                    <w:snapToGrid w:val="0"/>
                  </w:rPr>
                </w:pPr>
                <w:r>
                  <w:rPr>
                    <w:rStyle w:val="Hyperlink"/>
                    <w:bCs/>
                    <w:snapToGrid w:val="0"/>
                  </w:rPr>
                  <w:t xml:space="preserve">Mmalenyalo.mowa@dpw.gov.za </w:t>
                </w:r>
              </w:p>
            </w:tc>
          </w:sdtContent>
        </w:sdt>
      </w:tr>
    </w:tbl>
    <w:p w14:paraId="09043698" w14:textId="77777777" w:rsidR="006926B8" w:rsidRDefault="006926B8" w:rsidP="006926B8">
      <w:pPr>
        <w:rPr>
          <w:b/>
          <w:snapToGrid w:val="0"/>
        </w:rPr>
      </w:pPr>
    </w:p>
    <w:p w14:paraId="01AF22E4" w14:textId="77777777" w:rsidR="006926B8" w:rsidRPr="00B27945" w:rsidRDefault="006926B8">
      <w:pPr>
        <w:pStyle w:val="ListParagraph"/>
        <w:numPr>
          <w:ilvl w:val="1"/>
          <w:numId w:val="76"/>
        </w:numPr>
        <w:contextualSpacing/>
        <w:rPr>
          <w:snapToGrid w:val="0"/>
          <w:sz w:val="22"/>
          <w:szCs w:val="22"/>
        </w:rPr>
      </w:pPr>
      <w:r w:rsidRPr="00B27945">
        <w:rPr>
          <w:snapToGrid w:val="0"/>
          <w:sz w:val="22"/>
          <w:szCs w:val="22"/>
        </w:rPr>
        <w:t>SCM enquiries may be addressed to:</w:t>
      </w:r>
    </w:p>
    <w:p w14:paraId="36DA24C0" w14:textId="77777777" w:rsidR="006926B8" w:rsidRPr="00977C44" w:rsidRDefault="006926B8" w:rsidP="006926B8">
      <w:pPr>
        <w:rPr>
          <w:bCs/>
          <w:snapToGrid w:val="0"/>
        </w:rPr>
      </w:pPr>
    </w:p>
    <w:tbl>
      <w:tblPr>
        <w:tblW w:w="965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3022"/>
        <w:gridCol w:w="1701"/>
        <w:gridCol w:w="2500"/>
      </w:tblGrid>
      <w:tr w:rsidR="006926B8" w14:paraId="1E0154E3" w14:textId="77777777" w:rsidTr="00EE1612">
        <w:trPr>
          <w:trHeight w:val="397"/>
        </w:trPr>
        <w:tc>
          <w:tcPr>
            <w:tcW w:w="2430" w:type="dxa"/>
            <w:vAlign w:val="center"/>
          </w:tcPr>
          <w:p w14:paraId="69C09BC3" w14:textId="77777777" w:rsidR="006926B8" w:rsidRDefault="006926B8" w:rsidP="006926B8">
            <w:pPr>
              <w:rPr>
                <w:b/>
                <w:snapToGrid w:val="0"/>
              </w:rPr>
            </w:pPr>
            <w:r>
              <w:rPr>
                <w:b/>
                <w:snapToGrid w:val="0"/>
              </w:rPr>
              <w:t>SCM Official</w:t>
            </w:r>
          </w:p>
        </w:tc>
        <w:tc>
          <w:tcPr>
            <w:tcW w:w="3022" w:type="dxa"/>
            <w:vAlign w:val="center"/>
          </w:tcPr>
          <w:p w14:paraId="1D2479A9" w14:textId="152351B2" w:rsidR="006926B8" w:rsidRPr="00D445C5" w:rsidRDefault="00000000" w:rsidP="006926B8">
            <w:pPr>
              <w:rPr>
                <w:b/>
                <w:snapToGrid w:val="0"/>
              </w:rPr>
            </w:pPr>
            <w:sdt>
              <w:sdtPr>
                <w:rPr>
                  <w:b/>
                  <w:noProof/>
                  <w:snapToGrid w:val="0"/>
                </w:rPr>
                <w:alias w:val="Name of SCM Official"/>
                <w:tag w:val=""/>
                <w:id w:val="800116942"/>
                <w:lock w:val="sdtContentLocked"/>
                <w:placeholder>
                  <w:docPart w:val="6784DCCD7A9C4DE7A135E1FFFF2D12B1"/>
                </w:placeholder>
                <w:dataBinding w:prefixMappings="xmlns:ns0='http://purl.org/dc/elements/1.1/' xmlns:ns1='http://schemas.openxmlformats.org/package/2006/metadata/core-properties' " w:xpath="/ns1:coreProperties[1]/ns0:title[1]" w:storeItemID="{6C3C8BC8-F283-45AE-878A-BAB7291924A1}"/>
                <w:text/>
              </w:sdtPr>
              <w:sdtContent>
                <w:r w:rsidR="00180A72">
                  <w:rPr>
                    <w:b/>
                    <w:noProof/>
                    <w:snapToGrid w:val="0"/>
                  </w:rPr>
                  <w:t>Fikile Ndwandwe</w:t>
                </w:r>
              </w:sdtContent>
            </w:sdt>
          </w:p>
        </w:tc>
        <w:tc>
          <w:tcPr>
            <w:tcW w:w="1701" w:type="dxa"/>
            <w:vAlign w:val="center"/>
          </w:tcPr>
          <w:p w14:paraId="1B5BF880" w14:textId="77777777" w:rsidR="006926B8" w:rsidRDefault="006926B8" w:rsidP="006926B8">
            <w:pPr>
              <w:rPr>
                <w:b/>
                <w:snapToGrid w:val="0"/>
              </w:rPr>
            </w:pPr>
            <w:r>
              <w:rPr>
                <w:b/>
                <w:snapToGrid w:val="0"/>
              </w:rPr>
              <w:t>Telephone no:</w:t>
            </w:r>
          </w:p>
        </w:tc>
        <w:sdt>
          <w:sdtPr>
            <w:rPr>
              <w:b/>
              <w:snapToGrid w:val="0"/>
            </w:rPr>
            <w:alias w:val="SCM Landline Number"/>
            <w:tag w:val="Landline Number"/>
            <w:id w:val="1827388608"/>
            <w:lock w:val="sdtLocked"/>
            <w:placeholder>
              <w:docPart w:val="573FAFA1F94D4B71B90F5E7D74FE319B"/>
            </w:placeholder>
          </w:sdtPr>
          <w:sdtContent>
            <w:tc>
              <w:tcPr>
                <w:tcW w:w="2500" w:type="dxa"/>
                <w:vAlign w:val="center"/>
              </w:tcPr>
              <w:p w14:paraId="32591181" w14:textId="07E3CB18" w:rsidR="006926B8" w:rsidRPr="00D445C5" w:rsidRDefault="00180A72" w:rsidP="00841633">
                <w:pPr>
                  <w:rPr>
                    <w:b/>
                    <w:snapToGrid w:val="0"/>
                  </w:rPr>
                </w:pPr>
                <w:r>
                  <w:rPr>
                    <w:b/>
                    <w:color w:val="000000"/>
                  </w:rPr>
                  <w:t>012 406 1510</w:t>
                </w:r>
              </w:p>
            </w:tc>
          </w:sdtContent>
        </w:sdt>
      </w:tr>
      <w:tr w:rsidR="006926B8" w14:paraId="6FF44228" w14:textId="77777777" w:rsidTr="00EE1612">
        <w:trPr>
          <w:trHeight w:val="397"/>
        </w:trPr>
        <w:tc>
          <w:tcPr>
            <w:tcW w:w="2430" w:type="dxa"/>
            <w:vAlign w:val="center"/>
          </w:tcPr>
          <w:p w14:paraId="342245D5" w14:textId="77777777" w:rsidR="006926B8" w:rsidRDefault="006926B8" w:rsidP="006926B8">
            <w:pPr>
              <w:rPr>
                <w:b/>
                <w:snapToGrid w:val="0"/>
              </w:rPr>
            </w:pPr>
            <w:r w:rsidRPr="00D61946">
              <w:rPr>
                <w:b/>
                <w:bCs/>
                <w:snapToGrid w:val="0"/>
              </w:rPr>
              <w:t>Cellular phone no</w:t>
            </w:r>
          </w:p>
        </w:tc>
        <w:tc>
          <w:tcPr>
            <w:tcW w:w="3022" w:type="dxa"/>
            <w:vAlign w:val="center"/>
          </w:tcPr>
          <w:p w14:paraId="21DDCD27" w14:textId="77777777" w:rsidR="006926B8" w:rsidRPr="00D445C5" w:rsidRDefault="00000000" w:rsidP="00841633">
            <w:pPr>
              <w:rPr>
                <w:b/>
                <w:snapToGrid w:val="0"/>
              </w:rPr>
            </w:pPr>
            <w:sdt>
              <w:sdtPr>
                <w:rPr>
                  <w:b/>
                  <w:snapToGrid w:val="0"/>
                </w:rPr>
                <w:alias w:val="SCM Cell Number"/>
                <w:tag w:val="Cell Number"/>
                <w:id w:val="-464740306"/>
                <w:lock w:val="sdtLocked"/>
                <w:placeholder>
                  <w:docPart w:val="02B5ABD11C40410C8687B9C835BC4754"/>
                </w:placeholder>
              </w:sdtPr>
              <w:sdtContent>
                <w:r w:rsidR="00841633">
                  <w:rPr>
                    <w:b/>
                    <w:snapToGrid w:val="0"/>
                  </w:rPr>
                  <w:t>Cell Number</w:t>
                </w:r>
              </w:sdtContent>
            </w:sdt>
          </w:p>
        </w:tc>
        <w:tc>
          <w:tcPr>
            <w:tcW w:w="1701" w:type="dxa"/>
            <w:vAlign w:val="center"/>
          </w:tcPr>
          <w:p w14:paraId="551423AA" w14:textId="77777777" w:rsidR="006926B8" w:rsidRDefault="006926B8" w:rsidP="006926B8">
            <w:pPr>
              <w:rPr>
                <w:b/>
                <w:snapToGrid w:val="0"/>
              </w:rPr>
            </w:pPr>
            <w:r>
              <w:rPr>
                <w:b/>
                <w:snapToGrid w:val="0"/>
              </w:rPr>
              <w:t>Fax no:</w:t>
            </w:r>
          </w:p>
        </w:tc>
        <w:tc>
          <w:tcPr>
            <w:tcW w:w="2500" w:type="dxa"/>
            <w:vAlign w:val="center"/>
          </w:tcPr>
          <w:p w14:paraId="00A90A14" w14:textId="7416782F" w:rsidR="006926B8" w:rsidRPr="00F6428E" w:rsidRDefault="00EE1612" w:rsidP="006926B8">
            <w:pPr>
              <w:rPr>
                <w:b/>
                <w:snapToGrid w:val="0"/>
              </w:rPr>
            </w:pPr>
            <w:r w:rsidRPr="00F6428E">
              <w:rPr>
                <w:b/>
              </w:rPr>
              <w:fldChar w:fldCharType="begin">
                <w:ffData>
                  <w:name w:val=""/>
                  <w:enabled/>
                  <w:calcOnExit w:val="0"/>
                  <w:textInput>
                    <w:default w:val="Type Fax number here or indicate &quot; NONE&quot;"/>
                  </w:textInput>
                </w:ffData>
              </w:fldChar>
            </w:r>
            <w:r w:rsidRPr="00F6428E">
              <w:rPr>
                <w:b/>
              </w:rPr>
              <w:instrText xml:space="preserve"> FORMTEXT </w:instrText>
            </w:r>
            <w:r w:rsidRPr="00F6428E">
              <w:rPr>
                <w:b/>
              </w:rPr>
            </w:r>
            <w:r w:rsidRPr="00F6428E">
              <w:rPr>
                <w:b/>
              </w:rPr>
              <w:fldChar w:fldCharType="separate"/>
            </w:r>
            <w:r w:rsidR="00180A72">
              <w:rPr>
                <w:b/>
                <w:noProof/>
              </w:rPr>
              <w:t>N/A</w:t>
            </w:r>
            <w:r w:rsidRPr="00F6428E">
              <w:rPr>
                <w:b/>
              </w:rPr>
              <w:fldChar w:fldCharType="end"/>
            </w:r>
          </w:p>
        </w:tc>
      </w:tr>
      <w:tr w:rsidR="006926B8" w14:paraId="788E4D1B" w14:textId="77777777" w:rsidTr="006926B8">
        <w:trPr>
          <w:trHeight w:val="397"/>
        </w:trPr>
        <w:tc>
          <w:tcPr>
            <w:tcW w:w="2430" w:type="dxa"/>
            <w:vAlign w:val="center"/>
          </w:tcPr>
          <w:p w14:paraId="089AEEC6" w14:textId="77777777" w:rsidR="006926B8" w:rsidRDefault="006926B8" w:rsidP="006926B8">
            <w:pPr>
              <w:rPr>
                <w:b/>
                <w:snapToGrid w:val="0"/>
              </w:rPr>
            </w:pPr>
            <w:r>
              <w:rPr>
                <w:b/>
                <w:snapToGrid w:val="0"/>
              </w:rPr>
              <w:t>E-mail</w:t>
            </w:r>
          </w:p>
        </w:tc>
        <w:sdt>
          <w:sdtPr>
            <w:rPr>
              <w:rStyle w:val="Hyperlink"/>
              <w:bCs/>
              <w:snapToGrid w:val="0"/>
            </w:rPr>
            <w:alias w:val="SCM Official E-mail Address"/>
            <w:tag w:val=""/>
            <w:id w:val="-1290195083"/>
            <w:lock w:val="sdtContentLocked"/>
            <w:placeholder>
              <w:docPart w:val="9BB4EEF2A6854772836F07F5579EFFF2"/>
            </w:placeholder>
            <w:dataBinding w:prefixMappings="xmlns:ns0='http://schemas.microsoft.com/office/2006/coverPageProps' " w:xpath="/ns0:CoverPageProperties[1]/ns0:CompanyEmail[1]" w:storeItemID="{55AF091B-3C7A-41E3-B477-F2FDAA23CFDA}"/>
            <w:text/>
          </w:sdtPr>
          <w:sdtContent>
            <w:tc>
              <w:tcPr>
                <w:tcW w:w="7223" w:type="dxa"/>
                <w:gridSpan w:val="3"/>
                <w:vAlign w:val="center"/>
              </w:tcPr>
              <w:p w14:paraId="3AC6D2B5" w14:textId="001847F1" w:rsidR="006926B8" w:rsidRDefault="00042802" w:rsidP="006926B8">
                <w:pPr>
                  <w:rPr>
                    <w:snapToGrid w:val="0"/>
                  </w:rPr>
                </w:pPr>
                <w:r>
                  <w:rPr>
                    <w:rStyle w:val="Hyperlink"/>
                    <w:bCs/>
                    <w:snapToGrid w:val="0"/>
                  </w:rPr>
                  <w:t xml:space="preserve">Fikile.ndwandwe@dpw.gov.za  </w:t>
                </w:r>
              </w:p>
            </w:tc>
          </w:sdtContent>
        </w:sdt>
      </w:tr>
    </w:tbl>
    <w:p w14:paraId="0630FF78" w14:textId="77777777" w:rsidR="006926B8" w:rsidRDefault="006926B8" w:rsidP="006926B8">
      <w:pPr>
        <w:rPr>
          <w:b/>
          <w:snapToGrid w:val="0"/>
        </w:rPr>
      </w:pPr>
    </w:p>
    <w:p w14:paraId="20C55F69" w14:textId="77777777" w:rsidR="006926B8" w:rsidRPr="00AB4AA2" w:rsidRDefault="006926B8">
      <w:pPr>
        <w:pStyle w:val="ListParagraph"/>
        <w:numPr>
          <w:ilvl w:val="0"/>
          <w:numId w:val="67"/>
        </w:numPr>
        <w:contextualSpacing/>
        <w:rPr>
          <w:rStyle w:val="Heading2Char"/>
          <w:rFonts w:ascii="Arial" w:hAnsi="Arial" w:cs="Arial"/>
          <w:i w:val="0"/>
          <w:sz w:val="20"/>
        </w:rPr>
      </w:pPr>
      <w:bookmarkStart w:id="21" w:name="_Toc142075106"/>
      <w:r w:rsidRPr="00AB4AA2">
        <w:rPr>
          <w:rStyle w:val="Heading2Char"/>
          <w:rFonts w:ascii="Arial" w:hAnsi="Arial" w:cs="Arial"/>
          <w:i w:val="0"/>
          <w:sz w:val="20"/>
        </w:rPr>
        <w:t>DEPOSIT / RETURN OF TENDER DOCUMENTS</w:t>
      </w:r>
      <w:bookmarkEnd w:id="21"/>
    </w:p>
    <w:p w14:paraId="4EE9F731" w14:textId="77777777" w:rsidR="006926B8" w:rsidRDefault="006926B8" w:rsidP="006926B8">
      <w:pPr>
        <w:spacing w:line="360" w:lineRule="auto"/>
        <w:ind w:firstLine="360"/>
        <w:rPr>
          <w:snapToGrid w:val="0"/>
        </w:rPr>
      </w:pPr>
      <w:r>
        <w:rPr>
          <w:snapToGrid w:val="0"/>
        </w:rPr>
        <w:t>Telegraphic, telephonic, telex, facsimile, electronic and / or late tenders will not be accepted.</w:t>
      </w:r>
    </w:p>
    <w:p w14:paraId="00BCE78D" w14:textId="77777777" w:rsidR="006926B8" w:rsidRDefault="006926B8" w:rsidP="006926B8">
      <w:pPr>
        <w:ind w:left="360"/>
        <w:rPr>
          <w:snapToGrid w:val="0"/>
        </w:rPr>
      </w:pPr>
      <w:r>
        <w:rPr>
          <w:snapToGrid w:val="0"/>
        </w:rPr>
        <w:t>Requirements for sealing, addressing, delivery, opening and assessment of tenders are stated in the Tender Data.</w:t>
      </w:r>
    </w:p>
    <w:p w14:paraId="6A0BAA0B" w14:textId="77777777" w:rsidR="006926B8" w:rsidRPr="005B3D92" w:rsidRDefault="006926B8" w:rsidP="006926B8">
      <w:pPr>
        <w:rPr>
          <w:snapToGrid w:val="0"/>
          <w:sz w:val="16"/>
          <w:szCs w:val="16"/>
        </w:rPr>
      </w:pPr>
    </w:p>
    <w:p w14:paraId="5C874D13" w14:textId="77777777" w:rsidR="006926B8" w:rsidRDefault="006926B8" w:rsidP="006926B8">
      <w:pPr>
        <w:ind w:left="360"/>
        <w:rPr>
          <w:snapToGrid w:val="0"/>
        </w:rPr>
      </w:pPr>
      <w:r>
        <w:rPr>
          <w:snapToGrid w:val="0"/>
        </w:rPr>
        <w:t xml:space="preserve">All tenders must be completed in </w:t>
      </w:r>
      <w:r w:rsidRPr="0008497F">
        <w:rPr>
          <w:snapToGrid w:val="0"/>
        </w:rPr>
        <w:t>non-erasable ink</w:t>
      </w:r>
      <w:r>
        <w:rPr>
          <w:snapToGrid w:val="0"/>
        </w:rPr>
        <w:t xml:space="preserve"> and submitted on the official forms – (forms not to be re-typed).</w:t>
      </w:r>
    </w:p>
    <w:p w14:paraId="4DA4B87B" w14:textId="77777777" w:rsidR="006926B8" w:rsidRDefault="00CB221E" w:rsidP="006926B8">
      <w:pPr>
        <w:rPr>
          <w:b/>
          <w:snapToGrid w:val="0"/>
        </w:rPr>
      </w:pPr>
      <w:r>
        <w:rPr>
          <w:b/>
          <w:snapToGrid w:val="0"/>
        </w:rPr>
        <w:tab/>
      </w:r>
    </w:p>
    <w:p w14:paraId="434613B6" w14:textId="77777777" w:rsidR="00CB221E" w:rsidRPr="00524744" w:rsidRDefault="00CB221E" w:rsidP="00CB221E">
      <w:pPr>
        <w:ind w:left="360"/>
        <w:jc w:val="both"/>
        <w:rPr>
          <w:b/>
          <w:sz w:val="22"/>
          <w:szCs w:val="22"/>
        </w:rPr>
      </w:pPr>
      <w:r w:rsidRPr="00524744">
        <w:rPr>
          <w:b/>
          <w:sz w:val="22"/>
          <w:szCs w:val="22"/>
        </w:rPr>
        <w:t>Closing Date</w:t>
      </w:r>
      <w:r w:rsidR="004D67BB" w:rsidRPr="00524744">
        <w:rPr>
          <w:b/>
          <w:sz w:val="22"/>
          <w:szCs w:val="22"/>
        </w:rPr>
        <w:t>:</w:t>
      </w:r>
      <w:r w:rsidRPr="00524744">
        <w:rPr>
          <w:b/>
          <w:sz w:val="22"/>
          <w:szCs w:val="22"/>
        </w:rPr>
        <w:tab/>
      </w:r>
      <w:sdt>
        <w:sdtPr>
          <w:rPr>
            <w:b/>
            <w:sz w:val="22"/>
            <w:szCs w:val="22"/>
          </w:rPr>
          <w:alias w:val="Bid Closing Date"/>
          <w:tag w:val=""/>
          <w:id w:val="-1689442565"/>
          <w:lock w:val="sdtContentLocked"/>
          <w:placeholder>
            <w:docPart w:val="170319B41E514F35ACCE07C136FF7C26"/>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sz w:val="22"/>
              <w:szCs w:val="22"/>
              <w:lang w:val="en-ZA"/>
            </w:rPr>
            <w:t>Thursday, 13 March 2025</w:t>
          </w:r>
        </w:sdtContent>
      </w:sdt>
      <w:r w:rsidR="002C279E" w:rsidRPr="00524744">
        <w:rPr>
          <w:b/>
          <w:sz w:val="22"/>
          <w:szCs w:val="22"/>
        </w:rPr>
        <w:t xml:space="preserve"> </w:t>
      </w:r>
      <w:r w:rsidR="002C279E" w:rsidRPr="00524744">
        <w:rPr>
          <w:b/>
          <w:sz w:val="22"/>
          <w:szCs w:val="22"/>
        </w:rPr>
        <w:tab/>
      </w:r>
    </w:p>
    <w:p w14:paraId="726EFC77" w14:textId="77777777" w:rsidR="00CB221E" w:rsidRPr="00524744" w:rsidRDefault="00CB221E" w:rsidP="00CB221E">
      <w:pPr>
        <w:ind w:left="360"/>
        <w:jc w:val="both"/>
        <w:rPr>
          <w:b/>
          <w:sz w:val="22"/>
          <w:szCs w:val="22"/>
        </w:rPr>
      </w:pPr>
      <w:r w:rsidRPr="00524744">
        <w:rPr>
          <w:b/>
          <w:sz w:val="22"/>
          <w:szCs w:val="22"/>
        </w:rPr>
        <w:t>Closing Time:</w:t>
      </w:r>
      <w:r w:rsidR="004260DE" w:rsidRPr="00524744">
        <w:rPr>
          <w:b/>
          <w:sz w:val="22"/>
          <w:szCs w:val="22"/>
        </w:rPr>
        <w:tab/>
      </w:r>
      <w:sdt>
        <w:sdtPr>
          <w:rPr>
            <w:b/>
            <w:sz w:val="22"/>
            <w:szCs w:val="22"/>
          </w:rPr>
          <w:alias w:val="Category"/>
          <w:tag w:val=""/>
          <w:id w:val="-1447313541"/>
          <w:placeholder>
            <w:docPart w:val="54ECE41E089140BF90F7D3F742B1EFD6"/>
          </w:placeholder>
          <w15:dataBinding w:prefixMappings="xmlns:ns0='http://purl.org/dc/elements/1.1/' xmlns:ns1='http://schemas.openxmlformats.org/package/2006/metadata/core-properties' " w:xpath="/ns1:coreProperties[1]/ns1:category[1]" w:storeItemID="{6C3C8BC8-F283-45AE-878A-BAB7291924A1}"/>
        </w:sdtPr>
        <w:sdtContent>
          <w:sdt>
            <w:sdtPr>
              <w:rPr>
                <w:b/>
                <w:sz w:val="22"/>
                <w:szCs w:val="22"/>
              </w:rPr>
              <w:alias w:val="Bid Closing Time"/>
              <w:tag w:val=""/>
              <w:id w:val="107558418"/>
              <w:lock w:val="sdtContentLocked"/>
              <w:placeholder>
                <w:docPart w:val="721C7AB6954544BCA41098F806614A1E"/>
              </w:placeholder>
              <w:dataBinding w:prefixMappings="xmlns:ns0='http://purl.org/dc/elements/1.1/' xmlns:ns1='http://schemas.openxmlformats.org/package/2006/metadata/core-properties' " w:xpath="/ns1:coreProperties[1]/ns1:category[1]" w:storeItemID="{6C3C8BC8-F283-45AE-878A-BAB7291924A1}"/>
              <w:text/>
            </w:sdtPr>
            <w:sdtContent>
              <w:r w:rsidR="00C46B5C">
                <w:rPr>
                  <w:b/>
                  <w:sz w:val="22"/>
                  <w:szCs w:val="22"/>
                </w:rPr>
                <w:t>11:00</w:t>
              </w:r>
            </w:sdtContent>
          </w:sdt>
        </w:sdtContent>
      </w:sdt>
    </w:p>
    <w:p w14:paraId="26D848C9" w14:textId="77777777" w:rsidR="006926B8" w:rsidRDefault="006926B8" w:rsidP="00CB221E">
      <w:pPr>
        <w:ind w:left="360"/>
        <w:rPr>
          <w:b/>
          <w:snapToGrid w:val="0"/>
        </w:rPr>
      </w:pPr>
    </w:p>
    <w:tbl>
      <w:tblPr>
        <w:tblW w:w="965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3"/>
        <w:gridCol w:w="540"/>
        <w:gridCol w:w="4680"/>
      </w:tblGrid>
      <w:tr w:rsidR="001D5BE1" w14:paraId="32A51989" w14:textId="77777777" w:rsidTr="006A6512">
        <w:trPr>
          <w:cantSplit/>
          <w:trHeight w:val="1833"/>
        </w:trPr>
        <w:tc>
          <w:tcPr>
            <w:tcW w:w="4433" w:type="dxa"/>
            <w:vAlign w:val="center"/>
          </w:tcPr>
          <w:p w14:paraId="526CFBB1" w14:textId="77777777" w:rsidR="001D5BE1" w:rsidRDefault="001D5BE1" w:rsidP="00C6250A">
            <w:pPr>
              <w:rPr>
                <w:b/>
                <w:bCs/>
                <w:snapToGrid w:val="0"/>
              </w:rPr>
            </w:pPr>
            <w:r>
              <w:rPr>
                <w:b/>
                <w:bCs/>
                <w:snapToGrid w:val="0"/>
              </w:rPr>
              <w:t>Tender documents may be posted to:</w:t>
            </w:r>
          </w:p>
          <w:p w14:paraId="3A00A9BD" w14:textId="77777777" w:rsidR="001D5BE1" w:rsidRDefault="001D5BE1" w:rsidP="00C6250A">
            <w:pPr>
              <w:pStyle w:val="BodyText"/>
              <w:rPr>
                <w:bCs/>
                <w:sz w:val="20"/>
              </w:rPr>
            </w:pPr>
            <w:r w:rsidRPr="00082738">
              <w:rPr>
                <w:bCs/>
                <w:sz w:val="20"/>
              </w:rPr>
              <w:t>The Director-General</w:t>
            </w:r>
          </w:p>
          <w:p w14:paraId="467C9BD7" w14:textId="77777777" w:rsidR="001D5BE1" w:rsidRPr="00082738" w:rsidRDefault="001D5BE1" w:rsidP="00C6250A">
            <w:pPr>
              <w:pStyle w:val="BodyText"/>
              <w:rPr>
                <w:bCs/>
                <w:sz w:val="20"/>
              </w:rPr>
            </w:pPr>
            <w:r w:rsidRPr="00082738">
              <w:rPr>
                <w:bCs/>
                <w:sz w:val="20"/>
              </w:rPr>
              <w:t>Department of Public Works</w:t>
            </w:r>
            <w:r>
              <w:rPr>
                <w:bCs/>
                <w:sz w:val="20"/>
              </w:rPr>
              <w:t xml:space="preserve"> and Infrastructure</w:t>
            </w:r>
          </w:p>
          <w:p w14:paraId="35735B53" w14:textId="035B8E97" w:rsidR="001D5BE1" w:rsidRPr="00BF67C8" w:rsidRDefault="001D5BE1" w:rsidP="00C6250A">
            <w:pPr>
              <w:pStyle w:val="BodyText"/>
              <w:rPr>
                <w:rFonts w:ascii="Arial Narrow" w:hAnsi="Arial Narrow"/>
                <w:szCs w:val="16"/>
              </w:rPr>
            </w:pPr>
            <w:r w:rsidRPr="00082738">
              <w:rPr>
                <w:bCs/>
                <w:sz w:val="20"/>
              </w:rPr>
              <w:t>Private Bag X</w:t>
            </w:r>
            <w:r>
              <w:rPr>
                <w:bCs/>
                <w:sz w:val="20"/>
              </w:rPr>
              <w:t xml:space="preserve"> </w:t>
            </w:r>
            <w:r>
              <w:rPr>
                <w:bCs/>
                <w:iCs/>
                <w:sz w:val="20"/>
                <w:szCs w:val="16"/>
              </w:rPr>
              <w:fldChar w:fldCharType="begin">
                <w:ffData>
                  <w:name w:val="Text22"/>
                  <w:enabled/>
                  <w:calcOnExit w:val="0"/>
                  <w:textInput>
                    <w:default w:val="3193"/>
                  </w:textInput>
                </w:ffData>
              </w:fldChar>
            </w:r>
            <w:bookmarkStart w:id="22" w:name="Text22"/>
            <w:r>
              <w:rPr>
                <w:bCs/>
                <w:iCs/>
                <w:sz w:val="20"/>
                <w:szCs w:val="16"/>
              </w:rPr>
              <w:instrText xml:space="preserve"> FORMTEXT </w:instrText>
            </w:r>
            <w:r>
              <w:rPr>
                <w:bCs/>
                <w:iCs/>
                <w:sz w:val="20"/>
                <w:szCs w:val="16"/>
              </w:rPr>
            </w:r>
            <w:r>
              <w:rPr>
                <w:bCs/>
                <w:iCs/>
                <w:sz w:val="20"/>
                <w:szCs w:val="16"/>
              </w:rPr>
              <w:fldChar w:fldCharType="separate"/>
            </w:r>
            <w:r w:rsidR="00F2268D">
              <w:rPr>
                <w:bCs/>
                <w:iCs/>
                <w:sz w:val="20"/>
                <w:szCs w:val="16"/>
              </w:rPr>
              <w:t>20605</w:t>
            </w:r>
            <w:r>
              <w:rPr>
                <w:bCs/>
                <w:iCs/>
                <w:sz w:val="20"/>
                <w:szCs w:val="16"/>
              </w:rPr>
              <w:fldChar w:fldCharType="end"/>
            </w:r>
            <w:bookmarkEnd w:id="22"/>
          </w:p>
          <w:p w14:paraId="41A59B7D" w14:textId="752E3EF1" w:rsidR="009800C9" w:rsidRPr="009800C9" w:rsidRDefault="001D5BE1" w:rsidP="009800C9">
            <w:pPr>
              <w:tabs>
                <w:tab w:val="right" w:pos="5490"/>
              </w:tabs>
              <w:rPr>
                <w:bCs/>
                <w:iCs/>
                <w:noProof/>
                <w:szCs w:val="16"/>
              </w:rPr>
            </w:pPr>
            <w:r>
              <w:rPr>
                <w:bCs/>
                <w:iCs/>
                <w:szCs w:val="16"/>
              </w:rPr>
              <w:fldChar w:fldCharType="begin">
                <w:ffData>
                  <w:name w:val="Text19"/>
                  <w:enabled/>
                  <w:calcOnExit w:val="0"/>
                  <w:textInput>
                    <w:default w:val="Gqebergha"/>
                  </w:textInput>
                </w:ffData>
              </w:fldChar>
            </w:r>
            <w:bookmarkStart w:id="23" w:name="Text19"/>
            <w:r>
              <w:rPr>
                <w:bCs/>
                <w:iCs/>
                <w:szCs w:val="16"/>
              </w:rPr>
              <w:instrText xml:space="preserve"> FORMTEXT </w:instrText>
            </w:r>
            <w:r>
              <w:rPr>
                <w:bCs/>
                <w:iCs/>
                <w:szCs w:val="16"/>
              </w:rPr>
            </w:r>
            <w:r>
              <w:rPr>
                <w:bCs/>
                <w:iCs/>
                <w:szCs w:val="16"/>
              </w:rPr>
              <w:fldChar w:fldCharType="separate"/>
            </w:r>
            <w:r w:rsidR="00F2268D">
              <w:rPr>
                <w:bCs/>
                <w:iCs/>
                <w:noProof/>
                <w:szCs w:val="16"/>
              </w:rPr>
              <w:t>Bloemfontein</w:t>
            </w:r>
          </w:p>
          <w:p w14:paraId="25835F4A" w14:textId="7A88095A" w:rsidR="001D5BE1" w:rsidRPr="00BF67C8" w:rsidRDefault="00F2268D" w:rsidP="009800C9">
            <w:pPr>
              <w:tabs>
                <w:tab w:val="right" w:pos="5490"/>
              </w:tabs>
              <w:rPr>
                <w:bCs/>
                <w:iCs/>
                <w:szCs w:val="16"/>
              </w:rPr>
            </w:pPr>
            <w:r>
              <w:rPr>
                <w:bCs/>
                <w:iCs/>
                <w:noProof/>
                <w:szCs w:val="16"/>
              </w:rPr>
              <w:t>9300</w:t>
            </w:r>
            <w:r w:rsidR="001D5BE1">
              <w:rPr>
                <w:bCs/>
                <w:iCs/>
                <w:szCs w:val="16"/>
              </w:rPr>
              <w:fldChar w:fldCharType="end"/>
            </w:r>
            <w:bookmarkEnd w:id="23"/>
          </w:p>
          <w:p w14:paraId="3BEB4F15" w14:textId="5A063B6F" w:rsidR="001D5BE1" w:rsidRDefault="001D5BE1" w:rsidP="00C6250A">
            <w:pPr>
              <w:tabs>
                <w:tab w:val="right" w:pos="5490"/>
              </w:tabs>
              <w:rPr>
                <w:bCs/>
                <w:iCs/>
                <w:szCs w:val="16"/>
              </w:rPr>
            </w:pPr>
            <w:r>
              <w:rPr>
                <w:bCs/>
                <w:iCs/>
                <w:szCs w:val="16"/>
              </w:rPr>
              <w:fldChar w:fldCharType="begin">
                <w:ffData>
                  <w:name w:val="Text20"/>
                  <w:enabled/>
                  <w:calcOnExit w:val="0"/>
                  <w:textInput>
                    <w:default w:val="6001"/>
                  </w:textInput>
                </w:ffData>
              </w:fldChar>
            </w:r>
            <w:bookmarkStart w:id="24" w:name="Text20"/>
            <w:r>
              <w:rPr>
                <w:bCs/>
                <w:iCs/>
                <w:szCs w:val="16"/>
              </w:rPr>
              <w:instrText xml:space="preserve"> FORMTEXT </w:instrText>
            </w:r>
            <w:r>
              <w:rPr>
                <w:bCs/>
                <w:iCs/>
                <w:szCs w:val="16"/>
              </w:rPr>
            </w:r>
            <w:r>
              <w:rPr>
                <w:bCs/>
                <w:iCs/>
                <w:szCs w:val="16"/>
              </w:rPr>
              <w:fldChar w:fldCharType="separate"/>
            </w:r>
            <w:r w:rsidR="009800C9">
              <w:rPr>
                <w:bCs/>
                <w:iCs/>
                <w:szCs w:val="16"/>
              </w:rPr>
              <w:t> </w:t>
            </w:r>
            <w:r w:rsidR="009800C9">
              <w:rPr>
                <w:bCs/>
                <w:iCs/>
                <w:szCs w:val="16"/>
              </w:rPr>
              <w:t> </w:t>
            </w:r>
            <w:r w:rsidR="009800C9">
              <w:rPr>
                <w:bCs/>
                <w:iCs/>
                <w:szCs w:val="16"/>
              </w:rPr>
              <w:t> </w:t>
            </w:r>
            <w:r w:rsidR="009800C9">
              <w:rPr>
                <w:bCs/>
                <w:iCs/>
                <w:szCs w:val="16"/>
              </w:rPr>
              <w:t> </w:t>
            </w:r>
            <w:r w:rsidR="009800C9">
              <w:rPr>
                <w:bCs/>
                <w:iCs/>
                <w:szCs w:val="16"/>
              </w:rPr>
              <w:t> </w:t>
            </w:r>
            <w:r>
              <w:rPr>
                <w:bCs/>
                <w:iCs/>
                <w:szCs w:val="16"/>
              </w:rPr>
              <w:fldChar w:fldCharType="end"/>
            </w:r>
            <w:bookmarkEnd w:id="24"/>
          </w:p>
          <w:p w14:paraId="4D45B11E" w14:textId="77777777" w:rsidR="001D5BE1" w:rsidRDefault="00C6250A" w:rsidP="006A6512">
            <w:pPr>
              <w:tabs>
                <w:tab w:val="right" w:pos="5490"/>
              </w:tabs>
              <w:rPr>
                <w:b/>
                <w:snapToGrid w:val="0"/>
              </w:rPr>
            </w:pPr>
            <w:r>
              <w:rPr>
                <w:bCs/>
                <w:iCs/>
                <w:szCs w:val="16"/>
              </w:rPr>
              <w:t>Documents must be deposited in The Bid Box before the closing date of the bid</w:t>
            </w:r>
          </w:p>
        </w:tc>
        <w:tc>
          <w:tcPr>
            <w:tcW w:w="540" w:type="dxa"/>
            <w:vAlign w:val="center"/>
          </w:tcPr>
          <w:p w14:paraId="05A8B999" w14:textId="77777777" w:rsidR="001D5BE1" w:rsidRPr="000A16EE" w:rsidRDefault="001D5BE1" w:rsidP="00C6250A">
            <w:pPr>
              <w:rPr>
                <w:b/>
                <w:snapToGrid w:val="0"/>
              </w:rPr>
            </w:pPr>
            <w:r w:rsidRPr="000A16EE">
              <w:rPr>
                <w:b/>
                <w:bCs/>
                <w:snapToGrid w:val="0"/>
              </w:rPr>
              <w:t>OR</w:t>
            </w:r>
          </w:p>
        </w:tc>
        <w:tc>
          <w:tcPr>
            <w:tcW w:w="4680" w:type="dxa"/>
          </w:tcPr>
          <w:p w14:paraId="34E4D310" w14:textId="77777777" w:rsidR="001D5BE1" w:rsidRDefault="001D5BE1" w:rsidP="00C6250A">
            <w:pPr>
              <w:rPr>
                <w:rFonts w:ascii="Arial Narrow" w:hAnsi="Arial Narrow"/>
              </w:rPr>
            </w:pPr>
            <w:r>
              <w:rPr>
                <w:b/>
                <w:snapToGrid w:val="0"/>
              </w:rPr>
              <w:t>Deposited in the tender box at:</w:t>
            </w:r>
          </w:p>
          <w:p w14:paraId="4981D44B" w14:textId="77777777" w:rsidR="001D5BE1" w:rsidRDefault="001D5BE1" w:rsidP="00C6250A">
            <w:pPr>
              <w:rPr>
                <w:rFonts w:ascii="Arial Narrow" w:hAnsi="Arial Narrow"/>
                <w:i/>
              </w:rPr>
            </w:pPr>
          </w:p>
          <w:p w14:paraId="14BA2607" w14:textId="77777777" w:rsidR="00A44B71" w:rsidRPr="00A44B71" w:rsidRDefault="00A44B71" w:rsidP="00C6250A">
            <w:pPr>
              <w:pStyle w:val="BodyText"/>
              <w:rPr>
                <w:bCs/>
                <w:sz w:val="20"/>
              </w:rPr>
            </w:pPr>
            <w:r w:rsidRPr="00A44B71">
              <w:rPr>
                <w:bCs/>
                <w:sz w:val="20"/>
              </w:rPr>
              <w:fldChar w:fldCharType="begin">
                <w:ffData>
                  <w:name w:val="Text290"/>
                  <w:enabled/>
                  <w:calcOnExit w:val="0"/>
                  <w:textInput>
                    <w:default w:val="The Bid Box"/>
                  </w:textInput>
                </w:ffData>
              </w:fldChar>
            </w:r>
            <w:bookmarkStart w:id="25" w:name="Text290"/>
            <w:r w:rsidRPr="00A44B71">
              <w:rPr>
                <w:bCs/>
                <w:sz w:val="20"/>
              </w:rPr>
              <w:instrText xml:space="preserve"> FORMTEXT </w:instrText>
            </w:r>
            <w:r w:rsidRPr="00A44B71">
              <w:rPr>
                <w:bCs/>
                <w:sz w:val="20"/>
              </w:rPr>
            </w:r>
            <w:r w:rsidRPr="00A44B71">
              <w:rPr>
                <w:bCs/>
                <w:sz w:val="20"/>
              </w:rPr>
              <w:fldChar w:fldCharType="separate"/>
            </w:r>
            <w:r w:rsidRPr="00A44B71">
              <w:rPr>
                <w:bCs/>
                <w:sz w:val="20"/>
              </w:rPr>
              <w:t>The Bid Box</w:t>
            </w:r>
            <w:r w:rsidRPr="00A44B71">
              <w:rPr>
                <w:bCs/>
                <w:sz w:val="20"/>
              </w:rPr>
              <w:fldChar w:fldCharType="end"/>
            </w:r>
            <w:bookmarkEnd w:id="25"/>
          </w:p>
          <w:p w14:paraId="1E5738B4" w14:textId="77777777" w:rsidR="00F2268D" w:rsidRPr="00F2268D" w:rsidRDefault="00383258" w:rsidP="00F2268D">
            <w:pPr>
              <w:pStyle w:val="BodyText"/>
              <w:rPr>
                <w:bCs/>
                <w:sz w:val="20"/>
              </w:rPr>
            </w:pPr>
            <w:r w:rsidRPr="00A44B71">
              <w:rPr>
                <w:bCs/>
                <w:sz w:val="20"/>
              </w:rPr>
              <w:fldChar w:fldCharType="begin">
                <w:ffData>
                  <w:name w:val="Text287"/>
                  <w:enabled/>
                  <w:calcOnExit w:val="0"/>
                  <w:textInput>
                    <w:default w:val="Department of Public Works &amp; Infrastructure "/>
                  </w:textInput>
                </w:ffData>
              </w:fldChar>
            </w:r>
            <w:bookmarkStart w:id="26" w:name="Text287"/>
            <w:r w:rsidRPr="00A44B71">
              <w:rPr>
                <w:bCs/>
                <w:sz w:val="20"/>
              </w:rPr>
              <w:instrText xml:space="preserve"> FORMTEXT </w:instrText>
            </w:r>
            <w:r w:rsidRPr="00A44B71">
              <w:rPr>
                <w:bCs/>
                <w:sz w:val="20"/>
              </w:rPr>
            </w:r>
            <w:r w:rsidRPr="00A44B71">
              <w:rPr>
                <w:bCs/>
                <w:sz w:val="20"/>
              </w:rPr>
              <w:fldChar w:fldCharType="separate"/>
            </w:r>
            <w:r w:rsidR="00F2268D" w:rsidRPr="00F2268D">
              <w:rPr>
                <w:bCs/>
                <w:sz w:val="20"/>
              </w:rPr>
              <w:t>Bloemfontein Regional Office</w:t>
            </w:r>
          </w:p>
          <w:p w14:paraId="13272158" w14:textId="77777777" w:rsidR="00F2268D" w:rsidRPr="00F2268D" w:rsidRDefault="00F2268D" w:rsidP="00F2268D">
            <w:pPr>
              <w:pStyle w:val="BodyText"/>
              <w:rPr>
                <w:bCs/>
                <w:sz w:val="20"/>
              </w:rPr>
            </w:pPr>
            <w:r w:rsidRPr="00F2268D">
              <w:rPr>
                <w:bCs/>
                <w:sz w:val="20"/>
              </w:rPr>
              <w:t>Department of Public Works and Infrastructure</w:t>
            </w:r>
          </w:p>
          <w:p w14:paraId="5F36D92D" w14:textId="77777777" w:rsidR="00F2268D" w:rsidRPr="00F2268D" w:rsidRDefault="00F2268D" w:rsidP="00F2268D">
            <w:pPr>
              <w:pStyle w:val="BodyText"/>
              <w:rPr>
                <w:bCs/>
                <w:sz w:val="20"/>
              </w:rPr>
            </w:pPr>
            <w:r w:rsidRPr="00F2268D">
              <w:rPr>
                <w:bCs/>
                <w:sz w:val="20"/>
              </w:rPr>
              <w:t>18 President Bran Street</w:t>
            </w:r>
          </w:p>
          <w:p w14:paraId="563673A1" w14:textId="77777777" w:rsidR="00F2268D" w:rsidRPr="00F2268D" w:rsidRDefault="00F2268D" w:rsidP="00F2268D">
            <w:pPr>
              <w:pStyle w:val="BodyText"/>
              <w:rPr>
                <w:bCs/>
                <w:sz w:val="20"/>
              </w:rPr>
            </w:pPr>
            <w:r w:rsidRPr="00F2268D">
              <w:rPr>
                <w:bCs/>
                <w:sz w:val="20"/>
              </w:rPr>
              <w:t>Bloemfontein</w:t>
            </w:r>
          </w:p>
          <w:p w14:paraId="445199C8" w14:textId="01FED0FE" w:rsidR="001D5BE1" w:rsidRPr="00A44B71" w:rsidRDefault="00F2268D" w:rsidP="00F2268D">
            <w:pPr>
              <w:pStyle w:val="BodyText"/>
              <w:rPr>
                <w:bCs/>
                <w:sz w:val="20"/>
              </w:rPr>
            </w:pPr>
            <w:r w:rsidRPr="00F2268D">
              <w:rPr>
                <w:bCs/>
                <w:sz w:val="20"/>
              </w:rPr>
              <w:t>9300</w:t>
            </w:r>
            <w:r w:rsidR="00383258" w:rsidRPr="00A44B71">
              <w:rPr>
                <w:bCs/>
                <w:sz w:val="20"/>
              </w:rPr>
              <w:fldChar w:fldCharType="end"/>
            </w:r>
            <w:bookmarkEnd w:id="26"/>
          </w:p>
          <w:p w14:paraId="09857330" w14:textId="3231E976" w:rsidR="001D5BE1" w:rsidRPr="00A44B71" w:rsidRDefault="00A44B71" w:rsidP="00C6250A">
            <w:pPr>
              <w:pStyle w:val="BodyText"/>
              <w:rPr>
                <w:bCs/>
                <w:sz w:val="20"/>
              </w:rPr>
            </w:pPr>
            <w:r w:rsidRPr="00A44B71">
              <w:rPr>
                <w:bCs/>
                <w:sz w:val="20"/>
              </w:rPr>
              <w:fldChar w:fldCharType="begin">
                <w:ffData>
                  <w:name w:val="Text288"/>
                  <w:enabled/>
                  <w:calcOnExit w:val="0"/>
                  <w:textInput>
                    <w:default w:val="Eben Donges Building"/>
                  </w:textInput>
                </w:ffData>
              </w:fldChar>
            </w:r>
            <w:bookmarkStart w:id="27" w:name="Text288"/>
            <w:r w:rsidRPr="00A44B71">
              <w:rPr>
                <w:bCs/>
                <w:sz w:val="20"/>
              </w:rPr>
              <w:instrText xml:space="preserve"> FORMTEXT </w:instrText>
            </w:r>
            <w:r w:rsidRPr="00A44B71">
              <w:rPr>
                <w:bCs/>
                <w:sz w:val="20"/>
              </w:rPr>
            </w:r>
            <w:r w:rsidRPr="00A44B71">
              <w:rPr>
                <w:bCs/>
                <w:sz w:val="20"/>
              </w:rPr>
              <w:fldChar w:fldCharType="separate"/>
            </w:r>
            <w:r w:rsidR="00964F0D">
              <w:rPr>
                <w:bCs/>
                <w:sz w:val="20"/>
              </w:rPr>
              <w:t> </w:t>
            </w:r>
            <w:r w:rsidR="00964F0D">
              <w:rPr>
                <w:bCs/>
                <w:sz w:val="20"/>
              </w:rPr>
              <w:t> </w:t>
            </w:r>
            <w:r w:rsidR="00964F0D">
              <w:rPr>
                <w:bCs/>
                <w:sz w:val="20"/>
              </w:rPr>
              <w:t> </w:t>
            </w:r>
            <w:r w:rsidR="00964F0D">
              <w:rPr>
                <w:bCs/>
                <w:sz w:val="20"/>
              </w:rPr>
              <w:t> </w:t>
            </w:r>
            <w:r w:rsidR="00964F0D">
              <w:rPr>
                <w:bCs/>
                <w:sz w:val="20"/>
              </w:rPr>
              <w:t> </w:t>
            </w:r>
            <w:r w:rsidRPr="00A44B71">
              <w:rPr>
                <w:bCs/>
                <w:sz w:val="20"/>
              </w:rPr>
              <w:fldChar w:fldCharType="end"/>
            </w:r>
            <w:bookmarkEnd w:id="27"/>
          </w:p>
          <w:p w14:paraId="5FA0B0A2" w14:textId="0D180F0D" w:rsidR="001D5BE1" w:rsidRDefault="00A44B71" w:rsidP="00C6250A">
            <w:pPr>
              <w:pStyle w:val="BodyText"/>
              <w:rPr>
                <w:snapToGrid w:val="0"/>
              </w:rPr>
            </w:pPr>
            <w:r>
              <w:rPr>
                <w:bCs/>
                <w:sz w:val="20"/>
              </w:rPr>
              <w:fldChar w:fldCharType="begin">
                <w:ffData>
                  <w:name w:val="Text289"/>
                  <w:enabled/>
                  <w:calcOnExit w:val="0"/>
                  <w:textInput>
                    <w:default w:val="Corner Robert &amp; Hancock Street "/>
                  </w:textInput>
                </w:ffData>
              </w:fldChar>
            </w:r>
            <w:bookmarkStart w:id="28" w:name="Text289"/>
            <w:r>
              <w:rPr>
                <w:bCs/>
                <w:sz w:val="20"/>
              </w:rPr>
              <w:instrText xml:space="preserve"> FORMTEXT </w:instrText>
            </w:r>
            <w:r>
              <w:rPr>
                <w:bCs/>
                <w:sz w:val="20"/>
              </w:rPr>
            </w:r>
            <w:r>
              <w:rPr>
                <w:bCs/>
                <w:sz w:val="20"/>
              </w:rPr>
              <w:fldChar w:fldCharType="separate"/>
            </w:r>
            <w:r>
              <w:rPr>
                <w:bCs/>
                <w:noProof/>
                <w:sz w:val="20"/>
              </w:rPr>
              <w:t xml:space="preserve"> </w:t>
            </w:r>
            <w:r>
              <w:rPr>
                <w:bCs/>
                <w:sz w:val="20"/>
              </w:rPr>
              <w:fldChar w:fldCharType="end"/>
            </w:r>
            <w:bookmarkEnd w:id="28"/>
            <w:r>
              <w:rPr>
                <w:snapToGrid w:val="0"/>
              </w:rPr>
              <w:t xml:space="preserve"> </w:t>
            </w:r>
          </w:p>
        </w:tc>
      </w:tr>
    </w:tbl>
    <w:p w14:paraId="02D158B7" w14:textId="77777777" w:rsidR="000B55AD" w:rsidRDefault="000B55AD">
      <w:pPr>
        <w:rPr>
          <w:b/>
          <w:snapToGrid w:val="0"/>
          <w:sz w:val="28"/>
          <w:szCs w:val="28"/>
        </w:rPr>
      </w:pPr>
    </w:p>
    <w:p w14:paraId="344523F2" w14:textId="77777777" w:rsidR="000B55AD" w:rsidRDefault="000B55AD" w:rsidP="000B55AD">
      <w:pPr>
        <w:rPr>
          <w:b/>
          <w:bCs/>
        </w:rPr>
      </w:pPr>
    </w:p>
    <w:p w14:paraId="5B80CEFC" w14:textId="77777777" w:rsidR="00A02389" w:rsidRDefault="00A02389">
      <w:pPr>
        <w:rPr>
          <w:b/>
        </w:rPr>
        <w:sectPr w:rsidR="00A02389" w:rsidSect="00715336">
          <w:pgSz w:w="11907" w:h="16840" w:code="9"/>
          <w:pgMar w:top="567" w:right="1275" w:bottom="709" w:left="1080" w:header="426" w:footer="680" w:gutter="0"/>
          <w:cols w:space="720"/>
          <w:docGrid w:linePitch="272"/>
        </w:sectPr>
      </w:pPr>
    </w:p>
    <w:p w14:paraId="779182BE" w14:textId="77777777" w:rsidR="00A02389" w:rsidRDefault="00A02389">
      <w:pPr>
        <w:rPr>
          <w:b/>
        </w:rPr>
      </w:pPr>
    </w:p>
    <w:p w14:paraId="2451B420" w14:textId="77777777" w:rsidR="00A02389" w:rsidRDefault="00A02389">
      <w:pPr>
        <w:rPr>
          <w:b/>
        </w:rPr>
      </w:pPr>
    </w:p>
    <w:p w14:paraId="6D780843" w14:textId="77777777" w:rsidR="00AB4AA2" w:rsidRPr="00AB4AA2" w:rsidRDefault="00AB4AA2" w:rsidP="00AB4AA2"/>
    <w:bookmarkStart w:id="29" w:name="_Toc142075107" w:displacedByCustomXml="next"/>
    <w:sdt>
      <w:sdtPr>
        <w:id w:val="-1370690175"/>
        <w:lock w:val="sdtContentLocked"/>
        <w:placeholder>
          <w:docPart w:val="DefaultPlaceholder_1081868574"/>
        </w:placeholder>
      </w:sdtPr>
      <w:sdtEndPr>
        <w:rPr>
          <w:b/>
          <w:sz w:val="20"/>
        </w:rPr>
      </w:sdtEndPr>
      <w:sdtContent>
        <w:p w14:paraId="30E1EDF9" w14:textId="77777777" w:rsidR="00A02389" w:rsidRPr="00A02389" w:rsidRDefault="00A02389" w:rsidP="00A02389">
          <w:pPr>
            <w:pStyle w:val="Heading1"/>
            <w:jc w:val="left"/>
            <w:rPr>
              <w:b/>
              <w:sz w:val="20"/>
            </w:rPr>
          </w:pPr>
          <w:r w:rsidRPr="000B55AD">
            <w:rPr>
              <w:b/>
              <w:sz w:val="20"/>
            </w:rPr>
            <w:t xml:space="preserve">FUNCTIONALITY EVALUATION CRITERIA </w:t>
          </w:r>
        </w:p>
      </w:sdtContent>
    </w:sdt>
    <w:bookmarkEnd w:id="29" w:displacedByCustomXml="prev"/>
    <w:p w14:paraId="66733834" w14:textId="77777777" w:rsidR="008C0ACA" w:rsidRDefault="008C0ACA" w:rsidP="000B55AD"/>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8"/>
        <w:gridCol w:w="2340"/>
      </w:tblGrid>
      <w:tr w:rsidR="00722B3A" w:rsidRPr="00722B3A" w14:paraId="143F82F9" w14:textId="77777777" w:rsidTr="00563AFA">
        <w:trPr>
          <w:cantSplit/>
          <w:trHeight w:val="397"/>
        </w:trPr>
        <w:tc>
          <w:tcPr>
            <w:tcW w:w="7488" w:type="dxa"/>
            <w:vAlign w:val="center"/>
          </w:tcPr>
          <w:p w14:paraId="575B3D65" w14:textId="77777777" w:rsidR="00722B3A" w:rsidRPr="00722B3A" w:rsidRDefault="00722B3A" w:rsidP="00722B3A">
            <w:pPr>
              <w:rPr>
                <w:snapToGrid w:val="0"/>
                <w:lang w:eastAsia="en-US"/>
              </w:rPr>
            </w:pPr>
            <w:r w:rsidRPr="00722B3A">
              <w:rPr>
                <w:b/>
                <w:bCs/>
                <w:snapToGrid w:val="0"/>
                <w:lang w:eastAsia="en-US"/>
              </w:rPr>
              <w:t>Functionality criteria:</w:t>
            </w:r>
            <w:r w:rsidRPr="00722B3A">
              <w:rPr>
                <w:b/>
                <w:bCs/>
                <w:snapToGrid w:val="0"/>
                <w:vertAlign w:val="superscript"/>
                <w:lang w:eastAsia="en-US"/>
              </w:rPr>
              <w:footnoteReference w:id="2"/>
            </w:r>
          </w:p>
        </w:tc>
        <w:tc>
          <w:tcPr>
            <w:tcW w:w="2340" w:type="dxa"/>
            <w:vAlign w:val="center"/>
          </w:tcPr>
          <w:p w14:paraId="624F38B6" w14:textId="77777777" w:rsidR="00722B3A" w:rsidRPr="00722B3A" w:rsidRDefault="00722B3A" w:rsidP="00722B3A">
            <w:pPr>
              <w:jc w:val="center"/>
              <w:rPr>
                <w:b/>
                <w:bCs/>
                <w:snapToGrid w:val="0"/>
                <w:lang w:eastAsia="en-US"/>
              </w:rPr>
            </w:pPr>
            <w:r w:rsidRPr="00722B3A">
              <w:rPr>
                <w:b/>
                <w:bCs/>
                <w:snapToGrid w:val="0"/>
                <w:lang w:eastAsia="en-US"/>
              </w:rPr>
              <w:t>Weighting factor:</w:t>
            </w:r>
          </w:p>
        </w:tc>
      </w:tr>
      <w:tr w:rsidR="00722B3A" w:rsidRPr="00722B3A" w14:paraId="0D2259A7" w14:textId="77777777" w:rsidTr="00563AFA">
        <w:trPr>
          <w:cantSplit/>
          <w:trHeight w:val="397"/>
        </w:trPr>
        <w:tc>
          <w:tcPr>
            <w:tcW w:w="7488" w:type="dxa"/>
          </w:tcPr>
          <w:p w14:paraId="639050AA" w14:textId="77777777" w:rsidR="00722B3A" w:rsidRPr="00722B3A" w:rsidRDefault="00722B3A">
            <w:pPr>
              <w:numPr>
                <w:ilvl w:val="0"/>
                <w:numId w:val="85"/>
              </w:numPr>
              <w:autoSpaceDE w:val="0"/>
              <w:autoSpaceDN w:val="0"/>
              <w:adjustRightInd w:val="0"/>
              <w:spacing w:after="240"/>
              <w:jc w:val="both"/>
              <w:rPr>
                <w:b/>
                <w:bCs/>
                <w:color w:val="000000"/>
                <w:lang w:val="en-US" w:eastAsia="en-US"/>
              </w:rPr>
            </w:pPr>
            <w:r w:rsidRPr="00722B3A">
              <w:rPr>
                <w:b/>
                <w:bCs/>
                <w:color w:val="000000"/>
                <w:lang w:val="en-US" w:eastAsia="en-US"/>
              </w:rPr>
              <w:t>Development Proposal</w:t>
            </w:r>
          </w:p>
          <w:p w14:paraId="32736B2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Conformity of the </w:t>
            </w:r>
            <w:r w:rsidRPr="00722B3A">
              <w:rPr>
                <w:b/>
                <w:bCs/>
                <w:color w:val="000000"/>
                <w:lang w:val="en-US" w:eastAsia="en-US"/>
              </w:rPr>
              <w:t>Development Proposal</w:t>
            </w:r>
            <w:r w:rsidRPr="00722B3A">
              <w:rPr>
                <w:color w:val="000000"/>
                <w:lang w:val="en-US" w:eastAsia="en-US"/>
              </w:rPr>
              <w:t xml:space="preserve"> to the vision for the property as expressed in the SDF and SG Diagram</w:t>
            </w:r>
          </w:p>
          <w:p w14:paraId="10E30932" w14:textId="77777777" w:rsidR="00722B3A" w:rsidRPr="00722B3A" w:rsidRDefault="00722B3A">
            <w:pPr>
              <w:numPr>
                <w:ilvl w:val="0"/>
                <w:numId w:val="84"/>
              </w:numPr>
              <w:autoSpaceDE w:val="0"/>
              <w:autoSpaceDN w:val="0"/>
              <w:adjustRightInd w:val="0"/>
              <w:spacing w:after="240"/>
              <w:jc w:val="both"/>
              <w:rPr>
                <w:color w:val="000000"/>
                <w:lang w:val="en-US" w:eastAsia="en-US"/>
              </w:rPr>
            </w:pPr>
            <w:r w:rsidRPr="00722B3A">
              <w:rPr>
                <w:color w:val="000000"/>
                <w:lang w:val="en-US" w:eastAsia="en-US"/>
              </w:rPr>
              <w:t xml:space="preserve">Development Concept – High level conceptual design outlining the intended use, </w:t>
            </w:r>
          </w:p>
          <w:p w14:paraId="70E47BF5" w14:textId="77777777" w:rsidR="00722B3A" w:rsidRPr="00722B3A" w:rsidRDefault="00722B3A">
            <w:pPr>
              <w:numPr>
                <w:ilvl w:val="0"/>
                <w:numId w:val="84"/>
              </w:numPr>
              <w:autoSpaceDE w:val="0"/>
              <w:autoSpaceDN w:val="0"/>
              <w:adjustRightInd w:val="0"/>
              <w:spacing w:after="240"/>
              <w:jc w:val="both"/>
              <w:rPr>
                <w:color w:val="000000"/>
                <w:lang w:val="en-US" w:eastAsia="en-US"/>
              </w:rPr>
            </w:pPr>
            <w:r w:rsidRPr="00722B3A">
              <w:rPr>
                <w:color w:val="000000"/>
                <w:lang w:val="en-US" w:eastAsia="en-US"/>
              </w:rPr>
              <w:t>Proposed site layout, extent of the buildings in square meters height, evaluations and floor plans,</w:t>
            </w:r>
          </w:p>
          <w:p w14:paraId="08745A12" w14:textId="77777777" w:rsidR="00722B3A" w:rsidRPr="00722B3A" w:rsidRDefault="00722B3A">
            <w:pPr>
              <w:numPr>
                <w:ilvl w:val="0"/>
                <w:numId w:val="84"/>
              </w:numPr>
              <w:autoSpaceDE w:val="0"/>
              <w:autoSpaceDN w:val="0"/>
              <w:adjustRightInd w:val="0"/>
              <w:spacing w:after="240"/>
              <w:jc w:val="both"/>
              <w:rPr>
                <w:color w:val="000000"/>
                <w:lang w:val="en-US" w:eastAsia="en-US"/>
              </w:rPr>
            </w:pPr>
            <w:r w:rsidRPr="00722B3A">
              <w:rPr>
                <w:color w:val="000000"/>
                <w:lang w:val="en-US" w:eastAsia="en-US"/>
              </w:rPr>
              <w:t>Architectural aesthetic of the proposed development</w:t>
            </w:r>
          </w:p>
          <w:p w14:paraId="72B025F3" w14:textId="77777777" w:rsidR="00722B3A" w:rsidRPr="00722B3A" w:rsidRDefault="00722B3A" w:rsidP="00722B3A">
            <w:pPr>
              <w:autoSpaceDE w:val="0"/>
              <w:autoSpaceDN w:val="0"/>
              <w:adjustRightInd w:val="0"/>
              <w:spacing w:after="240"/>
              <w:ind w:left="172"/>
              <w:jc w:val="both"/>
              <w:rPr>
                <w:color w:val="000000"/>
                <w:lang w:val="en-US" w:eastAsia="en-US"/>
              </w:rPr>
            </w:pPr>
            <w:r w:rsidRPr="00722B3A">
              <w:rPr>
                <w:color w:val="000000"/>
                <w:lang w:val="en-US" w:eastAsia="en-US"/>
              </w:rPr>
              <w:t xml:space="preserve">Submission of all the three items listed above  </w:t>
            </w:r>
            <w:r w:rsidRPr="00722B3A">
              <w:rPr>
                <w:b/>
                <w:bCs/>
                <w:color w:val="000000"/>
                <w:lang w:val="en-US" w:eastAsia="en-US"/>
              </w:rPr>
              <w:t>= 5 points</w:t>
            </w:r>
          </w:p>
          <w:p w14:paraId="6AACCB11"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No Submission </w:t>
            </w:r>
            <w:r w:rsidRPr="00722B3A">
              <w:rPr>
                <w:b/>
                <w:bCs/>
                <w:color w:val="000000"/>
                <w:lang w:val="en-US" w:eastAsia="en-US"/>
              </w:rPr>
              <w:t>= 0 points</w:t>
            </w:r>
          </w:p>
          <w:p w14:paraId="01F74BAF"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w:t>
            </w:r>
            <w:r w:rsidRPr="00722B3A">
              <w:rPr>
                <w:color w:val="000000"/>
                <w:lang w:val="en-US" w:eastAsia="en-US"/>
              </w:rPr>
              <w:t>A comprehensive development proposal outlining clear development concept accompanied by site layout and drawings)</w:t>
            </w:r>
          </w:p>
        </w:tc>
        <w:tc>
          <w:tcPr>
            <w:tcW w:w="2340" w:type="dxa"/>
            <w:vAlign w:val="center"/>
          </w:tcPr>
          <w:p w14:paraId="071F1966" w14:textId="77777777" w:rsidR="00722B3A" w:rsidRPr="00722B3A" w:rsidRDefault="00722B3A" w:rsidP="00722B3A">
            <w:pPr>
              <w:jc w:val="center"/>
              <w:rPr>
                <w:b/>
                <w:bCs/>
                <w:snapToGrid w:val="0"/>
                <w:lang w:eastAsia="en-US"/>
              </w:rPr>
            </w:pPr>
            <w:r w:rsidRPr="00722B3A">
              <w:rPr>
                <w:b/>
                <w:bCs/>
                <w:snapToGrid w:val="0"/>
                <w:lang w:eastAsia="en-US"/>
              </w:rPr>
              <w:t>10</w:t>
            </w:r>
          </w:p>
          <w:p w14:paraId="4F1E0099" w14:textId="77777777" w:rsidR="00722B3A" w:rsidRPr="00722B3A" w:rsidRDefault="00722B3A" w:rsidP="00722B3A">
            <w:pPr>
              <w:jc w:val="center"/>
              <w:rPr>
                <w:b/>
                <w:bCs/>
                <w:snapToGrid w:val="0"/>
                <w:lang w:eastAsia="en-US"/>
              </w:rPr>
            </w:pPr>
          </w:p>
          <w:p w14:paraId="4D09D44D" w14:textId="77777777" w:rsidR="00722B3A" w:rsidRPr="00722B3A" w:rsidRDefault="00722B3A" w:rsidP="00722B3A">
            <w:pPr>
              <w:jc w:val="center"/>
              <w:rPr>
                <w:b/>
                <w:bCs/>
                <w:snapToGrid w:val="0"/>
                <w:lang w:eastAsia="en-US"/>
              </w:rPr>
            </w:pPr>
          </w:p>
        </w:tc>
      </w:tr>
      <w:tr w:rsidR="00722B3A" w:rsidRPr="00722B3A" w14:paraId="59393700" w14:textId="77777777" w:rsidTr="00563AFA">
        <w:trPr>
          <w:cantSplit/>
          <w:trHeight w:val="397"/>
        </w:trPr>
        <w:tc>
          <w:tcPr>
            <w:tcW w:w="7488" w:type="dxa"/>
          </w:tcPr>
          <w:p w14:paraId="79D620AC" w14:textId="77777777" w:rsidR="00722B3A" w:rsidRPr="00722B3A" w:rsidRDefault="00722B3A">
            <w:pPr>
              <w:numPr>
                <w:ilvl w:val="0"/>
                <w:numId w:val="85"/>
              </w:numPr>
              <w:autoSpaceDE w:val="0"/>
              <w:autoSpaceDN w:val="0"/>
              <w:adjustRightInd w:val="0"/>
              <w:spacing w:after="240"/>
              <w:jc w:val="both"/>
              <w:rPr>
                <w:b/>
                <w:bCs/>
                <w:color w:val="000000"/>
                <w:lang w:val="en-US" w:eastAsia="en-US"/>
              </w:rPr>
            </w:pPr>
            <w:r w:rsidRPr="00722B3A">
              <w:rPr>
                <w:b/>
                <w:bCs/>
                <w:color w:val="000000"/>
                <w:lang w:val="en-US" w:eastAsia="en-US"/>
              </w:rPr>
              <w:t>Development Programme</w:t>
            </w:r>
          </w:p>
          <w:p w14:paraId="26B071D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High level development programme including Inception </w:t>
            </w:r>
            <w:r w:rsidRPr="00722B3A">
              <w:rPr>
                <w:b/>
                <w:color w:val="000000"/>
                <w:lang w:val="en-US" w:eastAsia="en-US"/>
              </w:rPr>
              <w:t>Stage, Planning, Design, Construction and Commissioning.</w:t>
            </w:r>
          </w:p>
          <w:p w14:paraId="5A0C8C57"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A high level plan indicating 5 stages and each timeframe for each stage </w:t>
            </w:r>
            <w:r w:rsidRPr="00722B3A">
              <w:rPr>
                <w:b/>
                <w:bCs/>
                <w:color w:val="000000"/>
                <w:lang w:val="en-US" w:eastAsia="en-US"/>
              </w:rPr>
              <w:t>= 5 points</w:t>
            </w:r>
          </w:p>
          <w:p w14:paraId="2E70BEC6"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A high level plan indicating 0 of the 5 stages and each with timeframe for each stage or no submission </w:t>
            </w:r>
            <w:r w:rsidRPr="00722B3A">
              <w:rPr>
                <w:b/>
                <w:bCs/>
                <w:color w:val="000000"/>
                <w:lang w:val="en-US" w:eastAsia="en-US"/>
              </w:rPr>
              <w:t>= 0 points</w:t>
            </w:r>
          </w:p>
          <w:p w14:paraId="36536B40" w14:textId="77777777" w:rsidR="00722B3A" w:rsidRPr="00722B3A" w:rsidRDefault="00722B3A" w:rsidP="00722B3A">
            <w:pPr>
              <w:autoSpaceDE w:val="0"/>
              <w:autoSpaceDN w:val="0"/>
              <w:adjustRightInd w:val="0"/>
              <w:spacing w:after="240" w:line="360" w:lineRule="auto"/>
              <w:jc w:val="both"/>
              <w:rPr>
                <w:color w:val="000000"/>
                <w:sz w:val="24"/>
                <w:szCs w:val="24"/>
                <w:lang w:val="en-US" w:eastAsia="en-US"/>
              </w:rPr>
            </w:pPr>
            <w:r w:rsidRPr="00722B3A">
              <w:rPr>
                <w:b/>
                <w:bCs/>
                <w:color w:val="000000"/>
                <w:lang w:val="en-US" w:eastAsia="en-US"/>
              </w:rPr>
              <w:t>(</w:t>
            </w:r>
            <w:r w:rsidRPr="00722B3A">
              <w:rPr>
                <w:color w:val="000000"/>
                <w:lang w:val="en-US" w:eastAsia="en-US"/>
              </w:rPr>
              <w:t>High level development programme indicating clear stages and estimated timelines (Inception Stage, Planning, Design, Construction and Commissioning))</w:t>
            </w:r>
          </w:p>
        </w:tc>
        <w:tc>
          <w:tcPr>
            <w:tcW w:w="2340" w:type="dxa"/>
            <w:vAlign w:val="center"/>
          </w:tcPr>
          <w:p w14:paraId="39464E5E" w14:textId="77777777" w:rsidR="00722B3A" w:rsidRPr="00722B3A" w:rsidRDefault="00722B3A" w:rsidP="00722B3A">
            <w:pPr>
              <w:jc w:val="center"/>
              <w:rPr>
                <w:b/>
                <w:bCs/>
                <w:snapToGrid w:val="0"/>
                <w:lang w:eastAsia="en-US"/>
              </w:rPr>
            </w:pPr>
            <w:r w:rsidRPr="00722B3A">
              <w:rPr>
                <w:b/>
                <w:bCs/>
                <w:snapToGrid w:val="0"/>
                <w:lang w:eastAsia="en-US"/>
              </w:rPr>
              <w:t>10</w:t>
            </w:r>
          </w:p>
        </w:tc>
      </w:tr>
      <w:tr w:rsidR="00722B3A" w:rsidRPr="00722B3A" w14:paraId="027D1010" w14:textId="77777777" w:rsidTr="00563AFA">
        <w:trPr>
          <w:cantSplit/>
          <w:trHeight w:val="397"/>
        </w:trPr>
        <w:tc>
          <w:tcPr>
            <w:tcW w:w="7488" w:type="dxa"/>
          </w:tcPr>
          <w:p w14:paraId="02FFE674" w14:textId="77777777" w:rsidR="00722B3A" w:rsidRPr="00722B3A" w:rsidRDefault="00722B3A">
            <w:pPr>
              <w:numPr>
                <w:ilvl w:val="0"/>
                <w:numId w:val="85"/>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Development Experience of the bidding entity</w:t>
            </w:r>
          </w:p>
          <w:p w14:paraId="2E388F63"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Bidder to indicate total value of development projects completed in the previous 10 years.</w:t>
            </w:r>
          </w:p>
          <w:p w14:paraId="4AE198FE"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Scoring will be based on the total value of development</w:t>
            </w:r>
          </w:p>
          <w:p w14:paraId="4BB71274"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Above R750 million </w:t>
            </w:r>
            <w:r w:rsidRPr="00722B3A">
              <w:rPr>
                <w:b/>
                <w:bCs/>
                <w:color w:val="000000"/>
                <w:lang w:val="en-US" w:eastAsia="en-US"/>
              </w:rPr>
              <w:t>= 5 points</w:t>
            </w:r>
          </w:p>
          <w:p w14:paraId="494BBF3C"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Below R750million – R400million </w:t>
            </w:r>
            <w:r w:rsidRPr="00722B3A">
              <w:rPr>
                <w:b/>
                <w:bCs/>
                <w:color w:val="000000"/>
                <w:lang w:val="en-US" w:eastAsia="en-US"/>
              </w:rPr>
              <w:t>= 4 points</w:t>
            </w:r>
          </w:p>
          <w:p w14:paraId="79F44B7E"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Below R400 million – R100 million </w:t>
            </w:r>
            <w:r w:rsidRPr="00722B3A">
              <w:rPr>
                <w:b/>
                <w:bCs/>
                <w:color w:val="000000"/>
                <w:lang w:val="en-US" w:eastAsia="en-US"/>
              </w:rPr>
              <w:t>= 3 points</w:t>
            </w:r>
          </w:p>
          <w:p w14:paraId="2C0113C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Below R100 million – R50 million = </w:t>
            </w:r>
            <w:r w:rsidRPr="00722B3A">
              <w:rPr>
                <w:b/>
                <w:bCs/>
                <w:color w:val="000000"/>
                <w:lang w:val="en-US" w:eastAsia="en-US"/>
              </w:rPr>
              <w:t>2 points</w:t>
            </w:r>
          </w:p>
          <w:p w14:paraId="4060FF54"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Below R 50 million or no submission </w:t>
            </w:r>
            <w:r w:rsidRPr="00722B3A">
              <w:rPr>
                <w:b/>
                <w:bCs/>
                <w:color w:val="000000"/>
                <w:lang w:val="en-US" w:eastAsia="en-US"/>
              </w:rPr>
              <w:t>= 0 points</w:t>
            </w:r>
          </w:p>
          <w:p w14:paraId="64301646" w14:textId="77777777" w:rsidR="00722B3A" w:rsidRPr="00722B3A" w:rsidRDefault="00722B3A" w:rsidP="00722B3A">
            <w:pPr>
              <w:autoSpaceDE w:val="0"/>
              <w:autoSpaceDN w:val="0"/>
              <w:adjustRightInd w:val="0"/>
              <w:spacing w:after="240"/>
              <w:jc w:val="both"/>
              <w:rPr>
                <w:b/>
                <w:bCs/>
                <w:color w:val="000000"/>
                <w:sz w:val="24"/>
                <w:szCs w:val="24"/>
                <w:lang w:val="en-US" w:eastAsia="en-US"/>
              </w:rPr>
            </w:pPr>
            <w:r w:rsidRPr="00722B3A">
              <w:rPr>
                <w:b/>
                <w:bCs/>
                <w:color w:val="000000"/>
                <w:lang w:val="en-US" w:eastAsia="en-US"/>
              </w:rPr>
              <w:t>(</w:t>
            </w:r>
            <w:r w:rsidRPr="00722B3A">
              <w:rPr>
                <w:color w:val="000000"/>
                <w:lang w:val="en-US" w:eastAsia="en-US"/>
              </w:rPr>
              <w:t>List of completed projects with clear project description, locations and project value (Please complete DPW-09))</w:t>
            </w:r>
          </w:p>
        </w:tc>
        <w:tc>
          <w:tcPr>
            <w:tcW w:w="2340" w:type="dxa"/>
            <w:vAlign w:val="center"/>
          </w:tcPr>
          <w:p w14:paraId="23D376B0" w14:textId="77777777" w:rsidR="00722B3A" w:rsidRPr="00722B3A" w:rsidRDefault="00722B3A" w:rsidP="00722B3A">
            <w:pPr>
              <w:jc w:val="center"/>
              <w:rPr>
                <w:b/>
                <w:bCs/>
                <w:snapToGrid w:val="0"/>
                <w:lang w:eastAsia="en-US"/>
              </w:rPr>
            </w:pPr>
            <w:r w:rsidRPr="00722B3A">
              <w:rPr>
                <w:b/>
                <w:bCs/>
                <w:snapToGrid w:val="0"/>
                <w:lang w:eastAsia="en-US"/>
              </w:rPr>
              <w:t>10</w:t>
            </w:r>
          </w:p>
        </w:tc>
      </w:tr>
      <w:tr w:rsidR="00722B3A" w:rsidRPr="00722B3A" w14:paraId="7ED1CFDD" w14:textId="77777777" w:rsidTr="00563AFA">
        <w:trPr>
          <w:cantSplit/>
          <w:trHeight w:val="397"/>
        </w:trPr>
        <w:tc>
          <w:tcPr>
            <w:tcW w:w="7488" w:type="dxa"/>
          </w:tcPr>
          <w:p w14:paraId="12DDEC4A" w14:textId="77777777" w:rsidR="00722B3A" w:rsidRPr="00722B3A" w:rsidRDefault="00722B3A">
            <w:pPr>
              <w:numPr>
                <w:ilvl w:val="0"/>
                <w:numId w:val="85"/>
              </w:numPr>
              <w:autoSpaceDE w:val="0"/>
              <w:autoSpaceDN w:val="0"/>
              <w:adjustRightInd w:val="0"/>
              <w:spacing w:after="240"/>
              <w:jc w:val="both"/>
              <w:rPr>
                <w:b/>
                <w:bCs/>
                <w:color w:val="000000"/>
                <w:lang w:val="en-US" w:eastAsia="en-US"/>
              </w:rPr>
            </w:pPr>
            <w:r w:rsidRPr="00722B3A">
              <w:rPr>
                <w:b/>
                <w:bCs/>
                <w:color w:val="000000"/>
                <w:lang w:val="en-US" w:eastAsia="en-US"/>
              </w:rPr>
              <w:t>Professional Team (Capacity And Experience)</w:t>
            </w:r>
          </w:p>
          <w:p w14:paraId="66BE8862"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b/>
                <w:bCs/>
                <w:color w:val="000000"/>
                <w:lang w:val="en-US" w:eastAsia="en-US"/>
              </w:rPr>
              <w:t>Must have 5 years post registration experience, provide CV’s and Proof of Registration and maximum of 2 traceable references of work that is &gt;R10 million as a combined professional fee for each project. This amount refers to combined consultants fee portion of the project value</w:t>
            </w:r>
          </w:p>
          <w:p w14:paraId="3682FC9B"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4.1 Architect</w:t>
            </w:r>
            <w:r w:rsidRPr="00722B3A">
              <w:rPr>
                <w:color w:val="000000"/>
                <w:lang w:val="en-US" w:eastAsia="en-US"/>
              </w:rPr>
              <w:t xml:space="preserve"> </w:t>
            </w:r>
          </w:p>
          <w:p w14:paraId="5A219A74"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Must have 5 years post registration experience (registration with relevant institutions/ statutory bodies and 2 traceable references</w:t>
            </w:r>
          </w:p>
          <w:p w14:paraId="562F2D4E" w14:textId="77777777" w:rsidR="00722B3A" w:rsidRPr="00722B3A" w:rsidRDefault="00722B3A">
            <w:pPr>
              <w:numPr>
                <w:ilvl w:val="0"/>
                <w:numId w:val="86"/>
              </w:num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6AE9E904" w14:textId="77777777" w:rsidR="00722B3A" w:rsidRPr="00722B3A" w:rsidRDefault="00722B3A">
            <w:pPr>
              <w:numPr>
                <w:ilvl w:val="0"/>
                <w:numId w:val="86"/>
              </w:num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2A9D3CEF" w14:textId="77777777" w:rsidR="00722B3A" w:rsidRPr="00722B3A" w:rsidRDefault="00722B3A">
            <w:pPr>
              <w:numPr>
                <w:ilvl w:val="0"/>
                <w:numId w:val="86"/>
              </w:numPr>
              <w:autoSpaceDE w:val="0"/>
              <w:autoSpaceDN w:val="0"/>
              <w:adjustRightInd w:val="0"/>
              <w:spacing w:after="240"/>
              <w:jc w:val="both"/>
              <w:rPr>
                <w:color w:val="000000"/>
                <w:lang w:val="en-US" w:eastAsia="en-US"/>
              </w:rPr>
            </w:pPr>
            <w:r w:rsidRPr="00722B3A">
              <w:rPr>
                <w:color w:val="000000"/>
                <w:lang w:val="en-US" w:eastAsia="en-US"/>
              </w:rPr>
              <w:t>Proof of 2 traceable references of work that is &gt;R10 million for each project</w:t>
            </w:r>
          </w:p>
          <w:p w14:paraId="6D3767AD" w14:textId="77777777" w:rsidR="00722B3A" w:rsidRPr="00722B3A" w:rsidRDefault="00722B3A" w:rsidP="00722B3A">
            <w:pPr>
              <w:autoSpaceDE w:val="0"/>
              <w:autoSpaceDN w:val="0"/>
              <w:adjustRightInd w:val="0"/>
              <w:spacing w:after="240"/>
              <w:ind w:left="720"/>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0191434D" w14:textId="77777777" w:rsidR="00722B3A" w:rsidRPr="00722B3A" w:rsidRDefault="00722B3A" w:rsidP="00722B3A">
            <w:pPr>
              <w:autoSpaceDE w:val="0"/>
              <w:autoSpaceDN w:val="0"/>
              <w:adjustRightInd w:val="0"/>
              <w:spacing w:after="240"/>
              <w:ind w:left="72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3CCF805E" w14:textId="77777777" w:rsidR="00722B3A" w:rsidRPr="00722B3A" w:rsidRDefault="00722B3A" w:rsidP="00722B3A">
            <w:pPr>
              <w:autoSpaceDE w:val="0"/>
              <w:autoSpaceDN w:val="0"/>
              <w:adjustRightInd w:val="0"/>
              <w:spacing w:after="240"/>
              <w:ind w:left="33"/>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Architect without proof of registration, less than 5 years post registration and has less than 2 traceable references of work that is &lt;R10 million for each project</w:t>
            </w:r>
          </w:p>
          <w:p w14:paraId="7F7C741B" w14:textId="77777777" w:rsidR="00722B3A" w:rsidRPr="00722B3A" w:rsidRDefault="00722B3A" w:rsidP="00722B3A">
            <w:pPr>
              <w:autoSpaceDE w:val="0"/>
              <w:autoSpaceDN w:val="0"/>
              <w:adjustRightInd w:val="0"/>
              <w:spacing w:after="240"/>
              <w:ind w:left="33"/>
              <w:jc w:val="both"/>
              <w:rPr>
                <w:color w:val="000000"/>
                <w:sz w:val="24"/>
                <w:szCs w:val="24"/>
                <w:lang w:val="en-US" w:eastAsia="en-US"/>
              </w:rPr>
            </w:pPr>
            <w:r w:rsidRPr="00722B3A">
              <w:rPr>
                <w:b/>
                <w:bCs/>
                <w:color w:val="000000"/>
                <w:lang w:val="en-US" w:eastAsia="en-US"/>
              </w:rPr>
              <w:t>(</w:t>
            </w:r>
            <w:r w:rsidRPr="00722B3A">
              <w:rPr>
                <w:color w:val="000000"/>
                <w:lang w:val="en-US" w:eastAsia="en-US"/>
              </w:rPr>
              <w:t>Provide CV’s and Proof of Registration documents and maximum of 2 traceable reference letters.)</w:t>
            </w:r>
          </w:p>
        </w:tc>
        <w:tc>
          <w:tcPr>
            <w:tcW w:w="2340" w:type="dxa"/>
            <w:vAlign w:val="center"/>
          </w:tcPr>
          <w:p w14:paraId="647F32EE"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6D0FF97F" w14:textId="77777777" w:rsidTr="00563AFA">
        <w:trPr>
          <w:cantSplit/>
          <w:trHeight w:val="397"/>
        </w:trPr>
        <w:tc>
          <w:tcPr>
            <w:tcW w:w="7488" w:type="dxa"/>
          </w:tcPr>
          <w:p w14:paraId="522057B5" w14:textId="77777777" w:rsidR="00722B3A" w:rsidRPr="00722B3A" w:rsidRDefault="00722B3A">
            <w:pPr>
              <w:numPr>
                <w:ilvl w:val="1"/>
                <w:numId w:val="85"/>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Quantity Surveyor (Professional Team (Capacity And Experience))</w:t>
            </w:r>
          </w:p>
          <w:p w14:paraId="3DD18F80"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Quantity Surveyor</w:t>
            </w:r>
            <w:r w:rsidRPr="00722B3A">
              <w:rPr>
                <w:color w:val="000000"/>
                <w:lang w:val="en-US" w:eastAsia="en-US"/>
              </w:rPr>
              <w:t xml:space="preserve"> (registration with relevant institutions/statutory bodies and traceable references</w:t>
            </w:r>
          </w:p>
          <w:p w14:paraId="2B7AE5B0"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24CA4FA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005E94C9"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Proof of traceable reference of work that is &gt;R10 million for each project.</w:t>
            </w:r>
          </w:p>
          <w:p w14:paraId="477E91B3"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5DA86016"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1F7B0EFA"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Pr QS without proof of registration less than 5 years post registration and has less than 2 traceable references of work that is &gt;R10million for each project</w:t>
            </w:r>
          </w:p>
          <w:p w14:paraId="4EFA3E46"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(Provide CV’s and Proof of Registration documents and maximum of 2 traceable reference letters.)</w:t>
            </w:r>
          </w:p>
        </w:tc>
        <w:tc>
          <w:tcPr>
            <w:tcW w:w="2340" w:type="dxa"/>
            <w:vAlign w:val="center"/>
          </w:tcPr>
          <w:p w14:paraId="7133D8C5"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23BFB362" w14:textId="77777777" w:rsidTr="00563AFA">
        <w:trPr>
          <w:cantSplit/>
          <w:trHeight w:val="397"/>
        </w:trPr>
        <w:tc>
          <w:tcPr>
            <w:tcW w:w="7488" w:type="dxa"/>
          </w:tcPr>
          <w:p w14:paraId="18E367C3" w14:textId="513CA77B" w:rsidR="00722B3A" w:rsidRPr="00722B3A" w:rsidRDefault="00722B3A">
            <w:pPr>
              <w:numPr>
                <w:ilvl w:val="1"/>
                <w:numId w:val="85"/>
              </w:numPr>
              <w:autoSpaceDE w:val="0"/>
              <w:autoSpaceDN w:val="0"/>
              <w:adjustRightInd w:val="0"/>
              <w:spacing w:after="240"/>
              <w:jc w:val="both"/>
              <w:rPr>
                <w:color w:val="000000"/>
                <w:lang w:val="en-US" w:eastAsia="en-US"/>
              </w:rPr>
            </w:pPr>
            <w:r w:rsidRPr="00722B3A">
              <w:rPr>
                <w:b/>
                <w:bCs/>
                <w:color w:val="000000"/>
                <w:lang w:val="en-US" w:eastAsia="en-US"/>
              </w:rPr>
              <w:t>All discipline</w:t>
            </w:r>
            <w:r w:rsidR="008170F9">
              <w:rPr>
                <w:b/>
                <w:bCs/>
                <w:color w:val="000000"/>
                <w:lang w:val="en-US" w:eastAsia="en-US"/>
              </w:rPr>
              <w:t>s</w:t>
            </w:r>
            <w:r w:rsidRPr="00722B3A">
              <w:rPr>
                <w:b/>
                <w:bCs/>
                <w:color w:val="000000"/>
                <w:lang w:val="en-US" w:eastAsia="en-US"/>
              </w:rPr>
              <w:t xml:space="preserve"> of Engineers (Electrical, Mechanical, Civil and Structural) (</w:t>
            </w:r>
            <w:r w:rsidRPr="00722B3A">
              <w:rPr>
                <w:color w:val="000000"/>
                <w:lang w:val="en-US" w:eastAsia="en-US"/>
              </w:rPr>
              <w:t xml:space="preserve">registration with relevant institutions/statutory bodies and traceable references) </w:t>
            </w:r>
          </w:p>
          <w:p w14:paraId="67106999" w14:textId="77777777" w:rsidR="00722B3A" w:rsidRPr="00722B3A" w:rsidRDefault="00722B3A" w:rsidP="00722B3A">
            <w:pPr>
              <w:autoSpaceDE w:val="0"/>
              <w:autoSpaceDN w:val="0"/>
              <w:adjustRightInd w:val="0"/>
              <w:spacing w:after="240"/>
              <w:ind w:left="360"/>
              <w:jc w:val="both"/>
              <w:rPr>
                <w:b/>
                <w:bCs/>
                <w:color w:val="000000"/>
                <w:lang w:val="en-US" w:eastAsia="en-US"/>
              </w:rPr>
            </w:pPr>
            <w:r w:rsidRPr="00722B3A">
              <w:rPr>
                <w:b/>
                <w:bCs/>
                <w:color w:val="000000"/>
                <w:lang w:val="en-US" w:eastAsia="en-US"/>
              </w:rPr>
              <w:t>(Professional Team (Capacity And Experience)</w:t>
            </w:r>
          </w:p>
          <w:p w14:paraId="7BAFF08A" w14:textId="77777777" w:rsidR="00722B3A" w:rsidRPr="00722B3A" w:rsidRDefault="00722B3A">
            <w:pPr>
              <w:numPr>
                <w:ilvl w:val="0"/>
                <w:numId w:val="87"/>
              </w:num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27ABD5CC" w14:textId="77777777" w:rsidR="00722B3A" w:rsidRPr="00722B3A" w:rsidRDefault="00722B3A">
            <w:pPr>
              <w:numPr>
                <w:ilvl w:val="0"/>
                <w:numId w:val="87"/>
              </w:num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0635A9BC" w14:textId="77777777" w:rsidR="00722B3A" w:rsidRPr="00722B3A" w:rsidRDefault="00722B3A">
            <w:pPr>
              <w:numPr>
                <w:ilvl w:val="0"/>
                <w:numId w:val="87"/>
              </w:numPr>
              <w:autoSpaceDE w:val="0"/>
              <w:autoSpaceDN w:val="0"/>
              <w:adjustRightInd w:val="0"/>
              <w:spacing w:after="240"/>
              <w:jc w:val="both"/>
              <w:rPr>
                <w:color w:val="000000"/>
                <w:lang w:val="en-US" w:eastAsia="en-US"/>
              </w:rPr>
            </w:pPr>
            <w:r w:rsidRPr="00722B3A">
              <w:rPr>
                <w:color w:val="000000"/>
                <w:lang w:val="en-US" w:eastAsia="en-US"/>
              </w:rPr>
              <w:t>Proof of 2 traceable references of work that is &gt;R10million for each project</w:t>
            </w:r>
          </w:p>
          <w:p w14:paraId="53BD54BB"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2168760F"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3F85D50C"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Engineer without proof of registration less than 5 years post registration and has less than 2 traceable references of work that is &gt;R10million for each project</w:t>
            </w:r>
          </w:p>
          <w:p w14:paraId="0C4AFEA9" w14:textId="77777777" w:rsidR="00722B3A" w:rsidRPr="00722B3A" w:rsidRDefault="00722B3A" w:rsidP="00722B3A">
            <w:pPr>
              <w:autoSpaceDE w:val="0"/>
              <w:autoSpaceDN w:val="0"/>
              <w:adjustRightInd w:val="0"/>
              <w:spacing w:after="240"/>
              <w:jc w:val="both"/>
              <w:rPr>
                <w:b/>
                <w:bCs/>
                <w:color w:val="000000"/>
                <w:sz w:val="24"/>
                <w:szCs w:val="24"/>
                <w:lang w:val="en-US" w:eastAsia="en-US"/>
              </w:rPr>
            </w:pPr>
            <w:r w:rsidRPr="00722B3A">
              <w:rPr>
                <w:color w:val="000000"/>
                <w:lang w:val="en-US" w:eastAsia="en-US"/>
              </w:rPr>
              <w:t>(Provide CV’s and Proof of Registration documents and maximum of 2 traceable reference letters.)</w:t>
            </w:r>
          </w:p>
        </w:tc>
        <w:tc>
          <w:tcPr>
            <w:tcW w:w="2340" w:type="dxa"/>
            <w:vAlign w:val="center"/>
          </w:tcPr>
          <w:p w14:paraId="34184FF2"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44D5157F" w14:textId="77777777" w:rsidTr="00563AFA">
        <w:trPr>
          <w:cantSplit/>
          <w:trHeight w:val="397"/>
        </w:trPr>
        <w:tc>
          <w:tcPr>
            <w:tcW w:w="7488" w:type="dxa"/>
          </w:tcPr>
          <w:p w14:paraId="0C51807C"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lastRenderedPageBreak/>
              <w:t>4.4 Project Manager</w:t>
            </w:r>
            <w:r w:rsidRPr="00722B3A">
              <w:rPr>
                <w:color w:val="000000"/>
                <w:lang w:val="en-US" w:eastAsia="en-US"/>
              </w:rPr>
              <w:t xml:space="preserve"> (registration with relevant institutions/statutory bodies and traceable references)</w:t>
            </w:r>
          </w:p>
          <w:p w14:paraId="2DBACC45" w14:textId="77777777" w:rsidR="00722B3A" w:rsidRPr="00722B3A" w:rsidRDefault="00722B3A">
            <w:pPr>
              <w:numPr>
                <w:ilvl w:val="0"/>
                <w:numId w:val="88"/>
              </w:num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723B47E2" w14:textId="77777777" w:rsidR="00722B3A" w:rsidRPr="00722B3A" w:rsidRDefault="00722B3A">
            <w:pPr>
              <w:numPr>
                <w:ilvl w:val="0"/>
                <w:numId w:val="88"/>
              </w:num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67419A9E" w14:textId="77777777" w:rsidR="00722B3A" w:rsidRPr="00722B3A" w:rsidRDefault="00722B3A">
            <w:pPr>
              <w:numPr>
                <w:ilvl w:val="0"/>
                <w:numId w:val="88"/>
              </w:numPr>
              <w:autoSpaceDE w:val="0"/>
              <w:autoSpaceDN w:val="0"/>
              <w:adjustRightInd w:val="0"/>
              <w:spacing w:after="240"/>
              <w:jc w:val="both"/>
              <w:rPr>
                <w:color w:val="000000"/>
                <w:lang w:val="en-US" w:eastAsia="en-US"/>
              </w:rPr>
            </w:pPr>
            <w:r w:rsidRPr="00722B3A">
              <w:rPr>
                <w:color w:val="000000"/>
                <w:lang w:val="en-US" w:eastAsia="en-US"/>
              </w:rPr>
              <w:t>Proof of 2 traceable references of work that is &gt;R10 million for each project</w:t>
            </w:r>
          </w:p>
          <w:p w14:paraId="5AD5806E"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4BACDE6B"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41DD7C46"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PM without proof of registration, less than 5 years post registration and has less than 2 traceable references of work that is &gt;R10million for each project.</w:t>
            </w:r>
          </w:p>
          <w:p w14:paraId="68F55541"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(Provide CV’s and Proof of Registration documents and maximum of 2 traceable reference letters.)</w:t>
            </w:r>
          </w:p>
        </w:tc>
        <w:tc>
          <w:tcPr>
            <w:tcW w:w="2340" w:type="dxa"/>
            <w:vAlign w:val="center"/>
          </w:tcPr>
          <w:p w14:paraId="26D497ED"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3C892533" w14:textId="77777777" w:rsidTr="00563AFA">
        <w:trPr>
          <w:cantSplit/>
          <w:trHeight w:val="397"/>
        </w:trPr>
        <w:tc>
          <w:tcPr>
            <w:tcW w:w="7488" w:type="dxa"/>
          </w:tcPr>
          <w:p w14:paraId="3DA67E08" w14:textId="486B2379" w:rsidR="00722B3A" w:rsidRPr="00722B3A" w:rsidRDefault="008170F9">
            <w:pPr>
              <w:numPr>
                <w:ilvl w:val="1"/>
                <w:numId w:val="94"/>
              </w:numPr>
              <w:autoSpaceDE w:val="0"/>
              <w:autoSpaceDN w:val="0"/>
              <w:adjustRightInd w:val="0"/>
              <w:spacing w:after="240"/>
              <w:jc w:val="both"/>
              <w:rPr>
                <w:b/>
                <w:bCs/>
                <w:color w:val="000000"/>
                <w:lang w:val="en-US" w:eastAsia="en-US"/>
              </w:rPr>
            </w:pPr>
            <w:r>
              <w:rPr>
                <w:b/>
                <w:bCs/>
                <w:color w:val="000000"/>
                <w:lang w:val="en-US" w:eastAsia="en-US"/>
              </w:rPr>
              <w:t>Site Manager</w:t>
            </w:r>
          </w:p>
          <w:p w14:paraId="373DCB07" w14:textId="77777777" w:rsidR="00722B3A" w:rsidRPr="00722B3A" w:rsidRDefault="00722B3A">
            <w:pPr>
              <w:numPr>
                <w:ilvl w:val="0"/>
                <w:numId w:val="89"/>
              </w:numPr>
              <w:autoSpaceDE w:val="0"/>
              <w:autoSpaceDN w:val="0"/>
              <w:adjustRightInd w:val="0"/>
              <w:spacing w:after="240"/>
              <w:ind w:left="458" w:hanging="283"/>
              <w:jc w:val="both"/>
              <w:rPr>
                <w:color w:val="000000"/>
                <w:lang w:val="en-US" w:eastAsia="en-US"/>
              </w:rPr>
            </w:pPr>
            <w:r w:rsidRPr="00722B3A">
              <w:rPr>
                <w:color w:val="000000"/>
                <w:lang w:val="en-US" w:eastAsia="en-US"/>
              </w:rPr>
              <w:t>Proof that the site Manager has in excess of 5 years relevant work experience</w:t>
            </w:r>
          </w:p>
          <w:p w14:paraId="58A2A861" w14:textId="77777777" w:rsidR="00722B3A" w:rsidRPr="00722B3A" w:rsidRDefault="00722B3A">
            <w:pPr>
              <w:numPr>
                <w:ilvl w:val="0"/>
                <w:numId w:val="89"/>
              </w:numPr>
              <w:autoSpaceDE w:val="0"/>
              <w:autoSpaceDN w:val="0"/>
              <w:adjustRightInd w:val="0"/>
              <w:spacing w:after="240"/>
              <w:ind w:left="458" w:hanging="283"/>
              <w:jc w:val="both"/>
              <w:rPr>
                <w:color w:val="000000"/>
                <w:lang w:val="en-US" w:eastAsia="en-US"/>
              </w:rPr>
            </w:pPr>
            <w:r w:rsidRPr="00722B3A">
              <w:rPr>
                <w:color w:val="000000"/>
                <w:lang w:val="en-US" w:eastAsia="en-US"/>
              </w:rPr>
              <w:t>Proof of the Site Manager has completed 2 projects the last 5 years</w:t>
            </w:r>
          </w:p>
          <w:p w14:paraId="73226D19" w14:textId="77777777" w:rsidR="00722B3A" w:rsidRPr="00722B3A" w:rsidRDefault="00722B3A" w:rsidP="00722B3A">
            <w:pPr>
              <w:autoSpaceDE w:val="0"/>
              <w:autoSpaceDN w:val="0"/>
              <w:adjustRightInd w:val="0"/>
              <w:spacing w:after="240"/>
              <w:ind w:left="175"/>
              <w:jc w:val="both"/>
              <w:rPr>
                <w:color w:val="000000"/>
                <w:lang w:val="en-US" w:eastAsia="en-US"/>
              </w:rPr>
            </w:pPr>
            <w:r w:rsidRPr="00722B3A">
              <w:rPr>
                <w:color w:val="000000"/>
                <w:lang w:val="en-US" w:eastAsia="en-US"/>
              </w:rPr>
              <w:t xml:space="preserve">Submission of all two required proof of information as stipulated above </w:t>
            </w:r>
            <w:r w:rsidRPr="00722B3A">
              <w:rPr>
                <w:b/>
                <w:bCs/>
                <w:color w:val="000000"/>
                <w:lang w:val="en-US" w:eastAsia="en-US"/>
              </w:rPr>
              <w:t>= 5 points</w:t>
            </w:r>
          </w:p>
          <w:p w14:paraId="0AC04C73"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two required proof as stipulated above or no submission </w:t>
            </w:r>
            <w:r w:rsidRPr="00722B3A">
              <w:rPr>
                <w:b/>
                <w:bCs/>
                <w:color w:val="000000"/>
                <w:lang w:val="en-US" w:eastAsia="en-US"/>
              </w:rPr>
              <w:t>= 0 points</w:t>
            </w:r>
          </w:p>
          <w:p w14:paraId="0E418EB4"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Site manager with less than 5 years of experience and have not completed 2 projects in the last 5 years.</w:t>
            </w:r>
          </w:p>
          <w:p w14:paraId="040C4857"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(Site manager/s to submit profiles, CVs indicating experience and qualifications (with minimum of 5 years experience)</w:t>
            </w:r>
          </w:p>
        </w:tc>
        <w:tc>
          <w:tcPr>
            <w:tcW w:w="2340" w:type="dxa"/>
            <w:vAlign w:val="center"/>
          </w:tcPr>
          <w:p w14:paraId="663FE6E1" w14:textId="77777777" w:rsidR="00722B3A" w:rsidRPr="00722B3A" w:rsidRDefault="00722B3A" w:rsidP="00722B3A">
            <w:pPr>
              <w:jc w:val="center"/>
              <w:rPr>
                <w:snapToGrid w:val="0"/>
                <w:lang w:eastAsia="en-US"/>
              </w:rPr>
            </w:pPr>
            <w:r w:rsidRPr="00722B3A">
              <w:rPr>
                <w:b/>
                <w:bCs/>
                <w:snapToGrid w:val="0"/>
                <w:lang w:eastAsia="en-US"/>
              </w:rPr>
              <w:t>5</w:t>
            </w:r>
          </w:p>
        </w:tc>
      </w:tr>
      <w:tr w:rsidR="00722B3A" w:rsidRPr="00722B3A" w14:paraId="61C5CE00" w14:textId="77777777" w:rsidTr="00563AFA">
        <w:trPr>
          <w:cantSplit/>
          <w:trHeight w:val="397"/>
        </w:trPr>
        <w:tc>
          <w:tcPr>
            <w:tcW w:w="7488" w:type="dxa"/>
          </w:tcPr>
          <w:p w14:paraId="7464D8BC" w14:textId="77777777" w:rsidR="00722B3A" w:rsidRPr="00722B3A" w:rsidRDefault="00722B3A">
            <w:pPr>
              <w:numPr>
                <w:ilvl w:val="0"/>
                <w:numId w:val="94"/>
              </w:numPr>
              <w:autoSpaceDE w:val="0"/>
              <w:autoSpaceDN w:val="0"/>
              <w:adjustRightInd w:val="0"/>
              <w:spacing w:after="240"/>
              <w:jc w:val="both"/>
              <w:rPr>
                <w:b/>
                <w:bCs/>
                <w:lang w:val="en-US" w:eastAsia="en-US"/>
              </w:rPr>
            </w:pPr>
            <w:r w:rsidRPr="00722B3A">
              <w:rPr>
                <w:b/>
                <w:bCs/>
                <w:lang w:val="en-US" w:eastAsia="en-US"/>
              </w:rPr>
              <w:t>Registered Health and Safety Officer</w:t>
            </w:r>
          </w:p>
          <w:p w14:paraId="5BDBA1E0" w14:textId="77777777" w:rsidR="00722B3A" w:rsidRPr="00722B3A" w:rsidRDefault="00722B3A">
            <w:pPr>
              <w:numPr>
                <w:ilvl w:val="0"/>
                <w:numId w:val="90"/>
              </w:numPr>
              <w:autoSpaceDE w:val="0"/>
              <w:autoSpaceDN w:val="0"/>
              <w:adjustRightInd w:val="0"/>
              <w:spacing w:after="240"/>
              <w:jc w:val="both"/>
              <w:rPr>
                <w:lang w:val="en-US" w:eastAsia="en-US"/>
              </w:rPr>
            </w:pPr>
            <w:r w:rsidRPr="00722B3A">
              <w:rPr>
                <w:lang w:val="en-US" w:eastAsia="en-US"/>
              </w:rPr>
              <w:t>Proof of professional registration as health &amp; Safety Officer</w:t>
            </w:r>
          </w:p>
          <w:p w14:paraId="13DDF8B4" w14:textId="77777777" w:rsidR="00722B3A" w:rsidRPr="00722B3A" w:rsidRDefault="00722B3A">
            <w:pPr>
              <w:numPr>
                <w:ilvl w:val="0"/>
                <w:numId w:val="90"/>
              </w:numPr>
              <w:autoSpaceDE w:val="0"/>
              <w:autoSpaceDN w:val="0"/>
              <w:adjustRightInd w:val="0"/>
              <w:spacing w:after="240"/>
              <w:jc w:val="both"/>
              <w:rPr>
                <w:lang w:val="en-US" w:eastAsia="en-US"/>
              </w:rPr>
            </w:pPr>
            <w:r w:rsidRPr="00722B3A">
              <w:rPr>
                <w:lang w:val="en-US" w:eastAsia="en-US"/>
              </w:rPr>
              <w:t>Proof that the Health &amp; Safety Officer has in excess of 3 years relevant work experience</w:t>
            </w:r>
          </w:p>
          <w:p w14:paraId="459ABB33" w14:textId="77777777" w:rsidR="00722B3A" w:rsidRPr="00722B3A" w:rsidRDefault="00722B3A">
            <w:pPr>
              <w:numPr>
                <w:ilvl w:val="0"/>
                <w:numId w:val="90"/>
              </w:numPr>
              <w:autoSpaceDE w:val="0"/>
              <w:autoSpaceDN w:val="0"/>
              <w:adjustRightInd w:val="0"/>
              <w:spacing w:after="240"/>
              <w:jc w:val="both"/>
              <w:rPr>
                <w:lang w:val="en-US" w:eastAsia="en-US"/>
              </w:rPr>
            </w:pPr>
            <w:r w:rsidRPr="00722B3A">
              <w:rPr>
                <w:lang w:val="en-US" w:eastAsia="en-US"/>
              </w:rPr>
              <w:t>Proof of the Health &amp; Safety Officer has completed 2 projects in the last 5 years</w:t>
            </w:r>
          </w:p>
          <w:p w14:paraId="5C0C7B00" w14:textId="77777777" w:rsidR="00722B3A" w:rsidRPr="00722B3A" w:rsidRDefault="00722B3A" w:rsidP="00722B3A">
            <w:pPr>
              <w:autoSpaceDE w:val="0"/>
              <w:autoSpaceDN w:val="0"/>
              <w:adjustRightInd w:val="0"/>
              <w:spacing w:after="240"/>
              <w:ind w:firstLine="33"/>
              <w:jc w:val="both"/>
              <w:rPr>
                <w:lang w:val="en-US" w:eastAsia="en-US"/>
              </w:rPr>
            </w:pPr>
            <w:r w:rsidRPr="00722B3A">
              <w:rPr>
                <w:lang w:val="en-US" w:eastAsia="en-US"/>
              </w:rPr>
              <w:t xml:space="preserve">Submission of all three required proof of information as stipulated above </w:t>
            </w:r>
            <w:r w:rsidRPr="00722B3A">
              <w:rPr>
                <w:b/>
                <w:bCs/>
                <w:lang w:val="en-US" w:eastAsia="en-US"/>
              </w:rPr>
              <w:t>= 5 points</w:t>
            </w:r>
          </w:p>
          <w:p w14:paraId="65D7A948" w14:textId="77777777" w:rsidR="00722B3A" w:rsidRPr="00722B3A" w:rsidRDefault="00722B3A" w:rsidP="00722B3A">
            <w:pPr>
              <w:autoSpaceDE w:val="0"/>
              <w:autoSpaceDN w:val="0"/>
              <w:adjustRightInd w:val="0"/>
              <w:spacing w:after="240"/>
              <w:jc w:val="both"/>
              <w:rPr>
                <w:b/>
                <w:bCs/>
                <w:lang w:val="en-US" w:eastAsia="en-US"/>
              </w:rPr>
            </w:pPr>
            <w:r w:rsidRPr="00722B3A">
              <w:rPr>
                <w:lang w:val="en-US" w:eastAsia="en-US"/>
              </w:rPr>
              <w:t xml:space="preserve">Submission of less than three required proof as stipulated above or no submission </w:t>
            </w:r>
            <w:r w:rsidRPr="00722B3A">
              <w:rPr>
                <w:b/>
                <w:bCs/>
                <w:lang w:val="en-US" w:eastAsia="en-US"/>
              </w:rPr>
              <w:t>= 0 points</w:t>
            </w:r>
          </w:p>
          <w:p w14:paraId="1D8619C8" w14:textId="77777777" w:rsidR="00722B3A" w:rsidRPr="00722B3A" w:rsidRDefault="00722B3A" w:rsidP="00722B3A">
            <w:pPr>
              <w:autoSpaceDE w:val="0"/>
              <w:autoSpaceDN w:val="0"/>
              <w:adjustRightInd w:val="0"/>
              <w:spacing w:after="240"/>
              <w:jc w:val="both"/>
              <w:rPr>
                <w:lang w:val="en-US" w:eastAsia="en-US"/>
              </w:rPr>
            </w:pPr>
            <w:r w:rsidRPr="00722B3A">
              <w:rPr>
                <w:lang w:val="en-US" w:eastAsia="en-US"/>
              </w:rPr>
              <w:t>NB: No points will be allocated to Site manager with less than 5 years of experience and have not completed 2 projects in the last 5 years.</w:t>
            </w:r>
          </w:p>
          <w:p w14:paraId="3C97D357"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lang w:val="en-US" w:eastAsia="en-US"/>
              </w:rPr>
              <w:t>(Health and Safety Officer</w:t>
            </w:r>
            <w:r w:rsidRPr="00722B3A">
              <w:rPr>
                <w:color w:val="000000"/>
                <w:lang w:val="en-US" w:eastAsia="en-US"/>
              </w:rPr>
              <w:t xml:space="preserve"> to submit CVs indicating experience and qualifications (with minimum of 5 years experience)</w:t>
            </w:r>
          </w:p>
        </w:tc>
        <w:tc>
          <w:tcPr>
            <w:tcW w:w="2340" w:type="dxa"/>
            <w:vAlign w:val="center"/>
          </w:tcPr>
          <w:p w14:paraId="27938799" w14:textId="77777777" w:rsidR="00722B3A" w:rsidRPr="00722B3A" w:rsidRDefault="00722B3A" w:rsidP="00722B3A">
            <w:pPr>
              <w:jc w:val="center"/>
              <w:rPr>
                <w:snapToGrid w:val="0"/>
                <w:lang w:eastAsia="en-US"/>
              </w:rPr>
            </w:pPr>
            <w:r w:rsidRPr="00722B3A">
              <w:rPr>
                <w:b/>
                <w:bCs/>
                <w:snapToGrid w:val="0"/>
                <w:lang w:eastAsia="en-US"/>
              </w:rPr>
              <w:t>5</w:t>
            </w:r>
          </w:p>
        </w:tc>
      </w:tr>
      <w:tr w:rsidR="00722B3A" w:rsidRPr="00722B3A" w14:paraId="7ACE738A" w14:textId="77777777" w:rsidTr="00563AFA">
        <w:trPr>
          <w:cantSplit/>
          <w:trHeight w:val="397"/>
        </w:trPr>
        <w:tc>
          <w:tcPr>
            <w:tcW w:w="7488" w:type="dxa"/>
          </w:tcPr>
          <w:p w14:paraId="7C7CB288" w14:textId="77777777" w:rsidR="00722B3A" w:rsidRPr="00722B3A" w:rsidRDefault="00722B3A">
            <w:pPr>
              <w:numPr>
                <w:ilvl w:val="0"/>
                <w:numId w:val="94"/>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Social Facilitator</w:t>
            </w:r>
          </w:p>
          <w:p w14:paraId="56DA181F" w14:textId="77777777" w:rsidR="00722B3A" w:rsidRPr="00722B3A" w:rsidRDefault="00722B3A">
            <w:pPr>
              <w:numPr>
                <w:ilvl w:val="0"/>
                <w:numId w:val="91"/>
              </w:numPr>
              <w:autoSpaceDE w:val="0"/>
              <w:autoSpaceDN w:val="0"/>
              <w:adjustRightInd w:val="0"/>
              <w:spacing w:after="240"/>
              <w:jc w:val="both"/>
              <w:rPr>
                <w:color w:val="000000"/>
                <w:lang w:val="en-US" w:eastAsia="en-US"/>
              </w:rPr>
            </w:pPr>
            <w:r w:rsidRPr="00722B3A">
              <w:rPr>
                <w:color w:val="000000"/>
                <w:lang w:val="en-US" w:eastAsia="en-US"/>
              </w:rPr>
              <w:t>Proof that the Social Facilitator has in excess of 5 years relevant work experience</w:t>
            </w:r>
          </w:p>
          <w:p w14:paraId="07DC3BE6" w14:textId="77777777" w:rsidR="00722B3A" w:rsidRPr="00722B3A" w:rsidRDefault="00722B3A">
            <w:pPr>
              <w:numPr>
                <w:ilvl w:val="0"/>
                <w:numId w:val="91"/>
              </w:numPr>
              <w:autoSpaceDE w:val="0"/>
              <w:autoSpaceDN w:val="0"/>
              <w:adjustRightInd w:val="0"/>
              <w:spacing w:after="240"/>
              <w:jc w:val="both"/>
              <w:rPr>
                <w:color w:val="000000"/>
                <w:lang w:val="en-US" w:eastAsia="en-US"/>
              </w:rPr>
            </w:pPr>
            <w:r w:rsidRPr="00722B3A">
              <w:rPr>
                <w:color w:val="000000"/>
                <w:lang w:val="en-US" w:eastAsia="en-US"/>
              </w:rPr>
              <w:t>Proof of the Social Facilitator has completed 2 projects in the last 5 years.</w:t>
            </w:r>
          </w:p>
          <w:p w14:paraId="26F2A9D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all two required proof of information as stipulated above </w:t>
            </w:r>
            <w:r w:rsidRPr="00722B3A">
              <w:rPr>
                <w:b/>
                <w:bCs/>
                <w:color w:val="000000"/>
                <w:lang w:val="en-US" w:eastAsia="en-US"/>
              </w:rPr>
              <w:t>= 5 points</w:t>
            </w:r>
          </w:p>
          <w:p w14:paraId="466A7B4A"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Submission of less than two required proof as stipulated above or no submission </w:t>
            </w:r>
            <w:r w:rsidRPr="00722B3A">
              <w:rPr>
                <w:b/>
                <w:bCs/>
                <w:color w:val="000000"/>
                <w:lang w:val="en-US" w:eastAsia="en-US"/>
              </w:rPr>
              <w:t>= 0 points</w:t>
            </w:r>
          </w:p>
          <w:p w14:paraId="7E08AC15"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 xml:space="preserve">NB: </w:t>
            </w:r>
            <w:r w:rsidRPr="00722B3A">
              <w:rPr>
                <w:color w:val="000000"/>
                <w:lang w:val="en-US" w:eastAsia="en-US"/>
              </w:rPr>
              <w:t>No points will be allocated to the Social Facilitator with less than 3 years of experience and has less than 2 traceable references of work that is for each project.</w:t>
            </w:r>
          </w:p>
          <w:p w14:paraId="2DBE988B"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(Social Facilitator to submit CVs indicating experience (with minimum of 5 years experience)</w:t>
            </w:r>
          </w:p>
        </w:tc>
        <w:tc>
          <w:tcPr>
            <w:tcW w:w="2340" w:type="dxa"/>
            <w:vAlign w:val="center"/>
          </w:tcPr>
          <w:p w14:paraId="03EECA2B" w14:textId="77777777" w:rsidR="00722B3A" w:rsidRPr="00722B3A" w:rsidRDefault="00722B3A" w:rsidP="00722B3A">
            <w:pPr>
              <w:jc w:val="center"/>
              <w:rPr>
                <w:b/>
                <w:snapToGrid w:val="0"/>
                <w:lang w:eastAsia="en-US"/>
              </w:rPr>
            </w:pPr>
            <w:r w:rsidRPr="00722B3A">
              <w:rPr>
                <w:b/>
                <w:snapToGrid w:val="0"/>
                <w:lang w:eastAsia="en-US"/>
              </w:rPr>
              <w:t>5</w:t>
            </w:r>
          </w:p>
        </w:tc>
      </w:tr>
      <w:tr w:rsidR="00722B3A" w:rsidRPr="00722B3A" w14:paraId="6B871DD9" w14:textId="77777777" w:rsidTr="00563AFA">
        <w:trPr>
          <w:cantSplit/>
          <w:trHeight w:val="397"/>
        </w:trPr>
        <w:tc>
          <w:tcPr>
            <w:tcW w:w="7488" w:type="dxa"/>
          </w:tcPr>
          <w:p w14:paraId="5D335D82" w14:textId="77777777" w:rsidR="00722B3A" w:rsidRPr="00722B3A" w:rsidRDefault="00722B3A">
            <w:pPr>
              <w:numPr>
                <w:ilvl w:val="0"/>
                <w:numId w:val="94"/>
              </w:numPr>
              <w:autoSpaceDE w:val="0"/>
              <w:autoSpaceDN w:val="0"/>
              <w:adjustRightInd w:val="0"/>
              <w:spacing w:after="240"/>
              <w:jc w:val="both"/>
              <w:rPr>
                <w:b/>
                <w:bCs/>
                <w:color w:val="000000"/>
                <w:lang w:val="en-US" w:eastAsia="en-US"/>
              </w:rPr>
            </w:pPr>
            <w:r w:rsidRPr="00722B3A">
              <w:rPr>
                <w:b/>
                <w:bCs/>
                <w:color w:val="000000"/>
                <w:lang w:val="en-US" w:eastAsia="en-US"/>
              </w:rPr>
              <w:t>Main Contractor – Evidence of at least 3 or more Completed Projects of similar nature (i.e. Development/Building Conversion/Refurbishment)</w:t>
            </w:r>
          </w:p>
          <w:p w14:paraId="16971F1E"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Proof of 3 or more similar projects </w:t>
            </w:r>
            <w:r w:rsidRPr="00722B3A">
              <w:rPr>
                <w:b/>
                <w:bCs/>
                <w:color w:val="000000"/>
                <w:lang w:val="en-US" w:eastAsia="en-US"/>
              </w:rPr>
              <w:t>= 5 points</w:t>
            </w:r>
          </w:p>
          <w:p w14:paraId="3E91820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Proof of 2 similar project </w:t>
            </w:r>
            <w:r w:rsidRPr="00722B3A">
              <w:rPr>
                <w:b/>
                <w:bCs/>
                <w:color w:val="000000"/>
                <w:lang w:val="en-US" w:eastAsia="en-US"/>
              </w:rPr>
              <w:t>= 3 points</w:t>
            </w:r>
          </w:p>
          <w:p w14:paraId="6F367FB0"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Proof of 1 similar project </w:t>
            </w:r>
            <w:r w:rsidRPr="00722B3A">
              <w:rPr>
                <w:b/>
                <w:bCs/>
                <w:color w:val="000000"/>
                <w:lang w:val="en-US" w:eastAsia="en-US"/>
              </w:rPr>
              <w:t>= 1 points</w:t>
            </w:r>
          </w:p>
          <w:p w14:paraId="18CD7CC6"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No work of similar project submitted </w:t>
            </w:r>
            <w:r w:rsidRPr="00722B3A">
              <w:rPr>
                <w:b/>
                <w:bCs/>
                <w:color w:val="000000"/>
                <w:lang w:val="en-US" w:eastAsia="en-US"/>
              </w:rPr>
              <w:t>= 0 points</w:t>
            </w:r>
          </w:p>
          <w:p w14:paraId="1E3878E5" w14:textId="77777777" w:rsidR="00722B3A" w:rsidRPr="00722B3A" w:rsidRDefault="00722B3A" w:rsidP="00722B3A">
            <w:pPr>
              <w:autoSpaceDE w:val="0"/>
              <w:autoSpaceDN w:val="0"/>
              <w:adjustRightInd w:val="0"/>
              <w:spacing w:after="240"/>
              <w:rPr>
                <w:b/>
                <w:bCs/>
                <w:color w:val="000000"/>
                <w:sz w:val="24"/>
                <w:szCs w:val="24"/>
                <w:lang w:val="en-US" w:eastAsia="en-US"/>
              </w:rPr>
            </w:pPr>
            <w:r w:rsidRPr="00722B3A">
              <w:rPr>
                <w:b/>
                <w:bCs/>
                <w:color w:val="000000"/>
                <w:lang w:val="en-US" w:eastAsia="en-US"/>
              </w:rPr>
              <w:t>(</w:t>
            </w:r>
            <w:r w:rsidRPr="00722B3A">
              <w:rPr>
                <w:color w:val="000000"/>
                <w:lang w:val="en-US" w:eastAsia="en-US"/>
              </w:rPr>
              <w:t>Main Contractor</w:t>
            </w:r>
            <w:r w:rsidRPr="00722B3A">
              <w:rPr>
                <w:b/>
                <w:bCs/>
                <w:color w:val="000000"/>
                <w:lang w:val="en-US" w:eastAsia="en-US"/>
              </w:rPr>
              <w:t xml:space="preserve"> </w:t>
            </w:r>
            <w:r w:rsidRPr="00722B3A">
              <w:rPr>
                <w:color w:val="000000"/>
                <w:lang w:val="en-US" w:eastAsia="en-US"/>
              </w:rPr>
              <w:t>to submit CVs indicating experience and qualifications (with minimum of 5 years experience). Evidence of at least 3 or more Completed Projects of similar nature (i.e. Development/Building Conversion/Refurbishment)</w:t>
            </w:r>
          </w:p>
        </w:tc>
        <w:tc>
          <w:tcPr>
            <w:tcW w:w="2340" w:type="dxa"/>
            <w:vAlign w:val="center"/>
          </w:tcPr>
          <w:p w14:paraId="7782AF2C" w14:textId="77777777" w:rsidR="00722B3A" w:rsidRPr="00722B3A" w:rsidRDefault="00722B3A" w:rsidP="00722B3A">
            <w:pPr>
              <w:jc w:val="center"/>
              <w:rPr>
                <w:b/>
                <w:snapToGrid w:val="0"/>
                <w:lang w:eastAsia="en-US"/>
              </w:rPr>
            </w:pPr>
            <w:r w:rsidRPr="00722B3A">
              <w:rPr>
                <w:b/>
                <w:snapToGrid w:val="0"/>
                <w:lang w:eastAsia="en-US"/>
              </w:rPr>
              <w:t>10</w:t>
            </w:r>
          </w:p>
        </w:tc>
      </w:tr>
      <w:tr w:rsidR="00722B3A" w:rsidRPr="00722B3A" w14:paraId="56659C28" w14:textId="77777777" w:rsidTr="00563AFA">
        <w:trPr>
          <w:cantSplit/>
          <w:trHeight w:val="397"/>
        </w:trPr>
        <w:tc>
          <w:tcPr>
            <w:tcW w:w="7488" w:type="dxa"/>
          </w:tcPr>
          <w:p w14:paraId="3990F934" w14:textId="77777777" w:rsidR="00722B3A" w:rsidRPr="00722B3A" w:rsidRDefault="00722B3A">
            <w:pPr>
              <w:numPr>
                <w:ilvl w:val="0"/>
                <w:numId w:val="94"/>
              </w:numPr>
              <w:autoSpaceDE w:val="0"/>
              <w:autoSpaceDN w:val="0"/>
              <w:adjustRightInd w:val="0"/>
              <w:spacing w:after="240"/>
              <w:jc w:val="both"/>
              <w:rPr>
                <w:b/>
                <w:bCs/>
                <w:color w:val="000000"/>
                <w:lang w:val="en-US" w:eastAsia="en-US"/>
              </w:rPr>
            </w:pPr>
            <w:r w:rsidRPr="00722B3A">
              <w:rPr>
                <w:b/>
                <w:bCs/>
                <w:color w:val="000000"/>
                <w:lang w:val="en-US" w:eastAsia="en-US"/>
              </w:rPr>
              <w:t>Transformation and Empowerment Plan</w:t>
            </w:r>
          </w:p>
          <w:p w14:paraId="09B524F9"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Job Creation including the Plan</w:t>
            </w:r>
          </w:p>
          <w:p w14:paraId="05581936"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During construction</w:t>
            </w:r>
          </w:p>
          <w:p w14:paraId="1FCBDB4D"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After construction</w:t>
            </w:r>
          </w:p>
          <w:p w14:paraId="6AA8D2AA"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Enterprise Development (during and after construction</w:t>
            </w:r>
          </w:p>
          <w:p w14:paraId="69A6BEB7"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Training and Development Programme (throughout the lifecycle of the project)</w:t>
            </w:r>
          </w:p>
          <w:p w14:paraId="3CEF4F18"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Demonstrate how the development will benefit the local community and/or community based organisations.</w:t>
            </w:r>
          </w:p>
          <w:p w14:paraId="43BA12AD"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Procurement of material from Local Suppliers</w:t>
            </w:r>
          </w:p>
          <w:p w14:paraId="546B5136"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Partnership with Women, Youth, and People with disabilities owned companies.</w:t>
            </w:r>
          </w:p>
          <w:p w14:paraId="341760B5"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required proof of information as stipulated above </w:t>
            </w:r>
            <w:r w:rsidRPr="00722B3A">
              <w:rPr>
                <w:b/>
                <w:bCs/>
                <w:color w:val="000000"/>
                <w:lang w:val="en-US" w:eastAsia="en-US"/>
              </w:rPr>
              <w:t>= 5 points</w:t>
            </w:r>
          </w:p>
          <w:p w14:paraId="7FE5BC4B"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b/>
                <w:bCs/>
                <w:color w:val="000000"/>
                <w:lang w:val="en-US" w:eastAsia="en-US"/>
              </w:rPr>
              <w:t>no submission = 0 points</w:t>
            </w:r>
          </w:p>
          <w:p w14:paraId="2B758075" w14:textId="77777777" w:rsidR="00722B3A" w:rsidRPr="00722B3A" w:rsidRDefault="00722B3A" w:rsidP="00722B3A">
            <w:pPr>
              <w:autoSpaceDE w:val="0"/>
              <w:autoSpaceDN w:val="0"/>
              <w:adjustRightInd w:val="0"/>
              <w:spacing w:after="240"/>
              <w:jc w:val="both"/>
              <w:rPr>
                <w:b/>
                <w:bCs/>
                <w:color w:val="000000"/>
                <w:sz w:val="24"/>
                <w:szCs w:val="24"/>
                <w:lang w:val="en-US" w:eastAsia="en-US"/>
              </w:rPr>
            </w:pPr>
            <w:r w:rsidRPr="00722B3A">
              <w:rPr>
                <w:b/>
                <w:bCs/>
                <w:color w:val="000000"/>
                <w:lang w:val="en-US" w:eastAsia="en-US"/>
              </w:rPr>
              <w:t>(</w:t>
            </w:r>
            <w:r w:rsidRPr="00722B3A">
              <w:rPr>
                <w:color w:val="000000"/>
                <w:lang w:val="en-US" w:eastAsia="en-US"/>
              </w:rPr>
              <w:t>Submission of all  required proof of information as stipulated)</w:t>
            </w:r>
          </w:p>
        </w:tc>
        <w:tc>
          <w:tcPr>
            <w:tcW w:w="2340" w:type="dxa"/>
            <w:vAlign w:val="center"/>
          </w:tcPr>
          <w:p w14:paraId="55CDE20B" w14:textId="77777777" w:rsidR="00722B3A" w:rsidRPr="00722B3A" w:rsidRDefault="00722B3A" w:rsidP="00722B3A">
            <w:pPr>
              <w:jc w:val="center"/>
              <w:rPr>
                <w:b/>
                <w:snapToGrid w:val="0"/>
                <w:lang w:eastAsia="en-US"/>
              </w:rPr>
            </w:pPr>
            <w:r w:rsidRPr="00722B3A">
              <w:rPr>
                <w:b/>
                <w:snapToGrid w:val="0"/>
                <w:lang w:eastAsia="en-US"/>
              </w:rPr>
              <w:t>5</w:t>
            </w:r>
          </w:p>
        </w:tc>
      </w:tr>
      <w:tr w:rsidR="00722B3A" w:rsidRPr="00722B3A" w14:paraId="4EF451A5" w14:textId="77777777" w:rsidTr="00563AFA">
        <w:trPr>
          <w:cantSplit/>
          <w:trHeight w:val="397"/>
        </w:trPr>
        <w:tc>
          <w:tcPr>
            <w:tcW w:w="7488" w:type="dxa"/>
          </w:tcPr>
          <w:p w14:paraId="13249468" w14:textId="77777777" w:rsidR="00722B3A" w:rsidRPr="00722B3A" w:rsidRDefault="00722B3A">
            <w:pPr>
              <w:numPr>
                <w:ilvl w:val="0"/>
                <w:numId w:val="94"/>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Investment Value</w:t>
            </w:r>
          </w:p>
          <w:p w14:paraId="7D5E2681"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Total realistic monetary investment value into the project based on the similar projects backed by the QS report/estimated development cost and a financial feasibility</w:t>
            </w:r>
          </w:p>
          <w:p w14:paraId="1FF82311"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The proposed rental must exceed the holding costs of the property. </w:t>
            </w:r>
          </w:p>
          <w:p w14:paraId="0D6614ED"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above R300 million </w:t>
            </w:r>
            <w:r w:rsidRPr="00722B3A">
              <w:rPr>
                <w:b/>
                <w:bCs/>
                <w:color w:val="000000"/>
                <w:lang w:val="en-US" w:eastAsia="en-US"/>
              </w:rPr>
              <w:t>= 5 points</w:t>
            </w:r>
          </w:p>
          <w:p w14:paraId="203D821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R300million – R100 million </w:t>
            </w:r>
            <w:r w:rsidRPr="00722B3A">
              <w:rPr>
                <w:b/>
                <w:bCs/>
                <w:color w:val="000000"/>
                <w:lang w:val="en-US" w:eastAsia="en-US"/>
              </w:rPr>
              <w:t>= 4 points</w:t>
            </w:r>
          </w:p>
          <w:p w14:paraId="72B49CD2"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R100 million – R50 million </w:t>
            </w:r>
            <w:r w:rsidRPr="00722B3A">
              <w:rPr>
                <w:b/>
                <w:bCs/>
                <w:color w:val="000000"/>
                <w:lang w:val="en-US" w:eastAsia="en-US"/>
              </w:rPr>
              <w:t>= 3 points</w:t>
            </w:r>
          </w:p>
          <w:p w14:paraId="15F116C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R50 million – R10 million </w:t>
            </w:r>
            <w:r w:rsidRPr="00722B3A">
              <w:rPr>
                <w:b/>
                <w:bCs/>
                <w:color w:val="000000"/>
                <w:lang w:val="en-US" w:eastAsia="en-US"/>
              </w:rPr>
              <w:t>= 2 points</w:t>
            </w:r>
          </w:p>
          <w:p w14:paraId="5D03BF1C"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R10 million – R1 million </w:t>
            </w:r>
            <w:r w:rsidRPr="00722B3A">
              <w:rPr>
                <w:b/>
                <w:bCs/>
                <w:color w:val="000000"/>
                <w:lang w:val="en-US" w:eastAsia="en-US"/>
              </w:rPr>
              <w:t>= 1 point</w:t>
            </w:r>
          </w:p>
          <w:p w14:paraId="73C787CF"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Total investment value of development less than R1 million or total investment not specified </w:t>
            </w:r>
            <w:r w:rsidRPr="00722B3A">
              <w:rPr>
                <w:b/>
                <w:bCs/>
                <w:color w:val="000000"/>
                <w:lang w:val="en-US" w:eastAsia="en-US"/>
              </w:rPr>
              <w:t>= 0 points</w:t>
            </w:r>
          </w:p>
          <w:p w14:paraId="48B20CF4"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(QS report/estimated development cost and a financial feasibility)</w:t>
            </w:r>
          </w:p>
        </w:tc>
        <w:tc>
          <w:tcPr>
            <w:tcW w:w="2340" w:type="dxa"/>
            <w:vAlign w:val="center"/>
          </w:tcPr>
          <w:p w14:paraId="71A7D71C" w14:textId="77777777" w:rsidR="00722B3A" w:rsidRPr="00722B3A" w:rsidRDefault="00722B3A" w:rsidP="00722B3A">
            <w:pPr>
              <w:jc w:val="center"/>
              <w:rPr>
                <w:b/>
                <w:snapToGrid w:val="0"/>
                <w:lang w:eastAsia="en-US"/>
              </w:rPr>
            </w:pPr>
            <w:r w:rsidRPr="00722B3A">
              <w:rPr>
                <w:b/>
                <w:snapToGrid w:val="0"/>
                <w:lang w:eastAsia="en-US"/>
              </w:rPr>
              <w:t>10</w:t>
            </w:r>
          </w:p>
        </w:tc>
      </w:tr>
      <w:tr w:rsidR="00722B3A" w:rsidRPr="00722B3A" w14:paraId="7E9BE623" w14:textId="77777777" w:rsidTr="00563AFA">
        <w:trPr>
          <w:cantSplit/>
          <w:trHeight w:val="397"/>
        </w:trPr>
        <w:tc>
          <w:tcPr>
            <w:tcW w:w="7488" w:type="dxa"/>
          </w:tcPr>
          <w:p w14:paraId="0DED062E" w14:textId="77777777" w:rsidR="00722B3A" w:rsidRPr="00722B3A" w:rsidRDefault="00722B3A">
            <w:pPr>
              <w:numPr>
                <w:ilvl w:val="0"/>
                <w:numId w:val="94"/>
              </w:numPr>
              <w:autoSpaceDE w:val="0"/>
              <w:autoSpaceDN w:val="0"/>
              <w:adjustRightInd w:val="0"/>
              <w:spacing w:after="240"/>
              <w:jc w:val="both"/>
              <w:rPr>
                <w:b/>
                <w:bCs/>
                <w:color w:val="000000"/>
                <w:lang w:val="en-US" w:eastAsia="en-US"/>
              </w:rPr>
            </w:pPr>
            <w:r w:rsidRPr="00722B3A">
              <w:rPr>
                <w:b/>
                <w:bCs/>
                <w:color w:val="000000"/>
                <w:lang w:val="en-US" w:eastAsia="en-US"/>
              </w:rPr>
              <w:t>Funding Model</w:t>
            </w:r>
          </w:p>
          <w:p w14:paraId="5912C104"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Bidders are to provide a funding model to incorporate how and where funding will be sourced/raised, and it must include collateral to be pledged against such funding if required. The bidder is to demonstrate proof of availability or expression of interest to fund a maximum 100% of the development cost. This must include written support from verifiable funding institutions or expression of interest to fund.</w:t>
            </w:r>
          </w:p>
          <w:p w14:paraId="3F839A08" w14:textId="77777777" w:rsidR="00722B3A" w:rsidRPr="00722B3A" w:rsidRDefault="00722B3A">
            <w:pPr>
              <w:numPr>
                <w:ilvl w:val="0"/>
                <w:numId w:val="93"/>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a greater than &gt;R300million of the development cost </w:t>
            </w:r>
            <w:r w:rsidRPr="00722B3A">
              <w:rPr>
                <w:b/>
                <w:bCs/>
                <w:color w:val="000000"/>
                <w:lang w:val="en-US" w:eastAsia="en-US"/>
              </w:rPr>
              <w:t xml:space="preserve">= 5 points </w:t>
            </w:r>
          </w:p>
          <w:p w14:paraId="36B90E1B" w14:textId="77777777" w:rsidR="00722B3A" w:rsidRPr="00722B3A" w:rsidRDefault="00722B3A">
            <w:pPr>
              <w:numPr>
                <w:ilvl w:val="0"/>
                <w:numId w:val="93"/>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R300 – R200 million of the development cost </w:t>
            </w:r>
            <w:r w:rsidRPr="00722B3A">
              <w:rPr>
                <w:b/>
                <w:bCs/>
                <w:color w:val="000000"/>
                <w:lang w:val="en-US" w:eastAsia="en-US"/>
              </w:rPr>
              <w:t>= 4 points</w:t>
            </w:r>
          </w:p>
          <w:p w14:paraId="745EFC8B" w14:textId="77777777" w:rsidR="00722B3A" w:rsidRPr="00722B3A" w:rsidRDefault="00722B3A">
            <w:pPr>
              <w:numPr>
                <w:ilvl w:val="0"/>
                <w:numId w:val="93"/>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R200 – R100 million of the development cost </w:t>
            </w:r>
            <w:r w:rsidRPr="00722B3A">
              <w:rPr>
                <w:b/>
                <w:bCs/>
                <w:color w:val="000000"/>
                <w:lang w:val="en-US" w:eastAsia="en-US"/>
              </w:rPr>
              <w:t>= 3 points</w:t>
            </w:r>
          </w:p>
          <w:p w14:paraId="7B0B5F6C" w14:textId="77777777" w:rsidR="00722B3A" w:rsidRPr="00722B3A" w:rsidRDefault="00722B3A">
            <w:pPr>
              <w:numPr>
                <w:ilvl w:val="0"/>
                <w:numId w:val="93"/>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R100 – R50 million of the development cost </w:t>
            </w:r>
            <w:r w:rsidRPr="00722B3A">
              <w:rPr>
                <w:b/>
                <w:bCs/>
                <w:color w:val="000000"/>
                <w:lang w:val="en-US" w:eastAsia="en-US"/>
              </w:rPr>
              <w:t>= 2 points</w:t>
            </w:r>
          </w:p>
          <w:p w14:paraId="7E58A70B" w14:textId="77777777" w:rsidR="00722B3A" w:rsidRPr="00722B3A" w:rsidRDefault="00722B3A">
            <w:pPr>
              <w:numPr>
                <w:ilvl w:val="0"/>
                <w:numId w:val="93"/>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R50 – R10 million of the development cost </w:t>
            </w:r>
            <w:r w:rsidRPr="00722B3A">
              <w:rPr>
                <w:b/>
                <w:bCs/>
                <w:color w:val="000000"/>
                <w:lang w:val="en-US" w:eastAsia="en-US"/>
              </w:rPr>
              <w:t>= 1 points</w:t>
            </w:r>
          </w:p>
          <w:p w14:paraId="2A0D5818"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Non – submission of any of the above or lack of demonstration of funding of any shortfall </w:t>
            </w:r>
            <w:r w:rsidRPr="00722B3A">
              <w:rPr>
                <w:b/>
                <w:bCs/>
                <w:color w:val="000000"/>
                <w:lang w:val="en-US" w:eastAsia="en-US"/>
              </w:rPr>
              <w:t>= 0 points</w:t>
            </w:r>
          </w:p>
          <w:p w14:paraId="5CF95760"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b/>
                <w:bCs/>
                <w:color w:val="000000"/>
                <w:lang w:val="en-US" w:eastAsia="en-US"/>
              </w:rPr>
              <w:t>(</w:t>
            </w:r>
            <w:r w:rsidRPr="00722B3A">
              <w:rPr>
                <w:color w:val="000000"/>
                <w:lang w:val="en-US" w:eastAsia="en-US"/>
              </w:rPr>
              <w:t>Submit expression of interest to fund the development cost.)</w:t>
            </w:r>
          </w:p>
        </w:tc>
        <w:tc>
          <w:tcPr>
            <w:tcW w:w="2340" w:type="dxa"/>
            <w:vAlign w:val="center"/>
          </w:tcPr>
          <w:p w14:paraId="6499E2BA" w14:textId="77777777" w:rsidR="00722B3A" w:rsidRPr="00722B3A" w:rsidRDefault="00722B3A" w:rsidP="00722B3A">
            <w:pPr>
              <w:jc w:val="center"/>
              <w:rPr>
                <w:b/>
                <w:snapToGrid w:val="0"/>
                <w:lang w:eastAsia="en-US"/>
              </w:rPr>
            </w:pPr>
            <w:r w:rsidRPr="00722B3A">
              <w:rPr>
                <w:b/>
                <w:snapToGrid w:val="0"/>
                <w:lang w:eastAsia="en-US"/>
              </w:rPr>
              <w:t>10</w:t>
            </w:r>
          </w:p>
        </w:tc>
      </w:tr>
      <w:tr w:rsidR="00722B3A" w:rsidRPr="00722B3A" w14:paraId="7073B757" w14:textId="77777777" w:rsidTr="00563AFA">
        <w:trPr>
          <w:cantSplit/>
          <w:trHeight w:val="397"/>
        </w:trPr>
        <w:tc>
          <w:tcPr>
            <w:tcW w:w="7488" w:type="dxa"/>
            <w:vAlign w:val="center"/>
          </w:tcPr>
          <w:p w14:paraId="3DD8D47C" w14:textId="77777777" w:rsidR="00722B3A" w:rsidRPr="00722B3A" w:rsidRDefault="00722B3A" w:rsidP="00722B3A">
            <w:pPr>
              <w:rPr>
                <w:b/>
                <w:snapToGrid w:val="0"/>
                <w:lang w:eastAsia="en-US"/>
              </w:rPr>
            </w:pPr>
            <w:r w:rsidRPr="00722B3A">
              <w:rPr>
                <w:b/>
                <w:snapToGrid w:val="0"/>
                <w:lang w:eastAsia="en-US"/>
              </w:rPr>
              <w:t xml:space="preserve">Total </w:t>
            </w:r>
          </w:p>
        </w:tc>
        <w:tc>
          <w:tcPr>
            <w:tcW w:w="2340" w:type="dxa"/>
            <w:vAlign w:val="center"/>
          </w:tcPr>
          <w:p w14:paraId="425C77FB" w14:textId="77777777" w:rsidR="00722B3A" w:rsidRPr="00722B3A" w:rsidRDefault="00722B3A" w:rsidP="00722B3A">
            <w:pPr>
              <w:jc w:val="center"/>
              <w:rPr>
                <w:snapToGrid w:val="0"/>
                <w:lang w:eastAsia="en-US"/>
              </w:rPr>
            </w:pPr>
            <w:r w:rsidRPr="00722B3A">
              <w:rPr>
                <w:b/>
                <w:bCs/>
                <w:snapToGrid w:val="0"/>
                <w:lang w:eastAsia="en-US"/>
              </w:rPr>
              <w:t>100 Points</w:t>
            </w:r>
          </w:p>
        </w:tc>
      </w:tr>
    </w:tbl>
    <w:p w14:paraId="6D401F6B" w14:textId="327F98F5" w:rsidR="00787227" w:rsidRDefault="00787227" w:rsidP="000B55AD"/>
    <w:p w14:paraId="2B79D782" w14:textId="77777777" w:rsidR="00503BF3" w:rsidRDefault="00503BF3" w:rsidP="00E07CE3">
      <w:pPr>
        <w:rPr>
          <w:b/>
          <w:sz w:val="28"/>
        </w:rPr>
        <w:sectPr w:rsidR="00503BF3" w:rsidSect="00715336">
          <w:pgSz w:w="11907" w:h="16840" w:code="9"/>
          <w:pgMar w:top="567" w:right="1275" w:bottom="709" w:left="1080" w:header="426" w:footer="680" w:gutter="0"/>
          <w:cols w:space="720"/>
          <w:formProt w:val="0"/>
          <w:docGrid w:linePitch="272"/>
        </w:sectPr>
      </w:pPr>
    </w:p>
    <w:p w14:paraId="7C4D67D2" w14:textId="77777777" w:rsidR="00E13C03" w:rsidRDefault="00E13C03" w:rsidP="002C279E">
      <w:pPr>
        <w:pStyle w:val="Heading1"/>
        <w:rPr>
          <w:b/>
        </w:rPr>
      </w:pPr>
    </w:p>
    <w:p w14:paraId="4094DC13" w14:textId="77777777" w:rsidR="00E13C03" w:rsidRDefault="00E13C03" w:rsidP="002C279E">
      <w:pPr>
        <w:pStyle w:val="Heading1"/>
        <w:rPr>
          <w:b/>
        </w:rPr>
      </w:pPr>
    </w:p>
    <w:bookmarkStart w:id="30" w:name="_Toc142075108" w:displacedByCustomXml="next"/>
    <w:sdt>
      <w:sdtPr>
        <w:rPr>
          <w:b/>
        </w:rPr>
        <w:id w:val="1755476808"/>
        <w:lock w:val="sdtContentLocked"/>
        <w:placeholder>
          <w:docPart w:val="DefaultPlaceholder_1081868574"/>
        </w:placeholder>
      </w:sdtPr>
      <w:sdtContent>
        <w:p w14:paraId="29CB9740" w14:textId="77777777" w:rsidR="00E13C03" w:rsidRDefault="00E13C03" w:rsidP="002C279E">
          <w:pPr>
            <w:pStyle w:val="Heading1"/>
            <w:rPr>
              <w:b/>
            </w:rPr>
          </w:pPr>
          <w:r>
            <w:rPr>
              <w:b/>
            </w:rPr>
            <w:t xml:space="preserve">TERMS OF REFERENCE/ SPECIFICATIONS </w:t>
          </w:r>
        </w:p>
      </w:sdtContent>
    </w:sdt>
    <w:bookmarkEnd w:id="30" w:displacedByCustomXml="prev"/>
    <w:p w14:paraId="02763DA2" w14:textId="77777777" w:rsidR="001A78BE" w:rsidRDefault="001A78BE" w:rsidP="001A78BE"/>
    <w:p w14:paraId="0D2718FE" w14:textId="59ABF4E7" w:rsidR="001A78BE" w:rsidRDefault="001A78BE" w:rsidP="001A78BE">
      <w:pPr>
        <w:spacing w:before="60" w:after="120" w:line="259" w:lineRule="auto"/>
        <w:ind w:left="-6"/>
        <w:rPr>
          <w:b/>
        </w:rPr>
      </w:pPr>
      <w:r w:rsidRPr="001A78BE">
        <w:rPr>
          <w:b/>
        </w:rPr>
        <w:t xml:space="preserve">Bid no: </w:t>
      </w:r>
      <w:sdt>
        <w:sdtPr>
          <w:rPr>
            <w:b/>
          </w:rPr>
          <w:alias w:val="Keywords"/>
          <w:tag w:val=""/>
          <w:id w:val="368656109"/>
          <w:lock w:val="sdtContentLocked"/>
          <w:placeholder>
            <w:docPart w:val="F1663FF22A374749B47E3E0281C4E694"/>
          </w:placeholder>
          <w:dataBinding w:prefixMappings="xmlns:ns0='http://purl.org/dc/elements/1.1/' xmlns:ns1='http://schemas.openxmlformats.org/package/2006/metadata/core-properties' " w:xpath="/ns1:coreProperties[1]/ns1:keywords[1]" w:storeItemID="{6C3C8BC8-F283-45AE-878A-BAB7291924A1}"/>
          <w:text/>
        </w:sdtPr>
        <w:sdtContent>
          <w:r w:rsidR="00F2268D">
            <w:rPr>
              <w:b/>
            </w:rPr>
            <w:t>H24/025PF</w:t>
          </w:r>
        </w:sdtContent>
      </w:sdt>
      <w:r w:rsidRPr="001A78BE">
        <w:rPr>
          <w:b/>
        </w:rPr>
        <w:t xml:space="preserve"> </w:t>
      </w:r>
    </w:p>
    <w:p w14:paraId="2FF6710A" w14:textId="45EB7D42" w:rsidR="001A78BE" w:rsidRPr="001A78BE" w:rsidRDefault="009D47EC" w:rsidP="001A78BE">
      <w:pPr>
        <w:pStyle w:val="CommentText"/>
        <w:jc w:val="both"/>
        <w:rPr>
          <w:b/>
        </w:rPr>
      </w:pPr>
      <w:r w:rsidRPr="002D2B5B">
        <w:rPr>
          <w:b/>
          <w:snapToGrid w:val="0"/>
        </w:rPr>
        <w:t>Bid/ Project Description</w:t>
      </w:r>
      <w:r>
        <w:rPr>
          <w:b/>
          <w:snapToGrid w:val="0"/>
        </w:rPr>
        <w:t>:</w:t>
      </w:r>
      <w:r>
        <w:rPr>
          <w:b/>
        </w:rPr>
        <w:t xml:space="preserve"> </w:t>
      </w:r>
      <w:sdt>
        <w:sdtPr>
          <w:rPr>
            <w:b/>
          </w:rPr>
          <w:alias w:val="Bid / Quotation Description"/>
          <w:tag w:val=""/>
          <w:id w:val="1387369572"/>
          <w:lock w:val="sdtContentLocked"/>
          <w:placeholder>
            <w:docPart w:val="3E84713409CC46BDAC6C7AFC66F0377C"/>
          </w:placeholder>
          <w:dataBinding w:prefixMappings="xmlns:ns0='http://schemas.microsoft.com/office/2006/coverPageProps' " w:xpath="/ns0:CoverPageProperties[1]/ns0:Abstract[1]" w:storeItemID="{55AF091B-3C7A-41E3-B477-F2FDAA23CFDA}"/>
          <w:text/>
        </w:sdtPr>
        <w:sdtContent>
          <w:r w:rsidR="00BB0ADC">
            <w:rPr>
              <w:b/>
            </w:rPr>
            <w:t>REQUEST FOR PROPOSAL (RFP) ON LONG-TERM LEASING AND DEVELOPMENT OF UNUTILIZED STATE-OWNED IMMOVABLE PROPERTIES IN BLOEMFONTEIN REGIONAL OFFICE (CLUSTER10)</w:t>
          </w:r>
        </w:sdtContent>
      </w:sdt>
    </w:p>
    <w:p w14:paraId="1C5B4FE9" w14:textId="77777777" w:rsidR="001A78BE" w:rsidRDefault="001A78BE" w:rsidP="001A78BE"/>
    <w:p w14:paraId="76156C94" w14:textId="77777777" w:rsidR="001C59E1" w:rsidRDefault="001C59E1" w:rsidP="001A78BE">
      <w:pPr>
        <w:rPr>
          <w:snapToGrid w:val="0"/>
        </w:rPr>
      </w:pPr>
    </w:p>
    <w:p w14:paraId="376D5EAF" w14:textId="77777777" w:rsidR="00DF467E" w:rsidRPr="00DF467E" w:rsidRDefault="00DF467E" w:rsidP="00DF467E">
      <w:pPr>
        <w:jc w:val="center"/>
        <w:rPr>
          <w:rFonts w:eastAsiaTheme="minorEastAsia"/>
          <w:b/>
          <w:bCs/>
          <w:sz w:val="24"/>
          <w:szCs w:val="24"/>
          <w:lang w:val="en-ZA" w:eastAsia="en-ZA"/>
        </w:rPr>
      </w:pPr>
      <w:r w:rsidRPr="00DF467E">
        <w:rPr>
          <w:rFonts w:eastAsiaTheme="minorEastAsia"/>
          <w:b/>
          <w:bCs/>
          <w:sz w:val="24"/>
          <w:szCs w:val="24"/>
          <w:lang w:val="en-ZA" w:eastAsia="en-ZA"/>
        </w:rPr>
        <w:t>BID NO: H24/016PF (SCM will provide)</w:t>
      </w:r>
    </w:p>
    <w:p w14:paraId="79D62781" w14:textId="77777777" w:rsidR="00DF467E" w:rsidRPr="00DF467E" w:rsidRDefault="00DF467E" w:rsidP="00DF467E">
      <w:pPr>
        <w:jc w:val="center"/>
        <w:rPr>
          <w:rFonts w:eastAsiaTheme="minorEastAsia"/>
          <w:b/>
          <w:bCs/>
          <w:sz w:val="24"/>
          <w:szCs w:val="24"/>
          <w:lang w:val="en-ZA" w:eastAsia="en-ZA"/>
        </w:rPr>
      </w:pPr>
    </w:p>
    <w:p w14:paraId="27B66817" w14:textId="77777777" w:rsidR="00DF467E" w:rsidRPr="00DF467E" w:rsidRDefault="00DF467E" w:rsidP="00DF467E">
      <w:pPr>
        <w:spacing w:after="200" w:line="276" w:lineRule="auto"/>
        <w:jc w:val="center"/>
        <w:rPr>
          <w:rFonts w:eastAsia="Calibri"/>
          <w:b/>
          <w:sz w:val="24"/>
          <w:szCs w:val="24"/>
          <w:lang w:val="en-US" w:eastAsia="en-US"/>
        </w:rPr>
      </w:pPr>
      <w:r w:rsidRPr="00DF467E">
        <w:rPr>
          <w:rFonts w:eastAsia="Calibri"/>
          <w:b/>
          <w:sz w:val="24"/>
          <w:szCs w:val="24"/>
          <w:lang w:val="en-US" w:eastAsia="en-US"/>
        </w:rPr>
        <w:t>DPWI/PMTE</w:t>
      </w:r>
    </w:p>
    <w:p w14:paraId="1BC4074F" w14:textId="77777777" w:rsidR="00DF467E" w:rsidRPr="00DF467E" w:rsidRDefault="00DF467E" w:rsidP="00DF467E">
      <w:pPr>
        <w:spacing w:after="200" w:line="276" w:lineRule="auto"/>
        <w:jc w:val="center"/>
        <w:rPr>
          <w:rFonts w:eastAsia="Calibri"/>
          <w:b/>
          <w:sz w:val="24"/>
          <w:szCs w:val="24"/>
          <w:lang w:val="en-US" w:eastAsia="en-US"/>
        </w:rPr>
      </w:pPr>
      <w:r w:rsidRPr="00DF467E">
        <w:rPr>
          <w:rFonts w:eastAsia="Calibri"/>
          <w:b/>
          <w:sz w:val="24"/>
          <w:szCs w:val="24"/>
          <w:lang w:val="en-US" w:eastAsia="en-US"/>
        </w:rPr>
        <w:t>REAL ESTATE MANAGEMENT SERVICES</w:t>
      </w:r>
    </w:p>
    <w:p w14:paraId="4A592A14" w14:textId="77777777" w:rsidR="00DF467E" w:rsidRPr="00DF467E" w:rsidRDefault="00DF467E" w:rsidP="00DF467E">
      <w:pPr>
        <w:spacing w:after="200" w:line="276" w:lineRule="auto"/>
        <w:jc w:val="center"/>
        <w:rPr>
          <w:b/>
          <w:color w:val="000000" w:themeColor="text1"/>
          <w:sz w:val="24"/>
          <w:szCs w:val="24"/>
          <w:lang w:eastAsia="en-US"/>
        </w:rPr>
      </w:pPr>
      <w:r w:rsidRPr="00DF467E">
        <w:rPr>
          <w:b/>
          <w:bCs/>
          <w:color w:val="000000" w:themeColor="text1"/>
          <w:sz w:val="24"/>
          <w:szCs w:val="24"/>
          <w:lang w:eastAsia="en-US"/>
        </w:rPr>
        <w:t>DPWI, hereby requests proposals from interested persons to submit the Request For Proposals (RFP) for long-term leasing and development of</w:t>
      </w:r>
      <w:r w:rsidRPr="00DF467E">
        <w:rPr>
          <w:b/>
          <w:color w:val="000000" w:themeColor="text1"/>
          <w:sz w:val="24"/>
          <w:szCs w:val="24"/>
          <w:lang w:eastAsia="en-US"/>
        </w:rPr>
        <w:t xml:space="preserve"> unutilised State owned immovable properties attached in the Tender document, for more information on the list please refer to the DPWI Website.</w:t>
      </w:r>
    </w:p>
    <w:p w14:paraId="59B02CF0" w14:textId="77777777" w:rsidR="00DF467E" w:rsidRPr="00DF467E" w:rsidRDefault="00DF467E" w:rsidP="00DF467E">
      <w:pPr>
        <w:spacing w:after="200" w:line="276" w:lineRule="auto"/>
        <w:jc w:val="center"/>
        <w:rPr>
          <w:rFonts w:eastAsia="Calibri"/>
          <w:b/>
          <w:sz w:val="24"/>
          <w:szCs w:val="24"/>
          <w:lang w:val="en-US" w:eastAsia="en-US"/>
        </w:rPr>
      </w:pPr>
    </w:p>
    <w:p w14:paraId="56B8CDB3" w14:textId="77777777" w:rsidR="00DF467E" w:rsidRPr="00DF467E" w:rsidRDefault="00DF467E" w:rsidP="00DF467E">
      <w:pPr>
        <w:spacing w:after="200" w:line="276" w:lineRule="auto"/>
        <w:jc w:val="center"/>
        <w:rPr>
          <w:rFonts w:eastAsia="Calibri"/>
          <w:b/>
          <w:sz w:val="24"/>
          <w:szCs w:val="24"/>
          <w:lang w:val="en-US" w:eastAsia="en-US"/>
        </w:rPr>
      </w:pPr>
    </w:p>
    <w:p w14:paraId="0AB8360E" w14:textId="77777777" w:rsidR="00DF467E" w:rsidRPr="00DF467E" w:rsidRDefault="00DF467E" w:rsidP="00DF467E">
      <w:pPr>
        <w:spacing w:after="200" w:line="276" w:lineRule="auto"/>
        <w:jc w:val="center"/>
        <w:rPr>
          <w:rFonts w:eastAsia="Calibri"/>
          <w:b/>
          <w:sz w:val="24"/>
          <w:szCs w:val="24"/>
          <w:lang w:val="en-US" w:eastAsia="en-US"/>
        </w:rPr>
      </w:pPr>
    </w:p>
    <w:p w14:paraId="57FE6B62" w14:textId="77777777" w:rsidR="00DF467E" w:rsidRPr="00DF467E" w:rsidRDefault="00DF467E" w:rsidP="00DF467E">
      <w:pPr>
        <w:rPr>
          <w:rFonts w:eastAsia="Calibri"/>
          <w:b/>
          <w:sz w:val="24"/>
          <w:szCs w:val="24"/>
          <w:lang w:val="en-US" w:eastAsia="en-US"/>
        </w:rPr>
      </w:pPr>
      <w:r w:rsidRPr="00DF467E">
        <w:rPr>
          <w:rFonts w:eastAsia="Calibri"/>
          <w:b/>
          <w:sz w:val="24"/>
          <w:szCs w:val="24"/>
          <w:lang w:val="en-US" w:eastAsia="en-US"/>
        </w:rPr>
        <w:br w:type="page"/>
      </w:r>
    </w:p>
    <w:p w14:paraId="566A8690" w14:textId="77777777" w:rsidR="00DF467E" w:rsidRPr="00DF467E" w:rsidRDefault="00DF467E" w:rsidP="00DF467E">
      <w:pPr>
        <w:spacing w:line="276" w:lineRule="auto"/>
        <w:jc w:val="center"/>
        <w:rPr>
          <w:rFonts w:eastAsia="Calibri"/>
          <w:b/>
          <w:sz w:val="24"/>
          <w:szCs w:val="24"/>
          <w:lang w:val="en-US" w:eastAsia="en-US"/>
        </w:rPr>
      </w:pPr>
      <w:r w:rsidRPr="00DF467E">
        <w:rPr>
          <w:rFonts w:eastAsia="Calibri"/>
          <w:b/>
          <w:sz w:val="24"/>
          <w:szCs w:val="24"/>
          <w:lang w:val="en-US" w:eastAsia="en-US"/>
        </w:rPr>
        <w:lastRenderedPageBreak/>
        <w:t xml:space="preserve">REAL ESTATE MANAGEMENT SERVICES </w:t>
      </w:r>
    </w:p>
    <w:p w14:paraId="4FB914BC" w14:textId="77777777" w:rsidR="00DF467E" w:rsidRPr="00DF467E" w:rsidRDefault="00DF467E" w:rsidP="00DF467E">
      <w:pPr>
        <w:spacing w:after="200" w:line="276" w:lineRule="auto"/>
        <w:jc w:val="center"/>
        <w:rPr>
          <w:rFonts w:eastAsia="Calibri"/>
          <w:b/>
          <w:sz w:val="24"/>
          <w:szCs w:val="24"/>
          <w:lang w:val="en-US" w:eastAsia="en-US"/>
        </w:rPr>
      </w:pPr>
    </w:p>
    <w:p w14:paraId="0A5D42A6" w14:textId="77777777" w:rsidR="00DF467E" w:rsidRPr="00DF467E" w:rsidRDefault="00DF467E" w:rsidP="00DF467E">
      <w:pPr>
        <w:spacing w:after="200" w:line="276" w:lineRule="auto"/>
        <w:jc w:val="center"/>
        <w:rPr>
          <w:rFonts w:eastAsia="Calibri"/>
          <w:b/>
          <w:sz w:val="24"/>
          <w:szCs w:val="24"/>
          <w:lang w:val="en-US" w:eastAsia="en-US"/>
        </w:rPr>
      </w:pPr>
      <w:r w:rsidRPr="00DF467E">
        <w:rPr>
          <w:rFonts w:eastAsia="Calibri"/>
          <w:b/>
          <w:sz w:val="24"/>
          <w:szCs w:val="24"/>
          <w:lang w:val="en-US" w:eastAsia="en-US"/>
        </w:rPr>
        <w:t>REQUEST FOR PROPOSAL:</w:t>
      </w:r>
    </w:p>
    <w:p w14:paraId="36D27F52" w14:textId="77777777" w:rsidR="00DF467E" w:rsidRPr="00DF467E" w:rsidRDefault="00DF467E" w:rsidP="00DF467E">
      <w:pPr>
        <w:spacing w:after="200" w:line="276" w:lineRule="auto"/>
        <w:jc w:val="center"/>
        <w:rPr>
          <w:rFonts w:eastAsia="Calibri"/>
          <w:b/>
          <w:color w:val="000000" w:themeColor="text1"/>
          <w:sz w:val="24"/>
          <w:szCs w:val="24"/>
          <w:lang w:val="en-US" w:eastAsia="en-US"/>
        </w:rPr>
      </w:pPr>
      <w:r w:rsidRPr="00DF467E">
        <w:rPr>
          <w:rFonts w:eastAsia="Calibri"/>
          <w:b/>
          <w:color w:val="00B0F0"/>
          <w:sz w:val="24"/>
          <w:szCs w:val="24"/>
          <w:lang w:val="en-US" w:eastAsia="en-US"/>
        </w:rPr>
        <w:t xml:space="preserve"> </w:t>
      </w:r>
      <w:r w:rsidRPr="00DF467E">
        <w:rPr>
          <w:rFonts w:eastAsia="Calibri"/>
          <w:b/>
          <w:color w:val="000000" w:themeColor="text1"/>
          <w:sz w:val="24"/>
          <w:szCs w:val="24"/>
          <w:lang w:val="en-US" w:eastAsia="en-US"/>
        </w:rPr>
        <w:t xml:space="preserve">LONG TERM LEASING AND </w:t>
      </w:r>
      <w:r w:rsidRPr="00DF467E">
        <w:rPr>
          <w:b/>
          <w:color w:val="000000" w:themeColor="text1"/>
          <w:sz w:val="24"/>
          <w:szCs w:val="24"/>
          <w:lang w:eastAsia="en-US"/>
        </w:rPr>
        <w:t>DEVELOPMENT OF UNUTILISED STATE-OWNED IMMOVABLE PROPERTIES.</w:t>
      </w:r>
    </w:p>
    <w:p w14:paraId="446B3C4A" w14:textId="77777777" w:rsidR="00DF467E" w:rsidRPr="00DF467E" w:rsidRDefault="00DF467E" w:rsidP="00DF467E">
      <w:pPr>
        <w:jc w:val="both"/>
        <w:rPr>
          <w:b/>
          <w:color w:val="000000" w:themeColor="text1"/>
          <w:sz w:val="24"/>
          <w:szCs w:val="24"/>
          <w:lang w:eastAsia="en-US"/>
        </w:rPr>
      </w:pPr>
    </w:p>
    <w:p w14:paraId="60F4B201" w14:textId="77777777" w:rsidR="00DF467E" w:rsidRPr="00DF467E" w:rsidRDefault="00DF467E" w:rsidP="00DF467E">
      <w:pPr>
        <w:spacing w:after="200" w:line="276" w:lineRule="auto"/>
        <w:jc w:val="both"/>
        <w:rPr>
          <w:b/>
          <w:color w:val="000000" w:themeColor="text1"/>
          <w:sz w:val="24"/>
          <w:szCs w:val="24"/>
          <w:lang w:eastAsia="en-US"/>
        </w:rPr>
      </w:pPr>
      <w:r w:rsidRPr="00DF467E">
        <w:rPr>
          <w:b/>
          <w:bCs/>
          <w:color w:val="000000" w:themeColor="text1"/>
          <w:sz w:val="24"/>
          <w:szCs w:val="24"/>
          <w:lang w:eastAsia="en-US"/>
        </w:rPr>
        <w:t>DPWI, hereby requests proposals from interested persons to submit the Request For Proposals (RFP) for long-term leasing and development of</w:t>
      </w:r>
      <w:r w:rsidRPr="00DF467E">
        <w:rPr>
          <w:b/>
          <w:color w:val="000000" w:themeColor="text1"/>
          <w:sz w:val="24"/>
          <w:szCs w:val="24"/>
          <w:lang w:eastAsia="en-US"/>
        </w:rPr>
        <w:t xml:space="preserve"> unutilised State owned immovable properties attached in the Tender document, for more information on the list please refer to the </w:t>
      </w:r>
      <w:r w:rsidRPr="00DF467E">
        <w:rPr>
          <w:b/>
          <w:sz w:val="24"/>
          <w:szCs w:val="24"/>
          <w:lang w:eastAsia="en-US"/>
        </w:rPr>
        <w:t>link on the DPW website.</w:t>
      </w:r>
    </w:p>
    <w:p w14:paraId="265DC960" w14:textId="77777777" w:rsidR="00DF467E" w:rsidRPr="00DF467E" w:rsidRDefault="00DF467E" w:rsidP="00DF467E">
      <w:pPr>
        <w:widowControl w:val="0"/>
        <w:autoSpaceDE w:val="0"/>
        <w:autoSpaceDN w:val="0"/>
        <w:adjustRightInd w:val="0"/>
        <w:jc w:val="both"/>
        <w:rPr>
          <w:b/>
          <w:sz w:val="24"/>
          <w:szCs w:val="24"/>
          <w:lang w:eastAsia="en-US"/>
        </w:rPr>
      </w:pPr>
      <w:r w:rsidRPr="00DF467E">
        <w:rPr>
          <w:b/>
          <w:bCs/>
          <w:color w:val="0000FF"/>
          <w:sz w:val="24"/>
          <w:szCs w:val="24"/>
          <w:lang w:eastAsia="en-US"/>
        </w:rPr>
        <w:t xml:space="preserve"> </w:t>
      </w:r>
    </w:p>
    <w:tbl>
      <w:tblPr>
        <w:tblStyle w:val="TableGrid2"/>
        <w:tblW w:w="0" w:type="auto"/>
        <w:tblLook w:val="04A0" w:firstRow="1" w:lastRow="0" w:firstColumn="1" w:lastColumn="0" w:noHBand="0" w:noVBand="1"/>
      </w:tblPr>
      <w:tblGrid>
        <w:gridCol w:w="9073"/>
      </w:tblGrid>
      <w:tr w:rsidR="00DF467E" w:rsidRPr="00DF467E" w14:paraId="28280887" w14:textId="77777777" w:rsidTr="00563AFA">
        <w:tc>
          <w:tcPr>
            <w:tcW w:w="9629" w:type="dxa"/>
          </w:tcPr>
          <w:p w14:paraId="770328C3" w14:textId="77777777" w:rsidR="00DF467E" w:rsidRPr="00DF467E" w:rsidRDefault="00DF467E" w:rsidP="00DF467E">
            <w:pPr>
              <w:widowControl w:val="0"/>
              <w:autoSpaceDE w:val="0"/>
              <w:autoSpaceDN w:val="0"/>
              <w:adjustRightInd w:val="0"/>
              <w:rPr>
                <w:b/>
                <w:sz w:val="24"/>
                <w:szCs w:val="24"/>
                <w:lang w:eastAsia="en-US"/>
              </w:rPr>
            </w:pPr>
          </w:p>
          <w:p w14:paraId="4F3FA638" w14:textId="77777777" w:rsidR="00DF467E" w:rsidRPr="00DF467E" w:rsidRDefault="00DF467E" w:rsidP="00DF467E">
            <w:pPr>
              <w:widowControl w:val="0"/>
              <w:autoSpaceDE w:val="0"/>
              <w:autoSpaceDN w:val="0"/>
              <w:adjustRightInd w:val="0"/>
              <w:jc w:val="both"/>
              <w:rPr>
                <w:b/>
                <w:sz w:val="24"/>
                <w:szCs w:val="24"/>
                <w:lang w:eastAsia="en-US"/>
              </w:rPr>
            </w:pPr>
            <w:r w:rsidRPr="00DF467E">
              <w:rPr>
                <w:b/>
                <w:sz w:val="24"/>
                <w:szCs w:val="24"/>
                <w:lang w:eastAsia="en-US"/>
              </w:rPr>
              <w:t>THIS DOCUMENT CONSIST OF 43 PAGES, IT IS THE RESPONSIBILITY OF THE TENDERER / BIDDER TO SEE THAT ALL PAGES ARE INCLUDED IN THE DOCUMENT.</w:t>
            </w:r>
          </w:p>
          <w:p w14:paraId="57D8830A" w14:textId="77777777" w:rsidR="00DF467E" w:rsidRPr="00DF467E" w:rsidRDefault="00DF467E" w:rsidP="00DF467E">
            <w:pPr>
              <w:widowControl w:val="0"/>
              <w:autoSpaceDE w:val="0"/>
              <w:autoSpaceDN w:val="0"/>
              <w:adjustRightInd w:val="0"/>
              <w:rPr>
                <w:b/>
                <w:sz w:val="24"/>
                <w:szCs w:val="24"/>
                <w:lang w:eastAsia="en-US"/>
              </w:rPr>
            </w:pPr>
          </w:p>
        </w:tc>
      </w:tr>
    </w:tbl>
    <w:p w14:paraId="22DBDA1E" w14:textId="77777777" w:rsidR="00DF467E" w:rsidRPr="00DF467E" w:rsidRDefault="00DF467E" w:rsidP="00DF467E">
      <w:pPr>
        <w:ind w:left="709"/>
        <w:jc w:val="center"/>
        <w:rPr>
          <w:b/>
          <w:iCs/>
          <w:sz w:val="24"/>
          <w:szCs w:val="24"/>
          <w:lang w:eastAsia="en-US"/>
        </w:rPr>
      </w:pPr>
    </w:p>
    <w:p w14:paraId="674B77C7" w14:textId="77777777" w:rsidR="00DF467E" w:rsidRPr="00DF467E" w:rsidRDefault="00DF467E" w:rsidP="00DF467E">
      <w:pPr>
        <w:ind w:left="709"/>
        <w:jc w:val="center"/>
        <w:rPr>
          <w:b/>
          <w:iCs/>
          <w:sz w:val="24"/>
          <w:szCs w:val="24"/>
          <w:lang w:eastAsia="en-US"/>
        </w:rPr>
      </w:pPr>
    </w:p>
    <w:p w14:paraId="553F070D" w14:textId="77777777" w:rsidR="00DF467E" w:rsidRPr="00DF467E" w:rsidRDefault="00DF467E" w:rsidP="00DF467E">
      <w:pPr>
        <w:pBdr>
          <w:bottom w:val="single" w:sz="6" w:space="1" w:color="auto"/>
        </w:pBdr>
        <w:rPr>
          <w:b/>
          <w:bCs/>
          <w:sz w:val="24"/>
          <w:szCs w:val="24"/>
          <w:lang w:eastAsia="en-US"/>
        </w:rPr>
      </w:pPr>
      <w:r w:rsidRPr="00DF467E">
        <w:rPr>
          <w:b/>
          <w:bCs/>
          <w:sz w:val="24"/>
          <w:szCs w:val="24"/>
          <w:lang w:eastAsia="en-US"/>
        </w:rPr>
        <w:t>BIDDER:</w:t>
      </w:r>
      <w:r w:rsidRPr="00DF467E">
        <w:rPr>
          <w:b/>
          <w:bCs/>
          <w:sz w:val="24"/>
          <w:szCs w:val="24"/>
          <w:lang w:eastAsia="en-US"/>
        </w:rPr>
        <w:tab/>
      </w:r>
      <w:r w:rsidRPr="00DF467E">
        <w:rPr>
          <w:b/>
          <w:bCs/>
          <w:sz w:val="24"/>
          <w:szCs w:val="24"/>
          <w:lang w:eastAsia="en-US"/>
        </w:rPr>
        <w:tab/>
      </w:r>
      <w:r w:rsidRPr="00DF467E">
        <w:rPr>
          <w:b/>
          <w:bCs/>
          <w:sz w:val="24"/>
          <w:szCs w:val="24"/>
          <w:lang w:eastAsia="en-US"/>
        </w:rPr>
        <w:tab/>
      </w:r>
      <w:r w:rsidRPr="00DF467E">
        <w:rPr>
          <w:b/>
          <w:bCs/>
          <w:sz w:val="24"/>
          <w:szCs w:val="24"/>
          <w:lang w:eastAsia="en-US"/>
        </w:rPr>
        <w:tab/>
      </w:r>
      <w:r w:rsidRPr="00DF467E">
        <w:rPr>
          <w:b/>
          <w:bCs/>
          <w:sz w:val="24"/>
          <w:szCs w:val="24"/>
          <w:lang w:eastAsia="en-US"/>
        </w:rPr>
        <w:tab/>
      </w:r>
      <w:r w:rsidRPr="00DF467E">
        <w:rPr>
          <w:b/>
          <w:bCs/>
          <w:sz w:val="24"/>
          <w:szCs w:val="24"/>
          <w:lang w:eastAsia="en-US"/>
        </w:rPr>
        <w:tab/>
      </w:r>
    </w:p>
    <w:p w14:paraId="6DFE5DEE" w14:textId="77777777" w:rsidR="00DF467E" w:rsidRPr="00DF467E" w:rsidRDefault="00DF467E" w:rsidP="00DF467E">
      <w:pPr>
        <w:jc w:val="both"/>
        <w:rPr>
          <w:b/>
          <w:bCs/>
          <w:sz w:val="24"/>
          <w:szCs w:val="24"/>
          <w:lang w:eastAsia="en-US"/>
        </w:rPr>
      </w:pPr>
    </w:p>
    <w:p w14:paraId="526655FE" w14:textId="77777777" w:rsidR="00DF467E" w:rsidRPr="00DF467E" w:rsidRDefault="00DF467E" w:rsidP="00DF467E">
      <w:pPr>
        <w:pBdr>
          <w:bottom w:val="single" w:sz="4" w:space="1" w:color="auto"/>
        </w:pBdr>
        <w:tabs>
          <w:tab w:val="left" w:pos="3960"/>
        </w:tabs>
        <w:rPr>
          <w:b/>
          <w:bCs/>
          <w:sz w:val="24"/>
          <w:szCs w:val="24"/>
          <w:lang w:eastAsia="en-US"/>
        </w:rPr>
      </w:pPr>
      <w:r w:rsidRPr="00DF467E">
        <w:rPr>
          <w:b/>
          <w:bCs/>
          <w:sz w:val="24"/>
          <w:szCs w:val="24"/>
          <w:lang w:eastAsia="en-US"/>
        </w:rPr>
        <w:t xml:space="preserve">CSD REGISTRATION:                              </w:t>
      </w:r>
    </w:p>
    <w:p w14:paraId="3AFDC5B8" w14:textId="77777777" w:rsidR="00DF467E" w:rsidRPr="00DF467E" w:rsidRDefault="00DF467E" w:rsidP="00DF467E">
      <w:pPr>
        <w:tabs>
          <w:tab w:val="left" w:pos="3960"/>
        </w:tabs>
        <w:rPr>
          <w:b/>
          <w:bCs/>
          <w:sz w:val="24"/>
          <w:szCs w:val="24"/>
          <w:lang w:eastAsia="en-US"/>
        </w:rPr>
      </w:pPr>
    </w:p>
    <w:p w14:paraId="3496F285" w14:textId="77777777" w:rsidR="00DF467E" w:rsidRPr="00DF467E" w:rsidRDefault="00DF467E" w:rsidP="00DF467E">
      <w:pPr>
        <w:pBdr>
          <w:bottom w:val="single" w:sz="4" w:space="1" w:color="auto"/>
        </w:pBdr>
        <w:tabs>
          <w:tab w:val="left" w:pos="3960"/>
        </w:tabs>
        <w:rPr>
          <w:b/>
          <w:bCs/>
          <w:sz w:val="24"/>
          <w:szCs w:val="24"/>
          <w:lang w:eastAsia="en-US"/>
        </w:rPr>
      </w:pPr>
      <w:r w:rsidRPr="00DF467E">
        <w:rPr>
          <w:b/>
          <w:bCs/>
          <w:sz w:val="24"/>
          <w:szCs w:val="24"/>
          <w:lang w:eastAsia="en-US"/>
        </w:rPr>
        <w:t xml:space="preserve">CLOSING DATE:                                        </w:t>
      </w:r>
    </w:p>
    <w:p w14:paraId="1DE2A785" w14:textId="77777777" w:rsidR="00DF467E" w:rsidRPr="00DF467E" w:rsidRDefault="00DF467E" w:rsidP="00DF467E">
      <w:pPr>
        <w:tabs>
          <w:tab w:val="left" w:pos="3960"/>
        </w:tabs>
        <w:rPr>
          <w:b/>
          <w:bCs/>
          <w:sz w:val="24"/>
          <w:szCs w:val="24"/>
          <w:lang w:eastAsia="en-US"/>
        </w:rPr>
      </w:pPr>
    </w:p>
    <w:p w14:paraId="1B414C92" w14:textId="77777777" w:rsidR="00DF467E" w:rsidRPr="00DF467E" w:rsidRDefault="00DF467E" w:rsidP="00DF467E">
      <w:pPr>
        <w:pBdr>
          <w:bottom w:val="single" w:sz="4" w:space="1" w:color="auto"/>
        </w:pBdr>
        <w:tabs>
          <w:tab w:val="left" w:pos="3960"/>
        </w:tabs>
        <w:rPr>
          <w:b/>
          <w:bCs/>
          <w:sz w:val="24"/>
          <w:szCs w:val="24"/>
          <w:u w:val="single"/>
          <w:lang w:eastAsia="en-US"/>
        </w:rPr>
      </w:pPr>
      <w:r w:rsidRPr="00DF467E">
        <w:rPr>
          <w:b/>
          <w:bCs/>
          <w:sz w:val="24"/>
          <w:szCs w:val="24"/>
          <w:lang w:eastAsia="en-US"/>
        </w:rPr>
        <w:t xml:space="preserve">CLOSING TIME:                                         </w:t>
      </w:r>
    </w:p>
    <w:p w14:paraId="332339CF" w14:textId="77777777" w:rsidR="00DF467E" w:rsidRPr="00DF467E" w:rsidRDefault="00DF467E" w:rsidP="00DF467E">
      <w:pPr>
        <w:jc w:val="both"/>
        <w:rPr>
          <w:b/>
          <w:bCs/>
          <w:sz w:val="24"/>
          <w:szCs w:val="24"/>
          <w:u w:val="single"/>
          <w:lang w:eastAsia="en-US"/>
        </w:rPr>
      </w:pPr>
    </w:p>
    <w:p w14:paraId="696D7996" w14:textId="77777777" w:rsidR="00DF467E" w:rsidRPr="00DF467E" w:rsidRDefault="00DF467E" w:rsidP="00DF467E">
      <w:pPr>
        <w:jc w:val="both"/>
        <w:rPr>
          <w:b/>
          <w:sz w:val="24"/>
          <w:szCs w:val="24"/>
          <w:lang w:eastAsia="en-US"/>
        </w:rPr>
      </w:pPr>
      <w:r w:rsidRPr="00DF467E">
        <w:rPr>
          <w:b/>
          <w:sz w:val="24"/>
          <w:szCs w:val="24"/>
          <w:lang w:eastAsia="en-US"/>
        </w:rPr>
        <w:t>THE BIDDER(S) MUST SUBMIT ORIGINAL SIGNED HARD COPY OF THE PROPOSAL FOR EACH SPECIFIC PROPERTY APPLYING FOR, INCLUDING ALL ANNEXURES AND RETURNABLES TO THE ADDRESSES BELOW CLEARLY MARKED IN BIDDER’S NAME BY 11:00 AM ON THE CLOSING DATE.</w:t>
      </w:r>
    </w:p>
    <w:p w14:paraId="27DE62F5" w14:textId="77777777" w:rsidR="00DF467E" w:rsidRPr="00DF467E" w:rsidRDefault="00DF467E" w:rsidP="00DF467E">
      <w:pPr>
        <w:jc w:val="both"/>
        <w:rPr>
          <w:b/>
          <w:sz w:val="24"/>
          <w:szCs w:val="24"/>
          <w:lang w:eastAsia="en-US"/>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1"/>
        <w:gridCol w:w="4252"/>
      </w:tblGrid>
      <w:tr w:rsidR="00DF467E" w:rsidRPr="00DF467E" w14:paraId="1BD1379C"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vAlign w:val="center"/>
          </w:tcPr>
          <w:p w14:paraId="19872753" w14:textId="77777777" w:rsidR="00DF467E" w:rsidRPr="00DF467E" w:rsidRDefault="00DF467E" w:rsidP="00DF467E">
            <w:pPr>
              <w:rPr>
                <w:b/>
                <w:bCs/>
                <w:snapToGrid w:val="0"/>
                <w:lang w:eastAsia="en-US"/>
              </w:rPr>
            </w:pPr>
            <w:r w:rsidRPr="00DF467E">
              <w:rPr>
                <w:b/>
                <w:bCs/>
                <w:snapToGrid w:val="0"/>
                <w:lang w:eastAsia="en-US"/>
              </w:rPr>
              <w:t>BID DOCUMENTS MAY BE POSTED TO:</w:t>
            </w:r>
          </w:p>
        </w:tc>
        <w:tc>
          <w:tcPr>
            <w:tcW w:w="4252" w:type="dxa"/>
            <w:tcBorders>
              <w:top w:val="single" w:sz="4" w:space="0" w:color="auto"/>
              <w:left w:val="single" w:sz="4" w:space="0" w:color="auto"/>
              <w:bottom w:val="single" w:sz="4" w:space="0" w:color="auto"/>
              <w:right w:val="single" w:sz="4" w:space="0" w:color="auto"/>
            </w:tcBorders>
            <w:vAlign w:val="center"/>
          </w:tcPr>
          <w:p w14:paraId="70FC5837" w14:textId="77777777" w:rsidR="00DF467E" w:rsidRPr="00DF467E" w:rsidRDefault="00DF467E" w:rsidP="00DF467E">
            <w:pPr>
              <w:rPr>
                <w:b/>
                <w:bCs/>
                <w:lang w:eastAsia="en-US"/>
              </w:rPr>
            </w:pPr>
            <w:r w:rsidRPr="00DF467E">
              <w:rPr>
                <w:b/>
                <w:bCs/>
                <w:snapToGrid w:val="0"/>
                <w:lang w:eastAsia="en-US"/>
              </w:rPr>
              <w:t>DEPOSITED IN THE TENDER BOX AT:</w:t>
            </w:r>
          </w:p>
        </w:tc>
      </w:tr>
      <w:tr w:rsidR="00DF467E" w:rsidRPr="00DF467E" w14:paraId="17693F9F"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444F1870"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MPUMALANGA PROVINCE</w:t>
            </w:r>
          </w:p>
          <w:p w14:paraId="29696671" w14:textId="77777777" w:rsidR="00DF467E" w:rsidRPr="00DF467E" w:rsidRDefault="00DF467E" w:rsidP="00DF467E">
            <w:pPr>
              <w:rPr>
                <w:bCs/>
                <w:lang w:eastAsia="en-US"/>
              </w:rPr>
            </w:pPr>
            <w:r w:rsidRPr="00DF467E">
              <w:rPr>
                <w:b/>
                <w:lang w:eastAsia="en-US"/>
              </w:rPr>
              <w:t>THE DIRECTOR -GENERAL</w:t>
            </w:r>
          </w:p>
          <w:p w14:paraId="4B8BCA27" w14:textId="77777777" w:rsidR="00DF467E" w:rsidRPr="00DF467E" w:rsidRDefault="00DF467E" w:rsidP="00DF467E">
            <w:pPr>
              <w:rPr>
                <w:b/>
                <w:lang w:eastAsia="en-US"/>
              </w:rPr>
            </w:pPr>
            <w:r w:rsidRPr="00DF467E">
              <w:rPr>
                <w:b/>
                <w:lang w:eastAsia="en-US"/>
              </w:rPr>
              <w:t>DEPARTMENT OF PUBLIC WORKS</w:t>
            </w:r>
          </w:p>
          <w:p w14:paraId="4CD7107C"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11280</w:t>
            </w:r>
          </w:p>
          <w:p w14:paraId="71A04879" w14:textId="77777777" w:rsidR="00DF467E" w:rsidRPr="00DF467E" w:rsidRDefault="00DF467E" w:rsidP="00DF467E">
            <w:pPr>
              <w:rPr>
                <w:b/>
                <w:bCs/>
                <w:lang w:eastAsia="en-US"/>
              </w:rPr>
            </w:pPr>
            <w:r w:rsidRPr="00DF467E">
              <w:rPr>
                <w:b/>
                <w:bCs/>
                <w:lang w:eastAsia="en-US"/>
              </w:rPr>
              <w:t>Nelspruit, 1200</w:t>
            </w:r>
          </w:p>
          <w:p w14:paraId="2D094B96" w14:textId="77777777" w:rsidR="00DF467E" w:rsidRPr="00DF467E" w:rsidRDefault="00DF467E" w:rsidP="00DF467E">
            <w:pPr>
              <w:rPr>
                <w:b/>
                <w:bCs/>
                <w:lang w:eastAsia="en-US"/>
              </w:rPr>
            </w:pPr>
          </w:p>
          <w:p w14:paraId="58A57642" w14:textId="77777777" w:rsidR="00DF467E" w:rsidRPr="00DF467E" w:rsidRDefault="00DF467E" w:rsidP="00DF467E">
            <w:pPr>
              <w:rPr>
                <w:lang w:eastAsia="en-US"/>
              </w:rPr>
            </w:pPr>
            <w:r w:rsidRPr="00DF467E">
              <w:rPr>
                <w:lang w:eastAsia="en-US"/>
              </w:rPr>
              <w:t>Attention: Mr. Phumudzo Semani (013 1010 147)</w:t>
            </w:r>
          </w:p>
          <w:p w14:paraId="5EB6A7BA" w14:textId="77777777" w:rsidR="00DF467E" w:rsidRPr="00DF467E" w:rsidRDefault="00DF467E" w:rsidP="00DF467E">
            <w:pPr>
              <w:rPr>
                <w:b/>
                <w:bCs/>
                <w:lang w:eastAsia="en-US"/>
              </w:rPr>
            </w:pPr>
            <w:r w:rsidRPr="00DF467E">
              <w:rPr>
                <w:lang w:eastAsia="en-US"/>
              </w:rPr>
              <w:t>Attention: Mr. Gibert Masuku (013 753 6371)</w:t>
            </w:r>
          </w:p>
        </w:tc>
        <w:tc>
          <w:tcPr>
            <w:tcW w:w="4252" w:type="dxa"/>
            <w:tcBorders>
              <w:top w:val="single" w:sz="4" w:space="0" w:color="auto"/>
              <w:left w:val="single" w:sz="4" w:space="0" w:color="auto"/>
              <w:bottom w:val="single" w:sz="4" w:space="0" w:color="auto"/>
              <w:right w:val="single" w:sz="4" w:space="0" w:color="auto"/>
            </w:tcBorders>
          </w:tcPr>
          <w:p w14:paraId="204D7E09"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MPUMALANGA PROVINCE</w:t>
            </w:r>
          </w:p>
          <w:p w14:paraId="57E8F596" w14:textId="77777777" w:rsidR="00DF467E" w:rsidRPr="00DF467E" w:rsidRDefault="00DF467E" w:rsidP="00DF467E">
            <w:pPr>
              <w:spacing w:before="200" w:after="200" w:line="268" w:lineRule="auto"/>
              <w:contextualSpacing/>
              <w:rPr>
                <w:rFonts w:eastAsia="Calibri"/>
                <w:b/>
                <w:lang w:val="en-ZA" w:eastAsia="en-US"/>
              </w:rPr>
            </w:pPr>
          </w:p>
          <w:p w14:paraId="1F225EED"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30 Brown Street, Nedbank Building, Nelspruit, 1200</w:t>
            </w:r>
          </w:p>
          <w:p w14:paraId="04A05F00" w14:textId="77777777" w:rsidR="00DF467E" w:rsidRPr="00DF467E" w:rsidRDefault="00DF467E" w:rsidP="00DF467E">
            <w:pPr>
              <w:rPr>
                <w:lang w:eastAsia="en-US"/>
              </w:rPr>
            </w:pPr>
          </w:p>
        </w:tc>
      </w:tr>
      <w:tr w:rsidR="00DF467E" w:rsidRPr="00DF467E" w14:paraId="0BB42CB2"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hideMark/>
          </w:tcPr>
          <w:p w14:paraId="3BBA6837"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lastRenderedPageBreak/>
              <w:t>GAUTENG PROVINCE</w:t>
            </w:r>
          </w:p>
          <w:p w14:paraId="793CDB52" w14:textId="77777777" w:rsidR="00DF467E" w:rsidRPr="00DF467E" w:rsidRDefault="00DF467E" w:rsidP="00DF467E">
            <w:pPr>
              <w:rPr>
                <w:bCs/>
                <w:lang w:eastAsia="en-US"/>
              </w:rPr>
            </w:pPr>
            <w:r w:rsidRPr="00DF467E">
              <w:rPr>
                <w:b/>
                <w:lang w:eastAsia="en-US"/>
              </w:rPr>
              <w:t>THE DIRECTOR -GENERAL</w:t>
            </w:r>
          </w:p>
          <w:p w14:paraId="2EB6D4B9" w14:textId="77777777" w:rsidR="00DF467E" w:rsidRPr="00DF467E" w:rsidRDefault="00DF467E" w:rsidP="00DF467E">
            <w:pPr>
              <w:rPr>
                <w:b/>
                <w:lang w:eastAsia="en-US"/>
              </w:rPr>
            </w:pPr>
            <w:r w:rsidRPr="00DF467E">
              <w:rPr>
                <w:b/>
                <w:lang w:eastAsia="en-US"/>
              </w:rPr>
              <w:t>DEPARTMENT OF PUBLIC WORKS</w:t>
            </w:r>
          </w:p>
          <w:p w14:paraId="370B8178"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229</w:t>
            </w:r>
          </w:p>
          <w:p w14:paraId="4F729E47" w14:textId="77777777" w:rsidR="00DF467E" w:rsidRPr="00DF467E" w:rsidRDefault="00DF467E" w:rsidP="00DF467E">
            <w:pPr>
              <w:rPr>
                <w:b/>
                <w:bCs/>
                <w:lang w:eastAsia="en-US"/>
              </w:rPr>
            </w:pPr>
            <w:r w:rsidRPr="00DF467E">
              <w:rPr>
                <w:b/>
                <w:bCs/>
                <w:lang w:eastAsia="en-US"/>
              </w:rPr>
              <w:t>Pretoria, 0001</w:t>
            </w:r>
          </w:p>
          <w:p w14:paraId="7B2EE0C8" w14:textId="77777777" w:rsidR="00DF467E" w:rsidRPr="00DF467E" w:rsidRDefault="00DF467E" w:rsidP="00DF467E">
            <w:pPr>
              <w:rPr>
                <w:b/>
                <w:bCs/>
                <w:lang w:eastAsia="en-US"/>
              </w:rPr>
            </w:pPr>
          </w:p>
          <w:p w14:paraId="50725470" w14:textId="77777777" w:rsidR="00DF467E" w:rsidRPr="00DF467E" w:rsidRDefault="00DF467E" w:rsidP="00DF467E">
            <w:pPr>
              <w:rPr>
                <w:lang w:eastAsia="en-US"/>
              </w:rPr>
            </w:pPr>
            <w:r w:rsidRPr="00DF467E">
              <w:rPr>
                <w:lang w:eastAsia="en-US"/>
              </w:rPr>
              <w:t>Attention: Mr. Sylvester Tshilwane (012 310 5127)</w:t>
            </w:r>
          </w:p>
          <w:p w14:paraId="4D1E2939" w14:textId="77777777" w:rsidR="00DF467E" w:rsidRPr="00DF467E" w:rsidRDefault="00DF467E" w:rsidP="00DF467E">
            <w:pPr>
              <w:rPr>
                <w:b/>
                <w:bCs/>
                <w:lang w:eastAsia="en-US"/>
              </w:rPr>
            </w:pPr>
            <w:r w:rsidRPr="00DF467E">
              <w:rPr>
                <w:lang w:eastAsia="en-US"/>
              </w:rPr>
              <w:t>Attention: Ms. Mulalo Mbedzi (012 310 5211)</w:t>
            </w:r>
          </w:p>
        </w:tc>
        <w:tc>
          <w:tcPr>
            <w:tcW w:w="4252" w:type="dxa"/>
            <w:tcBorders>
              <w:top w:val="single" w:sz="4" w:space="0" w:color="auto"/>
              <w:left w:val="single" w:sz="4" w:space="0" w:color="auto"/>
              <w:bottom w:val="single" w:sz="4" w:space="0" w:color="auto"/>
              <w:right w:val="single" w:sz="4" w:space="0" w:color="auto"/>
            </w:tcBorders>
          </w:tcPr>
          <w:p w14:paraId="19205610"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GAUTENG PROVINCE</w:t>
            </w:r>
          </w:p>
          <w:p w14:paraId="08925BF0" w14:textId="77777777" w:rsidR="00DF467E" w:rsidRPr="00DF467E" w:rsidRDefault="00DF467E" w:rsidP="00DF467E">
            <w:pPr>
              <w:spacing w:before="200" w:after="200" w:line="268" w:lineRule="auto"/>
              <w:contextualSpacing/>
              <w:rPr>
                <w:rFonts w:eastAsia="Calibri"/>
                <w:lang w:val="en-ZA" w:eastAsia="en-US"/>
              </w:rPr>
            </w:pPr>
          </w:p>
          <w:p w14:paraId="71DDBB89"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AVN Building, Cnr Thabo Sehume and Nana Sita Streets, Pretoria, 0001</w:t>
            </w:r>
          </w:p>
          <w:p w14:paraId="62705D32" w14:textId="77777777" w:rsidR="00DF467E" w:rsidRPr="00DF467E" w:rsidRDefault="00DF467E" w:rsidP="00DF467E">
            <w:pPr>
              <w:rPr>
                <w:lang w:eastAsia="en-US"/>
              </w:rPr>
            </w:pPr>
          </w:p>
        </w:tc>
      </w:tr>
      <w:tr w:rsidR="00DF467E" w:rsidRPr="00DF467E" w14:paraId="57BB0434"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hideMark/>
          </w:tcPr>
          <w:p w14:paraId="1A2360DD"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GAUTENG PROVINCE</w:t>
            </w:r>
          </w:p>
          <w:p w14:paraId="5A47BA9A" w14:textId="77777777" w:rsidR="00DF467E" w:rsidRPr="00DF467E" w:rsidRDefault="00DF467E" w:rsidP="00DF467E">
            <w:pPr>
              <w:rPr>
                <w:bCs/>
                <w:lang w:eastAsia="en-US"/>
              </w:rPr>
            </w:pPr>
            <w:r w:rsidRPr="00DF467E">
              <w:rPr>
                <w:b/>
                <w:lang w:eastAsia="en-US"/>
              </w:rPr>
              <w:t>THE DIRECTOR -GENERAL</w:t>
            </w:r>
          </w:p>
          <w:p w14:paraId="0CCE8841" w14:textId="77777777" w:rsidR="00DF467E" w:rsidRPr="00DF467E" w:rsidRDefault="00DF467E" w:rsidP="00DF467E">
            <w:pPr>
              <w:rPr>
                <w:b/>
                <w:lang w:eastAsia="en-US"/>
              </w:rPr>
            </w:pPr>
            <w:r w:rsidRPr="00DF467E">
              <w:rPr>
                <w:b/>
                <w:lang w:eastAsia="en-US"/>
              </w:rPr>
              <w:t>DEPARTMENT OF PUBLIC WORKS</w:t>
            </w:r>
          </w:p>
          <w:p w14:paraId="6A4DE513" w14:textId="77777777" w:rsidR="00DF467E" w:rsidRPr="00DF467E" w:rsidRDefault="00DF467E" w:rsidP="00DF467E">
            <w:pPr>
              <w:rPr>
                <w:b/>
                <w:lang w:eastAsia="x-none"/>
              </w:rPr>
            </w:pPr>
            <w:r w:rsidRPr="00DF467E">
              <w:rPr>
                <w:b/>
                <w:lang w:eastAsia="en-US"/>
              </w:rPr>
              <w:t>PRIVATE BAG X</w:t>
            </w:r>
            <w:r w:rsidRPr="00DF467E">
              <w:rPr>
                <w:b/>
                <w:bCs/>
                <w:lang w:eastAsia="en-US"/>
              </w:rPr>
              <w:t>3</w:t>
            </w:r>
          </w:p>
          <w:p w14:paraId="495A0456" w14:textId="77777777" w:rsidR="00DF467E" w:rsidRPr="00DF467E" w:rsidRDefault="00DF467E" w:rsidP="00DF467E">
            <w:pPr>
              <w:rPr>
                <w:b/>
                <w:bCs/>
                <w:lang w:eastAsia="en-US"/>
              </w:rPr>
            </w:pPr>
            <w:r w:rsidRPr="00DF467E">
              <w:rPr>
                <w:b/>
                <w:bCs/>
                <w:lang w:eastAsia="en-US"/>
              </w:rPr>
              <w:t>Braamfontein,2017</w:t>
            </w:r>
          </w:p>
          <w:p w14:paraId="1D652971" w14:textId="77777777" w:rsidR="00DF467E" w:rsidRPr="00DF467E" w:rsidRDefault="00DF467E" w:rsidP="00DF467E">
            <w:pPr>
              <w:rPr>
                <w:b/>
                <w:bCs/>
                <w:lang w:eastAsia="en-US"/>
              </w:rPr>
            </w:pPr>
          </w:p>
          <w:p w14:paraId="4CF3917E" w14:textId="77777777" w:rsidR="00DF467E" w:rsidRPr="00DF467E" w:rsidRDefault="00DF467E" w:rsidP="00DF467E">
            <w:pPr>
              <w:rPr>
                <w:b/>
                <w:bCs/>
                <w:lang w:eastAsia="en-US"/>
              </w:rPr>
            </w:pPr>
            <w:r w:rsidRPr="00DF467E">
              <w:rPr>
                <w:b/>
                <w:bCs/>
                <w:lang w:eastAsia="en-US"/>
              </w:rPr>
              <w:t>Attention: Ms. Maphiwe Nkosi (011 713 6004)</w:t>
            </w:r>
          </w:p>
        </w:tc>
        <w:tc>
          <w:tcPr>
            <w:tcW w:w="4252" w:type="dxa"/>
            <w:tcBorders>
              <w:top w:val="single" w:sz="4" w:space="0" w:color="auto"/>
              <w:left w:val="single" w:sz="4" w:space="0" w:color="auto"/>
              <w:bottom w:val="single" w:sz="4" w:space="0" w:color="auto"/>
              <w:right w:val="single" w:sz="4" w:space="0" w:color="auto"/>
            </w:tcBorders>
            <w:hideMark/>
          </w:tcPr>
          <w:p w14:paraId="37216684"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GAUTENG PROVINCE</w:t>
            </w:r>
          </w:p>
          <w:p w14:paraId="1766A455" w14:textId="77777777" w:rsidR="00DF467E" w:rsidRPr="00DF467E" w:rsidRDefault="00DF467E" w:rsidP="00DF467E">
            <w:pPr>
              <w:rPr>
                <w:lang w:eastAsia="en-US"/>
              </w:rPr>
            </w:pPr>
            <w:r w:rsidRPr="00DF467E">
              <w:rPr>
                <w:lang w:eastAsia="en-US"/>
              </w:rPr>
              <w:t xml:space="preserve">DPWI Regional Office, 78 Mineralia Building, Cnr De korte and De Beer Street, Braamfontein,      </w:t>
            </w:r>
          </w:p>
        </w:tc>
      </w:tr>
      <w:tr w:rsidR="00DF467E" w:rsidRPr="00DF467E" w14:paraId="244E43A8"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3C9D28FD"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FREE STATE PROVINCE</w:t>
            </w:r>
          </w:p>
          <w:p w14:paraId="743A538A" w14:textId="77777777" w:rsidR="00DF467E" w:rsidRPr="00DF467E" w:rsidRDefault="00DF467E" w:rsidP="00DF467E">
            <w:pPr>
              <w:rPr>
                <w:bCs/>
                <w:lang w:eastAsia="en-US"/>
              </w:rPr>
            </w:pPr>
            <w:r w:rsidRPr="00DF467E">
              <w:rPr>
                <w:b/>
                <w:lang w:eastAsia="en-US"/>
              </w:rPr>
              <w:t>THE DIRECTOR -GENERAL</w:t>
            </w:r>
          </w:p>
          <w:p w14:paraId="7CA3C8F8" w14:textId="77777777" w:rsidR="00DF467E" w:rsidRPr="00DF467E" w:rsidRDefault="00DF467E" w:rsidP="00DF467E">
            <w:pPr>
              <w:rPr>
                <w:b/>
                <w:lang w:eastAsia="en-US"/>
              </w:rPr>
            </w:pPr>
            <w:r w:rsidRPr="00DF467E">
              <w:rPr>
                <w:b/>
                <w:lang w:eastAsia="en-US"/>
              </w:rPr>
              <w:t>DEPARTMENT OF PUBLIC WORKS</w:t>
            </w:r>
          </w:p>
          <w:p w14:paraId="3261CB67"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20605</w:t>
            </w:r>
          </w:p>
          <w:p w14:paraId="6CC50B40" w14:textId="77777777" w:rsidR="00DF467E" w:rsidRPr="00DF467E" w:rsidRDefault="00DF467E" w:rsidP="00DF467E">
            <w:pPr>
              <w:rPr>
                <w:b/>
                <w:bCs/>
                <w:lang w:eastAsia="en-US"/>
              </w:rPr>
            </w:pPr>
            <w:r w:rsidRPr="00DF467E">
              <w:rPr>
                <w:b/>
                <w:bCs/>
                <w:lang w:eastAsia="en-US"/>
              </w:rPr>
              <w:t>Bloemfontein,9300</w:t>
            </w:r>
          </w:p>
          <w:p w14:paraId="5E4D9879" w14:textId="77777777" w:rsidR="00DF467E" w:rsidRPr="00DF467E" w:rsidRDefault="00DF467E" w:rsidP="00DF467E">
            <w:pPr>
              <w:rPr>
                <w:lang w:eastAsia="en-US"/>
              </w:rPr>
            </w:pPr>
          </w:p>
          <w:p w14:paraId="61DF4E78" w14:textId="77777777" w:rsidR="00DF467E" w:rsidRPr="00DF467E" w:rsidRDefault="00DF467E" w:rsidP="00DF467E">
            <w:pPr>
              <w:rPr>
                <w:lang w:eastAsia="en-US"/>
              </w:rPr>
            </w:pPr>
            <w:r w:rsidRPr="00DF467E">
              <w:rPr>
                <w:lang w:eastAsia="en-US"/>
              </w:rPr>
              <w:t>Attention: Mr. Lyndon Henney (051 408 7540)</w:t>
            </w:r>
          </w:p>
          <w:p w14:paraId="4ED23CBE" w14:textId="77777777" w:rsidR="00DF467E" w:rsidRPr="00DF467E" w:rsidRDefault="00DF467E" w:rsidP="00DF467E">
            <w:pPr>
              <w:rPr>
                <w:lang w:eastAsia="en-US"/>
              </w:rPr>
            </w:pPr>
            <w:r w:rsidRPr="00DF467E">
              <w:rPr>
                <w:lang w:eastAsia="en-US"/>
              </w:rPr>
              <w:t>Attention: Mr. Kachinga Mosoang (051 408 7355)</w:t>
            </w:r>
          </w:p>
          <w:p w14:paraId="7271151E" w14:textId="77777777" w:rsidR="00DF467E" w:rsidRPr="00DF467E" w:rsidRDefault="00DF467E" w:rsidP="00DF467E">
            <w:pPr>
              <w:rPr>
                <w:lang w:eastAsia="en-US"/>
              </w:rPr>
            </w:pPr>
          </w:p>
        </w:tc>
        <w:tc>
          <w:tcPr>
            <w:tcW w:w="4252" w:type="dxa"/>
            <w:tcBorders>
              <w:top w:val="single" w:sz="4" w:space="0" w:color="auto"/>
              <w:left w:val="single" w:sz="4" w:space="0" w:color="auto"/>
              <w:bottom w:val="single" w:sz="4" w:space="0" w:color="auto"/>
              <w:right w:val="single" w:sz="4" w:space="0" w:color="auto"/>
            </w:tcBorders>
          </w:tcPr>
          <w:p w14:paraId="774426C4"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FREE STATE PROVINCE</w:t>
            </w:r>
          </w:p>
          <w:p w14:paraId="0C902B9C" w14:textId="77777777" w:rsidR="00DF467E" w:rsidRPr="00DF467E" w:rsidRDefault="00DF467E" w:rsidP="00DF467E">
            <w:pPr>
              <w:spacing w:before="200" w:after="200" w:line="268" w:lineRule="auto"/>
              <w:contextualSpacing/>
              <w:rPr>
                <w:rFonts w:eastAsia="Calibri"/>
                <w:b/>
                <w:lang w:val="en-ZA" w:eastAsia="en-US"/>
              </w:rPr>
            </w:pPr>
          </w:p>
          <w:p w14:paraId="11E5C3A3"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18 President Brand Street, Bloemfontein</w:t>
            </w:r>
            <w:r w:rsidRPr="00DF467E">
              <w:rPr>
                <w:rFonts w:eastAsia="Calibri"/>
                <w:b/>
                <w:bCs/>
                <w:i/>
                <w:iCs/>
                <w:snapToGrid w:val="0"/>
                <w:lang w:val="en-ZA" w:eastAsia="en-US"/>
              </w:rPr>
              <w:t>.</w:t>
            </w:r>
          </w:p>
          <w:p w14:paraId="368EEE07" w14:textId="77777777" w:rsidR="00DF467E" w:rsidRPr="00DF467E" w:rsidRDefault="00DF467E" w:rsidP="00DF467E">
            <w:pPr>
              <w:rPr>
                <w:lang w:eastAsia="en-US"/>
              </w:rPr>
            </w:pPr>
          </w:p>
        </w:tc>
      </w:tr>
      <w:tr w:rsidR="00DF467E" w:rsidRPr="00DF467E" w14:paraId="397BAAC2"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698657F3"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WESTERN CAPE PROVINCE</w:t>
            </w:r>
          </w:p>
          <w:p w14:paraId="61E8EFE6" w14:textId="77777777" w:rsidR="00DF467E" w:rsidRPr="00DF467E" w:rsidRDefault="00DF467E" w:rsidP="00DF467E">
            <w:pPr>
              <w:rPr>
                <w:bCs/>
                <w:lang w:eastAsia="en-US"/>
              </w:rPr>
            </w:pPr>
            <w:r w:rsidRPr="00DF467E">
              <w:rPr>
                <w:b/>
                <w:lang w:eastAsia="en-US"/>
              </w:rPr>
              <w:t>THE DIRECTOR -GENERAL</w:t>
            </w:r>
          </w:p>
          <w:p w14:paraId="4048369A" w14:textId="77777777" w:rsidR="00DF467E" w:rsidRPr="00DF467E" w:rsidRDefault="00DF467E" w:rsidP="00DF467E">
            <w:pPr>
              <w:rPr>
                <w:b/>
                <w:lang w:eastAsia="en-US"/>
              </w:rPr>
            </w:pPr>
            <w:r w:rsidRPr="00DF467E">
              <w:rPr>
                <w:b/>
                <w:lang w:eastAsia="en-US"/>
              </w:rPr>
              <w:t>DEPARTMENT OF PUBLIC WORKS</w:t>
            </w:r>
          </w:p>
          <w:p w14:paraId="2D6388F0"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9027</w:t>
            </w:r>
          </w:p>
          <w:p w14:paraId="5E89349B" w14:textId="77777777" w:rsidR="00DF467E" w:rsidRPr="00DF467E" w:rsidRDefault="00DF467E" w:rsidP="00DF467E">
            <w:pPr>
              <w:rPr>
                <w:b/>
                <w:bCs/>
                <w:lang w:eastAsia="en-US"/>
              </w:rPr>
            </w:pPr>
            <w:r w:rsidRPr="00DF467E">
              <w:rPr>
                <w:b/>
                <w:bCs/>
                <w:lang w:eastAsia="en-US"/>
              </w:rPr>
              <w:t>Cape Town, 8000</w:t>
            </w:r>
          </w:p>
          <w:p w14:paraId="50B3FAD8" w14:textId="77777777" w:rsidR="00DF467E" w:rsidRPr="00DF467E" w:rsidRDefault="00DF467E" w:rsidP="00DF467E">
            <w:pPr>
              <w:rPr>
                <w:b/>
                <w:bCs/>
                <w:lang w:eastAsia="en-US"/>
              </w:rPr>
            </w:pPr>
          </w:p>
          <w:p w14:paraId="23AB16D3" w14:textId="77777777" w:rsidR="00DF467E" w:rsidRPr="00DF467E" w:rsidRDefault="00DF467E" w:rsidP="00DF467E">
            <w:pPr>
              <w:rPr>
                <w:lang w:eastAsia="en-US"/>
              </w:rPr>
            </w:pPr>
            <w:r w:rsidRPr="00DF467E">
              <w:rPr>
                <w:lang w:eastAsia="en-US"/>
              </w:rPr>
              <w:t>Attention: Ms. Suzy Valentines (021 402 2157)</w:t>
            </w:r>
          </w:p>
          <w:p w14:paraId="759754C5" w14:textId="77777777" w:rsidR="00DF467E" w:rsidRPr="00DF467E" w:rsidRDefault="00DF467E" w:rsidP="00DF467E">
            <w:pPr>
              <w:rPr>
                <w:lang w:eastAsia="en-US"/>
              </w:rPr>
            </w:pPr>
            <w:r w:rsidRPr="00DF467E">
              <w:rPr>
                <w:lang w:eastAsia="en-US"/>
              </w:rPr>
              <w:t>Attention: Ms. Mothomone Rapudi (021 402 2003)</w:t>
            </w:r>
          </w:p>
        </w:tc>
        <w:tc>
          <w:tcPr>
            <w:tcW w:w="4252" w:type="dxa"/>
            <w:tcBorders>
              <w:top w:val="single" w:sz="4" w:space="0" w:color="auto"/>
              <w:left w:val="single" w:sz="4" w:space="0" w:color="auto"/>
              <w:bottom w:val="single" w:sz="4" w:space="0" w:color="auto"/>
              <w:right w:val="single" w:sz="4" w:space="0" w:color="auto"/>
            </w:tcBorders>
          </w:tcPr>
          <w:p w14:paraId="499C0BA4"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WESTERN CAPE PROVINCE</w:t>
            </w:r>
          </w:p>
          <w:p w14:paraId="02777902" w14:textId="77777777" w:rsidR="00DF467E" w:rsidRPr="00DF467E" w:rsidRDefault="00DF467E" w:rsidP="00DF467E">
            <w:pPr>
              <w:spacing w:before="200" w:after="200" w:line="268" w:lineRule="auto"/>
              <w:contextualSpacing/>
              <w:rPr>
                <w:rFonts w:eastAsia="Calibri"/>
                <w:lang w:val="en-ZA" w:eastAsia="en-US"/>
              </w:rPr>
            </w:pPr>
          </w:p>
          <w:p w14:paraId="3C6A00D1"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Customs House, Lower Heerengracht Avenue, Cape Town, 8000</w:t>
            </w:r>
          </w:p>
          <w:p w14:paraId="49AE2985"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2A32E8BB"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5852AD57" w14:textId="77777777" w:rsidR="00DF467E" w:rsidRPr="00DF467E" w:rsidRDefault="00DF467E" w:rsidP="00DF467E">
            <w:pPr>
              <w:spacing w:after="200" w:line="268" w:lineRule="auto"/>
              <w:contextualSpacing/>
              <w:rPr>
                <w:rFonts w:eastAsia="Calibri"/>
                <w:lang w:val="en-ZA" w:eastAsia="en-US"/>
              </w:rPr>
            </w:pPr>
            <w:r w:rsidRPr="00DF467E">
              <w:rPr>
                <w:rFonts w:eastAsia="Calibri"/>
                <w:b/>
                <w:lang w:val="en-ZA" w:eastAsia="en-US"/>
              </w:rPr>
              <w:t>KWAZULU-NATAL PROVINCE</w:t>
            </w:r>
          </w:p>
          <w:p w14:paraId="76D0CCC7" w14:textId="77777777" w:rsidR="00DF467E" w:rsidRPr="00DF467E" w:rsidRDefault="00DF467E" w:rsidP="00DF467E">
            <w:pPr>
              <w:rPr>
                <w:b/>
                <w:bCs/>
                <w:lang w:eastAsia="en-US"/>
              </w:rPr>
            </w:pPr>
            <w:r w:rsidRPr="00DF467E">
              <w:rPr>
                <w:b/>
                <w:lang w:eastAsia="en-US"/>
              </w:rPr>
              <w:t>THE DIRECTOR -GENERAL</w:t>
            </w:r>
          </w:p>
          <w:p w14:paraId="434CD6E5" w14:textId="77777777" w:rsidR="00DF467E" w:rsidRPr="00DF467E" w:rsidRDefault="00DF467E" w:rsidP="00DF467E">
            <w:pPr>
              <w:rPr>
                <w:b/>
                <w:lang w:eastAsia="en-US"/>
              </w:rPr>
            </w:pPr>
            <w:r w:rsidRPr="00DF467E">
              <w:rPr>
                <w:b/>
                <w:lang w:eastAsia="en-US"/>
              </w:rPr>
              <w:t>DEPARTMENT OF PUBLIC WORKS</w:t>
            </w:r>
          </w:p>
          <w:p w14:paraId="75DCD88B"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54315</w:t>
            </w:r>
          </w:p>
          <w:p w14:paraId="346C4608" w14:textId="77777777" w:rsidR="00DF467E" w:rsidRPr="00DF467E" w:rsidRDefault="00DF467E" w:rsidP="00DF467E">
            <w:pPr>
              <w:rPr>
                <w:b/>
                <w:bCs/>
                <w:lang w:eastAsia="en-US"/>
              </w:rPr>
            </w:pPr>
            <w:r w:rsidRPr="00DF467E">
              <w:rPr>
                <w:b/>
                <w:bCs/>
                <w:lang w:eastAsia="en-US"/>
              </w:rPr>
              <w:t>Durban, 4000</w:t>
            </w:r>
          </w:p>
          <w:p w14:paraId="38C76C5C" w14:textId="77777777" w:rsidR="00DF467E" w:rsidRPr="00DF467E" w:rsidRDefault="00DF467E" w:rsidP="00DF467E">
            <w:pPr>
              <w:rPr>
                <w:b/>
                <w:bCs/>
                <w:lang w:eastAsia="en-US"/>
              </w:rPr>
            </w:pPr>
          </w:p>
          <w:p w14:paraId="5594DBE3" w14:textId="77777777" w:rsidR="00DF467E" w:rsidRPr="00DF467E" w:rsidRDefault="00DF467E" w:rsidP="00DF467E">
            <w:pPr>
              <w:rPr>
                <w:lang w:eastAsia="en-US"/>
              </w:rPr>
            </w:pPr>
            <w:r w:rsidRPr="00DF467E">
              <w:rPr>
                <w:lang w:eastAsia="en-US"/>
              </w:rPr>
              <w:t>Attention: Ms. Hemwathie Chunder (031 314 7098)</w:t>
            </w:r>
          </w:p>
          <w:p w14:paraId="4AC484D5" w14:textId="77777777" w:rsidR="00DF467E" w:rsidRPr="00DF467E" w:rsidRDefault="00DF467E" w:rsidP="00DF467E">
            <w:pPr>
              <w:rPr>
                <w:lang w:eastAsia="en-US"/>
              </w:rPr>
            </w:pPr>
            <w:r w:rsidRPr="00DF467E">
              <w:rPr>
                <w:lang w:eastAsia="en-US"/>
              </w:rPr>
              <w:t>Attention Mr. Garron Beukes (031 314 7057)</w:t>
            </w:r>
          </w:p>
        </w:tc>
        <w:tc>
          <w:tcPr>
            <w:tcW w:w="4252" w:type="dxa"/>
            <w:tcBorders>
              <w:top w:val="single" w:sz="4" w:space="0" w:color="auto"/>
              <w:left w:val="single" w:sz="4" w:space="0" w:color="auto"/>
              <w:bottom w:val="single" w:sz="4" w:space="0" w:color="auto"/>
              <w:right w:val="single" w:sz="4" w:space="0" w:color="auto"/>
            </w:tcBorders>
          </w:tcPr>
          <w:p w14:paraId="7028B266" w14:textId="77777777" w:rsidR="00DF467E" w:rsidRPr="00DF467E" w:rsidRDefault="00DF467E" w:rsidP="00DF467E">
            <w:pPr>
              <w:spacing w:after="200" w:line="268" w:lineRule="auto"/>
              <w:contextualSpacing/>
              <w:rPr>
                <w:rFonts w:eastAsia="Calibri"/>
                <w:lang w:val="en-ZA" w:eastAsia="en-US"/>
              </w:rPr>
            </w:pPr>
            <w:r w:rsidRPr="00DF467E">
              <w:rPr>
                <w:rFonts w:eastAsia="Calibri"/>
                <w:b/>
                <w:lang w:val="en-ZA" w:eastAsia="en-US"/>
              </w:rPr>
              <w:t>KWAZULU-NATAL PROVINCE</w:t>
            </w:r>
          </w:p>
          <w:p w14:paraId="6450D6C8" w14:textId="77777777" w:rsidR="00DF467E" w:rsidRPr="00DF467E" w:rsidRDefault="00DF467E" w:rsidP="00DF467E">
            <w:pPr>
              <w:spacing w:before="200" w:after="200" w:line="268" w:lineRule="auto"/>
              <w:contextualSpacing/>
              <w:rPr>
                <w:rFonts w:eastAsia="Calibri"/>
                <w:lang w:val="en-ZA" w:eastAsia="en-US"/>
              </w:rPr>
            </w:pPr>
          </w:p>
          <w:p w14:paraId="0C4CADDF"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Corner Dr Pixley KaSeme and Samora Machel Streets, Durban, 4000</w:t>
            </w:r>
          </w:p>
          <w:p w14:paraId="74B6F71C"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5FBEAA86"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7E1715A3"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EASTERN CAPE PROVINCE</w:t>
            </w:r>
          </w:p>
          <w:p w14:paraId="56A607E6" w14:textId="77777777" w:rsidR="00DF467E" w:rsidRPr="00DF467E" w:rsidRDefault="00DF467E" w:rsidP="00DF467E">
            <w:pPr>
              <w:rPr>
                <w:bCs/>
                <w:lang w:eastAsia="en-US"/>
              </w:rPr>
            </w:pPr>
            <w:r w:rsidRPr="00DF467E">
              <w:rPr>
                <w:b/>
                <w:lang w:eastAsia="en-US"/>
              </w:rPr>
              <w:t>THE DIRECTOR -GENERAL</w:t>
            </w:r>
          </w:p>
          <w:p w14:paraId="3A89DBCC" w14:textId="77777777" w:rsidR="00DF467E" w:rsidRPr="00DF467E" w:rsidRDefault="00DF467E" w:rsidP="00DF467E">
            <w:pPr>
              <w:rPr>
                <w:b/>
                <w:lang w:eastAsia="en-US"/>
              </w:rPr>
            </w:pPr>
            <w:r w:rsidRPr="00DF467E">
              <w:rPr>
                <w:b/>
                <w:lang w:eastAsia="en-US"/>
              </w:rPr>
              <w:t>DEPARTMENT OF PUBLIC WORKS</w:t>
            </w:r>
          </w:p>
          <w:p w14:paraId="55C1E166"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3913</w:t>
            </w:r>
          </w:p>
          <w:p w14:paraId="09F0DA0E" w14:textId="77777777" w:rsidR="00DF467E" w:rsidRPr="00DF467E" w:rsidRDefault="00DF467E" w:rsidP="00DF467E">
            <w:pPr>
              <w:rPr>
                <w:b/>
                <w:bCs/>
                <w:lang w:eastAsia="en-US"/>
              </w:rPr>
            </w:pPr>
            <w:r w:rsidRPr="00DF467E">
              <w:rPr>
                <w:b/>
                <w:bCs/>
                <w:lang w:eastAsia="en-US"/>
              </w:rPr>
              <w:t>Gqeberha, 6056</w:t>
            </w:r>
          </w:p>
          <w:p w14:paraId="77E9EFF3" w14:textId="77777777" w:rsidR="00DF467E" w:rsidRPr="00DF467E" w:rsidRDefault="00DF467E" w:rsidP="00DF467E">
            <w:pPr>
              <w:rPr>
                <w:b/>
                <w:bCs/>
                <w:lang w:eastAsia="en-US"/>
              </w:rPr>
            </w:pPr>
          </w:p>
          <w:p w14:paraId="64A72533" w14:textId="77777777" w:rsidR="00DF467E" w:rsidRPr="00DF467E" w:rsidRDefault="00DF467E" w:rsidP="00DF467E">
            <w:pPr>
              <w:rPr>
                <w:lang w:eastAsia="en-US"/>
              </w:rPr>
            </w:pPr>
            <w:r w:rsidRPr="00DF467E">
              <w:rPr>
                <w:lang w:eastAsia="en-US"/>
              </w:rPr>
              <w:t>Attention: Ms. Noli Gqomo (041 408 2078)</w:t>
            </w:r>
          </w:p>
          <w:p w14:paraId="7B4B1354" w14:textId="77777777" w:rsidR="00DF467E" w:rsidRPr="00DF467E" w:rsidRDefault="00DF467E" w:rsidP="00DF467E">
            <w:pPr>
              <w:rPr>
                <w:b/>
                <w:bCs/>
                <w:lang w:eastAsia="en-US"/>
              </w:rPr>
            </w:pPr>
            <w:r w:rsidRPr="00DF467E">
              <w:rPr>
                <w:lang w:eastAsia="en-US"/>
              </w:rPr>
              <w:t>Attention: Ms. Ntombozuko Sicwebu (041 408 2099)</w:t>
            </w:r>
          </w:p>
        </w:tc>
        <w:tc>
          <w:tcPr>
            <w:tcW w:w="4252" w:type="dxa"/>
            <w:tcBorders>
              <w:top w:val="single" w:sz="4" w:space="0" w:color="auto"/>
              <w:left w:val="single" w:sz="4" w:space="0" w:color="auto"/>
              <w:bottom w:val="single" w:sz="4" w:space="0" w:color="auto"/>
              <w:right w:val="single" w:sz="4" w:space="0" w:color="auto"/>
            </w:tcBorders>
          </w:tcPr>
          <w:p w14:paraId="0A317CBF"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EASTERN CAPE PROVINCE</w:t>
            </w:r>
          </w:p>
          <w:p w14:paraId="278B6F59" w14:textId="77777777" w:rsidR="00DF467E" w:rsidRPr="00DF467E" w:rsidRDefault="00DF467E" w:rsidP="00DF467E">
            <w:pPr>
              <w:spacing w:before="200" w:after="200" w:line="268" w:lineRule="auto"/>
              <w:contextualSpacing/>
              <w:rPr>
                <w:rFonts w:eastAsia="Calibri"/>
                <w:b/>
                <w:lang w:val="en-ZA" w:eastAsia="en-US"/>
              </w:rPr>
            </w:pPr>
          </w:p>
          <w:p w14:paraId="2B3B7982"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Eben Donges Building, Hancock St, North End, Gqeberha, 6056</w:t>
            </w:r>
          </w:p>
          <w:p w14:paraId="23B13157"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4F11043F"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30A0C14E" w14:textId="77777777" w:rsidR="00DF467E" w:rsidRPr="00DF467E" w:rsidRDefault="00DF467E" w:rsidP="00DF467E">
            <w:pPr>
              <w:rPr>
                <w:b/>
                <w:lang w:eastAsia="en-US"/>
              </w:rPr>
            </w:pPr>
            <w:r w:rsidRPr="00DF467E">
              <w:rPr>
                <w:b/>
                <w:lang w:eastAsia="en-US"/>
              </w:rPr>
              <w:t>EASTERN CAPE PROVINCE</w:t>
            </w:r>
          </w:p>
          <w:p w14:paraId="22249305" w14:textId="77777777" w:rsidR="00DF467E" w:rsidRPr="00DF467E" w:rsidRDefault="00DF467E" w:rsidP="00DF467E">
            <w:pPr>
              <w:rPr>
                <w:b/>
                <w:lang w:eastAsia="en-US"/>
              </w:rPr>
            </w:pPr>
          </w:p>
          <w:p w14:paraId="7028FDCE" w14:textId="77777777" w:rsidR="00DF467E" w:rsidRPr="00DF467E" w:rsidRDefault="00DF467E" w:rsidP="00DF467E">
            <w:pPr>
              <w:rPr>
                <w:bCs/>
                <w:lang w:eastAsia="en-US"/>
              </w:rPr>
            </w:pPr>
            <w:r w:rsidRPr="00DF467E">
              <w:rPr>
                <w:b/>
                <w:lang w:eastAsia="en-US"/>
              </w:rPr>
              <w:t>THE DIRECTOR -GENERAL</w:t>
            </w:r>
          </w:p>
          <w:p w14:paraId="6F9DC39D" w14:textId="77777777" w:rsidR="00DF467E" w:rsidRPr="00DF467E" w:rsidRDefault="00DF467E" w:rsidP="00DF467E">
            <w:pPr>
              <w:rPr>
                <w:b/>
                <w:lang w:eastAsia="en-US"/>
              </w:rPr>
            </w:pPr>
            <w:r w:rsidRPr="00DF467E">
              <w:rPr>
                <w:b/>
                <w:lang w:eastAsia="en-US"/>
              </w:rPr>
              <w:t>DEPARTMENT OF PUBLIC WORKS</w:t>
            </w:r>
          </w:p>
          <w:p w14:paraId="126660F0"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5007</w:t>
            </w:r>
          </w:p>
          <w:p w14:paraId="7CA1973F" w14:textId="77777777" w:rsidR="00DF467E" w:rsidRPr="00DF467E" w:rsidRDefault="00DF467E" w:rsidP="00DF467E">
            <w:pPr>
              <w:rPr>
                <w:b/>
                <w:bCs/>
                <w:lang w:eastAsia="en-US"/>
              </w:rPr>
            </w:pPr>
            <w:r w:rsidRPr="00DF467E">
              <w:rPr>
                <w:b/>
                <w:bCs/>
                <w:lang w:eastAsia="en-US"/>
              </w:rPr>
              <w:t>Mthatha, 5099</w:t>
            </w:r>
          </w:p>
          <w:p w14:paraId="5E3457B4" w14:textId="77777777" w:rsidR="00DF467E" w:rsidRPr="00DF467E" w:rsidRDefault="00DF467E" w:rsidP="00DF467E">
            <w:pPr>
              <w:rPr>
                <w:b/>
                <w:bCs/>
                <w:lang w:eastAsia="en-US"/>
              </w:rPr>
            </w:pPr>
          </w:p>
          <w:p w14:paraId="19156C22" w14:textId="77777777" w:rsidR="00DF467E" w:rsidRPr="00DF467E" w:rsidRDefault="00DF467E" w:rsidP="00DF467E">
            <w:pPr>
              <w:rPr>
                <w:lang w:eastAsia="en-US"/>
              </w:rPr>
            </w:pPr>
            <w:r w:rsidRPr="00DF467E">
              <w:rPr>
                <w:lang w:eastAsia="en-US"/>
              </w:rPr>
              <w:t>Attention: Ms. Nokwanda Malindi (047 502 7106)</w:t>
            </w:r>
          </w:p>
        </w:tc>
        <w:tc>
          <w:tcPr>
            <w:tcW w:w="4252" w:type="dxa"/>
            <w:tcBorders>
              <w:top w:val="single" w:sz="4" w:space="0" w:color="auto"/>
              <w:left w:val="single" w:sz="4" w:space="0" w:color="auto"/>
              <w:bottom w:val="single" w:sz="4" w:space="0" w:color="auto"/>
              <w:right w:val="single" w:sz="4" w:space="0" w:color="auto"/>
            </w:tcBorders>
          </w:tcPr>
          <w:p w14:paraId="65E222B9" w14:textId="77777777" w:rsidR="00DF467E" w:rsidRPr="00DF467E" w:rsidRDefault="00DF467E" w:rsidP="00DF467E">
            <w:pPr>
              <w:spacing w:after="200" w:line="268" w:lineRule="auto"/>
              <w:contextualSpacing/>
              <w:rPr>
                <w:rFonts w:eastAsia="Calibri"/>
                <w:b/>
                <w:bCs/>
                <w:lang w:val="en-ZA" w:eastAsia="en-US"/>
              </w:rPr>
            </w:pPr>
            <w:r w:rsidRPr="00DF467E">
              <w:rPr>
                <w:rFonts w:eastAsia="Calibri"/>
                <w:b/>
                <w:bCs/>
                <w:lang w:val="en-ZA" w:eastAsia="en-US"/>
              </w:rPr>
              <w:t>EASTERN CAPE PROVINCE</w:t>
            </w:r>
          </w:p>
          <w:p w14:paraId="2F5B1343" w14:textId="77777777" w:rsidR="00DF467E" w:rsidRPr="00DF467E" w:rsidRDefault="00DF467E" w:rsidP="00DF467E">
            <w:pPr>
              <w:spacing w:before="200" w:after="200" w:line="268" w:lineRule="auto"/>
              <w:contextualSpacing/>
              <w:rPr>
                <w:rFonts w:eastAsia="Calibri"/>
                <w:lang w:val="en-ZA" w:eastAsia="en-US"/>
              </w:rPr>
            </w:pPr>
          </w:p>
          <w:p w14:paraId="53FEB513"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29 Sutherland Street, PRD 2 Building, Mthatha, 5099</w:t>
            </w:r>
          </w:p>
          <w:p w14:paraId="6D757B88"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1B3F809F"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5ADCB7D5"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lastRenderedPageBreak/>
              <w:t>NORTHERN CAPE PROVINCE</w:t>
            </w:r>
          </w:p>
          <w:p w14:paraId="60854323" w14:textId="77777777" w:rsidR="00DF467E" w:rsidRPr="00DF467E" w:rsidRDefault="00DF467E" w:rsidP="00DF467E">
            <w:pPr>
              <w:rPr>
                <w:bCs/>
                <w:lang w:eastAsia="en-US"/>
              </w:rPr>
            </w:pPr>
            <w:r w:rsidRPr="00DF467E">
              <w:rPr>
                <w:b/>
                <w:lang w:eastAsia="en-US"/>
              </w:rPr>
              <w:t>THE DIRECTOR -GENERAL</w:t>
            </w:r>
          </w:p>
          <w:p w14:paraId="736D90F8" w14:textId="77777777" w:rsidR="00DF467E" w:rsidRPr="00DF467E" w:rsidRDefault="00DF467E" w:rsidP="00DF467E">
            <w:pPr>
              <w:rPr>
                <w:b/>
                <w:lang w:eastAsia="en-US"/>
              </w:rPr>
            </w:pPr>
            <w:r w:rsidRPr="00DF467E">
              <w:rPr>
                <w:b/>
                <w:lang w:eastAsia="en-US"/>
              </w:rPr>
              <w:t>DEPARTMENT OF PUBLIC WORKS</w:t>
            </w:r>
          </w:p>
          <w:p w14:paraId="4D5F7294"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5002</w:t>
            </w:r>
          </w:p>
          <w:p w14:paraId="61BB749A" w14:textId="77777777" w:rsidR="00DF467E" w:rsidRPr="00DF467E" w:rsidRDefault="00DF467E" w:rsidP="00DF467E">
            <w:pPr>
              <w:rPr>
                <w:b/>
                <w:bCs/>
                <w:lang w:eastAsia="en-US"/>
              </w:rPr>
            </w:pPr>
            <w:r w:rsidRPr="00DF467E">
              <w:rPr>
                <w:b/>
                <w:bCs/>
                <w:lang w:eastAsia="en-US"/>
              </w:rPr>
              <w:t>Kimberley, 8300</w:t>
            </w:r>
          </w:p>
          <w:p w14:paraId="6F7513CE" w14:textId="77777777" w:rsidR="00DF467E" w:rsidRPr="00DF467E" w:rsidRDefault="00DF467E" w:rsidP="00DF467E">
            <w:pPr>
              <w:rPr>
                <w:lang w:eastAsia="en-US"/>
              </w:rPr>
            </w:pPr>
          </w:p>
          <w:p w14:paraId="7985BA32" w14:textId="77777777" w:rsidR="00DF467E" w:rsidRPr="00DF467E" w:rsidRDefault="00DF467E" w:rsidP="00DF467E">
            <w:pPr>
              <w:rPr>
                <w:b/>
                <w:bCs/>
                <w:lang w:eastAsia="en-US"/>
              </w:rPr>
            </w:pPr>
            <w:r w:rsidRPr="00DF467E">
              <w:rPr>
                <w:lang w:eastAsia="en-US"/>
              </w:rPr>
              <w:t>Attention: Ms. Carmen Abrahams (053 838 52 87)</w:t>
            </w:r>
          </w:p>
        </w:tc>
        <w:tc>
          <w:tcPr>
            <w:tcW w:w="4252" w:type="dxa"/>
            <w:tcBorders>
              <w:top w:val="single" w:sz="4" w:space="0" w:color="auto"/>
              <w:left w:val="single" w:sz="4" w:space="0" w:color="auto"/>
              <w:bottom w:val="single" w:sz="4" w:space="0" w:color="auto"/>
              <w:right w:val="single" w:sz="4" w:space="0" w:color="auto"/>
            </w:tcBorders>
          </w:tcPr>
          <w:p w14:paraId="1A4513D1"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NORTHERN CAPE PROVINCE</w:t>
            </w:r>
          </w:p>
          <w:p w14:paraId="6715F1F2" w14:textId="77777777" w:rsidR="00DF467E" w:rsidRPr="00DF467E" w:rsidRDefault="00DF467E" w:rsidP="00DF467E">
            <w:pPr>
              <w:spacing w:before="200" w:after="200" w:line="268" w:lineRule="auto"/>
              <w:contextualSpacing/>
              <w:rPr>
                <w:rFonts w:eastAsia="Calibri"/>
                <w:b/>
                <w:lang w:val="en-ZA" w:eastAsia="en-US"/>
              </w:rPr>
            </w:pPr>
          </w:p>
          <w:p w14:paraId="4FEFB385"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Old Magistrates Court, 21-23 Market Square, Kimberley, 8300</w:t>
            </w:r>
          </w:p>
          <w:p w14:paraId="39C6D0A8"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6A4C0D49"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6E360117"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NORTH WEST PROVINCE</w:t>
            </w:r>
          </w:p>
          <w:p w14:paraId="28D4CB70" w14:textId="77777777" w:rsidR="00DF467E" w:rsidRPr="00DF467E" w:rsidRDefault="00DF467E" w:rsidP="00DF467E">
            <w:pPr>
              <w:rPr>
                <w:bCs/>
                <w:lang w:eastAsia="en-US"/>
              </w:rPr>
            </w:pPr>
            <w:r w:rsidRPr="00DF467E">
              <w:rPr>
                <w:b/>
                <w:lang w:eastAsia="en-US"/>
              </w:rPr>
              <w:t>THE DIRECTOR -GENERAL</w:t>
            </w:r>
          </w:p>
          <w:p w14:paraId="068D59BD" w14:textId="77777777" w:rsidR="00DF467E" w:rsidRPr="00DF467E" w:rsidRDefault="00DF467E" w:rsidP="00DF467E">
            <w:pPr>
              <w:rPr>
                <w:b/>
                <w:lang w:eastAsia="en-US"/>
              </w:rPr>
            </w:pPr>
            <w:r w:rsidRPr="00DF467E">
              <w:rPr>
                <w:b/>
                <w:lang w:eastAsia="en-US"/>
              </w:rPr>
              <w:t>DEPARTMENT OF PUBLIC WORKS</w:t>
            </w:r>
          </w:p>
          <w:p w14:paraId="77B85729"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120</w:t>
            </w:r>
          </w:p>
          <w:p w14:paraId="75F4C63D" w14:textId="77777777" w:rsidR="00DF467E" w:rsidRPr="00DF467E" w:rsidRDefault="00DF467E" w:rsidP="00DF467E">
            <w:pPr>
              <w:rPr>
                <w:b/>
                <w:bCs/>
                <w:lang w:eastAsia="en-US"/>
              </w:rPr>
            </w:pPr>
            <w:r w:rsidRPr="00DF467E">
              <w:rPr>
                <w:b/>
                <w:bCs/>
                <w:lang w:eastAsia="en-US"/>
              </w:rPr>
              <w:t>Mmabatho, 2735</w:t>
            </w:r>
          </w:p>
          <w:p w14:paraId="4A660639" w14:textId="77777777" w:rsidR="00DF467E" w:rsidRPr="00DF467E" w:rsidRDefault="00DF467E" w:rsidP="00DF467E">
            <w:pPr>
              <w:rPr>
                <w:b/>
                <w:bCs/>
                <w:lang w:eastAsia="en-US"/>
              </w:rPr>
            </w:pPr>
          </w:p>
          <w:p w14:paraId="4709A07C" w14:textId="77777777" w:rsidR="00DF467E" w:rsidRPr="00DF467E" w:rsidRDefault="00DF467E" w:rsidP="00DF467E">
            <w:pPr>
              <w:rPr>
                <w:lang w:eastAsia="en-US"/>
              </w:rPr>
            </w:pPr>
            <w:r w:rsidRPr="00DF467E">
              <w:rPr>
                <w:lang w:eastAsia="en-US"/>
              </w:rPr>
              <w:t>Attention: Mr. Zwelithini Sibanda (018 386 5211)</w:t>
            </w:r>
          </w:p>
        </w:tc>
        <w:tc>
          <w:tcPr>
            <w:tcW w:w="4252" w:type="dxa"/>
            <w:tcBorders>
              <w:top w:val="single" w:sz="4" w:space="0" w:color="auto"/>
              <w:left w:val="single" w:sz="4" w:space="0" w:color="auto"/>
              <w:bottom w:val="single" w:sz="4" w:space="0" w:color="auto"/>
              <w:right w:val="single" w:sz="4" w:space="0" w:color="auto"/>
            </w:tcBorders>
          </w:tcPr>
          <w:p w14:paraId="575E7E7A"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NORTH WEST PROVINCE</w:t>
            </w:r>
          </w:p>
          <w:p w14:paraId="5F26E875" w14:textId="77777777" w:rsidR="00DF467E" w:rsidRPr="00DF467E" w:rsidRDefault="00DF467E" w:rsidP="00DF467E">
            <w:pPr>
              <w:spacing w:before="200" w:after="200" w:line="268" w:lineRule="auto"/>
              <w:contextualSpacing/>
              <w:rPr>
                <w:rFonts w:eastAsia="Calibri"/>
                <w:b/>
                <w:lang w:val="en-ZA" w:eastAsia="en-US"/>
              </w:rPr>
            </w:pPr>
          </w:p>
          <w:p w14:paraId="72B0BE0C"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810 Maisantwa, Luthuli Street, Unit 3, Mmabatho, 2735</w:t>
            </w:r>
          </w:p>
          <w:p w14:paraId="0177C1A2"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52BEEA15"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02A69486"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LIMPOPO PROVINCE</w:t>
            </w:r>
          </w:p>
          <w:p w14:paraId="4B9C7FF1" w14:textId="77777777" w:rsidR="00DF467E" w:rsidRPr="00DF467E" w:rsidRDefault="00DF467E" w:rsidP="00DF467E">
            <w:pPr>
              <w:rPr>
                <w:bCs/>
                <w:lang w:eastAsia="en-US"/>
              </w:rPr>
            </w:pPr>
            <w:r w:rsidRPr="00DF467E">
              <w:rPr>
                <w:b/>
                <w:lang w:eastAsia="en-US"/>
              </w:rPr>
              <w:t>THE DIRECTOR -GENERAL</w:t>
            </w:r>
          </w:p>
          <w:p w14:paraId="4DE52149" w14:textId="77777777" w:rsidR="00DF467E" w:rsidRPr="00DF467E" w:rsidRDefault="00DF467E" w:rsidP="00DF467E">
            <w:pPr>
              <w:rPr>
                <w:b/>
                <w:lang w:eastAsia="en-US"/>
              </w:rPr>
            </w:pPr>
            <w:r w:rsidRPr="00DF467E">
              <w:rPr>
                <w:b/>
                <w:lang w:eastAsia="en-US"/>
              </w:rPr>
              <w:t>DEPARTMENT OF PUBLIC WORKS</w:t>
            </w:r>
          </w:p>
          <w:p w14:paraId="6A3ACB1A"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9469</w:t>
            </w:r>
          </w:p>
          <w:p w14:paraId="6C8E9FA0" w14:textId="77777777" w:rsidR="00DF467E" w:rsidRPr="00DF467E" w:rsidRDefault="00DF467E" w:rsidP="00DF467E">
            <w:pPr>
              <w:rPr>
                <w:b/>
                <w:bCs/>
                <w:lang w:eastAsia="en-US"/>
              </w:rPr>
            </w:pPr>
            <w:r w:rsidRPr="00DF467E">
              <w:rPr>
                <w:b/>
                <w:bCs/>
                <w:lang w:eastAsia="en-US"/>
              </w:rPr>
              <w:t>Polokwane,0700</w:t>
            </w:r>
          </w:p>
          <w:p w14:paraId="368EAEA4" w14:textId="77777777" w:rsidR="00DF467E" w:rsidRPr="00DF467E" w:rsidRDefault="00DF467E" w:rsidP="00DF467E">
            <w:pPr>
              <w:rPr>
                <w:lang w:eastAsia="en-US"/>
              </w:rPr>
            </w:pPr>
          </w:p>
          <w:p w14:paraId="1ACEAA9D" w14:textId="77777777" w:rsidR="00DF467E" w:rsidRPr="00DF467E" w:rsidRDefault="00DF467E" w:rsidP="00DF467E">
            <w:pPr>
              <w:rPr>
                <w:b/>
                <w:bCs/>
                <w:lang w:eastAsia="en-US"/>
              </w:rPr>
            </w:pPr>
            <w:r w:rsidRPr="00DF467E">
              <w:rPr>
                <w:lang w:eastAsia="en-US"/>
              </w:rPr>
              <w:t>Attention: Mr. Ofhani Netshitakani (015 293 8032)</w:t>
            </w:r>
          </w:p>
        </w:tc>
        <w:tc>
          <w:tcPr>
            <w:tcW w:w="4252" w:type="dxa"/>
            <w:tcBorders>
              <w:top w:val="single" w:sz="4" w:space="0" w:color="auto"/>
              <w:left w:val="single" w:sz="4" w:space="0" w:color="auto"/>
              <w:bottom w:val="single" w:sz="4" w:space="0" w:color="auto"/>
              <w:right w:val="single" w:sz="4" w:space="0" w:color="auto"/>
            </w:tcBorders>
          </w:tcPr>
          <w:p w14:paraId="05740522"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LIMPOPO PROVINCE</w:t>
            </w:r>
          </w:p>
          <w:p w14:paraId="4EF59063" w14:textId="77777777" w:rsidR="00DF467E" w:rsidRPr="00DF467E" w:rsidRDefault="00DF467E" w:rsidP="00DF467E">
            <w:pPr>
              <w:spacing w:before="200" w:after="200" w:line="268" w:lineRule="auto"/>
              <w:contextualSpacing/>
              <w:rPr>
                <w:rFonts w:eastAsia="Calibri"/>
                <w:lang w:val="en-ZA" w:eastAsia="en-US"/>
              </w:rPr>
            </w:pPr>
          </w:p>
          <w:p w14:paraId="3DB11828"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78 Hans Van Rensburg Street, Sanlam Building, Polokwane,0700</w:t>
            </w:r>
          </w:p>
          <w:p w14:paraId="4DF8897A"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0BEAFF50"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vAlign w:val="center"/>
            <w:hideMark/>
          </w:tcPr>
          <w:p w14:paraId="0126FC87" w14:textId="77777777" w:rsidR="00DF467E" w:rsidRPr="00DF467E" w:rsidRDefault="00DF467E" w:rsidP="00DF467E">
            <w:pPr>
              <w:spacing w:before="200" w:after="200" w:line="268" w:lineRule="auto"/>
              <w:contextualSpacing/>
              <w:rPr>
                <w:rFonts w:eastAsia="Calibri"/>
                <w:b/>
                <w:bCs/>
                <w:sz w:val="22"/>
                <w:szCs w:val="22"/>
                <w:lang w:val="en-ZA" w:eastAsia="en-US"/>
              </w:rPr>
            </w:pPr>
            <w:r w:rsidRPr="00DF467E">
              <w:rPr>
                <w:rFonts w:eastAsia="Calibri"/>
                <w:b/>
                <w:bCs/>
                <w:sz w:val="16"/>
                <w:szCs w:val="16"/>
                <w:lang w:val="en-ZA" w:eastAsia="en-US"/>
              </w:rPr>
              <w:t>POSTED TENDERS MUST BE RECEIVED PRIOR CLOSING DATE AND TIME AT 11H00 BY THE DEPARTMENT</w:t>
            </w:r>
          </w:p>
        </w:tc>
        <w:tc>
          <w:tcPr>
            <w:tcW w:w="4252" w:type="dxa"/>
            <w:tcBorders>
              <w:top w:val="single" w:sz="4" w:space="0" w:color="auto"/>
              <w:left w:val="single" w:sz="4" w:space="0" w:color="auto"/>
              <w:bottom w:val="single" w:sz="4" w:space="0" w:color="auto"/>
              <w:right w:val="single" w:sz="4" w:space="0" w:color="auto"/>
            </w:tcBorders>
          </w:tcPr>
          <w:p w14:paraId="4FB272CD" w14:textId="77777777" w:rsidR="00DF467E" w:rsidRPr="00DF467E" w:rsidRDefault="00DF467E" w:rsidP="00DF467E">
            <w:pPr>
              <w:rPr>
                <w:rFonts w:ascii="Garamond" w:hAnsi="Garamond"/>
                <w:b/>
                <w:snapToGrid w:val="0"/>
                <w:sz w:val="24"/>
                <w:lang w:eastAsia="en-US"/>
              </w:rPr>
            </w:pPr>
          </w:p>
        </w:tc>
      </w:tr>
    </w:tbl>
    <w:p w14:paraId="51516106" w14:textId="77777777" w:rsidR="00DF467E" w:rsidRPr="00DF467E" w:rsidRDefault="00DF467E" w:rsidP="00DF467E">
      <w:pPr>
        <w:jc w:val="both"/>
        <w:rPr>
          <w:b/>
          <w:sz w:val="24"/>
          <w:szCs w:val="24"/>
          <w:lang w:eastAsia="en-US"/>
        </w:rPr>
      </w:pPr>
    </w:p>
    <w:p w14:paraId="3A040F87" w14:textId="77777777" w:rsidR="00DF467E" w:rsidRPr="00DF467E" w:rsidRDefault="00DF467E" w:rsidP="00DF467E">
      <w:pPr>
        <w:jc w:val="both"/>
        <w:rPr>
          <w:b/>
          <w:sz w:val="24"/>
          <w:szCs w:val="24"/>
          <w:lang w:eastAsia="en-US"/>
        </w:rPr>
      </w:pPr>
    </w:p>
    <w:p w14:paraId="48D47A8B" w14:textId="77777777" w:rsidR="00DF467E" w:rsidRPr="00DF467E" w:rsidRDefault="00DF467E" w:rsidP="00DF467E">
      <w:pPr>
        <w:jc w:val="both"/>
        <w:rPr>
          <w:b/>
          <w:sz w:val="24"/>
          <w:szCs w:val="24"/>
          <w:lang w:eastAsia="en-US"/>
        </w:rPr>
      </w:pPr>
    </w:p>
    <w:p w14:paraId="1A6E11CC" w14:textId="77777777" w:rsidR="00DF467E" w:rsidRPr="00DF467E" w:rsidRDefault="00DF467E" w:rsidP="00DF467E">
      <w:pPr>
        <w:jc w:val="both"/>
        <w:rPr>
          <w:b/>
          <w:bCs/>
          <w:sz w:val="24"/>
          <w:szCs w:val="24"/>
          <w:u w:val="single"/>
          <w:lang w:eastAsia="en-US"/>
        </w:rPr>
      </w:pPr>
    </w:p>
    <w:p w14:paraId="0BAD76C9" w14:textId="77777777" w:rsidR="00DF467E" w:rsidRPr="00DF467E" w:rsidRDefault="00DF467E" w:rsidP="00DF467E">
      <w:pPr>
        <w:jc w:val="both"/>
        <w:rPr>
          <w:b/>
          <w:bCs/>
          <w:sz w:val="24"/>
          <w:szCs w:val="24"/>
          <w:u w:val="single"/>
          <w:lang w:eastAsia="en-US"/>
        </w:rPr>
      </w:pPr>
    </w:p>
    <w:p w14:paraId="18B2AEED" w14:textId="77777777" w:rsidR="00DF467E" w:rsidRPr="00DF467E" w:rsidRDefault="00DF467E" w:rsidP="00DF467E">
      <w:pPr>
        <w:jc w:val="both"/>
        <w:rPr>
          <w:b/>
          <w:bCs/>
          <w:sz w:val="24"/>
          <w:szCs w:val="24"/>
          <w:u w:val="single"/>
          <w:lang w:eastAsia="en-US"/>
        </w:rPr>
      </w:pPr>
    </w:p>
    <w:p w14:paraId="19ED6C87" w14:textId="77777777" w:rsidR="00DF467E" w:rsidRPr="00DF467E" w:rsidRDefault="00DF467E" w:rsidP="00DF467E">
      <w:pPr>
        <w:jc w:val="both"/>
        <w:rPr>
          <w:b/>
          <w:bCs/>
          <w:sz w:val="24"/>
          <w:szCs w:val="24"/>
          <w:u w:val="single"/>
          <w:lang w:eastAsia="en-US"/>
        </w:rPr>
      </w:pPr>
    </w:p>
    <w:p w14:paraId="446933E3" w14:textId="77777777" w:rsidR="00DF467E" w:rsidRPr="00DF467E" w:rsidRDefault="00DF467E" w:rsidP="00DF467E">
      <w:pPr>
        <w:jc w:val="both"/>
        <w:rPr>
          <w:b/>
          <w:bCs/>
          <w:sz w:val="24"/>
          <w:szCs w:val="24"/>
          <w:u w:val="single"/>
          <w:lang w:eastAsia="en-US"/>
        </w:rPr>
      </w:pPr>
    </w:p>
    <w:p w14:paraId="12F851D3" w14:textId="77777777" w:rsidR="00DF467E" w:rsidRPr="00DF467E" w:rsidRDefault="00DF467E" w:rsidP="00DF467E">
      <w:pPr>
        <w:jc w:val="both"/>
        <w:rPr>
          <w:b/>
          <w:bCs/>
          <w:sz w:val="24"/>
          <w:szCs w:val="24"/>
          <w:u w:val="single"/>
          <w:lang w:eastAsia="en-US"/>
        </w:rPr>
      </w:pPr>
    </w:p>
    <w:p w14:paraId="5B67D4A2" w14:textId="77777777" w:rsidR="00DF467E" w:rsidRPr="00DF467E" w:rsidRDefault="00DF467E" w:rsidP="00DF467E">
      <w:pPr>
        <w:jc w:val="both"/>
        <w:rPr>
          <w:b/>
          <w:bCs/>
          <w:sz w:val="24"/>
          <w:szCs w:val="24"/>
          <w:u w:val="single"/>
          <w:lang w:eastAsia="en-US"/>
        </w:rPr>
      </w:pPr>
    </w:p>
    <w:p w14:paraId="3955218B" w14:textId="77777777" w:rsidR="00DF467E" w:rsidRPr="00DF467E" w:rsidRDefault="00DF467E" w:rsidP="00DF467E">
      <w:pPr>
        <w:jc w:val="both"/>
        <w:rPr>
          <w:b/>
          <w:bCs/>
          <w:sz w:val="24"/>
          <w:szCs w:val="24"/>
          <w:u w:val="single"/>
          <w:lang w:eastAsia="en-US"/>
        </w:rPr>
      </w:pPr>
    </w:p>
    <w:p w14:paraId="11F4B168" w14:textId="77777777" w:rsidR="00DF467E" w:rsidRPr="00DF467E" w:rsidRDefault="00DF467E" w:rsidP="00DF467E">
      <w:pPr>
        <w:jc w:val="both"/>
        <w:rPr>
          <w:b/>
          <w:bCs/>
          <w:sz w:val="24"/>
          <w:szCs w:val="24"/>
          <w:u w:val="single"/>
          <w:lang w:eastAsia="en-US"/>
        </w:rPr>
      </w:pPr>
    </w:p>
    <w:p w14:paraId="7346A970" w14:textId="77777777" w:rsidR="00DF467E" w:rsidRPr="00DF467E" w:rsidRDefault="00DF467E" w:rsidP="00DF467E">
      <w:pPr>
        <w:jc w:val="both"/>
        <w:rPr>
          <w:b/>
          <w:bCs/>
          <w:sz w:val="24"/>
          <w:szCs w:val="24"/>
          <w:u w:val="single"/>
          <w:lang w:eastAsia="en-US"/>
        </w:rPr>
      </w:pPr>
    </w:p>
    <w:p w14:paraId="78DF128A" w14:textId="77777777" w:rsidR="00DF467E" w:rsidRPr="00DF467E" w:rsidRDefault="00DF467E" w:rsidP="00DF467E">
      <w:pPr>
        <w:jc w:val="both"/>
        <w:rPr>
          <w:b/>
          <w:bCs/>
          <w:sz w:val="24"/>
          <w:szCs w:val="24"/>
          <w:u w:val="single"/>
          <w:lang w:eastAsia="en-US"/>
        </w:rPr>
      </w:pPr>
    </w:p>
    <w:p w14:paraId="20D724DB" w14:textId="77777777" w:rsidR="00DF467E" w:rsidRPr="00DF467E" w:rsidRDefault="00DF467E" w:rsidP="00DF467E">
      <w:pPr>
        <w:jc w:val="both"/>
        <w:rPr>
          <w:b/>
          <w:bCs/>
          <w:sz w:val="24"/>
          <w:szCs w:val="24"/>
          <w:u w:val="single"/>
          <w:lang w:eastAsia="en-US"/>
        </w:rPr>
      </w:pPr>
    </w:p>
    <w:p w14:paraId="78ADAE9C" w14:textId="77777777" w:rsidR="00DF467E" w:rsidRPr="00DF467E" w:rsidRDefault="00DF467E" w:rsidP="00DF467E">
      <w:pPr>
        <w:jc w:val="both"/>
        <w:rPr>
          <w:b/>
          <w:bCs/>
          <w:sz w:val="24"/>
          <w:szCs w:val="24"/>
          <w:u w:val="single"/>
          <w:lang w:eastAsia="en-US"/>
        </w:rPr>
      </w:pPr>
    </w:p>
    <w:p w14:paraId="3A109AB2" w14:textId="77777777" w:rsidR="00DF467E" w:rsidRPr="00DF467E" w:rsidRDefault="00DF467E" w:rsidP="00DF467E">
      <w:pPr>
        <w:jc w:val="both"/>
        <w:rPr>
          <w:b/>
          <w:bCs/>
          <w:sz w:val="24"/>
          <w:szCs w:val="24"/>
          <w:u w:val="single"/>
          <w:lang w:eastAsia="en-US"/>
        </w:rPr>
      </w:pPr>
    </w:p>
    <w:p w14:paraId="2A0B7A9A" w14:textId="77777777" w:rsidR="00DF467E" w:rsidRPr="00DF467E" w:rsidRDefault="00DF467E" w:rsidP="00DF467E">
      <w:pPr>
        <w:jc w:val="both"/>
        <w:rPr>
          <w:b/>
          <w:bCs/>
          <w:sz w:val="24"/>
          <w:szCs w:val="24"/>
          <w:u w:val="single"/>
          <w:lang w:eastAsia="en-US"/>
        </w:rPr>
      </w:pPr>
    </w:p>
    <w:p w14:paraId="156B3AEB" w14:textId="77777777" w:rsidR="00DF467E" w:rsidRPr="00DF467E" w:rsidRDefault="00DF467E" w:rsidP="00DF467E">
      <w:pPr>
        <w:jc w:val="both"/>
        <w:rPr>
          <w:b/>
          <w:bCs/>
          <w:sz w:val="24"/>
          <w:szCs w:val="24"/>
          <w:u w:val="single"/>
          <w:lang w:eastAsia="en-US"/>
        </w:rPr>
      </w:pPr>
    </w:p>
    <w:p w14:paraId="4DBFFC19" w14:textId="77777777" w:rsidR="00DF467E" w:rsidRPr="00DF467E" w:rsidRDefault="00DF467E" w:rsidP="00DF467E">
      <w:pPr>
        <w:jc w:val="both"/>
        <w:rPr>
          <w:b/>
          <w:bCs/>
          <w:sz w:val="24"/>
          <w:szCs w:val="24"/>
          <w:u w:val="single"/>
          <w:lang w:eastAsia="en-US"/>
        </w:rPr>
      </w:pPr>
    </w:p>
    <w:p w14:paraId="593723CC" w14:textId="77777777" w:rsidR="00DF467E" w:rsidRPr="00DF467E" w:rsidRDefault="00DF467E" w:rsidP="00DF467E">
      <w:pPr>
        <w:jc w:val="both"/>
        <w:rPr>
          <w:b/>
          <w:bCs/>
          <w:sz w:val="24"/>
          <w:szCs w:val="24"/>
          <w:u w:val="single"/>
          <w:lang w:eastAsia="en-US"/>
        </w:rPr>
      </w:pPr>
    </w:p>
    <w:p w14:paraId="33652559" w14:textId="77777777" w:rsidR="00DF467E" w:rsidRPr="00DF467E" w:rsidRDefault="00DF467E" w:rsidP="00DF467E">
      <w:pPr>
        <w:spacing w:line="600" w:lineRule="auto"/>
        <w:rPr>
          <w:noProof/>
          <w:sz w:val="24"/>
          <w:szCs w:val="24"/>
          <w:lang w:eastAsia="en-US"/>
        </w:rPr>
      </w:pPr>
      <w:bookmarkStart w:id="31" w:name="_Toc173847074"/>
      <w:r w:rsidRPr="00DF467E">
        <w:rPr>
          <w:noProof/>
          <w:sz w:val="24"/>
          <w:szCs w:val="24"/>
          <w:lang w:eastAsia="en-US"/>
        </w:rPr>
        <w:t xml:space="preserve">TABLE OF CONTENT </w:t>
      </w:r>
    </w:p>
    <w:p w14:paraId="4A5691CF" w14:textId="77777777" w:rsidR="00DF467E" w:rsidRPr="00DF467E" w:rsidRDefault="00DF467E" w:rsidP="00DF467E">
      <w:pPr>
        <w:spacing w:line="600" w:lineRule="auto"/>
        <w:rPr>
          <w:noProof/>
          <w:sz w:val="24"/>
          <w:szCs w:val="24"/>
          <w:lang w:eastAsia="en-US"/>
        </w:rPr>
      </w:pPr>
      <w:r w:rsidRPr="00DF467E">
        <w:rPr>
          <w:noProof/>
          <w:sz w:val="24"/>
          <w:szCs w:val="24"/>
          <w:lang w:eastAsia="en-US"/>
        </w:rPr>
        <w:t xml:space="preserve">CONTENT </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 xml:space="preserve">       PAGE</w:t>
      </w:r>
    </w:p>
    <w:p w14:paraId="7624A12A" w14:textId="77777777" w:rsidR="00DF467E" w:rsidRPr="00DF467E" w:rsidRDefault="00DF467E" w:rsidP="00DF467E">
      <w:pPr>
        <w:spacing w:line="600" w:lineRule="auto"/>
        <w:rPr>
          <w:noProof/>
          <w:sz w:val="24"/>
          <w:szCs w:val="24"/>
          <w:lang w:eastAsia="en-US"/>
        </w:rPr>
      </w:pPr>
      <w:r w:rsidRPr="00DF467E">
        <w:rPr>
          <w:noProof/>
          <w:sz w:val="24"/>
          <w:szCs w:val="24"/>
          <w:lang w:eastAsia="en-US"/>
        </w:rPr>
        <w:t>1.</w:t>
      </w:r>
      <w:r w:rsidRPr="00DF467E">
        <w:rPr>
          <w:noProof/>
          <w:sz w:val="24"/>
          <w:szCs w:val="24"/>
          <w:lang w:eastAsia="en-US"/>
        </w:rPr>
        <w:tab/>
        <w:t>DISCLAIMER</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6</w:t>
      </w:r>
    </w:p>
    <w:p w14:paraId="7647C8D5" w14:textId="77777777" w:rsidR="00DF467E" w:rsidRPr="00DF467E" w:rsidRDefault="00DF467E" w:rsidP="00DF467E">
      <w:pPr>
        <w:spacing w:line="600" w:lineRule="auto"/>
        <w:rPr>
          <w:noProof/>
          <w:sz w:val="24"/>
          <w:szCs w:val="24"/>
          <w:lang w:eastAsia="en-US"/>
        </w:rPr>
      </w:pPr>
      <w:r w:rsidRPr="00DF467E">
        <w:rPr>
          <w:noProof/>
          <w:sz w:val="24"/>
          <w:szCs w:val="24"/>
          <w:lang w:eastAsia="en-US"/>
        </w:rPr>
        <w:t>2.</w:t>
      </w:r>
      <w:r w:rsidRPr="00DF467E">
        <w:rPr>
          <w:noProof/>
          <w:sz w:val="24"/>
          <w:szCs w:val="24"/>
          <w:lang w:eastAsia="en-US"/>
        </w:rPr>
        <w:tab/>
        <w:t>INTERPRETATIONS, ABBREVIATIONS &amp; DEFINITIONS, ACRONYMS</w:t>
      </w:r>
      <w:r w:rsidRPr="00DF467E">
        <w:rPr>
          <w:noProof/>
          <w:sz w:val="24"/>
          <w:szCs w:val="24"/>
          <w:lang w:eastAsia="en-US"/>
        </w:rPr>
        <w:tab/>
        <w:t>10</w:t>
      </w:r>
    </w:p>
    <w:p w14:paraId="3AF087E5" w14:textId="77777777" w:rsidR="00DF467E" w:rsidRPr="00DF467E" w:rsidRDefault="00DF467E" w:rsidP="00DF467E">
      <w:pPr>
        <w:spacing w:line="600" w:lineRule="auto"/>
        <w:rPr>
          <w:noProof/>
          <w:sz w:val="24"/>
          <w:szCs w:val="24"/>
          <w:lang w:eastAsia="en-US"/>
        </w:rPr>
      </w:pPr>
      <w:r w:rsidRPr="00DF467E">
        <w:rPr>
          <w:noProof/>
          <w:sz w:val="24"/>
          <w:szCs w:val="24"/>
          <w:lang w:eastAsia="en-US"/>
        </w:rPr>
        <w:lastRenderedPageBreak/>
        <w:t>3.</w:t>
      </w:r>
      <w:r w:rsidRPr="00DF467E">
        <w:rPr>
          <w:noProof/>
          <w:sz w:val="24"/>
          <w:szCs w:val="24"/>
          <w:lang w:eastAsia="en-US"/>
        </w:rPr>
        <w:tab/>
        <w:t>BACKGROUND OVERVIEW</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13</w:t>
      </w:r>
    </w:p>
    <w:p w14:paraId="389A210D" w14:textId="77777777" w:rsidR="00DF467E" w:rsidRPr="00DF467E" w:rsidRDefault="00DF467E" w:rsidP="00DF467E">
      <w:pPr>
        <w:spacing w:line="600" w:lineRule="auto"/>
        <w:rPr>
          <w:noProof/>
          <w:sz w:val="24"/>
          <w:szCs w:val="24"/>
          <w:lang w:eastAsia="en-US"/>
        </w:rPr>
      </w:pPr>
      <w:r w:rsidRPr="00DF467E">
        <w:rPr>
          <w:noProof/>
          <w:sz w:val="24"/>
          <w:szCs w:val="24"/>
          <w:lang w:eastAsia="en-US"/>
        </w:rPr>
        <w:t>4.</w:t>
      </w:r>
      <w:r w:rsidRPr="00DF467E">
        <w:rPr>
          <w:noProof/>
          <w:sz w:val="24"/>
          <w:szCs w:val="24"/>
          <w:lang w:eastAsia="en-US"/>
        </w:rPr>
        <w:tab/>
        <w:t>TENDER ADVERT</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14</w:t>
      </w:r>
    </w:p>
    <w:p w14:paraId="0BF2C6CB" w14:textId="77777777" w:rsidR="00DF467E" w:rsidRPr="00DF467E" w:rsidRDefault="00DF467E" w:rsidP="00DF467E">
      <w:pPr>
        <w:spacing w:line="600" w:lineRule="auto"/>
        <w:rPr>
          <w:noProof/>
          <w:sz w:val="24"/>
          <w:szCs w:val="24"/>
          <w:lang w:eastAsia="en-US"/>
        </w:rPr>
      </w:pPr>
      <w:r w:rsidRPr="00DF467E">
        <w:rPr>
          <w:noProof/>
          <w:sz w:val="24"/>
          <w:szCs w:val="24"/>
          <w:lang w:eastAsia="en-US"/>
        </w:rPr>
        <w:t>5.</w:t>
      </w:r>
      <w:r w:rsidRPr="00DF467E">
        <w:rPr>
          <w:noProof/>
          <w:sz w:val="24"/>
          <w:szCs w:val="24"/>
          <w:lang w:eastAsia="en-US"/>
        </w:rPr>
        <w:tab/>
        <w:t>STATUS QUO</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16</w:t>
      </w:r>
    </w:p>
    <w:p w14:paraId="7BC10FC4" w14:textId="77777777" w:rsidR="00DF467E" w:rsidRPr="00DF467E" w:rsidRDefault="00DF467E" w:rsidP="00DF467E">
      <w:pPr>
        <w:spacing w:line="600" w:lineRule="auto"/>
        <w:rPr>
          <w:noProof/>
          <w:sz w:val="24"/>
          <w:szCs w:val="24"/>
          <w:lang w:eastAsia="en-US"/>
        </w:rPr>
      </w:pPr>
      <w:r w:rsidRPr="00DF467E">
        <w:rPr>
          <w:noProof/>
          <w:sz w:val="24"/>
          <w:szCs w:val="24"/>
          <w:lang w:eastAsia="en-US"/>
        </w:rPr>
        <w:t>5.1</w:t>
      </w:r>
      <w:r w:rsidRPr="00DF467E">
        <w:rPr>
          <w:noProof/>
          <w:sz w:val="24"/>
          <w:szCs w:val="24"/>
          <w:lang w:eastAsia="en-US"/>
        </w:rPr>
        <w:tab/>
        <w:t>PROBLEM STATEMENT</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16</w:t>
      </w:r>
    </w:p>
    <w:p w14:paraId="3886D0FC" w14:textId="77777777" w:rsidR="00DF467E" w:rsidRPr="00DF467E" w:rsidRDefault="00DF467E" w:rsidP="00DF467E">
      <w:pPr>
        <w:spacing w:line="600" w:lineRule="auto"/>
        <w:ind w:left="709" w:hanging="709"/>
        <w:rPr>
          <w:noProof/>
          <w:sz w:val="24"/>
          <w:szCs w:val="24"/>
          <w:lang w:eastAsia="en-US"/>
        </w:rPr>
      </w:pPr>
      <w:r w:rsidRPr="00DF467E">
        <w:rPr>
          <w:noProof/>
          <w:sz w:val="24"/>
          <w:szCs w:val="24"/>
          <w:lang w:eastAsia="en-US"/>
        </w:rPr>
        <w:t>5.2</w:t>
      </w:r>
      <w:r w:rsidRPr="00DF467E">
        <w:rPr>
          <w:noProof/>
          <w:sz w:val="24"/>
          <w:szCs w:val="24"/>
          <w:lang w:eastAsia="en-US"/>
        </w:rPr>
        <w:tab/>
        <w:t>GOALS AND OBJECTIVES OF LETTING OUT STATE-OWNED PROPERTIES TO INTERESTED INVESTORS:</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17</w:t>
      </w:r>
    </w:p>
    <w:p w14:paraId="270C13EA" w14:textId="77777777" w:rsidR="00DF467E" w:rsidRPr="00DF467E" w:rsidRDefault="00DF467E" w:rsidP="00DF467E">
      <w:pPr>
        <w:spacing w:line="600" w:lineRule="auto"/>
        <w:rPr>
          <w:noProof/>
          <w:sz w:val="24"/>
          <w:szCs w:val="24"/>
          <w:lang w:eastAsia="en-US"/>
        </w:rPr>
      </w:pPr>
      <w:r w:rsidRPr="00DF467E">
        <w:rPr>
          <w:noProof/>
          <w:sz w:val="24"/>
          <w:szCs w:val="24"/>
          <w:lang w:eastAsia="en-US"/>
        </w:rPr>
        <w:t>6.</w:t>
      </w:r>
      <w:r w:rsidRPr="00DF467E">
        <w:rPr>
          <w:noProof/>
          <w:sz w:val="24"/>
          <w:szCs w:val="24"/>
          <w:lang w:eastAsia="en-US"/>
        </w:rPr>
        <w:tab/>
        <w:t>EVALUATION METHODOLOGY</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19</w:t>
      </w:r>
    </w:p>
    <w:p w14:paraId="1564AC9C" w14:textId="77777777" w:rsidR="00DF467E" w:rsidRPr="00DF467E" w:rsidRDefault="00DF467E" w:rsidP="00DF467E">
      <w:pPr>
        <w:spacing w:line="600" w:lineRule="auto"/>
        <w:rPr>
          <w:noProof/>
          <w:sz w:val="24"/>
          <w:szCs w:val="24"/>
          <w:lang w:eastAsia="en-US"/>
        </w:rPr>
      </w:pPr>
      <w:r w:rsidRPr="00DF467E">
        <w:rPr>
          <w:noProof/>
          <w:sz w:val="24"/>
          <w:szCs w:val="24"/>
          <w:lang w:eastAsia="en-US"/>
        </w:rPr>
        <w:t>6.1.</w:t>
      </w:r>
      <w:r w:rsidRPr="00DF467E">
        <w:rPr>
          <w:noProof/>
          <w:sz w:val="24"/>
          <w:szCs w:val="24"/>
          <w:lang w:eastAsia="en-US"/>
        </w:rPr>
        <w:tab/>
        <w:t>EVALUATION AND SCORING METHODOLOGY</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19</w:t>
      </w:r>
    </w:p>
    <w:p w14:paraId="523EA3C7" w14:textId="77777777" w:rsidR="00DF467E" w:rsidRPr="00DF467E" w:rsidRDefault="00DF467E" w:rsidP="00DF467E">
      <w:pPr>
        <w:spacing w:line="600" w:lineRule="auto"/>
        <w:rPr>
          <w:noProof/>
          <w:sz w:val="24"/>
          <w:szCs w:val="24"/>
          <w:lang w:eastAsia="en-US"/>
        </w:rPr>
      </w:pPr>
      <w:r w:rsidRPr="00DF467E">
        <w:rPr>
          <w:noProof/>
          <w:sz w:val="24"/>
          <w:szCs w:val="24"/>
          <w:lang w:eastAsia="en-US"/>
        </w:rPr>
        <w:t>6.2.</w:t>
      </w:r>
      <w:r w:rsidRPr="00DF467E">
        <w:rPr>
          <w:noProof/>
          <w:sz w:val="24"/>
          <w:szCs w:val="24"/>
          <w:lang w:eastAsia="en-US"/>
        </w:rPr>
        <w:tab/>
        <w:t>EVALUATION CRITERIA</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20</w:t>
      </w:r>
    </w:p>
    <w:p w14:paraId="481DF198" w14:textId="77777777" w:rsidR="00DF467E" w:rsidRPr="00DF467E" w:rsidRDefault="00DF467E" w:rsidP="00DF467E">
      <w:pPr>
        <w:spacing w:line="600" w:lineRule="auto"/>
        <w:rPr>
          <w:noProof/>
          <w:sz w:val="24"/>
          <w:szCs w:val="24"/>
          <w:lang w:eastAsia="en-US"/>
        </w:rPr>
      </w:pPr>
      <w:r w:rsidRPr="00DF467E">
        <w:rPr>
          <w:noProof/>
          <w:sz w:val="24"/>
          <w:szCs w:val="24"/>
          <w:lang w:eastAsia="en-US"/>
        </w:rPr>
        <w:t>7.</w:t>
      </w:r>
      <w:r w:rsidRPr="00DF467E">
        <w:rPr>
          <w:noProof/>
          <w:sz w:val="24"/>
          <w:szCs w:val="24"/>
          <w:lang w:eastAsia="en-US"/>
        </w:rPr>
        <w:tab/>
        <w:t>STAGE 3: EVALUATION FINANCIAL OFFER &amp; PREFERENCE GOAL</w:t>
      </w:r>
      <w:r w:rsidRPr="00DF467E">
        <w:rPr>
          <w:noProof/>
          <w:sz w:val="24"/>
          <w:szCs w:val="24"/>
          <w:lang w:eastAsia="en-US"/>
        </w:rPr>
        <w:tab/>
        <w:t>37</w:t>
      </w:r>
    </w:p>
    <w:p w14:paraId="3FCA2810" w14:textId="77777777" w:rsidR="00DF467E" w:rsidRPr="00DF467E" w:rsidRDefault="00DF467E" w:rsidP="00DF467E">
      <w:pPr>
        <w:spacing w:line="600" w:lineRule="auto"/>
        <w:ind w:left="709" w:hanging="709"/>
        <w:rPr>
          <w:noProof/>
          <w:sz w:val="24"/>
          <w:szCs w:val="24"/>
          <w:lang w:eastAsia="en-US"/>
        </w:rPr>
      </w:pPr>
      <w:r w:rsidRPr="00DF467E">
        <w:rPr>
          <w:noProof/>
          <w:sz w:val="24"/>
          <w:szCs w:val="24"/>
          <w:lang w:eastAsia="en-US"/>
        </w:rPr>
        <w:t>8.</w:t>
      </w:r>
      <w:r w:rsidRPr="00DF467E">
        <w:rPr>
          <w:noProof/>
          <w:sz w:val="24"/>
          <w:szCs w:val="24"/>
          <w:lang w:eastAsia="en-US"/>
        </w:rPr>
        <w:tab/>
        <w:t>DPW OBJECTIVE CRITERIA: TRANSFORMATION AND EMPOWERMENT IN THE PROPERTY SECTOR</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38</w:t>
      </w:r>
    </w:p>
    <w:p w14:paraId="496FD178" w14:textId="77777777" w:rsidR="00DF467E" w:rsidRPr="00DF467E" w:rsidRDefault="00DF467E" w:rsidP="00DF467E">
      <w:pPr>
        <w:spacing w:line="600" w:lineRule="auto"/>
        <w:rPr>
          <w:noProof/>
          <w:sz w:val="24"/>
          <w:szCs w:val="24"/>
          <w:lang w:eastAsia="en-US"/>
        </w:rPr>
      </w:pPr>
      <w:r w:rsidRPr="00DF467E">
        <w:rPr>
          <w:noProof/>
          <w:sz w:val="24"/>
          <w:szCs w:val="24"/>
          <w:lang w:eastAsia="en-US"/>
        </w:rPr>
        <w:t>9.</w:t>
      </w:r>
      <w:r w:rsidRPr="00DF467E">
        <w:rPr>
          <w:noProof/>
          <w:sz w:val="24"/>
          <w:szCs w:val="24"/>
          <w:lang w:eastAsia="en-US"/>
        </w:rPr>
        <w:tab/>
        <w:t>GENERAL CONDITIONS OF THE REQUEST FOR PROPOSALS</w:t>
      </w:r>
      <w:r w:rsidRPr="00DF467E">
        <w:rPr>
          <w:noProof/>
          <w:sz w:val="24"/>
          <w:szCs w:val="24"/>
          <w:lang w:eastAsia="en-US"/>
        </w:rPr>
        <w:tab/>
      </w:r>
      <w:r w:rsidRPr="00DF467E">
        <w:rPr>
          <w:noProof/>
          <w:sz w:val="24"/>
          <w:szCs w:val="24"/>
          <w:lang w:eastAsia="en-US"/>
        </w:rPr>
        <w:tab/>
        <w:t>38</w:t>
      </w:r>
    </w:p>
    <w:p w14:paraId="61C3B265" w14:textId="77777777" w:rsidR="00DF467E" w:rsidRPr="00DF467E" w:rsidRDefault="00DF467E" w:rsidP="00DF467E">
      <w:pPr>
        <w:spacing w:line="600" w:lineRule="auto"/>
        <w:rPr>
          <w:noProof/>
          <w:sz w:val="24"/>
          <w:szCs w:val="24"/>
          <w:lang w:eastAsia="en-US"/>
        </w:rPr>
      </w:pPr>
      <w:r w:rsidRPr="00DF467E">
        <w:rPr>
          <w:noProof/>
          <w:sz w:val="24"/>
          <w:szCs w:val="24"/>
          <w:lang w:eastAsia="en-US"/>
        </w:rPr>
        <w:t>10.</w:t>
      </w:r>
      <w:r w:rsidRPr="00DF467E">
        <w:rPr>
          <w:noProof/>
          <w:sz w:val="24"/>
          <w:szCs w:val="24"/>
          <w:lang w:eastAsia="en-US"/>
        </w:rPr>
        <w:tab/>
        <w:t>FORM AND ANNEXURES</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42</w:t>
      </w:r>
    </w:p>
    <w:p w14:paraId="2B9FC9AC" w14:textId="77777777" w:rsidR="00DF467E" w:rsidRPr="00DF467E" w:rsidRDefault="00DF467E" w:rsidP="00DF467E">
      <w:pPr>
        <w:spacing w:line="600" w:lineRule="auto"/>
        <w:rPr>
          <w:noProof/>
          <w:sz w:val="24"/>
          <w:szCs w:val="24"/>
          <w:lang w:eastAsia="en-US"/>
        </w:rPr>
      </w:pPr>
      <w:r w:rsidRPr="00DF467E">
        <w:rPr>
          <w:noProof/>
          <w:sz w:val="24"/>
          <w:szCs w:val="24"/>
          <w:lang w:eastAsia="en-US"/>
        </w:rPr>
        <w:t>11.</w:t>
      </w:r>
      <w:r w:rsidRPr="00DF467E">
        <w:rPr>
          <w:noProof/>
          <w:sz w:val="24"/>
          <w:szCs w:val="24"/>
          <w:lang w:eastAsia="en-US"/>
        </w:rPr>
        <w:tab/>
        <w:t>KEY DELIVERABLES FOR DEVELOPMENT PROPOSAL</w:t>
      </w:r>
      <w:r w:rsidRPr="00DF467E">
        <w:rPr>
          <w:noProof/>
          <w:sz w:val="24"/>
          <w:szCs w:val="24"/>
          <w:lang w:eastAsia="en-US"/>
        </w:rPr>
        <w:tab/>
      </w:r>
      <w:r w:rsidRPr="00DF467E">
        <w:rPr>
          <w:noProof/>
          <w:sz w:val="24"/>
          <w:szCs w:val="24"/>
          <w:lang w:eastAsia="en-US"/>
        </w:rPr>
        <w:tab/>
      </w:r>
      <w:r w:rsidRPr="00DF467E">
        <w:rPr>
          <w:noProof/>
          <w:sz w:val="24"/>
          <w:szCs w:val="24"/>
          <w:lang w:eastAsia="en-US"/>
        </w:rPr>
        <w:tab/>
        <w:t>42</w:t>
      </w:r>
    </w:p>
    <w:p w14:paraId="2C08A46D" w14:textId="77777777" w:rsidR="00DF467E" w:rsidRPr="00DF467E" w:rsidRDefault="00DF467E" w:rsidP="00DF467E">
      <w:pPr>
        <w:spacing w:line="600" w:lineRule="auto"/>
        <w:rPr>
          <w:noProof/>
          <w:sz w:val="24"/>
          <w:szCs w:val="24"/>
          <w:lang w:eastAsia="en-US"/>
        </w:rPr>
      </w:pPr>
      <w:r w:rsidRPr="00DF467E">
        <w:rPr>
          <w:noProof/>
          <w:sz w:val="24"/>
          <w:szCs w:val="24"/>
          <w:lang w:eastAsia="en-US"/>
        </w:rPr>
        <w:t>11.1.</w:t>
      </w:r>
      <w:r w:rsidRPr="00DF467E">
        <w:rPr>
          <w:noProof/>
          <w:sz w:val="24"/>
          <w:szCs w:val="24"/>
          <w:lang w:eastAsia="en-US"/>
        </w:rPr>
        <w:tab/>
        <w:t>PROJECT PROPERTY OVERVIEW</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43</w:t>
      </w:r>
    </w:p>
    <w:p w14:paraId="6298B460" w14:textId="77777777" w:rsidR="00DF467E" w:rsidRPr="00DF467E" w:rsidRDefault="00DF467E" w:rsidP="00DF467E">
      <w:pPr>
        <w:rPr>
          <w:sz w:val="24"/>
          <w:szCs w:val="24"/>
          <w:lang w:eastAsia="en-US"/>
        </w:rPr>
        <w:sectPr w:rsidR="00DF467E" w:rsidRPr="00DF467E" w:rsidSect="00DF467E">
          <w:headerReference w:type="default" r:id="rId15"/>
          <w:footerReference w:type="default" r:id="rId16"/>
          <w:headerReference w:type="first" r:id="rId17"/>
          <w:footerReference w:type="first" r:id="rId18"/>
          <w:pgSz w:w="11907" w:h="16840" w:code="9"/>
          <w:pgMar w:top="1217" w:right="1412" w:bottom="1191" w:left="1412" w:header="568" w:footer="424" w:gutter="0"/>
          <w:cols w:space="720"/>
          <w:titlePg/>
          <w:docGrid w:linePitch="360"/>
        </w:sectPr>
      </w:pPr>
    </w:p>
    <w:p w14:paraId="174CAB5B" w14:textId="77777777" w:rsidR="00DF467E" w:rsidRPr="00DF467E" w:rsidRDefault="00DF467E" w:rsidP="00DF467E">
      <w:pPr>
        <w:rPr>
          <w:sz w:val="24"/>
          <w:szCs w:val="24"/>
          <w:lang w:eastAsia="en-US"/>
        </w:rPr>
        <w:sectPr w:rsidR="00DF467E" w:rsidRPr="00DF467E" w:rsidSect="00DF467E">
          <w:pgSz w:w="11907" w:h="16840" w:code="9"/>
          <w:pgMar w:top="1217" w:right="1412" w:bottom="1191" w:left="1412" w:header="568" w:footer="424" w:gutter="0"/>
          <w:cols w:space="720"/>
          <w:titlePg/>
          <w:docGrid w:linePitch="360"/>
        </w:sectPr>
      </w:pPr>
    </w:p>
    <w:p w14:paraId="73568BC9" w14:textId="77777777" w:rsidR="00DF467E" w:rsidRPr="00DF467E" w:rsidRDefault="00DF467E">
      <w:pPr>
        <w:keepNext/>
        <w:keepLines/>
        <w:numPr>
          <w:ilvl w:val="0"/>
          <w:numId w:val="96"/>
        </w:numPr>
        <w:spacing w:after="240" w:line="360" w:lineRule="auto"/>
        <w:ind w:left="432" w:hanging="432"/>
        <w:outlineLvl w:val="0"/>
        <w:rPr>
          <w:b/>
          <w:bCs/>
          <w:color w:val="000000" w:themeColor="text1"/>
          <w:sz w:val="24"/>
          <w:szCs w:val="24"/>
          <w:u w:val="single"/>
          <w:lang w:eastAsia="en-US"/>
        </w:rPr>
      </w:pPr>
      <w:bookmarkStart w:id="32" w:name="_Toc184899104"/>
      <w:r w:rsidRPr="00DF467E">
        <w:rPr>
          <w:b/>
          <w:bCs/>
          <w:color w:val="000000" w:themeColor="text1"/>
          <w:sz w:val="24"/>
          <w:szCs w:val="24"/>
          <w:u w:val="single"/>
          <w:lang w:eastAsia="en-US"/>
        </w:rPr>
        <w:t>DISCLAIMER</w:t>
      </w:r>
      <w:bookmarkEnd w:id="31"/>
      <w:bookmarkEnd w:id="32"/>
    </w:p>
    <w:p w14:paraId="5A3D9408"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This document is provided solely for the purpose set out in this RFP and is not intended to form any part or basis of any investment decision by Bidders. The recipient should not consider the document as an investment recommendation by the Property Management Trading Entity ("PMTE") or any of its advisers.</w:t>
      </w:r>
    </w:p>
    <w:p w14:paraId="0764D40C"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Each person to whom this document (and other later documents) is made available must make his own independent assessment of the Project after making such investigation and taking such professional advice as he/she or it deems necessary. Neither the receipt of this document or any related document by any person, nor any information contained in the documents or distributed with them or previously or subsequently communicated to any Bidder or its advisers, is to be taken as constituting the giving of an investment advice by PMTE or its advisers.</w:t>
      </w:r>
    </w:p>
    <w:p w14:paraId="42277B5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While all reasonable care has been taken in preparing this Request for Proposal (RFP) and other documents, they do not purport to be comprehensive or true and correct, the information has been prepared by PMTE in good faith, based on information obtained from various sources. </w:t>
      </w:r>
    </w:p>
    <w:p w14:paraId="7FB4A906"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Neither PMTE nor any of its advisors accept any liability or responsibility for the adequacy, accuracy or completeness of any of the information or opinions stated herein.</w:t>
      </w:r>
    </w:p>
    <w:p w14:paraId="50C55040"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Save where expressly stipulated otherwise, no representation or warranty (whether express or implied) is or will be given by PMTE or any of its officers, employees, servants, agents, advisors or any other person connected to PMTE, in whatever manner with respect to the information or opinions contained in this RFP, or any document in relation to this RFP.  Any liability in respect of such representations or warranties, howsoever arising is hereby expressly disclaimed.</w:t>
      </w:r>
    </w:p>
    <w:p w14:paraId="3CA497D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If any recipient, or its employees, advisers or agents make or offers to make any gift to any of the employees of PMTE or consultant to PMTE on the RFP either directly or through an intermediary then such recipient, Bidder will be disqualified forthwith from participating in the RFP.</w:t>
      </w:r>
    </w:p>
    <w:p w14:paraId="1162F9B7"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lastRenderedPageBreak/>
        <w:t>The terms and conditions set out in this RFP are stipulated for the express benefit of PMTE and, save as expressly stated to the contrary, may be waived at PMTE’s sole discretion at any time.</w:t>
      </w:r>
    </w:p>
    <w:p w14:paraId="1D12A1B2"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PMTE reserves the right to use any part of the information and or proposals made by a Respondent in its RFP Response at any time and to include such information in any subsequent procurement documentation which may or may not be made available at any stage to any other persons responding to this RFP, without the obligation or liability to pay any compensation or reimbursement of any nature to any person pursuant to such adoption.</w:t>
      </w:r>
    </w:p>
    <w:p w14:paraId="6ED1F6B0"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This RFP is provided solely for the purpose set out herein and is not intended to form any part or basis of any investment decisions by the Respondent, its shareholders, members or its lenders.</w:t>
      </w:r>
    </w:p>
    <w:p w14:paraId="07F1B3A7"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Each Respondent that accesses this RFP must make its own independent assessment of the information provided and seek additional advice (whether professional or otherwise) as it deems necessary.</w:t>
      </w:r>
    </w:p>
    <w:p w14:paraId="5E85CEE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The Bidder must ensure that he/she acquaints himself/herself with the correct information on the property notwithstanding the information provided by the state. The state will not be held liable for any salient problems or hidden defects that was not known during the due diligence performed by the Bidder. It is not compulsory for the department to accompany the bidders to view properties.</w:t>
      </w:r>
    </w:p>
    <w:p w14:paraId="4E606251"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No Respondent, its shareholders, members, contractors, suppliers or lenders shall have any claim against PMTE, its officers, employees, servants, agents or Transaction Advisors, under any circumstances whatsoever, arising out of any matter relating to this RFP, including where such claim is based on any act or omission by PMTE, or any of its officers, employees, servants, agents or Transaction Advisors of any nature whatsoever, or where such claim is based on the content of, or any omission from, this RFP of any nature whatsoever.</w:t>
      </w:r>
    </w:p>
    <w:p w14:paraId="62A89FC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Each recipient of this RFP agrees to keep confidential any information of a confidential nature which may be contained in the information provided (the </w:t>
      </w:r>
      <w:r w:rsidRPr="00DF467E">
        <w:rPr>
          <w:rFonts w:eastAsia="Calibri"/>
          <w:sz w:val="24"/>
          <w:szCs w:val="24"/>
          <w:lang w:val="en-ZA" w:eastAsia="en-US"/>
        </w:rPr>
        <w:lastRenderedPageBreak/>
        <w:t xml:space="preserve">“Confidential Information Provided”). The Confidential Information provided may be made available to Bidder’s subcontractors, employees and professional advisers who are directly involved in the appraisal of such information (who must be made aware of the obligation of confidentiality) but shall not, either in the whole or in part, be copied, reproduced, distributed or otherwise made available to any other party in any circumstances without the prior written consent of PMTE, nor may it be used for any other purpose than that for which it is intended. </w:t>
      </w:r>
    </w:p>
    <w:p w14:paraId="7A078EA1"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These requirements do not apply to any information, which is or becomes publicly available or is shown to have been made available (otherwise than through a breach of a confidentiality obligation). Bidders, Key Contractors and their constituent members, agents and advisers, may be required to sign confidentiality Contracts/undertakings (in such form as PMTE may require from time to time).</w:t>
      </w:r>
    </w:p>
    <w:p w14:paraId="0EF7ACC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All Confidential Information Provided (including all copies thereof) remains the property of PMTE and must be delivered to PMTE on demand. Further, by receiving this RFP each Bidder and each of its members agrees to maintain its submission in Bid to this RFP confidential from third parties other than PMTE and its officials, officers and advisers who are required to review the same for the purpose of procurement of the RFP.</w:t>
      </w:r>
    </w:p>
    <w:p w14:paraId="4EAD071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Any recipient residing outside the Republic of South Africa is urged to familiarise themselves with and to observe any regulatory requirements relevant to the proposed transaction (whether these derive from a regulatory authority within or outside the Republic of South Africa).</w:t>
      </w:r>
    </w:p>
    <w:p w14:paraId="5EF6F126"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Any requirement set out in this RFP regarding the content of a response to the RFP is stipulated for the sole benefit of PMTE, and serves as expressly stated to the contrary, may be waived at its discretion at any stage in the procurement process. </w:t>
      </w:r>
    </w:p>
    <w:p w14:paraId="428E242F"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PMTE is not committed to any course of action as a result of its issuance of this RFP and/or its receipt of a Proposal in response to it. Please note that PMTE reserves the right to: </w:t>
      </w:r>
    </w:p>
    <w:p w14:paraId="620EEFB2"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lastRenderedPageBreak/>
        <w:t xml:space="preserve">Modify the RFP’s goods / service(s) / works and request Respondents to re-bid on any changes; </w:t>
      </w:r>
    </w:p>
    <w:p w14:paraId="720E6A96"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Withdraw, amend the RFP or any part of it at any time without prior notice and liability to compensate or reimburse any respondent; </w:t>
      </w:r>
    </w:p>
    <w:p w14:paraId="2E1BDE0D"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Reject any Proposal which does not conform to instructions and specifications which are detailed herein; </w:t>
      </w:r>
    </w:p>
    <w:p w14:paraId="7E225F60"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Disqualify Proposals submitted after the stated submission deadline; </w:t>
      </w:r>
    </w:p>
    <w:p w14:paraId="07B1F118"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Call a respondent to provide additional documents which PMTE may require which have not been submitted to PMTE. </w:t>
      </w:r>
    </w:p>
    <w:p w14:paraId="507AEC13"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Withdraw the RFP on good cause shown; </w:t>
      </w:r>
    </w:p>
    <w:p w14:paraId="16BF8440"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Award a contract in connection with this Proposal at any time after the RFP’s closing date; </w:t>
      </w:r>
    </w:p>
    <w:p w14:paraId="4C413B94"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Make no award at all; </w:t>
      </w:r>
    </w:p>
    <w:p w14:paraId="7D977CAC"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Validate any information submitted by Respondents in response to this bid. This would include, but is not limited to, requesting the Respondents to provide supporting evidence. By submitting a bid, Respondents hereby irrevocably grant the necessary consent to PMTE to do so; </w:t>
      </w:r>
    </w:p>
    <w:p w14:paraId="3796BF82"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Request audited annual financial statements prepared and signed off by a professional accountant or other documentation for the purposes of a due diligence exercise; and/or </w:t>
      </w:r>
    </w:p>
    <w:p w14:paraId="2D3D9CCB"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Not accept any changes or purported changes by the Respondent to the bid rates after the closing date and/or after the award of the business, unless the contract specifically provided for it. </w:t>
      </w:r>
    </w:p>
    <w:p w14:paraId="2FB4E4EC" w14:textId="77777777" w:rsidR="00DF467E" w:rsidRPr="00DF467E" w:rsidRDefault="00DF467E">
      <w:pPr>
        <w:numPr>
          <w:ilvl w:val="0"/>
          <w:numId w:val="97"/>
        </w:numPr>
        <w:spacing w:after="160" w:line="360" w:lineRule="auto"/>
        <w:ind w:left="1417" w:hanging="357"/>
        <w:jc w:val="both"/>
        <w:rPr>
          <w:rFonts w:eastAsia="Calibri"/>
          <w:sz w:val="24"/>
          <w:szCs w:val="24"/>
          <w:lang w:val="en-ZA" w:eastAsia="en-US"/>
        </w:rPr>
      </w:pPr>
      <w:r w:rsidRPr="00DF467E">
        <w:rPr>
          <w:rFonts w:eastAsia="Calibri"/>
          <w:sz w:val="24"/>
          <w:szCs w:val="24"/>
          <w:lang w:val="en-ZA" w:eastAsia="en-US"/>
        </w:rPr>
        <w:t xml:space="preserve">To adopt any proposal made by any bidder at any time and to include such proposal in any procurement document which may or may not be made available to other bidders. </w:t>
      </w:r>
    </w:p>
    <w:p w14:paraId="49BF0F05"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All costs and expenses incurred by Bidders in submitting responses to this RFP shall be borne by the Bidders and PMTE shall not be liable for any costs or expenses whatsoever or any claim for reimbursement of such costs or expenses.</w:t>
      </w:r>
    </w:p>
    <w:p w14:paraId="41B01220"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lastRenderedPageBreak/>
        <w:t xml:space="preserve">PMTE will not reimburse any Respondent for any preparatory costs or other work performed in connection with its Proposal, whether or not the Respondent is awarded a contract. </w:t>
      </w:r>
    </w:p>
    <w:p w14:paraId="1AB43144"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Should a contract be awarded on the strength of information furnished by the Respondent, which after conclusion of the contract, is proved to have been incorrect, PMTE reserves the right to cancel the contract and/or place the Respondent on PMTE’s list of Restricted Suppliers. </w:t>
      </w:r>
    </w:p>
    <w:p w14:paraId="0DD2B6CD"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PMTE reserves the right to negotiate market-related price with the preferred bidder after having concluded the evaluation processes. Alternatively, if the preferred bidder does not agree to a market related price, PMTE may negotiate a market related price with the bidder scoring the second highest points or cancel the bid; in the event the bidder scoring the second highest points does not agree to a market related price, PMTE may negotiate a market related price with the bidder scoring the third highest points or cancel the bid. If the market related price is not agreed as envisaged in this paragraph, PMTE will cancel the bid. </w:t>
      </w:r>
    </w:p>
    <w:p w14:paraId="67BB99A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PMTE reserves the right to negotiate the Best and Final Offer (BAFO) with selected Respondents where none of the Proposals meet RFP requirement, are affordable and demonstrate value for money and there is no clear preferred response to the RFP</w:t>
      </w:r>
    </w:p>
    <w:p w14:paraId="2303A5CB" w14:textId="77777777" w:rsidR="00DF467E" w:rsidRPr="00DF467E" w:rsidRDefault="00DF467E">
      <w:pPr>
        <w:keepNext/>
        <w:keepLines/>
        <w:numPr>
          <w:ilvl w:val="0"/>
          <w:numId w:val="95"/>
        </w:numPr>
        <w:spacing w:after="240" w:line="360" w:lineRule="auto"/>
        <w:jc w:val="both"/>
        <w:outlineLvl w:val="0"/>
        <w:rPr>
          <w:b/>
          <w:bCs/>
          <w:sz w:val="24"/>
          <w:szCs w:val="24"/>
          <w:u w:val="single"/>
          <w:lang w:eastAsia="en-US"/>
        </w:rPr>
      </w:pPr>
      <w:bookmarkStart w:id="33" w:name="_Toc109891989"/>
      <w:bookmarkStart w:id="34" w:name="_Toc184899105"/>
      <w:r w:rsidRPr="00DF467E">
        <w:rPr>
          <w:b/>
          <w:bCs/>
          <w:sz w:val="24"/>
          <w:szCs w:val="24"/>
          <w:u w:val="single"/>
          <w:lang w:eastAsia="en-US"/>
        </w:rPr>
        <w:t>INTERPRETATIONS, ABBREVIATIONS &amp; DEFINITIONS</w:t>
      </w:r>
      <w:bookmarkEnd w:id="33"/>
      <w:r w:rsidRPr="00DF467E">
        <w:rPr>
          <w:b/>
          <w:bCs/>
          <w:sz w:val="24"/>
          <w:szCs w:val="24"/>
          <w:u w:val="single"/>
          <w:lang w:eastAsia="en-US"/>
        </w:rPr>
        <w:t xml:space="preserve">, </w:t>
      </w:r>
      <w:r w:rsidRPr="00DF467E">
        <w:rPr>
          <w:b/>
          <w:bCs/>
          <w:color w:val="000000" w:themeColor="text1"/>
          <w:sz w:val="24"/>
          <w:szCs w:val="24"/>
          <w:u w:val="single"/>
          <w:lang w:eastAsia="en-US"/>
        </w:rPr>
        <w:t>ACRONYMS</w:t>
      </w:r>
      <w:bookmarkEnd w:id="34"/>
    </w:p>
    <w:p w14:paraId="5DFC20B4" w14:textId="77777777" w:rsidR="00DF467E" w:rsidRPr="00DF467E" w:rsidRDefault="00DF467E" w:rsidP="00DF467E">
      <w:pPr>
        <w:spacing w:line="360" w:lineRule="auto"/>
        <w:rPr>
          <w:sz w:val="24"/>
          <w:szCs w:val="24"/>
          <w:lang w:eastAsia="en-US"/>
        </w:rPr>
      </w:pPr>
      <w:r w:rsidRPr="00DF467E">
        <w:rPr>
          <w:sz w:val="24"/>
          <w:szCs w:val="24"/>
          <w:lang w:eastAsia="en-US"/>
        </w:rPr>
        <w:t>In this RFP, except as otherwise defined herein, the following terms shall have the following meanings:</w:t>
      </w:r>
    </w:p>
    <w:tbl>
      <w:tblPr>
        <w:tblStyle w:val="TableGrid6"/>
        <w:tblW w:w="0" w:type="auto"/>
        <w:tblLook w:val="04A0" w:firstRow="1" w:lastRow="0" w:firstColumn="1" w:lastColumn="0" w:noHBand="0" w:noVBand="1"/>
      </w:tblPr>
      <w:tblGrid>
        <w:gridCol w:w="2335"/>
        <w:gridCol w:w="6725"/>
      </w:tblGrid>
      <w:tr w:rsidR="00DF467E" w:rsidRPr="00DF467E" w14:paraId="34C15E93" w14:textId="77777777" w:rsidTr="00563AFA">
        <w:tc>
          <w:tcPr>
            <w:tcW w:w="9060" w:type="dxa"/>
            <w:gridSpan w:val="2"/>
          </w:tcPr>
          <w:p w14:paraId="2C7F8FEE" w14:textId="77777777" w:rsidR="00DF467E" w:rsidRPr="00DF467E" w:rsidRDefault="00DF467E" w:rsidP="00DF467E">
            <w:pPr>
              <w:spacing w:line="360" w:lineRule="auto"/>
              <w:rPr>
                <w:b/>
              </w:rPr>
            </w:pPr>
            <w:r w:rsidRPr="00DF467E">
              <w:rPr>
                <w:b/>
                <w:lang w:bidi="en-US"/>
              </w:rPr>
              <w:t>INTERPRETATIONS &amp; DEFINITIONS</w:t>
            </w:r>
          </w:p>
        </w:tc>
      </w:tr>
      <w:tr w:rsidR="00DF467E" w:rsidRPr="00DF467E" w14:paraId="33405544" w14:textId="77777777" w:rsidTr="00563AFA">
        <w:trPr>
          <w:trHeight w:val="303"/>
        </w:trPr>
        <w:tc>
          <w:tcPr>
            <w:tcW w:w="2335" w:type="dxa"/>
          </w:tcPr>
          <w:p w14:paraId="79560152" w14:textId="77777777" w:rsidR="00DF467E" w:rsidRPr="00DF467E" w:rsidRDefault="00DF467E" w:rsidP="00DF467E">
            <w:pPr>
              <w:spacing w:line="360" w:lineRule="auto"/>
              <w:rPr>
                <w:b/>
              </w:rPr>
            </w:pPr>
            <w:r w:rsidRPr="00DF467E">
              <w:rPr>
                <w:b/>
              </w:rPr>
              <w:t>Term</w:t>
            </w:r>
          </w:p>
        </w:tc>
        <w:tc>
          <w:tcPr>
            <w:tcW w:w="6725" w:type="dxa"/>
          </w:tcPr>
          <w:p w14:paraId="737D9169" w14:textId="77777777" w:rsidR="00DF467E" w:rsidRPr="00DF467E" w:rsidRDefault="00DF467E" w:rsidP="00DF467E">
            <w:pPr>
              <w:spacing w:line="360" w:lineRule="auto"/>
              <w:rPr>
                <w:b/>
              </w:rPr>
            </w:pPr>
            <w:r w:rsidRPr="00DF467E">
              <w:rPr>
                <w:b/>
              </w:rPr>
              <w:t>Description</w:t>
            </w:r>
          </w:p>
        </w:tc>
      </w:tr>
      <w:tr w:rsidR="00DF467E" w:rsidRPr="00DF467E" w14:paraId="237A45E4" w14:textId="77777777" w:rsidTr="00563AFA">
        <w:tc>
          <w:tcPr>
            <w:tcW w:w="2335" w:type="dxa"/>
          </w:tcPr>
          <w:p w14:paraId="4613EFBD" w14:textId="77777777" w:rsidR="00DF467E" w:rsidRPr="00DF467E" w:rsidRDefault="00DF467E" w:rsidP="00DF467E">
            <w:pPr>
              <w:spacing w:line="360" w:lineRule="auto"/>
              <w:rPr>
                <w:b/>
              </w:rPr>
            </w:pPr>
            <w:r w:rsidRPr="00DF467E">
              <w:rPr>
                <w:b/>
              </w:rPr>
              <w:t>Concession</w:t>
            </w:r>
          </w:p>
        </w:tc>
        <w:tc>
          <w:tcPr>
            <w:tcW w:w="6725" w:type="dxa"/>
          </w:tcPr>
          <w:p w14:paraId="05E0FDEE" w14:textId="77777777" w:rsidR="00DF467E" w:rsidRPr="00DF467E" w:rsidRDefault="00DF467E" w:rsidP="00DF467E">
            <w:pPr>
              <w:spacing w:line="360" w:lineRule="auto"/>
              <w:jc w:val="both"/>
            </w:pPr>
            <w:r w:rsidRPr="00DF467E">
              <w:rPr>
                <w:b/>
              </w:rPr>
              <w:t>T</w:t>
            </w:r>
            <w:r w:rsidRPr="00DF467E">
              <w:t>he exclusive right proposed to be granted to a Development and Management Entity for the lease, redevelopment/refurbishment, financing, operating/management, and maintenance of the different properties that may be awarded by PMTE to the Preferred Bidder pursuant to an RFP.</w:t>
            </w:r>
          </w:p>
        </w:tc>
      </w:tr>
      <w:tr w:rsidR="00DF467E" w:rsidRPr="00DF467E" w14:paraId="189FBB74" w14:textId="77777777" w:rsidTr="00563AFA">
        <w:tc>
          <w:tcPr>
            <w:tcW w:w="2335" w:type="dxa"/>
          </w:tcPr>
          <w:p w14:paraId="24D7F8AC" w14:textId="77777777" w:rsidR="00DF467E" w:rsidRPr="00DF467E" w:rsidRDefault="00DF467E" w:rsidP="00DF467E">
            <w:pPr>
              <w:spacing w:line="360" w:lineRule="auto"/>
              <w:rPr>
                <w:b/>
              </w:rPr>
            </w:pPr>
            <w:r w:rsidRPr="00DF467E">
              <w:rPr>
                <w:b/>
              </w:rPr>
              <w:lastRenderedPageBreak/>
              <w:t>Head</w:t>
            </w:r>
          </w:p>
        </w:tc>
        <w:tc>
          <w:tcPr>
            <w:tcW w:w="6725" w:type="dxa"/>
          </w:tcPr>
          <w:p w14:paraId="0C6BA4D8" w14:textId="77777777" w:rsidR="00DF467E" w:rsidRPr="00DF467E" w:rsidRDefault="00DF467E" w:rsidP="00DF467E">
            <w:pPr>
              <w:spacing w:line="360" w:lineRule="auto"/>
              <w:jc w:val="both"/>
            </w:pPr>
            <w:r w:rsidRPr="00DF467E">
              <w:t>Head of PMTE/Deputy Director General/ Chief Director/Regional Manager or delegate.</w:t>
            </w:r>
          </w:p>
        </w:tc>
      </w:tr>
      <w:tr w:rsidR="00DF467E" w:rsidRPr="00DF467E" w14:paraId="5BF47385" w14:textId="77777777" w:rsidTr="00563AFA">
        <w:tc>
          <w:tcPr>
            <w:tcW w:w="2335" w:type="dxa"/>
          </w:tcPr>
          <w:p w14:paraId="42E70178" w14:textId="77777777" w:rsidR="00DF467E" w:rsidRPr="00DF467E" w:rsidRDefault="00DF467E" w:rsidP="00DF467E">
            <w:pPr>
              <w:spacing w:line="360" w:lineRule="auto"/>
              <w:rPr>
                <w:b/>
              </w:rPr>
            </w:pPr>
            <w:r w:rsidRPr="00DF467E">
              <w:rPr>
                <w:b/>
              </w:rPr>
              <w:t>Lease, Development and Redevelopment Agreement</w:t>
            </w:r>
          </w:p>
        </w:tc>
        <w:tc>
          <w:tcPr>
            <w:tcW w:w="6725" w:type="dxa"/>
          </w:tcPr>
          <w:p w14:paraId="33303881" w14:textId="77777777" w:rsidR="00DF467E" w:rsidRPr="00DF467E" w:rsidRDefault="00DF467E" w:rsidP="00DF467E">
            <w:pPr>
              <w:spacing w:line="360" w:lineRule="auto"/>
              <w:jc w:val="both"/>
            </w:pPr>
            <w:r w:rsidRPr="00DF467E">
              <w:t>The agreement to be concluded between PMTE and the Bidder in relation to the Concession, pursuant to GIAMA/PFMA/Treasury and any other relevant legislation.</w:t>
            </w:r>
          </w:p>
        </w:tc>
      </w:tr>
      <w:tr w:rsidR="00DF467E" w:rsidRPr="00DF467E" w14:paraId="04D15531" w14:textId="77777777" w:rsidTr="00563AFA">
        <w:tc>
          <w:tcPr>
            <w:tcW w:w="2335" w:type="dxa"/>
          </w:tcPr>
          <w:p w14:paraId="4C009A2B" w14:textId="77777777" w:rsidR="00DF467E" w:rsidRPr="00DF467E" w:rsidRDefault="00DF467E" w:rsidP="00DF467E">
            <w:pPr>
              <w:spacing w:line="360" w:lineRule="auto"/>
              <w:rPr>
                <w:b/>
              </w:rPr>
            </w:pPr>
            <w:r w:rsidRPr="00DF467E">
              <w:rPr>
                <w:b/>
              </w:rPr>
              <w:t xml:space="preserve">Leviable Amount </w:t>
            </w:r>
          </w:p>
        </w:tc>
        <w:tc>
          <w:tcPr>
            <w:tcW w:w="6725" w:type="dxa"/>
          </w:tcPr>
          <w:p w14:paraId="4E275031" w14:textId="77777777" w:rsidR="00DF467E" w:rsidRPr="00DF467E" w:rsidRDefault="00DF467E" w:rsidP="00DF467E">
            <w:pPr>
              <w:spacing w:line="360" w:lineRule="auto"/>
            </w:pPr>
            <w:r w:rsidRPr="00DF467E">
              <w:t>"Leviable Amount" bears the meaning as defined in the Skills Development Levies Act of 1999 as determined in accordance with the provisions of the Fourth Schedule to the Income Tax Act</w:t>
            </w:r>
          </w:p>
          <w:p w14:paraId="553C4935" w14:textId="77777777" w:rsidR="00DF467E" w:rsidRPr="00DF467E" w:rsidRDefault="00DF467E" w:rsidP="00DF467E">
            <w:pPr>
              <w:spacing w:line="360" w:lineRule="auto"/>
            </w:pPr>
            <w:r w:rsidRPr="00DF467E">
              <w:t>The leviable amount means the total amount of remuneration, paid or payable, or deemed to be paid or payable, by an employer to its employees.</w:t>
            </w:r>
          </w:p>
        </w:tc>
      </w:tr>
      <w:tr w:rsidR="00DF467E" w:rsidRPr="00DF467E" w14:paraId="78E3D9EE" w14:textId="77777777" w:rsidTr="00563AFA">
        <w:tc>
          <w:tcPr>
            <w:tcW w:w="2335" w:type="dxa"/>
          </w:tcPr>
          <w:p w14:paraId="6DBDF198" w14:textId="77777777" w:rsidR="00DF467E" w:rsidRPr="00DF467E" w:rsidRDefault="00DF467E" w:rsidP="00DF467E">
            <w:pPr>
              <w:spacing w:line="360" w:lineRule="auto"/>
              <w:rPr>
                <w:b/>
              </w:rPr>
            </w:pPr>
            <w:r w:rsidRPr="00DF467E">
              <w:rPr>
                <w:b/>
              </w:rPr>
              <w:t>Local Community</w:t>
            </w:r>
          </w:p>
        </w:tc>
        <w:tc>
          <w:tcPr>
            <w:tcW w:w="6725" w:type="dxa"/>
          </w:tcPr>
          <w:p w14:paraId="2AEA4849" w14:textId="77777777" w:rsidR="00DF467E" w:rsidRPr="00DF467E" w:rsidRDefault="00DF467E" w:rsidP="00DF467E">
            <w:pPr>
              <w:spacing w:line="360" w:lineRule="auto"/>
            </w:pPr>
            <w:r w:rsidRPr="00DF467E">
              <w:t>The people within a specific Municipality, District or Region.</w:t>
            </w:r>
          </w:p>
        </w:tc>
      </w:tr>
      <w:tr w:rsidR="00DF467E" w:rsidRPr="00DF467E" w14:paraId="269EB54C" w14:textId="77777777" w:rsidTr="00563AFA">
        <w:tc>
          <w:tcPr>
            <w:tcW w:w="2335" w:type="dxa"/>
          </w:tcPr>
          <w:p w14:paraId="582C6F41" w14:textId="77777777" w:rsidR="00DF467E" w:rsidRPr="00DF467E" w:rsidRDefault="00DF467E" w:rsidP="00DF467E">
            <w:pPr>
              <w:spacing w:line="360" w:lineRule="auto"/>
              <w:rPr>
                <w:b/>
              </w:rPr>
            </w:pPr>
            <w:r w:rsidRPr="00DF467E">
              <w:rPr>
                <w:b/>
              </w:rPr>
              <w:t>Local Economic Development</w:t>
            </w:r>
          </w:p>
        </w:tc>
        <w:tc>
          <w:tcPr>
            <w:tcW w:w="6725" w:type="dxa"/>
          </w:tcPr>
          <w:p w14:paraId="3BB4EAC1" w14:textId="77777777" w:rsidR="00DF467E" w:rsidRPr="00DF467E" w:rsidRDefault="00DF467E" w:rsidP="00DF467E">
            <w:pPr>
              <w:spacing w:line="360" w:lineRule="auto"/>
              <w:jc w:val="both"/>
            </w:pPr>
            <w:r w:rsidRPr="00DF467E">
              <w:t xml:space="preserve">Local economic development (LED) is a multi-dimensional and multi-sectoral process through which the skills, resources and ideas of local stakeholders are combined to stimulate local economies to respond innovatively to changes in the national and global economic environment to attain as an end result, job creation, poverty alleviation and the redistribution of wealth. </w:t>
            </w:r>
          </w:p>
        </w:tc>
      </w:tr>
      <w:tr w:rsidR="00DF467E" w:rsidRPr="00DF467E" w14:paraId="2C5FC0E1" w14:textId="77777777" w:rsidTr="00563AFA">
        <w:tc>
          <w:tcPr>
            <w:tcW w:w="2335" w:type="dxa"/>
          </w:tcPr>
          <w:p w14:paraId="319DED84" w14:textId="77777777" w:rsidR="00DF467E" w:rsidRPr="00DF467E" w:rsidRDefault="00DF467E" w:rsidP="00DF467E">
            <w:pPr>
              <w:spacing w:line="360" w:lineRule="auto"/>
              <w:rPr>
                <w:b/>
              </w:rPr>
            </w:pPr>
            <w:r w:rsidRPr="00DF467E">
              <w:rPr>
                <w:b/>
              </w:rPr>
              <w:t>Market-Related Rental</w:t>
            </w:r>
          </w:p>
        </w:tc>
        <w:tc>
          <w:tcPr>
            <w:tcW w:w="6725" w:type="dxa"/>
          </w:tcPr>
          <w:p w14:paraId="12ADB0AE" w14:textId="77777777" w:rsidR="00DF467E" w:rsidRPr="00DF467E" w:rsidRDefault="00DF467E" w:rsidP="00DF467E">
            <w:pPr>
              <w:spacing w:line="360" w:lineRule="auto"/>
              <w:jc w:val="both"/>
            </w:pPr>
            <w:r w:rsidRPr="00DF467E">
              <w:t>Refers to rental that can be achieved in the market between a prospective tenant and a prospective landlord on the date of acceptance. Either a fixed fee or turnover fee or combination of both.</w:t>
            </w:r>
          </w:p>
        </w:tc>
      </w:tr>
      <w:tr w:rsidR="00DF467E" w:rsidRPr="00DF467E" w14:paraId="0E5FE8B1" w14:textId="77777777" w:rsidTr="00563AFA">
        <w:tc>
          <w:tcPr>
            <w:tcW w:w="2335" w:type="dxa"/>
          </w:tcPr>
          <w:p w14:paraId="70773E05" w14:textId="77777777" w:rsidR="00DF467E" w:rsidRPr="00DF467E" w:rsidRDefault="00DF467E" w:rsidP="00DF467E">
            <w:pPr>
              <w:spacing w:line="360" w:lineRule="auto"/>
              <w:rPr>
                <w:b/>
              </w:rPr>
            </w:pPr>
            <w:r w:rsidRPr="00DF467E">
              <w:rPr>
                <w:b/>
              </w:rPr>
              <w:t>Project Officer</w:t>
            </w:r>
          </w:p>
        </w:tc>
        <w:tc>
          <w:tcPr>
            <w:tcW w:w="6725" w:type="dxa"/>
          </w:tcPr>
          <w:p w14:paraId="29932E31" w14:textId="77777777" w:rsidR="00DF467E" w:rsidRPr="00DF467E" w:rsidRDefault="00DF467E" w:rsidP="00DF467E">
            <w:pPr>
              <w:spacing w:line="360" w:lineRule="auto"/>
              <w:jc w:val="both"/>
            </w:pPr>
            <w:r w:rsidRPr="00DF467E">
              <w:rPr>
                <w:b/>
              </w:rPr>
              <w:t>T</w:t>
            </w:r>
            <w:r w:rsidRPr="00DF467E">
              <w:t>he person appointed by PMTE as the project officer for the purpose of the administration of the process contemplated in this RFP.</w:t>
            </w:r>
          </w:p>
        </w:tc>
      </w:tr>
      <w:tr w:rsidR="00DF467E" w:rsidRPr="00DF467E" w14:paraId="555D44A4" w14:textId="77777777" w:rsidTr="00563AFA">
        <w:tc>
          <w:tcPr>
            <w:tcW w:w="2335" w:type="dxa"/>
          </w:tcPr>
          <w:p w14:paraId="106E8E71" w14:textId="77777777" w:rsidR="00DF467E" w:rsidRPr="00DF467E" w:rsidRDefault="00DF467E" w:rsidP="00DF467E">
            <w:pPr>
              <w:spacing w:line="360" w:lineRule="auto"/>
              <w:rPr>
                <w:b/>
              </w:rPr>
            </w:pPr>
            <w:r w:rsidRPr="00DF467E">
              <w:rPr>
                <w:b/>
              </w:rPr>
              <w:t>Project Sites</w:t>
            </w:r>
          </w:p>
        </w:tc>
        <w:tc>
          <w:tcPr>
            <w:tcW w:w="6725" w:type="dxa"/>
          </w:tcPr>
          <w:p w14:paraId="7C5B4B1B" w14:textId="77777777" w:rsidR="00DF467E" w:rsidRPr="00DF467E" w:rsidRDefault="00DF467E" w:rsidP="00DF467E">
            <w:pPr>
              <w:spacing w:line="360" w:lineRule="auto"/>
              <w:jc w:val="both"/>
            </w:pPr>
            <w:r w:rsidRPr="00DF467E">
              <w:t>The subject properties as attached.</w:t>
            </w:r>
          </w:p>
        </w:tc>
      </w:tr>
      <w:tr w:rsidR="00DF467E" w:rsidRPr="00DF467E" w14:paraId="1F493D5B" w14:textId="77777777" w:rsidTr="00563AFA">
        <w:tc>
          <w:tcPr>
            <w:tcW w:w="2335" w:type="dxa"/>
          </w:tcPr>
          <w:p w14:paraId="761F2EE7" w14:textId="77777777" w:rsidR="00DF467E" w:rsidRPr="00DF467E" w:rsidRDefault="00DF467E" w:rsidP="00DF467E">
            <w:pPr>
              <w:spacing w:line="360" w:lineRule="auto"/>
              <w:rPr>
                <w:b/>
                <w:color w:val="00B050"/>
              </w:rPr>
            </w:pPr>
            <w:r w:rsidRPr="00DF467E">
              <w:rPr>
                <w:b/>
                <w:color w:val="000000" w:themeColor="text1"/>
              </w:rPr>
              <w:t>Respondent</w:t>
            </w:r>
          </w:p>
        </w:tc>
        <w:tc>
          <w:tcPr>
            <w:tcW w:w="6725" w:type="dxa"/>
          </w:tcPr>
          <w:p w14:paraId="25574044" w14:textId="77777777" w:rsidR="00DF467E" w:rsidRPr="00DF467E" w:rsidRDefault="00DF467E" w:rsidP="00DF467E">
            <w:pPr>
              <w:spacing w:line="360" w:lineRule="auto"/>
              <w:jc w:val="both"/>
              <w:rPr>
                <w:color w:val="00B050"/>
              </w:rPr>
            </w:pPr>
            <w:r w:rsidRPr="00DF467E">
              <w:rPr>
                <w:color w:val="000000" w:themeColor="text1"/>
              </w:rPr>
              <w:t>Any entity or consortium that submits an RFP Response;</w:t>
            </w:r>
          </w:p>
        </w:tc>
      </w:tr>
      <w:tr w:rsidR="00DF467E" w:rsidRPr="00DF467E" w14:paraId="64F224A0" w14:textId="77777777" w:rsidTr="00563AFA">
        <w:tc>
          <w:tcPr>
            <w:tcW w:w="2335" w:type="dxa"/>
          </w:tcPr>
          <w:p w14:paraId="57C39EEE" w14:textId="77777777" w:rsidR="00DF467E" w:rsidRPr="00DF467E" w:rsidRDefault="00DF467E" w:rsidP="00DF467E">
            <w:pPr>
              <w:spacing w:line="360" w:lineRule="auto"/>
              <w:rPr>
                <w:b/>
              </w:rPr>
            </w:pPr>
            <w:r w:rsidRPr="00DF467E">
              <w:rPr>
                <w:b/>
              </w:rPr>
              <w:t>Revised B-BBEE Codes of Good Practice</w:t>
            </w:r>
          </w:p>
        </w:tc>
        <w:tc>
          <w:tcPr>
            <w:tcW w:w="6725" w:type="dxa"/>
          </w:tcPr>
          <w:p w14:paraId="06B4E642" w14:textId="77777777" w:rsidR="00DF467E" w:rsidRPr="00DF467E" w:rsidRDefault="00DF467E" w:rsidP="00DF467E">
            <w:pPr>
              <w:spacing w:line="360" w:lineRule="auto"/>
              <w:jc w:val="both"/>
            </w:pPr>
            <w:r w:rsidRPr="00DF467E">
              <w:t>Means the Revised B-BBEE Codes of Good Practice, 2015 as published by the Department of Trade &amp; Industries.</w:t>
            </w:r>
          </w:p>
        </w:tc>
      </w:tr>
      <w:tr w:rsidR="00DF467E" w:rsidRPr="00DF467E" w14:paraId="267F24A3" w14:textId="77777777" w:rsidTr="00563AFA">
        <w:tc>
          <w:tcPr>
            <w:tcW w:w="2335" w:type="dxa"/>
          </w:tcPr>
          <w:p w14:paraId="3874063C" w14:textId="77777777" w:rsidR="00DF467E" w:rsidRPr="00DF467E" w:rsidRDefault="00DF467E" w:rsidP="00DF467E">
            <w:pPr>
              <w:spacing w:line="360" w:lineRule="auto"/>
              <w:jc w:val="both"/>
            </w:pPr>
            <w:r w:rsidRPr="00DF467E">
              <w:t>The Department</w:t>
            </w:r>
          </w:p>
        </w:tc>
        <w:tc>
          <w:tcPr>
            <w:tcW w:w="6725" w:type="dxa"/>
          </w:tcPr>
          <w:p w14:paraId="56200C27" w14:textId="77777777" w:rsidR="00DF467E" w:rsidRPr="00DF467E" w:rsidRDefault="00DF467E" w:rsidP="00DF467E">
            <w:pPr>
              <w:spacing w:line="360" w:lineRule="auto"/>
              <w:jc w:val="both"/>
            </w:pPr>
            <w:r w:rsidRPr="00DF467E">
              <w:t xml:space="preserve">Shall mean the Department of Public Works and Infrastructure operating at the national level. </w:t>
            </w:r>
          </w:p>
        </w:tc>
      </w:tr>
      <w:tr w:rsidR="00DF467E" w:rsidRPr="00DF467E" w14:paraId="6146AEF3" w14:textId="77777777" w:rsidTr="00563AFA">
        <w:tc>
          <w:tcPr>
            <w:tcW w:w="2335" w:type="dxa"/>
          </w:tcPr>
          <w:p w14:paraId="76AD4D57" w14:textId="77777777" w:rsidR="00DF467E" w:rsidRPr="00DF467E" w:rsidRDefault="00DF467E" w:rsidP="00DF467E">
            <w:pPr>
              <w:spacing w:line="360" w:lineRule="auto"/>
              <w:rPr>
                <w:b/>
                <w:color w:val="000000" w:themeColor="text1"/>
              </w:rPr>
            </w:pPr>
            <w:r w:rsidRPr="00DF467E">
              <w:rPr>
                <w:b/>
                <w:bCs/>
                <w:color w:val="000000" w:themeColor="text1"/>
              </w:rPr>
              <w:t>Transaction Advisors</w:t>
            </w:r>
          </w:p>
        </w:tc>
        <w:tc>
          <w:tcPr>
            <w:tcW w:w="6725" w:type="dxa"/>
          </w:tcPr>
          <w:p w14:paraId="717CF16C" w14:textId="77777777" w:rsidR="00DF467E" w:rsidRPr="00DF467E" w:rsidRDefault="00DF467E" w:rsidP="00DF467E">
            <w:pPr>
              <w:spacing w:line="360" w:lineRule="auto"/>
            </w:pPr>
            <w:r w:rsidRPr="00DF467E">
              <w:rPr>
                <w:b/>
                <w:bCs/>
              </w:rPr>
              <w:t xml:space="preserve">“Transaction Advisors” </w:t>
            </w:r>
            <w:r w:rsidRPr="00DF467E">
              <w:t>– as may be appointed by DPWI or PMTE to assist with any further stages of the envisaged procurement program for the Concession.</w:t>
            </w:r>
          </w:p>
        </w:tc>
      </w:tr>
      <w:tr w:rsidR="00DF467E" w:rsidRPr="00DF467E" w14:paraId="2D8D9C5D" w14:textId="77777777" w:rsidTr="00563AFA">
        <w:tc>
          <w:tcPr>
            <w:tcW w:w="9060" w:type="dxa"/>
            <w:gridSpan w:val="2"/>
            <w:shd w:val="clear" w:color="auto" w:fill="D6E3BC" w:themeFill="accent3" w:themeFillTint="66"/>
          </w:tcPr>
          <w:p w14:paraId="6FB27DB6" w14:textId="77777777" w:rsidR="00DF467E" w:rsidRPr="00DF467E" w:rsidRDefault="00DF467E" w:rsidP="00DF467E">
            <w:pPr>
              <w:spacing w:line="360" w:lineRule="auto"/>
            </w:pPr>
            <w:r w:rsidRPr="00DF467E">
              <w:rPr>
                <w:b/>
                <w:lang w:bidi="en-US"/>
              </w:rPr>
              <w:t>ABBREVIATIONS</w:t>
            </w:r>
          </w:p>
        </w:tc>
      </w:tr>
      <w:tr w:rsidR="00DF467E" w:rsidRPr="00DF467E" w14:paraId="5DA148AE" w14:textId="77777777" w:rsidTr="00563AFA">
        <w:tc>
          <w:tcPr>
            <w:tcW w:w="2335" w:type="dxa"/>
          </w:tcPr>
          <w:p w14:paraId="2CB46F55" w14:textId="77777777" w:rsidR="00DF467E" w:rsidRPr="00DF467E" w:rsidRDefault="00DF467E" w:rsidP="00DF467E">
            <w:pPr>
              <w:spacing w:line="360" w:lineRule="auto"/>
              <w:rPr>
                <w:b/>
              </w:rPr>
            </w:pPr>
            <w:r w:rsidRPr="00DF467E">
              <w:rPr>
                <w:b/>
              </w:rPr>
              <w:t xml:space="preserve">B-BBEE </w:t>
            </w:r>
          </w:p>
        </w:tc>
        <w:tc>
          <w:tcPr>
            <w:tcW w:w="6725" w:type="dxa"/>
          </w:tcPr>
          <w:p w14:paraId="211FD7AA" w14:textId="77777777" w:rsidR="00DF467E" w:rsidRPr="00DF467E" w:rsidRDefault="00DF467E" w:rsidP="00DF467E">
            <w:pPr>
              <w:spacing w:line="360" w:lineRule="auto"/>
            </w:pPr>
            <w:r w:rsidRPr="00DF467E">
              <w:t xml:space="preserve">Broad-Based Black Economic Empowerment. </w:t>
            </w:r>
          </w:p>
        </w:tc>
      </w:tr>
      <w:tr w:rsidR="00DF467E" w:rsidRPr="00DF467E" w14:paraId="180065FE" w14:textId="77777777" w:rsidTr="00563AFA">
        <w:tc>
          <w:tcPr>
            <w:tcW w:w="2335" w:type="dxa"/>
          </w:tcPr>
          <w:p w14:paraId="0F6E36B2" w14:textId="77777777" w:rsidR="00DF467E" w:rsidRPr="00DF467E" w:rsidRDefault="00DF467E" w:rsidP="00DF467E">
            <w:pPr>
              <w:spacing w:line="360" w:lineRule="auto"/>
              <w:rPr>
                <w:b/>
              </w:rPr>
            </w:pPr>
            <w:r w:rsidRPr="00DF467E">
              <w:rPr>
                <w:b/>
              </w:rPr>
              <w:lastRenderedPageBreak/>
              <w:t>CC</w:t>
            </w:r>
          </w:p>
        </w:tc>
        <w:tc>
          <w:tcPr>
            <w:tcW w:w="6725" w:type="dxa"/>
          </w:tcPr>
          <w:p w14:paraId="12350B55" w14:textId="77777777" w:rsidR="00DF467E" w:rsidRPr="00DF467E" w:rsidRDefault="00DF467E" w:rsidP="00DF467E">
            <w:pPr>
              <w:spacing w:line="360" w:lineRule="auto"/>
            </w:pPr>
            <w:r w:rsidRPr="00DF467E">
              <w:t>Closed Corporation.</w:t>
            </w:r>
          </w:p>
        </w:tc>
      </w:tr>
      <w:tr w:rsidR="00DF467E" w:rsidRPr="00DF467E" w14:paraId="14EC5709" w14:textId="77777777" w:rsidTr="00563AFA">
        <w:tc>
          <w:tcPr>
            <w:tcW w:w="2335" w:type="dxa"/>
          </w:tcPr>
          <w:p w14:paraId="625577E5" w14:textId="77777777" w:rsidR="00DF467E" w:rsidRPr="00DF467E" w:rsidRDefault="00DF467E" w:rsidP="00DF467E">
            <w:pPr>
              <w:spacing w:line="360" w:lineRule="auto"/>
              <w:rPr>
                <w:b/>
              </w:rPr>
            </w:pPr>
            <w:r w:rsidRPr="00DF467E">
              <w:rPr>
                <w:b/>
              </w:rPr>
              <w:t>CSD</w:t>
            </w:r>
          </w:p>
        </w:tc>
        <w:tc>
          <w:tcPr>
            <w:tcW w:w="6725" w:type="dxa"/>
          </w:tcPr>
          <w:p w14:paraId="03E575FF" w14:textId="77777777" w:rsidR="00DF467E" w:rsidRPr="00DF467E" w:rsidRDefault="00DF467E" w:rsidP="00DF467E">
            <w:pPr>
              <w:spacing w:line="360" w:lineRule="auto"/>
            </w:pPr>
            <w:r w:rsidRPr="00DF467E">
              <w:t>Central Supplier Database.</w:t>
            </w:r>
          </w:p>
        </w:tc>
      </w:tr>
      <w:tr w:rsidR="00DF467E" w:rsidRPr="00DF467E" w14:paraId="237D04D4" w14:textId="77777777" w:rsidTr="00563AFA">
        <w:tc>
          <w:tcPr>
            <w:tcW w:w="2335" w:type="dxa"/>
          </w:tcPr>
          <w:p w14:paraId="49D3ABDE" w14:textId="77777777" w:rsidR="00DF467E" w:rsidRPr="00DF467E" w:rsidRDefault="00DF467E" w:rsidP="00DF467E">
            <w:pPr>
              <w:spacing w:line="360" w:lineRule="auto"/>
              <w:rPr>
                <w:b/>
              </w:rPr>
            </w:pPr>
            <w:r w:rsidRPr="00DF467E">
              <w:rPr>
                <w:b/>
              </w:rPr>
              <w:t>DPWI</w:t>
            </w:r>
          </w:p>
        </w:tc>
        <w:tc>
          <w:tcPr>
            <w:tcW w:w="6725" w:type="dxa"/>
          </w:tcPr>
          <w:p w14:paraId="587534F2" w14:textId="77777777" w:rsidR="00DF467E" w:rsidRPr="00DF467E" w:rsidRDefault="00DF467E" w:rsidP="00DF467E">
            <w:pPr>
              <w:spacing w:line="360" w:lineRule="auto"/>
              <w:jc w:val="both"/>
            </w:pPr>
            <w:r w:rsidRPr="00DF467E">
              <w:t>Department of Public Works and Infrastructure operating at a national level.</w:t>
            </w:r>
          </w:p>
        </w:tc>
      </w:tr>
      <w:tr w:rsidR="00DF467E" w:rsidRPr="00DF467E" w14:paraId="3648E4AF" w14:textId="77777777" w:rsidTr="00563AFA">
        <w:tc>
          <w:tcPr>
            <w:tcW w:w="2335" w:type="dxa"/>
          </w:tcPr>
          <w:p w14:paraId="0E2EF57C" w14:textId="77777777" w:rsidR="00DF467E" w:rsidRPr="00DF467E" w:rsidRDefault="00DF467E" w:rsidP="00DF467E">
            <w:pPr>
              <w:spacing w:line="360" w:lineRule="auto"/>
              <w:rPr>
                <w:b/>
              </w:rPr>
            </w:pPr>
            <w:r w:rsidRPr="00DF467E">
              <w:rPr>
                <w:b/>
              </w:rPr>
              <w:t>EME</w:t>
            </w:r>
          </w:p>
        </w:tc>
        <w:tc>
          <w:tcPr>
            <w:tcW w:w="6725" w:type="dxa"/>
          </w:tcPr>
          <w:p w14:paraId="3A8C5FED" w14:textId="77777777" w:rsidR="00DF467E" w:rsidRPr="00DF467E" w:rsidRDefault="00DF467E" w:rsidP="00DF467E">
            <w:pPr>
              <w:spacing w:line="360" w:lineRule="auto"/>
            </w:pPr>
            <w:r w:rsidRPr="00DF467E">
              <w:t>Exempt Micro Enterprise as defined in the B-BBEE Act 53/2013.</w:t>
            </w:r>
          </w:p>
        </w:tc>
      </w:tr>
      <w:tr w:rsidR="00DF467E" w:rsidRPr="00DF467E" w14:paraId="200CCA6E" w14:textId="77777777" w:rsidTr="00563AFA">
        <w:tc>
          <w:tcPr>
            <w:tcW w:w="2335" w:type="dxa"/>
          </w:tcPr>
          <w:p w14:paraId="2579E265" w14:textId="77777777" w:rsidR="00DF467E" w:rsidRPr="00DF467E" w:rsidRDefault="00DF467E" w:rsidP="00DF467E">
            <w:pPr>
              <w:spacing w:line="360" w:lineRule="auto"/>
            </w:pPr>
            <w:r w:rsidRPr="00DF467E">
              <w:t>GIAMA</w:t>
            </w:r>
          </w:p>
        </w:tc>
        <w:tc>
          <w:tcPr>
            <w:tcW w:w="6725" w:type="dxa"/>
          </w:tcPr>
          <w:p w14:paraId="4FEF07D8" w14:textId="77777777" w:rsidR="00DF467E" w:rsidRPr="00DF467E" w:rsidRDefault="00DF467E" w:rsidP="00DF467E">
            <w:pPr>
              <w:spacing w:line="360" w:lineRule="auto"/>
            </w:pPr>
            <w:r w:rsidRPr="00DF467E">
              <w:t>Government Immovable Asset Management Act.</w:t>
            </w:r>
          </w:p>
        </w:tc>
      </w:tr>
      <w:tr w:rsidR="00DF467E" w:rsidRPr="00DF467E" w14:paraId="56718768" w14:textId="77777777" w:rsidTr="00563AFA">
        <w:tc>
          <w:tcPr>
            <w:tcW w:w="2335" w:type="dxa"/>
          </w:tcPr>
          <w:p w14:paraId="25BE9316" w14:textId="77777777" w:rsidR="00DF467E" w:rsidRPr="00DF467E" w:rsidRDefault="00DF467E" w:rsidP="00DF467E">
            <w:pPr>
              <w:spacing w:line="360" w:lineRule="auto"/>
              <w:rPr>
                <w:b/>
              </w:rPr>
            </w:pPr>
            <w:r w:rsidRPr="00DF467E">
              <w:rPr>
                <w:b/>
              </w:rPr>
              <w:t>ID</w:t>
            </w:r>
          </w:p>
        </w:tc>
        <w:tc>
          <w:tcPr>
            <w:tcW w:w="6725" w:type="dxa"/>
          </w:tcPr>
          <w:p w14:paraId="1B1D8484" w14:textId="77777777" w:rsidR="00DF467E" w:rsidRPr="00DF467E" w:rsidRDefault="00DF467E" w:rsidP="00DF467E">
            <w:pPr>
              <w:spacing w:line="360" w:lineRule="auto"/>
            </w:pPr>
            <w:r w:rsidRPr="00DF467E">
              <w:t>Identity Document.</w:t>
            </w:r>
          </w:p>
        </w:tc>
      </w:tr>
      <w:tr w:rsidR="00DF467E" w:rsidRPr="00DF467E" w14:paraId="448099A2" w14:textId="77777777" w:rsidTr="00563AFA">
        <w:tc>
          <w:tcPr>
            <w:tcW w:w="2335" w:type="dxa"/>
          </w:tcPr>
          <w:p w14:paraId="5C64773F" w14:textId="77777777" w:rsidR="00DF467E" w:rsidRPr="00DF467E" w:rsidRDefault="00DF467E" w:rsidP="00DF467E">
            <w:pPr>
              <w:spacing w:line="360" w:lineRule="auto"/>
              <w:rPr>
                <w:b/>
              </w:rPr>
            </w:pPr>
            <w:r w:rsidRPr="00DF467E">
              <w:rPr>
                <w:b/>
              </w:rPr>
              <w:t>JV</w:t>
            </w:r>
          </w:p>
        </w:tc>
        <w:tc>
          <w:tcPr>
            <w:tcW w:w="6725" w:type="dxa"/>
          </w:tcPr>
          <w:p w14:paraId="153F9D42" w14:textId="77777777" w:rsidR="00DF467E" w:rsidRPr="00DF467E" w:rsidRDefault="00DF467E" w:rsidP="00DF467E">
            <w:pPr>
              <w:spacing w:line="360" w:lineRule="auto"/>
            </w:pPr>
            <w:r w:rsidRPr="00DF467E">
              <w:t>Joint Venture.</w:t>
            </w:r>
          </w:p>
        </w:tc>
      </w:tr>
      <w:tr w:rsidR="00DF467E" w:rsidRPr="00DF467E" w14:paraId="2D867B6A" w14:textId="77777777" w:rsidTr="00563AFA">
        <w:tc>
          <w:tcPr>
            <w:tcW w:w="2335" w:type="dxa"/>
          </w:tcPr>
          <w:p w14:paraId="1492BF96" w14:textId="77777777" w:rsidR="00DF467E" w:rsidRPr="00DF467E" w:rsidRDefault="00DF467E" w:rsidP="00DF467E">
            <w:pPr>
              <w:spacing w:line="360" w:lineRule="auto"/>
              <w:rPr>
                <w:b/>
              </w:rPr>
            </w:pPr>
            <w:r w:rsidRPr="00DF467E">
              <w:rPr>
                <w:b/>
              </w:rPr>
              <w:t>LED</w:t>
            </w:r>
          </w:p>
        </w:tc>
        <w:tc>
          <w:tcPr>
            <w:tcW w:w="6725" w:type="dxa"/>
          </w:tcPr>
          <w:p w14:paraId="5CCC87E6" w14:textId="77777777" w:rsidR="00DF467E" w:rsidRPr="00DF467E" w:rsidRDefault="00DF467E" w:rsidP="00DF467E">
            <w:pPr>
              <w:spacing w:line="360" w:lineRule="auto"/>
            </w:pPr>
            <w:r w:rsidRPr="00DF467E">
              <w:t>Local Economic Development.</w:t>
            </w:r>
          </w:p>
        </w:tc>
      </w:tr>
      <w:tr w:rsidR="00DF467E" w:rsidRPr="00DF467E" w14:paraId="6AA4A584" w14:textId="77777777" w:rsidTr="00563AFA">
        <w:tc>
          <w:tcPr>
            <w:tcW w:w="2335" w:type="dxa"/>
          </w:tcPr>
          <w:p w14:paraId="1B396AD3" w14:textId="77777777" w:rsidR="00DF467E" w:rsidRPr="00DF467E" w:rsidRDefault="00DF467E" w:rsidP="00DF467E">
            <w:pPr>
              <w:spacing w:line="360" w:lineRule="auto"/>
              <w:rPr>
                <w:b/>
              </w:rPr>
            </w:pPr>
            <w:r w:rsidRPr="00DF467E">
              <w:rPr>
                <w:b/>
              </w:rPr>
              <w:t>NPAT</w:t>
            </w:r>
          </w:p>
        </w:tc>
        <w:tc>
          <w:tcPr>
            <w:tcW w:w="6725" w:type="dxa"/>
          </w:tcPr>
          <w:p w14:paraId="04C3E7EA" w14:textId="77777777" w:rsidR="00DF467E" w:rsidRPr="00DF467E" w:rsidRDefault="00DF467E" w:rsidP="00DF467E">
            <w:pPr>
              <w:spacing w:line="360" w:lineRule="auto"/>
            </w:pPr>
            <w:r w:rsidRPr="00DF467E">
              <w:t>Net Profit after Tax.</w:t>
            </w:r>
          </w:p>
        </w:tc>
      </w:tr>
      <w:tr w:rsidR="00DF467E" w:rsidRPr="00DF467E" w14:paraId="510BDE0E" w14:textId="77777777" w:rsidTr="00563AFA">
        <w:trPr>
          <w:trHeight w:val="276"/>
        </w:trPr>
        <w:tc>
          <w:tcPr>
            <w:tcW w:w="2335" w:type="dxa"/>
          </w:tcPr>
          <w:p w14:paraId="496EAAEB" w14:textId="77777777" w:rsidR="00DF467E" w:rsidRPr="00DF467E" w:rsidRDefault="00DF467E" w:rsidP="00DF467E">
            <w:pPr>
              <w:spacing w:line="360" w:lineRule="auto"/>
            </w:pPr>
            <w:r w:rsidRPr="00DF467E">
              <w:t>PFMA</w:t>
            </w:r>
          </w:p>
        </w:tc>
        <w:tc>
          <w:tcPr>
            <w:tcW w:w="6725" w:type="dxa"/>
          </w:tcPr>
          <w:p w14:paraId="359FDDC7" w14:textId="77777777" w:rsidR="00DF467E" w:rsidRPr="00DF467E" w:rsidRDefault="00DF467E" w:rsidP="00DF467E">
            <w:pPr>
              <w:spacing w:line="360" w:lineRule="auto"/>
            </w:pPr>
            <w:r w:rsidRPr="00DF467E">
              <w:t>Public Finance Management Act.</w:t>
            </w:r>
          </w:p>
        </w:tc>
      </w:tr>
      <w:tr w:rsidR="00DF467E" w:rsidRPr="00DF467E" w14:paraId="6E2116CF" w14:textId="77777777" w:rsidTr="00563AFA">
        <w:tc>
          <w:tcPr>
            <w:tcW w:w="2335" w:type="dxa"/>
          </w:tcPr>
          <w:p w14:paraId="4F5292DB" w14:textId="77777777" w:rsidR="00DF467E" w:rsidRPr="00DF467E" w:rsidRDefault="00DF467E" w:rsidP="00DF467E">
            <w:pPr>
              <w:spacing w:line="360" w:lineRule="auto"/>
              <w:jc w:val="both"/>
            </w:pPr>
            <w:r w:rsidRPr="00DF467E">
              <w:t>PMTE</w:t>
            </w:r>
          </w:p>
        </w:tc>
        <w:tc>
          <w:tcPr>
            <w:tcW w:w="6725" w:type="dxa"/>
          </w:tcPr>
          <w:p w14:paraId="2DD8B83F" w14:textId="77777777" w:rsidR="00DF467E" w:rsidRPr="00DF467E" w:rsidRDefault="00DF467E" w:rsidP="00DF467E">
            <w:pPr>
              <w:spacing w:line="360" w:lineRule="auto"/>
              <w:jc w:val="both"/>
            </w:pPr>
            <w:r w:rsidRPr="00DF467E">
              <w:t>Property Management Trading Entity an operating division under the Ministry of the Department of Public Works and Infrastructure (DPWI).</w:t>
            </w:r>
          </w:p>
        </w:tc>
      </w:tr>
      <w:tr w:rsidR="00DF467E" w:rsidRPr="00DF467E" w14:paraId="2ADF48DE" w14:textId="77777777" w:rsidTr="00563AFA">
        <w:tc>
          <w:tcPr>
            <w:tcW w:w="2335" w:type="dxa"/>
          </w:tcPr>
          <w:p w14:paraId="0674FFCF" w14:textId="77777777" w:rsidR="00DF467E" w:rsidRPr="00DF467E" w:rsidRDefault="00DF467E" w:rsidP="00DF467E">
            <w:pPr>
              <w:spacing w:line="360" w:lineRule="auto"/>
              <w:rPr>
                <w:b/>
              </w:rPr>
            </w:pPr>
            <w:r w:rsidRPr="00DF467E">
              <w:rPr>
                <w:b/>
              </w:rPr>
              <w:t>QSE</w:t>
            </w:r>
          </w:p>
        </w:tc>
        <w:tc>
          <w:tcPr>
            <w:tcW w:w="6725" w:type="dxa"/>
          </w:tcPr>
          <w:p w14:paraId="51865E5F" w14:textId="77777777" w:rsidR="00DF467E" w:rsidRPr="00DF467E" w:rsidRDefault="00DF467E" w:rsidP="00DF467E">
            <w:pPr>
              <w:spacing w:line="360" w:lineRule="auto"/>
            </w:pPr>
            <w:r w:rsidRPr="00DF467E">
              <w:t>Qualifying Small Enterprise as defined in the B-BBEE Act 53/2013.</w:t>
            </w:r>
          </w:p>
        </w:tc>
      </w:tr>
      <w:tr w:rsidR="00DF467E" w:rsidRPr="00DF467E" w14:paraId="30A60B39" w14:textId="77777777" w:rsidTr="00563AFA">
        <w:tc>
          <w:tcPr>
            <w:tcW w:w="2335" w:type="dxa"/>
          </w:tcPr>
          <w:p w14:paraId="52FB24C5" w14:textId="77777777" w:rsidR="00DF467E" w:rsidRPr="00DF467E" w:rsidRDefault="00DF467E" w:rsidP="00DF467E">
            <w:pPr>
              <w:spacing w:line="360" w:lineRule="auto"/>
              <w:rPr>
                <w:b/>
              </w:rPr>
            </w:pPr>
            <w:r w:rsidRPr="00DF467E">
              <w:rPr>
                <w:b/>
              </w:rPr>
              <w:t>RBAC</w:t>
            </w:r>
          </w:p>
        </w:tc>
        <w:tc>
          <w:tcPr>
            <w:tcW w:w="6725" w:type="dxa"/>
          </w:tcPr>
          <w:p w14:paraId="07BE7548" w14:textId="77777777" w:rsidR="00DF467E" w:rsidRPr="00DF467E" w:rsidRDefault="00DF467E" w:rsidP="00DF467E">
            <w:pPr>
              <w:spacing w:line="360" w:lineRule="auto"/>
            </w:pPr>
            <w:r w:rsidRPr="00DF467E">
              <w:t>Regional Bid Adjudication Committee.</w:t>
            </w:r>
          </w:p>
        </w:tc>
      </w:tr>
      <w:tr w:rsidR="00DF467E" w:rsidRPr="00DF467E" w14:paraId="19F466E8" w14:textId="77777777" w:rsidTr="00563AFA">
        <w:tc>
          <w:tcPr>
            <w:tcW w:w="2335" w:type="dxa"/>
          </w:tcPr>
          <w:p w14:paraId="6D0948CB" w14:textId="77777777" w:rsidR="00DF467E" w:rsidRPr="00DF467E" w:rsidRDefault="00DF467E" w:rsidP="00DF467E">
            <w:pPr>
              <w:spacing w:line="360" w:lineRule="auto"/>
              <w:rPr>
                <w:b/>
              </w:rPr>
            </w:pPr>
            <w:r w:rsidRPr="00DF467E">
              <w:rPr>
                <w:b/>
              </w:rPr>
              <w:t>REC</w:t>
            </w:r>
          </w:p>
        </w:tc>
        <w:tc>
          <w:tcPr>
            <w:tcW w:w="6725" w:type="dxa"/>
          </w:tcPr>
          <w:p w14:paraId="183A91B4" w14:textId="77777777" w:rsidR="00DF467E" w:rsidRPr="00DF467E" w:rsidRDefault="00DF467E" w:rsidP="00DF467E">
            <w:pPr>
              <w:spacing w:line="360" w:lineRule="auto"/>
            </w:pPr>
            <w:r w:rsidRPr="00DF467E">
              <w:t>Regional Evaluation Committee.</w:t>
            </w:r>
          </w:p>
        </w:tc>
      </w:tr>
      <w:tr w:rsidR="00DF467E" w:rsidRPr="00DF467E" w14:paraId="7600F037" w14:textId="77777777" w:rsidTr="00563AFA">
        <w:tc>
          <w:tcPr>
            <w:tcW w:w="2335" w:type="dxa"/>
          </w:tcPr>
          <w:p w14:paraId="501C94D1" w14:textId="77777777" w:rsidR="00DF467E" w:rsidRPr="00DF467E" w:rsidRDefault="00DF467E" w:rsidP="00DF467E">
            <w:pPr>
              <w:spacing w:line="360" w:lineRule="auto"/>
              <w:rPr>
                <w:b/>
              </w:rPr>
            </w:pPr>
            <w:r w:rsidRPr="00DF467E">
              <w:rPr>
                <w:b/>
              </w:rPr>
              <w:t>RFP</w:t>
            </w:r>
          </w:p>
        </w:tc>
        <w:tc>
          <w:tcPr>
            <w:tcW w:w="6725" w:type="dxa"/>
          </w:tcPr>
          <w:p w14:paraId="7385FB27" w14:textId="77777777" w:rsidR="00DF467E" w:rsidRPr="00DF467E" w:rsidRDefault="00DF467E" w:rsidP="00DF467E">
            <w:pPr>
              <w:spacing w:line="360" w:lineRule="auto"/>
            </w:pPr>
            <w:r w:rsidRPr="00DF467E">
              <w:t>Request for Proposal (This document).</w:t>
            </w:r>
          </w:p>
        </w:tc>
      </w:tr>
      <w:tr w:rsidR="00DF467E" w:rsidRPr="00DF467E" w14:paraId="5AB47D74" w14:textId="77777777" w:rsidTr="00563AFA">
        <w:tc>
          <w:tcPr>
            <w:tcW w:w="2335" w:type="dxa"/>
          </w:tcPr>
          <w:p w14:paraId="1D0C614C" w14:textId="77777777" w:rsidR="00DF467E" w:rsidRPr="00DF467E" w:rsidRDefault="00DF467E" w:rsidP="00DF467E">
            <w:pPr>
              <w:spacing w:line="360" w:lineRule="auto"/>
              <w:rPr>
                <w:b/>
              </w:rPr>
            </w:pPr>
            <w:r w:rsidRPr="00DF467E">
              <w:rPr>
                <w:b/>
              </w:rPr>
              <w:t>SAOP</w:t>
            </w:r>
          </w:p>
        </w:tc>
        <w:tc>
          <w:tcPr>
            <w:tcW w:w="6725" w:type="dxa"/>
          </w:tcPr>
          <w:p w14:paraId="7EFD6910" w14:textId="77777777" w:rsidR="00DF467E" w:rsidRPr="00DF467E" w:rsidRDefault="00DF467E" w:rsidP="00DF467E">
            <w:pPr>
              <w:spacing w:line="360" w:lineRule="auto"/>
              <w:jc w:val="both"/>
            </w:pPr>
            <w:r w:rsidRPr="00DF467E">
              <w:t>State Asset Optimisation Programme.</w:t>
            </w:r>
          </w:p>
        </w:tc>
      </w:tr>
      <w:tr w:rsidR="00DF467E" w:rsidRPr="00DF467E" w14:paraId="743331C2" w14:textId="77777777" w:rsidTr="00563AFA">
        <w:tc>
          <w:tcPr>
            <w:tcW w:w="2335" w:type="dxa"/>
          </w:tcPr>
          <w:p w14:paraId="593DA1AE" w14:textId="77777777" w:rsidR="00DF467E" w:rsidRPr="00DF467E" w:rsidRDefault="00DF467E" w:rsidP="00DF467E">
            <w:pPr>
              <w:spacing w:line="360" w:lineRule="auto"/>
              <w:rPr>
                <w:b/>
              </w:rPr>
            </w:pPr>
            <w:r w:rsidRPr="00DF467E">
              <w:rPr>
                <w:b/>
              </w:rPr>
              <w:t>SEDF</w:t>
            </w:r>
          </w:p>
        </w:tc>
        <w:tc>
          <w:tcPr>
            <w:tcW w:w="6725" w:type="dxa"/>
          </w:tcPr>
          <w:p w14:paraId="2C70888C" w14:textId="77777777" w:rsidR="00DF467E" w:rsidRPr="00DF467E" w:rsidRDefault="00DF467E" w:rsidP="00DF467E">
            <w:pPr>
              <w:spacing w:line="360" w:lineRule="auto"/>
            </w:pPr>
            <w:r w:rsidRPr="00DF467E">
              <w:t>Spatial and Economic Development Framework Plans.</w:t>
            </w:r>
          </w:p>
        </w:tc>
      </w:tr>
      <w:tr w:rsidR="00DF467E" w:rsidRPr="00DF467E" w14:paraId="2C9C8592" w14:textId="77777777" w:rsidTr="00563AFA">
        <w:tc>
          <w:tcPr>
            <w:tcW w:w="2335" w:type="dxa"/>
          </w:tcPr>
          <w:p w14:paraId="6B08C394" w14:textId="77777777" w:rsidR="00DF467E" w:rsidRPr="00DF467E" w:rsidRDefault="00DF467E" w:rsidP="00DF467E">
            <w:pPr>
              <w:spacing w:line="360" w:lineRule="auto"/>
              <w:rPr>
                <w:b/>
              </w:rPr>
            </w:pPr>
            <w:r w:rsidRPr="00DF467E">
              <w:rPr>
                <w:b/>
              </w:rPr>
              <w:t>SEDF</w:t>
            </w:r>
          </w:p>
        </w:tc>
        <w:tc>
          <w:tcPr>
            <w:tcW w:w="6725" w:type="dxa"/>
          </w:tcPr>
          <w:p w14:paraId="4A43F861" w14:textId="77777777" w:rsidR="00DF467E" w:rsidRPr="00DF467E" w:rsidRDefault="00DF467E" w:rsidP="00DF467E">
            <w:pPr>
              <w:spacing w:line="360" w:lineRule="auto"/>
              <w:rPr>
                <w:b/>
              </w:rPr>
            </w:pPr>
            <w:r w:rsidRPr="00DF467E">
              <w:t>Spatial and Economic Development Framework.</w:t>
            </w:r>
          </w:p>
        </w:tc>
      </w:tr>
      <w:tr w:rsidR="00DF467E" w:rsidRPr="00DF467E" w14:paraId="249B1F61" w14:textId="77777777" w:rsidTr="00563AFA">
        <w:tc>
          <w:tcPr>
            <w:tcW w:w="2335" w:type="dxa"/>
          </w:tcPr>
          <w:p w14:paraId="0BBCEDD6" w14:textId="77777777" w:rsidR="00DF467E" w:rsidRPr="00DF467E" w:rsidRDefault="00DF467E" w:rsidP="00DF467E">
            <w:pPr>
              <w:spacing w:line="360" w:lineRule="auto"/>
              <w:rPr>
                <w:b/>
              </w:rPr>
            </w:pPr>
            <w:r w:rsidRPr="00DF467E">
              <w:rPr>
                <w:b/>
              </w:rPr>
              <w:t>VAT</w:t>
            </w:r>
          </w:p>
        </w:tc>
        <w:tc>
          <w:tcPr>
            <w:tcW w:w="6725" w:type="dxa"/>
          </w:tcPr>
          <w:p w14:paraId="69FCDC44" w14:textId="77777777" w:rsidR="00DF467E" w:rsidRPr="00DF467E" w:rsidRDefault="00DF467E" w:rsidP="00DF467E">
            <w:pPr>
              <w:spacing w:line="360" w:lineRule="auto"/>
              <w:jc w:val="both"/>
            </w:pPr>
            <w:r w:rsidRPr="00DF467E">
              <w:t>Value-Added Tax in terms of the VAT Act 89 of 1991 together with all amendments thereto and all regulations published thereunder from time to time.</w:t>
            </w:r>
          </w:p>
        </w:tc>
      </w:tr>
    </w:tbl>
    <w:p w14:paraId="6E0F9DAF" w14:textId="77777777" w:rsidR="00DF467E" w:rsidRPr="00DF467E" w:rsidRDefault="00DF467E" w:rsidP="00DF467E">
      <w:pPr>
        <w:spacing w:after="160" w:line="360" w:lineRule="auto"/>
        <w:jc w:val="both"/>
        <w:rPr>
          <w:sz w:val="24"/>
          <w:szCs w:val="24"/>
          <w:lang w:eastAsia="en-US"/>
        </w:rPr>
        <w:sectPr w:rsidR="00DF467E" w:rsidRPr="00DF467E" w:rsidSect="00DF467E">
          <w:type w:val="continuous"/>
          <w:pgSz w:w="11907" w:h="16840" w:code="9"/>
          <w:pgMar w:top="1217" w:right="1412" w:bottom="1191" w:left="1412" w:header="568" w:footer="424" w:gutter="0"/>
          <w:cols w:space="720"/>
          <w:titlePg/>
          <w:docGrid w:linePitch="360"/>
        </w:sectPr>
      </w:pPr>
    </w:p>
    <w:p w14:paraId="68212D6B" w14:textId="77777777" w:rsidR="00DF467E" w:rsidRPr="00DF467E" w:rsidRDefault="00DF467E">
      <w:pPr>
        <w:keepNext/>
        <w:keepLines/>
        <w:numPr>
          <w:ilvl w:val="0"/>
          <w:numId w:val="95"/>
        </w:numPr>
        <w:spacing w:before="240" w:after="240" w:line="360" w:lineRule="auto"/>
        <w:outlineLvl w:val="0"/>
        <w:rPr>
          <w:b/>
          <w:bCs/>
          <w:color w:val="000000" w:themeColor="text1"/>
          <w:sz w:val="24"/>
          <w:szCs w:val="24"/>
          <w:u w:val="single"/>
          <w:lang w:eastAsia="en-US"/>
        </w:rPr>
      </w:pPr>
      <w:bookmarkStart w:id="35" w:name="_Toc183743656"/>
      <w:bookmarkStart w:id="36" w:name="_Toc183743657"/>
      <w:bookmarkStart w:id="37" w:name="_Toc183743658"/>
      <w:bookmarkStart w:id="38" w:name="_Toc183743659"/>
      <w:bookmarkStart w:id="39" w:name="_Toc183743660"/>
      <w:bookmarkStart w:id="40" w:name="_Toc183743661"/>
      <w:bookmarkStart w:id="41" w:name="_Toc183743662"/>
      <w:bookmarkStart w:id="42" w:name="_Toc183743663"/>
      <w:bookmarkStart w:id="43" w:name="_Toc183743664"/>
      <w:bookmarkStart w:id="44" w:name="_Toc183743665"/>
      <w:bookmarkStart w:id="45" w:name="_Toc183743666"/>
      <w:bookmarkStart w:id="46" w:name="_Toc183743667"/>
      <w:bookmarkStart w:id="47" w:name="_Toc183743668"/>
      <w:bookmarkStart w:id="48" w:name="_Toc183743671"/>
      <w:bookmarkStart w:id="49" w:name="_Toc183743672"/>
      <w:bookmarkStart w:id="50" w:name="_Toc183743674"/>
      <w:bookmarkStart w:id="51" w:name="_Toc183743675"/>
      <w:bookmarkStart w:id="52" w:name="_Toc173847076"/>
      <w:bookmarkStart w:id="53" w:name="_Toc18489910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DF467E">
        <w:rPr>
          <w:b/>
          <w:bCs/>
          <w:color w:val="000000" w:themeColor="text1"/>
          <w:sz w:val="24"/>
          <w:szCs w:val="24"/>
          <w:u w:val="single"/>
          <w:lang w:eastAsia="en-US"/>
        </w:rPr>
        <w:lastRenderedPageBreak/>
        <w:t>BACKGROUND</w:t>
      </w:r>
      <w:bookmarkEnd w:id="52"/>
      <w:r w:rsidRPr="00DF467E">
        <w:rPr>
          <w:b/>
          <w:bCs/>
          <w:color w:val="000000" w:themeColor="text1"/>
          <w:sz w:val="24"/>
          <w:szCs w:val="24"/>
          <w:u w:val="single"/>
          <w:lang w:eastAsia="en-US"/>
        </w:rPr>
        <w:t xml:space="preserve"> OVERVIEW</w:t>
      </w:r>
      <w:bookmarkEnd w:id="53"/>
    </w:p>
    <w:p w14:paraId="5BD862F9" w14:textId="77777777" w:rsidR="00DF467E" w:rsidRPr="00DF467E" w:rsidRDefault="00DF467E">
      <w:pPr>
        <w:numPr>
          <w:ilvl w:val="1"/>
          <w:numId w:val="95"/>
        </w:numPr>
        <w:spacing w:after="160" w:line="360" w:lineRule="auto"/>
        <w:ind w:left="994" w:hanging="634"/>
        <w:jc w:val="both"/>
        <w:rPr>
          <w:rFonts w:eastAsia="Calibri"/>
          <w:b/>
          <w:color w:val="000000" w:themeColor="text1"/>
          <w:sz w:val="24"/>
          <w:szCs w:val="24"/>
          <w:lang w:val="en-ZA" w:eastAsia="en-US"/>
        </w:rPr>
      </w:pPr>
      <w:r w:rsidRPr="00DF467E">
        <w:rPr>
          <w:rFonts w:eastAsia="Calibri"/>
          <w:sz w:val="24"/>
          <w:szCs w:val="24"/>
          <w:lang w:val="en-ZA" w:eastAsia="en-US"/>
        </w:rPr>
        <w:t xml:space="preserve">PMTE is established under the Ministry of the Department of Public Works and Infrastructure through the Public Finance Management Act (PFMA) and the Government Immovable Asset Management Act (GIAMA) to be a property management and/or trading entity and landlord, responsible for the safe, efficient and economic functioning of State Assets, which it manages, controls and administers on behalf of the State. </w:t>
      </w:r>
    </w:p>
    <w:p w14:paraId="1759C306" w14:textId="77777777" w:rsidR="00DF467E" w:rsidRPr="00DF467E" w:rsidRDefault="00DF467E">
      <w:pPr>
        <w:numPr>
          <w:ilvl w:val="1"/>
          <w:numId w:val="95"/>
        </w:numPr>
        <w:spacing w:after="160" w:line="360" w:lineRule="auto"/>
        <w:ind w:left="994" w:hanging="634"/>
        <w:jc w:val="both"/>
        <w:rPr>
          <w:rFonts w:eastAsia="Calibri"/>
          <w:b/>
          <w:color w:val="000000" w:themeColor="text1"/>
          <w:sz w:val="24"/>
          <w:szCs w:val="24"/>
          <w:lang w:val="en-ZA" w:eastAsia="en-US"/>
        </w:rPr>
      </w:pPr>
      <w:r w:rsidRPr="00DF467E">
        <w:rPr>
          <w:rFonts w:eastAsia="Calibri"/>
          <w:sz w:val="24"/>
          <w:szCs w:val="24"/>
          <w:lang w:val="en-ZA" w:eastAsia="en-US"/>
        </w:rPr>
        <w:t>The Property Management Trading Entity, within the Department of Public Works and Infrastructure ensures the effective management of the state’s immovable assets to contribute towards economic, social development and transformation of the built environment.</w:t>
      </w:r>
    </w:p>
    <w:p w14:paraId="699B8B7A" w14:textId="77777777" w:rsidR="00DF467E" w:rsidRPr="00DF467E" w:rsidRDefault="00DF467E">
      <w:pPr>
        <w:numPr>
          <w:ilvl w:val="1"/>
          <w:numId w:val="95"/>
        </w:numPr>
        <w:spacing w:after="160" w:line="360" w:lineRule="auto"/>
        <w:ind w:left="994" w:hanging="634"/>
        <w:jc w:val="both"/>
        <w:rPr>
          <w:rFonts w:eastAsia="Calibri"/>
          <w:b/>
          <w:color w:val="000000" w:themeColor="text1"/>
          <w:sz w:val="24"/>
          <w:szCs w:val="24"/>
          <w:lang w:val="en-ZA" w:eastAsia="en-US"/>
        </w:rPr>
      </w:pPr>
      <w:r w:rsidRPr="00DF467E">
        <w:rPr>
          <w:rFonts w:eastAsia="Calibri" w:cs="Times New Roman"/>
          <w:sz w:val="24"/>
          <w:szCs w:val="24"/>
          <w:lang w:val="en-ZA" w:eastAsia="en-US"/>
        </w:rPr>
        <w:t>The PMTE has been created and established as government component within DPWI in terms of Section 7A Public Service Act of 1994 as amended by Cabinet in March  2006 to support DPWI in efficient management of State Immovable Assets at National level. The objectives of PMTE in terms of unutilised state owned immovable assets are as follows:</w:t>
      </w:r>
    </w:p>
    <w:p w14:paraId="0F42C068" w14:textId="77777777" w:rsidR="00DF467E" w:rsidRPr="00DF467E" w:rsidRDefault="00DF467E" w:rsidP="00DF467E">
      <w:pPr>
        <w:ind w:left="720" w:hanging="720"/>
        <w:jc w:val="both"/>
        <w:rPr>
          <w:sz w:val="24"/>
          <w:szCs w:val="24"/>
          <w:lang w:eastAsia="en-US"/>
        </w:rPr>
      </w:pPr>
    </w:p>
    <w:p w14:paraId="0EDC1DA4" w14:textId="77777777" w:rsidR="00DF467E" w:rsidRPr="00DF467E" w:rsidRDefault="00DF467E">
      <w:pPr>
        <w:numPr>
          <w:ilvl w:val="0"/>
          <w:numId w:val="108"/>
        </w:numPr>
        <w:spacing w:line="360" w:lineRule="auto"/>
        <w:jc w:val="both"/>
        <w:rPr>
          <w:sz w:val="24"/>
          <w:szCs w:val="24"/>
          <w:lang w:eastAsia="en-US"/>
        </w:rPr>
      </w:pPr>
      <w:r w:rsidRPr="00DF467E">
        <w:rPr>
          <w:sz w:val="24"/>
          <w:szCs w:val="24"/>
          <w:lang w:eastAsia="en-US"/>
        </w:rPr>
        <w:t>To repurpose and reposition the PMTE as a viable and efficient vehicle to deliver a comprehensive value creation through the state immovable asset portfolio;</w:t>
      </w:r>
    </w:p>
    <w:p w14:paraId="2D69D779" w14:textId="77777777" w:rsidR="00DF467E" w:rsidRPr="00DF467E" w:rsidRDefault="00DF467E" w:rsidP="00DF467E">
      <w:pPr>
        <w:spacing w:line="360" w:lineRule="auto"/>
        <w:ind w:left="1445"/>
        <w:jc w:val="both"/>
        <w:rPr>
          <w:sz w:val="24"/>
          <w:szCs w:val="24"/>
          <w:lang w:eastAsia="en-US"/>
        </w:rPr>
      </w:pPr>
    </w:p>
    <w:p w14:paraId="507C0DF4" w14:textId="77777777" w:rsidR="00DF467E" w:rsidRPr="00DF467E" w:rsidRDefault="00DF467E">
      <w:pPr>
        <w:numPr>
          <w:ilvl w:val="0"/>
          <w:numId w:val="108"/>
        </w:numPr>
        <w:spacing w:line="360" w:lineRule="auto"/>
        <w:jc w:val="both"/>
        <w:rPr>
          <w:sz w:val="24"/>
          <w:szCs w:val="24"/>
          <w:lang w:eastAsia="en-US"/>
        </w:rPr>
      </w:pPr>
      <w:r w:rsidRPr="00DF467E">
        <w:rPr>
          <w:sz w:val="24"/>
          <w:szCs w:val="24"/>
          <w:lang w:eastAsia="en-US"/>
        </w:rPr>
        <w:t>To attract direct private sector investment, projected over R10 billion in the current term of administration within the State Property Portfolio;</w:t>
      </w:r>
    </w:p>
    <w:p w14:paraId="4230310B" w14:textId="77777777" w:rsidR="00DF467E" w:rsidRPr="00DF467E" w:rsidRDefault="00DF467E" w:rsidP="00DF467E">
      <w:pPr>
        <w:spacing w:line="360" w:lineRule="auto"/>
        <w:ind w:left="720"/>
        <w:contextualSpacing/>
        <w:rPr>
          <w:rFonts w:eastAsia="Calibri"/>
          <w:sz w:val="24"/>
          <w:szCs w:val="24"/>
          <w:lang w:val="en-ZA" w:eastAsia="en-US"/>
        </w:rPr>
      </w:pPr>
    </w:p>
    <w:p w14:paraId="4DD63FF2" w14:textId="77777777" w:rsidR="00DF467E" w:rsidRPr="00DF467E" w:rsidRDefault="00DF467E">
      <w:pPr>
        <w:numPr>
          <w:ilvl w:val="0"/>
          <w:numId w:val="108"/>
        </w:numPr>
        <w:spacing w:line="360" w:lineRule="auto"/>
        <w:jc w:val="both"/>
        <w:rPr>
          <w:sz w:val="24"/>
          <w:szCs w:val="24"/>
          <w:lang w:eastAsia="en-US"/>
        </w:rPr>
      </w:pPr>
      <w:r w:rsidRPr="00DF467E">
        <w:rPr>
          <w:sz w:val="24"/>
          <w:szCs w:val="24"/>
          <w:lang w:eastAsia="en-US"/>
        </w:rPr>
        <w:t>To unlock value creation and reposition the PMTE as an implementing agent of choice and repute through the introduction and application of new operational model utilised to unlock portfolio value;</w:t>
      </w:r>
    </w:p>
    <w:p w14:paraId="2F6015A9" w14:textId="77777777" w:rsidR="00DF467E" w:rsidRPr="00DF467E" w:rsidRDefault="00DF467E" w:rsidP="00DF467E">
      <w:pPr>
        <w:spacing w:line="360" w:lineRule="auto"/>
        <w:ind w:left="720"/>
        <w:contextualSpacing/>
        <w:rPr>
          <w:rFonts w:eastAsia="Calibri"/>
          <w:sz w:val="24"/>
          <w:szCs w:val="24"/>
          <w:lang w:val="en-ZA" w:eastAsia="en-US"/>
        </w:rPr>
      </w:pPr>
    </w:p>
    <w:p w14:paraId="142BB9B5" w14:textId="77777777" w:rsidR="00DF467E" w:rsidRPr="00DF467E" w:rsidRDefault="00DF467E">
      <w:pPr>
        <w:numPr>
          <w:ilvl w:val="0"/>
          <w:numId w:val="108"/>
        </w:numPr>
        <w:spacing w:line="360" w:lineRule="auto"/>
        <w:jc w:val="both"/>
        <w:rPr>
          <w:sz w:val="24"/>
          <w:szCs w:val="24"/>
          <w:lang w:eastAsia="en-US"/>
        </w:rPr>
      </w:pPr>
      <w:r w:rsidRPr="00DF467E">
        <w:rPr>
          <w:sz w:val="24"/>
          <w:szCs w:val="24"/>
          <w:lang w:eastAsia="en-US"/>
        </w:rPr>
        <w:t>To develop models which will include a comprehensive life cycle maintenance solution as part of the development proposals to ensure sustainability of the asset condition and performance of state facilities; and</w:t>
      </w:r>
    </w:p>
    <w:p w14:paraId="6C8008E7" w14:textId="77777777" w:rsidR="00DF467E" w:rsidRPr="00DF467E" w:rsidRDefault="00DF467E" w:rsidP="00DF467E">
      <w:pPr>
        <w:spacing w:line="360" w:lineRule="auto"/>
        <w:ind w:left="720"/>
        <w:contextualSpacing/>
        <w:rPr>
          <w:rFonts w:eastAsia="Calibri"/>
          <w:sz w:val="24"/>
          <w:szCs w:val="24"/>
          <w:lang w:val="en-ZA" w:eastAsia="en-US"/>
        </w:rPr>
      </w:pPr>
    </w:p>
    <w:p w14:paraId="06E26FF2" w14:textId="77777777" w:rsidR="00DF467E" w:rsidRPr="00DF467E" w:rsidRDefault="00DF467E">
      <w:pPr>
        <w:numPr>
          <w:ilvl w:val="0"/>
          <w:numId w:val="108"/>
        </w:numPr>
        <w:spacing w:line="360" w:lineRule="auto"/>
        <w:jc w:val="both"/>
        <w:rPr>
          <w:sz w:val="24"/>
          <w:szCs w:val="24"/>
          <w:lang w:eastAsia="en-US"/>
        </w:rPr>
      </w:pPr>
      <w:r w:rsidRPr="00DF467E">
        <w:rPr>
          <w:sz w:val="24"/>
          <w:szCs w:val="24"/>
          <w:lang w:eastAsia="en-US"/>
        </w:rPr>
        <w:lastRenderedPageBreak/>
        <w:t>To provide new model that seeks a long term sustainable portfolio ranging from 15 – 30 years for office accommodation and 45 – 99 years for residential properties;</w:t>
      </w:r>
    </w:p>
    <w:p w14:paraId="37ED4B4A" w14:textId="77777777" w:rsidR="00DF467E" w:rsidRPr="00DF467E" w:rsidRDefault="00DF467E" w:rsidP="00DF467E">
      <w:pPr>
        <w:spacing w:after="200" w:line="276" w:lineRule="auto"/>
        <w:ind w:left="720"/>
        <w:contextualSpacing/>
        <w:rPr>
          <w:rFonts w:eastAsia="Calibri" w:cs="Times New Roman"/>
          <w:sz w:val="22"/>
          <w:szCs w:val="22"/>
          <w:lang w:val="en-ZA" w:eastAsia="en-US"/>
        </w:rPr>
      </w:pPr>
    </w:p>
    <w:p w14:paraId="256E2E73" w14:textId="77777777" w:rsidR="00DF467E" w:rsidRPr="00DF467E" w:rsidRDefault="00DF467E">
      <w:pPr>
        <w:numPr>
          <w:ilvl w:val="0"/>
          <w:numId w:val="108"/>
        </w:numPr>
        <w:spacing w:line="360" w:lineRule="auto"/>
        <w:jc w:val="both"/>
        <w:rPr>
          <w:sz w:val="24"/>
          <w:szCs w:val="24"/>
          <w:lang w:eastAsia="en-US"/>
        </w:rPr>
      </w:pPr>
      <w:r w:rsidRPr="00DF467E">
        <w:rPr>
          <w:sz w:val="24"/>
          <w:szCs w:val="24"/>
          <w:lang w:eastAsia="en-US"/>
        </w:rPr>
        <w:t>The current economic downturn that the country finds itself in, which has seen declining government revenue coupled with spending cuts, consequently, requires a different mind shift and approach from all sectors of society to get the country on its developmental trajectory to address the socio – economic challenges. Approximately 25% (7 803) land parcels and 3% (291) of the improvements are stand – alone and unutilised leading to an expenditure outflow on operating and holding costs.</w:t>
      </w:r>
    </w:p>
    <w:p w14:paraId="0EF8C015" w14:textId="77777777" w:rsidR="00DF467E" w:rsidRPr="00DF467E" w:rsidRDefault="00DF467E" w:rsidP="00DF467E">
      <w:pPr>
        <w:rPr>
          <w:sz w:val="24"/>
          <w:szCs w:val="24"/>
          <w:lang w:eastAsia="en-US"/>
        </w:rPr>
      </w:pPr>
    </w:p>
    <w:p w14:paraId="77ED91FC" w14:textId="77777777" w:rsidR="00DF467E" w:rsidRPr="00DF467E" w:rsidRDefault="00DF467E" w:rsidP="00DF467E">
      <w:pPr>
        <w:jc w:val="both"/>
        <w:rPr>
          <w:sz w:val="24"/>
          <w:szCs w:val="24"/>
          <w:lang w:eastAsia="en-US"/>
        </w:rPr>
      </w:pPr>
    </w:p>
    <w:p w14:paraId="70065EC4" w14:textId="77777777" w:rsidR="00DF467E" w:rsidRPr="00DF467E" w:rsidRDefault="00DF467E">
      <w:pPr>
        <w:keepNext/>
        <w:keepLines/>
        <w:numPr>
          <w:ilvl w:val="0"/>
          <w:numId w:val="95"/>
        </w:numPr>
        <w:spacing w:after="160" w:line="360" w:lineRule="auto"/>
        <w:outlineLvl w:val="0"/>
        <w:rPr>
          <w:bCs/>
          <w:color w:val="000000" w:themeColor="text1"/>
          <w:sz w:val="24"/>
          <w:szCs w:val="24"/>
          <w:u w:val="single"/>
          <w:lang w:eastAsia="en-US"/>
        </w:rPr>
      </w:pPr>
      <w:bookmarkStart w:id="54" w:name="_Toc184899107"/>
      <w:r w:rsidRPr="00DF467E">
        <w:rPr>
          <w:b/>
          <w:bCs/>
          <w:color w:val="000000" w:themeColor="text1"/>
          <w:sz w:val="24"/>
          <w:szCs w:val="24"/>
          <w:u w:val="single"/>
          <w:lang w:eastAsia="en-US"/>
        </w:rPr>
        <w:t>T</w:t>
      </w:r>
      <w:bookmarkStart w:id="55" w:name="_Hlk32785807"/>
      <w:r w:rsidRPr="00DF467E">
        <w:rPr>
          <w:b/>
          <w:bCs/>
          <w:sz w:val="24"/>
          <w:szCs w:val="24"/>
          <w:u w:val="single"/>
          <w:lang w:eastAsia="en-US"/>
        </w:rPr>
        <w:t>ENDER ADVERT</w:t>
      </w:r>
      <w:bookmarkEnd w:id="54"/>
    </w:p>
    <w:bookmarkEnd w:id="55"/>
    <w:p w14:paraId="3F6E6689" w14:textId="77777777" w:rsidR="00DF467E" w:rsidRPr="00DF467E" w:rsidRDefault="00DF467E" w:rsidP="00DF467E">
      <w:pPr>
        <w:spacing w:after="200" w:line="276" w:lineRule="auto"/>
        <w:ind w:left="360"/>
        <w:contextualSpacing/>
        <w:jc w:val="both"/>
        <w:rPr>
          <w:rFonts w:eastAsia="Calibri" w:cs="Times New Roman"/>
          <w:b/>
          <w:color w:val="000000" w:themeColor="text1"/>
          <w:sz w:val="22"/>
          <w:szCs w:val="22"/>
          <w:lang w:val="en-ZA" w:eastAsia="en-US"/>
        </w:rPr>
      </w:pPr>
      <w:r w:rsidRPr="00DF467E">
        <w:rPr>
          <w:rFonts w:eastAsia="Calibri" w:cs="Times New Roman"/>
          <w:b/>
          <w:bCs/>
          <w:color w:val="000000" w:themeColor="text1"/>
          <w:sz w:val="22"/>
          <w:szCs w:val="22"/>
          <w:lang w:val="en-ZA" w:eastAsia="en-US"/>
        </w:rPr>
        <w:t>DPWI, HEREBY REQUESTS PROPOSALS FROM INTERESTED PERSONS TO SUBMIT THE REQUEST FOR PROPOSALS (RFP) FOR LONG-TERM LEASING AND DEVELOPMENT OF</w:t>
      </w:r>
      <w:r w:rsidRPr="00DF467E">
        <w:rPr>
          <w:rFonts w:eastAsia="Calibri" w:cs="Times New Roman"/>
          <w:b/>
          <w:color w:val="000000" w:themeColor="text1"/>
          <w:sz w:val="22"/>
          <w:szCs w:val="22"/>
          <w:lang w:val="en-ZA" w:eastAsia="en-US"/>
        </w:rPr>
        <w:t xml:space="preserve"> UNUTILISED STATE OWNED IMMOVABLE PROPERTIES ATTACHED IN THE TENDER DOCUMENT, FOR MORE INFORMATION ON THE LIST PLEASE REFER TO THE LINK XXX.</w:t>
      </w:r>
    </w:p>
    <w:p w14:paraId="09606DD0" w14:textId="77777777" w:rsidR="00DF467E" w:rsidRPr="00DF467E" w:rsidRDefault="00DF467E" w:rsidP="00DF467E">
      <w:pPr>
        <w:widowControl w:val="0"/>
        <w:autoSpaceDE w:val="0"/>
        <w:autoSpaceDN w:val="0"/>
        <w:adjustRightInd w:val="0"/>
        <w:spacing w:after="160" w:line="360" w:lineRule="auto"/>
        <w:jc w:val="both"/>
        <w:rPr>
          <w:sz w:val="24"/>
          <w:szCs w:val="24"/>
          <w:lang w:eastAsia="en-US"/>
        </w:rPr>
      </w:pPr>
      <w:r w:rsidRPr="00DF467E">
        <w:rPr>
          <w:bCs/>
          <w:sz w:val="24"/>
          <w:szCs w:val="24"/>
          <w:lang w:eastAsia="en-US"/>
        </w:rPr>
        <w:t xml:space="preserve">DPWI, hereby invites proposals from interested persons to be submitted </w:t>
      </w:r>
      <w:r w:rsidRPr="00DF467E">
        <w:rPr>
          <w:bCs/>
          <w:color w:val="000000"/>
          <w:sz w:val="24"/>
          <w:szCs w:val="24"/>
          <w:lang w:eastAsia="en-US"/>
        </w:rPr>
        <w:t xml:space="preserve">for the long-term leasing and development </w:t>
      </w:r>
      <w:r w:rsidRPr="00DF467E">
        <w:rPr>
          <w:sz w:val="24"/>
          <w:szCs w:val="24"/>
          <w:lang w:eastAsia="en-US"/>
        </w:rPr>
        <w:t>for the leasing of the property stated hereunder:</w:t>
      </w:r>
    </w:p>
    <w:tbl>
      <w:tblPr>
        <w:tblStyle w:val="TableGrid4"/>
        <w:tblW w:w="9629" w:type="dxa"/>
        <w:tblLayout w:type="fixed"/>
        <w:tblLook w:val="04A0" w:firstRow="1" w:lastRow="0" w:firstColumn="1" w:lastColumn="0" w:noHBand="0" w:noVBand="1"/>
      </w:tblPr>
      <w:tblGrid>
        <w:gridCol w:w="2965"/>
        <w:gridCol w:w="6664"/>
      </w:tblGrid>
      <w:tr w:rsidR="00DF467E" w:rsidRPr="00DF467E" w14:paraId="5AADC4C8" w14:textId="77777777" w:rsidTr="00563AFA">
        <w:tc>
          <w:tcPr>
            <w:tcW w:w="2965" w:type="dxa"/>
          </w:tcPr>
          <w:p w14:paraId="53618872" w14:textId="77777777" w:rsidR="00DF467E" w:rsidRPr="00DF467E" w:rsidRDefault="00DF467E" w:rsidP="00DF467E">
            <w:pPr>
              <w:spacing w:line="360" w:lineRule="auto"/>
              <w:rPr>
                <w:b/>
                <w:lang w:val="en-GB"/>
              </w:rPr>
            </w:pPr>
            <w:r w:rsidRPr="00DF467E">
              <w:rPr>
                <w:b/>
                <w:lang w:val="en-GB"/>
              </w:rPr>
              <w:t xml:space="preserve">TENDER DESCRIPTIONS </w:t>
            </w:r>
          </w:p>
        </w:tc>
        <w:tc>
          <w:tcPr>
            <w:tcW w:w="6664" w:type="dxa"/>
            <w:tcBorders>
              <w:bottom w:val="single" w:sz="4" w:space="0" w:color="auto"/>
            </w:tcBorders>
            <w:shd w:val="clear" w:color="auto" w:fill="auto"/>
          </w:tcPr>
          <w:p w14:paraId="5FBC6CFB" w14:textId="77777777" w:rsidR="00DF467E" w:rsidRPr="00DF467E" w:rsidRDefault="00DF467E" w:rsidP="00DF467E">
            <w:pPr>
              <w:spacing w:line="360" w:lineRule="auto"/>
              <w:rPr>
                <w:b/>
                <w:lang w:val="en-GB"/>
              </w:rPr>
            </w:pPr>
          </w:p>
        </w:tc>
      </w:tr>
      <w:tr w:rsidR="00DF467E" w:rsidRPr="00DF467E" w14:paraId="21D2430D" w14:textId="77777777" w:rsidTr="00563AFA">
        <w:tc>
          <w:tcPr>
            <w:tcW w:w="2965" w:type="dxa"/>
          </w:tcPr>
          <w:p w14:paraId="57630033" w14:textId="77777777" w:rsidR="00DF467E" w:rsidRPr="00DF467E" w:rsidRDefault="00DF467E" w:rsidP="00DF467E">
            <w:pPr>
              <w:spacing w:line="360" w:lineRule="auto"/>
              <w:rPr>
                <w:b/>
                <w:bCs/>
                <w:color w:val="000000" w:themeColor="text1"/>
                <w:lang w:val="en-GB"/>
              </w:rPr>
            </w:pPr>
            <w:r w:rsidRPr="00DF467E">
              <w:rPr>
                <w:b/>
                <w:bCs/>
                <w:color w:val="000000" w:themeColor="text1"/>
                <w:lang w:val="en-GB"/>
              </w:rPr>
              <w:t xml:space="preserve"> </w:t>
            </w:r>
            <w:r w:rsidRPr="00DF467E">
              <w:rPr>
                <w:b/>
                <w:lang w:val="en-GB"/>
              </w:rPr>
              <w:t>BID NUMBER</w:t>
            </w:r>
          </w:p>
          <w:p w14:paraId="0C0B92AD" w14:textId="77777777" w:rsidR="00DF467E" w:rsidRPr="00DF467E" w:rsidRDefault="00DF467E" w:rsidP="00DF467E">
            <w:pPr>
              <w:spacing w:line="360" w:lineRule="auto"/>
              <w:rPr>
                <w:b/>
                <w:lang w:val="en-GB"/>
              </w:rPr>
            </w:pPr>
          </w:p>
        </w:tc>
        <w:tc>
          <w:tcPr>
            <w:tcW w:w="6664" w:type="dxa"/>
            <w:shd w:val="clear" w:color="auto" w:fill="auto"/>
          </w:tcPr>
          <w:p w14:paraId="3306AAC6" w14:textId="77777777" w:rsidR="00DF467E" w:rsidRPr="00DF467E" w:rsidRDefault="00DF467E" w:rsidP="00DF467E">
            <w:pPr>
              <w:spacing w:line="360" w:lineRule="auto"/>
              <w:jc w:val="both"/>
              <w:rPr>
                <w:b/>
                <w:lang w:val="en-GB"/>
              </w:rPr>
            </w:pPr>
          </w:p>
        </w:tc>
      </w:tr>
      <w:tr w:rsidR="00DF467E" w:rsidRPr="00DF467E" w14:paraId="096C2949" w14:textId="77777777" w:rsidTr="00563AFA">
        <w:tc>
          <w:tcPr>
            <w:tcW w:w="2965" w:type="dxa"/>
          </w:tcPr>
          <w:p w14:paraId="1A630A63" w14:textId="77777777" w:rsidR="00DF467E" w:rsidRPr="00DF467E" w:rsidRDefault="00DF467E" w:rsidP="00DF467E">
            <w:pPr>
              <w:spacing w:line="360" w:lineRule="auto"/>
              <w:rPr>
                <w:b/>
                <w:lang w:val="en-GB"/>
              </w:rPr>
            </w:pPr>
            <w:r w:rsidRPr="00DF467E">
              <w:rPr>
                <w:b/>
                <w:lang w:val="en-GB"/>
              </w:rPr>
              <w:t>compulsory briefing session</w:t>
            </w:r>
          </w:p>
        </w:tc>
        <w:tc>
          <w:tcPr>
            <w:tcW w:w="6664" w:type="dxa"/>
            <w:shd w:val="clear" w:color="auto" w:fill="auto"/>
          </w:tcPr>
          <w:p w14:paraId="64924870" w14:textId="77777777" w:rsidR="00DF467E" w:rsidRPr="00DF467E" w:rsidRDefault="00DF467E" w:rsidP="00DF467E">
            <w:pPr>
              <w:spacing w:line="360" w:lineRule="auto"/>
              <w:rPr>
                <w:b/>
                <w:lang w:val="en-GB"/>
              </w:rPr>
            </w:pPr>
            <w:r w:rsidRPr="00DF467E">
              <w:rPr>
                <w:b/>
                <w:lang w:val="en-GB"/>
              </w:rPr>
              <w:t>There will be compulsory briefing session.</w:t>
            </w:r>
          </w:p>
          <w:p w14:paraId="5AF1CDAC" w14:textId="77777777" w:rsidR="00DF467E" w:rsidRPr="00DF467E" w:rsidRDefault="00DF467E" w:rsidP="00DF467E">
            <w:pPr>
              <w:spacing w:line="360" w:lineRule="auto"/>
              <w:rPr>
                <w:b/>
                <w:lang w:val="en-GB"/>
              </w:rPr>
            </w:pPr>
          </w:p>
        </w:tc>
      </w:tr>
      <w:tr w:rsidR="00DF467E" w:rsidRPr="00DF467E" w14:paraId="7AFA4D68" w14:textId="77777777" w:rsidTr="00563AFA">
        <w:tc>
          <w:tcPr>
            <w:tcW w:w="2965" w:type="dxa"/>
          </w:tcPr>
          <w:p w14:paraId="15789B48" w14:textId="77777777" w:rsidR="00DF467E" w:rsidRPr="00DF467E" w:rsidRDefault="00DF467E" w:rsidP="00DF467E">
            <w:pPr>
              <w:spacing w:line="360" w:lineRule="auto"/>
              <w:rPr>
                <w:b/>
                <w:lang w:val="en-GB"/>
              </w:rPr>
            </w:pPr>
            <w:r w:rsidRPr="00DF467E">
              <w:rPr>
                <w:b/>
                <w:lang w:val="en-GB"/>
              </w:rPr>
              <w:t xml:space="preserve">Document Availability  </w:t>
            </w:r>
          </w:p>
        </w:tc>
        <w:tc>
          <w:tcPr>
            <w:tcW w:w="6664" w:type="dxa"/>
          </w:tcPr>
          <w:p w14:paraId="4EE9D0C1" w14:textId="77777777" w:rsidR="00DF467E" w:rsidRPr="00DF467E" w:rsidRDefault="00DF467E" w:rsidP="00DF467E">
            <w:pPr>
              <w:spacing w:line="360" w:lineRule="auto"/>
              <w:rPr>
                <w:b/>
                <w:color w:val="FF0000"/>
                <w:lang w:val="en-GB"/>
              </w:rPr>
            </w:pPr>
            <w:r w:rsidRPr="00DF467E">
              <w:rPr>
                <w:b/>
                <w:lang w:val="en-GB"/>
              </w:rPr>
              <w:t>Online or regional office (addresses on annexure xx)</w:t>
            </w:r>
          </w:p>
        </w:tc>
      </w:tr>
      <w:tr w:rsidR="00DF467E" w:rsidRPr="00DF467E" w14:paraId="1ED43653" w14:textId="77777777" w:rsidTr="00563AFA">
        <w:tc>
          <w:tcPr>
            <w:tcW w:w="2965" w:type="dxa"/>
          </w:tcPr>
          <w:p w14:paraId="6F78920E" w14:textId="77777777" w:rsidR="00DF467E" w:rsidRPr="00DF467E" w:rsidRDefault="00DF467E" w:rsidP="00DF467E">
            <w:pPr>
              <w:spacing w:line="360" w:lineRule="auto"/>
              <w:rPr>
                <w:b/>
                <w:lang w:val="en-GB"/>
              </w:rPr>
            </w:pPr>
            <w:r w:rsidRPr="00DF467E">
              <w:rPr>
                <w:b/>
                <w:lang w:val="en-GB"/>
              </w:rPr>
              <w:t>Documents Cost</w:t>
            </w:r>
          </w:p>
        </w:tc>
        <w:tc>
          <w:tcPr>
            <w:tcW w:w="6664" w:type="dxa"/>
          </w:tcPr>
          <w:p w14:paraId="7F8805EA" w14:textId="77777777" w:rsidR="00DF467E" w:rsidRPr="00DF467E" w:rsidRDefault="00DF467E" w:rsidP="00DF467E">
            <w:pPr>
              <w:jc w:val="both"/>
              <w:rPr>
                <w:lang w:val="en-ZA"/>
              </w:rPr>
            </w:pPr>
            <w:r w:rsidRPr="00DF467E">
              <w:rPr>
                <w:b/>
                <w:lang w:val="en-GB"/>
              </w:rPr>
              <w:t xml:space="preserve">Document Cost: R500.00 at the regional offices or free online </w:t>
            </w:r>
            <w:r w:rsidRPr="00DF467E">
              <w:rPr>
                <w:lang w:val="en-ZA"/>
              </w:rPr>
              <w:t xml:space="preserve">Payment for Tender documents is only made at the Cashiers Office within the Departments Finance division. </w:t>
            </w:r>
            <w:r w:rsidRPr="00DF467E">
              <w:rPr>
                <w:b/>
                <w:bCs/>
                <w:u w:val="single"/>
                <w:lang w:val="en-ZA"/>
              </w:rPr>
              <w:t>Under no circumstances is any money to be handed to any officials in the Department</w:t>
            </w:r>
            <w:r w:rsidRPr="00DF467E">
              <w:rPr>
                <w:lang w:val="en-ZA"/>
              </w:rPr>
              <w:t xml:space="preserve">, it is emphasized that the Department will not accept any liability in respect of loss arising from any payment made contrary to the stipulation above. </w:t>
            </w:r>
          </w:p>
          <w:p w14:paraId="2057D254" w14:textId="77777777" w:rsidR="00DF467E" w:rsidRPr="00DF467E" w:rsidRDefault="00DF467E" w:rsidP="00DF467E">
            <w:pPr>
              <w:rPr>
                <w:rFonts w:ascii="Calibri" w:hAnsi="Calibri" w:cs="Calibri"/>
                <w:lang w:val="en-ZA"/>
              </w:rPr>
            </w:pPr>
          </w:p>
          <w:p w14:paraId="642C9EC7" w14:textId="77777777" w:rsidR="00DF467E" w:rsidRPr="00DF467E" w:rsidRDefault="00DF467E" w:rsidP="00DF467E">
            <w:pPr>
              <w:spacing w:line="360" w:lineRule="auto"/>
              <w:rPr>
                <w:b/>
                <w:lang w:val="en-GB"/>
              </w:rPr>
            </w:pPr>
          </w:p>
        </w:tc>
      </w:tr>
      <w:tr w:rsidR="00DF467E" w:rsidRPr="00DF467E" w14:paraId="729998F9" w14:textId="77777777" w:rsidTr="00563AFA">
        <w:trPr>
          <w:trHeight w:val="5507"/>
        </w:trPr>
        <w:tc>
          <w:tcPr>
            <w:tcW w:w="2965" w:type="dxa"/>
          </w:tcPr>
          <w:p w14:paraId="4E34D58F" w14:textId="77777777" w:rsidR="00DF467E" w:rsidRPr="00DF467E" w:rsidRDefault="00DF467E" w:rsidP="00DF467E">
            <w:pPr>
              <w:spacing w:line="360" w:lineRule="auto"/>
              <w:rPr>
                <w:b/>
                <w:lang w:val="en-GB"/>
              </w:rPr>
            </w:pPr>
            <w:r w:rsidRPr="00DF467E">
              <w:rPr>
                <w:b/>
                <w:lang w:val="en-GB"/>
              </w:rPr>
              <w:lastRenderedPageBreak/>
              <w:t>REASONS LEADING TO DISQUALIFICATION</w:t>
            </w:r>
          </w:p>
          <w:p w14:paraId="5BF1ACC2" w14:textId="77777777" w:rsidR="00DF467E" w:rsidRPr="00DF467E" w:rsidRDefault="00DF467E" w:rsidP="00DF467E">
            <w:pPr>
              <w:spacing w:line="360" w:lineRule="auto"/>
              <w:rPr>
                <w:b/>
                <w:lang w:val="en-GB"/>
              </w:rPr>
            </w:pPr>
          </w:p>
          <w:p w14:paraId="617D7833" w14:textId="77777777" w:rsidR="00DF467E" w:rsidRPr="00DF467E" w:rsidRDefault="00DF467E" w:rsidP="00DF467E">
            <w:pPr>
              <w:spacing w:line="360" w:lineRule="auto"/>
              <w:rPr>
                <w:b/>
                <w:lang w:val="en-GB"/>
              </w:rPr>
            </w:pPr>
          </w:p>
          <w:p w14:paraId="257921AF" w14:textId="77777777" w:rsidR="00DF467E" w:rsidRPr="00DF467E" w:rsidRDefault="00DF467E" w:rsidP="00DF467E">
            <w:pPr>
              <w:spacing w:line="360" w:lineRule="auto"/>
              <w:rPr>
                <w:b/>
                <w:lang w:val="en-GB"/>
              </w:rPr>
            </w:pPr>
          </w:p>
          <w:p w14:paraId="330DF24B" w14:textId="77777777" w:rsidR="00DF467E" w:rsidRPr="00DF467E" w:rsidRDefault="00DF467E" w:rsidP="00DF467E">
            <w:pPr>
              <w:spacing w:line="360" w:lineRule="auto"/>
              <w:rPr>
                <w:b/>
                <w:lang w:val="en-GB"/>
              </w:rPr>
            </w:pPr>
          </w:p>
          <w:p w14:paraId="3914F82B" w14:textId="77777777" w:rsidR="00DF467E" w:rsidRPr="00DF467E" w:rsidRDefault="00DF467E" w:rsidP="00DF467E">
            <w:pPr>
              <w:spacing w:line="360" w:lineRule="auto"/>
              <w:rPr>
                <w:b/>
                <w:lang w:val="en-GB"/>
              </w:rPr>
            </w:pPr>
          </w:p>
        </w:tc>
        <w:tc>
          <w:tcPr>
            <w:tcW w:w="6664" w:type="dxa"/>
          </w:tcPr>
          <w:p w14:paraId="74816A0D" w14:textId="77777777" w:rsidR="00DF467E" w:rsidRPr="00DF467E" w:rsidRDefault="00DF467E" w:rsidP="00DF467E">
            <w:pPr>
              <w:spacing w:line="360" w:lineRule="auto"/>
              <w:jc w:val="both"/>
              <w:rPr>
                <w:b/>
                <w:lang w:val="en-GB"/>
              </w:rPr>
            </w:pPr>
            <w:bookmarkStart w:id="56" w:name="_Hlk102585746"/>
            <w:bookmarkStart w:id="57" w:name="_Hlk118192721"/>
            <w:bookmarkStart w:id="58" w:name="_Hlk127182616"/>
            <w:r w:rsidRPr="00DF467E">
              <w:rPr>
                <w:b/>
                <w:bCs/>
                <w:lang w:val="en-GB"/>
              </w:rPr>
              <w:t>Failure to meet the following requirements will invalidate the bid:</w:t>
            </w:r>
          </w:p>
          <w:p w14:paraId="23CE6C29" w14:textId="77777777" w:rsidR="00DF467E" w:rsidRPr="00DF467E" w:rsidRDefault="00DF467E">
            <w:pPr>
              <w:numPr>
                <w:ilvl w:val="0"/>
                <w:numId w:val="101"/>
              </w:numPr>
              <w:spacing w:line="360" w:lineRule="auto"/>
              <w:contextualSpacing/>
              <w:jc w:val="both"/>
              <w:rPr>
                <w:rFonts w:eastAsia="Calibri"/>
                <w:lang w:val="en-GB"/>
              </w:rPr>
            </w:pPr>
            <w:r w:rsidRPr="00DF467E">
              <w:rPr>
                <w:rFonts w:eastAsia="Calibri"/>
                <w:lang w:val="en-GB"/>
              </w:rPr>
              <w:t>Failure to meet mandatory requirements.</w:t>
            </w:r>
          </w:p>
          <w:p w14:paraId="4118290D" w14:textId="77777777" w:rsidR="00DF467E" w:rsidRPr="00DF467E" w:rsidRDefault="00DF467E">
            <w:pPr>
              <w:numPr>
                <w:ilvl w:val="0"/>
                <w:numId w:val="101"/>
              </w:numPr>
              <w:spacing w:line="360" w:lineRule="auto"/>
              <w:contextualSpacing/>
              <w:jc w:val="both"/>
              <w:rPr>
                <w:rFonts w:eastAsia="Calibri"/>
                <w:lang w:val="en-GB"/>
              </w:rPr>
            </w:pPr>
            <w:r w:rsidRPr="00DF467E">
              <w:rPr>
                <w:rFonts w:eastAsia="Calibri"/>
                <w:lang w:val="en-GB"/>
              </w:rPr>
              <w:t>Bids that deviate from the tender specification.</w:t>
            </w:r>
          </w:p>
          <w:p w14:paraId="56EBAE7D" w14:textId="77777777" w:rsidR="00DF467E" w:rsidRPr="00DF467E" w:rsidRDefault="00DF467E">
            <w:pPr>
              <w:numPr>
                <w:ilvl w:val="0"/>
                <w:numId w:val="101"/>
              </w:numPr>
              <w:spacing w:line="360" w:lineRule="auto"/>
              <w:contextualSpacing/>
              <w:jc w:val="both"/>
              <w:rPr>
                <w:rFonts w:eastAsia="Calibri"/>
                <w:lang w:val="en-GB"/>
              </w:rPr>
            </w:pPr>
            <w:r w:rsidRPr="00DF467E">
              <w:rPr>
                <w:rFonts w:eastAsia="Calibri"/>
                <w:lang w:val="en-GB"/>
              </w:rPr>
              <w:t xml:space="preserve">Any proposal that does not include development of the land. </w:t>
            </w:r>
          </w:p>
          <w:p w14:paraId="2A91D84A" w14:textId="77777777" w:rsidR="00DF467E" w:rsidRPr="00DF467E" w:rsidRDefault="00DF467E">
            <w:pPr>
              <w:numPr>
                <w:ilvl w:val="0"/>
                <w:numId w:val="101"/>
              </w:numPr>
              <w:spacing w:line="360" w:lineRule="auto"/>
              <w:contextualSpacing/>
              <w:jc w:val="both"/>
              <w:rPr>
                <w:rFonts w:eastAsia="Calibri"/>
                <w:lang w:val="en-GB"/>
              </w:rPr>
            </w:pPr>
            <w:r w:rsidRPr="00DF467E">
              <w:rPr>
                <w:rFonts w:eastAsia="Calibri"/>
                <w:lang w:val="en-GB"/>
              </w:rPr>
              <w:t>Failure to attend compulsory briefing sessions.</w:t>
            </w:r>
          </w:p>
          <w:p w14:paraId="3823516C" w14:textId="77777777" w:rsidR="00DF467E" w:rsidRPr="00DF467E" w:rsidRDefault="00DF467E">
            <w:pPr>
              <w:numPr>
                <w:ilvl w:val="0"/>
                <w:numId w:val="101"/>
              </w:numPr>
              <w:spacing w:line="360" w:lineRule="auto"/>
              <w:contextualSpacing/>
              <w:jc w:val="both"/>
              <w:rPr>
                <w:rFonts w:eastAsia="Calibri"/>
                <w:lang w:val="en-GB"/>
              </w:rPr>
            </w:pPr>
            <w:r w:rsidRPr="00DF467E">
              <w:rPr>
                <w:rFonts w:eastAsia="Calibri"/>
                <w:lang w:val="en-GB"/>
              </w:rPr>
              <w:t>Failure to submit bids on prescribed date and time.</w:t>
            </w:r>
          </w:p>
          <w:p w14:paraId="3DF75B1A" w14:textId="77777777" w:rsidR="00DF467E" w:rsidRPr="00DF467E" w:rsidRDefault="00DF467E" w:rsidP="00DF467E">
            <w:pPr>
              <w:spacing w:line="360" w:lineRule="auto"/>
              <w:ind w:left="720"/>
              <w:contextualSpacing/>
              <w:jc w:val="both"/>
              <w:rPr>
                <w:rFonts w:eastAsia="Calibri"/>
                <w:lang w:val="en-GB"/>
              </w:rPr>
            </w:pPr>
          </w:p>
          <w:bookmarkEnd w:id="56"/>
          <w:p w14:paraId="556EB721" w14:textId="77777777" w:rsidR="00DF467E" w:rsidRPr="00DF467E" w:rsidRDefault="00DF467E" w:rsidP="00DF467E">
            <w:pPr>
              <w:spacing w:line="360" w:lineRule="auto"/>
              <w:jc w:val="both"/>
              <w:rPr>
                <w:lang w:val="en-GB"/>
              </w:rPr>
            </w:pPr>
            <w:r w:rsidRPr="00DF467E">
              <w:rPr>
                <w:lang w:val="en-GB"/>
              </w:rPr>
              <w:t xml:space="preserve">NB: Failure to comply with the above will result in the bid not being evaluated </w:t>
            </w:r>
            <w:bookmarkEnd w:id="57"/>
            <w:r w:rsidRPr="00DF467E">
              <w:rPr>
                <w:lang w:val="en-GB"/>
              </w:rPr>
              <w:t>further.</w:t>
            </w:r>
          </w:p>
          <w:bookmarkEnd w:id="58"/>
          <w:p w14:paraId="13746028" w14:textId="77777777" w:rsidR="00DF467E" w:rsidRPr="00DF467E" w:rsidRDefault="00DF467E" w:rsidP="00DF467E">
            <w:pPr>
              <w:spacing w:line="360" w:lineRule="auto"/>
              <w:rPr>
                <w:b/>
                <w:lang w:val="en-GB"/>
              </w:rPr>
            </w:pPr>
          </w:p>
        </w:tc>
      </w:tr>
      <w:tr w:rsidR="00DF467E" w:rsidRPr="00DF467E" w14:paraId="2FA0A85E" w14:textId="77777777" w:rsidTr="00563AFA">
        <w:trPr>
          <w:trHeight w:val="402"/>
        </w:trPr>
        <w:tc>
          <w:tcPr>
            <w:tcW w:w="2965" w:type="dxa"/>
          </w:tcPr>
          <w:p w14:paraId="098E7C60" w14:textId="77777777" w:rsidR="00DF467E" w:rsidRPr="00DF467E" w:rsidRDefault="00DF467E" w:rsidP="00DF467E">
            <w:pPr>
              <w:spacing w:line="360" w:lineRule="auto"/>
              <w:rPr>
                <w:b/>
                <w:lang w:val="en-GB"/>
              </w:rPr>
            </w:pPr>
            <w:r w:rsidRPr="00DF467E">
              <w:rPr>
                <w:b/>
                <w:lang w:val="en-GB"/>
              </w:rPr>
              <w:t xml:space="preserve">Closing Date </w:t>
            </w:r>
          </w:p>
        </w:tc>
        <w:tc>
          <w:tcPr>
            <w:tcW w:w="6664" w:type="dxa"/>
          </w:tcPr>
          <w:p w14:paraId="3A46225A" w14:textId="77777777" w:rsidR="00DF467E" w:rsidRPr="00DF467E" w:rsidRDefault="00DF467E" w:rsidP="00DF467E">
            <w:pPr>
              <w:spacing w:line="360" w:lineRule="auto"/>
              <w:rPr>
                <w:b/>
                <w:color w:val="FF0000"/>
                <w:lang w:val="en-GB"/>
              </w:rPr>
            </w:pPr>
            <w:r w:rsidRPr="00DF467E">
              <w:rPr>
                <w:b/>
                <w:lang w:val="en-GB"/>
              </w:rPr>
              <w:t>90 days (13 March 2025) from the date of advert</w:t>
            </w:r>
          </w:p>
        </w:tc>
      </w:tr>
      <w:tr w:rsidR="00DF467E" w:rsidRPr="00DF467E" w14:paraId="4A2BEC41" w14:textId="77777777" w:rsidTr="00563AFA">
        <w:trPr>
          <w:trHeight w:val="402"/>
        </w:trPr>
        <w:tc>
          <w:tcPr>
            <w:tcW w:w="2965" w:type="dxa"/>
          </w:tcPr>
          <w:p w14:paraId="4167F78A" w14:textId="77777777" w:rsidR="00DF467E" w:rsidRPr="00DF467E" w:rsidRDefault="00DF467E" w:rsidP="00DF467E">
            <w:pPr>
              <w:spacing w:line="360" w:lineRule="auto"/>
              <w:rPr>
                <w:b/>
                <w:lang w:val="en-GB"/>
              </w:rPr>
            </w:pPr>
            <w:r w:rsidRPr="00DF467E">
              <w:rPr>
                <w:b/>
                <w:lang w:val="en-GB"/>
              </w:rPr>
              <w:t>Conditions of submission of Request for Proposal</w:t>
            </w:r>
          </w:p>
          <w:p w14:paraId="4C90375C" w14:textId="77777777" w:rsidR="00DF467E" w:rsidRPr="00DF467E" w:rsidRDefault="00DF467E" w:rsidP="00DF467E">
            <w:pPr>
              <w:spacing w:line="360" w:lineRule="auto"/>
              <w:rPr>
                <w:b/>
                <w:lang w:val="en-GB"/>
              </w:rPr>
            </w:pPr>
          </w:p>
        </w:tc>
        <w:tc>
          <w:tcPr>
            <w:tcW w:w="6664" w:type="dxa"/>
          </w:tcPr>
          <w:p w14:paraId="53A8902C" w14:textId="77777777" w:rsidR="00DF467E" w:rsidRPr="00DF467E" w:rsidRDefault="00DF467E">
            <w:pPr>
              <w:numPr>
                <w:ilvl w:val="0"/>
                <w:numId w:val="100"/>
              </w:numPr>
              <w:spacing w:after="120" w:line="360" w:lineRule="auto"/>
              <w:jc w:val="both"/>
              <w:rPr>
                <w:rFonts w:eastAsia="Calibri"/>
                <w:lang w:val="en-ZA"/>
              </w:rPr>
            </w:pPr>
            <w:r w:rsidRPr="00DF467E">
              <w:rPr>
                <w:rFonts w:eastAsia="Calibri"/>
                <w:lang w:val="en-GB"/>
              </w:rPr>
              <w:t xml:space="preserve">Tax Clearance Certificate, valid on the closing date of the bid, or exemption to pay taxes as issued by the South African Revenue Services (SARS) or Valid Tax Compliant Verification PIN number issued by SARS. </w:t>
            </w:r>
          </w:p>
          <w:p w14:paraId="04AFDA54" w14:textId="77777777" w:rsidR="00DF467E" w:rsidRPr="00DF467E" w:rsidRDefault="00DF467E">
            <w:pPr>
              <w:numPr>
                <w:ilvl w:val="0"/>
                <w:numId w:val="100"/>
              </w:numPr>
              <w:spacing w:after="120" w:line="360" w:lineRule="auto"/>
              <w:jc w:val="both"/>
              <w:rPr>
                <w:rFonts w:eastAsia="Calibri"/>
                <w:lang w:val="en-GB"/>
              </w:rPr>
            </w:pPr>
            <w:r w:rsidRPr="00DF467E">
              <w:rPr>
                <w:rFonts w:eastAsia="Calibri"/>
                <w:lang w:val="en-GB"/>
              </w:rPr>
              <w:t xml:space="preserve">Proof of registration of the Entity as follows: </w:t>
            </w:r>
          </w:p>
          <w:p w14:paraId="69578308" w14:textId="77777777" w:rsidR="00DF467E" w:rsidRPr="00DF467E" w:rsidRDefault="00DF467E">
            <w:pPr>
              <w:numPr>
                <w:ilvl w:val="0"/>
                <w:numId w:val="103"/>
              </w:numPr>
              <w:spacing w:after="120" w:line="360" w:lineRule="auto"/>
              <w:jc w:val="both"/>
              <w:rPr>
                <w:rFonts w:eastAsia="Calibri"/>
                <w:lang w:val="en-ZA"/>
              </w:rPr>
            </w:pPr>
            <w:r w:rsidRPr="00DF467E">
              <w:rPr>
                <w:rFonts w:eastAsia="Calibri"/>
                <w:lang w:val="en-ZA"/>
              </w:rPr>
              <w:t>Natural persons- certified copy of ID document/ passport.</w:t>
            </w:r>
          </w:p>
          <w:p w14:paraId="5D4AC4CA" w14:textId="77777777" w:rsidR="00DF467E" w:rsidRPr="00DF467E" w:rsidRDefault="00DF467E">
            <w:pPr>
              <w:numPr>
                <w:ilvl w:val="0"/>
                <w:numId w:val="102"/>
              </w:numPr>
              <w:spacing w:after="120" w:line="360" w:lineRule="auto"/>
              <w:jc w:val="both"/>
              <w:rPr>
                <w:rFonts w:eastAsia="Calibri"/>
                <w:lang w:val="en-ZA"/>
              </w:rPr>
            </w:pPr>
            <w:r w:rsidRPr="00DF467E">
              <w:rPr>
                <w:rFonts w:eastAsia="Calibri"/>
                <w:lang w:val="en-ZA"/>
              </w:rPr>
              <w:t xml:space="preserve">Partnership- copy of Partnership Agreement plus IDs of all partners </w:t>
            </w:r>
          </w:p>
          <w:p w14:paraId="186C4F07" w14:textId="77777777" w:rsidR="00DF467E" w:rsidRPr="00DF467E" w:rsidRDefault="00DF467E">
            <w:pPr>
              <w:numPr>
                <w:ilvl w:val="0"/>
                <w:numId w:val="102"/>
              </w:numPr>
              <w:spacing w:after="120" w:line="360" w:lineRule="auto"/>
              <w:jc w:val="both"/>
              <w:rPr>
                <w:rFonts w:eastAsia="Calibri"/>
                <w:lang w:val="en-ZA"/>
              </w:rPr>
            </w:pPr>
            <w:r w:rsidRPr="00DF467E">
              <w:rPr>
                <w:rFonts w:eastAsia="Calibri"/>
                <w:lang w:val="en-ZA"/>
              </w:rPr>
              <w:t xml:space="preserve">Company- Memorandum of incorporation (current CM29/COR 20.1). </w:t>
            </w:r>
          </w:p>
          <w:p w14:paraId="0E208AA0" w14:textId="77777777" w:rsidR="00DF467E" w:rsidRPr="00DF467E" w:rsidRDefault="00DF467E">
            <w:pPr>
              <w:numPr>
                <w:ilvl w:val="0"/>
                <w:numId w:val="102"/>
              </w:numPr>
              <w:spacing w:after="120" w:line="360" w:lineRule="auto"/>
              <w:jc w:val="both"/>
              <w:rPr>
                <w:rFonts w:eastAsia="Calibri"/>
                <w:lang w:val="en-ZA"/>
              </w:rPr>
            </w:pPr>
            <w:r w:rsidRPr="00DF467E">
              <w:rPr>
                <w:rFonts w:eastAsia="Calibri"/>
                <w:lang w:val="en-ZA"/>
              </w:rPr>
              <w:t>Close Corporation- current copy of CK1 and/or CK2C and/or COR 20.1 (To confirm with SCM).</w:t>
            </w:r>
          </w:p>
          <w:p w14:paraId="1172CFC1" w14:textId="77777777" w:rsidR="00DF467E" w:rsidRPr="00DF467E" w:rsidRDefault="00DF467E">
            <w:pPr>
              <w:numPr>
                <w:ilvl w:val="0"/>
                <w:numId w:val="102"/>
              </w:numPr>
              <w:spacing w:after="120" w:line="360" w:lineRule="auto"/>
              <w:jc w:val="both"/>
              <w:rPr>
                <w:rFonts w:eastAsia="Calibri"/>
                <w:lang w:val="en-ZA"/>
              </w:rPr>
            </w:pPr>
            <w:r w:rsidRPr="00DF467E">
              <w:rPr>
                <w:rFonts w:eastAsia="Calibri"/>
                <w:lang w:val="en-ZA"/>
              </w:rPr>
              <w:t>Trust- letter of appointment from the Master of the High Court of SA and deed of trust o JV/Consortium- JV/Consortium Agreement plus CIPC and/or ID documents of all JV/Consortium partners.</w:t>
            </w:r>
          </w:p>
          <w:p w14:paraId="7C98D85B" w14:textId="77777777" w:rsidR="00DF467E" w:rsidRPr="00DF467E" w:rsidRDefault="00DF467E">
            <w:pPr>
              <w:numPr>
                <w:ilvl w:val="0"/>
                <w:numId w:val="102"/>
              </w:numPr>
              <w:spacing w:after="160" w:line="360" w:lineRule="auto"/>
              <w:jc w:val="both"/>
              <w:rPr>
                <w:rFonts w:eastAsia="Calibri"/>
                <w:lang w:val="en-ZA"/>
              </w:rPr>
            </w:pPr>
            <w:r w:rsidRPr="00DF467E">
              <w:rPr>
                <w:rFonts w:eastAsia="Calibri"/>
                <w:lang w:val="en-ZA"/>
              </w:rPr>
              <w:lastRenderedPageBreak/>
              <w:t>Entity valid BBBEE Certificate issued by agency accredited by SANAS /Valid Sworn affidavit or valid BBBEE certificate JV/Consortium issued by agency accredited by SANAS or BBBEE Certificate from CIPC.</w:t>
            </w:r>
          </w:p>
          <w:p w14:paraId="0EB11293" w14:textId="77777777" w:rsidR="00DF467E" w:rsidRPr="00DF467E" w:rsidRDefault="00DF467E">
            <w:pPr>
              <w:numPr>
                <w:ilvl w:val="0"/>
                <w:numId w:val="104"/>
              </w:numPr>
              <w:spacing w:after="120" w:line="360" w:lineRule="auto"/>
              <w:jc w:val="both"/>
              <w:rPr>
                <w:rFonts w:eastAsia="Calibri"/>
                <w:lang w:val="en-ZA"/>
              </w:rPr>
            </w:pPr>
            <w:r w:rsidRPr="00DF467E">
              <w:rPr>
                <w:rFonts w:eastAsia="Calibri"/>
                <w:lang w:val="en-ZA"/>
              </w:rPr>
              <w:t xml:space="preserve">In the event the bidder is tendering as a Joint Venture/Consortium, all members of the </w:t>
            </w:r>
            <w:r w:rsidRPr="00DF467E">
              <w:rPr>
                <w:lang w:val="en-ZA"/>
              </w:rPr>
              <w:t>JV/Consortium must submit all required documentation, a JV / Consortium agreement and a BBBEE certificate.</w:t>
            </w:r>
          </w:p>
          <w:p w14:paraId="3A223A17" w14:textId="77777777" w:rsidR="00DF467E" w:rsidRPr="00DF467E" w:rsidRDefault="00DF467E">
            <w:pPr>
              <w:numPr>
                <w:ilvl w:val="0"/>
                <w:numId w:val="104"/>
              </w:numPr>
              <w:spacing w:after="120" w:line="360" w:lineRule="auto"/>
              <w:jc w:val="both"/>
              <w:rPr>
                <w:rFonts w:eastAsia="Calibri"/>
                <w:lang w:val="en-GB"/>
              </w:rPr>
            </w:pPr>
            <w:r w:rsidRPr="00DF467E">
              <w:rPr>
                <w:rFonts w:eastAsia="Calibri"/>
                <w:lang w:val="en-ZA"/>
              </w:rPr>
              <w:t xml:space="preserve">Central Supplier Database (CSD) registration </w:t>
            </w:r>
          </w:p>
          <w:p w14:paraId="4E1B5008" w14:textId="77777777" w:rsidR="00DF467E" w:rsidRPr="00DF467E" w:rsidRDefault="00DF467E">
            <w:pPr>
              <w:numPr>
                <w:ilvl w:val="0"/>
                <w:numId w:val="104"/>
              </w:numPr>
              <w:spacing w:after="120" w:line="360" w:lineRule="auto"/>
              <w:jc w:val="both"/>
              <w:rPr>
                <w:rFonts w:eastAsia="Calibri"/>
                <w:lang w:val="en-GB"/>
              </w:rPr>
            </w:pPr>
            <w:r w:rsidRPr="00DF467E">
              <w:rPr>
                <w:rFonts w:eastAsia="Calibri"/>
                <w:lang w:val="en-ZA"/>
              </w:rPr>
              <w:t>Company resolution for bid signing powers.</w:t>
            </w:r>
          </w:p>
          <w:p w14:paraId="08DA2E48" w14:textId="77777777" w:rsidR="00DF467E" w:rsidRPr="00DF467E" w:rsidRDefault="00DF467E">
            <w:pPr>
              <w:numPr>
                <w:ilvl w:val="0"/>
                <w:numId w:val="104"/>
              </w:numPr>
              <w:spacing w:after="120" w:line="360" w:lineRule="auto"/>
              <w:jc w:val="both"/>
              <w:rPr>
                <w:rFonts w:eastAsia="Calibri"/>
                <w:lang w:val="en-GB"/>
              </w:rPr>
            </w:pPr>
            <w:r w:rsidRPr="00DF467E">
              <w:rPr>
                <w:rFonts w:eastAsia="Calibri"/>
                <w:lang w:val="en-GB"/>
              </w:rPr>
              <w:t xml:space="preserve">Completed and signed all bid documents including PA-04(INVITATION TO BID) to access to funding/expression of interest form. </w:t>
            </w:r>
          </w:p>
          <w:p w14:paraId="352E3ECC" w14:textId="77777777" w:rsidR="00DF467E" w:rsidRPr="00DF467E" w:rsidRDefault="00DF467E" w:rsidP="00DF467E">
            <w:pPr>
              <w:spacing w:line="360" w:lineRule="auto"/>
              <w:rPr>
                <w:b/>
                <w:lang w:val="en-GB"/>
              </w:rPr>
            </w:pPr>
            <w:r w:rsidRPr="00DF467E">
              <w:rPr>
                <w:lang w:val="en-GB"/>
              </w:rPr>
              <w:t>If the entity or any of its directors are listed on the National Treasury register of defaulters, the bid will be rejected.</w:t>
            </w:r>
          </w:p>
        </w:tc>
      </w:tr>
      <w:tr w:rsidR="00DF467E" w:rsidRPr="00DF467E" w14:paraId="72AFFDEF" w14:textId="77777777" w:rsidTr="00563AFA">
        <w:tc>
          <w:tcPr>
            <w:tcW w:w="2965" w:type="dxa"/>
          </w:tcPr>
          <w:p w14:paraId="121352C8" w14:textId="77777777" w:rsidR="00DF467E" w:rsidRPr="00DF467E" w:rsidRDefault="00DF467E" w:rsidP="00DF467E">
            <w:pPr>
              <w:spacing w:line="360" w:lineRule="auto"/>
              <w:rPr>
                <w:b/>
                <w:lang w:val="en-GB"/>
              </w:rPr>
            </w:pPr>
            <w:r w:rsidRPr="00DF467E">
              <w:rPr>
                <w:b/>
                <w:lang w:val="en-GB"/>
              </w:rPr>
              <w:lastRenderedPageBreak/>
              <w:t>Delivery Address</w:t>
            </w:r>
          </w:p>
        </w:tc>
        <w:tc>
          <w:tcPr>
            <w:tcW w:w="6664" w:type="dxa"/>
          </w:tcPr>
          <w:p w14:paraId="0A5B7BFB" w14:textId="77777777" w:rsidR="00DF467E" w:rsidRPr="00DF467E" w:rsidRDefault="00DF467E" w:rsidP="00DF467E">
            <w:pPr>
              <w:spacing w:line="360" w:lineRule="auto"/>
              <w:rPr>
                <w:b/>
                <w:lang w:val="en-GB"/>
              </w:rPr>
            </w:pPr>
            <w:r w:rsidRPr="00DF467E">
              <w:rPr>
                <w:lang w:val="en-GB" w:eastAsia="en-ZA"/>
              </w:rPr>
              <w:t>Respective regional offices, refer to page 2</w:t>
            </w:r>
          </w:p>
        </w:tc>
      </w:tr>
    </w:tbl>
    <w:p w14:paraId="64ADAB0A" w14:textId="77777777" w:rsidR="00DF467E" w:rsidRPr="00DF467E" w:rsidRDefault="00DF467E" w:rsidP="00DF467E">
      <w:pPr>
        <w:spacing w:line="360" w:lineRule="auto"/>
        <w:rPr>
          <w:b/>
          <w:bCs/>
          <w:sz w:val="24"/>
          <w:szCs w:val="24"/>
          <w:u w:val="single"/>
          <w:lang w:eastAsia="en-US"/>
        </w:rPr>
      </w:pPr>
    </w:p>
    <w:p w14:paraId="75878A27" w14:textId="77777777" w:rsidR="00DF467E" w:rsidRPr="00DF467E" w:rsidRDefault="00DF467E">
      <w:pPr>
        <w:keepNext/>
        <w:keepLines/>
        <w:numPr>
          <w:ilvl w:val="0"/>
          <w:numId w:val="95"/>
        </w:numPr>
        <w:spacing w:before="240" w:after="240" w:line="360" w:lineRule="auto"/>
        <w:outlineLvl w:val="0"/>
        <w:rPr>
          <w:b/>
          <w:bCs/>
          <w:sz w:val="24"/>
          <w:szCs w:val="24"/>
          <w:u w:val="single"/>
          <w:lang w:eastAsia="en-US"/>
        </w:rPr>
      </w:pPr>
      <w:bookmarkStart w:id="59" w:name="_Toc184899108"/>
      <w:r w:rsidRPr="00DF467E">
        <w:rPr>
          <w:b/>
          <w:bCs/>
          <w:sz w:val="24"/>
          <w:szCs w:val="24"/>
          <w:u w:val="single"/>
          <w:lang w:eastAsia="en-US"/>
        </w:rPr>
        <w:t>STATUS QUO</w:t>
      </w:r>
      <w:commentRangeStart w:id="60"/>
      <w:commentRangeEnd w:id="60"/>
      <w:r w:rsidRPr="00DF467E">
        <w:rPr>
          <w:sz w:val="24"/>
          <w:szCs w:val="16"/>
          <w:u w:val="single"/>
          <w:lang w:eastAsia="en-US"/>
        </w:rPr>
        <w:commentReference w:id="60"/>
      </w:r>
      <w:bookmarkEnd w:id="59"/>
    </w:p>
    <w:p w14:paraId="6BCBED1B" w14:textId="77777777" w:rsidR="00DF467E" w:rsidRPr="00DF467E" w:rsidRDefault="00DF467E">
      <w:pPr>
        <w:keepNext/>
        <w:numPr>
          <w:ilvl w:val="1"/>
          <w:numId w:val="105"/>
        </w:numPr>
        <w:spacing w:after="160" w:line="360" w:lineRule="auto"/>
        <w:jc w:val="both"/>
        <w:outlineLvl w:val="1"/>
        <w:rPr>
          <w:b/>
          <w:bCs/>
          <w:sz w:val="24"/>
          <w:szCs w:val="24"/>
          <w:lang w:eastAsia="en-US"/>
        </w:rPr>
      </w:pPr>
      <w:bookmarkStart w:id="61" w:name="_Toc184899109"/>
      <w:r w:rsidRPr="00DF467E">
        <w:rPr>
          <w:b/>
          <w:bCs/>
          <w:sz w:val="24"/>
          <w:szCs w:val="24"/>
          <w:lang w:eastAsia="en-US"/>
        </w:rPr>
        <w:t>Problem Statement</w:t>
      </w:r>
      <w:bookmarkEnd w:id="61"/>
    </w:p>
    <w:p w14:paraId="0954173A" w14:textId="77777777" w:rsidR="00DF467E" w:rsidRPr="00DF467E" w:rsidRDefault="00DF467E" w:rsidP="00DF467E">
      <w:pPr>
        <w:spacing w:before="240" w:after="160" w:line="360" w:lineRule="auto"/>
        <w:ind w:left="720"/>
        <w:jc w:val="both"/>
        <w:rPr>
          <w:sz w:val="24"/>
          <w:szCs w:val="24"/>
          <w:lang w:eastAsia="en-US"/>
        </w:rPr>
      </w:pPr>
      <w:r w:rsidRPr="00DF467E">
        <w:rPr>
          <w:sz w:val="24"/>
          <w:szCs w:val="24"/>
          <w:lang w:eastAsia="en-US"/>
        </w:rPr>
        <w:t xml:space="preserve">Currently the NDPWI Properties are in a very poor condition, characterised by grime and crime. There is a high number of unutilised state owned portfolio, with great potential for development/ re-development which could generate revenue for the state, create jobs and revive the local economy. </w:t>
      </w:r>
    </w:p>
    <w:p w14:paraId="7A0BCDA1" w14:textId="77777777" w:rsidR="00DF467E" w:rsidRPr="00DF467E" w:rsidRDefault="00DF467E" w:rsidP="00DF467E">
      <w:pPr>
        <w:spacing w:before="240" w:after="160" w:line="360" w:lineRule="auto"/>
        <w:jc w:val="both"/>
        <w:rPr>
          <w:sz w:val="24"/>
          <w:szCs w:val="24"/>
          <w:lang w:eastAsia="en-US"/>
        </w:rPr>
      </w:pPr>
    </w:p>
    <w:p w14:paraId="31DC9738" w14:textId="77777777" w:rsidR="00DF467E" w:rsidRPr="00DF467E" w:rsidRDefault="00DF467E">
      <w:pPr>
        <w:keepNext/>
        <w:numPr>
          <w:ilvl w:val="1"/>
          <w:numId w:val="106"/>
        </w:numPr>
        <w:spacing w:after="120" w:line="360" w:lineRule="auto"/>
        <w:outlineLvl w:val="1"/>
        <w:rPr>
          <w:b/>
          <w:bCs/>
          <w:sz w:val="24"/>
          <w:szCs w:val="24"/>
          <w:lang w:eastAsia="en-US"/>
        </w:rPr>
      </w:pPr>
      <w:bookmarkStart w:id="62" w:name="_Toc184899110"/>
      <w:r w:rsidRPr="00DF467E">
        <w:rPr>
          <w:b/>
          <w:bCs/>
          <w:sz w:val="24"/>
          <w:szCs w:val="24"/>
          <w:lang w:eastAsia="en-US"/>
        </w:rPr>
        <w:t>Goals and Objectives of letting out State-owned properties to Interested Investors:</w:t>
      </w:r>
      <w:bookmarkEnd w:id="62"/>
    </w:p>
    <w:p w14:paraId="76A21163" w14:textId="77777777" w:rsidR="00DF467E" w:rsidRPr="00DF467E" w:rsidRDefault="00DF467E">
      <w:pPr>
        <w:numPr>
          <w:ilvl w:val="1"/>
          <w:numId w:val="106"/>
        </w:numPr>
        <w:spacing w:after="160" w:line="360" w:lineRule="auto"/>
        <w:jc w:val="both"/>
        <w:rPr>
          <w:rFonts w:eastAsia="Calibri"/>
          <w:vanish/>
          <w:sz w:val="24"/>
          <w:szCs w:val="24"/>
          <w:lang w:eastAsia="en-US"/>
        </w:rPr>
      </w:pPr>
    </w:p>
    <w:p w14:paraId="4281FF32" w14:textId="77777777" w:rsidR="00DF467E" w:rsidRPr="00DF467E" w:rsidRDefault="00DF467E">
      <w:pPr>
        <w:numPr>
          <w:ilvl w:val="2"/>
          <w:numId w:val="107"/>
        </w:numPr>
        <w:spacing w:after="160" w:line="360" w:lineRule="auto"/>
        <w:contextualSpacing/>
        <w:jc w:val="both"/>
        <w:rPr>
          <w:rFonts w:eastAsia="Calibri"/>
          <w:sz w:val="24"/>
          <w:szCs w:val="24"/>
          <w:lang w:val="en-ZA" w:eastAsia="en-US"/>
        </w:rPr>
      </w:pPr>
      <w:r w:rsidRPr="00DF467E">
        <w:rPr>
          <w:rFonts w:eastAsia="Calibri"/>
          <w:sz w:val="24"/>
          <w:szCs w:val="24"/>
          <w:lang w:val="en-ZA" w:eastAsia="en-US"/>
        </w:rPr>
        <w:t xml:space="preserve">The aim of the National Department of Public Works and Infrastructure (DPWI) is to stimulate economic growth in the towns and/or communities where these properties are located, through the development and optimal utilization of </w:t>
      </w:r>
      <w:r w:rsidRPr="00DF467E">
        <w:rPr>
          <w:rFonts w:eastAsia="Calibri"/>
          <w:sz w:val="24"/>
          <w:szCs w:val="24"/>
          <w:lang w:val="en-ZA" w:eastAsia="en-US"/>
        </w:rPr>
        <w:lastRenderedPageBreak/>
        <w:t>state-owned properties, as well as to unlock economic opportunities, in order to create an enabling environment for revenue generation, job creation and social upliftment.</w:t>
      </w:r>
    </w:p>
    <w:p w14:paraId="1028014D" w14:textId="77777777" w:rsidR="00DF467E" w:rsidRPr="00DF467E" w:rsidRDefault="00DF467E">
      <w:pPr>
        <w:numPr>
          <w:ilvl w:val="2"/>
          <w:numId w:val="107"/>
        </w:numPr>
        <w:spacing w:after="160" w:line="360" w:lineRule="auto"/>
        <w:contextualSpacing/>
        <w:jc w:val="both"/>
        <w:rPr>
          <w:rFonts w:eastAsia="Calibri"/>
          <w:sz w:val="24"/>
          <w:szCs w:val="24"/>
          <w:lang w:val="en-ZA" w:eastAsia="en-US"/>
        </w:rPr>
      </w:pPr>
      <w:r w:rsidRPr="00DF467E">
        <w:rPr>
          <w:rFonts w:eastAsia="Calibri"/>
          <w:sz w:val="24"/>
          <w:szCs w:val="24"/>
          <w:lang w:eastAsia="en-US"/>
        </w:rPr>
        <w:t>Through this initiative, the key strategic objective is to partner with the private sector property development and management entities in structuring and unlocking the optimal potential of NDPWI’s property portfolio e.g. unused land parcels and buildings to stimulate economic activity through provision mixed use property developments and auxiliary infrastructure that can benefit communities at large. Other key operation objectives include:</w:t>
      </w:r>
    </w:p>
    <w:p w14:paraId="69C69C2B" w14:textId="77777777" w:rsidR="00DF467E" w:rsidRPr="00DF467E" w:rsidRDefault="00DF467E">
      <w:pPr>
        <w:numPr>
          <w:ilvl w:val="3"/>
          <w:numId w:val="107"/>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A catalytic project that would allow the public and private sector to partner on redesign, upgrade, development, finance, maintenance and management of state assets along the coast; and</w:t>
      </w:r>
    </w:p>
    <w:p w14:paraId="03621C7B" w14:textId="77777777" w:rsidR="00DF467E" w:rsidRPr="00DF467E" w:rsidRDefault="00DF467E">
      <w:pPr>
        <w:numPr>
          <w:ilvl w:val="3"/>
          <w:numId w:val="107"/>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An opportunity to revive, revitalize, re-develop the underutilised, unutilised state owned immovable assets thereby creating jobs, generating revenue, creating economic spin off for the local communities and SMME’s.</w:t>
      </w:r>
    </w:p>
    <w:p w14:paraId="65EB3BA6" w14:textId="77777777" w:rsidR="00DF467E" w:rsidRPr="00DF467E" w:rsidRDefault="00DF467E">
      <w:pPr>
        <w:numPr>
          <w:ilvl w:val="3"/>
          <w:numId w:val="107"/>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Revenue generation from the optimal use of the properties</w:t>
      </w:r>
    </w:p>
    <w:p w14:paraId="0C5C4C83" w14:textId="77777777" w:rsidR="00DF467E" w:rsidRPr="00DF467E" w:rsidRDefault="00DF467E">
      <w:pPr>
        <w:numPr>
          <w:ilvl w:val="3"/>
          <w:numId w:val="107"/>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 xml:space="preserve">Recouping the expenditure in relation the property holding, maintenance and security costs </w:t>
      </w:r>
    </w:p>
    <w:p w14:paraId="4BF00512" w14:textId="77777777" w:rsidR="00DF467E" w:rsidRPr="00DF467E" w:rsidRDefault="00DF467E">
      <w:pPr>
        <w:numPr>
          <w:ilvl w:val="3"/>
          <w:numId w:val="107"/>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This initiative will also ensure that there is urban regeneration, socio-economic impact in surrounding communities.</w:t>
      </w:r>
    </w:p>
    <w:p w14:paraId="51FF6851" w14:textId="77777777" w:rsidR="00DF467E" w:rsidRPr="00DF467E" w:rsidRDefault="00DF467E">
      <w:pPr>
        <w:numPr>
          <w:ilvl w:val="3"/>
          <w:numId w:val="107"/>
        </w:numPr>
        <w:spacing w:before="160" w:after="160" w:line="360" w:lineRule="auto"/>
        <w:ind w:left="2410" w:hanging="851"/>
        <w:jc w:val="both"/>
        <w:rPr>
          <w:rFonts w:eastAsia="Calibri"/>
          <w:sz w:val="24"/>
          <w:szCs w:val="24"/>
          <w:lang w:eastAsia="en-US"/>
        </w:rPr>
      </w:pPr>
      <w:r w:rsidRPr="00DF467E">
        <w:rPr>
          <w:rFonts w:eastAsia="Calibri"/>
          <w:sz w:val="24"/>
          <w:szCs w:val="24"/>
          <w:lang w:eastAsia="en-US"/>
        </w:rPr>
        <w:t xml:space="preserve">Reduce high level of crimes, illegal occupation and invasion of state vacant, underutilised and unutilised properties.  </w:t>
      </w:r>
    </w:p>
    <w:p w14:paraId="4E51D107" w14:textId="77777777" w:rsidR="00DF467E" w:rsidRPr="00DF467E" w:rsidRDefault="00DF467E">
      <w:pPr>
        <w:numPr>
          <w:ilvl w:val="2"/>
          <w:numId w:val="107"/>
        </w:numPr>
        <w:spacing w:before="160" w:after="160" w:line="360" w:lineRule="auto"/>
        <w:ind w:left="1560" w:hanging="709"/>
        <w:jc w:val="both"/>
        <w:rPr>
          <w:rFonts w:eastAsia="Calibri"/>
          <w:sz w:val="24"/>
          <w:szCs w:val="24"/>
          <w:lang w:eastAsia="en-US"/>
        </w:rPr>
      </w:pPr>
      <w:r w:rsidRPr="00DF467E">
        <w:rPr>
          <w:rFonts w:eastAsia="Calibri"/>
          <w:sz w:val="24"/>
          <w:szCs w:val="24"/>
          <w:lang w:eastAsia="en-US"/>
        </w:rPr>
        <w:t>Bidders are encouraged within the development proposal of the project to consider local based opportunities in the area surrounding the development project. This request for proposals is affirmation to strategic objective of the NDPWI to be the leading nerve centre for infrastructure delivery in the country.</w:t>
      </w:r>
    </w:p>
    <w:p w14:paraId="33CCDF12" w14:textId="77777777" w:rsidR="00DF467E" w:rsidRPr="00DF467E" w:rsidRDefault="00DF467E">
      <w:pPr>
        <w:numPr>
          <w:ilvl w:val="2"/>
          <w:numId w:val="107"/>
        </w:numPr>
        <w:spacing w:before="240" w:after="160" w:line="360" w:lineRule="auto"/>
        <w:ind w:left="1560" w:hanging="709"/>
        <w:jc w:val="both"/>
        <w:rPr>
          <w:rFonts w:eastAsia="Calibri"/>
          <w:sz w:val="24"/>
          <w:szCs w:val="24"/>
          <w:lang w:eastAsia="en-US"/>
        </w:rPr>
      </w:pPr>
      <w:r w:rsidRPr="00DF467E">
        <w:rPr>
          <w:rFonts w:eastAsia="Calibri"/>
          <w:sz w:val="24"/>
          <w:szCs w:val="24"/>
          <w:lang w:eastAsia="en-US"/>
        </w:rPr>
        <w:t xml:space="preserve">To give effect to the Property Transformation Charter, it is the intention of the NDPWI to transform the property sector in the country, by creating economic and investment opportunities, especially for previously </w:t>
      </w:r>
      <w:r w:rsidRPr="00DF467E">
        <w:rPr>
          <w:rFonts w:eastAsia="Calibri"/>
          <w:sz w:val="24"/>
          <w:szCs w:val="24"/>
          <w:lang w:eastAsia="en-US"/>
        </w:rPr>
        <w:lastRenderedPageBreak/>
        <w:t>disadvantaged groups, to take part in the lease and development of state-owned properties.</w:t>
      </w:r>
    </w:p>
    <w:p w14:paraId="55969419" w14:textId="77777777" w:rsidR="00DF467E" w:rsidRPr="00DF467E" w:rsidRDefault="00DF467E">
      <w:pPr>
        <w:numPr>
          <w:ilvl w:val="1"/>
          <w:numId w:val="111"/>
        </w:numPr>
        <w:spacing w:after="160" w:line="360" w:lineRule="auto"/>
        <w:contextualSpacing/>
        <w:jc w:val="both"/>
        <w:rPr>
          <w:rFonts w:eastAsia="Calibri" w:cs="Times New Roman"/>
          <w:b/>
          <w:sz w:val="22"/>
          <w:szCs w:val="22"/>
          <w:lang w:val="en-ZA" w:eastAsia="en-US"/>
        </w:rPr>
      </w:pPr>
      <w:bookmarkStart w:id="63" w:name="_Toc183743680"/>
      <w:bookmarkStart w:id="64" w:name="_Toc183743681"/>
      <w:bookmarkStart w:id="65" w:name="_Toc183743682"/>
      <w:bookmarkStart w:id="66" w:name="_Toc183743683"/>
      <w:bookmarkStart w:id="67" w:name="_Toc183743684"/>
      <w:bookmarkStart w:id="68" w:name="_Toc183743685"/>
      <w:bookmarkStart w:id="69" w:name="_Toc183743686"/>
      <w:bookmarkStart w:id="70" w:name="_Toc183743688"/>
      <w:bookmarkStart w:id="71" w:name="_Toc183743689"/>
      <w:bookmarkStart w:id="72" w:name="_Toc183743706"/>
      <w:bookmarkStart w:id="73" w:name="_Toc183743707"/>
      <w:bookmarkStart w:id="74" w:name="_Toc183743708"/>
      <w:bookmarkStart w:id="75" w:name="_Toc183743709"/>
      <w:bookmarkStart w:id="76" w:name="_Toc183743710"/>
      <w:bookmarkStart w:id="77" w:name="_Toc18374371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DF467E">
        <w:rPr>
          <w:rFonts w:eastAsia="Calibri" w:cs="Times New Roman"/>
          <w:b/>
          <w:sz w:val="22"/>
          <w:szCs w:val="22"/>
          <w:lang w:val="en-ZA" w:eastAsia="en-US"/>
        </w:rPr>
        <w:t>Zoning and Current Land Use</w:t>
      </w:r>
    </w:p>
    <w:p w14:paraId="0CBC65C4" w14:textId="77777777" w:rsidR="00DF467E" w:rsidRPr="00DF467E" w:rsidRDefault="00DF467E" w:rsidP="00DF467E">
      <w:pPr>
        <w:spacing w:line="360" w:lineRule="auto"/>
        <w:ind w:left="851"/>
        <w:jc w:val="both"/>
        <w:rPr>
          <w:iCs/>
          <w:sz w:val="24"/>
          <w:szCs w:val="24"/>
          <w:lang w:eastAsia="en-US"/>
        </w:rPr>
      </w:pPr>
      <w:r w:rsidRPr="00DF467E">
        <w:rPr>
          <w:iCs/>
          <w:sz w:val="24"/>
          <w:szCs w:val="24"/>
          <w:lang w:eastAsia="en-US"/>
        </w:rPr>
        <w:t>Bidders will be required to confirm with the Local Municipality for permitted uses that are allowed on the subject property. Bidders are also required to confirm with the relevant municipality on possible rezoning alternatives in line with the bidder’s development proposal regarding the subject property.</w:t>
      </w:r>
    </w:p>
    <w:p w14:paraId="3298CC26" w14:textId="77777777" w:rsidR="00DF467E" w:rsidRPr="00DF467E" w:rsidRDefault="00DF467E">
      <w:pPr>
        <w:numPr>
          <w:ilvl w:val="1"/>
          <w:numId w:val="111"/>
        </w:numPr>
        <w:spacing w:after="200" w:line="360" w:lineRule="auto"/>
        <w:contextualSpacing/>
        <w:jc w:val="both"/>
        <w:rPr>
          <w:rFonts w:eastAsia="Calibri" w:cs="Times New Roman"/>
          <w:iCs/>
          <w:sz w:val="22"/>
          <w:szCs w:val="22"/>
          <w:lang w:val="en-ZA" w:eastAsia="en-US"/>
        </w:rPr>
      </w:pPr>
      <w:r w:rsidRPr="00DF467E">
        <w:rPr>
          <w:rFonts w:eastAsia="Calibri" w:cs="Times New Roman"/>
          <w:b/>
          <w:iCs/>
          <w:sz w:val="22"/>
          <w:szCs w:val="22"/>
          <w:lang w:val="en-ZA" w:eastAsia="en-US"/>
        </w:rPr>
        <w:t>Municipal Information</w:t>
      </w:r>
    </w:p>
    <w:p w14:paraId="2ADC8D45" w14:textId="77777777" w:rsidR="00DF467E" w:rsidRPr="00DF467E" w:rsidRDefault="00DF467E">
      <w:pPr>
        <w:numPr>
          <w:ilvl w:val="2"/>
          <w:numId w:val="111"/>
        </w:numPr>
        <w:spacing w:after="160" w:line="360" w:lineRule="auto"/>
        <w:ind w:hanging="11"/>
        <w:contextualSpacing/>
        <w:jc w:val="both"/>
        <w:rPr>
          <w:rFonts w:eastAsia="Calibri" w:cs="Times New Roman"/>
          <w:b/>
          <w:iCs/>
          <w:sz w:val="22"/>
          <w:szCs w:val="22"/>
          <w:lang w:val="en-ZA" w:eastAsia="en-US"/>
        </w:rPr>
      </w:pPr>
      <w:r w:rsidRPr="00DF467E">
        <w:rPr>
          <w:rFonts w:eastAsia="Calibri" w:cs="Times New Roman"/>
          <w:b/>
          <w:iCs/>
          <w:sz w:val="22"/>
          <w:szCs w:val="22"/>
          <w:lang w:val="en-ZA" w:eastAsia="en-US"/>
        </w:rPr>
        <w:t>Bulk Infrastructure and Water Supply</w:t>
      </w:r>
    </w:p>
    <w:p w14:paraId="6A246422" w14:textId="77777777" w:rsidR="00DF467E" w:rsidRPr="00DF467E" w:rsidRDefault="00DF467E" w:rsidP="00DF467E">
      <w:pPr>
        <w:spacing w:after="160" w:line="360" w:lineRule="auto"/>
        <w:ind w:left="1440"/>
        <w:jc w:val="both"/>
        <w:rPr>
          <w:iCs/>
          <w:sz w:val="24"/>
          <w:szCs w:val="24"/>
          <w:lang w:eastAsia="en-US"/>
        </w:rPr>
      </w:pPr>
      <w:r w:rsidRPr="00DF467E">
        <w:rPr>
          <w:iCs/>
          <w:sz w:val="24"/>
          <w:szCs w:val="24"/>
          <w:lang w:eastAsia="en-US"/>
        </w:rPr>
        <w:t xml:space="preserve">Although the local municipality is responsible for supplying water and electricity to the site, connection regarding bulk services and internal required infrastructure will have to be negotiated between the successful bidders/developers and the Municipality. </w:t>
      </w:r>
    </w:p>
    <w:p w14:paraId="112264EA" w14:textId="77777777" w:rsidR="00DF467E" w:rsidRPr="00DF467E" w:rsidRDefault="00DF467E">
      <w:pPr>
        <w:numPr>
          <w:ilvl w:val="2"/>
          <w:numId w:val="111"/>
        </w:numPr>
        <w:spacing w:after="160" w:line="360" w:lineRule="auto"/>
        <w:ind w:hanging="11"/>
        <w:contextualSpacing/>
        <w:jc w:val="both"/>
        <w:rPr>
          <w:rFonts w:eastAsia="Calibri" w:cs="Times New Roman"/>
          <w:iCs/>
          <w:sz w:val="22"/>
          <w:szCs w:val="22"/>
          <w:lang w:val="en-ZA" w:eastAsia="en-US"/>
        </w:rPr>
      </w:pPr>
      <w:r w:rsidRPr="00DF467E">
        <w:rPr>
          <w:rFonts w:eastAsia="Calibri" w:cs="Times New Roman"/>
          <w:b/>
          <w:iCs/>
          <w:sz w:val="22"/>
          <w:szCs w:val="22"/>
          <w:lang w:val="en-ZA" w:eastAsia="en-US"/>
        </w:rPr>
        <w:t>Environmental Considerations</w:t>
      </w:r>
    </w:p>
    <w:p w14:paraId="6F862272" w14:textId="77777777" w:rsidR="00DF467E" w:rsidRPr="00DF467E" w:rsidRDefault="00DF467E" w:rsidP="00DF467E">
      <w:pPr>
        <w:spacing w:after="160" w:line="360" w:lineRule="auto"/>
        <w:ind w:left="1440"/>
        <w:jc w:val="both"/>
        <w:rPr>
          <w:rFonts w:eastAsia="Calibri"/>
          <w:b/>
          <w:sz w:val="24"/>
          <w:szCs w:val="24"/>
          <w:lang w:val="en-ZA" w:eastAsia="en-US"/>
        </w:rPr>
      </w:pPr>
      <w:r w:rsidRPr="00DF467E">
        <w:rPr>
          <w:rFonts w:eastAsia="Calibri"/>
          <w:sz w:val="24"/>
          <w:szCs w:val="24"/>
          <w:lang w:val="en-ZA" w:eastAsia="en-US"/>
        </w:rPr>
        <w:t xml:space="preserve">The </w:t>
      </w:r>
      <w:r w:rsidRPr="00DF467E">
        <w:rPr>
          <w:iCs/>
          <w:sz w:val="24"/>
          <w:szCs w:val="24"/>
          <w:lang w:eastAsia="en-US"/>
        </w:rPr>
        <w:t>prospective bidder/s will assume the responsibility to manage the storm water in order to avert any erosion that might occur due to heavy rain. The bidder/s will confirm other related environmental considerations with the local municipality.</w:t>
      </w:r>
    </w:p>
    <w:p w14:paraId="07E46D86" w14:textId="77777777" w:rsidR="00DF467E" w:rsidRPr="00DF467E" w:rsidRDefault="00DF467E">
      <w:pPr>
        <w:numPr>
          <w:ilvl w:val="2"/>
          <w:numId w:val="111"/>
        </w:numPr>
        <w:spacing w:after="160" w:line="360" w:lineRule="auto"/>
        <w:ind w:hanging="11"/>
        <w:contextualSpacing/>
        <w:jc w:val="both"/>
        <w:rPr>
          <w:rFonts w:eastAsia="Calibri" w:cs="Times New Roman"/>
          <w:b/>
          <w:sz w:val="22"/>
          <w:szCs w:val="22"/>
          <w:lang w:val="en-ZA" w:eastAsia="en-US"/>
        </w:rPr>
      </w:pPr>
      <w:r w:rsidRPr="00DF467E">
        <w:rPr>
          <w:rFonts w:eastAsia="Calibri" w:cs="Times New Roman"/>
          <w:b/>
          <w:sz w:val="22"/>
          <w:szCs w:val="22"/>
          <w:lang w:val="en-ZA" w:eastAsia="en-US"/>
        </w:rPr>
        <w:t>Heritage Considerations</w:t>
      </w:r>
    </w:p>
    <w:p w14:paraId="614A55C4" w14:textId="77777777" w:rsidR="00DF467E" w:rsidRPr="00DF467E" w:rsidRDefault="00DF467E" w:rsidP="00DF467E">
      <w:pPr>
        <w:spacing w:after="160" w:line="360" w:lineRule="auto"/>
        <w:ind w:left="1440"/>
        <w:contextualSpacing/>
        <w:jc w:val="both"/>
        <w:rPr>
          <w:rFonts w:eastAsia="Calibri"/>
          <w:sz w:val="24"/>
          <w:szCs w:val="24"/>
          <w:lang w:val="en-ZA" w:eastAsia="en-US"/>
        </w:rPr>
      </w:pPr>
      <w:r w:rsidRPr="00DF467E">
        <w:rPr>
          <w:rFonts w:eastAsia="Calibri"/>
          <w:sz w:val="24"/>
          <w:szCs w:val="24"/>
          <w:lang w:val="en-ZA" w:eastAsia="en-US"/>
        </w:rPr>
        <w:t>Prospective bidder/s to take into consideration heritage related regulations and processes that may apply.</w:t>
      </w:r>
    </w:p>
    <w:p w14:paraId="7BC920DB" w14:textId="77777777" w:rsidR="00DF467E" w:rsidRPr="00DF467E" w:rsidRDefault="00DF467E" w:rsidP="00DF467E">
      <w:pPr>
        <w:spacing w:line="360" w:lineRule="auto"/>
        <w:jc w:val="both"/>
        <w:rPr>
          <w:rFonts w:eastAsia="Calibri"/>
          <w:b/>
          <w:sz w:val="24"/>
          <w:szCs w:val="24"/>
          <w:lang w:val="en-ZA" w:eastAsia="en-US"/>
        </w:rPr>
        <w:sectPr w:rsidR="00DF467E" w:rsidRPr="00DF467E" w:rsidSect="00DF467E">
          <w:pgSz w:w="11907" w:h="16840" w:code="9"/>
          <w:pgMar w:top="1217" w:right="1412" w:bottom="1191" w:left="1412" w:header="568" w:footer="424" w:gutter="0"/>
          <w:cols w:space="720"/>
          <w:titlePg/>
          <w:docGrid w:linePitch="360"/>
        </w:sectPr>
      </w:pPr>
    </w:p>
    <w:p w14:paraId="6DFE7DE6" w14:textId="77777777" w:rsidR="00DF467E" w:rsidRPr="00DF467E" w:rsidRDefault="00DF467E">
      <w:pPr>
        <w:keepNext/>
        <w:keepLines/>
        <w:numPr>
          <w:ilvl w:val="0"/>
          <w:numId w:val="111"/>
        </w:numPr>
        <w:spacing w:after="240" w:line="360" w:lineRule="auto"/>
        <w:outlineLvl w:val="0"/>
        <w:rPr>
          <w:b/>
          <w:bCs/>
          <w:sz w:val="24"/>
          <w:szCs w:val="24"/>
          <w:u w:val="single"/>
          <w:lang w:eastAsia="en-US"/>
        </w:rPr>
      </w:pPr>
      <w:bookmarkStart w:id="78" w:name="_Toc184899111"/>
      <w:r w:rsidRPr="00DF467E">
        <w:rPr>
          <w:b/>
          <w:bCs/>
          <w:sz w:val="24"/>
          <w:szCs w:val="24"/>
          <w:u w:val="single"/>
          <w:lang w:eastAsia="en-US"/>
        </w:rPr>
        <w:lastRenderedPageBreak/>
        <w:t>EVALUATION METHODOLOGY:</w:t>
      </w:r>
      <w:bookmarkEnd w:id="78"/>
    </w:p>
    <w:p w14:paraId="5730C2A2" w14:textId="77777777" w:rsidR="00DF467E" w:rsidRPr="00DF467E" w:rsidRDefault="00DF467E" w:rsidP="00DF467E">
      <w:pPr>
        <w:autoSpaceDE w:val="0"/>
        <w:autoSpaceDN w:val="0"/>
        <w:adjustRightInd w:val="0"/>
        <w:spacing w:after="240" w:line="360" w:lineRule="auto"/>
        <w:ind w:left="360"/>
        <w:jc w:val="both"/>
        <w:rPr>
          <w:sz w:val="24"/>
          <w:szCs w:val="24"/>
          <w:lang w:eastAsia="en-US"/>
        </w:rPr>
      </w:pPr>
      <w:r w:rsidRPr="00DF467E">
        <w:rPr>
          <w:sz w:val="24"/>
          <w:szCs w:val="24"/>
          <w:lang w:eastAsia="en-US"/>
        </w:rPr>
        <w:t xml:space="preserve">Tender offers will be evaluated by an Evaluation Committee based on the information contained in Bids received in RFP and, which may be further supplemented by presentations and clarification information provided, if required. </w:t>
      </w:r>
    </w:p>
    <w:p w14:paraId="04A7B837" w14:textId="77777777" w:rsidR="00DF467E" w:rsidRPr="00DF467E" w:rsidRDefault="00DF467E" w:rsidP="00DF467E">
      <w:pPr>
        <w:autoSpaceDE w:val="0"/>
        <w:autoSpaceDN w:val="0"/>
        <w:adjustRightInd w:val="0"/>
        <w:spacing w:after="240" w:line="360" w:lineRule="auto"/>
        <w:ind w:left="360"/>
        <w:jc w:val="both"/>
        <w:rPr>
          <w:sz w:val="24"/>
          <w:szCs w:val="24"/>
          <w:lang w:eastAsia="en-US"/>
        </w:rPr>
      </w:pPr>
      <w:r w:rsidRPr="00DF467E">
        <w:rPr>
          <w:sz w:val="24"/>
          <w:szCs w:val="24"/>
          <w:lang w:eastAsia="en-US"/>
        </w:rPr>
        <w:t>All Bids shall be equally evaluated by various committees involved in the evaluation process in accordance with stated Evaluation Criteria. Procurement integrity and fairness, transparency, competitiveness and full accountability will at all times be paramount.</w:t>
      </w:r>
    </w:p>
    <w:p w14:paraId="3152D705" w14:textId="77777777" w:rsidR="00DF467E" w:rsidRPr="00DF467E" w:rsidRDefault="00DF467E">
      <w:pPr>
        <w:keepNext/>
        <w:numPr>
          <w:ilvl w:val="1"/>
          <w:numId w:val="112"/>
        </w:numPr>
        <w:spacing w:before="180" w:after="160" w:line="360" w:lineRule="auto"/>
        <w:outlineLvl w:val="1"/>
        <w:rPr>
          <w:b/>
          <w:bCs/>
          <w:sz w:val="24"/>
          <w:szCs w:val="24"/>
          <w:lang w:eastAsia="en-US"/>
        </w:rPr>
      </w:pPr>
      <w:bookmarkStart w:id="79" w:name="_Toc184899112"/>
      <w:r w:rsidRPr="00DF467E">
        <w:rPr>
          <w:b/>
          <w:bCs/>
          <w:sz w:val="24"/>
          <w:szCs w:val="24"/>
          <w:lang w:eastAsia="en-US"/>
        </w:rPr>
        <w:t>Evaluation and Scoring Methodology</w:t>
      </w:r>
      <w:bookmarkEnd w:id="79"/>
    </w:p>
    <w:p w14:paraId="520FA7C4" w14:textId="77777777" w:rsidR="00DF467E" w:rsidRPr="00DF467E" w:rsidRDefault="00DF467E" w:rsidP="00DF467E">
      <w:pPr>
        <w:autoSpaceDE w:val="0"/>
        <w:autoSpaceDN w:val="0"/>
        <w:adjustRightInd w:val="0"/>
        <w:spacing w:before="160" w:after="160" w:line="360" w:lineRule="auto"/>
        <w:ind w:left="426"/>
        <w:jc w:val="both"/>
        <w:rPr>
          <w:sz w:val="24"/>
          <w:szCs w:val="24"/>
          <w:lang w:eastAsia="en-US"/>
        </w:rPr>
      </w:pPr>
      <w:r w:rsidRPr="00DF467E">
        <w:rPr>
          <w:sz w:val="24"/>
          <w:szCs w:val="24"/>
          <w:lang w:eastAsia="en-US"/>
        </w:rPr>
        <w:t>The evaluation of the Bids by the evaluation committees will be conducted at various levels.  The following levels will be applied in the evaluation:</w:t>
      </w:r>
    </w:p>
    <w:tbl>
      <w:tblPr>
        <w:tblW w:w="882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6"/>
        <w:gridCol w:w="5674"/>
      </w:tblGrid>
      <w:tr w:rsidR="00DF467E" w:rsidRPr="00DF467E" w14:paraId="44D12001" w14:textId="77777777" w:rsidTr="00563AFA">
        <w:trPr>
          <w:trHeight w:val="103"/>
        </w:trPr>
        <w:tc>
          <w:tcPr>
            <w:tcW w:w="3146" w:type="dxa"/>
          </w:tcPr>
          <w:p w14:paraId="3DA3F8F3"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b/>
                <w:bCs/>
                <w:color w:val="000000"/>
                <w:sz w:val="24"/>
                <w:szCs w:val="24"/>
                <w:lang w:val="en-US" w:eastAsia="en-US"/>
              </w:rPr>
              <w:t xml:space="preserve">LEVEL </w:t>
            </w:r>
          </w:p>
        </w:tc>
        <w:tc>
          <w:tcPr>
            <w:tcW w:w="5674" w:type="dxa"/>
          </w:tcPr>
          <w:p w14:paraId="56924796"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b/>
                <w:bCs/>
                <w:color w:val="000000"/>
                <w:sz w:val="24"/>
                <w:szCs w:val="24"/>
                <w:lang w:val="en-US" w:eastAsia="en-US"/>
              </w:rPr>
              <w:t xml:space="preserve">DESCRIPTION </w:t>
            </w:r>
          </w:p>
        </w:tc>
      </w:tr>
      <w:tr w:rsidR="00DF467E" w:rsidRPr="00DF467E" w14:paraId="7B7B1215" w14:textId="77777777" w:rsidTr="00563AFA">
        <w:trPr>
          <w:trHeight w:val="558"/>
        </w:trPr>
        <w:tc>
          <w:tcPr>
            <w:tcW w:w="3146" w:type="dxa"/>
          </w:tcPr>
          <w:p w14:paraId="25C5B064"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Verify completeness </w:t>
            </w:r>
          </w:p>
        </w:tc>
        <w:tc>
          <w:tcPr>
            <w:tcW w:w="5674" w:type="dxa"/>
          </w:tcPr>
          <w:p w14:paraId="2C0CA0A1" w14:textId="77777777" w:rsidR="00DF467E" w:rsidRPr="00DF467E" w:rsidRDefault="00DF467E" w:rsidP="00DF467E">
            <w:pPr>
              <w:autoSpaceDE w:val="0"/>
              <w:autoSpaceDN w:val="0"/>
              <w:adjustRightInd w:val="0"/>
              <w:spacing w:line="360" w:lineRule="auto"/>
              <w:jc w:val="both"/>
              <w:rPr>
                <w:color w:val="000000"/>
                <w:sz w:val="24"/>
                <w:szCs w:val="24"/>
                <w:lang w:val="en-US" w:eastAsia="en-US"/>
              </w:rPr>
            </w:pPr>
            <w:r w:rsidRPr="00DF467E">
              <w:rPr>
                <w:color w:val="000000"/>
                <w:sz w:val="24"/>
                <w:szCs w:val="24"/>
                <w:lang w:val="en-US" w:eastAsia="en-US"/>
              </w:rPr>
              <w:t xml:space="preserve">Responsiveness and administrative criteria will be scrutinized. The Bid is checked for completeness and whether all required documentation, certificates; verify completeness warranties and other Bid requirements and formalities have been complied with. Incomplete Bids may be disqualified. </w:t>
            </w:r>
          </w:p>
        </w:tc>
      </w:tr>
      <w:tr w:rsidR="00DF467E" w:rsidRPr="00DF467E" w14:paraId="2497E8F0" w14:textId="77777777" w:rsidTr="00563AFA">
        <w:trPr>
          <w:trHeight w:val="255"/>
        </w:trPr>
        <w:tc>
          <w:tcPr>
            <w:tcW w:w="3146" w:type="dxa"/>
          </w:tcPr>
          <w:p w14:paraId="3B71A86A"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Verify compliance </w:t>
            </w:r>
          </w:p>
        </w:tc>
        <w:tc>
          <w:tcPr>
            <w:tcW w:w="5674" w:type="dxa"/>
          </w:tcPr>
          <w:p w14:paraId="1256BCDB"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The Bids are checked to verify that the essential RFP requirements have been met. Non-compliant Bids may be disqualified. </w:t>
            </w:r>
          </w:p>
        </w:tc>
      </w:tr>
      <w:tr w:rsidR="00DF467E" w:rsidRPr="00DF467E" w14:paraId="7AF64975" w14:textId="77777777" w:rsidTr="00563AFA">
        <w:trPr>
          <w:trHeight w:val="861"/>
        </w:trPr>
        <w:tc>
          <w:tcPr>
            <w:tcW w:w="3146" w:type="dxa"/>
          </w:tcPr>
          <w:p w14:paraId="72D00EAF"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Detailed Evaluation of Technical </w:t>
            </w:r>
          </w:p>
        </w:tc>
        <w:tc>
          <w:tcPr>
            <w:tcW w:w="5674" w:type="dxa"/>
          </w:tcPr>
          <w:p w14:paraId="32D04510"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Detailed analysis of Bids to determine whether the Bidder is capable of delivering the Project in terms of business and technical requirements. </w:t>
            </w:r>
            <w:r w:rsidRPr="00DF467E">
              <w:rPr>
                <w:b/>
                <w:bCs/>
                <w:color w:val="000000"/>
                <w:sz w:val="24"/>
                <w:szCs w:val="24"/>
                <w:lang w:val="en-US" w:eastAsia="en-US"/>
              </w:rPr>
              <w:t xml:space="preserve">The minimum threshold for technical evaluation is </w:t>
            </w:r>
            <w:r w:rsidRPr="00DF467E">
              <w:rPr>
                <w:b/>
                <w:bCs/>
                <w:i/>
                <w:iCs/>
                <w:color w:val="000000"/>
                <w:sz w:val="24"/>
                <w:szCs w:val="24"/>
                <w:lang w:val="en-US" w:eastAsia="en-US"/>
              </w:rPr>
              <w:t>70%</w:t>
            </w:r>
            <w:r w:rsidRPr="00DF467E">
              <w:rPr>
                <w:b/>
                <w:bCs/>
                <w:color w:val="000000"/>
                <w:sz w:val="24"/>
                <w:szCs w:val="24"/>
                <w:lang w:val="en-US" w:eastAsia="en-US"/>
              </w:rPr>
              <w:t xml:space="preserve">, any bidder who fails to meet the minimum requirement will be disqualified and not proceed with the evaluation of Price and Specific Goals. </w:t>
            </w:r>
          </w:p>
        </w:tc>
      </w:tr>
      <w:tr w:rsidR="00DF467E" w:rsidRPr="00DF467E" w14:paraId="3D0BF323" w14:textId="77777777" w:rsidTr="00563AFA">
        <w:trPr>
          <w:trHeight w:val="103"/>
        </w:trPr>
        <w:tc>
          <w:tcPr>
            <w:tcW w:w="3146" w:type="dxa"/>
          </w:tcPr>
          <w:p w14:paraId="556CF4C1"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Specific Goals </w:t>
            </w:r>
          </w:p>
        </w:tc>
        <w:tc>
          <w:tcPr>
            <w:tcW w:w="5674" w:type="dxa"/>
          </w:tcPr>
          <w:p w14:paraId="4FF675A4"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Evaluate Specific Goals. </w:t>
            </w:r>
          </w:p>
        </w:tc>
      </w:tr>
      <w:tr w:rsidR="00DF467E" w:rsidRPr="00DF467E" w14:paraId="2FA53877" w14:textId="77777777" w:rsidTr="00563AFA">
        <w:trPr>
          <w:trHeight w:val="103"/>
        </w:trPr>
        <w:tc>
          <w:tcPr>
            <w:tcW w:w="3146" w:type="dxa"/>
          </w:tcPr>
          <w:p w14:paraId="0E7B6866"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sz w:val="24"/>
                <w:szCs w:val="24"/>
                <w:lang w:val="en-US" w:eastAsia="en-US"/>
              </w:rPr>
              <w:t xml:space="preserve">Rental offer </w:t>
            </w:r>
            <w:r w:rsidRPr="00DF467E">
              <w:rPr>
                <w:color w:val="000000"/>
                <w:sz w:val="24"/>
                <w:szCs w:val="24"/>
                <w:lang w:val="en-US" w:eastAsia="en-US"/>
              </w:rPr>
              <w:t xml:space="preserve">Evaluation </w:t>
            </w:r>
          </w:p>
        </w:tc>
        <w:tc>
          <w:tcPr>
            <w:tcW w:w="5674" w:type="dxa"/>
          </w:tcPr>
          <w:p w14:paraId="2F60CD00"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Bidders will be evaluated on the rent offered. </w:t>
            </w:r>
          </w:p>
        </w:tc>
      </w:tr>
      <w:tr w:rsidR="00DF467E" w:rsidRPr="00DF467E" w14:paraId="3F668A80" w14:textId="77777777" w:rsidTr="00563AFA">
        <w:trPr>
          <w:trHeight w:val="103"/>
        </w:trPr>
        <w:tc>
          <w:tcPr>
            <w:tcW w:w="3146" w:type="dxa"/>
          </w:tcPr>
          <w:p w14:paraId="7074014C"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lastRenderedPageBreak/>
              <w:t xml:space="preserve">Scoring </w:t>
            </w:r>
          </w:p>
        </w:tc>
        <w:tc>
          <w:tcPr>
            <w:tcW w:w="5674" w:type="dxa"/>
          </w:tcPr>
          <w:p w14:paraId="2D62B92C"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Scoring of Bids using the Evaluation Criteria. </w:t>
            </w:r>
          </w:p>
        </w:tc>
      </w:tr>
      <w:tr w:rsidR="00DF467E" w:rsidRPr="00DF467E" w14:paraId="4ABDE913" w14:textId="77777777" w:rsidTr="00563AFA">
        <w:trPr>
          <w:trHeight w:val="103"/>
        </w:trPr>
        <w:tc>
          <w:tcPr>
            <w:tcW w:w="3146" w:type="dxa"/>
          </w:tcPr>
          <w:p w14:paraId="5BDC2F35"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Presentation of Development proposal</w:t>
            </w:r>
          </w:p>
        </w:tc>
        <w:tc>
          <w:tcPr>
            <w:tcW w:w="5674" w:type="dxa"/>
          </w:tcPr>
          <w:p w14:paraId="290BF4DF"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Qualifying bidders will be invited to present their development proposal. </w:t>
            </w:r>
          </w:p>
        </w:tc>
      </w:tr>
      <w:tr w:rsidR="00DF467E" w:rsidRPr="00DF467E" w14:paraId="57600877" w14:textId="77777777" w:rsidTr="00563AFA">
        <w:trPr>
          <w:trHeight w:val="103"/>
        </w:trPr>
        <w:tc>
          <w:tcPr>
            <w:tcW w:w="3146" w:type="dxa"/>
          </w:tcPr>
          <w:p w14:paraId="72A3647A"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Recommendation</w:t>
            </w:r>
          </w:p>
        </w:tc>
        <w:tc>
          <w:tcPr>
            <w:tcW w:w="5674" w:type="dxa"/>
          </w:tcPr>
          <w:p w14:paraId="01528FB7"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Report formulation and recommendation of Preferred and Reserved Bidders.</w:t>
            </w:r>
          </w:p>
        </w:tc>
      </w:tr>
      <w:tr w:rsidR="00DF467E" w:rsidRPr="00DF467E" w14:paraId="69C7F235" w14:textId="77777777" w:rsidTr="00563AFA">
        <w:trPr>
          <w:trHeight w:val="103"/>
        </w:trPr>
        <w:tc>
          <w:tcPr>
            <w:tcW w:w="3146" w:type="dxa"/>
          </w:tcPr>
          <w:p w14:paraId="1A31A4C9"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Approval </w:t>
            </w:r>
          </w:p>
        </w:tc>
        <w:tc>
          <w:tcPr>
            <w:tcW w:w="5674" w:type="dxa"/>
          </w:tcPr>
          <w:p w14:paraId="7D8B7301"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Adjudication, Approval and notification of the final Bidder.</w:t>
            </w:r>
          </w:p>
        </w:tc>
      </w:tr>
    </w:tbl>
    <w:p w14:paraId="36A3DD68" w14:textId="77777777" w:rsidR="00DF467E" w:rsidRPr="00DF467E" w:rsidRDefault="00DF467E" w:rsidP="00DF467E">
      <w:pPr>
        <w:tabs>
          <w:tab w:val="center" w:pos="5040"/>
          <w:tab w:val="left" w:pos="8460"/>
        </w:tabs>
        <w:spacing w:before="240" w:after="240" w:line="360" w:lineRule="auto"/>
        <w:jc w:val="both"/>
        <w:rPr>
          <w:sz w:val="24"/>
          <w:szCs w:val="24"/>
          <w:lang w:eastAsia="en-US"/>
        </w:rPr>
      </w:pPr>
    </w:p>
    <w:p w14:paraId="4771A5D0" w14:textId="77777777" w:rsidR="00DF467E" w:rsidRPr="00DF467E" w:rsidRDefault="00DF467E">
      <w:pPr>
        <w:keepNext/>
        <w:numPr>
          <w:ilvl w:val="1"/>
          <w:numId w:val="112"/>
        </w:numPr>
        <w:spacing w:before="180" w:after="160" w:line="360" w:lineRule="auto"/>
        <w:outlineLvl w:val="1"/>
        <w:rPr>
          <w:b/>
          <w:bCs/>
          <w:sz w:val="24"/>
          <w:szCs w:val="24"/>
          <w:lang w:eastAsia="en-US"/>
        </w:rPr>
      </w:pPr>
      <w:bookmarkStart w:id="80" w:name="_Toc184899113"/>
      <w:r w:rsidRPr="00DF467E">
        <w:rPr>
          <w:b/>
          <w:bCs/>
          <w:sz w:val="24"/>
          <w:szCs w:val="24"/>
          <w:lang w:eastAsia="en-US"/>
        </w:rPr>
        <w:t>Evaluation Criteria</w:t>
      </w:r>
      <w:bookmarkEnd w:id="80"/>
    </w:p>
    <w:p w14:paraId="6DF2FDE4" w14:textId="77777777" w:rsidR="00DF467E" w:rsidRPr="00DF467E" w:rsidRDefault="00DF467E" w:rsidP="00DF467E">
      <w:pPr>
        <w:autoSpaceDE w:val="0"/>
        <w:autoSpaceDN w:val="0"/>
        <w:adjustRightInd w:val="0"/>
        <w:spacing w:after="240" w:line="360" w:lineRule="auto"/>
        <w:ind w:left="450"/>
        <w:jc w:val="both"/>
        <w:rPr>
          <w:sz w:val="24"/>
          <w:szCs w:val="24"/>
          <w:lang w:eastAsia="en-US"/>
        </w:rPr>
      </w:pPr>
      <w:r w:rsidRPr="00DF467E">
        <w:rPr>
          <w:sz w:val="24"/>
          <w:szCs w:val="24"/>
          <w:lang w:eastAsia="en-US"/>
        </w:rPr>
        <w:t>Interested bidders for this project shall be evaluated in terms of their business credentials which should include; financial standing, empowerment, technical capacity and experience. The evaluation committee shall use the following Evaluation Criteria depicted in Table below  for the selection of the preferred bidder.</w:t>
      </w:r>
    </w:p>
    <w:p w14:paraId="1E031229" w14:textId="77777777" w:rsidR="00DF467E" w:rsidRPr="00DF467E" w:rsidRDefault="00DF467E" w:rsidP="00DF467E">
      <w:pPr>
        <w:autoSpaceDE w:val="0"/>
        <w:autoSpaceDN w:val="0"/>
        <w:adjustRightInd w:val="0"/>
        <w:spacing w:after="240" w:line="360" w:lineRule="auto"/>
        <w:ind w:left="789"/>
        <w:jc w:val="both"/>
        <w:rPr>
          <w:sz w:val="24"/>
          <w:szCs w:val="24"/>
          <w:lang w:eastAsia="en-US"/>
        </w:rPr>
      </w:pPr>
    </w:p>
    <w:tbl>
      <w:tblPr>
        <w:tblW w:w="90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0"/>
        <w:gridCol w:w="4540"/>
      </w:tblGrid>
      <w:tr w:rsidR="00DF467E" w:rsidRPr="00DF467E" w14:paraId="4093DE9E" w14:textId="77777777" w:rsidTr="00563AFA">
        <w:trPr>
          <w:trHeight w:val="103"/>
        </w:trPr>
        <w:tc>
          <w:tcPr>
            <w:tcW w:w="4550" w:type="dxa"/>
          </w:tcPr>
          <w:p w14:paraId="76DC6BF5"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EVALUATION CRITERIA </w:t>
            </w:r>
          </w:p>
        </w:tc>
        <w:tc>
          <w:tcPr>
            <w:tcW w:w="4540" w:type="dxa"/>
          </w:tcPr>
          <w:p w14:paraId="012697A2"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WEIGHTING </w:t>
            </w:r>
          </w:p>
        </w:tc>
      </w:tr>
      <w:tr w:rsidR="00DF467E" w:rsidRPr="00DF467E" w14:paraId="662D65BB" w14:textId="77777777" w:rsidTr="00563AFA">
        <w:trPr>
          <w:trHeight w:val="73"/>
        </w:trPr>
        <w:tc>
          <w:tcPr>
            <w:tcW w:w="9090" w:type="dxa"/>
            <w:gridSpan w:val="2"/>
            <w:shd w:val="clear" w:color="auto" w:fill="8DB3E2" w:themeFill="text2" w:themeFillTint="66"/>
          </w:tcPr>
          <w:p w14:paraId="03D03928"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Stage 1 – Compliance </w:t>
            </w:r>
          </w:p>
        </w:tc>
      </w:tr>
      <w:tr w:rsidR="00DF467E" w:rsidRPr="00DF467E" w14:paraId="141E7B32" w14:textId="77777777" w:rsidTr="00563AFA">
        <w:trPr>
          <w:trHeight w:val="103"/>
        </w:trPr>
        <w:tc>
          <w:tcPr>
            <w:tcW w:w="4550" w:type="dxa"/>
          </w:tcPr>
          <w:p w14:paraId="76A4AB98"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 xml:space="preserve">Stage 1A </w:t>
            </w:r>
          </w:p>
        </w:tc>
        <w:tc>
          <w:tcPr>
            <w:tcW w:w="4540" w:type="dxa"/>
          </w:tcPr>
          <w:p w14:paraId="2657DF4E"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Responsiveness criteria (Mandatory Requirements)</w:t>
            </w:r>
          </w:p>
        </w:tc>
      </w:tr>
      <w:tr w:rsidR="00DF467E" w:rsidRPr="00DF467E" w14:paraId="799CF4E3" w14:textId="77777777" w:rsidTr="00563AFA">
        <w:trPr>
          <w:trHeight w:val="232"/>
        </w:trPr>
        <w:tc>
          <w:tcPr>
            <w:tcW w:w="4550" w:type="dxa"/>
          </w:tcPr>
          <w:p w14:paraId="7068E80E"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 xml:space="preserve">Stage 1B </w:t>
            </w:r>
          </w:p>
        </w:tc>
        <w:tc>
          <w:tcPr>
            <w:tcW w:w="4540" w:type="dxa"/>
          </w:tcPr>
          <w:p w14:paraId="039B5873"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Administrative criteria (Other Non-Mandatory Requirements)</w:t>
            </w:r>
          </w:p>
        </w:tc>
      </w:tr>
      <w:tr w:rsidR="00DF467E" w:rsidRPr="00DF467E" w14:paraId="5D4F6402" w14:textId="77777777" w:rsidTr="00563AFA">
        <w:trPr>
          <w:trHeight w:val="103"/>
        </w:trPr>
        <w:tc>
          <w:tcPr>
            <w:tcW w:w="9090" w:type="dxa"/>
            <w:gridSpan w:val="2"/>
            <w:shd w:val="clear" w:color="auto" w:fill="8DB3E2" w:themeFill="text2" w:themeFillTint="66"/>
          </w:tcPr>
          <w:p w14:paraId="156BA2C0"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Stage 2 </w:t>
            </w:r>
          </w:p>
        </w:tc>
      </w:tr>
      <w:tr w:rsidR="00DF467E" w:rsidRPr="00DF467E" w14:paraId="55535927" w14:textId="77777777" w:rsidTr="00563AFA">
        <w:trPr>
          <w:trHeight w:val="103"/>
        </w:trPr>
        <w:tc>
          <w:tcPr>
            <w:tcW w:w="4550" w:type="dxa"/>
          </w:tcPr>
          <w:p w14:paraId="49BC8CC6"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 xml:space="preserve">Technical/Functional Requirements </w:t>
            </w:r>
          </w:p>
        </w:tc>
        <w:tc>
          <w:tcPr>
            <w:tcW w:w="4540" w:type="dxa"/>
          </w:tcPr>
          <w:p w14:paraId="61715EEB" w14:textId="77777777" w:rsidR="00DF467E" w:rsidRPr="00DF467E" w:rsidRDefault="00DF467E" w:rsidP="00DF467E">
            <w:pPr>
              <w:autoSpaceDE w:val="0"/>
              <w:autoSpaceDN w:val="0"/>
              <w:adjustRightInd w:val="0"/>
              <w:spacing w:line="360" w:lineRule="auto"/>
              <w:rPr>
                <w:sz w:val="24"/>
                <w:szCs w:val="24"/>
                <w:highlight w:val="yellow"/>
                <w:lang w:val="en-US" w:eastAsia="en-US"/>
              </w:rPr>
            </w:pPr>
            <w:r w:rsidRPr="00DF467E">
              <w:rPr>
                <w:sz w:val="24"/>
                <w:szCs w:val="24"/>
                <w:lang w:val="en-US" w:eastAsia="en-US"/>
              </w:rPr>
              <w:t xml:space="preserve">Threshold of 70% </w:t>
            </w:r>
          </w:p>
        </w:tc>
      </w:tr>
      <w:tr w:rsidR="00DF467E" w:rsidRPr="00DF467E" w14:paraId="25D124BF" w14:textId="77777777" w:rsidTr="00563AFA">
        <w:trPr>
          <w:trHeight w:val="103"/>
        </w:trPr>
        <w:tc>
          <w:tcPr>
            <w:tcW w:w="9090" w:type="dxa"/>
            <w:gridSpan w:val="2"/>
            <w:shd w:val="clear" w:color="auto" w:fill="8DB3E2" w:themeFill="text2" w:themeFillTint="66"/>
          </w:tcPr>
          <w:p w14:paraId="799009B4" w14:textId="77777777" w:rsidR="00DF467E" w:rsidRPr="00DF467E" w:rsidRDefault="00DF467E" w:rsidP="00DF467E">
            <w:pPr>
              <w:autoSpaceDE w:val="0"/>
              <w:autoSpaceDN w:val="0"/>
              <w:adjustRightInd w:val="0"/>
              <w:spacing w:line="360" w:lineRule="auto"/>
              <w:rPr>
                <w:color w:val="FF0000"/>
                <w:sz w:val="24"/>
                <w:szCs w:val="24"/>
                <w:lang w:val="en-US" w:eastAsia="en-US"/>
              </w:rPr>
            </w:pPr>
            <w:r w:rsidRPr="00DF467E">
              <w:rPr>
                <w:b/>
                <w:bCs/>
                <w:sz w:val="24"/>
                <w:szCs w:val="24"/>
                <w:lang w:val="en-US" w:eastAsia="en-US"/>
              </w:rPr>
              <w:t xml:space="preserve">Stage 3 </w:t>
            </w:r>
          </w:p>
        </w:tc>
      </w:tr>
      <w:tr w:rsidR="00DF467E" w:rsidRPr="00DF467E" w14:paraId="2E26F266" w14:textId="77777777" w:rsidTr="00563AFA">
        <w:trPr>
          <w:trHeight w:val="103"/>
        </w:trPr>
        <w:tc>
          <w:tcPr>
            <w:tcW w:w="4550" w:type="dxa"/>
          </w:tcPr>
          <w:p w14:paraId="637B6BA8"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Financial Offer (highest rental offer) </w:t>
            </w:r>
          </w:p>
        </w:tc>
        <w:tc>
          <w:tcPr>
            <w:tcW w:w="4540" w:type="dxa"/>
          </w:tcPr>
          <w:p w14:paraId="10DDF5AF"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80/90 </w:t>
            </w:r>
          </w:p>
        </w:tc>
      </w:tr>
      <w:tr w:rsidR="00DF467E" w:rsidRPr="00DF467E" w14:paraId="36EB359E" w14:textId="77777777" w:rsidTr="00563AFA">
        <w:trPr>
          <w:trHeight w:val="103"/>
        </w:trPr>
        <w:tc>
          <w:tcPr>
            <w:tcW w:w="4550" w:type="dxa"/>
          </w:tcPr>
          <w:p w14:paraId="272DF2E5"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Specific Goals </w:t>
            </w:r>
          </w:p>
        </w:tc>
        <w:tc>
          <w:tcPr>
            <w:tcW w:w="4540" w:type="dxa"/>
          </w:tcPr>
          <w:p w14:paraId="28CC0BBE"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20/10 </w:t>
            </w:r>
          </w:p>
        </w:tc>
      </w:tr>
      <w:tr w:rsidR="00DF467E" w:rsidRPr="00DF467E" w14:paraId="3A7F6079" w14:textId="77777777" w:rsidTr="00563AFA">
        <w:trPr>
          <w:trHeight w:val="103"/>
        </w:trPr>
        <w:tc>
          <w:tcPr>
            <w:tcW w:w="4550" w:type="dxa"/>
          </w:tcPr>
          <w:p w14:paraId="7874ADB6"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TOTAL </w:t>
            </w:r>
          </w:p>
        </w:tc>
        <w:tc>
          <w:tcPr>
            <w:tcW w:w="4540" w:type="dxa"/>
          </w:tcPr>
          <w:p w14:paraId="2F390B9D"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100 </w:t>
            </w:r>
          </w:p>
        </w:tc>
      </w:tr>
    </w:tbl>
    <w:p w14:paraId="43A4E503" w14:textId="77777777" w:rsidR="00DF467E" w:rsidRPr="00DF467E" w:rsidRDefault="00DF467E" w:rsidP="00DF467E">
      <w:pPr>
        <w:tabs>
          <w:tab w:val="center" w:pos="5040"/>
          <w:tab w:val="left" w:pos="8460"/>
        </w:tabs>
        <w:spacing w:after="240" w:line="360" w:lineRule="auto"/>
        <w:ind w:left="-142"/>
        <w:jc w:val="both"/>
        <w:rPr>
          <w:sz w:val="24"/>
          <w:szCs w:val="24"/>
          <w:lang w:eastAsia="en-US"/>
        </w:rPr>
      </w:pPr>
    </w:p>
    <w:p w14:paraId="27F282E0" w14:textId="77777777" w:rsidR="00DF467E" w:rsidRPr="00DF467E" w:rsidRDefault="00DF467E" w:rsidP="00DF467E">
      <w:pPr>
        <w:tabs>
          <w:tab w:val="center" w:pos="5040"/>
          <w:tab w:val="left" w:pos="8460"/>
        </w:tabs>
        <w:spacing w:after="240" w:line="360" w:lineRule="auto"/>
        <w:ind w:left="-142"/>
        <w:jc w:val="both"/>
        <w:rPr>
          <w:sz w:val="24"/>
          <w:szCs w:val="24"/>
          <w:lang w:eastAsia="en-US"/>
        </w:rPr>
      </w:pPr>
    </w:p>
    <w:p w14:paraId="1D939C9A" w14:textId="77777777" w:rsidR="00DF467E" w:rsidRPr="00DF467E" w:rsidRDefault="00DF467E" w:rsidP="00DF467E">
      <w:pPr>
        <w:tabs>
          <w:tab w:val="center" w:pos="5040"/>
          <w:tab w:val="left" w:pos="8460"/>
        </w:tabs>
        <w:spacing w:after="240" w:line="360" w:lineRule="auto"/>
        <w:ind w:left="-142"/>
        <w:jc w:val="both"/>
        <w:rPr>
          <w:sz w:val="24"/>
          <w:szCs w:val="24"/>
          <w:lang w:eastAsia="en-US"/>
        </w:rPr>
      </w:pPr>
    </w:p>
    <w:p w14:paraId="42EB6F86" w14:textId="77777777" w:rsidR="00DF467E" w:rsidRPr="00DF467E" w:rsidRDefault="00DF467E" w:rsidP="00DF467E">
      <w:pPr>
        <w:tabs>
          <w:tab w:val="center" w:pos="5040"/>
          <w:tab w:val="left" w:pos="8460"/>
        </w:tabs>
        <w:spacing w:after="240" w:line="360" w:lineRule="auto"/>
        <w:ind w:left="63"/>
        <w:jc w:val="both"/>
        <w:rPr>
          <w:sz w:val="24"/>
          <w:szCs w:val="24"/>
          <w:lang w:eastAsia="en-US"/>
        </w:rPr>
      </w:pPr>
      <w:r w:rsidRPr="00DF467E">
        <w:rPr>
          <w:sz w:val="24"/>
          <w:szCs w:val="24"/>
          <w:lang w:eastAsia="en-US"/>
        </w:rPr>
        <w:lastRenderedPageBreak/>
        <w:t>Details of the stages outlined in Table above are presented in the following sections.</w:t>
      </w:r>
    </w:p>
    <w:p w14:paraId="5D224EA1" w14:textId="77777777" w:rsidR="00DF467E" w:rsidRPr="00DF467E" w:rsidRDefault="00DF467E">
      <w:pPr>
        <w:numPr>
          <w:ilvl w:val="1"/>
          <w:numId w:val="112"/>
        </w:numPr>
        <w:spacing w:before="240" w:after="160" w:line="360" w:lineRule="auto"/>
        <w:jc w:val="both"/>
        <w:rPr>
          <w:rFonts w:eastAsia="Calibri"/>
          <w:b/>
          <w:vanish/>
          <w:sz w:val="24"/>
          <w:szCs w:val="24"/>
          <w:lang w:val="en-ZA" w:eastAsia="en-US"/>
        </w:rPr>
      </w:pPr>
    </w:p>
    <w:p w14:paraId="082F665C" w14:textId="77777777" w:rsidR="00DF467E" w:rsidRPr="00DF467E" w:rsidRDefault="00DF467E">
      <w:pPr>
        <w:numPr>
          <w:ilvl w:val="1"/>
          <w:numId w:val="112"/>
        </w:numPr>
        <w:spacing w:before="240" w:after="160" w:line="360" w:lineRule="auto"/>
        <w:jc w:val="both"/>
        <w:rPr>
          <w:rFonts w:eastAsia="Calibri"/>
          <w:b/>
          <w:vanish/>
          <w:sz w:val="24"/>
          <w:szCs w:val="24"/>
          <w:lang w:val="en-ZA" w:eastAsia="en-US"/>
        </w:rPr>
      </w:pPr>
    </w:p>
    <w:p w14:paraId="1D76922B" w14:textId="77777777" w:rsidR="00DF467E" w:rsidRPr="00DF467E" w:rsidRDefault="00DF467E">
      <w:pPr>
        <w:numPr>
          <w:ilvl w:val="1"/>
          <w:numId w:val="111"/>
        </w:numPr>
        <w:spacing w:before="240" w:after="160" w:line="360" w:lineRule="auto"/>
        <w:contextualSpacing/>
        <w:jc w:val="both"/>
        <w:rPr>
          <w:rFonts w:eastAsia="Calibri" w:cs="Times New Roman"/>
          <w:b/>
          <w:sz w:val="22"/>
          <w:szCs w:val="22"/>
          <w:lang w:val="en-ZA" w:eastAsia="en-US"/>
        </w:rPr>
      </w:pPr>
      <w:r w:rsidRPr="00DF467E">
        <w:rPr>
          <w:rFonts w:eastAsia="Calibri" w:cs="Times New Roman"/>
          <w:b/>
          <w:sz w:val="22"/>
          <w:szCs w:val="22"/>
          <w:lang w:val="en-ZA" w:eastAsia="en-US"/>
        </w:rPr>
        <w:t>Stage 1</w:t>
      </w:r>
      <w:r w:rsidRPr="00DF467E">
        <w:rPr>
          <w:rFonts w:eastAsia="Calibri" w:cs="Times New Roman"/>
          <w:b/>
          <w:bCs/>
          <w:sz w:val="22"/>
          <w:szCs w:val="22"/>
          <w:lang w:val="en-ZA" w:eastAsia="en-US"/>
        </w:rPr>
        <w:t>: Compliance Requirements</w:t>
      </w:r>
    </w:p>
    <w:p w14:paraId="68D23EAE" w14:textId="77777777" w:rsidR="00DF467E" w:rsidRPr="00DF467E" w:rsidRDefault="00DF467E" w:rsidP="00DF467E">
      <w:pPr>
        <w:autoSpaceDE w:val="0"/>
        <w:autoSpaceDN w:val="0"/>
        <w:adjustRightInd w:val="0"/>
        <w:spacing w:line="360" w:lineRule="auto"/>
        <w:ind w:left="720"/>
        <w:jc w:val="both"/>
        <w:rPr>
          <w:sz w:val="24"/>
          <w:szCs w:val="24"/>
          <w:lang w:eastAsia="en-US"/>
        </w:rPr>
      </w:pPr>
      <w:r w:rsidRPr="00DF467E">
        <w:rPr>
          <w:sz w:val="24"/>
          <w:szCs w:val="24"/>
          <w:lang w:eastAsia="en-US"/>
        </w:rPr>
        <w:t>Bidders are to comply with the following requirements and failure to comply may lead to disqualification.</w:t>
      </w:r>
    </w:p>
    <w:p w14:paraId="64BB88DA" w14:textId="77777777" w:rsidR="00DF467E" w:rsidRPr="00DF467E" w:rsidRDefault="00DF467E" w:rsidP="00DF467E">
      <w:pPr>
        <w:autoSpaceDE w:val="0"/>
        <w:autoSpaceDN w:val="0"/>
        <w:adjustRightInd w:val="0"/>
        <w:spacing w:before="240" w:after="240" w:line="360" w:lineRule="auto"/>
        <w:ind w:left="720"/>
        <w:jc w:val="both"/>
        <w:rPr>
          <w:b/>
          <w:sz w:val="24"/>
          <w:szCs w:val="24"/>
          <w:lang w:eastAsia="en-US"/>
        </w:rPr>
      </w:pPr>
      <w:r w:rsidRPr="00DF467E">
        <w:rPr>
          <w:b/>
          <w:sz w:val="24"/>
          <w:szCs w:val="24"/>
          <w:lang w:eastAsia="en-US"/>
        </w:rPr>
        <w:t>Stage 1A – Responsiveness Criteria (Mandatory Requirements) - (To be submitted in envelope 1)</w:t>
      </w:r>
    </w:p>
    <w:p w14:paraId="097E05C4" w14:textId="77777777" w:rsidR="00DF467E" w:rsidRPr="00DF467E" w:rsidRDefault="00DF467E" w:rsidP="00DF467E">
      <w:pPr>
        <w:autoSpaceDE w:val="0"/>
        <w:autoSpaceDN w:val="0"/>
        <w:adjustRightInd w:val="0"/>
        <w:spacing w:line="360" w:lineRule="auto"/>
        <w:ind w:left="720"/>
        <w:rPr>
          <w:color w:val="000000"/>
          <w:sz w:val="24"/>
          <w:szCs w:val="24"/>
          <w:lang w:val="en-US" w:eastAsia="en-US"/>
        </w:rPr>
      </w:pPr>
      <w:r w:rsidRPr="00DF467E">
        <w:rPr>
          <w:color w:val="000000"/>
          <w:sz w:val="24"/>
          <w:szCs w:val="24"/>
          <w:lang w:val="en-US" w:eastAsia="en-US"/>
        </w:rPr>
        <w:t xml:space="preserve">If you do not submit/meet the following mandatory documents/requirements, your bid will be automatically disqualified. </w:t>
      </w:r>
    </w:p>
    <w:p w14:paraId="42AFD944" w14:textId="77777777" w:rsidR="00DF467E" w:rsidRPr="00DF467E" w:rsidRDefault="00DF467E" w:rsidP="00DF467E">
      <w:pPr>
        <w:autoSpaceDE w:val="0"/>
        <w:autoSpaceDN w:val="0"/>
        <w:adjustRightInd w:val="0"/>
        <w:spacing w:before="240" w:after="240" w:line="360" w:lineRule="auto"/>
        <w:ind w:left="720"/>
        <w:jc w:val="both"/>
        <w:rPr>
          <w:color w:val="000000"/>
          <w:sz w:val="24"/>
          <w:szCs w:val="24"/>
          <w:lang w:val="en-US" w:eastAsia="en-US"/>
        </w:rPr>
      </w:pPr>
      <w:r w:rsidRPr="00DF467E">
        <w:rPr>
          <w:color w:val="000000"/>
          <w:sz w:val="24"/>
          <w:szCs w:val="24"/>
          <w:lang w:val="en-US" w:eastAsia="en-US"/>
        </w:rPr>
        <w:t>Only bidders who comply with stage 1A will be evaluated further.</w:t>
      </w:r>
    </w:p>
    <w:tbl>
      <w:tblPr>
        <w:tblStyle w:val="TableGrid2"/>
        <w:tblW w:w="0" w:type="auto"/>
        <w:tblInd w:w="279" w:type="dxa"/>
        <w:tblLook w:val="04A0" w:firstRow="1" w:lastRow="0" w:firstColumn="1" w:lastColumn="0" w:noHBand="0" w:noVBand="1"/>
      </w:tblPr>
      <w:tblGrid>
        <w:gridCol w:w="489"/>
        <w:gridCol w:w="516"/>
        <w:gridCol w:w="7647"/>
      </w:tblGrid>
      <w:tr w:rsidR="00DF467E" w:rsidRPr="00DF467E" w14:paraId="59F90147" w14:textId="77777777" w:rsidTr="00563AFA">
        <w:tc>
          <w:tcPr>
            <w:tcW w:w="489" w:type="dxa"/>
            <w:vAlign w:val="center"/>
          </w:tcPr>
          <w:p w14:paraId="6F2ECDDB"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1.</w:t>
            </w:r>
          </w:p>
        </w:tc>
        <w:tc>
          <w:tcPr>
            <w:tcW w:w="516" w:type="dxa"/>
            <w:vAlign w:val="center"/>
          </w:tcPr>
          <w:sdt>
            <w:sdtPr>
              <w:rPr>
                <w:color w:val="000000"/>
                <w:sz w:val="24"/>
                <w:szCs w:val="24"/>
                <w:lang w:val="en-US" w:eastAsia="en-US"/>
              </w:rPr>
              <w:id w:val="81108939"/>
              <w14:checkbox>
                <w14:checked w14:val="1"/>
                <w14:checkedState w14:val="2612" w14:font="MS Gothic"/>
                <w14:uncheckedState w14:val="2610" w14:font="MS Gothic"/>
              </w14:checkbox>
            </w:sdtPr>
            <w:sdtContent>
              <w:p w14:paraId="719C47B0"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sdtContent>
          </w:sdt>
        </w:tc>
        <w:tc>
          <w:tcPr>
            <w:tcW w:w="7647" w:type="dxa"/>
            <w:tcBorders>
              <w:bottom w:val="single" w:sz="4" w:space="0" w:color="auto"/>
            </w:tcBorders>
            <w:shd w:val="clear" w:color="auto" w:fill="auto"/>
            <w:vAlign w:val="center"/>
          </w:tcPr>
          <w:p w14:paraId="137711F8"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sz w:val="24"/>
                <w:szCs w:val="24"/>
                <w:lang w:val="en-US" w:eastAsia="en-US"/>
              </w:rPr>
              <w:t xml:space="preserve">Only those Tenders </w:t>
            </w:r>
            <w:r w:rsidRPr="00DF467E">
              <w:rPr>
                <w:sz w:val="24"/>
                <w:szCs w:val="24"/>
              </w:rPr>
              <w:t xml:space="preserve">who satisfy the eligibility criteria stated in the Tender Data may submit tenders. </w:t>
            </w:r>
          </w:p>
        </w:tc>
      </w:tr>
      <w:tr w:rsidR="00DF467E" w:rsidRPr="00DF467E" w14:paraId="5D3E5C23" w14:textId="77777777" w:rsidTr="00563AFA">
        <w:tc>
          <w:tcPr>
            <w:tcW w:w="489" w:type="dxa"/>
            <w:vAlign w:val="center"/>
          </w:tcPr>
          <w:p w14:paraId="40B2E4BF"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2.</w:t>
            </w:r>
          </w:p>
        </w:tc>
        <w:sdt>
          <w:sdtPr>
            <w:rPr>
              <w:color w:val="000000"/>
              <w:sz w:val="24"/>
              <w:szCs w:val="24"/>
              <w:lang w:val="en-US" w:eastAsia="en-US"/>
            </w:rPr>
            <w:id w:val="-1951544273"/>
            <w14:checkbox>
              <w14:checked w14:val="1"/>
              <w14:checkedState w14:val="2612" w14:font="MS Gothic"/>
              <w14:uncheckedState w14:val="2610" w14:font="MS Gothic"/>
            </w14:checkbox>
          </w:sdtPr>
          <w:sdtContent>
            <w:tc>
              <w:tcPr>
                <w:tcW w:w="516" w:type="dxa"/>
                <w:vAlign w:val="center"/>
              </w:tcPr>
              <w:p w14:paraId="29FE5911"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647" w:type="dxa"/>
            <w:tcBorders>
              <w:top w:val="single" w:sz="4" w:space="0" w:color="auto"/>
              <w:bottom w:val="single" w:sz="4" w:space="0" w:color="auto"/>
            </w:tcBorders>
            <w:vAlign w:val="center"/>
          </w:tcPr>
          <w:p w14:paraId="1DABA750" w14:textId="77777777" w:rsidR="00DF467E" w:rsidRPr="00DF467E" w:rsidRDefault="00DF467E" w:rsidP="00DF467E">
            <w:pPr>
              <w:autoSpaceDE w:val="0"/>
              <w:autoSpaceDN w:val="0"/>
              <w:adjustRightInd w:val="0"/>
              <w:spacing w:before="80" w:after="80" w:line="360" w:lineRule="auto"/>
              <w:rPr>
                <w:color w:val="000000"/>
                <w:sz w:val="24"/>
                <w:szCs w:val="24"/>
              </w:rPr>
            </w:pPr>
            <w:r w:rsidRPr="00DF467E">
              <w:rPr>
                <w:color w:val="000000"/>
                <w:sz w:val="24"/>
                <w:szCs w:val="24"/>
              </w:rPr>
              <w:t>Tender offer must be properly received on the tender closing date and time specified on the invitation, and by writing legibly in non-erasable ink. (All as per Standard Conditions of Tender).</w:t>
            </w:r>
          </w:p>
        </w:tc>
      </w:tr>
      <w:tr w:rsidR="00DF467E" w:rsidRPr="00DF467E" w14:paraId="32584B51" w14:textId="77777777" w:rsidTr="00563AFA">
        <w:tc>
          <w:tcPr>
            <w:tcW w:w="489" w:type="dxa"/>
            <w:vAlign w:val="center"/>
          </w:tcPr>
          <w:p w14:paraId="3C618DC5"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3.</w:t>
            </w:r>
          </w:p>
        </w:tc>
        <w:sdt>
          <w:sdtPr>
            <w:rPr>
              <w:color w:val="000000"/>
              <w:sz w:val="24"/>
              <w:szCs w:val="24"/>
              <w:lang w:val="en-US" w:eastAsia="en-US"/>
            </w:rPr>
            <w:id w:val="-1694455092"/>
            <w14:checkbox>
              <w14:checked w14:val="1"/>
              <w14:checkedState w14:val="2612" w14:font="MS Gothic"/>
              <w14:uncheckedState w14:val="2610" w14:font="MS Gothic"/>
            </w14:checkbox>
          </w:sdtPr>
          <w:sdtContent>
            <w:tc>
              <w:tcPr>
                <w:tcW w:w="516" w:type="dxa"/>
                <w:vAlign w:val="center"/>
              </w:tcPr>
              <w:p w14:paraId="05889D5B"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647" w:type="dxa"/>
            <w:tcBorders>
              <w:bottom w:val="single" w:sz="4" w:space="0" w:color="auto"/>
            </w:tcBorders>
            <w:vAlign w:val="center"/>
          </w:tcPr>
          <w:p w14:paraId="650956EA" w14:textId="77777777" w:rsidR="00DF467E" w:rsidRPr="00DF467E" w:rsidRDefault="00DF467E" w:rsidP="00DF467E">
            <w:pPr>
              <w:autoSpaceDE w:val="0"/>
              <w:autoSpaceDN w:val="0"/>
              <w:adjustRightInd w:val="0"/>
              <w:spacing w:before="80" w:after="80" w:line="360" w:lineRule="auto"/>
              <w:rPr>
                <w:color w:val="000000"/>
                <w:sz w:val="24"/>
                <w:szCs w:val="24"/>
              </w:rPr>
            </w:pPr>
            <w:r w:rsidRPr="00DF467E">
              <w:rPr>
                <w:color w:val="000000"/>
                <w:sz w:val="24"/>
                <w:szCs w:val="24"/>
              </w:rPr>
              <w:t>Use of correction fluid is prohibited.</w:t>
            </w:r>
          </w:p>
        </w:tc>
      </w:tr>
      <w:tr w:rsidR="00DF467E" w:rsidRPr="00DF467E" w14:paraId="7B6002FB" w14:textId="77777777" w:rsidTr="00563AFA">
        <w:tc>
          <w:tcPr>
            <w:tcW w:w="489" w:type="dxa"/>
            <w:vAlign w:val="center"/>
          </w:tcPr>
          <w:p w14:paraId="004E2305"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4.</w:t>
            </w:r>
          </w:p>
        </w:tc>
        <w:sdt>
          <w:sdtPr>
            <w:rPr>
              <w:color w:val="000000"/>
              <w:sz w:val="24"/>
              <w:szCs w:val="24"/>
              <w:lang w:val="en-US" w:eastAsia="en-US"/>
            </w:rPr>
            <w:id w:val="-1041826041"/>
            <w14:checkbox>
              <w14:checked w14:val="1"/>
              <w14:checkedState w14:val="2612" w14:font="MS Gothic"/>
              <w14:uncheckedState w14:val="2610" w14:font="MS Gothic"/>
            </w14:checkbox>
          </w:sdtPr>
          <w:sdtContent>
            <w:tc>
              <w:tcPr>
                <w:tcW w:w="516" w:type="dxa"/>
                <w:vAlign w:val="center"/>
              </w:tcPr>
              <w:p w14:paraId="50A219F5"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647" w:type="dxa"/>
            <w:vAlign w:val="center"/>
          </w:tcPr>
          <w:p w14:paraId="75CAAD1C" w14:textId="77777777" w:rsidR="00DF467E" w:rsidRPr="00DF467E" w:rsidRDefault="00DF467E" w:rsidP="00DF467E">
            <w:pPr>
              <w:autoSpaceDE w:val="0"/>
              <w:autoSpaceDN w:val="0"/>
              <w:adjustRightInd w:val="0"/>
              <w:spacing w:before="80" w:after="80" w:line="360" w:lineRule="auto"/>
              <w:rPr>
                <w:color w:val="FF0000"/>
                <w:sz w:val="24"/>
                <w:szCs w:val="24"/>
                <w:lang w:val="en-US" w:eastAsia="en-US"/>
              </w:rPr>
            </w:pPr>
            <w:r w:rsidRPr="00DF467E">
              <w:rPr>
                <w:sz w:val="24"/>
                <w:szCs w:val="24"/>
                <w:lang w:val="en-US" w:eastAsia="en-US"/>
              </w:rPr>
              <w:t>Submission of PA-32: Invitation to Bid</w:t>
            </w:r>
          </w:p>
        </w:tc>
      </w:tr>
      <w:tr w:rsidR="00DF467E" w:rsidRPr="00DF467E" w14:paraId="2585B8D7" w14:textId="77777777" w:rsidTr="00563AFA">
        <w:tc>
          <w:tcPr>
            <w:tcW w:w="489" w:type="dxa"/>
            <w:vAlign w:val="center"/>
          </w:tcPr>
          <w:p w14:paraId="2D5F421C"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5.</w:t>
            </w:r>
          </w:p>
        </w:tc>
        <w:sdt>
          <w:sdtPr>
            <w:rPr>
              <w:color w:val="000000"/>
              <w:sz w:val="24"/>
              <w:szCs w:val="24"/>
              <w:lang w:val="en-US" w:eastAsia="en-US"/>
            </w:rPr>
            <w:id w:val="-1381323890"/>
            <w14:checkbox>
              <w14:checked w14:val="1"/>
              <w14:checkedState w14:val="2612" w14:font="MS Gothic"/>
              <w14:uncheckedState w14:val="2610" w14:font="MS Gothic"/>
            </w14:checkbox>
          </w:sdtPr>
          <w:sdtContent>
            <w:tc>
              <w:tcPr>
                <w:tcW w:w="516" w:type="dxa"/>
                <w:vAlign w:val="center"/>
              </w:tcPr>
              <w:p w14:paraId="3A77E771"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eastAsia="MS Gothic" w:hint="eastAsia"/>
                    <w:color w:val="000000"/>
                    <w:sz w:val="24"/>
                    <w:szCs w:val="24"/>
                    <w:lang w:val="en-US" w:eastAsia="en-US"/>
                  </w:rPr>
                  <w:t>☒</w:t>
                </w:r>
              </w:p>
            </w:tc>
          </w:sdtContent>
        </w:sdt>
        <w:tc>
          <w:tcPr>
            <w:tcW w:w="7647" w:type="dxa"/>
            <w:vAlign w:val="center"/>
          </w:tcPr>
          <w:p w14:paraId="24F6A787"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Submission of the BID proposal (physical documents)</w:t>
            </w:r>
          </w:p>
        </w:tc>
      </w:tr>
      <w:tr w:rsidR="00DF467E" w:rsidRPr="00DF467E" w14:paraId="40EACF85" w14:textId="77777777" w:rsidTr="00563AFA">
        <w:tc>
          <w:tcPr>
            <w:tcW w:w="489" w:type="dxa"/>
            <w:vAlign w:val="center"/>
          </w:tcPr>
          <w:p w14:paraId="1610DEEF"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6.</w:t>
            </w:r>
          </w:p>
        </w:tc>
        <w:tc>
          <w:tcPr>
            <w:tcW w:w="516" w:type="dxa"/>
            <w:vAlign w:val="center"/>
          </w:tcPr>
          <w:p w14:paraId="20452D99"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hAnsi="Segoe UI Symbol" w:cs="Segoe UI Symbol"/>
                <w:color w:val="000000"/>
                <w:sz w:val="24"/>
                <w:szCs w:val="24"/>
                <w:lang w:val="en-US" w:eastAsia="en-US"/>
              </w:rPr>
              <w:t>☒</w:t>
            </w:r>
          </w:p>
        </w:tc>
        <w:tc>
          <w:tcPr>
            <w:tcW w:w="7647" w:type="dxa"/>
            <w:vAlign w:val="center"/>
          </w:tcPr>
          <w:p w14:paraId="18F317F5"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 xml:space="preserve">All parts of tender documents submitted must be fully completed in black ink and signed where required. </w:t>
            </w:r>
          </w:p>
        </w:tc>
      </w:tr>
      <w:tr w:rsidR="00DF467E" w:rsidRPr="00DF467E" w14:paraId="0284C091" w14:textId="77777777" w:rsidTr="00563AFA">
        <w:tc>
          <w:tcPr>
            <w:tcW w:w="489" w:type="dxa"/>
            <w:vAlign w:val="center"/>
          </w:tcPr>
          <w:p w14:paraId="0B280008"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7.</w:t>
            </w:r>
          </w:p>
        </w:tc>
        <w:tc>
          <w:tcPr>
            <w:tcW w:w="516" w:type="dxa"/>
            <w:vAlign w:val="center"/>
          </w:tcPr>
          <w:p w14:paraId="1895D6CD" w14:textId="77777777" w:rsidR="00DF467E" w:rsidRPr="00DF467E" w:rsidRDefault="00DF467E" w:rsidP="00DF467E">
            <w:pPr>
              <w:autoSpaceDE w:val="0"/>
              <w:autoSpaceDN w:val="0"/>
              <w:adjustRightInd w:val="0"/>
              <w:spacing w:before="80" w:after="80" w:line="360" w:lineRule="auto"/>
              <w:jc w:val="center"/>
              <w:rPr>
                <w:rFonts w:ascii="Segoe UI Symbol" w:hAnsi="Segoe UI Symbol" w:cs="Segoe UI Symbol"/>
                <w:color w:val="000000"/>
                <w:sz w:val="24"/>
                <w:szCs w:val="24"/>
                <w:lang w:val="en-US" w:eastAsia="en-US"/>
              </w:rPr>
            </w:pPr>
            <w:r w:rsidRPr="00DF467E">
              <w:rPr>
                <w:rFonts w:ascii="Segoe UI Symbol" w:hAnsi="Segoe UI Symbol" w:cs="Segoe UI Symbol"/>
                <w:color w:val="000000"/>
                <w:sz w:val="24"/>
                <w:szCs w:val="24"/>
                <w:lang w:val="en-US" w:eastAsia="en-US"/>
              </w:rPr>
              <w:t>☒</w:t>
            </w:r>
          </w:p>
        </w:tc>
        <w:tc>
          <w:tcPr>
            <w:tcW w:w="7647" w:type="dxa"/>
            <w:vAlign w:val="center"/>
          </w:tcPr>
          <w:p w14:paraId="475E2A2C"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 xml:space="preserve">Attendance of compulsory tender briefing meeting. </w:t>
            </w:r>
          </w:p>
        </w:tc>
      </w:tr>
    </w:tbl>
    <w:p w14:paraId="39DC2157" w14:textId="77777777" w:rsidR="00DF467E" w:rsidRPr="00DF467E" w:rsidRDefault="00DF467E" w:rsidP="00DF467E">
      <w:pPr>
        <w:autoSpaceDE w:val="0"/>
        <w:autoSpaceDN w:val="0"/>
        <w:adjustRightInd w:val="0"/>
        <w:spacing w:before="240" w:after="240" w:line="360" w:lineRule="auto"/>
        <w:jc w:val="both"/>
        <w:rPr>
          <w:b/>
          <w:sz w:val="24"/>
          <w:szCs w:val="24"/>
          <w:lang w:eastAsia="en-US"/>
        </w:rPr>
      </w:pPr>
    </w:p>
    <w:p w14:paraId="4CF7D5F5"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p>
    <w:p w14:paraId="5AD7F031"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p>
    <w:p w14:paraId="29267FFD"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p>
    <w:p w14:paraId="4508CDDF"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r w:rsidRPr="00DF467E">
        <w:rPr>
          <w:b/>
          <w:sz w:val="24"/>
          <w:szCs w:val="24"/>
          <w:lang w:eastAsia="en-US"/>
        </w:rPr>
        <w:lastRenderedPageBreak/>
        <w:t>Stage 1B – Administrative Criteria (Other Non-Mandatory Requirements) - (To be submitted in envelope 1)</w:t>
      </w:r>
    </w:p>
    <w:p w14:paraId="7DCED05B" w14:textId="77777777" w:rsidR="00DF467E" w:rsidRPr="00DF467E" w:rsidRDefault="00DF467E" w:rsidP="00DF467E">
      <w:pPr>
        <w:autoSpaceDE w:val="0"/>
        <w:autoSpaceDN w:val="0"/>
        <w:adjustRightInd w:val="0"/>
        <w:spacing w:after="240" w:line="360" w:lineRule="auto"/>
        <w:ind w:left="720"/>
        <w:rPr>
          <w:color w:val="000000"/>
          <w:sz w:val="24"/>
          <w:szCs w:val="24"/>
          <w:lang w:val="en-US" w:eastAsia="en-US"/>
        </w:rPr>
      </w:pPr>
      <w:r w:rsidRPr="00DF467E">
        <w:rPr>
          <w:color w:val="000000"/>
          <w:sz w:val="24"/>
          <w:szCs w:val="24"/>
          <w:lang w:val="en-US" w:eastAsia="en-US"/>
        </w:rPr>
        <w:t xml:space="preserve">If you do not submit/meet the following mandatory documents/requirements, PMTE may request the bidder to submit the information within Seven (7) calendar  days. Should this information not be provided, your bid proposal will be disqualified. </w:t>
      </w:r>
    </w:p>
    <w:tbl>
      <w:tblPr>
        <w:tblStyle w:val="TableGrid2"/>
        <w:tblW w:w="0" w:type="auto"/>
        <w:tblInd w:w="279" w:type="dxa"/>
        <w:tblLook w:val="04A0" w:firstRow="1" w:lastRow="0" w:firstColumn="1" w:lastColumn="0" w:noHBand="0" w:noVBand="1"/>
      </w:tblPr>
      <w:tblGrid>
        <w:gridCol w:w="516"/>
        <w:gridCol w:w="456"/>
        <w:gridCol w:w="7701"/>
      </w:tblGrid>
      <w:tr w:rsidR="00DF467E" w:rsidRPr="00DF467E" w14:paraId="703650B3" w14:textId="77777777" w:rsidTr="00563AFA">
        <w:tc>
          <w:tcPr>
            <w:tcW w:w="495" w:type="dxa"/>
            <w:vAlign w:val="center"/>
          </w:tcPr>
          <w:p w14:paraId="021C25EE"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1.</w:t>
            </w:r>
          </w:p>
        </w:tc>
        <w:sdt>
          <w:sdtPr>
            <w:rPr>
              <w:color w:val="000000"/>
              <w:sz w:val="24"/>
              <w:szCs w:val="24"/>
              <w:lang w:val="en-US" w:eastAsia="en-US"/>
            </w:rPr>
            <w:id w:val="1298344480"/>
            <w14:checkbox>
              <w14:checked w14:val="1"/>
              <w14:checkedState w14:val="2612" w14:font="MS Gothic"/>
              <w14:uncheckedState w14:val="2610" w14:font="MS Gothic"/>
            </w14:checkbox>
          </w:sdtPr>
          <w:sdtContent>
            <w:tc>
              <w:tcPr>
                <w:tcW w:w="456" w:type="dxa"/>
                <w:vAlign w:val="center"/>
              </w:tcPr>
              <w:p w14:paraId="0CE7BA1C"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0DB82D1"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Any correction to be initialed by the person authorised to sign the tender documentation as per PA 15.1 or PA 15.2 resolution of board/s of directors / or PA15.3 Special Resolution of Consortia or JV’s.</w:t>
            </w:r>
          </w:p>
        </w:tc>
      </w:tr>
      <w:tr w:rsidR="00DF467E" w:rsidRPr="00DF467E" w14:paraId="7A5E5CF1" w14:textId="77777777" w:rsidTr="00563AFA">
        <w:tc>
          <w:tcPr>
            <w:tcW w:w="495" w:type="dxa"/>
            <w:vAlign w:val="center"/>
          </w:tcPr>
          <w:p w14:paraId="6EC2CA3D"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2.</w:t>
            </w:r>
          </w:p>
        </w:tc>
        <w:sdt>
          <w:sdtPr>
            <w:rPr>
              <w:color w:val="000000"/>
              <w:sz w:val="24"/>
              <w:szCs w:val="24"/>
              <w:lang w:val="en-US" w:eastAsia="en-US"/>
            </w:rPr>
            <w:id w:val="1513339531"/>
            <w14:checkbox>
              <w14:checked w14:val="1"/>
              <w14:checkedState w14:val="2612" w14:font="MS Gothic"/>
              <w14:uncheckedState w14:val="2610" w14:font="MS Gothic"/>
            </w14:checkbox>
          </w:sdtPr>
          <w:sdtContent>
            <w:tc>
              <w:tcPr>
                <w:tcW w:w="456" w:type="dxa"/>
                <w:vAlign w:val="center"/>
              </w:tcPr>
              <w:p w14:paraId="41D57B46"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5E702AC"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applicable (PA-15.1, PA-15.2, PA-15.3): Resolution by the legal entity, or consortium / joint venture, authorising a dedicated person(s) to sign documents on behalf of the firm /consortium / joint venture.</w:t>
            </w:r>
          </w:p>
        </w:tc>
      </w:tr>
      <w:tr w:rsidR="00DF467E" w:rsidRPr="00DF467E" w14:paraId="0FD74D45" w14:textId="77777777" w:rsidTr="00563AFA">
        <w:tc>
          <w:tcPr>
            <w:tcW w:w="495" w:type="dxa"/>
            <w:vAlign w:val="center"/>
          </w:tcPr>
          <w:p w14:paraId="11208F4D"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3.</w:t>
            </w:r>
          </w:p>
        </w:tc>
        <w:sdt>
          <w:sdtPr>
            <w:rPr>
              <w:color w:val="000000"/>
              <w:sz w:val="24"/>
              <w:szCs w:val="24"/>
              <w:lang w:val="en-US" w:eastAsia="en-US"/>
            </w:rPr>
            <w:id w:val="-857575020"/>
            <w14:checkbox>
              <w14:checked w14:val="1"/>
              <w14:checkedState w14:val="2612" w14:font="MS Gothic"/>
              <w14:uncheckedState w14:val="2610" w14:font="MS Gothic"/>
            </w14:checkbox>
          </w:sdtPr>
          <w:sdtContent>
            <w:tc>
              <w:tcPr>
                <w:tcW w:w="456" w:type="dxa"/>
                <w:vAlign w:val="center"/>
              </w:tcPr>
              <w:p w14:paraId="2926394B"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A70AE30"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 xml:space="preserve">All parts of tender documents submitted must be fully completed in ink and signed where required. </w:t>
            </w:r>
          </w:p>
        </w:tc>
      </w:tr>
      <w:tr w:rsidR="00DF467E" w:rsidRPr="00DF467E" w14:paraId="433AC5B4" w14:textId="77777777" w:rsidTr="00563AFA">
        <w:tc>
          <w:tcPr>
            <w:tcW w:w="495" w:type="dxa"/>
            <w:vAlign w:val="center"/>
          </w:tcPr>
          <w:p w14:paraId="51BBFDC6"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4</w:t>
            </w:r>
          </w:p>
        </w:tc>
        <w:sdt>
          <w:sdtPr>
            <w:rPr>
              <w:color w:val="000000"/>
              <w:sz w:val="24"/>
              <w:szCs w:val="24"/>
              <w:lang w:val="en-US" w:eastAsia="en-US"/>
            </w:rPr>
            <w:id w:val="-2075502649"/>
            <w14:checkbox>
              <w14:checked w14:val="1"/>
              <w14:checkedState w14:val="2612" w14:font="MS Gothic"/>
              <w14:uncheckedState w14:val="2610" w14:font="MS Gothic"/>
            </w14:checkbox>
          </w:sdtPr>
          <w:sdtContent>
            <w:tc>
              <w:tcPr>
                <w:tcW w:w="456" w:type="dxa"/>
                <w:vAlign w:val="center"/>
              </w:tcPr>
              <w:p w14:paraId="34036721"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01981A6F"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(PA-09 (LS)): List of Returnable Documents</w:t>
            </w:r>
          </w:p>
        </w:tc>
      </w:tr>
      <w:tr w:rsidR="00DF467E" w:rsidRPr="00DF467E" w14:paraId="7052A300" w14:textId="77777777" w:rsidTr="00563AFA">
        <w:tc>
          <w:tcPr>
            <w:tcW w:w="495" w:type="dxa"/>
            <w:vAlign w:val="center"/>
          </w:tcPr>
          <w:p w14:paraId="40BF58C4"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5.</w:t>
            </w:r>
          </w:p>
        </w:tc>
        <w:sdt>
          <w:sdtPr>
            <w:rPr>
              <w:color w:val="000000"/>
              <w:sz w:val="24"/>
              <w:szCs w:val="24"/>
              <w:lang w:val="en-US" w:eastAsia="en-US"/>
            </w:rPr>
            <w:id w:val="-716121831"/>
            <w14:checkbox>
              <w14:checked w14:val="1"/>
              <w14:checkedState w14:val="2612" w14:font="MS Gothic"/>
              <w14:uncheckedState w14:val="2610" w14:font="MS Gothic"/>
            </w14:checkbox>
          </w:sdtPr>
          <w:sdtContent>
            <w:tc>
              <w:tcPr>
                <w:tcW w:w="456" w:type="dxa"/>
                <w:vAlign w:val="center"/>
              </w:tcPr>
              <w:p w14:paraId="07BD3C5C"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01C15125"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 xml:space="preserve">Submission of (PA-11): Bidder’s disclosure </w:t>
            </w:r>
          </w:p>
        </w:tc>
      </w:tr>
      <w:tr w:rsidR="00DF467E" w:rsidRPr="00DF467E" w14:paraId="3B8B1614" w14:textId="77777777" w:rsidTr="00563AFA">
        <w:tc>
          <w:tcPr>
            <w:tcW w:w="495" w:type="dxa"/>
            <w:vAlign w:val="center"/>
          </w:tcPr>
          <w:p w14:paraId="2D441770"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6.</w:t>
            </w:r>
          </w:p>
        </w:tc>
        <w:sdt>
          <w:sdtPr>
            <w:rPr>
              <w:color w:val="000000"/>
              <w:sz w:val="24"/>
              <w:szCs w:val="24"/>
              <w:lang w:val="en-US" w:eastAsia="en-US"/>
            </w:rPr>
            <w:id w:val="-336466233"/>
            <w14:checkbox>
              <w14:checked w14:val="1"/>
              <w14:checkedState w14:val="2612" w14:font="MS Gothic"/>
              <w14:uncheckedState w14:val="2610" w14:font="MS Gothic"/>
            </w14:checkbox>
          </w:sdtPr>
          <w:sdtContent>
            <w:tc>
              <w:tcPr>
                <w:tcW w:w="456" w:type="dxa"/>
                <w:vAlign w:val="center"/>
              </w:tcPr>
              <w:p w14:paraId="2843E567"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4FC45F5B"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PA-16.1 (LS): Ownership Particulars</w:t>
            </w:r>
          </w:p>
        </w:tc>
      </w:tr>
      <w:tr w:rsidR="00DF467E" w:rsidRPr="00DF467E" w14:paraId="537DC8B1" w14:textId="77777777" w:rsidTr="00563AFA">
        <w:tc>
          <w:tcPr>
            <w:tcW w:w="495" w:type="dxa"/>
            <w:vAlign w:val="center"/>
          </w:tcPr>
          <w:p w14:paraId="61DAC5F2"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7.</w:t>
            </w:r>
          </w:p>
        </w:tc>
        <w:sdt>
          <w:sdtPr>
            <w:rPr>
              <w:color w:val="000000"/>
              <w:sz w:val="24"/>
              <w:szCs w:val="24"/>
              <w:lang w:val="en-US" w:eastAsia="en-US"/>
            </w:rPr>
            <w:id w:val="-1389943617"/>
            <w14:checkbox>
              <w14:checked w14:val="1"/>
              <w14:checkedState w14:val="2612" w14:font="MS Gothic"/>
              <w14:uncheckedState w14:val="2610" w14:font="MS Gothic"/>
            </w14:checkbox>
          </w:sdtPr>
          <w:sdtContent>
            <w:tc>
              <w:tcPr>
                <w:tcW w:w="456" w:type="dxa"/>
                <w:vAlign w:val="center"/>
              </w:tcPr>
              <w:p w14:paraId="20E8B619"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1A9EA71D"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(PA 40): Declaration of Designated Groups for Preferential Procurement.</w:t>
            </w:r>
          </w:p>
        </w:tc>
      </w:tr>
      <w:tr w:rsidR="00DF467E" w:rsidRPr="00DF467E" w14:paraId="24BF783B" w14:textId="77777777" w:rsidTr="00563AFA">
        <w:tc>
          <w:tcPr>
            <w:tcW w:w="495" w:type="dxa"/>
            <w:vAlign w:val="center"/>
          </w:tcPr>
          <w:p w14:paraId="1B89213E"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8.</w:t>
            </w:r>
          </w:p>
        </w:tc>
        <w:sdt>
          <w:sdtPr>
            <w:rPr>
              <w:color w:val="000000"/>
              <w:sz w:val="24"/>
              <w:szCs w:val="24"/>
              <w:lang w:val="en-US" w:eastAsia="en-US"/>
            </w:rPr>
            <w:id w:val="-1082604358"/>
            <w14:checkbox>
              <w14:checked w14:val="1"/>
              <w14:checkedState w14:val="2612" w14:font="MS Gothic"/>
              <w14:uncheckedState w14:val="2610" w14:font="MS Gothic"/>
            </w14:checkbox>
          </w:sdtPr>
          <w:sdtContent>
            <w:tc>
              <w:tcPr>
                <w:tcW w:w="456" w:type="dxa"/>
                <w:vAlign w:val="center"/>
              </w:tcPr>
              <w:p w14:paraId="76CD136C"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46F1683"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sz w:val="24"/>
                <w:szCs w:val="24"/>
                <w:lang w:val="en-US" w:eastAsia="en-US"/>
              </w:rPr>
              <w:t>Submission of proof of Registration on National Treasury’s Central Supplier Database (CSD). Insert the Supplier Registration Number on the form of offer, including proposed sub-contractors if any. Submit CSD report</w:t>
            </w:r>
            <w:r w:rsidRPr="00DF467E">
              <w:rPr>
                <w:color w:val="000000"/>
                <w:sz w:val="24"/>
                <w:szCs w:val="24"/>
                <w:lang w:val="en-US" w:eastAsia="en-US"/>
              </w:rPr>
              <w:t>.(consideration of the requirements to do business with State vs the revenue generation)</w:t>
            </w:r>
          </w:p>
        </w:tc>
      </w:tr>
      <w:tr w:rsidR="00DF467E" w:rsidRPr="00DF467E" w14:paraId="75343D98" w14:textId="77777777" w:rsidTr="00563AFA">
        <w:tc>
          <w:tcPr>
            <w:tcW w:w="495" w:type="dxa"/>
            <w:vAlign w:val="center"/>
          </w:tcPr>
          <w:p w14:paraId="607444B3"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9.</w:t>
            </w:r>
          </w:p>
        </w:tc>
        <w:sdt>
          <w:sdtPr>
            <w:rPr>
              <w:color w:val="000000"/>
              <w:sz w:val="24"/>
              <w:szCs w:val="24"/>
              <w:lang w:val="en-US" w:eastAsia="en-US"/>
            </w:rPr>
            <w:id w:val="1958521557"/>
            <w14:checkbox>
              <w14:checked w14:val="1"/>
              <w14:checkedState w14:val="2612" w14:font="MS Gothic"/>
              <w14:uncheckedState w14:val="2610" w14:font="MS Gothic"/>
            </w14:checkbox>
          </w:sdtPr>
          <w:sdtContent>
            <w:tc>
              <w:tcPr>
                <w:tcW w:w="456" w:type="dxa"/>
                <w:vAlign w:val="center"/>
              </w:tcPr>
              <w:p w14:paraId="677C7BFD"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2DAD8781"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Upon request, submission of fingerprints obtainable from local SAPS including any other additional documentation and information required for vetting purposes.</w:t>
            </w:r>
          </w:p>
        </w:tc>
      </w:tr>
      <w:tr w:rsidR="00DF467E" w:rsidRPr="00DF467E" w14:paraId="78EA497D" w14:textId="77777777" w:rsidTr="00563AFA">
        <w:tc>
          <w:tcPr>
            <w:tcW w:w="495" w:type="dxa"/>
            <w:vAlign w:val="center"/>
          </w:tcPr>
          <w:p w14:paraId="702BF956"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10.</w:t>
            </w:r>
          </w:p>
        </w:tc>
        <w:sdt>
          <w:sdtPr>
            <w:rPr>
              <w:color w:val="000000"/>
              <w:sz w:val="24"/>
              <w:szCs w:val="24"/>
              <w:lang w:val="en-US" w:eastAsia="en-US"/>
            </w:rPr>
            <w:id w:val="142080802"/>
            <w14:checkbox>
              <w14:checked w14:val="1"/>
              <w14:checkedState w14:val="2612" w14:font="MS Gothic"/>
              <w14:uncheckedState w14:val="2610" w14:font="MS Gothic"/>
            </w14:checkbox>
          </w:sdtPr>
          <w:sdtContent>
            <w:tc>
              <w:tcPr>
                <w:tcW w:w="456" w:type="dxa"/>
                <w:vAlign w:val="center"/>
              </w:tcPr>
              <w:p w14:paraId="620941AA"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1829067B"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 xml:space="preserve">Bidders must comply with DPW-21: record of Addenda to tender documents, if any. </w:t>
            </w:r>
          </w:p>
        </w:tc>
      </w:tr>
      <w:tr w:rsidR="00DF467E" w:rsidRPr="00DF467E" w14:paraId="2FDBC939" w14:textId="77777777" w:rsidTr="00563AFA">
        <w:tc>
          <w:tcPr>
            <w:tcW w:w="495" w:type="dxa"/>
            <w:vAlign w:val="center"/>
          </w:tcPr>
          <w:p w14:paraId="4F123213"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lastRenderedPageBreak/>
              <w:t>11.</w:t>
            </w:r>
          </w:p>
        </w:tc>
        <w:sdt>
          <w:sdtPr>
            <w:rPr>
              <w:color w:val="000000"/>
              <w:sz w:val="24"/>
              <w:szCs w:val="24"/>
              <w:lang w:val="en-US" w:eastAsia="en-US"/>
            </w:rPr>
            <w:id w:val="-1288581566"/>
            <w14:checkbox>
              <w14:checked w14:val="1"/>
              <w14:checkedState w14:val="2612" w14:font="MS Gothic"/>
              <w14:uncheckedState w14:val="2610" w14:font="MS Gothic"/>
            </w14:checkbox>
          </w:sdtPr>
          <w:sdtContent>
            <w:tc>
              <w:tcPr>
                <w:tcW w:w="456" w:type="dxa"/>
                <w:vAlign w:val="center"/>
              </w:tcPr>
              <w:p w14:paraId="0817F1E0"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19A6D23A"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Upon request, submission of a fully completed security clearance application form with supporting documentation and information as required. The security clearance form will be provided by the Employer for projects requiring a security clearance.</w:t>
            </w:r>
          </w:p>
        </w:tc>
      </w:tr>
      <w:tr w:rsidR="00DF467E" w:rsidRPr="00DF467E" w14:paraId="0513A25C" w14:textId="77777777" w:rsidTr="00563AFA">
        <w:tc>
          <w:tcPr>
            <w:tcW w:w="495" w:type="dxa"/>
          </w:tcPr>
          <w:p w14:paraId="1DC3547E"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12.</w:t>
            </w:r>
          </w:p>
        </w:tc>
        <w:sdt>
          <w:sdtPr>
            <w:rPr>
              <w:color w:val="000000"/>
              <w:sz w:val="24"/>
              <w:szCs w:val="24"/>
              <w:lang w:val="en-US" w:eastAsia="en-US"/>
            </w:rPr>
            <w:id w:val="297729916"/>
            <w14:checkbox>
              <w14:checked w14:val="1"/>
              <w14:checkedState w14:val="2612" w14:font="MS Gothic"/>
              <w14:uncheckedState w14:val="2610" w14:font="MS Gothic"/>
            </w14:checkbox>
          </w:sdtPr>
          <w:sdtContent>
            <w:tc>
              <w:tcPr>
                <w:tcW w:w="456" w:type="dxa"/>
                <w:vAlign w:val="center"/>
              </w:tcPr>
              <w:p w14:paraId="698D35DF"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69588C84"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Specify other administrative criteria: Consent form for credit check</w:t>
            </w:r>
          </w:p>
        </w:tc>
      </w:tr>
      <w:tr w:rsidR="00DF467E" w:rsidRPr="00DF467E" w14:paraId="66553A7F" w14:textId="77777777" w:rsidTr="00563AFA">
        <w:tc>
          <w:tcPr>
            <w:tcW w:w="495" w:type="dxa"/>
          </w:tcPr>
          <w:p w14:paraId="5D48674E"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13.</w:t>
            </w:r>
          </w:p>
        </w:tc>
        <w:sdt>
          <w:sdtPr>
            <w:rPr>
              <w:color w:val="000000"/>
              <w:sz w:val="24"/>
              <w:szCs w:val="24"/>
              <w:lang w:val="en-US" w:eastAsia="en-US"/>
            </w:rPr>
            <w:id w:val="946814199"/>
            <w14:checkbox>
              <w14:checked w14:val="1"/>
              <w14:checkedState w14:val="2612" w14:font="MS Gothic"/>
              <w14:uncheckedState w14:val="2610" w14:font="MS Gothic"/>
            </w14:checkbox>
          </w:sdtPr>
          <w:sdtContent>
            <w:tc>
              <w:tcPr>
                <w:tcW w:w="456" w:type="dxa"/>
                <w:vAlign w:val="center"/>
              </w:tcPr>
              <w:p w14:paraId="3DB00AE8"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259F2B84"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a multi-disciplinary project team in the form of an organogram, with CVs of Company directors/Individual.</w:t>
            </w:r>
          </w:p>
        </w:tc>
      </w:tr>
    </w:tbl>
    <w:p w14:paraId="6EB20847" w14:textId="77777777" w:rsidR="00DF467E" w:rsidRPr="00DF467E" w:rsidRDefault="00DF467E" w:rsidP="00DF467E">
      <w:pPr>
        <w:autoSpaceDE w:val="0"/>
        <w:autoSpaceDN w:val="0"/>
        <w:adjustRightInd w:val="0"/>
        <w:spacing w:before="240" w:after="240" w:line="360" w:lineRule="auto"/>
        <w:ind w:left="720"/>
        <w:jc w:val="both"/>
        <w:rPr>
          <w:sz w:val="24"/>
          <w:szCs w:val="24"/>
          <w:lang w:eastAsia="en-US"/>
        </w:rPr>
      </w:pPr>
      <w:r w:rsidRPr="00DF467E">
        <w:rPr>
          <w:sz w:val="24"/>
          <w:szCs w:val="24"/>
          <w:lang w:eastAsia="en-US"/>
        </w:rPr>
        <w:t>Only bidders who comply with stage 1B will be evaluated further.</w:t>
      </w:r>
    </w:p>
    <w:p w14:paraId="3EF48C72" w14:textId="77777777" w:rsidR="00DF467E" w:rsidRPr="00DF467E" w:rsidRDefault="00DF467E">
      <w:pPr>
        <w:numPr>
          <w:ilvl w:val="1"/>
          <w:numId w:val="111"/>
        </w:numPr>
        <w:spacing w:before="240" w:after="160" w:line="360" w:lineRule="auto"/>
        <w:contextualSpacing/>
        <w:jc w:val="both"/>
        <w:rPr>
          <w:rFonts w:eastAsia="Calibri" w:cs="Times New Roman"/>
          <w:b/>
          <w:sz w:val="24"/>
          <w:szCs w:val="24"/>
          <w:lang w:val="en-ZA" w:eastAsia="en-US"/>
        </w:rPr>
      </w:pPr>
      <w:r w:rsidRPr="00DF467E">
        <w:rPr>
          <w:rFonts w:eastAsia="Calibri" w:cs="Times New Roman"/>
          <w:b/>
          <w:sz w:val="24"/>
          <w:szCs w:val="24"/>
          <w:lang w:val="en-ZA" w:eastAsia="en-US"/>
        </w:rPr>
        <w:t>Stage 2: Technical/ Functionality Requirements (To be submitted in envelope 1)</w:t>
      </w:r>
    </w:p>
    <w:p w14:paraId="46BCC69C"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t xml:space="preserve">Each criterion carries weight / importance and will be evaluated individually based on reports presented to the Bid Evaluation Committee by the Professional Team appointed on the project. </w:t>
      </w:r>
    </w:p>
    <w:p w14:paraId="531C164D"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t>Each request for proposal must be accompanied by a detailed development proposal with the project artistic the Tenderer is obliged to provide comprehensive information in a proposal form. Failure to provide a comprehensive proposal will cause the tender to be declared non-responsive and removed from any further evaluation. The Department reserves the right to request additional information over and above that which is provided by the Tenderer. The information must be provided by the Tenderer within the stipulated time as determined by the Bid Evaluation Committee, failing which the tender offer will mutatis mutandis be declared non-responsive.</w:t>
      </w:r>
    </w:p>
    <w:p w14:paraId="77907AAF"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7CBF8F4B"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5BE93D09"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tbl>
      <w:tblPr>
        <w:tblStyle w:val="TableGrid2"/>
        <w:tblW w:w="11150" w:type="dxa"/>
        <w:tblInd w:w="-998" w:type="dxa"/>
        <w:tblLook w:val="04A0" w:firstRow="1" w:lastRow="0" w:firstColumn="1" w:lastColumn="0" w:noHBand="0" w:noVBand="1"/>
      </w:tblPr>
      <w:tblGrid>
        <w:gridCol w:w="4918"/>
        <w:gridCol w:w="1243"/>
        <w:gridCol w:w="4989"/>
      </w:tblGrid>
      <w:tr w:rsidR="00DF467E" w:rsidRPr="00DF467E" w14:paraId="68ECC7DA" w14:textId="77777777" w:rsidTr="00563AFA">
        <w:trPr>
          <w:tblHeader/>
        </w:trPr>
        <w:tc>
          <w:tcPr>
            <w:tcW w:w="4949" w:type="dxa"/>
          </w:tcPr>
          <w:p w14:paraId="1DD767C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FUNCTIONALITY CRITERIA</w:t>
            </w:r>
          </w:p>
        </w:tc>
        <w:tc>
          <w:tcPr>
            <w:tcW w:w="1176" w:type="dxa"/>
          </w:tcPr>
          <w:p w14:paraId="6BB5DBAB" w14:textId="77777777" w:rsidR="00DF467E" w:rsidRPr="00DF467E" w:rsidRDefault="00DF467E" w:rsidP="00DF467E">
            <w:pPr>
              <w:autoSpaceDE w:val="0"/>
              <w:autoSpaceDN w:val="0"/>
              <w:adjustRightInd w:val="0"/>
              <w:spacing w:after="240" w:line="360" w:lineRule="auto"/>
              <w:ind w:left="408" w:hanging="408"/>
              <w:jc w:val="both"/>
              <w:rPr>
                <w:b/>
                <w:bCs/>
                <w:color w:val="000000"/>
                <w:sz w:val="24"/>
                <w:szCs w:val="24"/>
                <w:lang w:val="en-US" w:eastAsia="en-US"/>
              </w:rPr>
            </w:pPr>
            <w:r w:rsidRPr="00DF467E">
              <w:rPr>
                <w:b/>
                <w:bCs/>
                <w:color w:val="000000"/>
                <w:sz w:val="24"/>
                <w:szCs w:val="24"/>
                <w:lang w:val="en-US" w:eastAsia="en-US"/>
              </w:rPr>
              <w:t>WEIGHT</w:t>
            </w:r>
          </w:p>
        </w:tc>
        <w:tc>
          <w:tcPr>
            <w:tcW w:w="5025" w:type="dxa"/>
          </w:tcPr>
          <w:p w14:paraId="3AB911C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Reasonable documents to be used in evaluation</w:t>
            </w:r>
          </w:p>
        </w:tc>
      </w:tr>
      <w:tr w:rsidR="00DF467E" w:rsidRPr="00DF467E" w14:paraId="5F00A58D" w14:textId="77777777" w:rsidTr="00563AFA">
        <w:tc>
          <w:tcPr>
            <w:tcW w:w="4949" w:type="dxa"/>
          </w:tcPr>
          <w:p w14:paraId="5EBBE2F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Development Proposal</w:t>
            </w:r>
          </w:p>
          <w:p w14:paraId="68FFFA3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Conformity of the </w:t>
            </w:r>
            <w:r w:rsidRPr="00DF467E">
              <w:rPr>
                <w:b/>
                <w:bCs/>
                <w:color w:val="000000"/>
                <w:sz w:val="24"/>
                <w:szCs w:val="24"/>
                <w:lang w:val="en-US" w:eastAsia="en-US"/>
              </w:rPr>
              <w:t>Development Proposal</w:t>
            </w:r>
            <w:r w:rsidRPr="00DF467E">
              <w:rPr>
                <w:color w:val="000000"/>
                <w:sz w:val="24"/>
                <w:szCs w:val="24"/>
                <w:lang w:val="en-US" w:eastAsia="en-US"/>
              </w:rPr>
              <w:t xml:space="preserve"> to the vision for the property as expressed in the SDF and SG Diagram</w:t>
            </w:r>
          </w:p>
          <w:p w14:paraId="3F2F2F47" w14:textId="77777777" w:rsidR="00DF467E" w:rsidRPr="00DF467E" w:rsidRDefault="00DF467E">
            <w:pPr>
              <w:numPr>
                <w:ilvl w:val="0"/>
                <w:numId w:val="84"/>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Development Concept – High level conceptual design outlining the intended use, </w:t>
            </w:r>
          </w:p>
          <w:p w14:paraId="10359714" w14:textId="77777777" w:rsidR="00DF467E" w:rsidRPr="00DF467E" w:rsidRDefault="00DF467E">
            <w:pPr>
              <w:numPr>
                <w:ilvl w:val="0"/>
                <w:numId w:val="84"/>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Proposed site layout, extent of the buildings in square meters height, evaluations and floor plans,</w:t>
            </w:r>
          </w:p>
          <w:p w14:paraId="72F19D66" w14:textId="77777777" w:rsidR="00DF467E" w:rsidRPr="00DF467E" w:rsidRDefault="00DF467E">
            <w:pPr>
              <w:numPr>
                <w:ilvl w:val="0"/>
                <w:numId w:val="84"/>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Architectural aesthetic of the proposed development</w:t>
            </w:r>
          </w:p>
          <w:p w14:paraId="3A3048AB" w14:textId="77777777" w:rsidR="00DF467E" w:rsidRPr="00DF467E" w:rsidRDefault="00DF467E" w:rsidP="00DF467E">
            <w:pPr>
              <w:autoSpaceDE w:val="0"/>
              <w:autoSpaceDN w:val="0"/>
              <w:adjustRightInd w:val="0"/>
              <w:spacing w:after="240" w:line="360" w:lineRule="auto"/>
              <w:ind w:left="172"/>
              <w:jc w:val="both"/>
              <w:rPr>
                <w:color w:val="000000"/>
                <w:sz w:val="24"/>
                <w:szCs w:val="24"/>
                <w:lang w:val="en-US" w:eastAsia="en-US"/>
              </w:rPr>
            </w:pPr>
            <w:r w:rsidRPr="00DF467E">
              <w:rPr>
                <w:color w:val="000000"/>
                <w:sz w:val="24"/>
                <w:szCs w:val="24"/>
                <w:lang w:val="en-US" w:eastAsia="en-US"/>
              </w:rPr>
              <w:t xml:space="preserve">Submission of all the three items listed above  </w:t>
            </w:r>
            <w:r w:rsidRPr="00DF467E">
              <w:rPr>
                <w:b/>
                <w:bCs/>
                <w:color w:val="000000"/>
                <w:sz w:val="24"/>
                <w:szCs w:val="24"/>
                <w:lang w:val="en-US" w:eastAsia="en-US"/>
              </w:rPr>
              <w:t>= 5 points</w:t>
            </w:r>
          </w:p>
          <w:p w14:paraId="69609046" w14:textId="77777777" w:rsidR="00DF467E" w:rsidRPr="00DF467E" w:rsidRDefault="00DF467E" w:rsidP="00DF467E">
            <w:pPr>
              <w:autoSpaceDE w:val="0"/>
              <w:autoSpaceDN w:val="0"/>
              <w:adjustRightInd w:val="0"/>
              <w:spacing w:after="240" w:line="360" w:lineRule="auto"/>
              <w:ind w:left="172"/>
              <w:jc w:val="both"/>
              <w:rPr>
                <w:color w:val="000000"/>
                <w:sz w:val="18"/>
                <w:szCs w:val="18"/>
                <w:lang w:val="en-US" w:eastAsia="en-US"/>
              </w:rPr>
            </w:pPr>
            <w:r w:rsidRPr="00DF467E">
              <w:rPr>
                <w:color w:val="000000"/>
                <w:sz w:val="24"/>
                <w:szCs w:val="24"/>
                <w:lang w:val="en-US" w:eastAsia="en-US"/>
              </w:rPr>
              <w:t xml:space="preserve">No Submission </w:t>
            </w:r>
            <w:r w:rsidRPr="00DF467E">
              <w:rPr>
                <w:b/>
                <w:bCs/>
                <w:color w:val="000000"/>
                <w:sz w:val="24"/>
                <w:szCs w:val="24"/>
                <w:lang w:val="en-US" w:eastAsia="en-US"/>
              </w:rPr>
              <w:t>= 0 points</w:t>
            </w:r>
          </w:p>
        </w:tc>
        <w:tc>
          <w:tcPr>
            <w:tcW w:w="1176" w:type="dxa"/>
          </w:tcPr>
          <w:p w14:paraId="388BCA90"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w:t>
            </w:r>
          </w:p>
        </w:tc>
        <w:tc>
          <w:tcPr>
            <w:tcW w:w="5025" w:type="dxa"/>
          </w:tcPr>
          <w:p w14:paraId="65E6B6D3"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A comprehensive development proposal outlining clear development concept accompanied by site layout and drawings </w:t>
            </w:r>
          </w:p>
        </w:tc>
      </w:tr>
      <w:tr w:rsidR="00DF467E" w:rsidRPr="00DF467E" w14:paraId="4F6890EC" w14:textId="77777777" w:rsidTr="00563AFA">
        <w:tc>
          <w:tcPr>
            <w:tcW w:w="4949" w:type="dxa"/>
          </w:tcPr>
          <w:p w14:paraId="36DBF774"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Development Programme</w:t>
            </w:r>
          </w:p>
          <w:p w14:paraId="2FB0DFD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High level development programme including Inception Stage, Planning, Design, Construction and Commissioning</w:t>
            </w:r>
          </w:p>
          <w:p w14:paraId="2F8794D2"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A high level plan indicating 5 stages and each timeframe for each stage </w:t>
            </w:r>
            <w:r w:rsidRPr="00DF467E">
              <w:rPr>
                <w:b/>
                <w:bCs/>
                <w:color w:val="000000"/>
                <w:sz w:val="24"/>
                <w:szCs w:val="24"/>
                <w:lang w:val="en-US" w:eastAsia="en-US"/>
              </w:rPr>
              <w:t>= 5 points</w:t>
            </w:r>
          </w:p>
          <w:p w14:paraId="7F64F6BB"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No submission </w:t>
            </w:r>
            <w:r w:rsidRPr="00DF467E">
              <w:rPr>
                <w:b/>
                <w:bCs/>
                <w:color w:val="000000"/>
                <w:sz w:val="24"/>
                <w:szCs w:val="24"/>
                <w:lang w:val="en-US" w:eastAsia="en-US"/>
              </w:rPr>
              <w:t>= 0 points</w:t>
            </w:r>
          </w:p>
        </w:tc>
        <w:tc>
          <w:tcPr>
            <w:tcW w:w="1176" w:type="dxa"/>
          </w:tcPr>
          <w:p w14:paraId="5F5A57D9"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w:t>
            </w:r>
          </w:p>
        </w:tc>
        <w:tc>
          <w:tcPr>
            <w:tcW w:w="5025" w:type="dxa"/>
          </w:tcPr>
          <w:p w14:paraId="27E8F9A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High level development programme indicating clear stages and estimated timelines (Inception Stage, Planning, Design, Construction and Commissioning)</w:t>
            </w:r>
          </w:p>
          <w:p w14:paraId="2FBF0D2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0C8570FB" w14:textId="77777777" w:rsidTr="00563AFA">
        <w:tc>
          <w:tcPr>
            <w:tcW w:w="4949" w:type="dxa"/>
          </w:tcPr>
          <w:p w14:paraId="798C7BF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Development Experience of the bidding entity</w:t>
            </w:r>
          </w:p>
          <w:p w14:paraId="1D7C581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Bidder to indicate total value of development projects completed in the previous 10 years.</w:t>
            </w:r>
          </w:p>
          <w:p w14:paraId="464D6950"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lastRenderedPageBreak/>
              <w:t>Scoring will be based on the total value of development</w:t>
            </w:r>
          </w:p>
          <w:p w14:paraId="22CE09EA"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Above R750 million </w:t>
            </w:r>
            <w:r w:rsidRPr="00DF467E">
              <w:rPr>
                <w:b/>
                <w:bCs/>
                <w:color w:val="000000"/>
                <w:sz w:val="24"/>
                <w:szCs w:val="24"/>
                <w:lang w:val="en-US" w:eastAsia="en-US"/>
              </w:rPr>
              <w:t>= 5 points</w:t>
            </w:r>
          </w:p>
          <w:p w14:paraId="555F2668"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Below R750million – R400million </w:t>
            </w:r>
            <w:r w:rsidRPr="00DF467E">
              <w:rPr>
                <w:b/>
                <w:bCs/>
                <w:color w:val="000000"/>
                <w:sz w:val="24"/>
                <w:szCs w:val="24"/>
                <w:lang w:val="en-US" w:eastAsia="en-US"/>
              </w:rPr>
              <w:t>= 4 points</w:t>
            </w:r>
          </w:p>
          <w:p w14:paraId="3E5139CD"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Below R400 million – R100 million </w:t>
            </w:r>
            <w:r w:rsidRPr="00DF467E">
              <w:rPr>
                <w:b/>
                <w:bCs/>
                <w:color w:val="000000"/>
                <w:sz w:val="24"/>
                <w:szCs w:val="24"/>
                <w:lang w:val="en-US" w:eastAsia="en-US"/>
              </w:rPr>
              <w:t>= 3 points</w:t>
            </w:r>
          </w:p>
          <w:p w14:paraId="4D233507"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Below R100 million – R50 million = </w:t>
            </w:r>
            <w:r w:rsidRPr="00DF467E">
              <w:rPr>
                <w:b/>
                <w:bCs/>
                <w:color w:val="000000"/>
                <w:sz w:val="24"/>
                <w:szCs w:val="24"/>
                <w:lang w:val="en-US" w:eastAsia="en-US"/>
              </w:rPr>
              <w:t>2 points</w:t>
            </w:r>
          </w:p>
          <w:p w14:paraId="5AB6394A"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 xml:space="preserve">Below R 50 million or no submission </w:t>
            </w:r>
            <w:r w:rsidRPr="00DF467E">
              <w:rPr>
                <w:b/>
                <w:bCs/>
                <w:color w:val="000000"/>
                <w:sz w:val="24"/>
                <w:szCs w:val="24"/>
                <w:lang w:val="en-US" w:eastAsia="en-US"/>
              </w:rPr>
              <w:t>= 0 points</w:t>
            </w:r>
          </w:p>
        </w:tc>
        <w:tc>
          <w:tcPr>
            <w:tcW w:w="1176" w:type="dxa"/>
          </w:tcPr>
          <w:p w14:paraId="1BC0AD5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10</w:t>
            </w:r>
          </w:p>
        </w:tc>
        <w:tc>
          <w:tcPr>
            <w:tcW w:w="5025" w:type="dxa"/>
          </w:tcPr>
          <w:p w14:paraId="49C7AEB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List of completed projects with clear project description, locations and project value (Please complete DPW-09) </w:t>
            </w:r>
          </w:p>
        </w:tc>
      </w:tr>
      <w:tr w:rsidR="00DF467E" w:rsidRPr="00DF467E" w14:paraId="47FF3338" w14:textId="77777777" w:rsidTr="00563AFA">
        <w:tc>
          <w:tcPr>
            <w:tcW w:w="4949" w:type="dxa"/>
          </w:tcPr>
          <w:p w14:paraId="764BF4E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Professional Team (Capacity And Experience)</w:t>
            </w:r>
          </w:p>
          <w:p w14:paraId="5AFED95F"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Must have 5 years post registration experience, provide CV’s and Proof of Registration and maximum of 2 traceable references of work that is &gt;R10 million as a combined professional fee for each project. This amount refers to consultants fee portion of the project value</w:t>
            </w:r>
          </w:p>
          <w:p w14:paraId="7DE5E5C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4.1 Architect</w:t>
            </w:r>
          </w:p>
          <w:p w14:paraId="77ADF6E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Architect</w:t>
            </w:r>
            <w:r w:rsidRPr="00DF467E">
              <w:rPr>
                <w:color w:val="000000"/>
                <w:sz w:val="24"/>
                <w:szCs w:val="24"/>
                <w:lang w:val="en-US" w:eastAsia="en-US"/>
              </w:rPr>
              <w:t xml:space="preserve"> Must have 5 years post registration experience (registration with relevant institutions/ statutory bodies and 2 traceable references</w:t>
            </w:r>
          </w:p>
          <w:p w14:paraId="67E72CA0" w14:textId="77777777" w:rsidR="00DF467E" w:rsidRPr="00DF467E" w:rsidRDefault="00DF467E">
            <w:pPr>
              <w:numPr>
                <w:ilvl w:val="0"/>
                <w:numId w:val="86"/>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professional registration</w:t>
            </w:r>
          </w:p>
          <w:p w14:paraId="2AA7F56E" w14:textId="77777777" w:rsidR="00DF467E" w:rsidRPr="00DF467E" w:rsidRDefault="00DF467E">
            <w:pPr>
              <w:numPr>
                <w:ilvl w:val="0"/>
                <w:numId w:val="86"/>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087F47BE" w14:textId="77777777" w:rsidR="00DF467E" w:rsidRPr="00DF467E" w:rsidRDefault="00DF467E">
            <w:pPr>
              <w:numPr>
                <w:ilvl w:val="0"/>
                <w:numId w:val="86"/>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2 traceable references of work that is &gt;R10 million for each project</w:t>
            </w:r>
          </w:p>
          <w:p w14:paraId="15F00224"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lastRenderedPageBreak/>
              <w:t xml:space="preserve">Submission of all three required proof of information as stipulated above </w:t>
            </w:r>
            <w:r w:rsidRPr="00DF467E">
              <w:rPr>
                <w:b/>
                <w:bCs/>
                <w:color w:val="000000"/>
                <w:sz w:val="24"/>
                <w:szCs w:val="24"/>
                <w:lang w:val="en-US" w:eastAsia="en-US"/>
              </w:rPr>
              <w:t>= 5 points</w:t>
            </w:r>
          </w:p>
          <w:p w14:paraId="338EE8CF"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0C861CDA" w14:textId="77777777" w:rsidR="00DF467E" w:rsidRPr="00DF467E" w:rsidRDefault="00DF467E" w:rsidP="00DF467E">
            <w:pPr>
              <w:autoSpaceDE w:val="0"/>
              <w:autoSpaceDN w:val="0"/>
              <w:adjustRightInd w:val="0"/>
              <w:spacing w:after="240" w:line="360" w:lineRule="auto"/>
              <w:ind w:left="33"/>
              <w:jc w:val="both"/>
              <w:rPr>
                <w:color w:val="000000"/>
                <w:sz w:val="24"/>
                <w:szCs w:val="24"/>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Architect without proof of registration, less than 5 years post registration and has less than 2 traceable references of work that is &lt;R10 million for each project</w:t>
            </w:r>
          </w:p>
        </w:tc>
        <w:tc>
          <w:tcPr>
            <w:tcW w:w="1176" w:type="dxa"/>
          </w:tcPr>
          <w:p w14:paraId="100D8DE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7309549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32CCA47C" w14:textId="77777777" w:rsidTr="00563AFA">
        <w:tc>
          <w:tcPr>
            <w:tcW w:w="4949" w:type="dxa"/>
          </w:tcPr>
          <w:p w14:paraId="245CC9A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4.2 Quantity Surveyor</w:t>
            </w:r>
          </w:p>
          <w:p w14:paraId="16B1E5FD"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Quantity Surveyor</w:t>
            </w:r>
            <w:r w:rsidRPr="00DF467E">
              <w:rPr>
                <w:color w:val="000000"/>
                <w:sz w:val="24"/>
                <w:szCs w:val="24"/>
                <w:lang w:val="en-US" w:eastAsia="en-US"/>
              </w:rPr>
              <w:t xml:space="preserve"> (registration with relevant institutions/statutory bodies and traceable references</w:t>
            </w:r>
          </w:p>
          <w:p w14:paraId="41D0E337"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professional registration</w:t>
            </w:r>
          </w:p>
          <w:p w14:paraId="05A999B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5679AD3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traceable reference of work that is &gt;R10 million for each project.</w:t>
            </w:r>
          </w:p>
          <w:p w14:paraId="14F6B3E8"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three required proof of information as stipulated above </w:t>
            </w:r>
            <w:r w:rsidRPr="00DF467E">
              <w:rPr>
                <w:b/>
                <w:bCs/>
                <w:color w:val="000000"/>
                <w:sz w:val="24"/>
                <w:szCs w:val="24"/>
                <w:lang w:val="en-US" w:eastAsia="en-US"/>
              </w:rPr>
              <w:t>= 5 points</w:t>
            </w:r>
          </w:p>
          <w:p w14:paraId="5760831A"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2C9262A6" w14:textId="77777777" w:rsidR="00DF467E" w:rsidRPr="00DF467E" w:rsidRDefault="00DF467E" w:rsidP="00DF467E">
            <w:pPr>
              <w:autoSpaceDE w:val="0"/>
              <w:autoSpaceDN w:val="0"/>
              <w:adjustRightInd w:val="0"/>
              <w:spacing w:after="240" w:line="360" w:lineRule="auto"/>
              <w:jc w:val="both"/>
              <w:rPr>
                <w:color w:val="000000"/>
                <w:sz w:val="18"/>
                <w:szCs w:val="18"/>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Pr QS without proof of registration less than 5 years post registration and has less than 2 traceable </w:t>
            </w:r>
            <w:r w:rsidRPr="00DF467E">
              <w:rPr>
                <w:color w:val="000000"/>
                <w:sz w:val="24"/>
                <w:szCs w:val="24"/>
                <w:lang w:val="en-US" w:eastAsia="en-US"/>
              </w:rPr>
              <w:lastRenderedPageBreak/>
              <w:t>references of work that is &gt;R10million for each project</w:t>
            </w:r>
          </w:p>
        </w:tc>
        <w:tc>
          <w:tcPr>
            <w:tcW w:w="1176" w:type="dxa"/>
          </w:tcPr>
          <w:p w14:paraId="06DF4ADB"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3F47712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51BD150C" w14:textId="77777777" w:rsidTr="00563AFA">
        <w:tc>
          <w:tcPr>
            <w:tcW w:w="4949" w:type="dxa"/>
          </w:tcPr>
          <w:p w14:paraId="6FCEEF2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4.3 All disciplines of Engineers (Electrical, Mechanical, Civil and Structural)</w:t>
            </w:r>
          </w:p>
          <w:p w14:paraId="70BA922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Engineers (civil and electrical)(</w:t>
            </w:r>
            <w:r w:rsidRPr="00DF467E">
              <w:rPr>
                <w:color w:val="000000"/>
                <w:sz w:val="24"/>
                <w:szCs w:val="24"/>
                <w:lang w:val="en-US" w:eastAsia="en-US"/>
              </w:rPr>
              <w:t>registration with relevant institutions/statutory bodies and traceable references)</w:t>
            </w:r>
          </w:p>
          <w:p w14:paraId="40859EEF" w14:textId="77777777" w:rsidR="00DF467E" w:rsidRPr="00DF467E" w:rsidRDefault="00DF467E">
            <w:pPr>
              <w:numPr>
                <w:ilvl w:val="0"/>
                <w:numId w:val="87"/>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professional registration</w:t>
            </w:r>
          </w:p>
          <w:p w14:paraId="612F1CA6" w14:textId="77777777" w:rsidR="00DF467E" w:rsidRPr="00DF467E" w:rsidRDefault="00DF467E">
            <w:pPr>
              <w:numPr>
                <w:ilvl w:val="0"/>
                <w:numId w:val="87"/>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676B06BC" w14:textId="77777777" w:rsidR="00DF467E" w:rsidRPr="00DF467E" w:rsidRDefault="00DF467E">
            <w:pPr>
              <w:numPr>
                <w:ilvl w:val="0"/>
                <w:numId w:val="87"/>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2 traceable references of work that is &gt;R10million for each project</w:t>
            </w:r>
          </w:p>
          <w:p w14:paraId="0FEE52DC"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three required proof of information as stipulated above </w:t>
            </w:r>
            <w:r w:rsidRPr="00DF467E">
              <w:rPr>
                <w:b/>
                <w:bCs/>
                <w:color w:val="000000"/>
                <w:sz w:val="24"/>
                <w:szCs w:val="24"/>
                <w:lang w:val="en-US" w:eastAsia="en-US"/>
              </w:rPr>
              <w:t>= 5 points</w:t>
            </w:r>
          </w:p>
          <w:p w14:paraId="44ED7F5D"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663BEA86"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Engineer without proof of registration less than 5 years post registration and has less than 2 traceable references of work that is &gt;R10million for each project</w:t>
            </w:r>
          </w:p>
        </w:tc>
        <w:tc>
          <w:tcPr>
            <w:tcW w:w="1176" w:type="dxa"/>
          </w:tcPr>
          <w:p w14:paraId="23A10B6C"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5</w:t>
            </w:r>
          </w:p>
        </w:tc>
        <w:tc>
          <w:tcPr>
            <w:tcW w:w="5025" w:type="dxa"/>
          </w:tcPr>
          <w:p w14:paraId="743FE18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5785534D" w14:textId="77777777" w:rsidTr="00563AFA">
        <w:tc>
          <w:tcPr>
            <w:tcW w:w="4949" w:type="dxa"/>
          </w:tcPr>
          <w:p w14:paraId="5DDD4EF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4.4 Project Manager</w:t>
            </w:r>
          </w:p>
          <w:p w14:paraId="0E2C33C1"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Project Manager</w:t>
            </w:r>
            <w:r w:rsidRPr="00DF467E">
              <w:rPr>
                <w:color w:val="000000"/>
                <w:sz w:val="24"/>
                <w:szCs w:val="24"/>
                <w:lang w:val="en-US" w:eastAsia="en-US"/>
              </w:rPr>
              <w:t xml:space="preserve"> (registration with relevant institutions/statutory bodies and traceable references)</w:t>
            </w:r>
          </w:p>
          <w:p w14:paraId="50CA1F8C" w14:textId="77777777" w:rsidR="00DF467E" w:rsidRPr="00DF467E" w:rsidRDefault="00DF467E">
            <w:pPr>
              <w:numPr>
                <w:ilvl w:val="0"/>
                <w:numId w:val="110"/>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lastRenderedPageBreak/>
              <w:t>Proof of professional registration</w:t>
            </w:r>
          </w:p>
          <w:p w14:paraId="75290CAE" w14:textId="77777777" w:rsidR="00DF467E" w:rsidRPr="00DF467E" w:rsidRDefault="00DF467E">
            <w:pPr>
              <w:numPr>
                <w:ilvl w:val="0"/>
                <w:numId w:val="110"/>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42D872B6" w14:textId="77777777" w:rsidR="00DF467E" w:rsidRPr="00DF467E" w:rsidRDefault="00DF467E">
            <w:pPr>
              <w:numPr>
                <w:ilvl w:val="0"/>
                <w:numId w:val="110"/>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2 traceable references of work that is &gt;R10 million for each project</w:t>
            </w:r>
          </w:p>
          <w:p w14:paraId="04B58191"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three required proof of information as stipulated above </w:t>
            </w:r>
            <w:r w:rsidRPr="00DF467E">
              <w:rPr>
                <w:b/>
                <w:bCs/>
                <w:color w:val="000000"/>
                <w:sz w:val="24"/>
                <w:szCs w:val="24"/>
                <w:lang w:val="en-US" w:eastAsia="en-US"/>
              </w:rPr>
              <w:t>= 5 points</w:t>
            </w:r>
          </w:p>
          <w:p w14:paraId="42385C2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07346B7D"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PM without proof of registration, less than 5 years post registration and has less than 2 traceable references of work that is &gt;R10million for each project.</w:t>
            </w:r>
          </w:p>
        </w:tc>
        <w:tc>
          <w:tcPr>
            <w:tcW w:w="1176" w:type="dxa"/>
          </w:tcPr>
          <w:p w14:paraId="010C3EA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4DCD496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5FF043D3" w14:textId="77777777" w:rsidTr="00563AFA">
        <w:tc>
          <w:tcPr>
            <w:tcW w:w="4949" w:type="dxa"/>
          </w:tcPr>
          <w:p w14:paraId="30D98B56"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4.5 Site Manager</w:t>
            </w:r>
          </w:p>
          <w:p w14:paraId="24C33E55" w14:textId="77777777" w:rsidR="00DF467E" w:rsidRPr="00DF467E" w:rsidRDefault="00DF467E">
            <w:pPr>
              <w:numPr>
                <w:ilvl w:val="0"/>
                <w:numId w:val="89"/>
              </w:numPr>
              <w:autoSpaceDE w:val="0"/>
              <w:autoSpaceDN w:val="0"/>
              <w:adjustRightInd w:val="0"/>
              <w:spacing w:after="240" w:line="360" w:lineRule="auto"/>
              <w:ind w:left="458" w:hanging="283"/>
              <w:jc w:val="both"/>
              <w:rPr>
                <w:color w:val="000000"/>
                <w:sz w:val="24"/>
                <w:szCs w:val="24"/>
                <w:lang w:val="en-US" w:eastAsia="en-US"/>
              </w:rPr>
            </w:pPr>
            <w:r w:rsidRPr="00DF467E">
              <w:rPr>
                <w:color w:val="000000"/>
                <w:sz w:val="24"/>
                <w:szCs w:val="24"/>
                <w:lang w:val="en-US" w:eastAsia="en-US"/>
              </w:rPr>
              <w:t>Proof that the site Manager has in excess of 5 years relevant work experience</w:t>
            </w:r>
          </w:p>
          <w:p w14:paraId="713AFF6B" w14:textId="77777777" w:rsidR="00DF467E" w:rsidRPr="00DF467E" w:rsidRDefault="00DF467E">
            <w:pPr>
              <w:numPr>
                <w:ilvl w:val="0"/>
                <w:numId w:val="89"/>
              </w:numPr>
              <w:autoSpaceDE w:val="0"/>
              <w:autoSpaceDN w:val="0"/>
              <w:adjustRightInd w:val="0"/>
              <w:spacing w:after="240" w:line="360" w:lineRule="auto"/>
              <w:ind w:left="458" w:hanging="283"/>
              <w:jc w:val="both"/>
              <w:rPr>
                <w:color w:val="000000"/>
                <w:sz w:val="24"/>
                <w:szCs w:val="24"/>
                <w:lang w:val="en-US" w:eastAsia="en-US"/>
              </w:rPr>
            </w:pPr>
            <w:r w:rsidRPr="00DF467E">
              <w:rPr>
                <w:color w:val="000000"/>
                <w:sz w:val="24"/>
                <w:szCs w:val="24"/>
                <w:lang w:val="en-US" w:eastAsia="en-US"/>
              </w:rPr>
              <w:t>Proof of the Site Manager has completed 2 projects the last 5 years</w:t>
            </w:r>
          </w:p>
          <w:p w14:paraId="7F65A314"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two required proof of information as stipulated above </w:t>
            </w:r>
            <w:r w:rsidRPr="00DF467E">
              <w:rPr>
                <w:b/>
                <w:bCs/>
                <w:color w:val="000000"/>
                <w:sz w:val="24"/>
                <w:szCs w:val="24"/>
                <w:lang w:val="en-US" w:eastAsia="en-US"/>
              </w:rPr>
              <w:t>= 5 points</w:t>
            </w:r>
          </w:p>
          <w:p w14:paraId="792E362A"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two required proof as stipulated above or no submission </w:t>
            </w:r>
            <w:r w:rsidRPr="00DF467E">
              <w:rPr>
                <w:b/>
                <w:bCs/>
                <w:color w:val="000000"/>
                <w:sz w:val="24"/>
                <w:szCs w:val="24"/>
                <w:lang w:val="en-US" w:eastAsia="en-US"/>
              </w:rPr>
              <w:t>= 0 points</w:t>
            </w:r>
          </w:p>
          <w:p w14:paraId="7CE0EBDB"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5BC5217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lastRenderedPageBreak/>
              <w:t>NB:</w:t>
            </w:r>
            <w:r w:rsidRPr="00DF467E">
              <w:rPr>
                <w:color w:val="000000"/>
                <w:sz w:val="24"/>
                <w:szCs w:val="24"/>
                <w:lang w:val="en-US" w:eastAsia="en-US"/>
              </w:rPr>
              <w:t xml:space="preserve"> No points will be allocated to Site manager with less than 5 years of experience and have not completed 2 projects in the last 5 years.</w:t>
            </w:r>
          </w:p>
        </w:tc>
        <w:tc>
          <w:tcPr>
            <w:tcW w:w="1176" w:type="dxa"/>
          </w:tcPr>
          <w:p w14:paraId="34A214F8"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490B4B2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Site manager/s to submit profiles, CVs indicating experience and qualifications (with minimum of 5 years experience)</w:t>
            </w:r>
          </w:p>
          <w:p w14:paraId="514F07E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1C3E183D" w14:textId="77777777" w:rsidTr="00563AFA">
        <w:tc>
          <w:tcPr>
            <w:tcW w:w="4949" w:type="dxa"/>
          </w:tcPr>
          <w:p w14:paraId="1F66D3FD" w14:textId="77777777" w:rsidR="00DF467E" w:rsidRPr="00DF467E" w:rsidRDefault="00DF467E">
            <w:pPr>
              <w:numPr>
                <w:ilvl w:val="0"/>
                <w:numId w:val="116"/>
              </w:numPr>
              <w:autoSpaceDE w:val="0"/>
              <w:autoSpaceDN w:val="0"/>
              <w:adjustRightInd w:val="0"/>
              <w:spacing w:after="240" w:line="360" w:lineRule="auto"/>
              <w:jc w:val="both"/>
              <w:rPr>
                <w:b/>
                <w:bCs/>
                <w:sz w:val="24"/>
                <w:szCs w:val="24"/>
                <w:lang w:val="en-US" w:eastAsia="en-US"/>
              </w:rPr>
            </w:pPr>
            <w:r w:rsidRPr="00DF467E">
              <w:rPr>
                <w:b/>
                <w:bCs/>
                <w:sz w:val="24"/>
                <w:szCs w:val="24"/>
                <w:lang w:val="en-US" w:eastAsia="en-US"/>
              </w:rPr>
              <w:t>Registered Health and Safety Officer</w:t>
            </w:r>
          </w:p>
          <w:p w14:paraId="46DF5EB0" w14:textId="77777777" w:rsidR="00DF467E" w:rsidRPr="00DF467E" w:rsidRDefault="00DF467E">
            <w:pPr>
              <w:numPr>
                <w:ilvl w:val="0"/>
                <w:numId w:val="90"/>
              </w:numPr>
              <w:autoSpaceDE w:val="0"/>
              <w:autoSpaceDN w:val="0"/>
              <w:adjustRightInd w:val="0"/>
              <w:spacing w:after="240" w:line="360" w:lineRule="auto"/>
              <w:jc w:val="both"/>
              <w:rPr>
                <w:sz w:val="24"/>
                <w:szCs w:val="24"/>
                <w:lang w:val="en-US" w:eastAsia="en-US"/>
              </w:rPr>
            </w:pPr>
            <w:r w:rsidRPr="00DF467E">
              <w:rPr>
                <w:sz w:val="24"/>
                <w:szCs w:val="24"/>
                <w:lang w:val="en-US" w:eastAsia="en-US"/>
              </w:rPr>
              <w:t>Proof of professional registration as health &amp; Safety Officer</w:t>
            </w:r>
          </w:p>
          <w:p w14:paraId="02404E3F" w14:textId="77777777" w:rsidR="00DF467E" w:rsidRPr="00DF467E" w:rsidRDefault="00DF467E">
            <w:pPr>
              <w:numPr>
                <w:ilvl w:val="0"/>
                <w:numId w:val="90"/>
              </w:numPr>
              <w:autoSpaceDE w:val="0"/>
              <w:autoSpaceDN w:val="0"/>
              <w:adjustRightInd w:val="0"/>
              <w:spacing w:after="240" w:line="360" w:lineRule="auto"/>
              <w:jc w:val="both"/>
              <w:rPr>
                <w:sz w:val="24"/>
                <w:szCs w:val="24"/>
                <w:lang w:val="en-US" w:eastAsia="en-US"/>
              </w:rPr>
            </w:pPr>
            <w:r w:rsidRPr="00DF467E">
              <w:rPr>
                <w:sz w:val="24"/>
                <w:szCs w:val="24"/>
                <w:lang w:val="en-US" w:eastAsia="en-US"/>
              </w:rPr>
              <w:t>Proof that the Health &amp; Safety Officer has in excess of 3 years relevant work experience</w:t>
            </w:r>
          </w:p>
          <w:p w14:paraId="78068539" w14:textId="77777777" w:rsidR="00DF467E" w:rsidRPr="00DF467E" w:rsidRDefault="00DF467E">
            <w:pPr>
              <w:numPr>
                <w:ilvl w:val="0"/>
                <w:numId w:val="90"/>
              </w:numPr>
              <w:autoSpaceDE w:val="0"/>
              <w:autoSpaceDN w:val="0"/>
              <w:adjustRightInd w:val="0"/>
              <w:spacing w:after="240" w:line="360" w:lineRule="auto"/>
              <w:jc w:val="both"/>
              <w:rPr>
                <w:sz w:val="24"/>
                <w:szCs w:val="24"/>
                <w:lang w:val="en-US" w:eastAsia="en-US"/>
              </w:rPr>
            </w:pPr>
            <w:r w:rsidRPr="00DF467E">
              <w:rPr>
                <w:sz w:val="24"/>
                <w:szCs w:val="24"/>
                <w:lang w:val="en-US" w:eastAsia="en-US"/>
              </w:rPr>
              <w:t>Proof of the Health &amp; Safety Officer has completed 2 projects in the last 5 years</w:t>
            </w:r>
          </w:p>
          <w:p w14:paraId="2D31E0B5" w14:textId="77777777" w:rsidR="00DF467E" w:rsidRPr="00DF467E" w:rsidRDefault="00DF467E" w:rsidP="00DF467E">
            <w:pPr>
              <w:autoSpaceDE w:val="0"/>
              <w:autoSpaceDN w:val="0"/>
              <w:adjustRightInd w:val="0"/>
              <w:spacing w:after="240" w:line="360" w:lineRule="auto"/>
              <w:ind w:firstLine="33"/>
              <w:jc w:val="both"/>
              <w:rPr>
                <w:sz w:val="24"/>
                <w:szCs w:val="24"/>
                <w:lang w:val="en-US" w:eastAsia="en-US"/>
              </w:rPr>
            </w:pPr>
            <w:r w:rsidRPr="00DF467E">
              <w:rPr>
                <w:sz w:val="24"/>
                <w:szCs w:val="24"/>
                <w:lang w:val="en-US" w:eastAsia="en-US"/>
              </w:rPr>
              <w:t xml:space="preserve">Submission of all three required proof of information as stipulated above </w:t>
            </w:r>
            <w:r w:rsidRPr="00DF467E">
              <w:rPr>
                <w:b/>
                <w:bCs/>
                <w:sz w:val="24"/>
                <w:szCs w:val="24"/>
                <w:lang w:val="en-US" w:eastAsia="en-US"/>
              </w:rPr>
              <w:t>= 5 points</w:t>
            </w:r>
          </w:p>
          <w:p w14:paraId="6D865A0A" w14:textId="77777777" w:rsidR="00DF467E" w:rsidRPr="00DF467E" w:rsidRDefault="00DF467E" w:rsidP="00DF467E">
            <w:pPr>
              <w:autoSpaceDE w:val="0"/>
              <w:autoSpaceDN w:val="0"/>
              <w:adjustRightInd w:val="0"/>
              <w:spacing w:after="240" w:line="360" w:lineRule="auto"/>
              <w:jc w:val="both"/>
              <w:rPr>
                <w:b/>
                <w:bCs/>
                <w:sz w:val="24"/>
                <w:szCs w:val="24"/>
                <w:lang w:val="en-US" w:eastAsia="en-US"/>
              </w:rPr>
            </w:pPr>
            <w:r w:rsidRPr="00DF467E">
              <w:rPr>
                <w:sz w:val="24"/>
                <w:szCs w:val="24"/>
                <w:lang w:val="en-US" w:eastAsia="en-US"/>
              </w:rPr>
              <w:t xml:space="preserve">Submission of less than three required proof as stipulated above or no submission </w:t>
            </w:r>
            <w:r w:rsidRPr="00DF467E">
              <w:rPr>
                <w:b/>
                <w:bCs/>
                <w:sz w:val="24"/>
                <w:szCs w:val="24"/>
                <w:lang w:val="en-US" w:eastAsia="en-US"/>
              </w:rPr>
              <w:t>= 0 points</w:t>
            </w:r>
          </w:p>
          <w:p w14:paraId="56392D1D" w14:textId="77777777" w:rsidR="00DF467E" w:rsidRPr="00DF467E" w:rsidRDefault="00DF467E" w:rsidP="00DF467E">
            <w:pPr>
              <w:autoSpaceDE w:val="0"/>
              <w:autoSpaceDN w:val="0"/>
              <w:adjustRightInd w:val="0"/>
              <w:spacing w:after="240" w:line="360" w:lineRule="auto"/>
              <w:jc w:val="both"/>
              <w:rPr>
                <w:sz w:val="24"/>
                <w:szCs w:val="24"/>
                <w:lang w:val="en-US" w:eastAsia="en-US"/>
              </w:rPr>
            </w:pPr>
            <w:r w:rsidRPr="00DF467E">
              <w:rPr>
                <w:sz w:val="24"/>
                <w:szCs w:val="24"/>
                <w:lang w:val="en-US" w:eastAsia="en-US"/>
              </w:rPr>
              <w:t>NB: No points will be allocated to Site manager with less than 5 years of experience and have not completed 2 projects in the last 5 years.</w:t>
            </w:r>
          </w:p>
        </w:tc>
        <w:tc>
          <w:tcPr>
            <w:tcW w:w="1176" w:type="dxa"/>
          </w:tcPr>
          <w:p w14:paraId="6A84988F"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5</w:t>
            </w:r>
          </w:p>
        </w:tc>
        <w:tc>
          <w:tcPr>
            <w:tcW w:w="5025" w:type="dxa"/>
          </w:tcPr>
          <w:p w14:paraId="7BDD9CC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sz w:val="22"/>
                <w:szCs w:val="22"/>
                <w:lang w:val="en-US" w:eastAsia="en-US"/>
              </w:rPr>
              <w:t>Health and Safety Officer</w:t>
            </w:r>
            <w:r w:rsidRPr="00DF467E">
              <w:rPr>
                <w:color w:val="000000"/>
                <w:sz w:val="24"/>
                <w:szCs w:val="24"/>
                <w:lang w:val="en-US" w:eastAsia="en-US"/>
              </w:rPr>
              <w:t xml:space="preserve"> to submit CVs indicating experience and qualifications (with minimum of 5 years experience)</w:t>
            </w:r>
          </w:p>
          <w:p w14:paraId="7FD4A801"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478BF7B2" w14:textId="77777777" w:rsidTr="00563AFA">
        <w:tc>
          <w:tcPr>
            <w:tcW w:w="4949" w:type="dxa"/>
          </w:tcPr>
          <w:p w14:paraId="1534A8F7"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6 Social Facilitator</w:t>
            </w:r>
          </w:p>
          <w:p w14:paraId="2042C62D" w14:textId="77777777" w:rsidR="00DF467E" w:rsidRPr="00DF467E" w:rsidRDefault="00DF467E">
            <w:pPr>
              <w:numPr>
                <w:ilvl w:val="0"/>
                <w:numId w:val="91"/>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that the Social Facilitator has in excess of 5 years relevant work experience</w:t>
            </w:r>
          </w:p>
          <w:p w14:paraId="3CB979E6" w14:textId="77777777" w:rsidR="00DF467E" w:rsidRPr="00DF467E" w:rsidRDefault="00DF467E">
            <w:pPr>
              <w:numPr>
                <w:ilvl w:val="0"/>
                <w:numId w:val="91"/>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the Social Facilitator has completed 2 projects in the last 5 years.</w:t>
            </w:r>
          </w:p>
          <w:p w14:paraId="32864652"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lastRenderedPageBreak/>
              <w:t xml:space="preserve">Submission of all two required proof of information as stipulated above </w:t>
            </w:r>
            <w:r w:rsidRPr="00DF467E">
              <w:rPr>
                <w:b/>
                <w:bCs/>
                <w:color w:val="000000"/>
                <w:sz w:val="24"/>
                <w:szCs w:val="24"/>
                <w:lang w:val="en-US" w:eastAsia="en-US"/>
              </w:rPr>
              <w:t>= 5 points</w:t>
            </w:r>
          </w:p>
          <w:p w14:paraId="6444827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color w:val="000000"/>
                <w:sz w:val="24"/>
                <w:szCs w:val="24"/>
                <w:lang w:val="en-US" w:eastAsia="en-US"/>
              </w:rPr>
              <w:t xml:space="preserve">Submission of less than two required proof as stipulated above or no submission </w:t>
            </w:r>
            <w:r w:rsidRPr="00DF467E">
              <w:rPr>
                <w:b/>
                <w:bCs/>
                <w:color w:val="000000"/>
                <w:sz w:val="24"/>
                <w:szCs w:val="24"/>
                <w:lang w:val="en-US" w:eastAsia="en-US"/>
              </w:rPr>
              <w:t>= 0 points</w:t>
            </w:r>
          </w:p>
          <w:p w14:paraId="334EF949" w14:textId="77777777" w:rsidR="00DF467E" w:rsidRPr="00DF467E" w:rsidRDefault="00DF467E" w:rsidP="00DF467E">
            <w:pPr>
              <w:autoSpaceDE w:val="0"/>
              <w:autoSpaceDN w:val="0"/>
              <w:adjustRightInd w:val="0"/>
              <w:spacing w:after="240" w:line="360" w:lineRule="auto"/>
              <w:jc w:val="both"/>
              <w:rPr>
                <w:color w:val="000000"/>
                <w:lang w:val="en-US" w:eastAsia="en-US"/>
              </w:rPr>
            </w:pPr>
            <w:r w:rsidRPr="00DF467E">
              <w:rPr>
                <w:b/>
                <w:bCs/>
                <w:color w:val="000000"/>
                <w:sz w:val="24"/>
                <w:szCs w:val="24"/>
                <w:lang w:val="en-US" w:eastAsia="en-US"/>
              </w:rPr>
              <w:t xml:space="preserve">NB: </w:t>
            </w:r>
            <w:r w:rsidRPr="00DF467E">
              <w:rPr>
                <w:color w:val="000000"/>
                <w:sz w:val="24"/>
                <w:szCs w:val="24"/>
                <w:lang w:val="en-US" w:eastAsia="en-US"/>
              </w:rPr>
              <w:t>No points will be allocated to the Social Facilitator with less than 3 years of experience and has less than 2 traceable references of work that is for each project.</w:t>
            </w:r>
          </w:p>
        </w:tc>
        <w:tc>
          <w:tcPr>
            <w:tcW w:w="1176" w:type="dxa"/>
          </w:tcPr>
          <w:p w14:paraId="77BE335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56C592C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Social Facilitator to submit CVs indicating experience (with minimum of 5 years experience)</w:t>
            </w:r>
          </w:p>
          <w:p w14:paraId="749D09C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04257AA9" w14:textId="77777777" w:rsidTr="00563AFA">
        <w:tc>
          <w:tcPr>
            <w:tcW w:w="4949" w:type="dxa"/>
          </w:tcPr>
          <w:p w14:paraId="5FAA45B3"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7 Main Contractor – Evidence of at least 3 or more Completed Projects of similar nature (i.e. Development/Building Conversion/Refurbishment)</w:t>
            </w:r>
          </w:p>
          <w:p w14:paraId="2240BC4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Proof of 3 or more similar projects </w:t>
            </w:r>
            <w:r w:rsidRPr="00DF467E">
              <w:rPr>
                <w:b/>
                <w:bCs/>
                <w:color w:val="000000"/>
                <w:sz w:val="24"/>
                <w:szCs w:val="24"/>
                <w:lang w:val="en-US" w:eastAsia="en-US"/>
              </w:rPr>
              <w:t>= 5 points</w:t>
            </w:r>
          </w:p>
          <w:p w14:paraId="2884620A"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Proof of 2 similar project </w:t>
            </w:r>
            <w:r w:rsidRPr="00DF467E">
              <w:rPr>
                <w:b/>
                <w:bCs/>
                <w:color w:val="000000"/>
                <w:sz w:val="24"/>
                <w:szCs w:val="24"/>
                <w:lang w:val="en-US" w:eastAsia="en-US"/>
              </w:rPr>
              <w:t>= 3 points</w:t>
            </w:r>
          </w:p>
          <w:p w14:paraId="79B1D67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Proof of 1 similar project </w:t>
            </w:r>
            <w:r w:rsidRPr="00DF467E">
              <w:rPr>
                <w:b/>
                <w:bCs/>
                <w:color w:val="000000"/>
                <w:sz w:val="24"/>
                <w:szCs w:val="24"/>
                <w:lang w:val="en-US" w:eastAsia="en-US"/>
              </w:rPr>
              <w:t>= 1 points</w:t>
            </w:r>
          </w:p>
          <w:p w14:paraId="367DCCA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color w:val="000000"/>
                <w:sz w:val="24"/>
                <w:szCs w:val="24"/>
                <w:lang w:val="en-US" w:eastAsia="en-US"/>
              </w:rPr>
              <w:t xml:space="preserve">No work of similar project submitted </w:t>
            </w:r>
            <w:r w:rsidRPr="00DF467E">
              <w:rPr>
                <w:b/>
                <w:bCs/>
                <w:color w:val="000000"/>
                <w:sz w:val="24"/>
                <w:szCs w:val="24"/>
                <w:lang w:val="en-US" w:eastAsia="en-US"/>
              </w:rPr>
              <w:t>= 0 points</w:t>
            </w:r>
          </w:p>
        </w:tc>
        <w:tc>
          <w:tcPr>
            <w:tcW w:w="1176" w:type="dxa"/>
          </w:tcPr>
          <w:p w14:paraId="1321F84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w:t>
            </w:r>
          </w:p>
        </w:tc>
        <w:tc>
          <w:tcPr>
            <w:tcW w:w="5025" w:type="dxa"/>
          </w:tcPr>
          <w:p w14:paraId="193E265E" w14:textId="77777777" w:rsidR="00DF467E" w:rsidRPr="00DF467E" w:rsidRDefault="00DF467E" w:rsidP="00DF467E">
            <w:pPr>
              <w:autoSpaceDE w:val="0"/>
              <w:autoSpaceDN w:val="0"/>
              <w:adjustRightInd w:val="0"/>
              <w:spacing w:after="240" w:line="360" w:lineRule="auto"/>
              <w:rPr>
                <w:b/>
                <w:bCs/>
                <w:color w:val="000000"/>
                <w:sz w:val="24"/>
                <w:szCs w:val="24"/>
                <w:lang w:val="en-US" w:eastAsia="en-US"/>
              </w:rPr>
            </w:pPr>
            <w:r w:rsidRPr="00DF467E">
              <w:rPr>
                <w:color w:val="000000"/>
                <w:sz w:val="24"/>
                <w:szCs w:val="24"/>
                <w:lang w:val="en-US" w:eastAsia="en-US"/>
              </w:rPr>
              <w:t>Main Contractor</w:t>
            </w:r>
            <w:r w:rsidRPr="00DF467E">
              <w:rPr>
                <w:b/>
                <w:bCs/>
                <w:color w:val="000000"/>
                <w:sz w:val="24"/>
                <w:szCs w:val="24"/>
                <w:lang w:val="en-US" w:eastAsia="en-US"/>
              </w:rPr>
              <w:t xml:space="preserve"> </w:t>
            </w:r>
            <w:r w:rsidRPr="00DF467E">
              <w:rPr>
                <w:color w:val="000000"/>
                <w:sz w:val="24"/>
                <w:szCs w:val="24"/>
                <w:lang w:val="en-US" w:eastAsia="en-US"/>
              </w:rPr>
              <w:t>to submit CVs indicating experience and qualifications (with minimum of 5 years experience). Evidence of at least 3 or more Completed Projects of similar nature (i.e. Development/Building Conversion/Refurbishment)</w:t>
            </w:r>
          </w:p>
          <w:p w14:paraId="0052999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7BDA636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05A3F6E0" w14:textId="77777777" w:rsidTr="00563AFA">
        <w:tc>
          <w:tcPr>
            <w:tcW w:w="4949" w:type="dxa"/>
          </w:tcPr>
          <w:p w14:paraId="2CDF6576"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b/>
                <w:bCs/>
                <w:color w:val="000000"/>
                <w:sz w:val="24"/>
                <w:szCs w:val="24"/>
                <w:lang w:val="en-US" w:eastAsia="en-US"/>
              </w:rPr>
              <w:t>8 Transformation and Empowerment Plan</w:t>
            </w:r>
          </w:p>
          <w:p w14:paraId="11441EF6"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Job Creation including the Plan</w:t>
            </w:r>
          </w:p>
          <w:p w14:paraId="7D647497"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During construction</w:t>
            </w:r>
          </w:p>
          <w:p w14:paraId="11D9D206"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After construction</w:t>
            </w:r>
          </w:p>
          <w:p w14:paraId="6C5AEBBF"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Enterprise Development (during and after construction</w:t>
            </w:r>
          </w:p>
          <w:p w14:paraId="7712E7BC"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Training and Development Programme (throughout the lifecycle of the project)</w:t>
            </w:r>
          </w:p>
          <w:p w14:paraId="2B510020"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lastRenderedPageBreak/>
              <w:t>Demonstrate how the development will benefit the local community and/or community based organisations.</w:t>
            </w:r>
          </w:p>
          <w:p w14:paraId="5D7E8398"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Procurement of material from Local Suppliers</w:t>
            </w:r>
          </w:p>
          <w:p w14:paraId="598B525B"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Partnership with Women, Youth, and People with disabilities owned companies.</w:t>
            </w:r>
          </w:p>
          <w:p w14:paraId="50E35BBA" w14:textId="77777777" w:rsidR="00DF467E" w:rsidRPr="00DF467E" w:rsidRDefault="00DF467E" w:rsidP="00DF467E">
            <w:pPr>
              <w:autoSpaceDE w:val="0"/>
              <w:autoSpaceDN w:val="0"/>
              <w:adjustRightInd w:val="0"/>
              <w:spacing w:after="240" w:line="276" w:lineRule="auto"/>
              <w:ind w:firstLine="33"/>
              <w:jc w:val="both"/>
              <w:rPr>
                <w:color w:val="000000"/>
                <w:sz w:val="24"/>
                <w:szCs w:val="24"/>
                <w:lang w:val="en-US" w:eastAsia="en-US"/>
              </w:rPr>
            </w:pPr>
            <w:r w:rsidRPr="00DF467E">
              <w:rPr>
                <w:color w:val="000000"/>
                <w:sz w:val="24"/>
                <w:szCs w:val="24"/>
                <w:lang w:val="en-US" w:eastAsia="en-US"/>
              </w:rPr>
              <w:t xml:space="preserve">Submission of all  required proof of information as stipulated above </w:t>
            </w:r>
            <w:r w:rsidRPr="00DF467E">
              <w:rPr>
                <w:b/>
                <w:bCs/>
                <w:color w:val="000000"/>
                <w:sz w:val="24"/>
                <w:szCs w:val="24"/>
                <w:lang w:val="en-US" w:eastAsia="en-US"/>
              </w:rPr>
              <w:t>= 5 points</w:t>
            </w:r>
          </w:p>
          <w:p w14:paraId="3D42D346"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Submission of</w:t>
            </w:r>
            <w:r w:rsidRPr="00DF467E">
              <w:rPr>
                <w:b/>
                <w:bCs/>
                <w:color w:val="000000"/>
                <w:sz w:val="24"/>
                <w:szCs w:val="24"/>
                <w:lang w:val="en-US" w:eastAsia="en-US"/>
              </w:rPr>
              <w:t xml:space="preserve"> any 6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4 points</w:t>
            </w:r>
          </w:p>
          <w:p w14:paraId="47B00310"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Submission of</w:t>
            </w:r>
            <w:r w:rsidRPr="00DF467E">
              <w:rPr>
                <w:b/>
                <w:bCs/>
                <w:color w:val="000000"/>
                <w:sz w:val="24"/>
                <w:szCs w:val="24"/>
                <w:lang w:val="en-US" w:eastAsia="en-US"/>
              </w:rPr>
              <w:t xml:space="preserve"> any 5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3 points</w:t>
            </w:r>
          </w:p>
          <w:p w14:paraId="46726676"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 xml:space="preserve">Submission of </w:t>
            </w:r>
            <w:r w:rsidRPr="00DF467E">
              <w:rPr>
                <w:b/>
                <w:bCs/>
                <w:color w:val="000000"/>
                <w:sz w:val="24"/>
                <w:szCs w:val="24"/>
                <w:lang w:val="en-US" w:eastAsia="en-US"/>
              </w:rPr>
              <w:t xml:space="preserve"> any 4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2 points</w:t>
            </w:r>
          </w:p>
          <w:p w14:paraId="2DD19B0E"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Submission of</w:t>
            </w:r>
            <w:r w:rsidRPr="00DF467E">
              <w:rPr>
                <w:b/>
                <w:bCs/>
                <w:color w:val="000000"/>
                <w:sz w:val="24"/>
                <w:szCs w:val="24"/>
                <w:lang w:val="en-US" w:eastAsia="en-US"/>
              </w:rPr>
              <w:t xml:space="preserve"> any 3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1 points</w:t>
            </w:r>
          </w:p>
          <w:p w14:paraId="5D3627EC"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b/>
                <w:bCs/>
                <w:color w:val="000000"/>
                <w:sz w:val="24"/>
                <w:szCs w:val="24"/>
                <w:lang w:val="en-US" w:eastAsia="en-US"/>
              </w:rPr>
              <w:t>Submission of any 2 required proof of empowerment plan or no submission = 0 points</w:t>
            </w:r>
          </w:p>
        </w:tc>
        <w:tc>
          <w:tcPr>
            <w:tcW w:w="1176" w:type="dxa"/>
          </w:tcPr>
          <w:p w14:paraId="01A67FA6"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6B7BC0E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Submission of all  required proof of information as stipulated</w:t>
            </w:r>
          </w:p>
        </w:tc>
      </w:tr>
      <w:tr w:rsidR="00DF467E" w:rsidRPr="00DF467E" w14:paraId="3C49ADD8" w14:textId="77777777" w:rsidTr="00563AFA">
        <w:tc>
          <w:tcPr>
            <w:tcW w:w="4949" w:type="dxa"/>
          </w:tcPr>
          <w:p w14:paraId="7E429AC1"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9 Investment Value</w:t>
            </w:r>
          </w:p>
          <w:p w14:paraId="5C37E4D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Total realistic monetary investment value into the project based on the similar projects backed by the QS report/estimated development cost and a financial feasibility</w:t>
            </w:r>
          </w:p>
          <w:p w14:paraId="6752AFF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lastRenderedPageBreak/>
              <w:t>The proposed rental must exceed the holding costs of the property</w:t>
            </w:r>
          </w:p>
          <w:p w14:paraId="6A36A3B3"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above R300 million </w:t>
            </w:r>
            <w:r w:rsidRPr="00DF467E">
              <w:rPr>
                <w:b/>
                <w:bCs/>
                <w:color w:val="000000"/>
                <w:sz w:val="24"/>
                <w:szCs w:val="24"/>
                <w:lang w:val="en-US" w:eastAsia="en-US"/>
              </w:rPr>
              <w:t>= 5 points</w:t>
            </w:r>
          </w:p>
          <w:p w14:paraId="4D32F09B"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R300million – R100 million </w:t>
            </w:r>
            <w:r w:rsidRPr="00DF467E">
              <w:rPr>
                <w:b/>
                <w:bCs/>
                <w:color w:val="000000"/>
                <w:sz w:val="24"/>
                <w:szCs w:val="24"/>
                <w:lang w:val="en-US" w:eastAsia="en-US"/>
              </w:rPr>
              <w:t>= 4 points</w:t>
            </w:r>
          </w:p>
          <w:p w14:paraId="3645375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R100 million – R50 million </w:t>
            </w:r>
            <w:r w:rsidRPr="00DF467E">
              <w:rPr>
                <w:b/>
                <w:bCs/>
                <w:color w:val="000000"/>
                <w:sz w:val="24"/>
                <w:szCs w:val="24"/>
                <w:lang w:val="en-US" w:eastAsia="en-US"/>
              </w:rPr>
              <w:t>= 3 points</w:t>
            </w:r>
          </w:p>
          <w:p w14:paraId="1868AD9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R50 million – R10 million </w:t>
            </w:r>
            <w:r w:rsidRPr="00DF467E">
              <w:rPr>
                <w:b/>
                <w:bCs/>
                <w:color w:val="000000"/>
                <w:sz w:val="24"/>
                <w:szCs w:val="24"/>
                <w:lang w:val="en-US" w:eastAsia="en-US"/>
              </w:rPr>
              <w:t>= 2 points</w:t>
            </w:r>
          </w:p>
          <w:p w14:paraId="02D8616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R10 million – R1 million </w:t>
            </w:r>
            <w:r w:rsidRPr="00DF467E">
              <w:rPr>
                <w:b/>
                <w:bCs/>
                <w:color w:val="000000"/>
                <w:sz w:val="24"/>
                <w:szCs w:val="24"/>
                <w:lang w:val="en-US" w:eastAsia="en-US"/>
              </w:rPr>
              <w:t>= 1 point</w:t>
            </w:r>
          </w:p>
          <w:p w14:paraId="421DADAB"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color w:val="000000"/>
                <w:sz w:val="24"/>
                <w:szCs w:val="24"/>
                <w:lang w:val="en-US" w:eastAsia="en-US"/>
              </w:rPr>
              <w:t xml:space="preserve">Total investment value of development less than R1 million or total investment not specified </w:t>
            </w:r>
            <w:r w:rsidRPr="00DF467E">
              <w:rPr>
                <w:b/>
                <w:bCs/>
                <w:color w:val="000000"/>
                <w:sz w:val="24"/>
                <w:szCs w:val="24"/>
                <w:lang w:val="en-US" w:eastAsia="en-US"/>
              </w:rPr>
              <w:t>= 0 points</w:t>
            </w:r>
          </w:p>
        </w:tc>
        <w:tc>
          <w:tcPr>
            <w:tcW w:w="1176" w:type="dxa"/>
          </w:tcPr>
          <w:p w14:paraId="079C5FA1"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10</w:t>
            </w:r>
          </w:p>
        </w:tc>
        <w:tc>
          <w:tcPr>
            <w:tcW w:w="5025" w:type="dxa"/>
          </w:tcPr>
          <w:p w14:paraId="150D5A3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QS report/estimated development cost and a financial feasibility</w:t>
            </w:r>
          </w:p>
        </w:tc>
      </w:tr>
      <w:tr w:rsidR="00DF467E" w:rsidRPr="00DF467E" w14:paraId="21DAA6FA" w14:textId="77777777" w:rsidTr="00563AFA">
        <w:tc>
          <w:tcPr>
            <w:tcW w:w="4949" w:type="dxa"/>
          </w:tcPr>
          <w:p w14:paraId="719EF91A"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 Funding Model</w:t>
            </w:r>
          </w:p>
          <w:p w14:paraId="7AC75F2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Bidders are to provide a funding model to incorporate how and where funding will be sourced/raised, and it must include collateral to be pledged against such funding if required. The bidder is to demonstrate proof of availability or expression of interest to fund a maximum 100% of the development cost. This must include written support from verifiable funding institutions or expression of interest to fund.</w:t>
            </w:r>
          </w:p>
          <w:p w14:paraId="4D99DC4B" w14:textId="77777777" w:rsidR="00DF467E" w:rsidRPr="00DF467E" w:rsidRDefault="00DF467E">
            <w:pPr>
              <w:numPr>
                <w:ilvl w:val="0"/>
                <w:numId w:val="93"/>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lastRenderedPageBreak/>
              <w:t xml:space="preserve">Demonstrate ability to fund raising to the value of a greater than &gt;R300million of the development cost </w:t>
            </w:r>
            <w:r w:rsidRPr="00DF467E">
              <w:rPr>
                <w:b/>
                <w:bCs/>
                <w:color w:val="000000"/>
                <w:sz w:val="24"/>
                <w:szCs w:val="24"/>
                <w:lang w:val="en-US" w:eastAsia="en-US"/>
              </w:rPr>
              <w:t xml:space="preserve">= 5 points </w:t>
            </w:r>
          </w:p>
          <w:p w14:paraId="22A4F899" w14:textId="77777777" w:rsidR="00DF467E" w:rsidRPr="00DF467E" w:rsidRDefault="00DF467E">
            <w:pPr>
              <w:numPr>
                <w:ilvl w:val="0"/>
                <w:numId w:val="93"/>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R300 – R200 million of the development cost </w:t>
            </w:r>
            <w:r w:rsidRPr="00DF467E">
              <w:rPr>
                <w:b/>
                <w:bCs/>
                <w:color w:val="000000"/>
                <w:sz w:val="24"/>
                <w:szCs w:val="24"/>
                <w:lang w:val="en-US" w:eastAsia="en-US"/>
              </w:rPr>
              <w:t>= 4 points</w:t>
            </w:r>
          </w:p>
          <w:p w14:paraId="2DE1C6C5" w14:textId="77777777" w:rsidR="00DF467E" w:rsidRPr="00DF467E" w:rsidRDefault="00DF467E">
            <w:pPr>
              <w:numPr>
                <w:ilvl w:val="0"/>
                <w:numId w:val="93"/>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R200 – R100 million of the development cost </w:t>
            </w:r>
            <w:r w:rsidRPr="00DF467E">
              <w:rPr>
                <w:b/>
                <w:bCs/>
                <w:color w:val="000000"/>
                <w:sz w:val="24"/>
                <w:szCs w:val="24"/>
                <w:lang w:val="en-US" w:eastAsia="en-US"/>
              </w:rPr>
              <w:t>= 3 points</w:t>
            </w:r>
          </w:p>
          <w:p w14:paraId="49934E74" w14:textId="77777777" w:rsidR="00DF467E" w:rsidRPr="00DF467E" w:rsidRDefault="00DF467E">
            <w:pPr>
              <w:numPr>
                <w:ilvl w:val="0"/>
                <w:numId w:val="93"/>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R100 – R50 million of the development cost </w:t>
            </w:r>
            <w:r w:rsidRPr="00DF467E">
              <w:rPr>
                <w:b/>
                <w:bCs/>
                <w:color w:val="000000"/>
                <w:sz w:val="24"/>
                <w:szCs w:val="24"/>
                <w:lang w:val="en-US" w:eastAsia="en-US"/>
              </w:rPr>
              <w:t>= 2 points</w:t>
            </w:r>
          </w:p>
          <w:p w14:paraId="33359EA5" w14:textId="77777777" w:rsidR="00DF467E" w:rsidRPr="00DF467E" w:rsidRDefault="00DF467E">
            <w:pPr>
              <w:numPr>
                <w:ilvl w:val="0"/>
                <w:numId w:val="93"/>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R50 – R10 million of the development cost </w:t>
            </w:r>
            <w:r w:rsidRPr="00DF467E">
              <w:rPr>
                <w:b/>
                <w:bCs/>
                <w:color w:val="000000"/>
                <w:sz w:val="24"/>
                <w:szCs w:val="24"/>
                <w:lang w:val="en-US" w:eastAsia="en-US"/>
              </w:rPr>
              <w:t>= 1 points</w:t>
            </w:r>
          </w:p>
          <w:p w14:paraId="2B13E60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Non – submission of any of the above or lack of demonstration of funding of any shortfall </w:t>
            </w:r>
            <w:r w:rsidRPr="00DF467E">
              <w:rPr>
                <w:b/>
                <w:bCs/>
                <w:color w:val="000000"/>
                <w:sz w:val="24"/>
                <w:szCs w:val="24"/>
                <w:lang w:val="en-US" w:eastAsia="en-US"/>
              </w:rPr>
              <w:t>= 0 points</w:t>
            </w:r>
          </w:p>
        </w:tc>
        <w:tc>
          <w:tcPr>
            <w:tcW w:w="1176" w:type="dxa"/>
          </w:tcPr>
          <w:p w14:paraId="356B6179"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10</w:t>
            </w:r>
          </w:p>
        </w:tc>
        <w:tc>
          <w:tcPr>
            <w:tcW w:w="5025" w:type="dxa"/>
          </w:tcPr>
          <w:p w14:paraId="73871FC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Submit expression of interest to fund the development cost.</w:t>
            </w:r>
          </w:p>
        </w:tc>
      </w:tr>
    </w:tbl>
    <w:p w14:paraId="5C449990"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4EC413DC"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533AC400"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107E0F1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4F16A09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321B2DD3"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516ACB1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08FED26F" w14:textId="77777777" w:rsidR="00DF467E" w:rsidRPr="00DF467E" w:rsidRDefault="00DF467E">
      <w:pPr>
        <w:keepNext/>
        <w:numPr>
          <w:ilvl w:val="0"/>
          <w:numId w:val="111"/>
        </w:numPr>
        <w:spacing w:after="120"/>
        <w:ind w:left="403" w:hanging="403"/>
        <w:outlineLvl w:val="0"/>
        <w:rPr>
          <w:b/>
          <w:bCs/>
          <w:sz w:val="22"/>
          <w:szCs w:val="24"/>
          <w:u w:val="single"/>
          <w:lang w:eastAsia="en-US"/>
        </w:rPr>
      </w:pPr>
      <w:bookmarkStart w:id="81" w:name="_Toc184899114"/>
      <w:r w:rsidRPr="00DF467E">
        <w:rPr>
          <w:b/>
          <w:bCs/>
          <w:sz w:val="22"/>
          <w:szCs w:val="24"/>
          <w:u w:val="single"/>
          <w:lang w:eastAsia="en-US"/>
        </w:rPr>
        <w:lastRenderedPageBreak/>
        <w:t>STAGE</w:t>
      </w:r>
      <w:r w:rsidRPr="00DF467E">
        <w:rPr>
          <w:b/>
          <w:bCs/>
          <w:spacing w:val="-4"/>
          <w:sz w:val="22"/>
          <w:szCs w:val="24"/>
          <w:u w:val="single"/>
          <w:lang w:eastAsia="en-US"/>
        </w:rPr>
        <w:t xml:space="preserve"> </w:t>
      </w:r>
      <w:r w:rsidRPr="00DF467E">
        <w:rPr>
          <w:b/>
          <w:bCs/>
          <w:sz w:val="22"/>
          <w:szCs w:val="24"/>
          <w:u w:val="single"/>
          <w:lang w:eastAsia="en-US"/>
        </w:rPr>
        <w:t>3:</w:t>
      </w:r>
      <w:r w:rsidRPr="00DF467E">
        <w:rPr>
          <w:b/>
          <w:bCs/>
          <w:spacing w:val="-1"/>
          <w:sz w:val="22"/>
          <w:szCs w:val="24"/>
          <w:u w:val="single"/>
          <w:lang w:eastAsia="en-US"/>
        </w:rPr>
        <w:t xml:space="preserve"> </w:t>
      </w:r>
      <w:r w:rsidRPr="00DF467E">
        <w:rPr>
          <w:b/>
          <w:bCs/>
          <w:sz w:val="22"/>
          <w:szCs w:val="24"/>
          <w:u w:val="single"/>
          <w:lang w:eastAsia="en-US"/>
        </w:rPr>
        <w:t>EVALUATION FINANCIAL</w:t>
      </w:r>
      <w:r w:rsidRPr="00DF467E">
        <w:rPr>
          <w:b/>
          <w:bCs/>
          <w:spacing w:val="-4"/>
          <w:sz w:val="22"/>
          <w:szCs w:val="24"/>
          <w:u w:val="single"/>
          <w:lang w:eastAsia="en-US"/>
        </w:rPr>
        <w:t xml:space="preserve"> </w:t>
      </w:r>
      <w:r w:rsidRPr="00DF467E">
        <w:rPr>
          <w:b/>
          <w:bCs/>
          <w:sz w:val="22"/>
          <w:szCs w:val="24"/>
          <w:u w:val="single"/>
          <w:lang w:eastAsia="en-US"/>
        </w:rPr>
        <w:t>OFFER &amp;</w:t>
      </w:r>
      <w:r w:rsidRPr="00DF467E">
        <w:rPr>
          <w:b/>
          <w:bCs/>
          <w:spacing w:val="-4"/>
          <w:sz w:val="22"/>
          <w:szCs w:val="24"/>
          <w:u w:val="single"/>
          <w:lang w:eastAsia="en-US"/>
        </w:rPr>
        <w:t xml:space="preserve"> </w:t>
      </w:r>
      <w:r w:rsidRPr="00DF467E">
        <w:rPr>
          <w:b/>
          <w:bCs/>
          <w:sz w:val="22"/>
          <w:szCs w:val="24"/>
          <w:u w:val="single"/>
          <w:lang w:eastAsia="en-US"/>
        </w:rPr>
        <w:t>PREFERENCE GOAL</w:t>
      </w:r>
      <w:bookmarkEnd w:id="81"/>
    </w:p>
    <w:p w14:paraId="32DB96F6" w14:textId="77777777" w:rsidR="00DF467E" w:rsidRPr="00DF467E" w:rsidRDefault="00DF467E" w:rsidP="00DF467E">
      <w:pPr>
        <w:autoSpaceDE w:val="0"/>
        <w:autoSpaceDN w:val="0"/>
        <w:adjustRightInd w:val="0"/>
        <w:spacing w:line="360" w:lineRule="auto"/>
        <w:jc w:val="both"/>
        <w:rPr>
          <w:color w:val="000000"/>
          <w:sz w:val="24"/>
          <w:szCs w:val="24"/>
          <w:lang w:val="en-US" w:eastAsia="en-US"/>
        </w:rPr>
      </w:pPr>
      <w:r w:rsidRPr="00DF467E">
        <w:rPr>
          <w:color w:val="000000"/>
          <w:sz w:val="24"/>
          <w:szCs w:val="24"/>
          <w:lang w:val="en-US" w:eastAsia="en-US"/>
        </w:rPr>
        <w:t xml:space="preserve">Financial Offer (highest rental offer) &amp; </w:t>
      </w:r>
      <w:r w:rsidRPr="00DF467E">
        <w:rPr>
          <w:b/>
          <w:color w:val="000000"/>
          <w:sz w:val="24"/>
          <w:szCs w:val="24"/>
          <w:lang w:val="en-US" w:eastAsia="en-US"/>
        </w:rPr>
        <w:t>Specific Goals</w:t>
      </w:r>
    </w:p>
    <w:p w14:paraId="2D3B1C68" w14:textId="77777777" w:rsidR="00DF467E" w:rsidRPr="00DF467E" w:rsidRDefault="00DF467E" w:rsidP="00DF467E">
      <w:pPr>
        <w:spacing w:after="240" w:line="360" w:lineRule="auto"/>
        <w:rPr>
          <w:b/>
          <w:color w:val="000000"/>
          <w:sz w:val="24"/>
          <w:szCs w:val="24"/>
          <w:lang w:eastAsia="en-US"/>
        </w:rPr>
      </w:pPr>
      <w:r w:rsidRPr="00DF467E">
        <w:rPr>
          <w:b/>
          <w:color w:val="000000"/>
          <w:sz w:val="24"/>
          <w:szCs w:val="24"/>
          <w:lang w:eastAsia="en-US"/>
        </w:rPr>
        <w:t>FORMULAE FOR DISPOSAL OR LEASING OF STATE ASSETS AND INCOME GENERATING PROCUREMENT</w:t>
      </w:r>
    </w:p>
    <w:p w14:paraId="4FBD8EBB" w14:textId="77777777" w:rsidR="00DF467E" w:rsidRPr="00DF467E" w:rsidRDefault="00DF467E">
      <w:pPr>
        <w:numPr>
          <w:ilvl w:val="1"/>
          <w:numId w:val="109"/>
        </w:numPr>
        <w:spacing w:line="360" w:lineRule="auto"/>
        <w:rPr>
          <w:b/>
          <w:color w:val="000000"/>
          <w:sz w:val="24"/>
          <w:szCs w:val="24"/>
          <w:lang w:eastAsia="en-US"/>
        </w:rPr>
      </w:pPr>
      <w:r w:rsidRPr="00DF467E">
        <w:rPr>
          <w:b/>
          <w:color w:val="000000"/>
          <w:sz w:val="24"/>
          <w:szCs w:val="24"/>
          <w:lang w:eastAsia="en-US"/>
        </w:rPr>
        <w:t xml:space="preserve">POINTS AWARDED FOR PRICE </w:t>
      </w:r>
    </w:p>
    <w:p w14:paraId="36198AAE" w14:textId="77777777" w:rsidR="00DF467E" w:rsidRPr="00DF467E" w:rsidRDefault="00DF467E" w:rsidP="00DF467E">
      <w:pPr>
        <w:spacing w:after="200" w:line="360" w:lineRule="auto"/>
        <w:ind w:left="720"/>
        <w:contextualSpacing/>
        <w:rPr>
          <w:rFonts w:eastAsia="Calibri"/>
          <w:sz w:val="24"/>
          <w:szCs w:val="24"/>
          <w:lang w:val="en-ZA" w:eastAsia="en-US"/>
        </w:rPr>
      </w:pPr>
    </w:p>
    <w:p w14:paraId="3B0CA10A" w14:textId="2D8C6410" w:rsidR="00DF467E" w:rsidRPr="00232662" w:rsidRDefault="00DF467E" w:rsidP="00232662">
      <w:pPr>
        <w:widowControl w:val="0"/>
        <w:autoSpaceDE w:val="0"/>
        <w:autoSpaceDN w:val="0"/>
        <w:spacing w:line="360" w:lineRule="auto"/>
        <w:ind w:left="360"/>
        <w:rPr>
          <w:rFonts w:eastAsia="Calibri"/>
          <w:sz w:val="24"/>
          <w:szCs w:val="24"/>
          <w:lang w:val="en-ZA" w:eastAsia="en-US"/>
        </w:rPr>
      </w:pPr>
      <w:r w:rsidRPr="00DF467E">
        <w:rPr>
          <w:rFonts w:eastAsia="Calibri"/>
          <w:b/>
          <w:noProof/>
          <w:sz w:val="24"/>
          <w:szCs w:val="24"/>
          <w:lang w:val="en-US" w:eastAsia="en-US"/>
        </w:rPr>
        <w:drawing>
          <wp:inline distT="0" distB="0" distL="0" distR="0" wp14:anchorId="7FAA3DB6" wp14:editId="410E7B29">
            <wp:extent cx="5156200" cy="2103181"/>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A8628E.tmp"/>
                    <pic:cNvPicPr/>
                  </pic:nvPicPr>
                  <pic:blipFill rotWithShape="1">
                    <a:blip r:embed="rId22" cstate="print">
                      <a:extLst>
                        <a:ext uri="{28A0092B-C50C-407E-A947-70E740481C1C}">
                          <a14:useLocalDpi xmlns:a14="http://schemas.microsoft.com/office/drawing/2010/main" val="0"/>
                        </a:ext>
                      </a:extLst>
                    </a:blip>
                    <a:srcRect t="5367"/>
                    <a:stretch/>
                  </pic:blipFill>
                  <pic:spPr bwMode="auto">
                    <a:xfrm>
                      <a:off x="0" y="0"/>
                      <a:ext cx="5156766" cy="2103412"/>
                    </a:xfrm>
                    <a:prstGeom prst="rect">
                      <a:avLst/>
                    </a:prstGeom>
                    <a:ln>
                      <a:noFill/>
                    </a:ln>
                    <a:extLst>
                      <a:ext uri="{53640926-AAD7-44D8-BBD7-CCE9431645EC}">
                        <a14:shadowObscured xmlns:a14="http://schemas.microsoft.com/office/drawing/2010/main"/>
                      </a:ext>
                    </a:extLst>
                  </pic:spPr>
                </pic:pic>
              </a:graphicData>
            </a:graphic>
          </wp:inline>
        </w:drawing>
      </w:r>
    </w:p>
    <w:p w14:paraId="6E8AD74B" w14:textId="77777777" w:rsidR="00DF467E" w:rsidRPr="00DF467E" w:rsidRDefault="00DF467E" w:rsidP="00DF467E">
      <w:pPr>
        <w:spacing w:line="360" w:lineRule="auto"/>
        <w:jc w:val="both"/>
        <w:rPr>
          <w:b/>
          <w:bCs/>
          <w:sz w:val="24"/>
          <w:szCs w:val="24"/>
          <w:lang w:val="en-US" w:eastAsia="en-US"/>
        </w:rPr>
      </w:pPr>
      <w:r w:rsidRPr="00DF467E">
        <w:rPr>
          <w:b/>
          <w:bCs/>
          <w:sz w:val="24"/>
          <w:szCs w:val="24"/>
          <w:lang w:val="en-US" w:eastAsia="en-US"/>
        </w:rPr>
        <w:t>Only those bids that attain the minimum threshold score of 70 Points in Stage 1 (functionality) will be evaluated in this stage. Bids will be evaluated as follows:</w:t>
      </w:r>
    </w:p>
    <w:p w14:paraId="5F725034" w14:textId="77777777" w:rsidR="00DF467E" w:rsidRPr="00DF467E" w:rsidRDefault="00DF467E" w:rsidP="00DF467E">
      <w:pPr>
        <w:spacing w:line="360" w:lineRule="auto"/>
        <w:jc w:val="both"/>
        <w:rPr>
          <w:b/>
          <w:bCs/>
          <w:sz w:val="24"/>
          <w:szCs w:val="24"/>
          <w:lang w:eastAsia="en-US"/>
        </w:rPr>
      </w:pPr>
    </w:p>
    <w:tbl>
      <w:tblPr>
        <w:tblW w:w="92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9"/>
        <w:gridCol w:w="3686"/>
      </w:tblGrid>
      <w:tr w:rsidR="00DF467E" w:rsidRPr="00DF467E" w14:paraId="56C7C16E" w14:textId="77777777" w:rsidTr="00563AFA">
        <w:trPr>
          <w:trHeight w:val="643"/>
        </w:trPr>
        <w:tc>
          <w:tcPr>
            <w:tcW w:w="5529" w:type="dxa"/>
            <w:shd w:val="clear" w:color="auto" w:fill="4471C4"/>
          </w:tcPr>
          <w:p w14:paraId="3F7BD3C0" w14:textId="77777777" w:rsidR="00DF467E" w:rsidRPr="00DF467E" w:rsidRDefault="00DF467E" w:rsidP="00DF467E">
            <w:pPr>
              <w:widowControl w:val="0"/>
              <w:autoSpaceDE w:val="0"/>
              <w:autoSpaceDN w:val="0"/>
              <w:spacing w:before="2" w:line="360" w:lineRule="auto"/>
              <w:ind w:left="107"/>
              <w:rPr>
                <w:rFonts w:eastAsia="Arial MT"/>
                <w:sz w:val="24"/>
                <w:szCs w:val="24"/>
                <w:lang w:val="en-US" w:eastAsia="en-US"/>
              </w:rPr>
            </w:pPr>
            <w:r w:rsidRPr="00DF467E">
              <w:rPr>
                <w:rFonts w:eastAsia="Arial MT"/>
                <w:sz w:val="24"/>
                <w:szCs w:val="24"/>
                <w:lang w:val="en-US" w:eastAsia="en-US"/>
              </w:rPr>
              <w:t>EVALUATION</w:t>
            </w:r>
            <w:r w:rsidRPr="00DF467E">
              <w:rPr>
                <w:rFonts w:eastAsia="Arial MT"/>
                <w:spacing w:val="-3"/>
                <w:sz w:val="24"/>
                <w:szCs w:val="24"/>
                <w:lang w:val="en-US" w:eastAsia="en-US"/>
              </w:rPr>
              <w:t xml:space="preserve"> </w:t>
            </w:r>
            <w:r w:rsidRPr="00DF467E">
              <w:rPr>
                <w:rFonts w:eastAsia="Arial MT"/>
                <w:sz w:val="24"/>
                <w:szCs w:val="24"/>
                <w:lang w:val="en-US" w:eastAsia="en-US"/>
              </w:rPr>
              <w:t>CRITERIA</w:t>
            </w:r>
          </w:p>
        </w:tc>
        <w:tc>
          <w:tcPr>
            <w:tcW w:w="3686" w:type="dxa"/>
            <w:shd w:val="clear" w:color="auto" w:fill="4471C4"/>
          </w:tcPr>
          <w:p w14:paraId="0C774611" w14:textId="77777777" w:rsidR="00DF467E" w:rsidRPr="00DF467E" w:rsidRDefault="00DF467E" w:rsidP="00DF467E">
            <w:pPr>
              <w:widowControl w:val="0"/>
              <w:autoSpaceDE w:val="0"/>
              <w:autoSpaceDN w:val="0"/>
              <w:spacing w:line="360" w:lineRule="auto"/>
              <w:ind w:left="480" w:right="1091" w:hanging="370"/>
              <w:rPr>
                <w:rFonts w:eastAsia="Arial MT"/>
                <w:b/>
                <w:sz w:val="24"/>
                <w:szCs w:val="24"/>
                <w:lang w:val="en-US" w:eastAsia="en-US"/>
              </w:rPr>
            </w:pPr>
            <w:r w:rsidRPr="00DF467E">
              <w:rPr>
                <w:rFonts w:eastAsia="Arial MT"/>
                <w:b/>
                <w:sz w:val="24"/>
                <w:szCs w:val="24"/>
                <w:lang w:val="en-US" w:eastAsia="en-US"/>
              </w:rPr>
              <w:t>POINTS WEIGHT</w:t>
            </w:r>
            <w:r w:rsidRPr="00DF467E">
              <w:rPr>
                <w:rFonts w:eastAsia="Arial MT"/>
                <w:b/>
                <w:spacing w:val="-59"/>
                <w:sz w:val="24"/>
                <w:szCs w:val="24"/>
                <w:lang w:val="en-US" w:eastAsia="en-US"/>
              </w:rPr>
              <w:t xml:space="preserve"> </w:t>
            </w:r>
            <w:r w:rsidRPr="00DF467E">
              <w:rPr>
                <w:rFonts w:eastAsia="Arial MT"/>
                <w:b/>
                <w:sz w:val="24"/>
                <w:szCs w:val="24"/>
                <w:lang w:val="en-US" w:eastAsia="en-US"/>
              </w:rPr>
              <w:t>90/10</w:t>
            </w:r>
          </w:p>
        </w:tc>
      </w:tr>
      <w:tr w:rsidR="00DF467E" w:rsidRPr="00DF467E" w14:paraId="6315CD64" w14:textId="77777777" w:rsidTr="00563AFA">
        <w:trPr>
          <w:trHeight w:val="321"/>
        </w:trPr>
        <w:tc>
          <w:tcPr>
            <w:tcW w:w="5529" w:type="dxa"/>
          </w:tcPr>
          <w:p w14:paraId="48548F33" w14:textId="77777777" w:rsidR="00DF467E" w:rsidRPr="00DF467E" w:rsidRDefault="00DF467E" w:rsidP="00DF467E">
            <w:pPr>
              <w:widowControl w:val="0"/>
              <w:autoSpaceDE w:val="0"/>
              <w:autoSpaceDN w:val="0"/>
              <w:spacing w:before="2" w:line="360" w:lineRule="auto"/>
              <w:ind w:left="107"/>
              <w:rPr>
                <w:rFonts w:eastAsia="Arial MT"/>
                <w:sz w:val="24"/>
                <w:szCs w:val="24"/>
                <w:lang w:val="en-US" w:eastAsia="en-US"/>
              </w:rPr>
            </w:pPr>
            <w:r w:rsidRPr="00DF467E">
              <w:rPr>
                <w:rFonts w:eastAsia="Arial MT"/>
                <w:sz w:val="24"/>
                <w:szCs w:val="24"/>
                <w:lang w:val="en-US" w:eastAsia="en-US"/>
              </w:rPr>
              <w:t>RENTAL</w:t>
            </w:r>
            <w:r w:rsidRPr="00DF467E">
              <w:rPr>
                <w:rFonts w:eastAsia="Arial MT"/>
                <w:spacing w:val="-2"/>
                <w:sz w:val="24"/>
                <w:szCs w:val="24"/>
                <w:lang w:val="en-US" w:eastAsia="en-US"/>
              </w:rPr>
              <w:t xml:space="preserve"> </w:t>
            </w:r>
            <w:r w:rsidRPr="00DF467E">
              <w:rPr>
                <w:rFonts w:eastAsia="Arial MT"/>
                <w:sz w:val="24"/>
                <w:szCs w:val="24"/>
                <w:lang w:val="en-US" w:eastAsia="en-US"/>
              </w:rPr>
              <w:t>OFFER</w:t>
            </w:r>
          </w:p>
        </w:tc>
        <w:tc>
          <w:tcPr>
            <w:tcW w:w="3686" w:type="dxa"/>
          </w:tcPr>
          <w:p w14:paraId="6F066321" w14:textId="77777777" w:rsidR="00DF467E" w:rsidRPr="00DF467E" w:rsidRDefault="00DF467E" w:rsidP="00DF467E">
            <w:pPr>
              <w:widowControl w:val="0"/>
              <w:autoSpaceDE w:val="0"/>
              <w:autoSpaceDN w:val="0"/>
              <w:spacing w:before="2" w:line="360" w:lineRule="auto"/>
              <w:ind w:left="110"/>
              <w:rPr>
                <w:rFonts w:eastAsia="Arial MT"/>
                <w:b/>
                <w:sz w:val="24"/>
                <w:szCs w:val="24"/>
                <w:lang w:val="en-US" w:eastAsia="en-US"/>
              </w:rPr>
            </w:pPr>
            <w:r w:rsidRPr="00DF467E">
              <w:rPr>
                <w:rFonts w:eastAsia="Arial MT"/>
                <w:b/>
                <w:sz w:val="24"/>
                <w:szCs w:val="24"/>
                <w:lang w:val="en-US" w:eastAsia="en-US"/>
              </w:rPr>
              <w:t>90</w:t>
            </w:r>
          </w:p>
        </w:tc>
      </w:tr>
      <w:tr w:rsidR="00DF467E" w:rsidRPr="00DF467E" w14:paraId="1B93D655" w14:textId="77777777" w:rsidTr="00563AFA">
        <w:trPr>
          <w:trHeight w:val="319"/>
        </w:trPr>
        <w:tc>
          <w:tcPr>
            <w:tcW w:w="5529" w:type="dxa"/>
          </w:tcPr>
          <w:p w14:paraId="56755E74" w14:textId="77777777" w:rsidR="00DF467E" w:rsidRPr="00DF467E" w:rsidRDefault="00DF467E" w:rsidP="00DF467E">
            <w:pPr>
              <w:widowControl w:val="0"/>
              <w:autoSpaceDE w:val="0"/>
              <w:autoSpaceDN w:val="0"/>
              <w:spacing w:line="360" w:lineRule="auto"/>
              <w:ind w:left="107"/>
              <w:rPr>
                <w:rFonts w:eastAsia="Arial MT"/>
                <w:sz w:val="24"/>
                <w:szCs w:val="24"/>
                <w:lang w:val="en-US" w:eastAsia="en-US"/>
              </w:rPr>
            </w:pPr>
            <w:r w:rsidRPr="00DF467E">
              <w:rPr>
                <w:rFonts w:eastAsia="Arial MT"/>
                <w:sz w:val="24"/>
                <w:szCs w:val="24"/>
                <w:lang w:val="en-US" w:eastAsia="en-US"/>
              </w:rPr>
              <w:t>PREFERENCE</w:t>
            </w:r>
            <w:r w:rsidRPr="00DF467E">
              <w:rPr>
                <w:rFonts w:eastAsia="Arial MT"/>
                <w:spacing w:val="-2"/>
                <w:sz w:val="24"/>
                <w:szCs w:val="24"/>
                <w:lang w:val="en-US" w:eastAsia="en-US"/>
              </w:rPr>
              <w:t xml:space="preserve"> </w:t>
            </w:r>
            <w:r w:rsidRPr="00DF467E">
              <w:rPr>
                <w:rFonts w:eastAsia="Arial MT"/>
                <w:sz w:val="24"/>
                <w:szCs w:val="24"/>
                <w:lang w:val="en-US" w:eastAsia="en-US"/>
              </w:rPr>
              <w:t>GOALS</w:t>
            </w:r>
          </w:p>
        </w:tc>
        <w:tc>
          <w:tcPr>
            <w:tcW w:w="3686" w:type="dxa"/>
          </w:tcPr>
          <w:p w14:paraId="6FB55BE8" w14:textId="77777777" w:rsidR="00DF467E" w:rsidRPr="00DF467E" w:rsidRDefault="00DF467E" w:rsidP="00DF467E">
            <w:pPr>
              <w:widowControl w:val="0"/>
              <w:autoSpaceDE w:val="0"/>
              <w:autoSpaceDN w:val="0"/>
              <w:spacing w:line="360" w:lineRule="auto"/>
              <w:ind w:left="110"/>
              <w:rPr>
                <w:rFonts w:eastAsia="Arial MT"/>
                <w:b/>
                <w:sz w:val="24"/>
                <w:szCs w:val="24"/>
                <w:lang w:val="en-US" w:eastAsia="en-US"/>
              </w:rPr>
            </w:pPr>
            <w:r w:rsidRPr="00DF467E">
              <w:rPr>
                <w:rFonts w:eastAsia="Arial MT"/>
                <w:b/>
                <w:sz w:val="24"/>
                <w:szCs w:val="24"/>
                <w:lang w:val="en-US" w:eastAsia="en-US"/>
              </w:rPr>
              <w:t>10</w:t>
            </w:r>
          </w:p>
        </w:tc>
      </w:tr>
      <w:tr w:rsidR="00DF467E" w:rsidRPr="00DF467E" w14:paraId="68178E9E" w14:textId="77777777" w:rsidTr="00563AFA">
        <w:trPr>
          <w:trHeight w:val="321"/>
        </w:trPr>
        <w:tc>
          <w:tcPr>
            <w:tcW w:w="5529" w:type="dxa"/>
          </w:tcPr>
          <w:p w14:paraId="119248E2" w14:textId="77777777" w:rsidR="00DF467E" w:rsidRPr="00DF467E" w:rsidRDefault="00DF467E" w:rsidP="00DF467E">
            <w:pPr>
              <w:widowControl w:val="0"/>
              <w:autoSpaceDE w:val="0"/>
              <w:autoSpaceDN w:val="0"/>
              <w:spacing w:before="2" w:line="360" w:lineRule="auto"/>
              <w:ind w:left="107"/>
              <w:rPr>
                <w:rFonts w:eastAsia="Arial MT"/>
                <w:sz w:val="24"/>
                <w:szCs w:val="24"/>
                <w:lang w:val="en-US" w:eastAsia="en-US"/>
              </w:rPr>
            </w:pPr>
            <w:r w:rsidRPr="00DF467E">
              <w:rPr>
                <w:rFonts w:eastAsia="Arial MT"/>
                <w:sz w:val="24"/>
                <w:szCs w:val="24"/>
                <w:lang w:val="en-US" w:eastAsia="en-US"/>
              </w:rPr>
              <w:t>Total</w:t>
            </w:r>
          </w:p>
        </w:tc>
        <w:tc>
          <w:tcPr>
            <w:tcW w:w="3686" w:type="dxa"/>
          </w:tcPr>
          <w:p w14:paraId="3402BCF3" w14:textId="77777777" w:rsidR="00DF467E" w:rsidRPr="00DF467E" w:rsidRDefault="00DF467E" w:rsidP="00DF467E">
            <w:pPr>
              <w:widowControl w:val="0"/>
              <w:autoSpaceDE w:val="0"/>
              <w:autoSpaceDN w:val="0"/>
              <w:spacing w:before="2" w:line="360" w:lineRule="auto"/>
              <w:ind w:left="110"/>
              <w:rPr>
                <w:rFonts w:eastAsia="Arial MT"/>
                <w:b/>
                <w:sz w:val="24"/>
                <w:szCs w:val="24"/>
                <w:lang w:val="en-US" w:eastAsia="en-US"/>
              </w:rPr>
            </w:pPr>
            <w:r w:rsidRPr="00DF467E">
              <w:rPr>
                <w:rFonts w:eastAsia="Arial MT"/>
                <w:b/>
                <w:sz w:val="24"/>
                <w:szCs w:val="24"/>
                <w:lang w:val="en-US" w:eastAsia="en-US"/>
              </w:rPr>
              <w:t>100</w:t>
            </w:r>
          </w:p>
        </w:tc>
      </w:tr>
    </w:tbl>
    <w:p w14:paraId="61B27869" w14:textId="77777777" w:rsidR="00DF467E" w:rsidRPr="00DF467E" w:rsidRDefault="00DF467E" w:rsidP="00232662">
      <w:pPr>
        <w:spacing w:after="240" w:line="360" w:lineRule="auto"/>
        <w:rPr>
          <w:b/>
          <w:color w:val="000000"/>
          <w:sz w:val="24"/>
          <w:szCs w:val="24"/>
          <w:lang w:eastAsia="en-US"/>
        </w:rPr>
      </w:pPr>
    </w:p>
    <w:p w14:paraId="16C2322F" w14:textId="77777777" w:rsidR="00DF467E" w:rsidRPr="00DF467E" w:rsidRDefault="00DF467E">
      <w:pPr>
        <w:keepNext/>
        <w:numPr>
          <w:ilvl w:val="0"/>
          <w:numId w:val="111"/>
        </w:numPr>
        <w:spacing w:after="240"/>
        <w:ind w:left="403" w:hanging="403"/>
        <w:jc w:val="center"/>
        <w:outlineLvl w:val="0"/>
        <w:rPr>
          <w:b/>
          <w:bCs/>
          <w:sz w:val="24"/>
          <w:szCs w:val="24"/>
          <w:lang w:eastAsia="en-US"/>
        </w:rPr>
      </w:pPr>
      <w:bookmarkStart w:id="82" w:name="_Toc184899115"/>
      <w:r w:rsidRPr="00DF467E">
        <w:rPr>
          <w:b/>
          <w:bCs/>
          <w:sz w:val="24"/>
          <w:szCs w:val="24"/>
          <w:lang w:eastAsia="en-US"/>
        </w:rPr>
        <w:t>DPW Objective Criteria: Transformation and empowerment in the property sector</w:t>
      </w:r>
      <w:bookmarkEnd w:id="82"/>
    </w:p>
    <w:p w14:paraId="330BE6FA" w14:textId="77777777" w:rsidR="00DF467E" w:rsidRPr="00DF467E" w:rsidRDefault="00DF467E" w:rsidP="00DF467E">
      <w:pPr>
        <w:spacing w:after="240" w:line="360" w:lineRule="auto"/>
        <w:ind w:left="360"/>
        <w:jc w:val="both"/>
        <w:rPr>
          <w:bCs/>
          <w:color w:val="000000"/>
          <w:sz w:val="24"/>
          <w:szCs w:val="24"/>
          <w:lang w:eastAsia="en-US"/>
        </w:rPr>
      </w:pPr>
      <w:r w:rsidRPr="00DF467E">
        <w:rPr>
          <w:bCs/>
          <w:color w:val="000000"/>
          <w:sz w:val="24"/>
          <w:szCs w:val="24"/>
          <w:lang w:eastAsia="en-US"/>
        </w:rPr>
        <w:t xml:space="preserve">DPWI will leverage this through the long term leasing of state owned unutilised immovable properties to advance transformation, empowerment and economic inclusion. To address the skewed property ownership pattens in the property sector, DPWI will consider and align and use the </w:t>
      </w:r>
      <w:r w:rsidRPr="00DF467E">
        <w:rPr>
          <w:b/>
          <w:bCs/>
          <w:color w:val="000000"/>
          <w:sz w:val="24"/>
          <w:szCs w:val="24"/>
          <w:lang w:eastAsia="en-US"/>
        </w:rPr>
        <w:t>Value Enhancement Methodology</w:t>
      </w:r>
      <w:r w:rsidRPr="00DF467E">
        <w:rPr>
          <w:bCs/>
          <w:color w:val="000000"/>
          <w:sz w:val="24"/>
          <w:szCs w:val="24"/>
          <w:lang w:eastAsia="en-US"/>
        </w:rPr>
        <w:t xml:space="preserve"> as approved on the Property Management Empowerment Policy of 2018 on the awarding of this tender in accordance with section (2)(f) (1) of the PPPFA. </w:t>
      </w:r>
    </w:p>
    <w:p w14:paraId="6AA8DD9C" w14:textId="77777777" w:rsidR="00DF467E" w:rsidRPr="00DF467E" w:rsidRDefault="00DF467E" w:rsidP="00DF467E">
      <w:pPr>
        <w:spacing w:after="240" w:line="360" w:lineRule="auto"/>
        <w:ind w:left="360"/>
        <w:rPr>
          <w:b/>
          <w:color w:val="000000"/>
          <w:sz w:val="24"/>
          <w:szCs w:val="24"/>
          <w:lang w:eastAsia="en-US"/>
        </w:rPr>
      </w:pPr>
      <w:r w:rsidRPr="00DF467E">
        <w:rPr>
          <w:b/>
          <w:color w:val="000000"/>
          <w:sz w:val="24"/>
          <w:szCs w:val="24"/>
          <w:lang w:eastAsia="en-US"/>
        </w:rPr>
        <w:t>For details on points awarded for specific goals refer to PA.16</w:t>
      </w:r>
    </w:p>
    <w:p w14:paraId="6B4A8CE0" w14:textId="77777777" w:rsidR="00DF467E" w:rsidRPr="00DF467E" w:rsidRDefault="00DF467E">
      <w:pPr>
        <w:keepNext/>
        <w:numPr>
          <w:ilvl w:val="0"/>
          <w:numId w:val="113"/>
        </w:numPr>
        <w:outlineLvl w:val="0"/>
        <w:rPr>
          <w:b/>
          <w:bCs/>
          <w:sz w:val="22"/>
          <w:szCs w:val="24"/>
          <w:lang w:eastAsia="en-US"/>
        </w:rPr>
      </w:pPr>
      <w:bookmarkStart w:id="83" w:name="_Toc184899116"/>
      <w:r w:rsidRPr="00DF467E">
        <w:rPr>
          <w:b/>
          <w:bCs/>
          <w:sz w:val="22"/>
          <w:szCs w:val="24"/>
          <w:lang w:eastAsia="en-US"/>
        </w:rPr>
        <w:lastRenderedPageBreak/>
        <w:t>General Conditions of the Request for Proposals</w:t>
      </w:r>
      <w:bookmarkEnd w:id="83"/>
    </w:p>
    <w:p w14:paraId="260B5A19" w14:textId="77777777" w:rsidR="00DF467E" w:rsidRPr="00DF467E" w:rsidRDefault="00DF467E">
      <w:pPr>
        <w:numPr>
          <w:ilvl w:val="1"/>
          <w:numId w:val="113"/>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Bidders are expected to submit detailed proposals which include the following items:</w:t>
      </w:r>
    </w:p>
    <w:p w14:paraId="1C8C3A24"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A business concept for the project/s should explain the entire proposed development relating to the envisaged use of the identified sites. </w:t>
      </w:r>
    </w:p>
    <w:p w14:paraId="4A9F2E60"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A site study outlining the relevant information including site dimensions and bulk infrastructure in relation to the proposed development, (example geotechnical information, EIA if applicable)</w:t>
      </w:r>
    </w:p>
    <w:p w14:paraId="57C2F4A9"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 A detailed project plan outlining all the activities to be executed, with clear time frames and the approach to the execution of the project indicating the different phases of the development.</w:t>
      </w:r>
    </w:p>
    <w:p w14:paraId="6D30E4CA"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A high - level feasibility report which outlines the proposed use to which the leased property will be put to ensure its optimal utilization and investment potential. It should include details regarding the current and future determinants of supply and demand, to justify the proposed expenditure and expected returns from the proposed development. A financial viability report, based on the market study, which determines if the project is financially desirable in terms of the expected return and risk trajectory.</w:t>
      </w:r>
    </w:p>
    <w:p w14:paraId="07C5FAB8" w14:textId="77777777" w:rsidR="00DF467E" w:rsidRPr="00DF467E" w:rsidRDefault="00DF467E">
      <w:pPr>
        <w:numPr>
          <w:ilvl w:val="2"/>
          <w:numId w:val="114"/>
        </w:numPr>
        <w:tabs>
          <w:tab w:val="center" w:pos="5040"/>
          <w:tab w:val="left" w:pos="8460"/>
        </w:tabs>
        <w:spacing w:before="200" w:after="20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 xml:space="preserve">Conceptual diagrams or plans for the proposed development. </w:t>
      </w:r>
    </w:p>
    <w:p w14:paraId="51301685"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Bidder must provide proof of financial capability to execute their envisaged project. A letter of support from a registered financial institution is required. </w:t>
      </w:r>
    </w:p>
    <w:p w14:paraId="3CDCD691"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Bidders are advised to include in their proposals, audited financial report which provides the basis and breakdown of the rental they propose to pay to the Department for the use of the leased property. In addition, the bidder must submit a lease repayment proposal proportional to the investment.</w:t>
      </w:r>
    </w:p>
    <w:p w14:paraId="7F2041E1" w14:textId="77777777" w:rsidR="00DF467E" w:rsidRPr="00DF467E" w:rsidRDefault="00DF467E">
      <w:pPr>
        <w:numPr>
          <w:ilvl w:val="2"/>
          <w:numId w:val="114"/>
        </w:numPr>
        <w:tabs>
          <w:tab w:val="center" w:pos="5040"/>
          <w:tab w:val="left" w:pos="8460"/>
        </w:tabs>
        <w:spacing w:after="12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 xml:space="preserve">Bidders are to provide a funding model to incorporate how and where funding will be sourced / raised, and it must include collateral to be pledged against such funding if required. The bidder is to demonstrate proof of availability or expression of interest to fund a maximum 100% of the development cost. This must include written support from Verifiable funding institutions or expression of interest to fund. </w:t>
      </w:r>
    </w:p>
    <w:p w14:paraId="138C4057" w14:textId="77777777" w:rsidR="00DF467E" w:rsidRPr="00DF467E" w:rsidRDefault="00DF467E">
      <w:pPr>
        <w:numPr>
          <w:ilvl w:val="0"/>
          <w:numId w:val="115"/>
        </w:numPr>
        <w:tabs>
          <w:tab w:val="center" w:pos="5040"/>
          <w:tab w:val="left" w:pos="8460"/>
        </w:tabs>
        <w:spacing w:after="12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A letter from a registered funder with Financial Sector Conduct Authority (FSCA) confirming availability of a maximum 100% funding of the development cost; or</w:t>
      </w:r>
    </w:p>
    <w:p w14:paraId="068CF6CB" w14:textId="77777777" w:rsidR="00DF467E" w:rsidRPr="00DF467E" w:rsidRDefault="00DF467E">
      <w:pPr>
        <w:numPr>
          <w:ilvl w:val="0"/>
          <w:numId w:val="115"/>
        </w:numPr>
        <w:tabs>
          <w:tab w:val="center" w:pos="5040"/>
          <w:tab w:val="left" w:pos="8460"/>
        </w:tabs>
        <w:spacing w:after="12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A letter from a registered funder with Financial Sector Conduct Authority (FSCA) expressing an interest to fund a maximum 100% of the development cost; and</w:t>
      </w:r>
    </w:p>
    <w:p w14:paraId="68E46B29" w14:textId="77777777" w:rsidR="00DF467E" w:rsidRPr="00DF467E" w:rsidRDefault="00DF467E" w:rsidP="00DF467E">
      <w:pPr>
        <w:tabs>
          <w:tab w:val="center" w:pos="5040"/>
          <w:tab w:val="left" w:pos="8460"/>
        </w:tabs>
        <w:spacing w:after="120" w:line="360" w:lineRule="auto"/>
        <w:jc w:val="both"/>
        <w:rPr>
          <w:sz w:val="24"/>
          <w:szCs w:val="24"/>
          <w:lang w:eastAsia="en-US"/>
        </w:rPr>
      </w:pPr>
      <w:r w:rsidRPr="00DF467E">
        <w:rPr>
          <w:sz w:val="24"/>
          <w:szCs w:val="24"/>
          <w:lang w:eastAsia="en-US"/>
        </w:rPr>
        <w:lastRenderedPageBreak/>
        <w:t>If there is a shortfall, bidder must demonstrate how they will fund the shortfall.</w:t>
      </w:r>
    </w:p>
    <w:p w14:paraId="1DF0048C"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Submission of the latest 3 year audited financial statements certified by the accredited Chartered Accountant.</w:t>
      </w:r>
    </w:p>
    <w:p w14:paraId="1BEB43FB"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Bidders are also advised to submit a site development plan with an estimated extent for the portion of the subject property for which they will be submitting a proposal. </w:t>
      </w:r>
    </w:p>
    <w:p w14:paraId="2B9BB4D9"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Interested bidders must be able to demonstrate their ability, experience with similar developments and resources (both skills as well as financial).</w:t>
      </w:r>
    </w:p>
    <w:p w14:paraId="0F75B94F"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2"/>
          <w:szCs w:val="22"/>
          <w:lang w:val="en-ZA" w:eastAsia="en-US"/>
        </w:rPr>
        <w:t>The Department reserves the right not to award the bid to the highest rental offering bidder.</w:t>
      </w:r>
    </w:p>
    <w:p w14:paraId="3252C253" w14:textId="77777777" w:rsidR="00DF467E" w:rsidRPr="00DF467E" w:rsidRDefault="00DF467E">
      <w:pPr>
        <w:numPr>
          <w:ilvl w:val="2"/>
          <w:numId w:val="114"/>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Due to the nature and extent of the development of vacant land which normally leads to escalation of the rates and taxes, the responsibility for rates and taxes will be devolved to the lessee.</w:t>
      </w:r>
    </w:p>
    <w:p w14:paraId="2BF5AD97" w14:textId="77777777" w:rsidR="00DF467E" w:rsidRPr="00DF467E" w:rsidRDefault="00DF467E">
      <w:pPr>
        <w:numPr>
          <w:ilvl w:val="2"/>
          <w:numId w:val="114"/>
        </w:numPr>
        <w:tabs>
          <w:tab w:val="center" w:pos="5040"/>
          <w:tab w:val="left" w:pos="8460"/>
        </w:tabs>
        <w:spacing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Rental shall be deferred for a period of 24 months to allow the bidder to finalise the necessary site clearances and construction of the intended facility. Failure to construct the property within the stipulated time, the bidder must submit an application to the Department, requesting extension of time on the rental deferment. </w:t>
      </w:r>
    </w:p>
    <w:p w14:paraId="0B113F9E" w14:textId="77777777" w:rsidR="00DF467E" w:rsidRPr="00DF467E" w:rsidRDefault="00DF467E">
      <w:pPr>
        <w:numPr>
          <w:ilvl w:val="2"/>
          <w:numId w:val="114"/>
        </w:numPr>
        <w:tabs>
          <w:tab w:val="center" w:pos="5040"/>
          <w:tab w:val="left" w:pos="8460"/>
        </w:tabs>
        <w:spacing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The Real Estate Management Services shall follow its internal process to obtain approval on extension to defer rental. Should the bidder fail to complete the project within the specified time, the Department reserves the right to cancel the award, at no cost to Department. </w:t>
      </w:r>
    </w:p>
    <w:p w14:paraId="2FC247FF" w14:textId="77777777" w:rsidR="00DF467E" w:rsidRPr="00DF467E" w:rsidRDefault="00DF467E">
      <w:pPr>
        <w:numPr>
          <w:ilvl w:val="2"/>
          <w:numId w:val="114"/>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Shortlisted bidders may be invited to make presentation; and based on the outcome of the presentation, the Department reserves the right to not to award the bid in whole or in part. </w:t>
      </w:r>
    </w:p>
    <w:p w14:paraId="4B50D2EF" w14:textId="77777777" w:rsidR="00DF467E" w:rsidRPr="00DF467E" w:rsidRDefault="00DF467E">
      <w:pPr>
        <w:numPr>
          <w:ilvl w:val="2"/>
          <w:numId w:val="114"/>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Prospective bidder may conclude a 25 to 99 years lease subject to the nature of the business. The Department reserves the right to review the contract at pre-determined intervals. </w:t>
      </w:r>
    </w:p>
    <w:p w14:paraId="76B8F7BB" w14:textId="77777777" w:rsidR="00DF467E" w:rsidRPr="00DF467E" w:rsidRDefault="00DF467E">
      <w:pPr>
        <w:numPr>
          <w:ilvl w:val="2"/>
          <w:numId w:val="114"/>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The DPWI – PMTE may consider subject to National Treasury approval an equity shareholding of 35% maximum towards the development having consulted with the prospective developer.</w:t>
      </w:r>
    </w:p>
    <w:p w14:paraId="3104CA21" w14:textId="77777777" w:rsidR="00DF467E" w:rsidRPr="00DF467E" w:rsidRDefault="00DF467E">
      <w:pPr>
        <w:numPr>
          <w:ilvl w:val="2"/>
          <w:numId w:val="114"/>
        </w:numPr>
        <w:tabs>
          <w:tab w:val="center" w:pos="5040"/>
          <w:tab w:val="left" w:pos="8460"/>
        </w:tabs>
        <w:spacing w:before="200" w:after="20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The submission of a RFP shall presume complete acceptance of all the conditions and requirements stipulated in this document.</w:t>
      </w:r>
    </w:p>
    <w:p w14:paraId="1FCB1DF2" w14:textId="77777777" w:rsidR="00DF467E" w:rsidRPr="00DF467E" w:rsidRDefault="00DF467E">
      <w:pPr>
        <w:numPr>
          <w:ilvl w:val="2"/>
          <w:numId w:val="114"/>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lastRenderedPageBreak/>
        <w:t xml:space="preserve">The Department is not bound to accept any RFPs and reserves the right to accept any RFPs in whole or in part. </w:t>
      </w:r>
    </w:p>
    <w:p w14:paraId="4E488B1B" w14:textId="77777777" w:rsidR="00DF467E" w:rsidRPr="00DF467E" w:rsidRDefault="00DF467E">
      <w:pPr>
        <w:numPr>
          <w:ilvl w:val="2"/>
          <w:numId w:val="114"/>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All proposal documentation received shall be deemed DPWI property and shall not be returned or thus requested back by any Bidder.  </w:t>
      </w:r>
    </w:p>
    <w:p w14:paraId="500D5B81"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DPWI reserves the right to seek clarification or further information from Bidder(s) and to appoint professionals to advise and verify information on aspects of the Proposals submitted in a manner that the Department deems appropriate. </w:t>
      </w:r>
    </w:p>
    <w:p w14:paraId="2B7C55C2"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Submission of the expression of Interest by a registered financial institution/ guarantor.</w:t>
      </w:r>
    </w:p>
    <w:p w14:paraId="5BF2AA8C"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non-acceptance or variation of any of the conditions, or the inclusion of any other conditions in the Proposal Call document by the Bidder(s) will be disqualified. </w:t>
      </w:r>
    </w:p>
    <w:p w14:paraId="0785AA1C"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Proposal(s) will be evaluated by NDPWI. NDPWI may accept any Proposal in whole or in part and is not bound to accept any Proposal.</w:t>
      </w:r>
    </w:p>
    <w:p w14:paraId="2DDBA135"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information required in the Bid documents must be provided accurately and honestly. All details provided by the Bidder(s) will be regarded as material representation, which the Department base the evaluation of the Proposal on. Any misrepresentation will be treated as material and will result in the disqualification of the Proposal by the Department. </w:t>
      </w:r>
    </w:p>
    <w:p w14:paraId="5DC42819"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NDPWI reserves the right to negotiate Best and Final Offer (BAFO) with selected Respondents where none of the Proposals meet RFP requirement, are affordable and demonstrate value for money and there is no clear preferred response to the RFP.</w:t>
      </w:r>
    </w:p>
    <w:p w14:paraId="4943299D"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successful prospective tenant(s) will be responsible for and shall bear all costs related to the development of the property including bulk services, rezoning for the required use and any obligations required by local authorities where applicable. </w:t>
      </w:r>
    </w:p>
    <w:p w14:paraId="30A04068"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successful prospective tenants will be responsible for the protection or relocation/removal of all servitudes/restrictions which may be registered over the property, as well as any illegal occupants on various properties. </w:t>
      </w:r>
    </w:p>
    <w:p w14:paraId="0ED39D7E"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successful prospective tenants will be responsible to obtain all statutory approval (Land Use Planning related i.e. Rezoning, subdivisions, Environmental, Water Use </w:t>
      </w:r>
      <w:r w:rsidRPr="00DF467E">
        <w:rPr>
          <w:rFonts w:eastAsia="Calibri" w:cs="Times New Roman"/>
          <w:sz w:val="24"/>
          <w:szCs w:val="24"/>
          <w:lang w:val="en-ZA" w:eastAsia="en-US"/>
        </w:rPr>
        <w:lastRenderedPageBreak/>
        <w:t>License, Site Development Plans, Building Plans, Required studies and related) which are required for the development of the property where applicable.</w:t>
      </w:r>
    </w:p>
    <w:p w14:paraId="674D97BA"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No variant proposals will be considered from the same bidder;</w:t>
      </w:r>
    </w:p>
    <w:p w14:paraId="26C2BA2D"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Tenant / Investor must be registered on Central Supplier Database (CSD). </w:t>
      </w:r>
      <w:bookmarkStart w:id="84" w:name="_Toc505263153"/>
      <w:bookmarkStart w:id="85" w:name="_Toc505263535"/>
      <w:bookmarkStart w:id="86" w:name="_Toc505344506"/>
      <w:bookmarkStart w:id="87" w:name="_Toc506142754"/>
    </w:p>
    <w:p w14:paraId="176D10A4"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All Tenants /Investors will be subjected to a credit, affordability and risk assessment. Only Tenants/ Investors with an acceptable score will be considered. Tenants / Investors are required to submit a recent Business/Consumer Credit Score &amp; Report from a Registered Credit Bureau. The credit bureau report is for the tenant’s own account.</w:t>
      </w:r>
      <w:bookmarkStart w:id="88" w:name="_Toc505263154"/>
      <w:bookmarkStart w:id="89" w:name="_Toc505263536"/>
      <w:bookmarkStart w:id="90" w:name="_Toc505344507"/>
      <w:bookmarkStart w:id="91" w:name="_Toc506142755"/>
      <w:bookmarkEnd w:id="84"/>
      <w:bookmarkEnd w:id="85"/>
      <w:bookmarkEnd w:id="86"/>
      <w:bookmarkEnd w:id="87"/>
    </w:p>
    <w:p w14:paraId="4E241135"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Tenant/Investor will be subjected to a financial due diligence evaluation. The purpose of the evaluation is to assess affordability and financial condition of the Tenant/Investor. The Department will only enter into an agreement with a Tenant/Investor who is financially solvent.</w:t>
      </w:r>
      <w:bookmarkStart w:id="92" w:name="_Toc505263155"/>
      <w:bookmarkStart w:id="93" w:name="_Toc505263537"/>
      <w:bookmarkStart w:id="94" w:name="_Toc505344508"/>
      <w:bookmarkStart w:id="95" w:name="_Toc506142756"/>
      <w:bookmarkEnd w:id="88"/>
      <w:bookmarkEnd w:id="89"/>
      <w:bookmarkEnd w:id="90"/>
      <w:bookmarkEnd w:id="91"/>
    </w:p>
    <w:p w14:paraId="58B50FD8"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An evaluation fee of </w:t>
      </w:r>
      <w:r w:rsidRPr="00DF467E">
        <w:rPr>
          <w:rFonts w:eastAsia="Calibri" w:cs="Times New Roman"/>
          <w:b/>
          <w:sz w:val="24"/>
          <w:szCs w:val="24"/>
          <w:lang w:val="en-ZA" w:eastAsia="en-US"/>
        </w:rPr>
        <w:t>1%</w:t>
      </w:r>
      <w:r w:rsidRPr="00DF467E">
        <w:rPr>
          <w:rFonts w:eastAsia="Calibri" w:cs="Times New Roman"/>
          <w:sz w:val="24"/>
          <w:szCs w:val="24"/>
          <w:lang w:val="en-ZA" w:eastAsia="en-US"/>
        </w:rPr>
        <w:t xml:space="preserve"> of the total value of the investment Proposal might be charged for Proposals with an investment value of R100m and above. Individual Tenants will be contacted after submission of proposals, if the evaluation fee is applicable. </w:t>
      </w:r>
      <w:bookmarkStart w:id="96" w:name="_Toc505263156"/>
      <w:bookmarkStart w:id="97" w:name="_Toc505263538"/>
      <w:bookmarkStart w:id="98" w:name="_Toc505344509"/>
      <w:bookmarkStart w:id="99" w:name="_Toc506142757"/>
      <w:bookmarkEnd w:id="92"/>
      <w:bookmarkEnd w:id="93"/>
      <w:bookmarkEnd w:id="94"/>
      <w:bookmarkEnd w:id="95"/>
    </w:p>
    <w:p w14:paraId="352DB965"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Department will contract with the successful bidder by signing a long term lease agreement.</w:t>
      </w:r>
      <w:bookmarkStart w:id="100" w:name="_Toc505263157"/>
      <w:bookmarkStart w:id="101" w:name="_Toc505263539"/>
      <w:bookmarkStart w:id="102" w:name="_Toc505344510"/>
      <w:bookmarkStart w:id="103" w:name="_Toc506142758"/>
      <w:bookmarkEnd w:id="96"/>
      <w:bookmarkEnd w:id="97"/>
      <w:bookmarkEnd w:id="98"/>
      <w:bookmarkEnd w:id="99"/>
    </w:p>
    <w:p w14:paraId="362E2F0F"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Department will negotiate performance measures with the successful tenant. These performance measures will be incorporated to the lease agreement under the Tenant’s obligation schedule.</w:t>
      </w:r>
      <w:bookmarkEnd w:id="100"/>
      <w:bookmarkEnd w:id="101"/>
      <w:bookmarkEnd w:id="102"/>
      <w:bookmarkEnd w:id="103"/>
      <w:r w:rsidRPr="00DF467E">
        <w:rPr>
          <w:rFonts w:eastAsia="Calibri" w:cs="Times New Roman"/>
          <w:sz w:val="24"/>
          <w:szCs w:val="24"/>
          <w:lang w:val="en-ZA" w:eastAsia="en-US"/>
        </w:rPr>
        <w:t xml:space="preserve"> </w:t>
      </w:r>
      <w:bookmarkStart w:id="104" w:name="_Toc505263159"/>
      <w:bookmarkStart w:id="105" w:name="_Toc505263541"/>
      <w:bookmarkStart w:id="106" w:name="_Toc505344512"/>
      <w:bookmarkStart w:id="107" w:name="_Toc506142760"/>
    </w:p>
    <w:p w14:paraId="24D02459"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Broad Based Black Economic Empowerment (B-BBEE) is applicable to this TOR, as set out in the </w:t>
      </w:r>
      <w:r w:rsidRPr="00DF467E">
        <w:rPr>
          <w:rFonts w:eastAsia="Calibri" w:cs="Times New Roman"/>
          <w:b/>
          <w:sz w:val="24"/>
          <w:szCs w:val="24"/>
          <w:lang w:val="en-ZA" w:eastAsia="en-US"/>
        </w:rPr>
        <w:t>Broad Based Black Economic Empowerment Act 53 of 2003</w:t>
      </w:r>
      <w:r w:rsidRPr="00DF467E">
        <w:rPr>
          <w:rFonts w:eastAsia="Calibri" w:cs="Times New Roman"/>
          <w:sz w:val="24"/>
          <w:szCs w:val="24"/>
          <w:lang w:val="en-ZA" w:eastAsia="en-US"/>
        </w:rPr>
        <w:t>.</w:t>
      </w:r>
      <w:bookmarkStart w:id="108" w:name="_Toc505263161"/>
      <w:bookmarkStart w:id="109" w:name="_Toc505263543"/>
      <w:bookmarkStart w:id="110" w:name="_Toc505344514"/>
      <w:bookmarkStart w:id="111" w:name="_Toc506142762"/>
      <w:bookmarkEnd w:id="104"/>
      <w:bookmarkEnd w:id="105"/>
      <w:bookmarkEnd w:id="106"/>
      <w:bookmarkEnd w:id="107"/>
    </w:p>
    <w:p w14:paraId="600F3243"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Department, at its sole discretion, reserves the right to interview the Tenant/Investor for clarification on any issue pertaining to the Tenant’s / Investor’s RFP documentation and to further negotiate with the Tenant /Investor on any aspect related to the proposal.</w:t>
      </w:r>
      <w:bookmarkEnd w:id="108"/>
      <w:bookmarkEnd w:id="109"/>
      <w:bookmarkEnd w:id="110"/>
      <w:bookmarkEnd w:id="111"/>
      <w:r w:rsidRPr="00DF467E">
        <w:rPr>
          <w:rFonts w:eastAsia="Calibri" w:cs="Times New Roman"/>
          <w:sz w:val="24"/>
          <w:szCs w:val="24"/>
          <w:lang w:val="en-ZA" w:eastAsia="en-US"/>
        </w:rPr>
        <w:t xml:space="preserve"> </w:t>
      </w:r>
      <w:bookmarkStart w:id="112" w:name="_Toc505263162"/>
      <w:bookmarkStart w:id="113" w:name="_Toc505263544"/>
      <w:bookmarkStart w:id="114" w:name="_Toc505344515"/>
      <w:bookmarkStart w:id="115" w:name="_Toc506142763"/>
    </w:p>
    <w:p w14:paraId="42081C91"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submission of a proposal shall presume complete acceptance of all the conditions and requirements stipulated in this document.</w:t>
      </w:r>
      <w:bookmarkStart w:id="116" w:name="_Toc505263163"/>
      <w:bookmarkStart w:id="117" w:name="_Toc505263545"/>
      <w:bookmarkStart w:id="118" w:name="_Toc505344516"/>
      <w:bookmarkStart w:id="119" w:name="_Toc506142764"/>
      <w:bookmarkEnd w:id="112"/>
      <w:bookmarkEnd w:id="113"/>
      <w:bookmarkEnd w:id="114"/>
      <w:bookmarkEnd w:id="115"/>
    </w:p>
    <w:p w14:paraId="4C3CB38D" w14:textId="77777777" w:rsidR="00DF467E" w:rsidRPr="00DF467E" w:rsidRDefault="00DF467E">
      <w:pPr>
        <w:keepNext/>
        <w:keepLines/>
        <w:numPr>
          <w:ilvl w:val="0"/>
          <w:numId w:val="114"/>
        </w:numPr>
        <w:spacing w:before="240" w:after="240" w:line="360" w:lineRule="auto"/>
        <w:outlineLvl w:val="0"/>
        <w:rPr>
          <w:b/>
          <w:bCs/>
          <w:sz w:val="24"/>
          <w:szCs w:val="24"/>
          <w:lang w:eastAsia="en-US"/>
        </w:rPr>
      </w:pPr>
      <w:bookmarkStart w:id="120" w:name="_Toc184899117"/>
      <w:r w:rsidRPr="00DF467E">
        <w:rPr>
          <w:b/>
          <w:bCs/>
          <w:sz w:val="24"/>
          <w:szCs w:val="24"/>
          <w:lang w:eastAsia="en-US"/>
        </w:rPr>
        <w:lastRenderedPageBreak/>
        <w:t>Form and Annexures</w:t>
      </w:r>
      <w:bookmarkEnd w:id="116"/>
      <w:bookmarkEnd w:id="117"/>
      <w:bookmarkEnd w:id="118"/>
      <w:bookmarkEnd w:id="119"/>
      <w:bookmarkEnd w:id="120"/>
    </w:p>
    <w:p w14:paraId="4FC10FFF" w14:textId="77777777" w:rsidR="00DF467E" w:rsidRPr="00DF467E" w:rsidRDefault="00DF467E">
      <w:pPr>
        <w:numPr>
          <w:ilvl w:val="1"/>
          <w:numId w:val="114"/>
        </w:numPr>
        <w:spacing w:after="200" w:line="276" w:lineRule="auto"/>
        <w:contextualSpacing/>
        <w:rPr>
          <w:rFonts w:eastAsia="Calibri"/>
          <w:sz w:val="24"/>
          <w:szCs w:val="24"/>
          <w:lang w:val="en-ZA" w:eastAsia="en-US"/>
        </w:rPr>
      </w:pPr>
      <w:r w:rsidRPr="00DF467E">
        <w:rPr>
          <w:rFonts w:eastAsia="Calibri"/>
          <w:sz w:val="24"/>
          <w:szCs w:val="24"/>
          <w:lang w:val="en-ZA" w:eastAsia="en-US"/>
        </w:rPr>
        <w:t>Forms - Tenant/ Investor Application form</w:t>
      </w:r>
    </w:p>
    <w:p w14:paraId="3C8F996E" w14:textId="77777777" w:rsidR="00DF467E" w:rsidRPr="00DF467E" w:rsidRDefault="00DF467E">
      <w:pPr>
        <w:numPr>
          <w:ilvl w:val="1"/>
          <w:numId w:val="114"/>
        </w:numPr>
        <w:spacing w:after="200" w:line="276" w:lineRule="auto"/>
        <w:contextualSpacing/>
        <w:rPr>
          <w:rFonts w:eastAsia="Calibri"/>
          <w:sz w:val="24"/>
          <w:szCs w:val="24"/>
          <w:lang w:val="en-ZA" w:eastAsia="en-US"/>
        </w:rPr>
      </w:pPr>
      <w:r w:rsidRPr="00DF467E">
        <w:rPr>
          <w:rFonts w:eastAsia="Calibri" w:cs="Times New Roman"/>
          <w:sz w:val="24"/>
          <w:szCs w:val="24"/>
          <w:lang w:val="en-ZA" w:eastAsia="en-US"/>
        </w:rPr>
        <w:t>Annexure - List of advertised properties</w:t>
      </w:r>
    </w:p>
    <w:p w14:paraId="6BFDEB19" w14:textId="77777777" w:rsidR="00DF467E" w:rsidRPr="00DF467E" w:rsidRDefault="00DF467E" w:rsidP="00DF467E">
      <w:pPr>
        <w:spacing w:after="200" w:line="276" w:lineRule="auto"/>
        <w:ind w:left="720"/>
        <w:contextualSpacing/>
        <w:rPr>
          <w:rFonts w:eastAsia="Calibri"/>
          <w:sz w:val="24"/>
          <w:szCs w:val="24"/>
          <w:lang w:val="en-ZA" w:eastAsia="en-US"/>
        </w:rPr>
      </w:pPr>
    </w:p>
    <w:p w14:paraId="07310BA2" w14:textId="77777777" w:rsidR="00DF467E" w:rsidRPr="00DF467E" w:rsidRDefault="00DF467E">
      <w:pPr>
        <w:keepNext/>
        <w:numPr>
          <w:ilvl w:val="0"/>
          <w:numId w:val="114"/>
        </w:numPr>
        <w:spacing w:after="240"/>
        <w:ind w:left="403" w:hanging="403"/>
        <w:outlineLvl w:val="0"/>
        <w:rPr>
          <w:b/>
          <w:bCs/>
          <w:color w:val="000000"/>
          <w:sz w:val="22"/>
          <w:szCs w:val="24"/>
          <w:lang w:val="en-ZA" w:eastAsia="en-ZA"/>
        </w:rPr>
      </w:pPr>
      <w:bookmarkStart w:id="121" w:name="_Toc184899118"/>
      <w:r w:rsidRPr="00DF467E">
        <w:rPr>
          <w:b/>
          <w:bCs/>
          <w:sz w:val="22"/>
          <w:szCs w:val="24"/>
          <w:lang w:eastAsia="en-US"/>
        </w:rPr>
        <w:t>Key Deliverables for Development Proposal</w:t>
      </w:r>
      <w:bookmarkEnd w:id="121"/>
      <w:r w:rsidRPr="00DF467E">
        <w:rPr>
          <w:b/>
          <w:bCs/>
          <w:sz w:val="22"/>
          <w:szCs w:val="24"/>
          <w:lang w:eastAsia="en-US"/>
        </w:rPr>
        <w:t xml:space="preserve"> </w:t>
      </w:r>
    </w:p>
    <w:p w14:paraId="7F97E88A" w14:textId="77777777" w:rsidR="00DF467E" w:rsidRPr="00DF467E" w:rsidRDefault="00DF467E" w:rsidP="00DF467E">
      <w:pPr>
        <w:spacing w:after="160" w:line="360" w:lineRule="auto"/>
        <w:jc w:val="both"/>
        <w:rPr>
          <w:sz w:val="24"/>
          <w:szCs w:val="24"/>
          <w:lang w:eastAsia="en-US"/>
        </w:rPr>
      </w:pPr>
      <w:r w:rsidRPr="00DF467E">
        <w:rPr>
          <w:sz w:val="24"/>
          <w:szCs w:val="24"/>
          <w:lang w:eastAsia="en-US"/>
        </w:rPr>
        <w:t xml:space="preserve">The prospective bidders are required to fully respond to following elements of the development proposal: </w:t>
      </w:r>
    </w:p>
    <w:p w14:paraId="01C0FA29" w14:textId="77777777" w:rsidR="00DF467E" w:rsidRPr="00DF467E" w:rsidRDefault="00DF467E">
      <w:pPr>
        <w:numPr>
          <w:ilvl w:val="0"/>
          <w:numId w:val="98"/>
        </w:numPr>
        <w:autoSpaceDE w:val="0"/>
        <w:autoSpaceDN w:val="0"/>
        <w:adjustRightInd w:val="0"/>
        <w:spacing w:after="160" w:line="360" w:lineRule="auto"/>
        <w:ind w:left="1134" w:hanging="357"/>
        <w:rPr>
          <w:color w:val="000000"/>
          <w:sz w:val="24"/>
          <w:szCs w:val="24"/>
          <w:lang w:val="en-US" w:eastAsia="en-US"/>
        </w:rPr>
      </w:pPr>
      <w:r w:rsidRPr="00DF467E">
        <w:rPr>
          <w:b/>
          <w:bCs/>
          <w:color w:val="000000"/>
          <w:sz w:val="24"/>
          <w:szCs w:val="24"/>
          <w:lang w:val="en-US" w:eastAsia="en-US"/>
        </w:rPr>
        <w:t xml:space="preserve">Company Overview/ Company Profile </w:t>
      </w:r>
    </w:p>
    <w:p w14:paraId="6349AC77" w14:textId="77777777" w:rsidR="00DF467E" w:rsidRPr="00DF467E" w:rsidRDefault="00DF467E">
      <w:pPr>
        <w:numPr>
          <w:ilvl w:val="0"/>
          <w:numId w:val="98"/>
        </w:numPr>
        <w:autoSpaceDE w:val="0"/>
        <w:autoSpaceDN w:val="0"/>
        <w:adjustRightInd w:val="0"/>
        <w:spacing w:after="240" w:line="360" w:lineRule="auto"/>
        <w:ind w:left="1134"/>
        <w:rPr>
          <w:color w:val="000000"/>
          <w:sz w:val="24"/>
          <w:szCs w:val="24"/>
          <w:lang w:val="en-US" w:eastAsia="en-US"/>
        </w:rPr>
      </w:pPr>
      <w:r w:rsidRPr="00DF467E">
        <w:rPr>
          <w:b/>
          <w:bCs/>
          <w:color w:val="000000"/>
          <w:sz w:val="24"/>
          <w:szCs w:val="24"/>
          <w:lang w:val="en-US" w:eastAsia="en-US"/>
        </w:rPr>
        <w:t>Development Proposal</w:t>
      </w:r>
    </w:p>
    <w:p w14:paraId="1C6A4C91" w14:textId="77777777" w:rsidR="00DF467E" w:rsidRPr="00DF467E" w:rsidRDefault="00DF467E" w:rsidP="00DF467E">
      <w:pPr>
        <w:spacing w:after="160" w:line="360" w:lineRule="auto"/>
        <w:ind w:left="1134"/>
        <w:jc w:val="both"/>
        <w:rPr>
          <w:sz w:val="24"/>
          <w:szCs w:val="24"/>
          <w:lang w:eastAsia="en-US"/>
        </w:rPr>
      </w:pPr>
      <w:r w:rsidRPr="00DF467E">
        <w:rPr>
          <w:sz w:val="24"/>
          <w:szCs w:val="24"/>
          <w:lang w:eastAsia="en-US"/>
        </w:rPr>
        <w:t xml:space="preserve">Prospective bidders are required to submit a concise development proposal for the site. The development proposal must include a concept Site Development Plan, an Architectural concept of the proposed development and proposed tenanting. Development Proposal to consider: </w:t>
      </w:r>
    </w:p>
    <w:p w14:paraId="35082068"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Proposed highest and best use and associated market research </w:t>
      </w:r>
    </w:p>
    <w:p w14:paraId="13D0056F"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Proposed Concept Plans including architectural drawings </w:t>
      </w:r>
    </w:p>
    <w:p w14:paraId="2E6D2A06"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Development Methodology </w:t>
      </w:r>
    </w:p>
    <w:p w14:paraId="2CF1F296"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Detailed Plan/programme with timelines </w:t>
      </w:r>
    </w:p>
    <w:p w14:paraId="58F42621"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Operational Management plan </w:t>
      </w:r>
    </w:p>
    <w:p w14:paraId="29679E53"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Tenanting plan </w:t>
      </w:r>
    </w:p>
    <w:p w14:paraId="0731A3EF"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Auxiliary Infrastructure provision and improvement</w:t>
      </w:r>
    </w:p>
    <w:p w14:paraId="166AA9C5"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Mixed-use Development integration and Interface the maritime element</w:t>
      </w:r>
    </w:p>
    <w:p w14:paraId="14FFA8E9" w14:textId="77777777" w:rsidR="00DF467E" w:rsidRPr="00DF467E" w:rsidRDefault="00DF467E">
      <w:pPr>
        <w:numPr>
          <w:ilvl w:val="0"/>
          <w:numId w:val="98"/>
        </w:numPr>
        <w:autoSpaceDE w:val="0"/>
        <w:autoSpaceDN w:val="0"/>
        <w:adjustRightInd w:val="0"/>
        <w:spacing w:after="240" w:line="360" w:lineRule="auto"/>
        <w:ind w:left="1134"/>
        <w:rPr>
          <w:color w:val="000000"/>
          <w:sz w:val="24"/>
          <w:szCs w:val="24"/>
          <w:lang w:val="en-US" w:eastAsia="en-US"/>
        </w:rPr>
      </w:pPr>
      <w:r w:rsidRPr="00DF467E">
        <w:rPr>
          <w:b/>
          <w:bCs/>
          <w:color w:val="000000"/>
          <w:sz w:val="24"/>
          <w:szCs w:val="24"/>
          <w:lang w:val="en-US" w:eastAsia="en-US"/>
        </w:rPr>
        <w:t>Design and Architectural Impressions</w:t>
      </w:r>
    </w:p>
    <w:p w14:paraId="2EFFAAEB"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Descriptions with rendering of proposed development or refurbishment </w:t>
      </w:r>
    </w:p>
    <w:p w14:paraId="214CBCA9"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Proposed designs, architectural impressions, furnishings etc. </w:t>
      </w:r>
    </w:p>
    <w:p w14:paraId="17EE5738" w14:textId="77777777" w:rsidR="00DF467E" w:rsidRPr="00DF467E" w:rsidRDefault="00DF467E">
      <w:pPr>
        <w:keepNext/>
        <w:numPr>
          <w:ilvl w:val="1"/>
          <w:numId w:val="114"/>
        </w:numPr>
        <w:spacing w:before="180" w:after="160" w:line="360" w:lineRule="auto"/>
        <w:ind w:left="788" w:hanging="79"/>
        <w:outlineLvl w:val="1"/>
        <w:rPr>
          <w:b/>
          <w:bCs/>
          <w:sz w:val="24"/>
          <w:szCs w:val="24"/>
          <w:lang w:eastAsia="en-US"/>
        </w:rPr>
      </w:pPr>
      <w:bookmarkStart w:id="122" w:name="_Toc184899119"/>
      <w:r w:rsidRPr="00DF467E">
        <w:rPr>
          <w:b/>
          <w:bCs/>
          <w:sz w:val="24"/>
          <w:szCs w:val="24"/>
          <w:lang w:eastAsia="en-US"/>
        </w:rPr>
        <w:t>Project property Overview</w:t>
      </w:r>
      <w:bookmarkEnd w:id="122"/>
    </w:p>
    <w:p w14:paraId="2D94BF2F" w14:textId="77777777" w:rsidR="00DF467E" w:rsidRPr="00DF467E" w:rsidRDefault="00DF467E" w:rsidP="00DF467E">
      <w:pPr>
        <w:spacing w:before="160" w:after="160" w:line="360" w:lineRule="auto"/>
        <w:ind w:left="788"/>
        <w:jc w:val="both"/>
        <w:rPr>
          <w:sz w:val="24"/>
          <w:szCs w:val="24"/>
          <w:lang w:eastAsia="en-US"/>
        </w:rPr>
      </w:pPr>
      <w:r w:rsidRPr="00DF467E">
        <w:rPr>
          <w:sz w:val="24"/>
          <w:szCs w:val="24"/>
          <w:lang w:eastAsia="en-US"/>
        </w:rPr>
        <w:t xml:space="preserve">PMTE seeks to fulfil its responsibility to effectively trade and manage state properties by optimising the utilization of its fixed asset portfolio via the State Asset Optimisation Programme (SAOP). </w:t>
      </w:r>
    </w:p>
    <w:p w14:paraId="3E773E9F" w14:textId="77777777" w:rsidR="00DF467E" w:rsidRPr="00DF467E" w:rsidRDefault="00DF467E" w:rsidP="00DF467E">
      <w:pPr>
        <w:spacing w:after="240" w:line="360" w:lineRule="auto"/>
        <w:ind w:left="788"/>
        <w:jc w:val="both"/>
        <w:rPr>
          <w:sz w:val="24"/>
          <w:szCs w:val="24"/>
          <w:lang w:eastAsia="en-US"/>
        </w:rPr>
      </w:pPr>
      <w:r w:rsidRPr="00DF467E">
        <w:rPr>
          <w:sz w:val="24"/>
          <w:szCs w:val="24"/>
          <w:lang w:eastAsia="en-US"/>
        </w:rPr>
        <w:t xml:space="preserve">Through the SAOP, The Department intends to let out the following properties for leasing, redevelopment and management. The table contains the description of the </w:t>
      </w:r>
      <w:r w:rsidRPr="00DF467E">
        <w:rPr>
          <w:sz w:val="24"/>
          <w:szCs w:val="24"/>
          <w:lang w:eastAsia="en-US"/>
        </w:rPr>
        <w:lastRenderedPageBreak/>
        <w:t xml:space="preserve">various properties for which proposals are invited for leasing, development and management:  </w:t>
      </w:r>
    </w:p>
    <w:p w14:paraId="4A64BA41" w14:textId="0F4D104D" w:rsidR="001A78BE" w:rsidRDefault="001A78BE" w:rsidP="001A78BE"/>
    <w:p w14:paraId="154A2B54" w14:textId="77777777" w:rsidR="001A78BE" w:rsidRDefault="001A78BE" w:rsidP="001A78BE"/>
    <w:p w14:paraId="596CF594" w14:textId="77777777" w:rsidR="001A78BE" w:rsidRPr="001A78BE" w:rsidRDefault="001A78BE" w:rsidP="001A78BE"/>
    <w:p w14:paraId="44161438" w14:textId="2B77539E" w:rsidR="0047205B" w:rsidRDefault="00A3359A" w:rsidP="002C279E">
      <w:pPr>
        <w:pStyle w:val="Heading1"/>
        <w:rPr>
          <w:b/>
        </w:rPr>
      </w:pPr>
      <w:r w:rsidRPr="00A3359A">
        <w:rPr>
          <w:noProof/>
        </w:rPr>
        <w:drawing>
          <wp:inline distT="0" distB="0" distL="0" distR="0" wp14:anchorId="21774E39" wp14:editId="7008EB87">
            <wp:extent cx="6768465" cy="5834080"/>
            <wp:effectExtent l="0" t="0" r="0" b="0"/>
            <wp:docPr id="624315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79353" cy="5843465"/>
                    </a:xfrm>
                    <a:prstGeom prst="rect">
                      <a:avLst/>
                    </a:prstGeom>
                    <a:noFill/>
                    <a:ln>
                      <a:noFill/>
                    </a:ln>
                  </pic:spPr>
                </pic:pic>
              </a:graphicData>
            </a:graphic>
          </wp:inline>
        </w:drawing>
      </w:r>
    </w:p>
    <w:p w14:paraId="46C2DAA0" w14:textId="7F8B1139" w:rsidR="00D13C6F" w:rsidRPr="002C4501" w:rsidRDefault="00F11C54" w:rsidP="002C4501">
      <w:pPr>
        <w:rPr>
          <w:b/>
          <w:kern w:val="20"/>
          <w:position w:val="18"/>
          <w:sz w:val="24"/>
        </w:rPr>
      </w:pPr>
      <w:r>
        <w:rPr>
          <w:b/>
        </w:rPr>
        <w:br w:type="page"/>
      </w:r>
    </w:p>
    <w:p w14:paraId="3C4A0E0F" w14:textId="77777777" w:rsidR="00F345FE" w:rsidRPr="00F345FE" w:rsidRDefault="00F345FE" w:rsidP="00F345FE"/>
    <w:bookmarkStart w:id="123" w:name="_Toc142075109" w:displacedByCustomXml="next"/>
    <w:sdt>
      <w:sdtPr>
        <w:rPr>
          <w:b/>
        </w:rPr>
        <w:id w:val="-690377412"/>
        <w:lock w:val="sdtContentLocked"/>
        <w:placeholder>
          <w:docPart w:val="DefaultPlaceholder_1081868574"/>
        </w:placeholder>
      </w:sdtPr>
      <w:sdtContent>
        <w:p w14:paraId="000A1870" w14:textId="77777777" w:rsidR="00D13C6F" w:rsidRDefault="00A72731" w:rsidP="002C279E">
          <w:pPr>
            <w:pStyle w:val="Heading1"/>
            <w:rPr>
              <w:b/>
            </w:rPr>
          </w:pPr>
          <w:r w:rsidRPr="000E5C83">
            <w:rPr>
              <w:b/>
            </w:rPr>
            <w:t>PRICING SCHEDULE</w:t>
          </w:r>
        </w:p>
      </w:sdtContent>
    </w:sdt>
    <w:bookmarkEnd w:id="123" w:displacedByCustomXml="prev"/>
    <w:p w14:paraId="1E584300" w14:textId="77777777" w:rsidR="00F62019" w:rsidRDefault="00F62019" w:rsidP="00184BD4">
      <w:pPr>
        <w:rPr>
          <w:b/>
          <w:bCs/>
          <w:snapToGrid w:val="0"/>
        </w:rPr>
      </w:pPr>
    </w:p>
    <w:p w14:paraId="3B0F2753" w14:textId="34F710CA" w:rsidR="009D47EC" w:rsidRDefault="009D47EC" w:rsidP="009D47EC">
      <w:pPr>
        <w:spacing w:before="60" w:after="120" w:line="259" w:lineRule="auto"/>
        <w:ind w:left="-6"/>
        <w:rPr>
          <w:b/>
        </w:rPr>
      </w:pPr>
      <w:r w:rsidRPr="001A78BE">
        <w:rPr>
          <w:b/>
        </w:rPr>
        <w:t xml:space="preserve">Bid no: </w:t>
      </w:r>
      <w:sdt>
        <w:sdtPr>
          <w:rPr>
            <w:b/>
          </w:rPr>
          <w:alias w:val="Keywords"/>
          <w:tag w:val=""/>
          <w:id w:val="-566571805"/>
          <w:lock w:val="sdtContentLocked"/>
          <w:placeholder>
            <w:docPart w:val="1BCD0CE2B42646F682B6B87EA816F893"/>
          </w:placeholder>
          <w:dataBinding w:prefixMappings="xmlns:ns0='http://purl.org/dc/elements/1.1/' xmlns:ns1='http://schemas.openxmlformats.org/package/2006/metadata/core-properties' " w:xpath="/ns1:coreProperties[1]/ns1:keywords[1]" w:storeItemID="{6C3C8BC8-F283-45AE-878A-BAB7291924A1}"/>
          <w:text/>
        </w:sdtPr>
        <w:sdtContent>
          <w:r w:rsidR="00F2268D">
            <w:rPr>
              <w:b/>
            </w:rPr>
            <w:t>H24/025PF</w:t>
          </w:r>
        </w:sdtContent>
      </w:sdt>
      <w:r w:rsidRPr="001A78BE">
        <w:rPr>
          <w:b/>
        </w:rPr>
        <w:t xml:space="preserve"> </w:t>
      </w:r>
    </w:p>
    <w:p w14:paraId="4F6477D7" w14:textId="7F5D0D27" w:rsidR="009D47EC" w:rsidRPr="001A78BE" w:rsidRDefault="009D47EC" w:rsidP="009D47EC">
      <w:pPr>
        <w:pStyle w:val="CommentText"/>
        <w:jc w:val="both"/>
        <w:rPr>
          <w:b/>
        </w:rPr>
      </w:pPr>
      <w:r w:rsidRPr="002D2B5B">
        <w:rPr>
          <w:b/>
          <w:snapToGrid w:val="0"/>
        </w:rPr>
        <w:t>Bid/ Project Description</w:t>
      </w:r>
      <w:r>
        <w:rPr>
          <w:b/>
          <w:snapToGrid w:val="0"/>
        </w:rPr>
        <w:t>:</w:t>
      </w:r>
      <w:r>
        <w:rPr>
          <w:b/>
        </w:rPr>
        <w:t xml:space="preserve"> </w:t>
      </w:r>
      <w:sdt>
        <w:sdtPr>
          <w:rPr>
            <w:b/>
          </w:rPr>
          <w:alias w:val="Bid / Quotation Description"/>
          <w:tag w:val=""/>
          <w:id w:val="-1728370387"/>
          <w:lock w:val="sdtContentLocked"/>
          <w:placeholder>
            <w:docPart w:val="70116D0D5098485591D12BA6DBE417BF"/>
          </w:placeholder>
          <w:dataBinding w:prefixMappings="xmlns:ns0='http://schemas.microsoft.com/office/2006/coverPageProps' " w:xpath="/ns0:CoverPageProperties[1]/ns0:Abstract[1]" w:storeItemID="{55AF091B-3C7A-41E3-B477-F2FDAA23CFDA}"/>
          <w:text/>
        </w:sdtPr>
        <w:sdtContent>
          <w:r w:rsidR="00BB0ADC">
            <w:rPr>
              <w:b/>
            </w:rPr>
            <w:t>REQUEST FOR PROPOSAL (RFP) ON LONG-TERM LEASING AND DEVELOPMENT OF UNUTILIZED STATE-OWNED IMMOVABLE PROPERTIES IN BLOEMFONTEIN REGIONAL OFFICE (CLUSTER10)</w:t>
          </w:r>
        </w:sdtContent>
      </w:sdt>
    </w:p>
    <w:p w14:paraId="5C564108" w14:textId="77777777" w:rsidR="00B15D6E" w:rsidRDefault="00B15D6E" w:rsidP="00184BD4">
      <w:pPr>
        <w:rPr>
          <w:bCs/>
          <w:snapToGrid w:val="0"/>
        </w:rPr>
      </w:pPr>
    </w:p>
    <w:p w14:paraId="7409A625" w14:textId="77777777" w:rsidR="001C59E1" w:rsidRDefault="001C59E1" w:rsidP="001C59E1">
      <w:pPr>
        <w:rPr>
          <w:snapToGrid w:val="0"/>
        </w:rPr>
      </w:pPr>
    </w:p>
    <w:p w14:paraId="4709FC3D" w14:textId="77777777" w:rsidR="001C59E1" w:rsidRDefault="001C59E1" w:rsidP="001C59E1"/>
    <w:p w14:paraId="651E7A56" w14:textId="77777777" w:rsidR="00B15D6E" w:rsidRDefault="00B15D6E" w:rsidP="00184BD4">
      <w:pPr>
        <w:rPr>
          <w:bCs/>
          <w:snapToGrid w:val="0"/>
        </w:rPr>
      </w:pPr>
    </w:p>
    <w:p w14:paraId="5D482EB3" w14:textId="77777777" w:rsidR="001C59E1" w:rsidRDefault="001C59E1" w:rsidP="00184BD4">
      <w:pPr>
        <w:rPr>
          <w:bCs/>
          <w:snapToGrid w:val="0"/>
        </w:rPr>
      </w:pPr>
    </w:p>
    <w:p w14:paraId="353473BA" w14:textId="77777777" w:rsidR="00202439" w:rsidRDefault="00202439">
      <w:pPr>
        <w:rPr>
          <w:b/>
          <w:kern w:val="20"/>
          <w:position w:val="18"/>
          <w:sz w:val="28"/>
        </w:rPr>
      </w:pPr>
      <w:r>
        <w:rPr>
          <w:b/>
          <w:kern w:val="20"/>
          <w:position w:val="18"/>
          <w:sz w:val="28"/>
        </w:rPr>
        <w:br w:type="page"/>
      </w:r>
    </w:p>
    <w:p w14:paraId="38487339" w14:textId="77777777" w:rsidR="00A72731" w:rsidRDefault="00A72731" w:rsidP="00D13C6F">
      <w:pPr>
        <w:pStyle w:val="Heading1"/>
        <w:tabs>
          <w:tab w:val="clear" w:pos="3119"/>
          <w:tab w:val="left" w:pos="284"/>
        </w:tabs>
        <w:jc w:val="left"/>
        <w:rPr>
          <w:b/>
          <w:sz w:val="22"/>
        </w:rPr>
        <w:sectPr w:rsidR="00A72731" w:rsidSect="00715336">
          <w:pgSz w:w="11907" w:h="16840" w:code="9"/>
          <w:pgMar w:top="567" w:right="1275" w:bottom="709" w:left="1080" w:header="426" w:footer="680" w:gutter="0"/>
          <w:cols w:space="720"/>
          <w:formProt w:val="0"/>
          <w:docGrid w:linePitch="272"/>
        </w:sectPr>
      </w:pPr>
    </w:p>
    <w:p w14:paraId="4E792494" w14:textId="77777777" w:rsidR="00D13C6F" w:rsidRDefault="00D13C6F" w:rsidP="00D13C6F">
      <w:pPr>
        <w:pStyle w:val="Heading1"/>
        <w:tabs>
          <w:tab w:val="clear" w:pos="3119"/>
          <w:tab w:val="left" w:pos="284"/>
        </w:tabs>
        <w:jc w:val="left"/>
        <w:rPr>
          <w:b/>
          <w:sz w:val="22"/>
        </w:rPr>
      </w:pPr>
    </w:p>
    <w:p w14:paraId="187D1790" w14:textId="77777777" w:rsidR="00D13C6F" w:rsidRDefault="00D13C6F" w:rsidP="00D13C6F">
      <w:pPr>
        <w:pStyle w:val="Heading1"/>
        <w:tabs>
          <w:tab w:val="clear" w:pos="3119"/>
          <w:tab w:val="left" w:pos="284"/>
        </w:tabs>
        <w:jc w:val="left"/>
        <w:rPr>
          <w:b/>
          <w:sz w:val="22"/>
        </w:rPr>
      </w:pPr>
    </w:p>
    <w:p w14:paraId="11FDA1F8" w14:textId="77777777" w:rsidR="00933367" w:rsidRPr="006B29E8" w:rsidRDefault="00933367" w:rsidP="00D13C6F">
      <w:pPr>
        <w:pStyle w:val="Heading1"/>
        <w:tabs>
          <w:tab w:val="clear" w:pos="3119"/>
          <w:tab w:val="left" w:pos="284"/>
        </w:tabs>
        <w:jc w:val="left"/>
        <w:rPr>
          <w:b/>
          <w:sz w:val="22"/>
        </w:rPr>
      </w:pPr>
      <w:bookmarkStart w:id="124" w:name="_Toc142075110"/>
      <w:r w:rsidRPr="006B29E8">
        <w:rPr>
          <w:b/>
          <w:sz w:val="22"/>
        </w:rPr>
        <w:t>PA-11:  BIDDER’S DISCLOSURE</w:t>
      </w:r>
      <w:bookmarkEnd w:id="124"/>
    </w:p>
    <w:p w14:paraId="4A3B527A" w14:textId="77777777" w:rsidR="002A5641" w:rsidRPr="002A74A1" w:rsidRDefault="002A5641" w:rsidP="00933367">
      <w:pPr>
        <w:ind w:right="-22"/>
        <w:jc w:val="center"/>
        <w:rPr>
          <w:lang w:val="en-ZA"/>
        </w:rPr>
      </w:pPr>
    </w:p>
    <w:p w14:paraId="60D7F2AD" w14:textId="77777777" w:rsidR="007A03A5" w:rsidRPr="002A74A1" w:rsidRDefault="007A03A5" w:rsidP="00D97B67">
      <w:pPr>
        <w:widowControl w:val="0"/>
        <w:numPr>
          <w:ilvl w:val="0"/>
          <w:numId w:val="9"/>
        </w:numPr>
        <w:ind w:left="540" w:hanging="540"/>
        <w:jc w:val="both"/>
        <w:rPr>
          <w:b/>
        </w:rPr>
      </w:pPr>
      <w:r w:rsidRPr="002A74A1">
        <w:rPr>
          <w:b/>
        </w:rPr>
        <w:t>PURPOSE OF THE FORM</w:t>
      </w:r>
    </w:p>
    <w:p w14:paraId="5785C750" w14:textId="77777777" w:rsidR="007A03A5" w:rsidRPr="002A74A1" w:rsidRDefault="007A03A5" w:rsidP="007A03A5">
      <w:pPr>
        <w:ind w:left="709"/>
        <w:jc w:val="both"/>
      </w:pPr>
    </w:p>
    <w:p w14:paraId="423C3A8E" w14:textId="77777777" w:rsidR="007A03A5" w:rsidRPr="002A74A1" w:rsidRDefault="007A03A5" w:rsidP="007A03A5">
      <w:pPr>
        <w:ind w:left="540"/>
        <w:jc w:val="both"/>
      </w:pPr>
      <w:r w:rsidRPr="002A74A1">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B9F220B" w14:textId="77777777" w:rsidR="007A03A5" w:rsidRPr="002A74A1" w:rsidRDefault="007A03A5" w:rsidP="007A03A5">
      <w:pPr>
        <w:ind w:left="540"/>
        <w:jc w:val="both"/>
      </w:pPr>
    </w:p>
    <w:p w14:paraId="42E9CC46" w14:textId="77777777" w:rsidR="007A03A5" w:rsidRPr="002A74A1" w:rsidRDefault="007A03A5" w:rsidP="007A03A5">
      <w:pPr>
        <w:ind w:left="540"/>
        <w:jc w:val="both"/>
      </w:pPr>
      <w:r w:rsidRPr="002A74A1">
        <w:t xml:space="preserve">Where a person/s are listed in the Register for Tender Defaulters and / or the List of Restricted Suppliers, that person will automatically be disqualified from the bid process. </w:t>
      </w:r>
    </w:p>
    <w:p w14:paraId="1E4E6FD3" w14:textId="77777777" w:rsidR="007A03A5" w:rsidRPr="002A74A1" w:rsidRDefault="007A03A5" w:rsidP="007A03A5">
      <w:pPr>
        <w:tabs>
          <w:tab w:val="left" w:pos="7363"/>
          <w:tab w:val="center" w:pos="10530"/>
        </w:tabs>
        <w:jc w:val="both"/>
      </w:pPr>
    </w:p>
    <w:p w14:paraId="4224B5B0" w14:textId="77777777" w:rsidR="007A03A5" w:rsidRPr="002A74A1" w:rsidRDefault="007A03A5" w:rsidP="00D97B67">
      <w:pPr>
        <w:widowControl w:val="0"/>
        <w:numPr>
          <w:ilvl w:val="0"/>
          <w:numId w:val="9"/>
        </w:numPr>
        <w:tabs>
          <w:tab w:val="left" w:pos="-963"/>
          <w:tab w:val="left" w:pos="-720"/>
        </w:tabs>
        <w:ind w:left="540" w:hanging="540"/>
        <w:jc w:val="both"/>
        <w:rPr>
          <w:rFonts w:ascii="Arial Bold" w:hAnsi="Arial Bold"/>
          <w:b/>
          <w:caps/>
        </w:rPr>
      </w:pPr>
      <w:r w:rsidRPr="002A74A1">
        <w:rPr>
          <w:rFonts w:ascii="Arial Bold" w:hAnsi="Arial Bold"/>
          <w:b/>
          <w:caps/>
        </w:rPr>
        <w:t>Bidder’s declaration</w:t>
      </w:r>
      <w:r w:rsidRPr="002A74A1">
        <w:t xml:space="preserve"> </w:t>
      </w:r>
    </w:p>
    <w:p w14:paraId="155AF815" w14:textId="77777777" w:rsidR="007A03A5" w:rsidRPr="002A74A1" w:rsidRDefault="007A03A5" w:rsidP="007A03A5">
      <w:pPr>
        <w:widowControl w:val="0"/>
        <w:tabs>
          <w:tab w:val="left" w:pos="-963"/>
          <w:tab w:val="left" w:pos="-720"/>
        </w:tabs>
        <w:ind w:left="360"/>
        <w:jc w:val="both"/>
        <w:rPr>
          <w:rFonts w:ascii="Arial Bold" w:hAnsi="Arial Bold"/>
          <w:b/>
          <w:caps/>
        </w:rPr>
      </w:pPr>
    </w:p>
    <w:p w14:paraId="5DEBFA9E" w14:textId="77777777" w:rsidR="0067410A" w:rsidRPr="002A74A1" w:rsidRDefault="007A03A5" w:rsidP="00D97B67">
      <w:pPr>
        <w:pStyle w:val="ListParagraph"/>
        <w:widowControl w:val="0"/>
        <w:numPr>
          <w:ilvl w:val="1"/>
          <w:numId w:val="10"/>
        </w:numPr>
        <w:tabs>
          <w:tab w:val="left" w:pos="-963"/>
          <w:tab w:val="left" w:pos="-720"/>
          <w:tab w:val="left" w:pos="540"/>
        </w:tabs>
        <w:ind w:left="540" w:hanging="540"/>
        <w:jc w:val="both"/>
        <w:rPr>
          <w:rFonts w:ascii="Arial Bold" w:hAnsi="Arial Bold"/>
          <w:b/>
          <w:caps/>
        </w:rPr>
      </w:pPr>
      <w:r w:rsidRPr="002A74A1">
        <w:t xml:space="preserve">Is the bidder, or any of its directors / trustees / shareholders / members / partners or any person having </w:t>
      </w:r>
    </w:p>
    <w:p w14:paraId="40FA7A0E" w14:textId="77777777" w:rsidR="007A03A5" w:rsidRPr="002A74A1" w:rsidRDefault="0067410A" w:rsidP="0067410A">
      <w:pPr>
        <w:widowControl w:val="0"/>
        <w:tabs>
          <w:tab w:val="left" w:pos="-963"/>
          <w:tab w:val="left" w:pos="-720"/>
          <w:tab w:val="left" w:pos="540"/>
        </w:tabs>
        <w:jc w:val="both"/>
        <w:rPr>
          <w:rFonts w:ascii="Arial Bold" w:hAnsi="Arial Bold"/>
          <w:b/>
          <w:caps/>
        </w:rPr>
      </w:pPr>
      <w:r w:rsidRPr="002A74A1">
        <w:tab/>
      </w:r>
      <w:r w:rsidR="007A03A5" w:rsidRPr="002A74A1">
        <w:t>a controlling interest</w:t>
      </w:r>
      <w:r w:rsidR="007A03A5" w:rsidRPr="002A74A1">
        <w:rPr>
          <w:vertAlign w:val="superscript"/>
        </w:rPr>
        <w:t>3</w:t>
      </w:r>
      <w:r w:rsidR="007A03A5" w:rsidRPr="002A74A1">
        <w:t xml:space="preserve"> in the enterprise, employed by the state?                    </w:t>
      </w:r>
    </w:p>
    <w:p w14:paraId="6429522F" w14:textId="77777777" w:rsidR="007A03A5" w:rsidRPr="002A74A1" w:rsidRDefault="007A03A5" w:rsidP="007A03A5">
      <w:pPr>
        <w:pStyle w:val="ListParagraph"/>
        <w:widowControl w:val="0"/>
        <w:tabs>
          <w:tab w:val="left" w:pos="-963"/>
          <w:tab w:val="left" w:pos="-720"/>
        </w:tabs>
        <w:ind w:left="360"/>
        <w:jc w:val="right"/>
        <w:rPr>
          <w:rFonts w:ascii="Arial Bold" w:hAnsi="Arial Bold"/>
          <w:b/>
          <w:caps/>
        </w:rPr>
      </w:pPr>
      <w:r w:rsidRPr="002A74A1">
        <w:t xml:space="preserve">  </w:t>
      </w:r>
      <w:r w:rsidR="0067410A" w:rsidRPr="002A74A1">
        <w:rPr>
          <w:spacing w:val="-3"/>
        </w:rPr>
        <w:fldChar w:fldCharType="begin">
          <w:ffData>
            <w:name w:val="Check1"/>
            <w:enabled/>
            <w:calcOnExit w:val="0"/>
            <w:checkBox>
              <w:sizeAuto/>
              <w:default w:val="0"/>
            </w:checkBox>
          </w:ffData>
        </w:fldChar>
      </w:r>
      <w:bookmarkStart w:id="125" w:name="Check1"/>
      <w:r w:rsidR="0067410A" w:rsidRPr="002A74A1">
        <w:rPr>
          <w:spacing w:val="-3"/>
        </w:rPr>
        <w:instrText xml:space="preserve"> FORMCHECKBOX </w:instrText>
      </w:r>
      <w:r w:rsidR="0067410A" w:rsidRPr="002A74A1">
        <w:rPr>
          <w:spacing w:val="-3"/>
        </w:rPr>
      </w:r>
      <w:r w:rsidR="0067410A" w:rsidRPr="002A74A1">
        <w:rPr>
          <w:spacing w:val="-3"/>
        </w:rPr>
        <w:fldChar w:fldCharType="separate"/>
      </w:r>
      <w:r w:rsidR="0067410A" w:rsidRPr="002A74A1">
        <w:rPr>
          <w:spacing w:val="-3"/>
        </w:rPr>
        <w:fldChar w:fldCharType="end"/>
      </w:r>
      <w:bookmarkEnd w:id="125"/>
      <w:r w:rsidRPr="002A74A1">
        <w:rPr>
          <w:spacing w:val="-3"/>
        </w:rPr>
        <w:t xml:space="preserve"> YES     </w:t>
      </w:r>
      <w:r w:rsidRPr="002A74A1">
        <w:rPr>
          <w:spacing w:val="-3"/>
        </w:rPr>
        <w:fldChar w:fldCharType="begin">
          <w:ffData>
            <w:name w:val="Check2"/>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NO</w:t>
      </w:r>
      <w:r w:rsidRPr="002A74A1">
        <w:t xml:space="preserve">                                                                                               </w:t>
      </w:r>
    </w:p>
    <w:p w14:paraId="2042D2E2" w14:textId="77777777" w:rsidR="0055509B" w:rsidRPr="002A74A1" w:rsidRDefault="0055509B" w:rsidP="0055509B">
      <w:pPr>
        <w:pStyle w:val="BodyText2"/>
        <w:ind w:left="426" w:hanging="426"/>
        <w:jc w:val="both"/>
        <w:rPr>
          <w:sz w:val="20"/>
          <w:lang w:val="en-GB"/>
        </w:rPr>
      </w:pPr>
    </w:p>
    <w:p w14:paraId="3EA0DA9B" w14:textId="77777777" w:rsidR="007A03A5" w:rsidRPr="002A74A1" w:rsidRDefault="007A03A5" w:rsidP="0067410A">
      <w:pPr>
        <w:tabs>
          <w:tab w:val="left" w:pos="-963"/>
          <w:tab w:val="left" w:pos="-720"/>
        </w:tabs>
        <w:ind w:left="540" w:hanging="540"/>
        <w:jc w:val="both"/>
      </w:pPr>
      <w:r w:rsidRPr="002A74A1">
        <w:t>2.1.1</w:t>
      </w:r>
      <w:r w:rsidRPr="002A74A1">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margin" w:tblpXSpec="center" w:tblpY="1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2"/>
        <w:gridCol w:w="3181"/>
        <w:gridCol w:w="3179"/>
      </w:tblGrid>
      <w:tr w:rsidR="00161B27" w:rsidRPr="002A74A1" w14:paraId="40552EBB" w14:textId="77777777" w:rsidTr="00161B27">
        <w:trPr>
          <w:trHeight w:val="440"/>
        </w:trPr>
        <w:tc>
          <w:tcPr>
            <w:tcW w:w="1667" w:type="pct"/>
            <w:shd w:val="clear" w:color="auto" w:fill="auto"/>
            <w:vAlign w:val="center"/>
          </w:tcPr>
          <w:p w14:paraId="3BEF301F" w14:textId="77777777" w:rsidR="00161B27" w:rsidRPr="002A74A1" w:rsidRDefault="00161B27" w:rsidP="00161B27">
            <w:pPr>
              <w:jc w:val="both"/>
              <w:rPr>
                <w:b/>
                <w:sz w:val="22"/>
                <w:szCs w:val="22"/>
              </w:rPr>
            </w:pPr>
            <w:r w:rsidRPr="002A74A1">
              <w:rPr>
                <w:b/>
                <w:sz w:val="22"/>
                <w:szCs w:val="22"/>
              </w:rPr>
              <w:t>Full Name</w:t>
            </w:r>
          </w:p>
        </w:tc>
        <w:tc>
          <w:tcPr>
            <w:tcW w:w="1667" w:type="pct"/>
            <w:shd w:val="clear" w:color="auto" w:fill="auto"/>
            <w:vAlign w:val="center"/>
          </w:tcPr>
          <w:p w14:paraId="6215D77F" w14:textId="77777777" w:rsidR="00161B27" w:rsidRPr="002A74A1" w:rsidRDefault="00161B27" w:rsidP="00161B27">
            <w:pPr>
              <w:jc w:val="both"/>
              <w:rPr>
                <w:b/>
                <w:sz w:val="22"/>
                <w:szCs w:val="22"/>
              </w:rPr>
            </w:pPr>
            <w:r w:rsidRPr="002A74A1">
              <w:rPr>
                <w:b/>
                <w:sz w:val="22"/>
                <w:szCs w:val="22"/>
              </w:rPr>
              <w:t>Identity Number</w:t>
            </w:r>
          </w:p>
        </w:tc>
        <w:tc>
          <w:tcPr>
            <w:tcW w:w="1666" w:type="pct"/>
            <w:vAlign w:val="center"/>
          </w:tcPr>
          <w:p w14:paraId="7AF912DA" w14:textId="77777777" w:rsidR="00161B27" w:rsidRPr="002A74A1" w:rsidRDefault="00161B27" w:rsidP="00161B27">
            <w:pPr>
              <w:jc w:val="both"/>
              <w:rPr>
                <w:b/>
                <w:sz w:val="22"/>
                <w:szCs w:val="22"/>
              </w:rPr>
            </w:pPr>
            <w:r w:rsidRPr="002A74A1">
              <w:rPr>
                <w:b/>
                <w:sz w:val="22"/>
                <w:szCs w:val="22"/>
              </w:rPr>
              <w:t>Name of State institution</w:t>
            </w:r>
          </w:p>
        </w:tc>
      </w:tr>
      <w:tr w:rsidR="00161B27" w:rsidRPr="002A74A1" w14:paraId="16CEB18A" w14:textId="77777777" w:rsidTr="00161B27">
        <w:trPr>
          <w:trHeight w:val="720"/>
        </w:trPr>
        <w:tc>
          <w:tcPr>
            <w:tcW w:w="1667" w:type="pct"/>
            <w:shd w:val="clear" w:color="auto" w:fill="auto"/>
          </w:tcPr>
          <w:p w14:paraId="1EEE8764" w14:textId="77777777" w:rsidR="00161B27" w:rsidRPr="002A74A1" w:rsidRDefault="00161B27" w:rsidP="00161B27">
            <w:pPr>
              <w:jc w:val="both"/>
            </w:pPr>
          </w:p>
        </w:tc>
        <w:tc>
          <w:tcPr>
            <w:tcW w:w="1667" w:type="pct"/>
            <w:shd w:val="clear" w:color="auto" w:fill="auto"/>
          </w:tcPr>
          <w:p w14:paraId="3FCCB76F" w14:textId="77777777" w:rsidR="00161B27" w:rsidRPr="002A74A1" w:rsidRDefault="00161B27" w:rsidP="00161B27">
            <w:pPr>
              <w:jc w:val="both"/>
            </w:pPr>
          </w:p>
        </w:tc>
        <w:tc>
          <w:tcPr>
            <w:tcW w:w="1666" w:type="pct"/>
          </w:tcPr>
          <w:p w14:paraId="2BA5E854" w14:textId="77777777" w:rsidR="00161B27" w:rsidRPr="002A74A1" w:rsidRDefault="00161B27" w:rsidP="00161B27">
            <w:pPr>
              <w:jc w:val="both"/>
            </w:pPr>
          </w:p>
        </w:tc>
      </w:tr>
      <w:tr w:rsidR="00161B27" w:rsidRPr="002A74A1" w14:paraId="50F8DF7D" w14:textId="77777777" w:rsidTr="00161B27">
        <w:trPr>
          <w:trHeight w:val="720"/>
        </w:trPr>
        <w:tc>
          <w:tcPr>
            <w:tcW w:w="1667" w:type="pct"/>
            <w:shd w:val="clear" w:color="auto" w:fill="auto"/>
          </w:tcPr>
          <w:p w14:paraId="127DB881" w14:textId="77777777" w:rsidR="00161B27" w:rsidRPr="002A74A1" w:rsidRDefault="00161B27" w:rsidP="00161B27">
            <w:pPr>
              <w:jc w:val="both"/>
            </w:pPr>
          </w:p>
        </w:tc>
        <w:tc>
          <w:tcPr>
            <w:tcW w:w="1667" w:type="pct"/>
            <w:shd w:val="clear" w:color="auto" w:fill="auto"/>
          </w:tcPr>
          <w:p w14:paraId="7C1BD745" w14:textId="77777777" w:rsidR="00161B27" w:rsidRPr="002A74A1" w:rsidRDefault="00161B27" w:rsidP="00161B27">
            <w:pPr>
              <w:jc w:val="both"/>
            </w:pPr>
          </w:p>
        </w:tc>
        <w:tc>
          <w:tcPr>
            <w:tcW w:w="1666" w:type="pct"/>
          </w:tcPr>
          <w:p w14:paraId="531E6AED" w14:textId="77777777" w:rsidR="00161B27" w:rsidRPr="002A74A1" w:rsidRDefault="00161B27" w:rsidP="00161B27">
            <w:pPr>
              <w:jc w:val="both"/>
            </w:pPr>
          </w:p>
        </w:tc>
      </w:tr>
      <w:tr w:rsidR="00161B27" w:rsidRPr="002A74A1" w14:paraId="2BDA854B" w14:textId="77777777" w:rsidTr="00161B27">
        <w:trPr>
          <w:trHeight w:val="720"/>
        </w:trPr>
        <w:tc>
          <w:tcPr>
            <w:tcW w:w="1667" w:type="pct"/>
            <w:shd w:val="clear" w:color="auto" w:fill="auto"/>
          </w:tcPr>
          <w:p w14:paraId="76A28CA2" w14:textId="77777777" w:rsidR="00161B27" w:rsidRPr="002A74A1" w:rsidRDefault="00161B27" w:rsidP="00161B27">
            <w:pPr>
              <w:jc w:val="both"/>
            </w:pPr>
          </w:p>
        </w:tc>
        <w:tc>
          <w:tcPr>
            <w:tcW w:w="1667" w:type="pct"/>
            <w:shd w:val="clear" w:color="auto" w:fill="auto"/>
          </w:tcPr>
          <w:p w14:paraId="54FA14F7" w14:textId="77777777" w:rsidR="00161B27" w:rsidRPr="002A74A1" w:rsidRDefault="00161B27" w:rsidP="00161B27">
            <w:pPr>
              <w:jc w:val="both"/>
            </w:pPr>
          </w:p>
        </w:tc>
        <w:tc>
          <w:tcPr>
            <w:tcW w:w="1666" w:type="pct"/>
          </w:tcPr>
          <w:p w14:paraId="19033A26" w14:textId="77777777" w:rsidR="00161B27" w:rsidRPr="002A74A1" w:rsidRDefault="00161B27" w:rsidP="00161B27">
            <w:pPr>
              <w:jc w:val="both"/>
            </w:pPr>
          </w:p>
        </w:tc>
      </w:tr>
      <w:tr w:rsidR="00161B27" w:rsidRPr="002A74A1" w14:paraId="782AFA7B" w14:textId="77777777" w:rsidTr="00161B27">
        <w:trPr>
          <w:trHeight w:val="720"/>
        </w:trPr>
        <w:tc>
          <w:tcPr>
            <w:tcW w:w="1667" w:type="pct"/>
            <w:shd w:val="clear" w:color="auto" w:fill="auto"/>
          </w:tcPr>
          <w:p w14:paraId="79385EA4" w14:textId="77777777" w:rsidR="00161B27" w:rsidRPr="002A74A1" w:rsidRDefault="00161B27" w:rsidP="00161B27">
            <w:pPr>
              <w:jc w:val="both"/>
            </w:pPr>
          </w:p>
        </w:tc>
        <w:tc>
          <w:tcPr>
            <w:tcW w:w="1667" w:type="pct"/>
            <w:shd w:val="clear" w:color="auto" w:fill="auto"/>
          </w:tcPr>
          <w:p w14:paraId="0293B5F7" w14:textId="77777777" w:rsidR="00161B27" w:rsidRPr="002A74A1" w:rsidRDefault="00161B27" w:rsidP="00161B27">
            <w:pPr>
              <w:jc w:val="both"/>
            </w:pPr>
          </w:p>
        </w:tc>
        <w:tc>
          <w:tcPr>
            <w:tcW w:w="1666" w:type="pct"/>
          </w:tcPr>
          <w:p w14:paraId="77B865EC" w14:textId="77777777" w:rsidR="00161B27" w:rsidRPr="002A74A1" w:rsidRDefault="00161B27" w:rsidP="00161B27">
            <w:pPr>
              <w:jc w:val="both"/>
            </w:pPr>
          </w:p>
        </w:tc>
      </w:tr>
      <w:tr w:rsidR="00161B27" w:rsidRPr="002A74A1" w14:paraId="390F4D3E" w14:textId="77777777" w:rsidTr="00161B27">
        <w:trPr>
          <w:trHeight w:val="720"/>
        </w:trPr>
        <w:tc>
          <w:tcPr>
            <w:tcW w:w="1667" w:type="pct"/>
            <w:shd w:val="clear" w:color="auto" w:fill="auto"/>
          </w:tcPr>
          <w:p w14:paraId="23D8393F" w14:textId="77777777" w:rsidR="00161B27" w:rsidRPr="002A74A1" w:rsidRDefault="00161B27" w:rsidP="00161B27">
            <w:pPr>
              <w:jc w:val="both"/>
            </w:pPr>
          </w:p>
        </w:tc>
        <w:tc>
          <w:tcPr>
            <w:tcW w:w="1667" w:type="pct"/>
            <w:shd w:val="clear" w:color="auto" w:fill="auto"/>
          </w:tcPr>
          <w:p w14:paraId="3918E367" w14:textId="77777777" w:rsidR="00161B27" w:rsidRPr="002A74A1" w:rsidRDefault="00161B27" w:rsidP="00161B27">
            <w:pPr>
              <w:jc w:val="both"/>
            </w:pPr>
          </w:p>
        </w:tc>
        <w:tc>
          <w:tcPr>
            <w:tcW w:w="1666" w:type="pct"/>
          </w:tcPr>
          <w:p w14:paraId="0AD8C522" w14:textId="77777777" w:rsidR="00161B27" w:rsidRPr="002A74A1" w:rsidRDefault="00161B27" w:rsidP="00161B27">
            <w:pPr>
              <w:jc w:val="both"/>
            </w:pPr>
          </w:p>
        </w:tc>
      </w:tr>
      <w:tr w:rsidR="00161B27" w:rsidRPr="002A74A1" w14:paraId="66096706" w14:textId="77777777" w:rsidTr="00161B27">
        <w:trPr>
          <w:trHeight w:val="720"/>
        </w:trPr>
        <w:tc>
          <w:tcPr>
            <w:tcW w:w="1667" w:type="pct"/>
            <w:shd w:val="clear" w:color="auto" w:fill="auto"/>
          </w:tcPr>
          <w:p w14:paraId="1B131D97" w14:textId="77777777" w:rsidR="00161B27" w:rsidRPr="002A74A1" w:rsidRDefault="00161B27" w:rsidP="00161B27">
            <w:pPr>
              <w:jc w:val="both"/>
            </w:pPr>
          </w:p>
        </w:tc>
        <w:tc>
          <w:tcPr>
            <w:tcW w:w="1667" w:type="pct"/>
            <w:shd w:val="clear" w:color="auto" w:fill="auto"/>
          </w:tcPr>
          <w:p w14:paraId="4762EA12" w14:textId="77777777" w:rsidR="00161B27" w:rsidRPr="002A74A1" w:rsidRDefault="00161B27" w:rsidP="00161B27">
            <w:pPr>
              <w:jc w:val="both"/>
            </w:pPr>
          </w:p>
        </w:tc>
        <w:tc>
          <w:tcPr>
            <w:tcW w:w="1666" w:type="pct"/>
          </w:tcPr>
          <w:p w14:paraId="38BA8191" w14:textId="77777777" w:rsidR="00161B27" w:rsidRPr="002A74A1" w:rsidRDefault="00161B27" w:rsidP="00161B27">
            <w:pPr>
              <w:jc w:val="both"/>
            </w:pPr>
          </w:p>
        </w:tc>
      </w:tr>
    </w:tbl>
    <w:p w14:paraId="11C238BC" w14:textId="77777777" w:rsidR="007A03A5" w:rsidRPr="002A74A1" w:rsidRDefault="007A03A5" w:rsidP="0055509B">
      <w:pPr>
        <w:pStyle w:val="BodyText2"/>
        <w:ind w:left="426" w:hanging="426"/>
        <w:jc w:val="both"/>
        <w:rPr>
          <w:sz w:val="20"/>
          <w:lang w:val="en-GB"/>
        </w:rPr>
      </w:pPr>
    </w:p>
    <w:p w14:paraId="630738D2" w14:textId="77777777" w:rsidR="004B77C3" w:rsidRPr="002A74A1" w:rsidRDefault="004B77C3" w:rsidP="0067410A">
      <w:pPr>
        <w:pStyle w:val="BodyText2"/>
        <w:ind w:left="360"/>
        <w:jc w:val="both"/>
        <w:rPr>
          <w:sz w:val="20"/>
          <w:lang w:val="en-GB"/>
        </w:rPr>
      </w:pPr>
    </w:p>
    <w:p w14:paraId="271BB6CB" w14:textId="77777777" w:rsidR="004B77C3" w:rsidRPr="002A74A1" w:rsidRDefault="004B77C3" w:rsidP="0067410A">
      <w:pPr>
        <w:pStyle w:val="BodyText2"/>
        <w:ind w:left="360"/>
        <w:jc w:val="both"/>
        <w:rPr>
          <w:sz w:val="20"/>
          <w:lang w:val="en-GB"/>
        </w:rPr>
      </w:pPr>
    </w:p>
    <w:p w14:paraId="6D404FCD" w14:textId="77777777" w:rsidR="004B77C3" w:rsidRPr="002A74A1" w:rsidRDefault="004B77C3" w:rsidP="0067410A">
      <w:pPr>
        <w:pStyle w:val="BodyText2"/>
        <w:ind w:left="360"/>
        <w:jc w:val="both"/>
        <w:rPr>
          <w:sz w:val="20"/>
          <w:lang w:val="en-GB"/>
        </w:rPr>
      </w:pPr>
    </w:p>
    <w:p w14:paraId="5742654E" w14:textId="77777777" w:rsidR="0067410A" w:rsidRPr="002A74A1" w:rsidRDefault="0067410A" w:rsidP="0067410A">
      <w:pPr>
        <w:pStyle w:val="FootnoteText"/>
        <w:pBdr>
          <w:top w:val="single" w:sz="4" w:space="1" w:color="auto"/>
        </w:pBdr>
        <w:jc w:val="both"/>
      </w:pPr>
      <w:r w:rsidRPr="002A74A1">
        <w:t>(</w:t>
      </w:r>
      <w:r w:rsidRPr="002A74A1">
        <w:rPr>
          <w:rStyle w:val="FootnoteReference"/>
        </w:rPr>
        <w:t>3</w:t>
      </w:r>
      <w:r w:rsidRPr="002A74A1">
        <w:t>) the power, by one person or a group of persons holding the majority of the equity of an enterprise, alternatively, the person/s having the deciding vote or power to influence or to direct the course and decisions of the enterprise.</w:t>
      </w:r>
    </w:p>
    <w:p w14:paraId="293548AA" w14:textId="77777777" w:rsidR="0067410A" w:rsidRPr="002A74A1" w:rsidRDefault="0067410A" w:rsidP="0067410A">
      <w:pPr>
        <w:pStyle w:val="BodyText2"/>
        <w:ind w:left="360"/>
        <w:jc w:val="both"/>
        <w:rPr>
          <w:sz w:val="20"/>
          <w:lang w:val="en-GB"/>
        </w:rPr>
      </w:pPr>
    </w:p>
    <w:p w14:paraId="7C3167BD" w14:textId="77777777" w:rsidR="0067410A" w:rsidRPr="002A74A1" w:rsidRDefault="0067410A" w:rsidP="0067410A">
      <w:pPr>
        <w:pStyle w:val="BodyText2"/>
        <w:ind w:left="360"/>
        <w:jc w:val="both"/>
        <w:rPr>
          <w:sz w:val="20"/>
          <w:lang w:val="en-GB"/>
        </w:rPr>
      </w:pPr>
    </w:p>
    <w:p w14:paraId="0E65B087" w14:textId="77777777" w:rsidR="00346D40" w:rsidRDefault="00346D40" w:rsidP="0067410A">
      <w:pPr>
        <w:jc w:val="both"/>
        <w:rPr>
          <w:sz w:val="16"/>
          <w:szCs w:val="16"/>
        </w:rPr>
      </w:pPr>
    </w:p>
    <w:p w14:paraId="6E31F00D" w14:textId="77777777" w:rsidR="00346D40" w:rsidRDefault="00346D40" w:rsidP="0067410A">
      <w:pPr>
        <w:jc w:val="both"/>
        <w:rPr>
          <w:sz w:val="16"/>
          <w:szCs w:val="16"/>
        </w:rPr>
      </w:pPr>
    </w:p>
    <w:p w14:paraId="0CD307BB" w14:textId="77777777" w:rsidR="00346D40" w:rsidRDefault="00346D40" w:rsidP="0067410A">
      <w:pPr>
        <w:jc w:val="both"/>
        <w:rPr>
          <w:sz w:val="16"/>
          <w:szCs w:val="16"/>
        </w:rPr>
      </w:pPr>
    </w:p>
    <w:p w14:paraId="16DC3EB8" w14:textId="77777777" w:rsidR="0067410A" w:rsidRPr="002A74A1" w:rsidRDefault="0067410A" w:rsidP="0067410A">
      <w:pPr>
        <w:jc w:val="both"/>
        <w:rPr>
          <w:sz w:val="16"/>
          <w:szCs w:val="16"/>
        </w:rPr>
      </w:pPr>
      <w:r w:rsidRPr="002A74A1">
        <w:rPr>
          <w:sz w:val="16"/>
          <w:szCs w:val="16"/>
        </w:rPr>
        <w:t>Any reference to words “Bid” or Bidder” herein and/or in any other documentation shall be construed to have the same meaning as the words “Tender” or “Tenderer”.</w:t>
      </w:r>
      <w:r w:rsidRPr="002A74A1">
        <w:rPr>
          <w:sz w:val="16"/>
          <w:szCs w:val="16"/>
        </w:rPr>
        <w:tab/>
        <w:t xml:space="preserve">  </w:t>
      </w:r>
      <w:r w:rsidRPr="002A74A1">
        <w:rPr>
          <w:sz w:val="16"/>
          <w:szCs w:val="16"/>
        </w:rPr>
        <w:tab/>
        <w:t xml:space="preserve">       </w:t>
      </w:r>
      <w:r w:rsidRPr="002A74A1">
        <w:rPr>
          <w:sz w:val="16"/>
          <w:szCs w:val="16"/>
        </w:rPr>
        <w:tab/>
        <w:t xml:space="preserve">                                                                                                      </w:t>
      </w:r>
      <w:r w:rsidRPr="002A74A1">
        <w:rPr>
          <w:sz w:val="16"/>
          <w:szCs w:val="16"/>
        </w:rPr>
        <w:tab/>
        <w:t xml:space="preserve">     </w:t>
      </w:r>
    </w:p>
    <w:p w14:paraId="1A5ECBA6" w14:textId="77777777" w:rsidR="00346D40" w:rsidRDefault="0067410A" w:rsidP="0067410A">
      <w:pPr>
        <w:tabs>
          <w:tab w:val="left" w:pos="-963"/>
          <w:tab w:val="left" w:pos="-720"/>
          <w:tab w:val="left" w:pos="900"/>
          <w:tab w:val="left" w:pos="1215"/>
          <w:tab w:val="left" w:pos="2250"/>
          <w:tab w:val="left" w:pos="7363"/>
        </w:tabs>
        <w:jc w:val="both"/>
        <w:rPr>
          <w:bCs/>
          <w:snapToGrid w:val="0"/>
          <w:sz w:val="16"/>
          <w:szCs w:val="16"/>
        </w:rPr>
      </w:pPr>
      <w:r w:rsidRPr="002A74A1">
        <w:rPr>
          <w:bCs/>
          <w:snapToGrid w:val="0"/>
          <w:sz w:val="16"/>
          <w:szCs w:val="16"/>
        </w:rPr>
        <w:t xml:space="preserve">For External Use  </w:t>
      </w:r>
    </w:p>
    <w:p w14:paraId="41B758A0"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31CFCA3E"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0B8E7761"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73868952"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0B4EFAC4"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6FF6DAF0"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6C3A09B1"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0992C9B5" w14:textId="77777777" w:rsidR="00346D40" w:rsidRDefault="00346D40" w:rsidP="00161B27"/>
    <w:p w14:paraId="5F50E8B6" w14:textId="77777777" w:rsidR="00346D40" w:rsidRDefault="00346D40" w:rsidP="00161B27"/>
    <w:p w14:paraId="3DFC84A7" w14:textId="77777777" w:rsidR="0067410A" w:rsidRPr="002A74A1" w:rsidRDefault="0067410A" w:rsidP="00161B27">
      <w:pPr>
        <w:rPr>
          <w:b/>
        </w:rPr>
      </w:pPr>
      <w:r w:rsidRPr="002A74A1">
        <w:t>2.2</w:t>
      </w:r>
      <w:r w:rsidRPr="002A74A1">
        <w:tab/>
        <w:t>Do you, or any person connected with the bidder, have a relationship with any person who is employed by the procuring institution?</w:t>
      </w:r>
      <w:r w:rsidRPr="002A74A1">
        <w:rPr>
          <w:b/>
        </w:rPr>
        <w:t xml:space="preserve"> </w:t>
      </w:r>
      <w:r w:rsidRPr="002A74A1">
        <w:rPr>
          <w:b/>
        </w:rPr>
        <w:tab/>
      </w:r>
      <w:r w:rsidRPr="002A74A1">
        <w:rPr>
          <w:b/>
        </w:rPr>
        <w:tab/>
      </w:r>
      <w:r w:rsidRPr="002A74A1">
        <w:rPr>
          <w:b/>
        </w:rPr>
        <w:tab/>
      </w:r>
      <w:r w:rsidRPr="002A74A1">
        <w:rPr>
          <w:b/>
        </w:rPr>
        <w:tab/>
      </w:r>
    </w:p>
    <w:p w14:paraId="1B79E226" w14:textId="77777777" w:rsidR="0067410A" w:rsidRPr="002A74A1" w:rsidRDefault="0067410A" w:rsidP="0067410A">
      <w:pPr>
        <w:pStyle w:val="ListParagraph"/>
        <w:widowControl w:val="0"/>
        <w:tabs>
          <w:tab w:val="left" w:pos="-963"/>
          <w:tab w:val="left" w:pos="-720"/>
        </w:tabs>
        <w:ind w:left="360"/>
        <w:jc w:val="right"/>
        <w:rPr>
          <w:rFonts w:ascii="Arial Bold" w:hAnsi="Arial Bold"/>
          <w:b/>
          <w:caps/>
        </w:rPr>
      </w:pP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t xml:space="preserve">  </w:t>
      </w:r>
      <w:r w:rsidRPr="002A74A1">
        <w:rPr>
          <w:spacing w:val="-3"/>
        </w:rPr>
        <w:fldChar w:fldCharType="begin">
          <w:ffData>
            <w:name w:val="Check1"/>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YES     </w:t>
      </w:r>
      <w:r w:rsidRPr="002A74A1">
        <w:rPr>
          <w:spacing w:val="-3"/>
        </w:rPr>
        <w:fldChar w:fldCharType="begin">
          <w:ffData>
            <w:name w:val="Check2"/>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NO</w:t>
      </w:r>
      <w:r w:rsidRPr="002A74A1">
        <w:t xml:space="preserve">                                                                                               </w:t>
      </w:r>
    </w:p>
    <w:p w14:paraId="2DE5795D" w14:textId="77777777" w:rsidR="0067410A" w:rsidRPr="002A74A1" w:rsidRDefault="0067410A" w:rsidP="00184B27">
      <w:pPr>
        <w:tabs>
          <w:tab w:val="left" w:pos="-963"/>
          <w:tab w:val="left" w:pos="-720"/>
        </w:tabs>
        <w:jc w:val="both"/>
        <w:rPr>
          <w:b/>
        </w:rPr>
      </w:pPr>
      <w:r w:rsidRPr="002A74A1">
        <w:rPr>
          <w:b/>
        </w:rPr>
        <w:t xml:space="preserve"> </w:t>
      </w:r>
    </w:p>
    <w:p w14:paraId="576DA90B" w14:textId="77777777" w:rsidR="0067410A" w:rsidRPr="002A74A1" w:rsidRDefault="0067410A" w:rsidP="0067410A">
      <w:pPr>
        <w:tabs>
          <w:tab w:val="left" w:pos="-963"/>
          <w:tab w:val="left" w:pos="-720"/>
          <w:tab w:val="left" w:pos="990"/>
          <w:tab w:val="left" w:pos="1215"/>
          <w:tab w:val="left" w:pos="2250"/>
          <w:tab w:val="left" w:pos="7363"/>
        </w:tabs>
        <w:ind w:left="900" w:hanging="900"/>
        <w:jc w:val="both"/>
      </w:pPr>
      <w:r w:rsidRPr="002A74A1">
        <w:t>2.2.1     If so, furnish particulars:</w:t>
      </w:r>
    </w:p>
    <w:p w14:paraId="24FAF70B" w14:textId="77777777" w:rsidR="00184B27" w:rsidRPr="002A74A1" w:rsidRDefault="00184B27" w:rsidP="0067410A">
      <w:pPr>
        <w:tabs>
          <w:tab w:val="left" w:pos="-963"/>
          <w:tab w:val="left" w:pos="-720"/>
          <w:tab w:val="left" w:pos="990"/>
          <w:tab w:val="left" w:pos="1215"/>
          <w:tab w:val="left" w:pos="2250"/>
          <w:tab w:val="left" w:pos="7363"/>
        </w:tabs>
        <w:ind w:left="900" w:hanging="900"/>
        <w:jc w:val="both"/>
      </w:pPr>
    </w:p>
    <w:p w14:paraId="4AE437FD" w14:textId="77777777" w:rsidR="00184B27" w:rsidRPr="002A74A1" w:rsidRDefault="00342F2A" w:rsidP="0067410A">
      <w:pPr>
        <w:ind w:left="1800" w:hanging="1080"/>
        <w:jc w:val="both"/>
      </w:pPr>
      <w:r w:rsidRPr="002A74A1">
        <w:t>………………………………………………………………………………………………………………….....</w:t>
      </w:r>
    </w:p>
    <w:p w14:paraId="3044BA54" w14:textId="77777777" w:rsidR="00184B27" w:rsidRPr="002A74A1" w:rsidRDefault="00184B27" w:rsidP="0067410A">
      <w:pPr>
        <w:ind w:left="1800" w:hanging="1080"/>
        <w:jc w:val="both"/>
      </w:pPr>
    </w:p>
    <w:p w14:paraId="57AD050D" w14:textId="77777777" w:rsidR="0067410A" w:rsidRPr="002A74A1" w:rsidRDefault="00342F2A" w:rsidP="00184B27">
      <w:pPr>
        <w:ind w:left="1800" w:hanging="1080"/>
        <w:jc w:val="both"/>
      </w:pPr>
      <w:r w:rsidRPr="002A74A1">
        <w:t>…………………………………………………………………………………………………………………….</w:t>
      </w:r>
    </w:p>
    <w:p w14:paraId="23A7AA14" w14:textId="77777777" w:rsidR="00184B27" w:rsidRPr="002A74A1" w:rsidRDefault="00184B27" w:rsidP="00184B27">
      <w:pPr>
        <w:widowControl w:val="0"/>
        <w:tabs>
          <w:tab w:val="left" w:pos="-963"/>
          <w:tab w:val="left" w:pos="-720"/>
        </w:tabs>
      </w:pPr>
    </w:p>
    <w:p w14:paraId="72347962" w14:textId="77777777" w:rsidR="00184B27" w:rsidRPr="002A74A1" w:rsidRDefault="00184B27" w:rsidP="00184B27">
      <w:pPr>
        <w:widowControl w:val="0"/>
        <w:tabs>
          <w:tab w:val="left" w:pos="-963"/>
          <w:tab w:val="left" w:pos="-720"/>
        </w:tabs>
      </w:pPr>
    </w:p>
    <w:p w14:paraId="6221A6AD" w14:textId="77777777" w:rsidR="0067410A" w:rsidRPr="002A74A1" w:rsidRDefault="0067410A" w:rsidP="00184B27">
      <w:pPr>
        <w:widowControl w:val="0"/>
        <w:tabs>
          <w:tab w:val="left" w:pos="-963"/>
          <w:tab w:val="left" w:pos="-720"/>
        </w:tabs>
        <w:ind w:left="720" w:hanging="720"/>
        <w:jc w:val="both"/>
        <w:rPr>
          <w:rFonts w:ascii="Arial Bold" w:hAnsi="Arial Bold"/>
          <w:b/>
          <w:caps/>
        </w:rPr>
      </w:pPr>
      <w:r w:rsidRPr="002A74A1">
        <w:t xml:space="preserve">2.3 </w:t>
      </w:r>
      <w:r w:rsidRPr="002A74A1">
        <w:tab/>
        <w:t>Does the bidder or any of its directors / trustees / shareholders / members / partners or any person having a controlling interest in the enterprise have any interest in any other related enterprise whether or not they are bidding for this contract?</w:t>
      </w:r>
      <w:r w:rsidRPr="002A74A1">
        <w:tab/>
      </w:r>
      <w:r w:rsidRPr="002A74A1">
        <w:tab/>
      </w:r>
      <w:r w:rsidRPr="002A74A1">
        <w:tab/>
      </w:r>
      <w:r w:rsidRPr="002A74A1">
        <w:tab/>
      </w:r>
      <w:r w:rsidRPr="002A74A1">
        <w:tab/>
      </w:r>
      <w:r w:rsidRPr="002A74A1">
        <w:tab/>
      </w:r>
      <w:r w:rsidRPr="002A74A1">
        <w:tab/>
      </w:r>
      <w:r w:rsidRPr="002A74A1">
        <w:tab/>
      </w:r>
      <w:r w:rsidRPr="002A74A1">
        <w:tab/>
      </w:r>
      <w:r w:rsidRPr="002A74A1">
        <w:tab/>
      </w:r>
      <w:r w:rsidRPr="002A74A1">
        <w:tab/>
      </w:r>
      <w:r w:rsidRPr="002A74A1">
        <w:tab/>
      </w:r>
      <w:r w:rsidR="00184B27" w:rsidRPr="002A74A1">
        <w:tab/>
      </w:r>
      <w:r w:rsidR="00184B27" w:rsidRPr="002A74A1">
        <w:tab/>
      </w:r>
      <w:r w:rsidR="00184B27" w:rsidRPr="002A74A1">
        <w:tab/>
      </w:r>
      <w:r w:rsidR="00184B27" w:rsidRPr="002A74A1">
        <w:tab/>
      </w:r>
      <w:r w:rsidR="00184B27" w:rsidRPr="002A74A1">
        <w:tab/>
      </w:r>
      <w:r w:rsidRPr="002A74A1">
        <w:tab/>
        <w:t xml:space="preserve">  </w:t>
      </w:r>
      <w:r w:rsidRPr="002A74A1">
        <w:rPr>
          <w:spacing w:val="-3"/>
        </w:rPr>
        <w:fldChar w:fldCharType="begin">
          <w:ffData>
            <w:name w:val="Check1"/>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YES     </w:t>
      </w:r>
      <w:r w:rsidRPr="002A74A1">
        <w:rPr>
          <w:spacing w:val="-3"/>
        </w:rPr>
        <w:fldChar w:fldCharType="begin">
          <w:ffData>
            <w:name w:val="Check2"/>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NO</w:t>
      </w:r>
      <w:r w:rsidRPr="002A74A1">
        <w:t xml:space="preserve">                                                                                               </w:t>
      </w:r>
    </w:p>
    <w:p w14:paraId="40042146" w14:textId="77777777" w:rsidR="0067410A" w:rsidRPr="002A74A1" w:rsidRDefault="0067410A" w:rsidP="0067410A">
      <w:pPr>
        <w:jc w:val="both"/>
      </w:pPr>
    </w:p>
    <w:p w14:paraId="797D5FE1" w14:textId="77777777" w:rsidR="0067410A" w:rsidRPr="002A74A1" w:rsidRDefault="0067410A" w:rsidP="00D97B67">
      <w:pPr>
        <w:widowControl w:val="0"/>
        <w:numPr>
          <w:ilvl w:val="2"/>
          <w:numId w:val="11"/>
        </w:numPr>
        <w:jc w:val="both"/>
      </w:pPr>
      <w:r w:rsidRPr="002A74A1">
        <w:t>If so, furnish particulars:</w:t>
      </w:r>
    </w:p>
    <w:p w14:paraId="59D438B1" w14:textId="77777777" w:rsidR="00184B27" w:rsidRPr="002A74A1" w:rsidRDefault="00184B27" w:rsidP="00184B27">
      <w:pPr>
        <w:pStyle w:val="ListParagraph"/>
        <w:ind w:left="435"/>
        <w:jc w:val="both"/>
      </w:pPr>
    </w:p>
    <w:p w14:paraId="3D8FC52E" w14:textId="77777777" w:rsidR="00184B27" w:rsidRPr="002A74A1" w:rsidRDefault="00342F2A" w:rsidP="00184B27">
      <w:pPr>
        <w:pStyle w:val="ListParagraph"/>
        <w:ind w:left="435" w:firstLine="285"/>
        <w:jc w:val="both"/>
      </w:pPr>
      <w:r w:rsidRPr="002A74A1">
        <w:t>…………………………………………………………………………………………………………………..</w:t>
      </w:r>
    </w:p>
    <w:p w14:paraId="4F8C383F" w14:textId="77777777" w:rsidR="00184B27" w:rsidRPr="002A74A1" w:rsidRDefault="00184B27" w:rsidP="00184B27">
      <w:pPr>
        <w:pStyle w:val="ListParagraph"/>
        <w:ind w:left="435"/>
        <w:jc w:val="both"/>
      </w:pPr>
    </w:p>
    <w:p w14:paraId="5156AE1D" w14:textId="77777777" w:rsidR="00184B27" w:rsidRPr="002A74A1" w:rsidRDefault="00342F2A" w:rsidP="00184B27">
      <w:pPr>
        <w:pStyle w:val="ListParagraph"/>
        <w:ind w:left="435" w:firstLine="285"/>
        <w:jc w:val="both"/>
      </w:pPr>
      <w:r w:rsidRPr="002A74A1">
        <w:t>…………………………………………………………………………………………………………………..</w:t>
      </w:r>
    </w:p>
    <w:p w14:paraId="05627797" w14:textId="77777777" w:rsidR="00F43B57" w:rsidRPr="002A74A1" w:rsidRDefault="00F43B57" w:rsidP="00F43B57">
      <w:pPr>
        <w:pStyle w:val="Footer"/>
        <w:tabs>
          <w:tab w:val="clear" w:pos="8640"/>
          <w:tab w:val="center" w:pos="4860"/>
          <w:tab w:val="right" w:pos="8080"/>
          <w:tab w:val="right" w:pos="9638"/>
        </w:tabs>
        <w:jc w:val="both"/>
        <w:rPr>
          <w:sz w:val="16"/>
          <w:szCs w:val="16"/>
        </w:rPr>
      </w:pPr>
    </w:p>
    <w:p w14:paraId="2D92824C" w14:textId="77777777" w:rsidR="00F43B57" w:rsidRPr="002A74A1" w:rsidRDefault="00F43B57" w:rsidP="00F43B57">
      <w:pPr>
        <w:pStyle w:val="Footer"/>
        <w:tabs>
          <w:tab w:val="clear" w:pos="8640"/>
          <w:tab w:val="center" w:pos="4860"/>
          <w:tab w:val="right" w:pos="8080"/>
          <w:tab w:val="right" w:pos="9638"/>
        </w:tabs>
        <w:jc w:val="both"/>
        <w:rPr>
          <w:sz w:val="16"/>
          <w:szCs w:val="16"/>
        </w:rPr>
      </w:pPr>
    </w:p>
    <w:p w14:paraId="689D580D" w14:textId="77777777" w:rsidR="00103848" w:rsidRPr="002A74A1" w:rsidRDefault="00184B27" w:rsidP="00D97B67">
      <w:pPr>
        <w:widowControl w:val="0"/>
        <w:numPr>
          <w:ilvl w:val="0"/>
          <w:numId w:val="9"/>
        </w:numPr>
        <w:tabs>
          <w:tab w:val="left" w:pos="-963"/>
          <w:tab w:val="left" w:pos="-720"/>
        </w:tabs>
        <w:ind w:left="720" w:hanging="720"/>
        <w:jc w:val="both"/>
        <w:rPr>
          <w:rFonts w:ascii="Arial Bold" w:hAnsi="Arial Bold"/>
          <w:b/>
          <w:caps/>
        </w:rPr>
      </w:pPr>
      <w:r w:rsidRPr="002A74A1">
        <w:rPr>
          <w:rFonts w:ascii="Arial Bold" w:hAnsi="Arial Bold"/>
          <w:b/>
          <w:caps/>
        </w:rPr>
        <w:t>DECLARATION</w:t>
      </w:r>
    </w:p>
    <w:p w14:paraId="7747DEA2" w14:textId="77777777" w:rsidR="00184B27" w:rsidRPr="002A74A1" w:rsidRDefault="00184B27" w:rsidP="00184B27">
      <w:pPr>
        <w:widowControl w:val="0"/>
        <w:tabs>
          <w:tab w:val="left" w:pos="-963"/>
          <w:tab w:val="left" w:pos="-720"/>
        </w:tabs>
        <w:ind w:left="360"/>
        <w:jc w:val="both"/>
        <w:rPr>
          <w:rFonts w:ascii="Arial Bold" w:hAnsi="Arial Bold"/>
          <w:b/>
          <w:caps/>
        </w:rPr>
      </w:pPr>
    </w:p>
    <w:p w14:paraId="1B34ECFB" w14:textId="77777777" w:rsidR="00184B27" w:rsidRPr="002A74A1" w:rsidRDefault="00103848" w:rsidP="00184B27">
      <w:pPr>
        <w:ind w:left="720"/>
        <w:jc w:val="both"/>
      </w:pPr>
      <w:r w:rsidRPr="002A74A1">
        <w:t>I, the undersigned, (name)……………………………………………………………………. in submitting the accompanying bid, do hereby make the following statements that I declare to be true and complete in every respect:</w:t>
      </w:r>
    </w:p>
    <w:p w14:paraId="58742409" w14:textId="77777777" w:rsidR="00184B27" w:rsidRPr="002A74A1" w:rsidRDefault="00184B27" w:rsidP="00184B27">
      <w:pPr>
        <w:jc w:val="both"/>
      </w:pPr>
    </w:p>
    <w:p w14:paraId="7A9758B7" w14:textId="77777777" w:rsidR="00184B27" w:rsidRPr="002A74A1" w:rsidRDefault="00184B27" w:rsidP="00D97B67">
      <w:pPr>
        <w:pStyle w:val="ListParagraph"/>
        <w:numPr>
          <w:ilvl w:val="1"/>
          <w:numId w:val="12"/>
        </w:numPr>
        <w:ind w:left="720" w:hanging="720"/>
        <w:jc w:val="both"/>
      </w:pPr>
      <w:r w:rsidRPr="002A74A1">
        <w:t>I</w:t>
      </w:r>
      <w:r w:rsidR="00103848" w:rsidRPr="002A74A1">
        <w:t xml:space="preserve"> have read and I understand the contents of this disclosure;</w:t>
      </w:r>
    </w:p>
    <w:p w14:paraId="1B335074" w14:textId="77777777" w:rsidR="00184B27" w:rsidRPr="002A74A1" w:rsidRDefault="00184B27" w:rsidP="00184B27">
      <w:pPr>
        <w:pStyle w:val="ListParagraph"/>
        <w:ind w:hanging="720"/>
        <w:jc w:val="both"/>
      </w:pPr>
    </w:p>
    <w:p w14:paraId="1AA2423E" w14:textId="77777777" w:rsidR="00184B27" w:rsidRPr="002A74A1" w:rsidRDefault="00103848" w:rsidP="00D97B67">
      <w:pPr>
        <w:pStyle w:val="ListParagraph"/>
        <w:numPr>
          <w:ilvl w:val="1"/>
          <w:numId w:val="12"/>
        </w:numPr>
        <w:ind w:left="720" w:hanging="720"/>
        <w:jc w:val="both"/>
      </w:pPr>
      <w:r w:rsidRPr="002A74A1">
        <w:t>I understand that the accompanying bid will be disqualified if this disclosure is found not to be true and complete in every respect;</w:t>
      </w:r>
    </w:p>
    <w:p w14:paraId="5DD3FEAB" w14:textId="77777777" w:rsidR="00184B27" w:rsidRPr="002A74A1" w:rsidRDefault="00184B27" w:rsidP="00184B27">
      <w:pPr>
        <w:pStyle w:val="ListParagraph"/>
        <w:ind w:hanging="720"/>
      </w:pPr>
    </w:p>
    <w:p w14:paraId="28DDBE2A" w14:textId="77777777" w:rsidR="00184B27" w:rsidRPr="002A74A1" w:rsidRDefault="00103848" w:rsidP="00D97B67">
      <w:pPr>
        <w:pStyle w:val="ListParagraph"/>
        <w:numPr>
          <w:ilvl w:val="1"/>
          <w:numId w:val="12"/>
        </w:numPr>
        <w:ind w:left="720" w:hanging="720"/>
        <w:jc w:val="both"/>
      </w:pPr>
      <w:r w:rsidRPr="002A74A1">
        <w:t>The bidder has arrived at the accompanying bid independently from, and without consultation, communication, agreement or arrangement with any competitor. However, communication between partners in a joint venture or consortium</w:t>
      </w:r>
      <w:r w:rsidRPr="002A74A1">
        <w:rPr>
          <w:vertAlign w:val="superscript"/>
        </w:rPr>
        <w:t>4</w:t>
      </w:r>
      <w:r w:rsidRPr="002A74A1">
        <w:t xml:space="preserve"> will not be construed as collusive bidding.</w:t>
      </w:r>
    </w:p>
    <w:p w14:paraId="5DD51524" w14:textId="77777777" w:rsidR="00184B27" w:rsidRPr="002A74A1" w:rsidRDefault="00184B27" w:rsidP="00184B27">
      <w:pPr>
        <w:pStyle w:val="ListParagraph"/>
        <w:ind w:hanging="720"/>
      </w:pPr>
    </w:p>
    <w:p w14:paraId="5298F5A5" w14:textId="77777777" w:rsidR="00103848" w:rsidRPr="002A74A1" w:rsidRDefault="00103848" w:rsidP="00D97B67">
      <w:pPr>
        <w:pStyle w:val="ListParagraph"/>
        <w:numPr>
          <w:ilvl w:val="1"/>
          <w:numId w:val="12"/>
        </w:numPr>
        <w:ind w:left="720" w:hanging="720"/>
        <w:jc w:val="both"/>
      </w:pPr>
      <w:r w:rsidRPr="002A74A1">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114A68A" w14:textId="77777777" w:rsidR="00103848" w:rsidRPr="002A74A1" w:rsidRDefault="00103848" w:rsidP="00184B27">
      <w:pPr>
        <w:pStyle w:val="ListParagraph"/>
        <w:ind w:hanging="720"/>
      </w:pPr>
    </w:p>
    <w:p w14:paraId="2045CFAE" w14:textId="77777777" w:rsidR="00103848" w:rsidRPr="002A74A1" w:rsidRDefault="00103848" w:rsidP="00D97B67">
      <w:pPr>
        <w:pStyle w:val="ListParagraph"/>
        <w:numPr>
          <w:ilvl w:val="1"/>
          <w:numId w:val="12"/>
        </w:numPr>
        <w:ind w:left="720" w:hanging="720"/>
        <w:jc w:val="both"/>
      </w:pPr>
      <w:r w:rsidRPr="002A74A1">
        <w:t>The terms of the accompanying bid have not been, and will not be, disclosed by the bidder, directly or indirectly, to any competitor, prior to the date and time of the official bid opening or of the awarding of the contract.</w:t>
      </w:r>
    </w:p>
    <w:p w14:paraId="313D0DFE" w14:textId="77777777" w:rsidR="00103848" w:rsidRPr="002A74A1" w:rsidRDefault="00103848" w:rsidP="00184B27">
      <w:pPr>
        <w:pStyle w:val="ListParagraph"/>
        <w:ind w:hanging="720"/>
      </w:pPr>
    </w:p>
    <w:p w14:paraId="0E4EA391" w14:textId="77777777" w:rsidR="00103848" w:rsidRPr="002A74A1" w:rsidRDefault="00103848" w:rsidP="00D97B67">
      <w:pPr>
        <w:pStyle w:val="ListParagraph"/>
        <w:numPr>
          <w:ilvl w:val="1"/>
          <w:numId w:val="12"/>
        </w:numPr>
        <w:ind w:left="720" w:hanging="720"/>
        <w:jc w:val="both"/>
      </w:pPr>
      <w:r w:rsidRPr="002A74A1">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79E5A06E" w14:textId="77777777" w:rsidR="006D6422" w:rsidRPr="002A74A1" w:rsidRDefault="006D6422" w:rsidP="006D6422"/>
    <w:p w14:paraId="794882FC" w14:textId="77777777" w:rsidR="006D6422" w:rsidRPr="002A74A1" w:rsidRDefault="006D6422" w:rsidP="006D6422">
      <w:pPr>
        <w:pStyle w:val="FootnoteText"/>
        <w:pBdr>
          <w:top w:val="single" w:sz="4" w:space="1" w:color="auto"/>
        </w:pBdr>
      </w:pPr>
      <w:r w:rsidRPr="002A74A1">
        <w:rPr>
          <w:rStyle w:val="FootnoteReference"/>
        </w:rPr>
        <w:t>4</w:t>
      </w:r>
      <w:r w:rsidRPr="002A74A1">
        <w:t xml:space="preserve"> Joint venture or Consortium means an association of persons for the purpose of combining their expertise, property, capital, efforts, skill and knowledge in an activity for the execution of a contract.</w:t>
      </w:r>
    </w:p>
    <w:p w14:paraId="6DD5F475" w14:textId="77777777" w:rsidR="006D6422" w:rsidRPr="002A74A1" w:rsidRDefault="006D6422" w:rsidP="006D6422">
      <w:pPr>
        <w:pStyle w:val="FootnoteText"/>
      </w:pPr>
    </w:p>
    <w:p w14:paraId="44101089" w14:textId="77777777" w:rsidR="006D6422" w:rsidRPr="002A74A1" w:rsidRDefault="006D6422" w:rsidP="006D6422">
      <w:pPr>
        <w:jc w:val="both"/>
        <w:rPr>
          <w:sz w:val="16"/>
          <w:szCs w:val="16"/>
        </w:rPr>
      </w:pPr>
      <w:r w:rsidRPr="002A74A1">
        <w:rPr>
          <w:sz w:val="16"/>
          <w:szCs w:val="16"/>
        </w:rPr>
        <w:t>Any reference to words “Bid” or Bidder” herein and/or in any other documentation shall be construed to have the same meaning as the words “Tender” or “Tenderer”.</w:t>
      </w:r>
      <w:r w:rsidRPr="002A74A1">
        <w:rPr>
          <w:sz w:val="16"/>
          <w:szCs w:val="16"/>
        </w:rPr>
        <w:tab/>
        <w:t xml:space="preserve">  </w:t>
      </w:r>
      <w:r w:rsidRPr="002A74A1">
        <w:rPr>
          <w:sz w:val="16"/>
          <w:szCs w:val="16"/>
        </w:rPr>
        <w:tab/>
        <w:t xml:space="preserve">       </w:t>
      </w:r>
      <w:r w:rsidRPr="002A74A1">
        <w:rPr>
          <w:sz w:val="16"/>
          <w:szCs w:val="16"/>
        </w:rPr>
        <w:tab/>
        <w:t xml:space="preserve">                                                                                                      </w:t>
      </w:r>
      <w:r w:rsidRPr="002A74A1">
        <w:rPr>
          <w:sz w:val="16"/>
          <w:szCs w:val="16"/>
        </w:rPr>
        <w:tab/>
        <w:t xml:space="preserve">     </w:t>
      </w:r>
    </w:p>
    <w:p w14:paraId="37571E21" w14:textId="77777777" w:rsidR="006D6422" w:rsidRPr="002A74A1" w:rsidRDefault="006D6422" w:rsidP="006D6422">
      <w:pPr>
        <w:tabs>
          <w:tab w:val="left" w:pos="-963"/>
          <w:tab w:val="left" w:pos="-720"/>
          <w:tab w:val="left" w:pos="900"/>
          <w:tab w:val="left" w:pos="1215"/>
          <w:tab w:val="left" w:pos="2250"/>
          <w:tab w:val="left" w:pos="7363"/>
        </w:tabs>
        <w:jc w:val="both"/>
        <w:rPr>
          <w:bCs/>
          <w:snapToGrid w:val="0"/>
          <w:sz w:val="16"/>
          <w:szCs w:val="16"/>
        </w:rPr>
      </w:pPr>
      <w:r w:rsidRPr="002A74A1">
        <w:rPr>
          <w:bCs/>
          <w:snapToGrid w:val="0"/>
          <w:sz w:val="16"/>
          <w:szCs w:val="16"/>
        </w:rPr>
        <w:t xml:space="preserve">For External Use  </w:t>
      </w:r>
      <w:r w:rsidRPr="002A74A1">
        <w:rPr>
          <w:bCs/>
          <w:snapToGrid w:val="0"/>
          <w:sz w:val="16"/>
          <w:szCs w:val="16"/>
        </w:rPr>
        <w:tab/>
        <w:t xml:space="preserve">                                                                                                                                                    </w:t>
      </w:r>
    </w:p>
    <w:p w14:paraId="242BA0F8" w14:textId="77777777" w:rsidR="006D6422" w:rsidRPr="002A74A1" w:rsidRDefault="006D6422" w:rsidP="006D6422">
      <w:pPr>
        <w:tabs>
          <w:tab w:val="left" w:pos="-963"/>
          <w:tab w:val="left" w:pos="-720"/>
          <w:tab w:val="left" w:pos="900"/>
          <w:tab w:val="left" w:pos="1215"/>
          <w:tab w:val="left" w:pos="2250"/>
          <w:tab w:val="left" w:pos="7363"/>
        </w:tabs>
        <w:jc w:val="both"/>
        <w:rPr>
          <w:sz w:val="16"/>
          <w:szCs w:val="16"/>
        </w:rPr>
      </w:pPr>
      <w:r w:rsidRPr="002A74A1">
        <w:rPr>
          <w:bCs/>
          <w:snapToGrid w:val="0"/>
          <w:sz w:val="16"/>
          <w:szCs w:val="16"/>
        </w:rPr>
        <w:t xml:space="preserve">                                                                                       </w:t>
      </w:r>
    </w:p>
    <w:p w14:paraId="38CB20C9" w14:textId="77777777" w:rsidR="00772821" w:rsidRDefault="00772821" w:rsidP="00772821">
      <w:pPr>
        <w:pStyle w:val="ListParagraph"/>
        <w:jc w:val="both"/>
      </w:pPr>
    </w:p>
    <w:p w14:paraId="63B59EED" w14:textId="77777777" w:rsidR="00772821" w:rsidRDefault="00772821" w:rsidP="00772821">
      <w:pPr>
        <w:pStyle w:val="ListParagraph"/>
        <w:jc w:val="both"/>
      </w:pPr>
    </w:p>
    <w:p w14:paraId="499ED71E" w14:textId="77777777" w:rsidR="00103848" w:rsidRPr="002A74A1" w:rsidRDefault="00103848" w:rsidP="00D97B67">
      <w:pPr>
        <w:pStyle w:val="ListParagraph"/>
        <w:numPr>
          <w:ilvl w:val="1"/>
          <w:numId w:val="12"/>
        </w:numPr>
        <w:ind w:left="720" w:hanging="720"/>
        <w:jc w:val="both"/>
      </w:pPr>
      <w:r w:rsidRPr="002A74A1">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6DAF7EC0" w14:textId="77777777" w:rsidR="00103848" w:rsidRPr="002A74A1" w:rsidRDefault="00103848" w:rsidP="00103848">
      <w:pPr>
        <w:pStyle w:val="ListParagraph"/>
      </w:pPr>
    </w:p>
    <w:p w14:paraId="009E7853" w14:textId="77777777" w:rsidR="00103848" w:rsidRPr="002A74A1" w:rsidRDefault="00103848" w:rsidP="00103848">
      <w:pPr>
        <w:tabs>
          <w:tab w:val="left" w:pos="1418"/>
          <w:tab w:val="right" w:pos="9752"/>
        </w:tabs>
        <w:spacing w:line="360" w:lineRule="auto"/>
        <w:jc w:val="both"/>
      </w:pPr>
    </w:p>
    <w:p w14:paraId="5A7AC345" w14:textId="77777777" w:rsidR="00103848" w:rsidRPr="002A74A1" w:rsidRDefault="00103848" w:rsidP="00645BB4">
      <w:pPr>
        <w:tabs>
          <w:tab w:val="left" w:pos="1418"/>
          <w:tab w:val="right" w:pos="9752"/>
        </w:tabs>
        <w:spacing w:line="360" w:lineRule="auto"/>
        <w:jc w:val="both"/>
        <w:rPr>
          <w:b/>
        </w:rPr>
      </w:pPr>
      <w:r w:rsidRPr="002A74A1">
        <w:rPr>
          <w:b/>
        </w:rPr>
        <w:t>I DECLARE THAT THE INFORMATIO</w:t>
      </w:r>
      <w:r w:rsidR="00184B27" w:rsidRPr="002A74A1">
        <w:rPr>
          <w:b/>
        </w:rPr>
        <w:t>N FURNISHED IN PARAGRAPHS 1, 2 and 3</w:t>
      </w:r>
      <w:r w:rsidRPr="002A74A1">
        <w:rPr>
          <w:b/>
        </w:rPr>
        <w:t xml:space="preserve"> ABOVE IS CORRECT. I ACCEPT THAT THE STATE MAY REJECT THE BID OR ACT AGAINST ME IN TERMS OF PARAGRAPH 6 OF PFMA SCM INSTRUCTION 03 OF 2021/22 ON </w:t>
      </w:r>
      <w:r w:rsidRPr="002A74A1">
        <w:rPr>
          <w:b/>
          <w:bCs/>
        </w:rPr>
        <w:t>PREVENTING AND COMBATING ABUSE IN THE SUPPLY CHAIN MANAGEMENT SYSTEM</w:t>
      </w:r>
      <w:r w:rsidRPr="002A74A1">
        <w:rPr>
          <w:b/>
        </w:rPr>
        <w:t xml:space="preserve"> SHOULD THIS DECLARATION PROVE TO BE FALSE. </w:t>
      </w:r>
    </w:p>
    <w:p w14:paraId="32A213F9" w14:textId="77777777" w:rsidR="006D6422" w:rsidRPr="002A74A1" w:rsidRDefault="006D6422" w:rsidP="00735727">
      <w:pPr>
        <w:tabs>
          <w:tab w:val="left" w:pos="1418"/>
          <w:tab w:val="right" w:pos="9752"/>
        </w:tabs>
        <w:spacing w:line="360" w:lineRule="auto"/>
        <w:jc w:val="both"/>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2501"/>
        <w:gridCol w:w="1396"/>
        <w:gridCol w:w="1811"/>
      </w:tblGrid>
      <w:tr w:rsidR="00103848" w:rsidRPr="002A74A1" w14:paraId="4A062CD5" w14:textId="77777777" w:rsidTr="00F14064">
        <w:trPr>
          <w:cantSplit/>
          <w:trHeight w:val="630"/>
        </w:trPr>
        <w:tc>
          <w:tcPr>
            <w:tcW w:w="3882" w:type="dxa"/>
            <w:vAlign w:val="center"/>
          </w:tcPr>
          <w:p w14:paraId="0EE4F799" w14:textId="77777777" w:rsidR="00103848" w:rsidRPr="002A74A1" w:rsidRDefault="00103848" w:rsidP="00F14064">
            <w:pPr>
              <w:jc w:val="center"/>
              <w:rPr>
                <w:snapToGrid w:val="0"/>
              </w:rPr>
            </w:pPr>
          </w:p>
          <w:p w14:paraId="00FB6EA5" w14:textId="77777777" w:rsidR="00103848" w:rsidRPr="002A74A1" w:rsidRDefault="00103848" w:rsidP="00F14064">
            <w:pPr>
              <w:jc w:val="center"/>
              <w:rPr>
                <w:snapToGrid w:val="0"/>
              </w:rPr>
            </w:pPr>
            <w:r w:rsidRPr="002A74A1">
              <w:rPr>
                <w:snapToGrid w:val="0"/>
              </w:rPr>
              <w:fldChar w:fldCharType="begin">
                <w:ffData>
                  <w:name w:val="Text44"/>
                  <w:enabled/>
                  <w:calcOnExit w:val="0"/>
                  <w:textInput/>
                </w:ffData>
              </w:fldChar>
            </w:r>
            <w:r w:rsidRPr="002A74A1">
              <w:rPr>
                <w:snapToGrid w:val="0"/>
              </w:rPr>
              <w:instrText xml:space="preserve"> FORMTEXT </w:instrText>
            </w:r>
            <w:r w:rsidRPr="002A74A1">
              <w:rPr>
                <w:snapToGrid w:val="0"/>
              </w:rPr>
            </w:r>
            <w:r w:rsidRPr="002A74A1">
              <w:rPr>
                <w:snapToGrid w:val="0"/>
              </w:rPr>
              <w:fldChar w:fldCharType="separate"/>
            </w:r>
            <w:r w:rsidR="00BB72C2">
              <w:rPr>
                <w:noProof/>
                <w:snapToGrid w:val="0"/>
              </w:rPr>
              <w:t> </w:t>
            </w:r>
            <w:r w:rsidR="00BB72C2">
              <w:rPr>
                <w:noProof/>
                <w:snapToGrid w:val="0"/>
              </w:rPr>
              <w:t> </w:t>
            </w:r>
            <w:r w:rsidR="00BB72C2">
              <w:rPr>
                <w:noProof/>
                <w:snapToGrid w:val="0"/>
              </w:rPr>
              <w:t> </w:t>
            </w:r>
            <w:r w:rsidR="00BB72C2">
              <w:rPr>
                <w:noProof/>
                <w:snapToGrid w:val="0"/>
              </w:rPr>
              <w:t> </w:t>
            </w:r>
            <w:r w:rsidR="00BB72C2">
              <w:rPr>
                <w:noProof/>
                <w:snapToGrid w:val="0"/>
              </w:rPr>
              <w:t> </w:t>
            </w:r>
            <w:r w:rsidRPr="002A74A1">
              <w:rPr>
                <w:snapToGrid w:val="0"/>
              </w:rPr>
              <w:fldChar w:fldCharType="end"/>
            </w:r>
          </w:p>
          <w:p w14:paraId="48D05D0C" w14:textId="77777777" w:rsidR="00103848" w:rsidRPr="002A74A1" w:rsidRDefault="00103848" w:rsidP="00F14064">
            <w:pPr>
              <w:rPr>
                <w:snapToGrid w:val="0"/>
              </w:rPr>
            </w:pPr>
          </w:p>
        </w:tc>
        <w:tc>
          <w:tcPr>
            <w:tcW w:w="2522" w:type="dxa"/>
            <w:vAlign w:val="center"/>
          </w:tcPr>
          <w:p w14:paraId="7C8E7C89" w14:textId="77777777" w:rsidR="00103848" w:rsidRPr="002A74A1" w:rsidRDefault="00103848" w:rsidP="00F14064">
            <w:pPr>
              <w:jc w:val="center"/>
              <w:rPr>
                <w:snapToGrid w:val="0"/>
              </w:rPr>
            </w:pPr>
          </w:p>
        </w:tc>
        <w:tc>
          <w:tcPr>
            <w:tcW w:w="1405" w:type="dxa"/>
            <w:vAlign w:val="center"/>
          </w:tcPr>
          <w:p w14:paraId="014C7DA6" w14:textId="77777777" w:rsidR="00103848" w:rsidRPr="002A74A1" w:rsidRDefault="00103848" w:rsidP="00F14064">
            <w:pPr>
              <w:jc w:val="center"/>
              <w:rPr>
                <w:snapToGrid w:val="0"/>
              </w:rPr>
            </w:pPr>
            <w:r w:rsidRPr="002A74A1">
              <w:rPr>
                <w:snapToGrid w:val="0"/>
              </w:rPr>
              <w:fldChar w:fldCharType="begin">
                <w:ffData>
                  <w:name w:val="Text44"/>
                  <w:enabled/>
                  <w:calcOnExit w:val="0"/>
                  <w:textInput/>
                </w:ffData>
              </w:fldChar>
            </w:r>
            <w:r w:rsidRPr="002A74A1">
              <w:rPr>
                <w:snapToGrid w:val="0"/>
              </w:rPr>
              <w:instrText xml:space="preserve"> FORMTEXT </w:instrText>
            </w:r>
            <w:r w:rsidRPr="002A74A1">
              <w:rPr>
                <w:snapToGrid w:val="0"/>
              </w:rPr>
            </w:r>
            <w:r w:rsidRPr="002A74A1">
              <w:rPr>
                <w:snapToGrid w:val="0"/>
              </w:rPr>
              <w:fldChar w:fldCharType="separate"/>
            </w:r>
            <w:r w:rsidR="00BB72C2">
              <w:rPr>
                <w:noProof/>
                <w:snapToGrid w:val="0"/>
              </w:rPr>
              <w:t> </w:t>
            </w:r>
            <w:r w:rsidR="00BB72C2">
              <w:rPr>
                <w:noProof/>
                <w:snapToGrid w:val="0"/>
              </w:rPr>
              <w:t> </w:t>
            </w:r>
            <w:r w:rsidR="00BB72C2">
              <w:rPr>
                <w:noProof/>
                <w:snapToGrid w:val="0"/>
              </w:rPr>
              <w:t> </w:t>
            </w:r>
            <w:r w:rsidR="00BB72C2">
              <w:rPr>
                <w:noProof/>
                <w:snapToGrid w:val="0"/>
              </w:rPr>
              <w:t> </w:t>
            </w:r>
            <w:r w:rsidR="00BB72C2">
              <w:rPr>
                <w:noProof/>
                <w:snapToGrid w:val="0"/>
              </w:rPr>
              <w:t> </w:t>
            </w:r>
            <w:r w:rsidRPr="002A74A1">
              <w:rPr>
                <w:snapToGrid w:val="0"/>
              </w:rPr>
              <w:fldChar w:fldCharType="end"/>
            </w:r>
          </w:p>
        </w:tc>
        <w:tc>
          <w:tcPr>
            <w:tcW w:w="1824" w:type="dxa"/>
            <w:vAlign w:val="center"/>
          </w:tcPr>
          <w:p w14:paraId="6E7CEFBE" w14:textId="77777777" w:rsidR="00103848" w:rsidRPr="002A74A1" w:rsidRDefault="00103848" w:rsidP="00F14064">
            <w:pPr>
              <w:jc w:val="center"/>
              <w:rPr>
                <w:snapToGrid w:val="0"/>
              </w:rPr>
            </w:pPr>
            <w:r w:rsidRPr="002A74A1">
              <w:rPr>
                <w:snapToGrid w:val="0"/>
              </w:rPr>
              <w:fldChar w:fldCharType="begin">
                <w:ffData>
                  <w:name w:val="Text44"/>
                  <w:enabled/>
                  <w:calcOnExit w:val="0"/>
                  <w:textInput/>
                </w:ffData>
              </w:fldChar>
            </w:r>
            <w:r w:rsidRPr="002A74A1">
              <w:rPr>
                <w:snapToGrid w:val="0"/>
              </w:rPr>
              <w:instrText xml:space="preserve"> FORMTEXT </w:instrText>
            </w:r>
            <w:r w:rsidRPr="002A74A1">
              <w:rPr>
                <w:snapToGrid w:val="0"/>
              </w:rPr>
            </w:r>
            <w:r w:rsidRPr="002A74A1">
              <w:rPr>
                <w:snapToGrid w:val="0"/>
              </w:rPr>
              <w:fldChar w:fldCharType="separate"/>
            </w:r>
            <w:r w:rsidR="00BB72C2">
              <w:rPr>
                <w:noProof/>
                <w:snapToGrid w:val="0"/>
              </w:rPr>
              <w:t> </w:t>
            </w:r>
            <w:r w:rsidR="00BB72C2">
              <w:rPr>
                <w:noProof/>
                <w:snapToGrid w:val="0"/>
              </w:rPr>
              <w:t> </w:t>
            </w:r>
            <w:r w:rsidR="00BB72C2">
              <w:rPr>
                <w:noProof/>
                <w:snapToGrid w:val="0"/>
              </w:rPr>
              <w:t> </w:t>
            </w:r>
            <w:r w:rsidR="00BB72C2">
              <w:rPr>
                <w:noProof/>
                <w:snapToGrid w:val="0"/>
              </w:rPr>
              <w:t> </w:t>
            </w:r>
            <w:r w:rsidR="00BB72C2">
              <w:rPr>
                <w:noProof/>
                <w:snapToGrid w:val="0"/>
              </w:rPr>
              <w:t> </w:t>
            </w:r>
            <w:r w:rsidRPr="002A74A1">
              <w:rPr>
                <w:snapToGrid w:val="0"/>
              </w:rPr>
              <w:fldChar w:fldCharType="end"/>
            </w:r>
          </w:p>
        </w:tc>
      </w:tr>
      <w:tr w:rsidR="00103848" w:rsidRPr="002A74A1" w14:paraId="74CDE52B" w14:textId="77777777" w:rsidTr="00F14064">
        <w:trPr>
          <w:cantSplit/>
          <w:trHeight w:val="254"/>
        </w:trPr>
        <w:tc>
          <w:tcPr>
            <w:tcW w:w="3882" w:type="dxa"/>
            <w:vAlign w:val="center"/>
          </w:tcPr>
          <w:p w14:paraId="69F2C077" w14:textId="77777777" w:rsidR="00103848" w:rsidRPr="002A74A1" w:rsidRDefault="00103848" w:rsidP="00F14064">
            <w:pPr>
              <w:jc w:val="center"/>
              <w:rPr>
                <w:snapToGrid w:val="0"/>
              </w:rPr>
            </w:pPr>
          </w:p>
          <w:p w14:paraId="20CE9450" w14:textId="77777777" w:rsidR="00103848" w:rsidRPr="002A74A1" w:rsidRDefault="00103848" w:rsidP="00F14064">
            <w:pPr>
              <w:jc w:val="center"/>
              <w:rPr>
                <w:snapToGrid w:val="0"/>
              </w:rPr>
            </w:pPr>
            <w:r w:rsidRPr="002A74A1">
              <w:rPr>
                <w:snapToGrid w:val="0"/>
              </w:rPr>
              <w:t>Name of Bidder</w:t>
            </w:r>
          </w:p>
          <w:p w14:paraId="301C76F0" w14:textId="77777777" w:rsidR="00103848" w:rsidRPr="002A74A1" w:rsidRDefault="00103848" w:rsidP="00F14064">
            <w:pPr>
              <w:jc w:val="center"/>
              <w:rPr>
                <w:snapToGrid w:val="0"/>
              </w:rPr>
            </w:pPr>
          </w:p>
        </w:tc>
        <w:tc>
          <w:tcPr>
            <w:tcW w:w="2522" w:type="dxa"/>
            <w:vAlign w:val="center"/>
          </w:tcPr>
          <w:p w14:paraId="4F0B9FAA" w14:textId="77777777" w:rsidR="00103848" w:rsidRPr="002A74A1" w:rsidRDefault="00103848" w:rsidP="00F14064">
            <w:pPr>
              <w:jc w:val="center"/>
              <w:rPr>
                <w:snapToGrid w:val="0"/>
              </w:rPr>
            </w:pPr>
            <w:r w:rsidRPr="002A74A1">
              <w:rPr>
                <w:snapToGrid w:val="0"/>
              </w:rPr>
              <w:t>Signature</w:t>
            </w:r>
          </w:p>
        </w:tc>
        <w:tc>
          <w:tcPr>
            <w:tcW w:w="1405" w:type="dxa"/>
            <w:vAlign w:val="center"/>
          </w:tcPr>
          <w:p w14:paraId="0BF92BBB" w14:textId="77777777" w:rsidR="00103848" w:rsidRPr="002A74A1" w:rsidRDefault="00103848" w:rsidP="00F14064">
            <w:pPr>
              <w:jc w:val="center"/>
              <w:rPr>
                <w:snapToGrid w:val="0"/>
              </w:rPr>
            </w:pPr>
            <w:r w:rsidRPr="002A74A1">
              <w:rPr>
                <w:snapToGrid w:val="0"/>
              </w:rPr>
              <w:t>Date</w:t>
            </w:r>
          </w:p>
        </w:tc>
        <w:tc>
          <w:tcPr>
            <w:tcW w:w="1824" w:type="dxa"/>
            <w:vAlign w:val="center"/>
          </w:tcPr>
          <w:p w14:paraId="710F58C8" w14:textId="77777777" w:rsidR="00103848" w:rsidRPr="002A74A1" w:rsidRDefault="00103848" w:rsidP="00F14064">
            <w:pPr>
              <w:jc w:val="center"/>
              <w:rPr>
                <w:snapToGrid w:val="0"/>
              </w:rPr>
            </w:pPr>
            <w:r w:rsidRPr="002A74A1">
              <w:rPr>
                <w:snapToGrid w:val="0"/>
              </w:rPr>
              <w:t>Position</w:t>
            </w:r>
          </w:p>
        </w:tc>
      </w:tr>
    </w:tbl>
    <w:p w14:paraId="19DD8DD9" w14:textId="77777777" w:rsidR="00103848" w:rsidRPr="002A74A1" w:rsidRDefault="00103848" w:rsidP="00103848">
      <w:pPr>
        <w:ind w:left="5220" w:firstLine="540"/>
        <w:rPr>
          <w:b/>
          <w:snapToGrid w:val="0"/>
        </w:rPr>
      </w:pPr>
      <w:r w:rsidRPr="002A74A1">
        <w:rPr>
          <w:snapToGrid w:val="0"/>
        </w:rPr>
        <w:tab/>
      </w:r>
      <w:r w:rsidRPr="002A74A1">
        <w:rPr>
          <w:snapToGrid w:val="0"/>
        </w:rPr>
        <w:tab/>
      </w:r>
      <w:r w:rsidRPr="002A74A1">
        <w:rPr>
          <w:snapToGrid w:val="0"/>
        </w:rPr>
        <w:tab/>
      </w:r>
      <w:r w:rsidRPr="002A74A1">
        <w:rPr>
          <w:snapToGrid w:val="0"/>
        </w:rPr>
        <w:tab/>
      </w:r>
      <w:r w:rsidRPr="002A74A1">
        <w:rPr>
          <w:snapToGrid w:val="0"/>
        </w:rPr>
        <w:tab/>
      </w:r>
    </w:p>
    <w:p w14:paraId="63976E9C" w14:textId="77777777" w:rsidR="00103848" w:rsidRPr="002A74A1" w:rsidRDefault="00103848" w:rsidP="00103848">
      <w:pPr>
        <w:ind w:left="851" w:right="-22" w:hanging="851"/>
        <w:jc w:val="both"/>
        <w:rPr>
          <w:lang w:val="en-ZA"/>
        </w:rPr>
      </w:pPr>
      <w:r w:rsidRPr="002A74A1">
        <w:rPr>
          <w:lang w:val="en-ZA"/>
        </w:rPr>
        <w:t>Thi</w:t>
      </w:r>
      <w:r w:rsidR="006D6422" w:rsidRPr="002A74A1">
        <w:rPr>
          <w:lang w:val="en-ZA"/>
        </w:rPr>
        <w:t>s form is aligned to SBD 4</w:t>
      </w:r>
      <w:r w:rsidRPr="002A74A1">
        <w:rPr>
          <w:lang w:val="en-ZA"/>
        </w:rPr>
        <w:t>.</w:t>
      </w:r>
    </w:p>
    <w:p w14:paraId="437B3A07" w14:textId="77777777" w:rsidR="00103848" w:rsidRPr="002A74A1" w:rsidRDefault="00103848" w:rsidP="00103848">
      <w:pPr>
        <w:ind w:left="851" w:right="-22" w:hanging="851"/>
        <w:jc w:val="both"/>
        <w:rPr>
          <w:lang w:val="en-ZA"/>
        </w:rPr>
      </w:pPr>
    </w:p>
    <w:p w14:paraId="696DF2D6" w14:textId="77777777" w:rsidR="00103848" w:rsidRPr="002A74A1" w:rsidRDefault="00103848" w:rsidP="00103848">
      <w:pPr>
        <w:ind w:right="-22"/>
        <w:jc w:val="both"/>
        <w:rPr>
          <w:lang w:val="en-ZA"/>
        </w:rPr>
      </w:pPr>
    </w:p>
    <w:p w14:paraId="3A09E2D8" w14:textId="77777777" w:rsidR="006D6422" w:rsidRPr="002A74A1" w:rsidRDefault="006D6422" w:rsidP="00103848">
      <w:pPr>
        <w:ind w:right="-22"/>
        <w:jc w:val="both"/>
        <w:rPr>
          <w:lang w:val="en-ZA"/>
        </w:rPr>
      </w:pPr>
    </w:p>
    <w:p w14:paraId="28504FE9" w14:textId="77777777" w:rsidR="006D6422" w:rsidRPr="002A74A1" w:rsidRDefault="006D6422" w:rsidP="00103848">
      <w:pPr>
        <w:ind w:right="-22"/>
        <w:jc w:val="both"/>
        <w:rPr>
          <w:lang w:val="en-ZA"/>
        </w:rPr>
      </w:pPr>
    </w:p>
    <w:p w14:paraId="2C167683" w14:textId="77777777" w:rsidR="006D6422" w:rsidRPr="002A74A1" w:rsidRDefault="006D6422" w:rsidP="00103848">
      <w:pPr>
        <w:ind w:right="-22"/>
        <w:jc w:val="both"/>
        <w:rPr>
          <w:lang w:val="en-ZA"/>
        </w:rPr>
      </w:pPr>
    </w:p>
    <w:p w14:paraId="74CD4366" w14:textId="77777777" w:rsidR="006D6422" w:rsidRPr="002A74A1" w:rsidRDefault="006D6422" w:rsidP="00103848">
      <w:pPr>
        <w:ind w:right="-22"/>
        <w:jc w:val="both"/>
        <w:rPr>
          <w:lang w:val="en-ZA"/>
        </w:rPr>
      </w:pPr>
    </w:p>
    <w:p w14:paraId="019F88A9" w14:textId="77777777" w:rsidR="006D6422" w:rsidRPr="002A74A1" w:rsidRDefault="006D6422" w:rsidP="00103848">
      <w:pPr>
        <w:ind w:right="-22"/>
        <w:jc w:val="both"/>
        <w:rPr>
          <w:lang w:val="en-ZA"/>
        </w:rPr>
      </w:pPr>
    </w:p>
    <w:p w14:paraId="604A5E62" w14:textId="77777777" w:rsidR="006D6422" w:rsidRPr="002A74A1" w:rsidRDefault="006D6422" w:rsidP="00103848">
      <w:pPr>
        <w:ind w:right="-22"/>
        <w:jc w:val="both"/>
        <w:rPr>
          <w:lang w:val="en-ZA"/>
        </w:rPr>
      </w:pPr>
    </w:p>
    <w:p w14:paraId="2013CF24" w14:textId="77777777" w:rsidR="006D6422" w:rsidRPr="002A74A1" w:rsidRDefault="006D6422" w:rsidP="00103848">
      <w:pPr>
        <w:ind w:right="-22"/>
        <w:jc w:val="both"/>
        <w:rPr>
          <w:lang w:val="en-ZA"/>
        </w:rPr>
      </w:pPr>
    </w:p>
    <w:p w14:paraId="32FE487C" w14:textId="77777777" w:rsidR="006D6422" w:rsidRPr="002A74A1" w:rsidRDefault="006D6422" w:rsidP="00103848">
      <w:pPr>
        <w:ind w:right="-22"/>
        <w:jc w:val="both"/>
        <w:rPr>
          <w:lang w:val="en-ZA"/>
        </w:rPr>
      </w:pPr>
    </w:p>
    <w:p w14:paraId="602F7D8F" w14:textId="77777777" w:rsidR="006D6422" w:rsidRPr="002A74A1" w:rsidRDefault="006D6422" w:rsidP="00103848">
      <w:pPr>
        <w:ind w:right="-22"/>
        <w:jc w:val="both"/>
        <w:rPr>
          <w:lang w:val="en-ZA"/>
        </w:rPr>
      </w:pPr>
    </w:p>
    <w:p w14:paraId="18F0BFDA" w14:textId="77777777" w:rsidR="006D6422" w:rsidRPr="002A74A1" w:rsidRDefault="006D6422" w:rsidP="00103848">
      <w:pPr>
        <w:ind w:right="-22"/>
        <w:jc w:val="both"/>
        <w:rPr>
          <w:lang w:val="en-ZA"/>
        </w:rPr>
      </w:pPr>
    </w:p>
    <w:p w14:paraId="66FCCD0F" w14:textId="77777777" w:rsidR="006D6422" w:rsidRPr="002A74A1" w:rsidRDefault="006D6422" w:rsidP="00103848">
      <w:pPr>
        <w:ind w:right="-22"/>
        <w:jc w:val="both"/>
        <w:rPr>
          <w:lang w:val="en-ZA"/>
        </w:rPr>
      </w:pPr>
    </w:p>
    <w:p w14:paraId="0B53A181" w14:textId="77777777" w:rsidR="006D6422" w:rsidRPr="002A74A1" w:rsidRDefault="006D6422" w:rsidP="00103848">
      <w:pPr>
        <w:ind w:right="-22"/>
        <w:jc w:val="both"/>
        <w:rPr>
          <w:lang w:val="en-ZA"/>
        </w:rPr>
      </w:pPr>
    </w:p>
    <w:p w14:paraId="2267784E" w14:textId="77777777" w:rsidR="006D6422" w:rsidRPr="002A74A1" w:rsidRDefault="006D6422" w:rsidP="00103848">
      <w:pPr>
        <w:ind w:right="-22"/>
        <w:jc w:val="both"/>
        <w:rPr>
          <w:lang w:val="en-ZA"/>
        </w:rPr>
      </w:pPr>
    </w:p>
    <w:p w14:paraId="767F02C7" w14:textId="77777777" w:rsidR="006D6422" w:rsidRPr="002A74A1" w:rsidRDefault="006D6422" w:rsidP="00103848">
      <w:pPr>
        <w:ind w:right="-22"/>
        <w:jc w:val="both"/>
        <w:rPr>
          <w:lang w:val="en-ZA"/>
        </w:rPr>
      </w:pPr>
    </w:p>
    <w:p w14:paraId="019A8036" w14:textId="77777777" w:rsidR="006D6422" w:rsidRPr="002A74A1" w:rsidRDefault="006D6422" w:rsidP="00103848">
      <w:pPr>
        <w:ind w:right="-22"/>
        <w:jc w:val="both"/>
        <w:rPr>
          <w:lang w:val="en-ZA"/>
        </w:rPr>
      </w:pPr>
    </w:p>
    <w:p w14:paraId="1F354B18" w14:textId="77777777" w:rsidR="006D6422" w:rsidRPr="002A74A1" w:rsidRDefault="006D6422" w:rsidP="00103848">
      <w:pPr>
        <w:ind w:right="-22"/>
        <w:jc w:val="both"/>
        <w:rPr>
          <w:lang w:val="en-ZA"/>
        </w:rPr>
      </w:pPr>
    </w:p>
    <w:p w14:paraId="5A8EA964" w14:textId="77777777" w:rsidR="006D6422" w:rsidRPr="002A74A1" w:rsidRDefault="006D6422" w:rsidP="00103848">
      <w:pPr>
        <w:ind w:right="-22"/>
        <w:jc w:val="both"/>
        <w:rPr>
          <w:lang w:val="en-ZA"/>
        </w:rPr>
      </w:pPr>
    </w:p>
    <w:p w14:paraId="2E054638" w14:textId="77777777" w:rsidR="006D6422" w:rsidRPr="002A74A1" w:rsidRDefault="006D6422" w:rsidP="00103848">
      <w:pPr>
        <w:ind w:right="-22"/>
        <w:jc w:val="both"/>
        <w:rPr>
          <w:lang w:val="en-ZA"/>
        </w:rPr>
      </w:pPr>
    </w:p>
    <w:p w14:paraId="1B63AF42" w14:textId="77777777" w:rsidR="006D6422" w:rsidRPr="002A74A1" w:rsidRDefault="006D6422" w:rsidP="00103848">
      <w:pPr>
        <w:ind w:right="-22"/>
        <w:jc w:val="both"/>
        <w:rPr>
          <w:lang w:val="en-ZA"/>
        </w:rPr>
      </w:pPr>
    </w:p>
    <w:p w14:paraId="5A473371" w14:textId="77777777" w:rsidR="006D6422" w:rsidRPr="002A74A1" w:rsidRDefault="006D6422" w:rsidP="00103848">
      <w:pPr>
        <w:ind w:right="-22"/>
        <w:jc w:val="both"/>
        <w:rPr>
          <w:lang w:val="en-ZA"/>
        </w:rPr>
      </w:pPr>
    </w:p>
    <w:p w14:paraId="788D664A" w14:textId="77777777" w:rsidR="006D6422" w:rsidRPr="002A74A1" w:rsidRDefault="006D6422" w:rsidP="00103848">
      <w:pPr>
        <w:ind w:right="-22"/>
        <w:jc w:val="both"/>
        <w:rPr>
          <w:lang w:val="en-ZA"/>
        </w:rPr>
      </w:pPr>
    </w:p>
    <w:p w14:paraId="639A28D4" w14:textId="77777777" w:rsidR="006D6422" w:rsidRPr="002A74A1" w:rsidRDefault="006D6422" w:rsidP="00103848">
      <w:pPr>
        <w:ind w:right="-22"/>
        <w:jc w:val="both"/>
        <w:rPr>
          <w:lang w:val="en-ZA"/>
        </w:rPr>
      </w:pPr>
    </w:p>
    <w:p w14:paraId="2C1D4846" w14:textId="77777777" w:rsidR="006D6422" w:rsidRPr="002A74A1" w:rsidRDefault="006D6422" w:rsidP="00103848">
      <w:pPr>
        <w:ind w:right="-22"/>
        <w:jc w:val="both"/>
        <w:rPr>
          <w:lang w:val="en-ZA"/>
        </w:rPr>
      </w:pPr>
    </w:p>
    <w:p w14:paraId="7A6A778C" w14:textId="77777777" w:rsidR="006D6422" w:rsidRPr="002A74A1" w:rsidRDefault="006D6422" w:rsidP="00103848">
      <w:pPr>
        <w:ind w:right="-22"/>
        <w:jc w:val="both"/>
        <w:rPr>
          <w:lang w:val="en-ZA"/>
        </w:rPr>
      </w:pPr>
    </w:p>
    <w:p w14:paraId="6179390F" w14:textId="77777777" w:rsidR="006D6422" w:rsidRPr="002A74A1" w:rsidRDefault="006D6422" w:rsidP="00103848">
      <w:pPr>
        <w:ind w:right="-22"/>
        <w:jc w:val="both"/>
        <w:rPr>
          <w:lang w:val="en-ZA"/>
        </w:rPr>
      </w:pPr>
    </w:p>
    <w:p w14:paraId="028ED064" w14:textId="77777777" w:rsidR="006D6422" w:rsidRPr="002A74A1" w:rsidRDefault="006D6422" w:rsidP="00103848">
      <w:pPr>
        <w:ind w:right="-22"/>
        <w:jc w:val="both"/>
        <w:rPr>
          <w:lang w:val="en-ZA"/>
        </w:rPr>
      </w:pPr>
    </w:p>
    <w:p w14:paraId="3BDD3AEF" w14:textId="77777777" w:rsidR="006D6422" w:rsidRPr="002A74A1" w:rsidRDefault="006D6422" w:rsidP="00103848">
      <w:pPr>
        <w:ind w:right="-22"/>
        <w:jc w:val="both"/>
        <w:rPr>
          <w:lang w:val="en-ZA"/>
        </w:rPr>
      </w:pPr>
    </w:p>
    <w:p w14:paraId="312ABBEB" w14:textId="77777777" w:rsidR="006B29E8" w:rsidRDefault="006B29E8">
      <w:pPr>
        <w:rPr>
          <w:b/>
          <w:kern w:val="20"/>
          <w:position w:val="18"/>
          <w:sz w:val="28"/>
        </w:rPr>
      </w:pPr>
      <w:r>
        <w:rPr>
          <w:b/>
          <w:sz w:val="28"/>
        </w:rPr>
        <w:br w:type="page"/>
      </w:r>
    </w:p>
    <w:p w14:paraId="4F77EFBA" w14:textId="77777777" w:rsidR="00EB21C3" w:rsidRDefault="00EB21C3" w:rsidP="009E579C">
      <w:pPr>
        <w:pStyle w:val="Heading1"/>
        <w:rPr>
          <w:b/>
          <w:sz w:val="28"/>
        </w:rPr>
      </w:pPr>
    </w:p>
    <w:p w14:paraId="473485BE" w14:textId="77777777" w:rsidR="00EB21C3" w:rsidRDefault="00EB21C3" w:rsidP="009E579C">
      <w:pPr>
        <w:pStyle w:val="Heading1"/>
        <w:rPr>
          <w:b/>
          <w:sz w:val="28"/>
        </w:rPr>
      </w:pPr>
    </w:p>
    <w:p w14:paraId="44FB9554" w14:textId="77777777" w:rsidR="002A5641" w:rsidRPr="002A74A1" w:rsidRDefault="002A5641" w:rsidP="009E579C">
      <w:pPr>
        <w:pStyle w:val="Heading1"/>
        <w:rPr>
          <w:rFonts w:ascii="Arial Narrow" w:hAnsi="Arial Narrow"/>
          <w:b/>
          <w:snapToGrid w:val="0"/>
          <w:sz w:val="28"/>
        </w:rPr>
      </w:pPr>
      <w:bookmarkStart w:id="126" w:name="_Toc142075111"/>
      <w:r w:rsidRPr="009E579C">
        <w:rPr>
          <w:b/>
          <w:sz w:val="28"/>
        </w:rPr>
        <w:t>PA-15.1:  RESOLUTION OF BOARD OF DIRECTORS</w:t>
      </w:r>
      <w:bookmarkEnd w:id="126"/>
    </w:p>
    <w:p w14:paraId="029C800D" w14:textId="77777777" w:rsidR="006B29E8" w:rsidRDefault="006B29E8" w:rsidP="00BC7BCE">
      <w:pPr>
        <w:rPr>
          <w:b/>
          <w:bCs/>
          <w:lang w:val="en-US"/>
        </w:rPr>
      </w:pPr>
    </w:p>
    <w:p w14:paraId="48E91F9B" w14:textId="77777777" w:rsidR="002A5641" w:rsidRPr="002A74A1" w:rsidRDefault="002A5641" w:rsidP="00BC7BCE">
      <w:pPr>
        <w:rPr>
          <w:lang w:val="en-US"/>
        </w:rPr>
      </w:pPr>
      <w:r w:rsidRPr="002A74A1">
        <w:rPr>
          <w:b/>
          <w:bCs/>
          <w:lang w:val="en-US"/>
        </w:rPr>
        <w:t>RESOLUTION</w:t>
      </w:r>
      <w:r w:rsidRPr="002A74A1">
        <w:rPr>
          <w:lang w:val="en-US"/>
        </w:rPr>
        <w:t xml:space="preserve"> of a meeting of the Board of *Directors / Members / Partners of:</w:t>
      </w:r>
    </w:p>
    <w:p w14:paraId="326E4F95" w14:textId="77777777" w:rsidR="002A5641" w:rsidRPr="002A74A1" w:rsidRDefault="002A5641" w:rsidP="00BC7BCE">
      <w:pPr>
        <w:rPr>
          <w:lang w:val="en-US"/>
        </w:rPr>
      </w:pPr>
    </w:p>
    <w:p w14:paraId="4CEFE28A" w14:textId="77777777" w:rsidR="002A5641" w:rsidRPr="002A74A1" w:rsidRDefault="002A5641" w:rsidP="00BC7BCE">
      <w:pPr>
        <w:rPr>
          <w:lang w:val="en-US"/>
        </w:rPr>
      </w:pPr>
      <w:r w:rsidRPr="002A74A1">
        <w:rPr>
          <w:lang w:val="en-US"/>
        </w:rPr>
        <w:t>_____________________________________________________________________________________</w:t>
      </w:r>
    </w:p>
    <w:p w14:paraId="29D2B90D" w14:textId="77777777" w:rsidR="002A5641" w:rsidRPr="002A74A1" w:rsidRDefault="002A5641" w:rsidP="00BC7BCE">
      <w:pPr>
        <w:rPr>
          <w:lang w:val="en-US"/>
        </w:rPr>
      </w:pPr>
    </w:p>
    <w:p w14:paraId="1411F74D" w14:textId="77777777" w:rsidR="002A5641" w:rsidRPr="002A74A1" w:rsidRDefault="002A5641" w:rsidP="00BC7BCE">
      <w:pPr>
        <w:rPr>
          <w:lang w:val="en-US"/>
        </w:rPr>
      </w:pPr>
      <w:r w:rsidRPr="002A74A1">
        <w:rPr>
          <w:lang w:val="en-US"/>
        </w:rPr>
        <w:t>_____________________________________________________________________________________</w:t>
      </w:r>
    </w:p>
    <w:p w14:paraId="1048F4B5" w14:textId="77777777" w:rsidR="002A5641" w:rsidRPr="002A74A1" w:rsidRDefault="002A5641" w:rsidP="00BC7BCE">
      <w:pPr>
        <w:rPr>
          <w:i/>
          <w:iCs/>
          <w:sz w:val="16"/>
          <w:lang w:val="en-US"/>
        </w:rPr>
      </w:pPr>
      <w:r w:rsidRPr="002A74A1">
        <w:rPr>
          <w:sz w:val="16"/>
          <w:lang w:val="en-US"/>
        </w:rPr>
        <w:t>(</w:t>
      </w:r>
      <w:r w:rsidRPr="002A74A1">
        <w:rPr>
          <w:i/>
          <w:sz w:val="16"/>
          <w:lang w:val="en-US"/>
        </w:rPr>
        <w:t xml:space="preserve">legally correct full </w:t>
      </w:r>
      <w:r w:rsidRPr="002A74A1">
        <w:rPr>
          <w:i/>
          <w:iCs/>
          <w:sz w:val="16"/>
          <w:lang w:val="en-US"/>
        </w:rPr>
        <w:t xml:space="preserve">name and registration number, if applicable, of the </w:t>
      </w:r>
      <w:smartTag w:uri="urn:schemas-microsoft-com:office:smarttags" w:element="City">
        <w:smartTag w:uri="urn:schemas-microsoft-com:office:smarttags" w:element="place">
          <w:r w:rsidRPr="002A74A1">
            <w:rPr>
              <w:i/>
              <w:iCs/>
              <w:sz w:val="16"/>
              <w:lang w:val="en-US"/>
            </w:rPr>
            <w:t>Enterprise</w:t>
          </w:r>
        </w:smartTag>
      </w:smartTag>
      <w:r w:rsidRPr="002A74A1">
        <w:rPr>
          <w:i/>
          <w:iCs/>
          <w:sz w:val="16"/>
          <w:lang w:val="en-US"/>
        </w:rPr>
        <w:t>)</w:t>
      </w:r>
    </w:p>
    <w:p w14:paraId="59E06BEA" w14:textId="77777777" w:rsidR="002A5641" w:rsidRPr="002A74A1" w:rsidRDefault="002A5641" w:rsidP="00BC7BCE">
      <w:pPr>
        <w:rPr>
          <w:i/>
          <w:iCs/>
          <w:lang w:val="en-US"/>
        </w:rPr>
      </w:pPr>
    </w:p>
    <w:p w14:paraId="1198D7A3" w14:textId="77777777" w:rsidR="002A5641" w:rsidRPr="002A74A1" w:rsidRDefault="002A5641" w:rsidP="00BC7BCE">
      <w:pPr>
        <w:rPr>
          <w:i/>
          <w:iCs/>
          <w:lang w:val="en-US"/>
        </w:rPr>
      </w:pPr>
      <w:r w:rsidRPr="002A74A1">
        <w:rPr>
          <w:lang w:val="en-US"/>
        </w:rPr>
        <w:t>Held at ______________________________________________ (</w:t>
      </w:r>
      <w:r w:rsidRPr="002A74A1">
        <w:rPr>
          <w:i/>
          <w:iCs/>
          <w:lang w:val="en-US"/>
        </w:rPr>
        <w:t>place)</w:t>
      </w:r>
    </w:p>
    <w:p w14:paraId="2F9543B6" w14:textId="77777777" w:rsidR="002A5641" w:rsidRPr="002A74A1" w:rsidRDefault="002A5641" w:rsidP="00BC7BCE">
      <w:pPr>
        <w:rPr>
          <w:lang w:val="en-US"/>
        </w:rPr>
      </w:pPr>
    </w:p>
    <w:p w14:paraId="0C535923" w14:textId="77777777" w:rsidR="002A5641" w:rsidRPr="002A74A1" w:rsidRDefault="002A5641" w:rsidP="00BC7BCE">
      <w:pPr>
        <w:rPr>
          <w:i/>
          <w:iCs/>
          <w:lang w:val="en-US"/>
        </w:rPr>
      </w:pPr>
      <w:r w:rsidRPr="002A74A1">
        <w:rPr>
          <w:lang w:val="en-US"/>
        </w:rPr>
        <w:t xml:space="preserve">on __________________________________________________ </w:t>
      </w:r>
      <w:r w:rsidRPr="002A74A1">
        <w:rPr>
          <w:i/>
          <w:iCs/>
          <w:lang w:val="en-US"/>
        </w:rPr>
        <w:t>(date)</w:t>
      </w:r>
    </w:p>
    <w:p w14:paraId="748F5A25" w14:textId="77777777" w:rsidR="002A5641" w:rsidRPr="002A74A1" w:rsidRDefault="002A5641" w:rsidP="00BC7BCE">
      <w:pPr>
        <w:rPr>
          <w:lang w:val="en-US"/>
        </w:rPr>
      </w:pPr>
    </w:p>
    <w:p w14:paraId="3A8233C1" w14:textId="77777777" w:rsidR="002A5641" w:rsidRPr="002A74A1" w:rsidRDefault="002A5641" w:rsidP="00BC7BCE">
      <w:pPr>
        <w:rPr>
          <w:b/>
          <w:bCs/>
          <w:lang w:val="en-US"/>
        </w:rPr>
      </w:pPr>
      <w:r w:rsidRPr="002A74A1">
        <w:rPr>
          <w:b/>
          <w:bCs/>
          <w:lang w:val="en-US"/>
        </w:rPr>
        <w:t>RESOLVED that:</w:t>
      </w:r>
    </w:p>
    <w:p w14:paraId="300845C3" w14:textId="77777777" w:rsidR="002A5641" w:rsidRPr="002A74A1" w:rsidRDefault="002A5641" w:rsidP="00BC7BCE">
      <w:pPr>
        <w:rPr>
          <w:lang w:val="en-US"/>
        </w:rPr>
      </w:pPr>
    </w:p>
    <w:p w14:paraId="48690ABA" w14:textId="77777777" w:rsidR="002A5641" w:rsidRPr="002A74A1" w:rsidRDefault="002A5641" w:rsidP="00175393">
      <w:pPr>
        <w:numPr>
          <w:ilvl w:val="0"/>
          <w:numId w:val="3"/>
        </w:numPr>
        <w:suppressAutoHyphens/>
        <w:spacing w:line="10" w:lineRule="atLeast"/>
        <w:rPr>
          <w:lang w:val="en-US"/>
        </w:rPr>
      </w:pPr>
      <w:r w:rsidRPr="002A74A1">
        <w:rPr>
          <w:spacing w:val="-3"/>
        </w:rPr>
        <w:t>The Enterprise submits a Tender to the Department of Public Works in respect of the following project:</w:t>
      </w:r>
    </w:p>
    <w:p w14:paraId="00CD66F4" w14:textId="77777777" w:rsidR="002A5641" w:rsidRPr="002A74A1" w:rsidRDefault="002A5641" w:rsidP="00BC7BCE">
      <w:pPr>
        <w:tabs>
          <w:tab w:val="left" w:pos="9500"/>
        </w:tabs>
        <w:ind w:left="360"/>
      </w:pPr>
      <w:r w:rsidRPr="002A74A1">
        <w:t>__________________________________________________________________________________</w:t>
      </w:r>
    </w:p>
    <w:p w14:paraId="62F348E6" w14:textId="77777777" w:rsidR="002A5641" w:rsidRPr="002A74A1" w:rsidRDefault="002A5641" w:rsidP="00BC7BCE">
      <w:pPr>
        <w:rPr>
          <w:lang w:val="en-US"/>
        </w:rPr>
      </w:pPr>
    </w:p>
    <w:p w14:paraId="2A408A7B" w14:textId="77777777" w:rsidR="002A5641" w:rsidRPr="002A74A1" w:rsidRDefault="002A5641" w:rsidP="00BC7BCE">
      <w:pPr>
        <w:ind w:firstLine="360"/>
        <w:rPr>
          <w:lang w:val="en-US"/>
        </w:rPr>
      </w:pPr>
      <w:r w:rsidRPr="002A74A1">
        <w:rPr>
          <w:lang w:val="en-US"/>
        </w:rPr>
        <w:t>__________________________________________________________________________________</w:t>
      </w:r>
    </w:p>
    <w:p w14:paraId="090D5758" w14:textId="77777777" w:rsidR="002A5641" w:rsidRPr="002A74A1" w:rsidRDefault="002A5641" w:rsidP="00BC7BCE">
      <w:pPr>
        <w:ind w:firstLine="360"/>
        <w:rPr>
          <w:i/>
          <w:iCs/>
          <w:sz w:val="16"/>
          <w:lang w:val="en-US"/>
        </w:rPr>
      </w:pPr>
      <w:r w:rsidRPr="002A74A1">
        <w:rPr>
          <w:sz w:val="16"/>
          <w:lang w:val="en-US"/>
        </w:rPr>
        <w:t>(</w:t>
      </w:r>
      <w:r w:rsidRPr="002A74A1">
        <w:rPr>
          <w:i/>
          <w:iCs/>
          <w:sz w:val="16"/>
          <w:lang w:val="en-US"/>
        </w:rPr>
        <w:t>project description as per Tender Document)</w:t>
      </w:r>
    </w:p>
    <w:p w14:paraId="5FDC8975" w14:textId="77777777" w:rsidR="002A5641" w:rsidRPr="002A74A1" w:rsidRDefault="002A5641" w:rsidP="00BC7BCE">
      <w:pPr>
        <w:rPr>
          <w:lang w:val="en-US"/>
        </w:rPr>
      </w:pPr>
    </w:p>
    <w:p w14:paraId="2A923A14" w14:textId="77777777" w:rsidR="002A5641" w:rsidRPr="002A74A1" w:rsidRDefault="002A5641" w:rsidP="00BC7BCE">
      <w:pPr>
        <w:suppressAutoHyphens/>
        <w:spacing w:line="10" w:lineRule="atLeast"/>
        <w:ind w:left="360"/>
        <w:rPr>
          <w:lang w:val="en-US"/>
        </w:rPr>
      </w:pPr>
      <w:r w:rsidRPr="002A74A1">
        <w:rPr>
          <w:spacing w:val="-3"/>
        </w:rPr>
        <w:t>Tender Number:  ___________________________________________</w:t>
      </w:r>
      <w:r w:rsidRPr="002A74A1">
        <w:rPr>
          <w:i/>
          <w:iCs/>
          <w:spacing w:val="-3"/>
          <w:sz w:val="16"/>
        </w:rPr>
        <w:t>(Tender Number as per Tender Document)</w:t>
      </w:r>
    </w:p>
    <w:p w14:paraId="46CACC4F" w14:textId="77777777" w:rsidR="002A5641" w:rsidRPr="002A74A1" w:rsidRDefault="002A5641" w:rsidP="00BC7BCE">
      <w:pPr>
        <w:rPr>
          <w:lang w:val="en-US"/>
        </w:rPr>
      </w:pPr>
    </w:p>
    <w:p w14:paraId="6D0CD1A2" w14:textId="77777777" w:rsidR="002A5641" w:rsidRPr="002A74A1" w:rsidRDefault="002A5641" w:rsidP="00175393">
      <w:pPr>
        <w:numPr>
          <w:ilvl w:val="0"/>
          <w:numId w:val="3"/>
        </w:numPr>
        <w:suppressAutoHyphens/>
        <w:spacing w:line="10" w:lineRule="atLeast"/>
        <w:rPr>
          <w:lang w:val="en-US"/>
        </w:rPr>
      </w:pPr>
      <w:r w:rsidRPr="002A74A1">
        <w:rPr>
          <w:spacing w:val="-3"/>
        </w:rPr>
        <w:t>*Mr/Mrs/Ms:  __________________________________________________________________________</w:t>
      </w:r>
    </w:p>
    <w:p w14:paraId="1FD31303" w14:textId="77777777" w:rsidR="002A5641" w:rsidRPr="002A74A1" w:rsidRDefault="002A5641" w:rsidP="00BC7BCE">
      <w:pPr>
        <w:rPr>
          <w:lang w:val="en-US"/>
        </w:rPr>
      </w:pPr>
    </w:p>
    <w:p w14:paraId="7F8D27F0" w14:textId="77777777" w:rsidR="002A5641" w:rsidRPr="002A74A1" w:rsidRDefault="002A5641" w:rsidP="00BC7BCE">
      <w:pPr>
        <w:ind w:left="360"/>
        <w:rPr>
          <w:szCs w:val="24"/>
        </w:rPr>
      </w:pPr>
      <w:r w:rsidRPr="002A74A1">
        <w:rPr>
          <w:spacing w:val="-3"/>
          <w:szCs w:val="24"/>
        </w:rPr>
        <w:t>in *his/her Capacity as:  ________________________________________________(</w:t>
      </w:r>
      <w:r w:rsidRPr="002A74A1">
        <w:rPr>
          <w:i/>
          <w:iCs/>
          <w:spacing w:val="-3"/>
          <w:sz w:val="16"/>
          <w:szCs w:val="24"/>
        </w:rPr>
        <w:t xml:space="preserve">Position in the </w:t>
      </w:r>
      <w:smartTag w:uri="urn:schemas-microsoft-com:office:smarttags" w:element="City">
        <w:smartTag w:uri="urn:schemas-microsoft-com:office:smarttags" w:element="place">
          <w:r w:rsidRPr="002A74A1">
            <w:rPr>
              <w:i/>
              <w:iCs/>
              <w:spacing w:val="-3"/>
              <w:sz w:val="16"/>
              <w:szCs w:val="24"/>
            </w:rPr>
            <w:t>Enterprise</w:t>
          </w:r>
        </w:smartTag>
      </w:smartTag>
      <w:r w:rsidRPr="002A74A1">
        <w:rPr>
          <w:i/>
          <w:iCs/>
          <w:spacing w:val="-3"/>
          <w:sz w:val="16"/>
          <w:szCs w:val="24"/>
        </w:rPr>
        <w:t>)</w:t>
      </w:r>
    </w:p>
    <w:p w14:paraId="654217D3" w14:textId="77777777" w:rsidR="002A5641" w:rsidRPr="002A74A1" w:rsidRDefault="002A5641" w:rsidP="00BC7BCE">
      <w:pPr>
        <w:ind w:left="360"/>
        <w:rPr>
          <w:szCs w:val="24"/>
        </w:rPr>
      </w:pPr>
    </w:p>
    <w:p w14:paraId="3398DA63" w14:textId="77777777" w:rsidR="00214C76" w:rsidRPr="002A74A1" w:rsidRDefault="00E43889" w:rsidP="00BC7BCE">
      <w:pPr>
        <w:ind w:left="360"/>
        <w:rPr>
          <w:szCs w:val="24"/>
        </w:rPr>
      </w:pPr>
      <w:r w:rsidRPr="002A74A1">
        <w:rPr>
          <w:szCs w:val="24"/>
        </w:rPr>
        <w:t xml:space="preserve">and who will sign as follows: </w:t>
      </w:r>
    </w:p>
    <w:p w14:paraId="09FECE8D" w14:textId="77777777" w:rsidR="00214C76" w:rsidRPr="002A74A1" w:rsidRDefault="00214C76" w:rsidP="00BC7BCE">
      <w:pPr>
        <w:ind w:left="360"/>
        <w:rPr>
          <w:szCs w:val="24"/>
        </w:rPr>
      </w:pPr>
    </w:p>
    <w:p w14:paraId="0F46AEBF" w14:textId="77777777" w:rsidR="002A5641" w:rsidRPr="002A74A1" w:rsidRDefault="00214C76" w:rsidP="00BC7BCE">
      <w:pPr>
        <w:ind w:left="360"/>
      </w:pPr>
      <w:r w:rsidRPr="002A74A1">
        <w:rPr>
          <w:szCs w:val="24"/>
        </w:rPr>
        <w:t xml:space="preserve">   </w:t>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002A5641" w:rsidRPr="002A74A1">
        <w:rPr>
          <w:szCs w:val="24"/>
        </w:rPr>
        <w:t>________________________________________________________</w:t>
      </w:r>
      <w:r w:rsidRPr="002A74A1">
        <w:rPr>
          <w:szCs w:val="24"/>
        </w:rPr>
        <w:t>_______________________</w:t>
      </w:r>
      <w:r w:rsidR="002A5641" w:rsidRPr="002A74A1">
        <w:rPr>
          <w:szCs w:val="24"/>
        </w:rPr>
        <w:t>_</w:t>
      </w:r>
    </w:p>
    <w:p w14:paraId="25AA9FB8" w14:textId="77777777" w:rsidR="002A5641" w:rsidRPr="002A74A1" w:rsidRDefault="002A5641" w:rsidP="00BC7BCE">
      <w:pPr>
        <w:rPr>
          <w:lang w:val="en-US"/>
        </w:rPr>
      </w:pPr>
    </w:p>
    <w:p w14:paraId="1DBE1084" w14:textId="77777777" w:rsidR="002A5641" w:rsidRDefault="002A5641" w:rsidP="00DE2803">
      <w:pPr>
        <w:tabs>
          <w:tab w:val="left" w:pos="6200"/>
        </w:tabs>
        <w:spacing w:after="240"/>
        <w:ind w:left="357"/>
        <w:jc w:val="both"/>
        <w:rPr>
          <w:szCs w:val="24"/>
        </w:rPr>
      </w:pPr>
      <w:r w:rsidRPr="002A74A1">
        <w:rPr>
          <w:szCs w:val="24"/>
        </w:rPr>
        <w:t>be, and is hereby, authorised to sign the Tender, and any and all other documents and/or corres</w:t>
      </w:r>
      <w:r w:rsidRPr="002A74A1">
        <w:rPr>
          <w:szCs w:val="24"/>
        </w:rPr>
        <w:softHyphen/>
        <w:t>pon</w:t>
      </w:r>
      <w:r w:rsidRPr="002A74A1">
        <w:rPr>
          <w:szCs w:val="24"/>
        </w:rPr>
        <w:softHyphen/>
        <w:t>dence in connection with and relating to the Tender, as well as to sign any Contract, and any and all documentation, resulting from the award of the Tender to the Enterprise mentioned above.</w:t>
      </w:r>
    </w:p>
    <w:tbl>
      <w:tblPr>
        <w:tblStyle w:val="TableGrid"/>
        <w:tblW w:w="5000" w:type="pct"/>
        <w:tblLook w:val="04A0" w:firstRow="1" w:lastRow="0" w:firstColumn="1" w:lastColumn="0" w:noHBand="0" w:noVBand="1"/>
      </w:tblPr>
      <w:tblGrid>
        <w:gridCol w:w="495"/>
        <w:gridCol w:w="3030"/>
        <w:gridCol w:w="3462"/>
        <w:gridCol w:w="2555"/>
      </w:tblGrid>
      <w:tr w:rsidR="00DE2803" w14:paraId="4337E4F0" w14:textId="77777777" w:rsidTr="00AD773E">
        <w:trPr>
          <w:tblHeader/>
        </w:trPr>
        <w:tc>
          <w:tcPr>
            <w:tcW w:w="259" w:type="pct"/>
            <w:shd w:val="clear" w:color="auto" w:fill="F2F2F2" w:themeFill="background1" w:themeFillShade="F2"/>
          </w:tcPr>
          <w:p w14:paraId="1F8C540C" w14:textId="77777777" w:rsidR="00DE2803" w:rsidRDefault="00DE2803" w:rsidP="00BC7BCE">
            <w:pPr>
              <w:tabs>
                <w:tab w:val="left" w:pos="6200"/>
              </w:tabs>
              <w:jc w:val="both"/>
              <w:rPr>
                <w:szCs w:val="24"/>
              </w:rPr>
            </w:pPr>
          </w:p>
        </w:tc>
        <w:tc>
          <w:tcPr>
            <w:tcW w:w="1587" w:type="pct"/>
            <w:shd w:val="clear" w:color="auto" w:fill="F2F2F2" w:themeFill="background1" w:themeFillShade="F2"/>
          </w:tcPr>
          <w:p w14:paraId="65811DC2" w14:textId="77777777" w:rsidR="00DE2803" w:rsidRPr="00DE2803" w:rsidRDefault="00DE2803" w:rsidP="00DE2803">
            <w:pPr>
              <w:tabs>
                <w:tab w:val="left" w:pos="6200"/>
              </w:tabs>
              <w:jc w:val="center"/>
              <w:rPr>
                <w:b/>
                <w:szCs w:val="24"/>
              </w:rPr>
            </w:pPr>
            <w:r w:rsidRPr="00DE2803">
              <w:rPr>
                <w:b/>
                <w:szCs w:val="24"/>
              </w:rPr>
              <w:t>Name</w:t>
            </w:r>
          </w:p>
        </w:tc>
        <w:tc>
          <w:tcPr>
            <w:tcW w:w="1814" w:type="pct"/>
            <w:shd w:val="clear" w:color="auto" w:fill="F2F2F2" w:themeFill="background1" w:themeFillShade="F2"/>
          </w:tcPr>
          <w:p w14:paraId="255F8DAB" w14:textId="77777777" w:rsidR="00DE2803" w:rsidRPr="00DE2803" w:rsidRDefault="00DE2803" w:rsidP="00DE2803">
            <w:pPr>
              <w:tabs>
                <w:tab w:val="left" w:pos="6200"/>
              </w:tabs>
              <w:jc w:val="center"/>
              <w:rPr>
                <w:b/>
                <w:szCs w:val="24"/>
              </w:rPr>
            </w:pPr>
            <w:r w:rsidRPr="00DE2803">
              <w:rPr>
                <w:b/>
                <w:szCs w:val="24"/>
              </w:rPr>
              <w:t>Capacity</w:t>
            </w:r>
          </w:p>
        </w:tc>
        <w:tc>
          <w:tcPr>
            <w:tcW w:w="1339" w:type="pct"/>
            <w:shd w:val="clear" w:color="auto" w:fill="F2F2F2" w:themeFill="background1" w:themeFillShade="F2"/>
          </w:tcPr>
          <w:p w14:paraId="5DCAAC11" w14:textId="77777777" w:rsidR="00DE2803" w:rsidRPr="00DE2803" w:rsidRDefault="00DE2803" w:rsidP="00DE2803">
            <w:pPr>
              <w:tabs>
                <w:tab w:val="left" w:pos="6200"/>
              </w:tabs>
              <w:jc w:val="center"/>
              <w:rPr>
                <w:b/>
                <w:szCs w:val="24"/>
              </w:rPr>
            </w:pPr>
            <w:r w:rsidRPr="00DE2803">
              <w:rPr>
                <w:b/>
                <w:szCs w:val="24"/>
              </w:rPr>
              <w:t>Signature</w:t>
            </w:r>
          </w:p>
        </w:tc>
      </w:tr>
      <w:tr w:rsidR="00DE2803" w14:paraId="4C5F540F" w14:textId="77777777" w:rsidTr="00AD773E">
        <w:trPr>
          <w:trHeight w:val="365"/>
          <w:tblHeader/>
        </w:trPr>
        <w:tc>
          <w:tcPr>
            <w:tcW w:w="259" w:type="pct"/>
          </w:tcPr>
          <w:p w14:paraId="5256A015" w14:textId="77777777" w:rsidR="00DE2803" w:rsidRPr="00DE2803" w:rsidRDefault="00DE2803">
            <w:pPr>
              <w:pStyle w:val="ListParagraph"/>
              <w:numPr>
                <w:ilvl w:val="0"/>
                <w:numId w:val="65"/>
              </w:numPr>
              <w:tabs>
                <w:tab w:val="left" w:pos="6200"/>
              </w:tabs>
              <w:jc w:val="both"/>
              <w:rPr>
                <w:szCs w:val="24"/>
              </w:rPr>
            </w:pPr>
          </w:p>
        </w:tc>
        <w:tc>
          <w:tcPr>
            <w:tcW w:w="1587" w:type="pct"/>
          </w:tcPr>
          <w:p w14:paraId="604817C0" w14:textId="77777777" w:rsidR="00DE2803" w:rsidRPr="00DE2803" w:rsidRDefault="00DE2803" w:rsidP="00DE2803">
            <w:pPr>
              <w:tabs>
                <w:tab w:val="left" w:pos="6200"/>
              </w:tabs>
              <w:jc w:val="center"/>
              <w:rPr>
                <w:b/>
                <w:szCs w:val="24"/>
              </w:rPr>
            </w:pPr>
          </w:p>
        </w:tc>
        <w:tc>
          <w:tcPr>
            <w:tcW w:w="1814" w:type="pct"/>
          </w:tcPr>
          <w:p w14:paraId="48C3FD96" w14:textId="77777777" w:rsidR="00DE2803" w:rsidRPr="00DE2803" w:rsidRDefault="00DE2803" w:rsidP="00DE2803">
            <w:pPr>
              <w:tabs>
                <w:tab w:val="left" w:pos="6200"/>
              </w:tabs>
              <w:jc w:val="center"/>
              <w:rPr>
                <w:b/>
                <w:szCs w:val="24"/>
              </w:rPr>
            </w:pPr>
          </w:p>
        </w:tc>
        <w:tc>
          <w:tcPr>
            <w:tcW w:w="1339" w:type="pct"/>
          </w:tcPr>
          <w:p w14:paraId="21E43F5B" w14:textId="77777777" w:rsidR="00DE2803" w:rsidRPr="00DE2803" w:rsidRDefault="00DE2803" w:rsidP="00DE2803">
            <w:pPr>
              <w:tabs>
                <w:tab w:val="left" w:pos="6200"/>
              </w:tabs>
              <w:jc w:val="center"/>
              <w:rPr>
                <w:b/>
                <w:szCs w:val="24"/>
              </w:rPr>
            </w:pPr>
          </w:p>
        </w:tc>
      </w:tr>
      <w:tr w:rsidR="00DE2803" w14:paraId="037340E4" w14:textId="77777777" w:rsidTr="00AD773E">
        <w:trPr>
          <w:trHeight w:val="365"/>
          <w:tblHeader/>
        </w:trPr>
        <w:tc>
          <w:tcPr>
            <w:tcW w:w="259" w:type="pct"/>
          </w:tcPr>
          <w:p w14:paraId="0028A0AA" w14:textId="77777777" w:rsidR="00DE2803" w:rsidRPr="00DE2803" w:rsidRDefault="00DE2803">
            <w:pPr>
              <w:pStyle w:val="ListParagraph"/>
              <w:numPr>
                <w:ilvl w:val="0"/>
                <w:numId w:val="65"/>
              </w:numPr>
              <w:tabs>
                <w:tab w:val="left" w:pos="6200"/>
              </w:tabs>
              <w:jc w:val="both"/>
              <w:rPr>
                <w:szCs w:val="24"/>
              </w:rPr>
            </w:pPr>
          </w:p>
        </w:tc>
        <w:tc>
          <w:tcPr>
            <w:tcW w:w="1587" w:type="pct"/>
          </w:tcPr>
          <w:p w14:paraId="31A84BBC" w14:textId="77777777" w:rsidR="00DE2803" w:rsidRPr="00DE2803" w:rsidRDefault="00DE2803" w:rsidP="00DE2803">
            <w:pPr>
              <w:tabs>
                <w:tab w:val="left" w:pos="6200"/>
              </w:tabs>
              <w:jc w:val="center"/>
              <w:rPr>
                <w:b/>
                <w:szCs w:val="24"/>
              </w:rPr>
            </w:pPr>
          </w:p>
        </w:tc>
        <w:tc>
          <w:tcPr>
            <w:tcW w:w="1814" w:type="pct"/>
          </w:tcPr>
          <w:p w14:paraId="206E4B0F" w14:textId="77777777" w:rsidR="00DE2803" w:rsidRPr="00DE2803" w:rsidRDefault="00DE2803" w:rsidP="00DE2803">
            <w:pPr>
              <w:tabs>
                <w:tab w:val="left" w:pos="6200"/>
              </w:tabs>
              <w:jc w:val="center"/>
              <w:rPr>
                <w:b/>
                <w:szCs w:val="24"/>
              </w:rPr>
            </w:pPr>
          </w:p>
        </w:tc>
        <w:tc>
          <w:tcPr>
            <w:tcW w:w="1339" w:type="pct"/>
          </w:tcPr>
          <w:p w14:paraId="4242458E" w14:textId="77777777" w:rsidR="00DE2803" w:rsidRPr="00DE2803" w:rsidRDefault="00DE2803" w:rsidP="00DE2803">
            <w:pPr>
              <w:tabs>
                <w:tab w:val="left" w:pos="6200"/>
              </w:tabs>
              <w:jc w:val="center"/>
              <w:rPr>
                <w:b/>
                <w:szCs w:val="24"/>
              </w:rPr>
            </w:pPr>
          </w:p>
        </w:tc>
      </w:tr>
      <w:tr w:rsidR="00DE2803" w14:paraId="0CC7D483" w14:textId="77777777" w:rsidTr="00AD773E">
        <w:trPr>
          <w:trHeight w:val="365"/>
          <w:tblHeader/>
        </w:trPr>
        <w:tc>
          <w:tcPr>
            <w:tcW w:w="259" w:type="pct"/>
          </w:tcPr>
          <w:p w14:paraId="778D184E" w14:textId="77777777" w:rsidR="00DE2803" w:rsidRPr="00DE2803" w:rsidRDefault="00DE2803">
            <w:pPr>
              <w:pStyle w:val="ListParagraph"/>
              <w:numPr>
                <w:ilvl w:val="0"/>
                <w:numId w:val="65"/>
              </w:numPr>
              <w:tabs>
                <w:tab w:val="left" w:pos="6200"/>
              </w:tabs>
              <w:jc w:val="both"/>
              <w:rPr>
                <w:szCs w:val="24"/>
              </w:rPr>
            </w:pPr>
          </w:p>
        </w:tc>
        <w:tc>
          <w:tcPr>
            <w:tcW w:w="1587" w:type="pct"/>
          </w:tcPr>
          <w:p w14:paraId="7AEA725A" w14:textId="77777777" w:rsidR="00DE2803" w:rsidRPr="00DE2803" w:rsidRDefault="00DE2803" w:rsidP="00DE2803">
            <w:pPr>
              <w:tabs>
                <w:tab w:val="left" w:pos="6200"/>
              </w:tabs>
              <w:jc w:val="center"/>
              <w:rPr>
                <w:b/>
                <w:szCs w:val="24"/>
              </w:rPr>
            </w:pPr>
          </w:p>
        </w:tc>
        <w:tc>
          <w:tcPr>
            <w:tcW w:w="1814" w:type="pct"/>
          </w:tcPr>
          <w:p w14:paraId="0F31D704" w14:textId="77777777" w:rsidR="00DE2803" w:rsidRPr="00DE2803" w:rsidRDefault="00DE2803" w:rsidP="00DE2803">
            <w:pPr>
              <w:tabs>
                <w:tab w:val="left" w:pos="6200"/>
              </w:tabs>
              <w:jc w:val="center"/>
              <w:rPr>
                <w:b/>
                <w:szCs w:val="24"/>
              </w:rPr>
            </w:pPr>
          </w:p>
        </w:tc>
        <w:tc>
          <w:tcPr>
            <w:tcW w:w="1339" w:type="pct"/>
          </w:tcPr>
          <w:p w14:paraId="061272B9" w14:textId="77777777" w:rsidR="00DE2803" w:rsidRPr="00DE2803" w:rsidRDefault="00DE2803" w:rsidP="00DE2803">
            <w:pPr>
              <w:tabs>
                <w:tab w:val="left" w:pos="6200"/>
              </w:tabs>
              <w:jc w:val="center"/>
              <w:rPr>
                <w:b/>
                <w:szCs w:val="24"/>
              </w:rPr>
            </w:pPr>
          </w:p>
        </w:tc>
      </w:tr>
      <w:tr w:rsidR="00DE2803" w14:paraId="1A62BBCF" w14:textId="77777777" w:rsidTr="00AD773E">
        <w:trPr>
          <w:trHeight w:val="365"/>
          <w:tblHeader/>
        </w:trPr>
        <w:tc>
          <w:tcPr>
            <w:tcW w:w="259" w:type="pct"/>
          </w:tcPr>
          <w:p w14:paraId="69306CFF" w14:textId="77777777" w:rsidR="00DE2803" w:rsidRPr="00DE2803" w:rsidRDefault="00DE2803">
            <w:pPr>
              <w:pStyle w:val="ListParagraph"/>
              <w:numPr>
                <w:ilvl w:val="0"/>
                <w:numId w:val="65"/>
              </w:numPr>
              <w:tabs>
                <w:tab w:val="left" w:pos="6200"/>
              </w:tabs>
              <w:jc w:val="both"/>
              <w:rPr>
                <w:szCs w:val="24"/>
              </w:rPr>
            </w:pPr>
          </w:p>
        </w:tc>
        <w:tc>
          <w:tcPr>
            <w:tcW w:w="1587" w:type="pct"/>
          </w:tcPr>
          <w:p w14:paraId="01D25073" w14:textId="77777777" w:rsidR="00DE2803" w:rsidRPr="00DE2803" w:rsidRDefault="00DE2803" w:rsidP="00DE2803">
            <w:pPr>
              <w:tabs>
                <w:tab w:val="left" w:pos="6200"/>
              </w:tabs>
              <w:jc w:val="center"/>
              <w:rPr>
                <w:b/>
                <w:szCs w:val="24"/>
              </w:rPr>
            </w:pPr>
          </w:p>
        </w:tc>
        <w:tc>
          <w:tcPr>
            <w:tcW w:w="1814" w:type="pct"/>
          </w:tcPr>
          <w:p w14:paraId="7C650F22" w14:textId="77777777" w:rsidR="00DE2803" w:rsidRPr="00DE2803" w:rsidRDefault="00DE2803" w:rsidP="00DE2803">
            <w:pPr>
              <w:tabs>
                <w:tab w:val="left" w:pos="6200"/>
              </w:tabs>
              <w:jc w:val="center"/>
              <w:rPr>
                <w:b/>
                <w:szCs w:val="24"/>
              </w:rPr>
            </w:pPr>
          </w:p>
        </w:tc>
        <w:tc>
          <w:tcPr>
            <w:tcW w:w="1339" w:type="pct"/>
          </w:tcPr>
          <w:p w14:paraId="4C0296DF" w14:textId="77777777" w:rsidR="00DE2803" w:rsidRPr="00DE2803" w:rsidRDefault="00DE2803" w:rsidP="00DE2803">
            <w:pPr>
              <w:tabs>
                <w:tab w:val="left" w:pos="6200"/>
              </w:tabs>
              <w:jc w:val="center"/>
              <w:rPr>
                <w:b/>
                <w:szCs w:val="24"/>
              </w:rPr>
            </w:pPr>
          </w:p>
        </w:tc>
      </w:tr>
      <w:tr w:rsidR="00DE2803" w14:paraId="0681DFA0" w14:textId="77777777" w:rsidTr="00AD773E">
        <w:trPr>
          <w:trHeight w:val="365"/>
          <w:tblHeader/>
        </w:trPr>
        <w:tc>
          <w:tcPr>
            <w:tcW w:w="259" w:type="pct"/>
          </w:tcPr>
          <w:p w14:paraId="58CBC306" w14:textId="77777777" w:rsidR="00DE2803" w:rsidRPr="00DE2803" w:rsidRDefault="00DE2803">
            <w:pPr>
              <w:pStyle w:val="ListParagraph"/>
              <w:numPr>
                <w:ilvl w:val="0"/>
                <w:numId w:val="65"/>
              </w:numPr>
              <w:tabs>
                <w:tab w:val="left" w:pos="6200"/>
              </w:tabs>
              <w:jc w:val="both"/>
              <w:rPr>
                <w:szCs w:val="24"/>
              </w:rPr>
            </w:pPr>
          </w:p>
        </w:tc>
        <w:tc>
          <w:tcPr>
            <w:tcW w:w="1587" w:type="pct"/>
          </w:tcPr>
          <w:p w14:paraId="1C059A51" w14:textId="77777777" w:rsidR="00DE2803" w:rsidRPr="00DE2803" w:rsidRDefault="00DE2803" w:rsidP="00DE2803">
            <w:pPr>
              <w:tabs>
                <w:tab w:val="left" w:pos="6200"/>
              </w:tabs>
              <w:jc w:val="center"/>
              <w:rPr>
                <w:b/>
                <w:szCs w:val="24"/>
              </w:rPr>
            </w:pPr>
          </w:p>
        </w:tc>
        <w:tc>
          <w:tcPr>
            <w:tcW w:w="1814" w:type="pct"/>
          </w:tcPr>
          <w:p w14:paraId="1DFDE6CD" w14:textId="77777777" w:rsidR="00DE2803" w:rsidRPr="00DE2803" w:rsidRDefault="00DE2803" w:rsidP="00DE2803">
            <w:pPr>
              <w:tabs>
                <w:tab w:val="left" w:pos="6200"/>
              </w:tabs>
              <w:jc w:val="center"/>
              <w:rPr>
                <w:b/>
                <w:szCs w:val="24"/>
              </w:rPr>
            </w:pPr>
          </w:p>
        </w:tc>
        <w:tc>
          <w:tcPr>
            <w:tcW w:w="1339" w:type="pct"/>
          </w:tcPr>
          <w:p w14:paraId="308C03FD" w14:textId="77777777" w:rsidR="00DE2803" w:rsidRPr="00DE2803" w:rsidRDefault="00DE2803" w:rsidP="00DE2803">
            <w:pPr>
              <w:tabs>
                <w:tab w:val="left" w:pos="6200"/>
              </w:tabs>
              <w:jc w:val="center"/>
              <w:rPr>
                <w:b/>
                <w:szCs w:val="24"/>
              </w:rPr>
            </w:pPr>
          </w:p>
        </w:tc>
      </w:tr>
      <w:tr w:rsidR="00DE2803" w14:paraId="10AF75AD" w14:textId="77777777" w:rsidTr="00AD773E">
        <w:trPr>
          <w:trHeight w:val="365"/>
          <w:tblHeader/>
        </w:trPr>
        <w:tc>
          <w:tcPr>
            <w:tcW w:w="259" w:type="pct"/>
          </w:tcPr>
          <w:p w14:paraId="3F6CA104" w14:textId="77777777" w:rsidR="00DE2803" w:rsidRPr="00DE2803" w:rsidRDefault="00DE2803">
            <w:pPr>
              <w:pStyle w:val="ListParagraph"/>
              <w:numPr>
                <w:ilvl w:val="0"/>
                <w:numId w:val="65"/>
              </w:numPr>
              <w:tabs>
                <w:tab w:val="left" w:pos="6200"/>
              </w:tabs>
              <w:jc w:val="both"/>
              <w:rPr>
                <w:szCs w:val="24"/>
              </w:rPr>
            </w:pPr>
          </w:p>
        </w:tc>
        <w:tc>
          <w:tcPr>
            <w:tcW w:w="1587" w:type="pct"/>
          </w:tcPr>
          <w:p w14:paraId="4569F084" w14:textId="77777777" w:rsidR="00DE2803" w:rsidRPr="00DE2803" w:rsidRDefault="00DE2803" w:rsidP="00DE2803">
            <w:pPr>
              <w:tabs>
                <w:tab w:val="left" w:pos="6200"/>
              </w:tabs>
              <w:jc w:val="center"/>
              <w:rPr>
                <w:b/>
                <w:szCs w:val="24"/>
              </w:rPr>
            </w:pPr>
          </w:p>
        </w:tc>
        <w:tc>
          <w:tcPr>
            <w:tcW w:w="1814" w:type="pct"/>
          </w:tcPr>
          <w:p w14:paraId="0C3CDE89" w14:textId="77777777" w:rsidR="00DE2803" w:rsidRPr="00DE2803" w:rsidRDefault="00DE2803" w:rsidP="00DE2803">
            <w:pPr>
              <w:tabs>
                <w:tab w:val="left" w:pos="6200"/>
              </w:tabs>
              <w:jc w:val="center"/>
              <w:rPr>
                <w:b/>
                <w:szCs w:val="24"/>
              </w:rPr>
            </w:pPr>
          </w:p>
        </w:tc>
        <w:tc>
          <w:tcPr>
            <w:tcW w:w="1339" w:type="pct"/>
          </w:tcPr>
          <w:p w14:paraId="1631D46F" w14:textId="77777777" w:rsidR="00DE2803" w:rsidRPr="00DE2803" w:rsidRDefault="00DE2803" w:rsidP="00DE2803">
            <w:pPr>
              <w:tabs>
                <w:tab w:val="left" w:pos="6200"/>
              </w:tabs>
              <w:jc w:val="center"/>
              <w:rPr>
                <w:b/>
                <w:szCs w:val="24"/>
              </w:rPr>
            </w:pPr>
          </w:p>
        </w:tc>
      </w:tr>
      <w:tr w:rsidR="00DE2803" w14:paraId="6093DCFC" w14:textId="77777777" w:rsidTr="00AD773E">
        <w:trPr>
          <w:trHeight w:val="365"/>
          <w:tblHeader/>
        </w:trPr>
        <w:tc>
          <w:tcPr>
            <w:tcW w:w="259" w:type="pct"/>
          </w:tcPr>
          <w:p w14:paraId="36422F09" w14:textId="77777777" w:rsidR="00DE2803" w:rsidRPr="00DE2803" w:rsidRDefault="00DE2803">
            <w:pPr>
              <w:pStyle w:val="ListParagraph"/>
              <w:numPr>
                <w:ilvl w:val="0"/>
                <w:numId w:val="65"/>
              </w:numPr>
              <w:tabs>
                <w:tab w:val="left" w:pos="6200"/>
              </w:tabs>
              <w:jc w:val="both"/>
              <w:rPr>
                <w:szCs w:val="24"/>
              </w:rPr>
            </w:pPr>
          </w:p>
        </w:tc>
        <w:tc>
          <w:tcPr>
            <w:tcW w:w="1587" w:type="pct"/>
          </w:tcPr>
          <w:p w14:paraId="24134729" w14:textId="77777777" w:rsidR="00DE2803" w:rsidRPr="00DE2803" w:rsidRDefault="00DE2803" w:rsidP="00DE2803">
            <w:pPr>
              <w:tabs>
                <w:tab w:val="left" w:pos="6200"/>
              </w:tabs>
              <w:jc w:val="center"/>
              <w:rPr>
                <w:b/>
                <w:szCs w:val="24"/>
              </w:rPr>
            </w:pPr>
          </w:p>
        </w:tc>
        <w:tc>
          <w:tcPr>
            <w:tcW w:w="1814" w:type="pct"/>
          </w:tcPr>
          <w:p w14:paraId="129DB009" w14:textId="77777777" w:rsidR="00DE2803" w:rsidRPr="00DE2803" w:rsidRDefault="00DE2803" w:rsidP="00DE2803">
            <w:pPr>
              <w:tabs>
                <w:tab w:val="left" w:pos="6200"/>
              </w:tabs>
              <w:jc w:val="center"/>
              <w:rPr>
                <w:b/>
                <w:szCs w:val="24"/>
              </w:rPr>
            </w:pPr>
          </w:p>
        </w:tc>
        <w:tc>
          <w:tcPr>
            <w:tcW w:w="1339" w:type="pct"/>
          </w:tcPr>
          <w:p w14:paraId="46770F54" w14:textId="77777777" w:rsidR="00DE2803" w:rsidRPr="00DE2803" w:rsidRDefault="00DE2803" w:rsidP="00DE2803">
            <w:pPr>
              <w:tabs>
                <w:tab w:val="left" w:pos="6200"/>
              </w:tabs>
              <w:jc w:val="center"/>
              <w:rPr>
                <w:b/>
                <w:szCs w:val="24"/>
              </w:rPr>
            </w:pPr>
          </w:p>
        </w:tc>
      </w:tr>
      <w:tr w:rsidR="00DE2803" w14:paraId="7A220D33" w14:textId="77777777" w:rsidTr="00AD773E">
        <w:trPr>
          <w:trHeight w:val="365"/>
          <w:tblHeader/>
        </w:trPr>
        <w:tc>
          <w:tcPr>
            <w:tcW w:w="259" w:type="pct"/>
          </w:tcPr>
          <w:p w14:paraId="239196BA" w14:textId="77777777" w:rsidR="00DE2803" w:rsidRPr="00DE2803" w:rsidRDefault="00DE2803">
            <w:pPr>
              <w:pStyle w:val="ListParagraph"/>
              <w:numPr>
                <w:ilvl w:val="0"/>
                <w:numId w:val="65"/>
              </w:numPr>
              <w:tabs>
                <w:tab w:val="left" w:pos="6200"/>
              </w:tabs>
              <w:jc w:val="both"/>
              <w:rPr>
                <w:szCs w:val="24"/>
              </w:rPr>
            </w:pPr>
          </w:p>
        </w:tc>
        <w:tc>
          <w:tcPr>
            <w:tcW w:w="1587" w:type="pct"/>
          </w:tcPr>
          <w:p w14:paraId="2350159E" w14:textId="77777777" w:rsidR="00DE2803" w:rsidRPr="00DE2803" w:rsidRDefault="00DE2803" w:rsidP="00DE2803">
            <w:pPr>
              <w:tabs>
                <w:tab w:val="left" w:pos="6200"/>
              </w:tabs>
              <w:jc w:val="center"/>
              <w:rPr>
                <w:b/>
                <w:szCs w:val="24"/>
              </w:rPr>
            </w:pPr>
          </w:p>
        </w:tc>
        <w:tc>
          <w:tcPr>
            <w:tcW w:w="1814" w:type="pct"/>
          </w:tcPr>
          <w:p w14:paraId="525A2324" w14:textId="77777777" w:rsidR="00DE2803" w:rsidRPr="00DE2803" w:rsidRDefault="00DE2803" w:rsidP="00DE2803">
            <w:pPr>
              <w:tabs>
                <w:tab w:val="left" w:pos="6200"/>
              </w:tabs>
              <w:jc w:val="center"/>
              <w:rPr>
                <w:b/>
                <w:szCs w:val="24"/>
              </w:rPr>
            </w:pPr>
          </w:p>
        </w:tc>
        <w:tc>
          <w:tcPr>
            <w:tcW w:w="1339" w:type="pct"/>
          </w:tcPr>
          <w:p w14:paraId="670306A0" w14:textId="77777777" w:rsidR="00DE2803" w:rsidRPr="00DE2803" w:rsidRDefault="00DE2803" w:rsidP="00DE2803">
            <w:pPr>
              <w:tabs>
                <w:tab w:val="left" w:pos="6200"/>
              </w:tabs>
              <w:jc w:val="center"/>
              <w:rPr>
                <w:b/>
                <w:szCs w:val="24"/>
              </w:rPr>
            </w:pPr>
          </w:p>
        </w:tc>
      </w:tr>
      <w:tr w:rsidR="00DE2803" w14:paraId="61165EB6" w14:textId="77777777" w:rsidTr="00AD773E">
        <w:trPr>
          <w:trHeight w:val="365"/>
          <w:tblHeader/>
        </w:trPr>
        <w:tc>
          <w:tcPr>
            <w:tcW w:w="259" w:type="pct"/>
          </w:tcPr>
          <w:p w14:paraId="07615F02" w14:textId="77777777" w:rsidR="00DE2803" w:rsidRPr="00DE2803" w:rsidRDefault="00DE2803">
            <w:pPr>
              <w:pStyle w:val="ListParagraph"/>
              <w:numPr>
                <w:ilvl w:val="0"/>
                <w:numId w:val="65"/>
              </w:numPr>
              <w:tabs>
                <w:tab w:val="left" w:pos="6200"/>
              </w:tabs>
              <w:jc w:val="both"/>
              <w:rPr>
                <w:szCs w:val="24"/>
              </w:rPr>
            </w:pPr>
          </w:p>
        </w:tc>
        <w:tc>
          <w:tcPr>
            <w:tcW w:w="1587" w:type="pct"/>
          </w:tcPr>
          <w:p w14:paraId="3D867E68" w14:textId="77777777" w:rsidR="00DE2803" w:rsidRPr="00DE2803" w:rsidRDefault="00DE2803" w:rsidP="00DE2803">
            <w:pPr>
              <w:tabs>
                <w:tab w:val="left" w:pos="6200"/>
              </w:tabs>
              <w:jc w:val="center"/>
              <w:rPr>
                <w:b/>
                <w:szCs w:val="24"/>
              </w:rPr>
            </w:pPr>
          </w:p>
        </w:tc>
        <w:tc>
          <w:tcPr>
            <w:tcW w:w="1814" w:type="pct"/>
          </w:tcPr>
          <w:p w14:paraId="6BAC3BD6" w14:textId="77777777" w:rsidR="00DE2803" w:rsidRPr="00DE2803" w:rsidRDefault="00DE2803" w:rsidP="00DE2803">
            <w:pPr>
              <w:tabs>
                <w:tab w:val="left" w:pos="6200"/>
              </w:tabs>
              <w:jc w:val="center"/>
              <w:rPr>
                <w:b/>
                <w:szCs w:val="24"/>
              </w:rPr>
            </w:pPr>
          </w:p>
        </w:tc>
        <w:tc>
          <w:tcPr>
            <w:tcW w:w="1339" w:type="pct"/>
          </w:tcPr>
          <w:p w14:paraId="49807BB3" w14:textId="77777777" w:rsidR="00DE2803" w:rsidRPr="00DE2803" w:rsidRDefault="00DE2803" w:rsidP="00DE2803">
            <w:pPr>
              <w:tabs>
                <w:tab w:val="left" w:pos="6200"/>
              </w:tabs>
              <w:jc w:val="center"/>
              <w:rPr>
                <w:b/>
                <w:szCs w:val="24"/>
              </w:rPr>
            </w:pPr>
          </w:p>
        </w:tc>
      </w:tr>
      <w:tr w:rsidR="00DE2803" w14:paraId="3897F7F9" w14:textId="77777777" w:rsidTr="00AD773E">
        <w:trPr>
          <w:trHeight w:val="365"/>
          <w:tblHeader/>
        </w:trPr>
        <w:tc>
          <w:tcPr>
            <w:tcW w:w="259" w:type="pct"/>
          </w:tcPr>
          <w:p w14:paraId="323C6068" w14:textId="77777777" w:rsidR="00DE2803" w:rsidRPr="00DE2803" w:rsidRDefault="00DE2803">
            <w:pPr>
              <w:pStyle w:val="ListParagraph"/>
              <w:numPr>
                <w:ilvl w:val="0"/>
                <w:numId w:val="65"/>
              </w:numPr>
              <w:tabs>
                <w:tab w:val="left" w:pos="6200"/>
              </w:tabs>
              <w:jc w:val="both"/>
              <w:rPr>
                <w:szCs w:val="24"/>
              </w:rPr>
            </w:pPr>
          </w:p>
        </w:tc>
        <w:tc>
          <w:tcPr>
            <w:tcW w:w="1587" w:type="pct"/>
          </w:tcPr>
          <w:p w14:paraId="514B4C06" w14:textId="77777777" w:rsidR="00DE2803" w:rsidRPr="00DE2803" w:rsidRDefault="00DE2803" w:rsidP="00DE2803">
            <w:pPr>
              <w:tabs>
                <w:tab w:val="left" w:pos="6200"/>
              </w:tabs>
              <w:jc w:val="center"/>
              <w:rPr>
                <w:b/>
                <w:szCs w:val="24"/>
              </w:rPr>
            </w:pPr>
          </w:p>
        </w:tc>
        <w:tc>
          <w:tcPr>
            <w:tcW w:w="1814" w:type="pct"/>
          </w:tcPr>
          <w:p w14:paraId="50B05EA4" w14:textId="77777777" w:rsidR="00DE2803" w:rsidRPr="00DE2803" w:rsidRDefault="00DE2803" w:rsidP="00DE2803">
            <w:pPr>
              <w:tabs>
                <w:tab w:val="left" w:pos="6200"/>
              </w:tabs>
              <w:jc w:val="center"/>
              <w:rPr>
                <w:b/>
                <w:szCs w:val="24"/>
              </w:rPr>
            </w:pPr>
          </w:p>
        </w:tc>
        <w:tc>
          <w:tcPr>
            <w:tcW w:w="1339" w:type="pct"/>
          </w:tcPr>
          <w:p w14:paraId="192B98F7" w14:textId="77777777" w:rsidR="00DE2803" w:rsidRPr="00DE2803" w:rsidRDefault="00DE2803" w:rsidP="00DE2803">
            <w:pPr>
              <w:tabs>
                <w:tab w:val="left" w:pos="6200"/>
              </w:tabs>
              <w:jc w:val="center"/>
              <w:rPr>
                <w:b/>
                <w:szCs w:val="24"/>
              </w:rPr>
            </w:pPr>
          </w:p>
        </w:tc>
      </w:tr>
      <w:tr w:rsidR="00DE2803" w14:paraId="7771E91F" w14:textId="77777777" w:rsidTr="00AD773E">
        <w:trPr>
          <w:trHeight w:val="365"/>
          <w:tblHeader/>
        </w:trPr>
        <w:tc>
          <w:tcPr>
            <w:tcW w:w="259" w:type="pct"/>
          </w:tcPr>
          <w:p w14:paraId="3910E6CC" w14:textId="77777777" w:rsidR="00DE2803" w:rsidRPr="00DE2803" w:rsidRDefault="00DE2803">
            <w:pPr>
              <w:pStyle w:val="ListParagraph"/>
              <w:numPr>
                <w:ilvl w:val="0"/>
                <w:numId w:val="65"/>
              </w:numPr>
              <w:tabs>
                <w:tab w:val="left" w:pos="6200"/>
              </w:tabs>
              <w:jc w:val="both"/>
              <w:rPr>
                <w:szCs w:val="24"/>
              </w:rPr>
            </w:pPr>
          </w:p>
        </w:tc>
        <w:tc>
          <w:tcPr>
            <w:tcW w:w="1587" w:type="pct"/>
          </w:tcPr>
          <w:p w14:paraId="5872E3B2" w14:textId="77777777" w:rsidR="00DE2803" w:rsidRPr="00DE2803" w:rsidRDefault="00DE2803" w:rsidP="00DE2803">
            <w:pPr>
              <w:tabs>
                <w:tab w:val="left" w:pos="6200"/>
              </w:tabs>
              <w:jc w:val="center"/>
              <w:rPr>
                <w:b/>
                <w:szCs w:val="24"/>
              </w:rPr>
            </w:pPr>
          </w:p>
        </w:tc>
        <w:tc>
          <w:tcPr>
            <w:tcW w:w="1814" w:type="pct"/>
          </w:tcPr>
          <w:p w14:paraId="4A95F75C" w14:textId="77777777" w:rsidR="00DE2803" w:rsidRPr="00DE2803" w:rsidRDefault="00DE2803" w:rsidP="00DE2803">
            <w:pPr>
              <w:tabs>
                <w:tab w:val="left" w:pos="6200"/>
              </w:tabs>
              <w:jc w:val="center"/>
              <w:rPr>
                <w:b/>
                <w:szCs w:val="24"/>
              </w:rPr>
            </w:pPr>
          </w:p>
        </w:tc>
        <w:tc>
          <w:tcPr>
            <w:tcW w:w="1339" w:type="pct"/>
          </w:tcPr>
          <w:p w14:paraId="763F5A23" w14:textId="77777777" w:rsidR="00DE2803" w:rsidRPr="00DE2803" w:rsidRDefault="00DE2803" w:rsidP="00DE2803">
            <w:pPr>
              <w:tabs>
                <w:tab w:val="left" w:pos="6200"/>
              </w:tabs>
              <w:jc w:val="center"/>
              <w:rPr>
                <w:b/>
                <w:szCs w:val="24"/>
              </w:rPr>
            </w:pPr>
          </w:p>
        </w:tc>
      </w:tr>
      <w:tr w:rsidR="00DE2803" w14:paraId="29E08BDE" w14:textId="77777777" w:rsidTr="00AD773E">
        <w:trPr>
          <w:trHeight w:val="365"/>
          <w:tblHeader/>
        </w:trPr>
        <w:tc>
          <w:tcPr>
            <w:tcW w:w="259" w:type="pct"/>
          </w:tcPr>
          <w:p w14:paraId="68094691" w14:textId="77777777" w:rsidR="00DE2803" w:rsidRPr="00DE2803" w:rsidRDefault="00DE2803">
            <w:pPr>
              <w:pStyle w:val="ListParagraph"/>
              <w:numPr>
                <w:ilvl w:val="0"/>
                <w:numId w:val="65"/>
              </w:numPr>
              <w:tabs>
                <w:tab w:val="left" w:pos="6200"/>
              </w:tabs>
              <w:jc w:val="both"/>
              <w:rPr>
                <w:szCs w:val="24"/>
              </w:rPr>
            </w:pPr>
          </w:p>
        </w:tc>
        <w:tc>
          <w:tcPr>
            <w:tcW w:w="1587" w:type="pct"/>
          </w:tcPr>
          <w:p w14:paraId="46E50FB4" w14:textId="77777777" w:rsidR="00DE2803" w:rsidRPr="00DE2803" w:rsidRDefault="00DE2803" w:rsidP="00DE2803">
            <w:pPr>
              <w:tabs>
                <w:tab w:val="left" w:pos="6200"/>
              </w:tabs>
              <w:jc w:val="center"/>
              <w:rPr>
                <w:b/>
                <w:szCs w:val="24"/>
              </w:rPr>
            </w:pPr>
          </w:p>
        </w:tc>
        <w:tc>
          <w:tcPr>
            <w:tcW w:w="1814" w:type="pct"/>
          </w:tcPr>
          <w:p w14:paraId="5C983CDD" w14:textId="77777777" w:rsidR="00DE2803" w:rsidRPr="00DE2803" w:rsidRDefault="00DE2803" w:rsidP="00DE2803">
            <w:pPr>
              <w:tabs>
                <w:tab w:val="left" w:pos="6200"/>
              </w:tabs>
              <w:jc w:val="center"/>
              <w:rPr>
                <w:b/>
                <w:szCs w:val="24"/>
              </w:rPr>
            </w:pPr>
          </w:p>
        </w:tc>
        <w:tc>
          <w:tcPr>
            <w:tcW w:w="1339" w:type="pct"/>
          </w:tcPr>
          <w:p w14:paraId="5763C745" w14:textId="77777777" w:rsidR="00DE2803" w:rsidRPr="00DE2803" w:rsidRDefault="00DE2803" w:rsidP="00DE2803">
            <w:pPr>
              <w:tabs>
                <w:tab w:val="left" w:pos="6200"/>
              </w:tabs>
              <w:jc w:val="center"/>
              <w:rPr>
                <w:b/>
                <w:szCs w:val="24"/>
              </w:rPr>
            </w:pPr>
          </w:p>
        </w:tc>
      </w:tr>
      <w:tr w:rsidR="00DE2803" w14:paraId="59F2B5DB" w14:textId="77777777" w:rsidTr="00AD773E">
        <w:trPr>
          <w:trHeight w:val="365"/>
          <w:tblHeader/>
        </w:trPr>
        <w:tc>
          <w:tcPr>
            <w:tcW w:w="259" w:type="pct"/>
          </w:tcPr>
          <w:p w14:paraId="26628969" w14:textId="77777777" w:rsidR="00DE2803" w:rsidRPr="00DE2803" w:rsidRDefault="00DE2803">
            <w:pPr>
              <w:pStyle w:val="ListParagraph"/>
              <w:numPr>
                <w:ilvl w:val="0"/>
                <w:numId w:val="65"/>
              </w:numPr>
              <w:tabs>
                <w:tab w:val="left" w:pos="6200"/>
              </w:tabs>
              <w:jc w:val="both"/>
              <w:rPr>
                <w:szCs w:val="24"/>
              </w:rPr>
            </w:pPr>
          </w:p>
        </w:tc>
        <w:tc>
          <w:tcPr>
            <w:tcW w:w="1587" w:type="pct"/>
          </w:tcPr>
          <w:p w14:paraId="2D3E38BE" w14:textId="77777777" w:rsidR="00DE2803" w:rsidRPr="00DE2803" w:rsidRDefault="00DE2803" w:rsidP="00DE2803">
            <w:pPr>
              <w:tabs>
                <w:tab w:val="left" w:pos="6200"/>
              </w:tabs>
              <w:jc w:val="center"/>
              <w:rPr>
                <w:b/>
                <w:szCs w:val="24"/>
              </w:rPr>
            </w:pPr>
          </w:p>
        </w:tc>
        <w:tc>
          <w:tcPr>
            <w:tcW w:w="1814" w:type="pct"/>
          </w:tcPr>
          <w:p w14:paraId="4713A252" w14:textId="77777777" w:rsidR="00DE2803" w:rsidRPr="00DE2803" w:rsidRDefault="00DE2803" w:rsidP="00DE2803">
            <w:pPr>
              <w:tabs>
                <w:tab w:val="left" w:pos="6200"/>
              </w:tabs>
              <w:jc w:val="center"/>
              <w:rPr>
                <w:b/>
                <w:szCs w:val="24"/>
              </w:rPr>
            </w:pPr>
          </w:p>
        </w:tc>
        <w:tc>
          <w:tcPr>
            <w:tcW w:w="1339" w:type="pct"/>
          </w:tcPr>
          <w:p w14:paraId="574700B3" w14:textId="77777777" w:rsidR="00DE2803" w:rsidRPr="00DE2803" w:rsidRDefault="00DE2803" w:rsidP="00DE2803">
            <w:pPr>
              <w:tabs>
                <w:tab w:val="left" w:pos="6200"/>
              </w:tabs>
              <w:jc w:val="center"/>
              <w:rPr>
                <w:b/>
                <w:szCs w:val="24"/>
              </w:rPr>
            </w:pPr>
          </w:p>
        </w:tc>
      </w:tr>
      <w:tr w:rsidR="00DE2803" w14:paraId="26CC634E" w14:textId="77777777" w:rsidTr="00AD773E">
        <w:trPr>
          <w:trHeight w:val="365"/>
          <w:tblHeader/>
        </w:trPr>
        <w:tc>
          <w:tcPr>
            <w:tcW w:w="259" w:type="pct"/>
          </w:tcPr>
          <w:p w14:paraId="4F3782CD" w14:textId="77777777" w:rsidR="00DE2803" w:rsidRPr="00DE2803" w:rsidRDefault="00DE2803">
            <w:pPr>
              <w:pStyle w:val="ListParagraph"/>
              <w:numPr>
                <w:ilvl w:val="0"/>
                <w:numId w:val="65"/>
              </w:numPr>
              <w:tabs>
                <w:tab w:val="left" w:pos="6200"/>
              </w:tabs>
              <w:jc w:val="both"/>
              <w:rPr>
                <w:szCs w:val="24"/>
              </w:rPr>
            </w:pPr>
          </w:p>
        </w:tc>
        <w:tc>
          <w:tcPr>
            <w:tcW w:w="1587" w:type="pct"/>
          </w:tcPr>
          <w:p w14:paraId="1FA1D00F" w14:textId="77777777" w:rsidR="00DE2803" w:rsidRPr="00DE2803" w:rsidRDefault="00DE2803" w:rsidP="00DE2803">
            <w:pPr>
              <w:tabs>
                <w:tab w:val="left" w:pos="6200"/>
              </w:tabs>
              <w:jc w:val="center"/>
              <w:rPr>
                <w:b/>
                <w:szCs w:val="24"/>
              </w:rPr>
            </w:pPr>
          </w:p>
        </w:tc>
        <w:tc>
          <w:tcPr>
            <w:tcW w:w="1814" w:type="pct"/>
          </w:tcPr>
          <w:p w14:paraId="1DB7A445" w14:textId="77777777" w:rsidR="00DE2803" w:rsidRPr="00DE2803" w:rsidRDefault="00DE2803" w:rsidP="00DE2803">
            <w:pPr>
              <w:tabs>
                <w:tab w:val="left" w:pos="6200"/>
              </w:tabs>
              <w:jc w:val="center"/>
              <w:rPr>
                <w:b/>
                <w:szCs w:val="24"/>
              </w:rPr>
            </w:pPr>
          </w:p>
        </w:tc>
        <w:tc>
          <w:tcPr>
            <w:tcW w:w="1339" w:type="pct"/>
          </w:tcPr>
          <w:p w14:paraId="2925B639" w14:textId="77777777" w:rsidR="00DE2803" w:rsidRPr="00DE2803" w:rsidRDefault="00DE2803" w:rsidP="00DE2803">
            <w:pPr>
              <w:tabs>
                <w:tab w:val="left" w:pos="6200"/>
              </w:tabs>
              <w:jc w:val="center"/>
              <w:rPr>
                <w:b/>
                <w:szCs w:val="24"/>
              </w:rPr>
            </w:pPr>
          </w:p>
        </w:tc>
      </w:tr>
      <w:tr w:rsidR="00DE2803" w14:paraId="5124A4A1" w14:textId="77777777" w:rsidTr="00AD773E">
        <w:trPr>
          <w:trHeight w:val="365"/>
          <w:tblHeader/>
        </w:trPr>
        <w:tc>
          <w:tcPr>
            <w:tcW w:w="259" w:type="pct"/>
          </w:tcPr>
          <w:p w14:paraId="0A0A5C77" w14:textId="77777777" w:rsidR="00DE2803" w:rsidRPr="00DE2803" w:rsidRDefault="00DE2803">
            <w:pPr>
              <w:pStyle w:val="ListParagraph"/>
              <w:numPr>
                <w:ilvl w:val="0"/>
                <w:numId w:val="65"/>
              </w:numPr>
              <w:tabs>
                <w:tab w:val="left" w:pos="6200"/>
              </w:tabs>
              <w:jc w:val="both"/>
              <w:rPr>
                <w:szCs w:val="24"/>
              </w:rPr>
            </w:pPr>
          </w:p>
        </w:tc>
        <w:tc>
          <w:tcPr>
            <w:tcW w:w="1587" w:type="pct"/>
          </w:tcPr>
          <w:p w14:paraId="4A89EC64" w14:textId="77777777" w:rsidR="00DE2803" w:rsidRPr="00DE2803" w:rsidRDefault="00DE2803" w:rsidP="00DE2803">
            <w:pPr>
              <w:tabs>
                <w:tab w:val="left" w:pos="6200"/>
              </w:tabs>
              <w:jc w:val="center"/>
              <w:rPr>
                <w:b/>
                <w:szCs w:val="24"/>
              </w:rPr>
            </w:pPr>
          </w:p>
        </w:tc>
        <w:tc>
          <w:tcPr>
            <w:tcW w:w="1814" w:type="pct"/>
          </w:tcPr>
          <w:p w14:paraId="283E83C8" w14:textId="77777777" w:rsidR="00DE2803" w:rsidRPr="00DE2803" w:rsidRDefault="00DE2803" w:rsidP="00DE2803">
            <w:pPr>
              <w:tabs>
                <w:tab w:val="left" w:pos="6200"/>
              </w:tabs>
              <w:jc w:val="center"/>
              <w:rPr>
                <w:b/>
                <w:szCs w:val="24"/>
              </w:rPr>
            </w:pPr>
          </w:p>
        </w:tc>
        <w:tc>
          <w:tcPr>
            <w:tcW w:w="1339" w:type="pct"/>
          </w:tcPr>
          <w:p w14:paraId="01526621" w14:textId="77777777" w:rsidR="00DE2803" w:rsidRPr="00DE2803" w:rsidRDefault="00DE2803" w:rsidP="00DE2803">
            <w:pPr>
              <w:tabs>
                <w:tab w:val="left" w:pos="6200"/>
              </w:tabs>
              <w:jc w:val="center"/>
              <w:rPr>
                <w:b/>
                <w:szCs w:val="24"/>
              </w:rPr>
            </w:pPr>
          </w:p>
        </w:tc>
      </w:tr>
      <w:tr w:rsidR="00DE2803" w14:paraId="1B87ADB9" w14:textId="77777777" w:rsidTr="00AD773E">
        <w:trPr>
          <w:trHeight w:val="365"/>
          <w:tblHeader/>
        </w:trPr>
        <w:tc>
          <w:tcPr>
            <w:tcW w:w="259" w:type="pct"/>
          </w:tcPr>
          <w:p w14:paraId="05CC8784" w14:textId="77777777" w:rsidR="00DE2803" w:rsidRPr="00DE2803" w:rsidRDefault="00DE2803">
            <w:pPr>
              <w:pStyle w:val="ListParagraph"/>
              <w:numPr>
                <w:ilvl w:val="0"/>
                <w:numId w:val="65"/>
              </w:numPr>
              <w:tabs>
                <w:tab w:val="left" w:pos="6200"/>
              </w:tabs>
              <w:jc w:val="both"/>
              <w:rPr>
                <w:szCs w:val="24"/>
              </w:rPr>
            </w:pPr>
          </w:p>
        </w:tc>
        <w:tc>
          <w:tcPr>
            <w:tcW w:w="1587" w:type="pct"/>
          </w:tcPr>
          <w:p w14:paraId="1277756C" w14:textId="77777777" w:rsidR="00DE2803" w:rsidRPr="00DE2803" w:rsidRDefault="00DE2803" w:rsidP="00DE2803">
            <w:pPr>
              <w:tabs>
                <w:tab w:val="left" w:pos="6200"/>
              </w:tabs>
              <w:jc w:val="center"/>
              <w:rPr>
                <w:b/>
                <w:szCs w:val="24"/>
              </w:rPr>
            </w:pPr>
          </w:p>
        </w:tc>
        <w:tc>
          <w:tcPr>
            <w:tcW w:w="1814" w:type="pct"/>
          </w:tcPr>
          <w:p w14:paraId="0BE078FE" w14:textId="77777777" w:rsidR="00DE2803" w:rsidRPr="00DE2803" w:rsidRDefault="00DE2803" w:rsidP="00DE2803">
            <w:pPr>
              <w:tabs>
                <w:tab w:val="left" w:pos="6200"/>
              </w:tabs>
              <w:jc w:val="center"/>
              <w:rPr>
                <w:b/>
                <w:szCs w:val="24"/>
              </w:rPr>
            </w:pPr>
          </w:p>
        </w:tc>
        <w:tc>
          <w:tcPr>
            <w:tcW w:w="1339" w:type="pct"/>
          </w:tcPr>
          <w:p w14:paraId="3D8E6A10" w14:textId="77777777" w:rsidR="00DE2803" w:rsidRPr="00DE2803" w:rsidRDefault="00DE2803" w:rsidP="00DE2803">
            <w:pPr>
              <w:tabs>
                <w:tab w:val="left" w:pos="6200"/>
              </w:tabs>
              <w:jc w:val="center"/>
              <w:rPr>
                <w:b/>
                <w:szCs w:val="24"/>
              </w:rPr>
            </w:pPr>
          </w:p>
        </w:tc>
      </w:tr>
      <w:tr w:rsidR="00DE2803" w14:paraId="58815B92" w14:textId="77777777" w:rsidTr="00AD773E">
        <w:trPr>
          <w:trHeight w:val="365"/>
          <w:tblHeader/>
        </w:trPr>
        <w:tc>
          <w:tcPr>
            <w:tcW w:w="259" w:type="pct"/>
          </w:tcPr>
          <w:p w14:paraId="3F2057BE" w14:textId="77777777" w:rsidR="00DE2803" w:rsidRPr="00DE2803" w:rsidRDefault="00DE2803">
            <w:pPr>
              <w:pStyle w:val="ListParagraph"/>
              <w:numPr>
                <w:ilvl w:val="0"/>
                <w:numId w:val="65"/>
              </w:numPr>
              <w:tabs>
                <w:tab w:val="left" w:pos="6200"/>
              </w:tabs>
              <w:jc w:val="both"/>
              <w:rPr>
                <w:szCs w:val="24"/>
              </w:rPr>
            </w:pPr>
          </w:p>
        </w:tc>
        <w:tc>
          <w:tcPr>
            <w:tcW w:w="1587" w:type="pct"/>
          </w:tcPr>
          <w:p w14:paraId="56D2DD14" w14:textId="77777777" w:rsidR="00DE2803" w:rsidRPr="00DE2803" w:rsidRDefault="00DE2803" w:rsidP="00DE2803">
            <w:pPr>
              <w:tabs>
                <w:tab w:val="left" w:pos="6200"/>
              </w:tabs>
              <w:jc w:val="center"/>
              <w:rPr>
                <w:b/>
                <w:szCs w:val="24"/>
              </w:rPr>
            </w:pPr>
          </w:p>
        </w:tc>
        <w:tc>
          <w:tcPr>
            <w:tcW w:w="1814" w:type="pct"/>
          </w:tcPr>
          <w:p w14:paraId="727825EC" w14:textId="77777777" w:rsidR="00DE2803" w:rsidRPr="00DE2803" w:rsidRDefault="00DE2803" w:rsidP="00DE2803">
            <w:pPr>
              <w:tabs>
                <w:tab w:val="left" w:pos="6200"/>
              </w:tabs>
              <w:jc w:val="center"/>
              <w:rPr>
                <w:b/>
                <w:szCs w:val="24"/>
              </w:rPr>
            </w:pPr>
          </w:p>
        </w:tc>
        <w:tc>
          <w:tcPr>
            <w:tcW w:w="1339" w:type="pct"/>
          </w:tcPr>
          <w:p w14:paraId="0653D0E3" w14:textId="77777777" w:rsidR="00DE2803" w:rsidRPr="00DE2803" w:rsidRDefault="00DE2803" w:rsidP="00DE2803">
            <w:pPr>
              <w:tabs>
                <w:tab w:val="left" w:pos="6200"/>
              </w:tabs>
              <w:jc w:val="center"/>
              <w:rPr>
                <w:b/>
                <w:szCs w:val="24"/>
              </w:rPr>
            </w:pPr>
          </w:p>
        </w:tc>
      </w:tr>
      <w:tr w:rsidR="00DE2803" w14:paraId="5B9D857D" w14:textId="77777777" w:rsidTr="00AD773E">
        <w:trPr>
          <w:trHeight w:val="365"/>
          <w:tblHeader/>
        </w:trPr>
        <w:tc>
          <w:tcPr>
            <w:tcW w:w="259" w:type="pct"/>
          </w:tcPr>
          <w:p w14:paraId="75A2D856" w14:textId="77777777" w:rsidR="00DE2803" w:rsidRPr="00DE2803" w:rsidRDefault="00DE2803">
            <w:pPr>
              <w:pStyle w:val="ListParagraph"/>
              <w:numPr>
                <w:ilvl w:val="0"/>
                <w:numId w:val="65"/>
              </w:numPr>
              <w:tabs>
                <w:tab w:val="left" w:pos="6200"/>
              </w:tabs>
              <w:jc w:val="both"/>
              <w:rPr>
                <w:szCs w:val="24"/>
              </w:rPr>
            </w:pPr>
          </w:p>
        </w:tc>
        <w:tc>
          <w:tcPr>
            <w:tcW w:w="1587" w:type="pct"/>
          </w:tcPr>
          <w:p w14:paraId="03525574" w14:textId="77777777" w:rsidR="00DE2803" w:rsidRPr="00DE2803" w:rsidRDefault="00DE2803" w:rsidP="00DE2803">
            <w:pPr>
              <w:tabs>
                <w:tab w:val="left" w:pos="6200"/>
              </w:tabs>
              <w:jc w:val="center"/>
              <w:rPr>
                <w:b/>
                <w:szCs w:val="24"/>
              </w:rPr>
            </w:pPr>
          </w:p>
        </w:tc>
        <w:tc>
          <w:tcPr>
            <w:tcW w:w="1814" w:type="pct"/>
          </w:tcPr>
          <w:p w14:paraId="08A50083" w14:textId="77777777" w:rsidR="00DE2803" w:rsidRPr="00DE2803" w:rsidRDefault="00DE2803" w:rsidP="00DE2803">
            <w:pPr>
              <w:tabs>
                <w:tab w:val="left" w:pos="6200"/>
              </w:tabs>
              <w:jc w:val="center"/>
              <w:rPr>
                <w:b/>
                <w:szCs w:val="24"/>
              </w:rPr>
            </w:pPr>
          </w:p>
        </w:tc>
        <w:tc>
          <w:tcPr>
            <w:tcW w:w="1339" w:type="pct"/>
          </w:tcPr>
          <w:p w14:paraId="3D114C01" w14:textId="77777777" w:rsidR="00DE2803" w:rsidRPr="00DE2803" w:rsidRDefault="00DE2803" w:rsidP="00DE2803">
            <w:pPr>
              <w:tabs>
                <w:tab w:val="left" w:pos="6200"/>
              </w:tabs>
              <w:jc w:val="center"/>
              <w:rPr>
                <w:b/>
                <w:szCs w:val="24"/>
              </w:rPr>
            </w:pPr>
          </w:p>
        </w:tc>
      </w:tr>
      <w:tr w:rsidR="00DE2803" w14:paraId="4FC1775E" w14:textId="77777777" w:rsidTr="00AD773E">
        <w:trPr>
          <w:trHeight w:val="365"/>
          <w:tblHeader/>
        </w:trPr>
        <w:tc>
          <w:tcPr>
            <w:tcW w:w="259" w:type="pct"/>
          </w:tcPr>
          <w:p w14:paraId="4516F3BC" w14:textId="77777777" w:rsidR="00DE2803" w:rsidRPr="00DE2803" w:rsidRDefault="00DE2803">
            <w:pPr>
              <w:pStyle w:val="ListParagraph"/>
              <w:numPr>
                <w:ilvl w:val="0"/>
                <w:numId w:val="65"/>
              </w:numPr>
              <w:tabs>
                <w:tab w:val="left" w:pos="6200"/>
              </w:tabs>
              <w:jc w:val="both"/>
              <w:rPr>
                <w:szCs w:val="24"/>
              </w:rPr>
            </w:pPr>
          </w:p>
        </w:tc>
        <w:tc>
          <w:tcPr>
            <w:tcW w:w="1587" w:type="pct"/>
          </w:tcPr>
          <w:p w14:paraId="1C915FA5" w14:textId="77777777" w:rsidR="00DE2803" w:rsidRPr="00DE2803" w:rsidRDefault="00DE2803" w:rsidP="00DE2803">
            <w:pPr>
              <w:tabs>
                <w:tab w:val="left" w:pos="6200"/>
              </w:tabs>
              <w:jc w:val="center"/>
              <w:rPr>
                <w:b/>
                <w:szCs w:val="24"/>
              </w:rPr>
            </w:pPr>
          </w:p>
        </w:tc>
        <w:tc>
          <w:tcPr>
            <w:tcW w:w="1814" w:type="pct"/>
          </w:tcPr>
          <w:p w14:paraId="100F0972" w14:textId="77777777" w:rsidR="00DE2803" w:rsidRPr="00DE2803" w:rsidRDefault="00DE2803" w:rsidP="00DE2803">
            <w:pPr>
              <w:tabs>
                <w:tab w:val="left" w:pos="6200"/>
              </w:tabs>
              <w:jc w:val="center"/>
              <w:rPr>
                <w:b/>
                <w:szCs w:val="24"/>
              </w:rPr>
            </w:pPr>
          </w:p>
        </w:tc>
        <w:tc>
          <w:tcPr>
            <w:tcW w:w="1339" w:type="pct"/>
          </w:tcPr>
          <w:p w14:paraId="2BEA1F5A" w14:textId="77777777" w:rsidR="00DE2803" w:rsidRPr="00DE2803" w:rsidRDefault="00DE2803" w:rsidP="00DE2803">
            <w:pPr>
              <w:tabs>
                <w:tab w:val="left" w:pos="6200"/>
              </w:tabs>
              <w:jc w:val="center"/>
              <w:rPr>
                <w:b/>
                <w:szCs w:val="24"/>
              </w:rPr>
            </w:pPr>
          </w:p>
        </w:tc>
      </w:tr>
      <w:tr w:rsidR="00DE2803" w14:paraId="0E4E8781" w14:textId="77777777" w:rsidTr="00AD773E">
        <w:trPr>
          <w:trHeight w:val="365"/>
          <w:tblHeader/>
        </w:trPr>
        <w:tc>
          <w:tcPr>
            <w:tcW w:w="259" w:type="pct"/>
          </w:tcPr>
          <w:p w14:paraId="4C0D296A" w14:textId="77777777" w:rsidR="00DE2803" w:rsidRPr="00DE2803" w:rsidRDefault="00DE2803">
            <w:pPr>
              <w:pStyle w:val="ListParagraph"/>
              <w:numPr>
                <w:ilvl w:val="0"/>
                <w:numId w:val="65"/>
              </w:numPr>
              <w:tabs>
                <w:tab w:val="left" w:pos="6200"/>
              </w:tabs>
              <w:jc w:val="both"/>
              <w:rPr>
                <w:szCs w:val="24"/>
              </w:rPr>
            </w:pPr>
          </w:p>
        </w:tc>
        <w:tc>
          <w:tcPr>
            <w:tcW w:w="1587" w:type="pct"/>
          </w:tcPr>
          <w:p w14:paraId="2FFAA04D" w14:textId="77777777" w:rsidR="00DE2803" w:rsidRPr="00DE2803" w:rsidRDefault="00DE2803" w:rsidP="00DE2803">
            <w:pPr>
              <w:tabs>
                <w:tab w:val="left" w:pos="6200"/>
              </w:tabs>
              <w:jc w:val="center"/>
              <w:rPr>
                <w:b/>
                <w:szCs w:val="24"/>
              </w:rPr>
            </w:pPr>
          </w:p>
        </w:tc>
        <w:tc>
          <w:tcPr>
            <w:tcW w:w="1814" w:type="pct"/>
          </w:tcPr>
          <w:p w14:paraId="3CE466D1" w14:textId="77777777" w:rsidR="00DE2803" w:rsidRPr="00DE2803" w:rsidRDefault="00DE2803" w:rsidP="00DE2803">
            <w:pPr>
              <w:tabs>
                <w:tab w:val="left" w:pos="6200"/>
              </w:tabs>
              <w:jc w:val="center"/>
              <w:rPr>
                <w:b/>
                <w:szCs w:val="24"/>
              </w:rPr>
            </w:pPr>
          </w:p>
        </w:tc>
        <w:tc>
          <w:tcPr>
            <w:tcW w:w="1339" w:type="pct"/>
          </w:tcPr>
          <w:p w14:paraId="21492649" w14:textId="77777777" w:rsidR="00DE2803" w:rsidRPr="00DE2803" w:rsidRDefault="00DE2803" w:rsidP="00DE2803">
            <w:pPr>
              <w:tabs>
                <w:tab w:val="left" w:pos="6200"/>
              </w:tabs>
              <w:jc w:val="center"/>
              <w:rPr>
                <w:b/>
                <w:szCs w:val="24"/>
              </w:rPr>
            </w:pPr>
          </w:p>
        </w:tc>
      </w:tr>
    </w:tbl>
    <w:p w14:paraId="75B11030" w14:textId="77777777" w:rsidR="00DE2803" w:rsidRPr="002A74A1" w:rsidRDefault="00DE2803" w:rsidP="00BC7BCE">
      <w:pPr>
        <w:tabs>
          <w:tab w:val="left" w:pos="6200"/>
        </w:tabs>
        <w:ind w:left="360"/>
        <w:jc w:val="both"/>
        <w:rPr>
          <w:szCs w:val="24"/>
        </w:rPr>
      </w:pPr>
    </w:p>
    <w:p w14:paraId="24C707B6" w14:textId="77777777" w:rsidR="002A5641" w:rsidRPr="002A74A1" w:rsidRDefault="002A5641" w:rsidP="00BC7BCE">
      <w:pPr>
        <w:tabs>
          <w:tab w:val="center" w:pos="4320"/>
          <w:tab w:val="right" w:pos="8640"/>
        </w:tabs>
        <w:jc w:val="right"/>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500"/>
        <w:gridCol w:w="290"/>
        <w:gridCol w:w="4752"/>
      </w:tblGrid>
      <w:tr w:rsidR="002A5641" w:rsidRPr="002A74A1" w14:paraId="37D9DD7B" w14:textId="77777777" w:rsidTr="00D1394C">
        <w:tc>
          <w:tcPr>
            <w:tcW w:w="2358" w:type="pct"/>
            <w:tcBorders>
              <w:bottom w:val="nil"/>
            </w:tcBorders>
            <w:vAlign w:val="center"/>
          </w:tcPr>
          <w:p w14:paraId="027F97C7" w14:textId="77777777" w:rsidR="002A5641" w:rsidRPr="002A74A1" w:rsidRDefault="002A5641" w:rsidP="002B1000">
            <w:pPr>
              <w:rPr>
                <w:kern w:val="20"/>
                <w:position w:val="18"/>
                <w:sz w:val="24"/>
              </w:rPr>
            </w:pPr>
            <w:r w:rsidRPr="002A74A1">
              <w:rPr>
                <w:b/>
                <w:bCs/>
                <w:i/>
                <w:iCs/>
                <w:kern w:val="20"/>
                <w:position w:val="18"/>
                <w:sz w:val="16"/>
              </w:rPr>
              <w:t>Note:</w:t>
            </w:r>
          </w:p>
        </w:tc>
        <w:tc>
          <w:tcPr>
            <w:tcW w:w="152" w:type="pct"/>
            <w:tcBorders>
              <w:top w:val="nil"/>
              <w:bottom w:val="nil"/>
            </w:tcBorders>
          </w:tcPr>
          <w:p w14:paraId="73EE6BC8" w14:textId="77777777" w:rsidR="002A5641" w:rsidRPr="002A74A1" w:rsidRDefault="002A5641" w:rsidP="002B1000">
            <w:pPr>
              <w:rPr>
                <w:kern w:val="20"/>
                <w:position w:val="18"/>
                <w:sz w:val="24"/>
              </w:rPr>
            </w:pPr>
          </w:p>
        </w:tc>
        <w:tc>
          <w:tcPr>
            <w:tcW w:w="2490" w:type="pct"/>
            <w:vAlign w:val="center"/>
          </w:tcPr>
          <w:p w14:paraId="1CA9C43B" w14:textId="77777777" w:rsidR="002A5641" w:rsidRPr="002A74A1" w:rsidRDefault="002A5641" w:rsidP="002B1000">
            <w:pPr>
              <w:jc w:val="center"/>
              <w:rPr>
                <w:b/>
                <w:bCs/>
              </w:rPr>
            </w:pPr>
            <w:smartTag w:uri="urn:schemas-microsoft-com:office:smarttags" w:element="City">
              <w:smartTag w:uri="urn:schemas-microsoft-com:office:smarttags" w:element="place">
                <w:r w:rsidRPr="002A74A1">
                  <w:rPr>
                    <w:b/>
                    <w:bCs/>
                  </w:rPr>
                  <w:t>ENTERPRISE</w:t>
                </w:r>
              </w:smartTag>
            </w:smartTag>
            <w:r w:rsidRPr="002A74A1">
              <w:rPr>
                <w:b/>
                <w:bCs/>
              </w:rPr>
              <w:t xml:space="preserve"> STAMP</w:t>
            </w:r>
          </w:p>
        </w:tc>
      </w:tr>
      <w:tr w:rsidR="002A5641" w:rsidRPr="002A74A1" w14:paraId="311FAA7A" w14:textId="77777777" w:rsidTr="00D1394C">
        <w:tc>
          <w:tcPr>
            <w:tcW w:w="2358" w:type="pct"/>
            <w:tcBorders>
              <w:top w:val="nil"/>
            </w:tcBorders>
          </w:tcPr>
          <w:p w14:paraId="3C128D8D" w14:textId="77777777" w:rsidR="002A5641" w:rsidRPr="002A74A1" w:rsidRDefault="002A5641" w:rsidP="00BC7BCE">
            <w:pPr>
              <w:tabs>
                <w:tab w:val="left" w:pos="360"/>
              </w:tabs>
              <w:jc w:val="both"/>
              <w:rPr>
                <w:i/>
                <w:iCs/>
                <w:sz w:val="16"/>
                <w:szCs w:val="24"/>
                <w:lang w:val="en-US"/>
              </w:rPr>
            </w:pPr>
            <w:r w:rsidRPr="002A74A1">
              <w:rPr>
                <w:i/>
                <w:iCs/>
                <w:sz w:val="16"/>
                <w:szCs w:val="24"/>
              </w:rPr>
              <w:t>1.</w:t>
            </w:r>
            <w:r w:rsidRPr="002A74A1">
              <w:rPr>
                <w:i/>
                <w:iCs/>
                <w:sz w:val="16"/>
                <w:szCs w:val="24"/>
              </w:rPr>
              <w:tab/>
              <w:t>* Delete which is not applicable.</w:t>
            </w:r>
          </w:p>
          <w:p w14:paraId="2ECD3A35" w14:textId="77777777" w:rsidR="002A5641" w:rsidRPr="002A74A1" w:rsidRDefault="002A5641" w:rsidP="00BC7BCE">
            <w:pPr>
              <w:tabs>
                <w:tab w:val="left" w:pos="360"/>
              </w:tabs>
              <w:ind w:left="360" w:hanging="360"/>
              <w:jc w:val="both"/>
              <w:rPr>
                <w:i/>
                <w:iCs/>
                <w:sz w:val="16"/>
                <w:szCs w:val="24"/>
                <w:lang w:val="en-US"/>
              </w:rPr>
            </w:pPr>
            <w:r w:rsidRPr="002A74A1">
              <w:rPr>
                <w:i/>
                <w:iCs/>
                <w:sz w:val="16"/>
                <w:szCs w:val="24"/>
              </w:rPr>
              <w:t>2.</w:t>
            </w:r>
            <w:r w:rsidRPr="002A74A1">
              <w:rPr>
                <w:i/>
                <w:iCs/>
                <w:sz w:val="16"/>
                <w:szCs w:val="24"/>
              </w:rPr>
              <w:tab/>
            </w:r>
            <w:r w:rsidRPr="002A74A1">
              <w:rPr>
                <w:b/>
                <w:bCs/>
                <w:i/>
                <w:iCs/>
                <w:sz w:val="16"/>
                <w:szCs w:val="24"/>
                <w:lang w:val="en-US"/>
              </w:rPr>
              <w:t>NB:</w:t>
            </w:r>
            <w:r w:rsidRPr="002A74A1">
              <w:rPr>
                <w:i/>
                <w:iCs/>
                <w:sz w:val="16"/>
                <w:szCs w:val="24"/>
                <w:lang w:val="en-US"/>
              </w:rPr>
              <w:t xml:space="preserve"> This resolution must, where possible, be signed by </w:t>
            </w:r>
            <w:r w:rsidRPr="002A74A1">
              <w:rPr>
                <w:i/>
                <w:iCs/>
                <w:sz w:val="16"/>
                <w:szCs w:val="24"/>
                <w:u w:val="single"/>
                <w:lang w:val="en-US"/>
              </w:rPr>
              <w:t>all</w:t>
            </w:r>
            <w:r w:rsidRPr="002A74A1">
              <w:rPr>
                <w:i/>
                <w:iCs/>
                <w:sz w:val="16"/>
                <w:szCs w:val="24"/>
                <w:lang w:val="en-US"/>
              </w:rPr>
              <w:t xml:space="preserve"> the Directors / Members / Partners of the Tendering Enterprise.</w:t>
            </w:r>
          </w:p>
          <w:p w14:paraId="123ED0E2" w14:textId="77777777" w:rsidR="002A5641" w:rsidRPr="002A74A1" w:rsidRDefault="002A5641" w:rsidP="00BC7BCE">
            <w:pPr>
              <w:tabs>
                <w:tab w:val="left" w:pos="360"/>
              </w:tabs>
              <w:ind w:left="360" w:hanging="360"/>
              <w:jc w:val="both"/>
              <w:rPr>
                <w:i/>
                <w:iCs/>
                <w:sz w:val="16"/>
                <w:szCs w:val="24"/>
                <w:lang w:val="en-US"/>
              </w:rPr>
            </w:pPr>
            <w:r w:rsidRPr="002A74A1">
              <w:rPr>
                <w:i/>
                <w:iCs/>
                <w:sz w:val="16"/>
                <w:szCs w:val="24"/>
              </w:rPr>
              <w:t>3.</w:t>
            </w:r>
            <w:r w:rsidRPr="002A74A1">
              <w:rPr>
                <w:i/>
                <w:iCs/>
                <w:sz w:val="16"/>
                <w:szCs w:val="24"/>
              </w:rPr>
              <w:tab/>
              <w:t>In the event that paragraph 2 cannot be complied with, the resolution must be signed by Directors / Members / Partners holding a majority of the shares / ownership of the Tendering Enterprise (attach proof of shareholding / ownership hereto).</w:t>
            </w:r>
          </w:p>
          <w:p w14:paraId="0EE02879" w14:textId="77777777" w:rsidR="002A5641" w:rsidRPr="002A74A1" w:rsidRDefault="002A5641" w:rsidP="00BC7BCE">
            <w:pPr>
              <w:tabs>
                <w:tab w:val="left" w:pos="360"/>
              </w:tabs>
              <w:ind w:left="360" w:hanging="360"/>
              <w:jc w:val="both"/>
              <w:rPr>
                <w:i/>
                <w:iCs/>
                <w:sz w:val="16"/>
                <w:szCs w:val="24"/>
                <w:lang w:val="en-US"/>
              </w:rPr>
            </w:pPr>
            <w:r w:rsidRPr="002A74A1">
              <w:rPr>
                <w:i/>
                <w:iCs/>
                <w:sz w:val="16"/>
                <w:szCs w:val="24"/>
                <w:lang w:val="en-US"/>
              </w:rPr>
              <w:t>4.</w:t>
            </w:r>
            <w:r w:rsidRPr="002A74A1">
              <w:rPr>
                <w:i/>
                <w:iCs/>
                <w:sz w:val="16"/>
                <w:szCs w:val="24"/>
              </w:rPr>
              <w:tab/>
            </w:r>
            <w:r w:rsidRPr="002A74A1">
              <w:rPr>
                <w:i/>
                <w:iCs/>
                <w:sz w:val="16"/>
                <w:szCs w:val="24"/>
                <w:lang w:val="en-US"/>
              </w:rPr>
              <w:t xml:space="preserve">Directors / Members / Partners of the Tendering Enterprise may alternatively appoint a person to sign this document on behalf of the Tendering Enterprise, which person must be so authorized by way of a duly completed power of attorney, signed by the Directors / Members / Partners </w:t>
            </w:r>
            <w:r w:rsidRPr="002A74A1">
              <w:rPr>
                <w:i/>
                <w:iCs/>
                <w:sz w:val="16"/>
                <w:szCs w:val="24"/>
              </w:rPr>
              <w:t>holding a majority of the shares / ownership of the Tendering Enterprise (proof of shareholding / ownership and power of attorney are to be attached hereto</w:t>
            </w:r>
            <w:r w:rsidRPr="002A74A1">
              <w:rPr>
                <w:i/>
                <w:iCs/>
                <w:sz w:val="16"/>
                <w:szCs w:val="24"/>
                <w:lang w:val="en-US"/>
              </w:rPr>
              <w:t>).</w:t>
            </w:r>
          </w:p>
          <w:p w14:paraId="487D708A" w14:textId="77777777" w:rsidR="002A5641" w:rsidRPr="002A74A1" w:rsidRDefault="002A5641" w:rsidP="00BC7BCE">
            <w:pPr>
              <w:tabs>
                <w:tab w:val="left" w:pos="360"/>
              </w:tabs>
              <w:ind w:left="360" w:hanging="360"/>
              <w:jc w:val="both"/>
              <w:rPr>
                <w:i/>
                <w:iCs/>
                <w:sz w:val="16"/>
              </w:rPr>
            </w:pPr>
            <w:r w:rsidRPr="002A74A1">
              <w:rPr>
                <w:i/>
                <w:iCs/>
                <w:sz w:val="16"/>
                <w:szCs w:val="24"/>
              </w:rPr>
              <w:t>5.</w:t>
            </w:r>
            <w:r w:rsidRPr="002A74A1">
              <w:rPr>
                <w:i/>
                <w:iCs/>
                <w:sz w:val="16"/>
                <w:szCs w:val="24"/>
              </w:rPr>
              <w:tab/>
              <w:t xml:space="preserve">Should the number of </w:t>
            </w:r>
            <w:r w:rsidRPr="002A74A1">
              <w:rPr>
                <w:i/>
                <w:iCs/>
                <w:sz w:val="16"/>
                <w:szCs w:val="24"/>
                <w:lang w:val="en-US"/>
              </w:rPr>
              <w:t>Directors / Members / Partners exceed the space available above, additional names and signatures must be supplied on a separate page.</w:t>
            </w:r>
          </w:p>
        </w:tc>
        <w:tc>
          <w:tcPr>
            <w:tcW w:w="152" w:type="pct"/>
            <w:tcBorders>
              <w:top w:val="nil"/>
              <w:bottom w:val="nil"/>
            </w:tcBorders>
          </w:tcPr>
          <w:p w14:paraId="0F533C05" w14:textId="77777777" w:rsidR="002A5641" w:rsidRPr="002A74A1" w:rsidRDefault="002A5641" w:rsidP="00BC7BCE">
            <w:pPr>
              <w:jc w:val="right"/>
              <w:rPr>
                <w:lang w:val="en-US"/>
              </w:rPr>
            </w:pPr>
          </w:p>
        </w:tc>
        <w:tc>
          <w:tcPr>
            <w:tcW w:w="2490" w:type="pct"/>
          </w:tcPr>
          <w:p w14:paraId="07325626" w14:textId="77777777" w:rsidR="002A5641" w:rsidRPr="002A74A1" w:rsidRDefault="002A5641" w:rsidP="00BC7BCE">
            <w:pPr>
              <w:jc w:val="right"/>
              <w:rPr>
                <w:lang w:val="en-US"/>
              </w:rPr>
            </w:pPr>
          </w:p>
        </w:tc>
      </w:tr>
    </w:tbl>
    <w:p w14:paraId="26DBC66A" w14:textId="77777777" w:rsidR="002A5641" w:rsidRPr="002A74A1" w:rsidRDefault="002A5641" w:rsidP="00BC7BCE">
      <w:pPr>
        <w:tabs>
          <w:tab w:val="center" w:pos="4320"/>
          <w:tab w:val="right" w:pos="8640"/>
        </w:tabs>
        <w:rPr>
          <w:snapToGrid w:val="0"/>
        </w:rPr>
      </w:pPr>
    </w:p>
    <w:p w14:paraId="58579DE8" w14:textId="77777777" w:rsidR="002A5641" w:rsidRPr="002A74A1" w:rsidRDefault="002A5641" w:rsidP="00BC7BCE">
      <w:pPr>
        <w:tabs>
          <w:tab w:val="center" w:pos="4320"/>
          <w:tab w:val="right" w:pos="8640"/>
        </w:tabs>
        <w:rPr>
          <w:snapToGrid w:val="0"/>
        </w:rPr>
      </w:pPr>
    </w:p>
    <w:p w14:paraId="3451BF79" w14:textId="77777777" w:rsidR="002A5641" w:rsidRPr="002A74A1" w:rsidRDefault="002A5641" w:rsidP="00BC7BCE">
      <w:pPr>
        <w:tabs>
          <w:tab w:val="center" w:pos="4320"/>
          <w:tab w:val="right" w:pos="8640"/>
        </w:tabs>
        <w:rPr>
          <w:snapToGrid w:val="0"/>
        </w:rPr>
      </w:pPr>
    </w:p>
    <w:p w14:paraId="3F2B57E7" w14:textId="77777777" w:rsidR="002A5641" w:rsidRPr="002A74A1" w:rsidRDefault="002A5641" w:rsidP="00BC7BCE">
      <w:pPr>
        <w:tabs>
          <w:tab w:val="center" w:pos="4320"/>
          <w:tab w:val="right" w:pos="8640"/>
        </w:tabs>
        <w:rPr>
          <w:snapToGrid w:val="0"/>
        </w:rPr>
      </w:pPr>
    </w:p>
    <w:p w14:paraId="7CD815AD" w14:textId="77777777" w:rsidR="002A5641" w:rsidRPr="002A74A1" w:rsidRDefault="002A5641" w:rsidP="00BC7BCE">
      <w:pPr>
        <w:tabs>
          <w:tab w:val="center" w:pos="4320"/>
          <w:tab w:val="right" w:pos="8640"/>
        </w:tabs>
        <w:rPr>
          <w:snapToGrid w:val="0"/>
        </w:rPr>
      </w:pPr>
    </w:p>
    <w:p w14:paraId="08C4891C" w14:textId="77777777" w:rsidR="00EB21C3" w:rsidRDefault="00EB21C3" w:rsidP="009E579C">
      <w:pPr>
        <w:pStyle w:val="Heading1"/>
        <w:rPr>
          <w:b/>
          <w:sz w:val="28"/>
        </w:rPr>
      </w:pPr>
    </w:p>
    <w:p w14:paraId="76CCA300" w14:textId="77777777" w:rsidR="00EB21C3" w:rsidRDefault="00EB21C3" w:rsidP="009E579C">
      <w:pPr>
        <w:pStyle w:val="Heading1"/>
        <w:rPr>
          <w:b/>
          <w:sz w:val="28"/>
        </w:rPr>
      </w:pPr>
    </w:p>
    <w:p w14:paraId="2396412B" w14:textId="77777777" w:rsidR="002A5641" w:rsidRPr="009E579C" w:rsidRDefault="002A5641" w:rsidP="009E579C">
      <w:pPr>
        <w:pStyle w:val="Heading1"/>
        <w:rPr>
          <w:b/>
          <w:sz w:val="28"/>
        </w:rPr>
      </w:pPr>
      <w:bookmarkStart w:id="127" w:name="_Toc142075112"/>
      <w:r w:rsidRPr="009E579C">
        <w:rPr>
          <w:b/>
          <w:sz w:val="28"/>
        </w:rPr>
        <w:t>PA-15.2:  RESOLUTION OF BOARD OF DIRECTORS TO ENTER INTO CONSORTIA OR JOINT VENTURES</w:t>
      </w:r>
      <w:bookmarkEnd w:id="127"/>
    </w:p>
    <w:p w14:paraId="564EE65C" w14:textId="77777777" w:rsidR="006B29E8" w:rsidRDefault="006B29E8" w:rsidP="00BC7BCE">
      <w:pPr>
        <w:rPr>
          <w:b/>
          <w:bCs/>
          <w:lang w:val="en-US"/>
        </w:rPr>
      </w:pPr>
    </w:p>
    <w:p w14:paraId="2BE84C29" w14:textId="77777777" w:rsidR="002A5641" w:rsidRPr="002A74A1" w:rsidRDefault="002A5641" w:rsidP="00BC7BCE">
      <w:pPr>
        <w:rPr>
          <w:lang w:val="en-US"/>
        </w:rPr>
      </w:pPr>
      <w:r w:rsidRPr="002A74A1">
        <w:rPr>
          <w:b/>
          <w:bCs/>
          <w:lang w:val="en-US"/>
        </w:rPr>
        <w:t>RESOLUTION</w:t>
      </w:r>
      <w:r w:rsidRPr="002A74A1">
        <w:rPr>
          <w:lang w:val="en-US"/>
        </w:rPr>
        <w:t xml:space="preserve"> of a meeting of the Board of *Directors / Members / Partners of:</w:t>
      </w:r>
    </w:p>
    <w:p w14:paraId="09BE9A96" w14:textId="77777777" w:rsidR="002A5641" w:rsidRPr="002A74A1" w:rsidRDefault="002A5641" w:rsidP="00BC7BCE">
      <w:pPr>
        <w:rPr>
          <w:lang w:val="en-US"/>
        </w:rPr>
      </w:pPr>
    </w:p>
    <w:p w14:paraId="703D303A" w14:textId="77777777" w:rsidR="002A5641" w:rsidRPr="002A74A1" w:rsidRDefault="002A5641" w:rsidP="00BC7BCE">
      <w:pPr>
        <w:rPr>
          <w:lang w:val="en-US"/>
        </w:rPr>
      </w:pPr>
      <w:r w:rsidRPr="002A74A1">
        <w:rPr>
          <w:lang w:val="en-US"/>
        </w:rPr>
        <w:t>_____________________________________________________________________________________</w:t>
      </w:r>
    </w:p>
    <w:p w14:paraId="767002B3" w14:textId="77777777" w:rsidR="002A5641" w:rsidRPr="002A74A1" w:rsidRDefault="002A5641" w:rsidP="00BC7BCE">
      <w:pPr>
        <w:rPr>
          <w:lang w:val="en-US"/>
        </w:rPr>
      </w:pPr>
    </w:p>
    <w:p w14:paraId="422480F1" w14:textId="77777777" w:rsidR="002A5641" w:rsidRPr="002A74A1" w:rsidRDefault="002A5641" w:rsidP="00BC7BCE">
      <w:pPr>
        <w:rPr>
          <w:sz w:val="16"/>
          <w:lang w:val="en-US"/>
        </w:rPr>
      </w:pPr>
      <w:r w:rsidRPr="002A74A1">
        <w:rPr>
          <w:lang w:val="en-US"/>
        </w:rPr>
        <w:t>_____________________________________________________________________________________</w:t>
      </w:r>
    </w:p>
    <w:p w14:paraId="0D737765" w14:textId="77777777" w:rsidR="002A5641" w:rsidRPr="002A74A1" w:rsidRDefault="002A5641" w:rsidP="00BC7BCE">
      <w:pPr>
        <w:rPr>
          <w:i/>
          <w:iCs/>
          <w:sz w:val="16"/>
          <w:lang w:val="en-US"/>
        </w:rPr>
      </w:pPr>
      <w:r w:rsidRPr="002A74A1">
        <w:rPr>
          <w:sz w:val="16"/>
          <w:lang w:val="en-US"/>
        </w:rPr>
        <w:t>(</w:t>
      </w:r>
      <w:r w:rsidRPr="002A74A1">
        <w:rPr>
          <w:i/>
          <w:sz w:val="16"/>
          <w:lang w:val="en-US"/>
        </w:rPr>
        <w:t xml:space="preserve">legally correct full </w:t>
      </w:r>
      <w:r w:rsidRPr="002A74A1">
        <w:rPr>
          <w:i/>
          <w:iCs/>
          <w:sz w:val="16"/>
          <w:lang w:val="en-US"/>
        </w:rPr>
        <w:t>name and registration number, if applicable, of the Enterprise)</w:t>
      </w:r>
    </w:p>
    <w:p w14:paraId="21B80901" w14:textId="77777777" w:rsidR="002A5641" w:rsidRPr="002A74A1" w:rsidRDefault="002A5641" w:rsidP="00BC7BCE">
      <w:pPr>
        <w:rPr>
          <w:i/>
          <w:iCs/>
          <w:lang w:val="en-US"/>
        </w:rPr>
      </w:pPr>
    </w:p>
    <w:p w14:paraId="2C3E1E64" w14:textId="77777777" w:rsidR="002A5641" w:rsidRPr="002A74A1" w:rsidRDefault="002A5641" w:rsidP="00BC7BCE">
      <w:pPr>
        <w:rPr>
          <w:i/>
          <w:iCs/>
          <w:sz w:val="16"/>
          <w:lang w:val="en-US"/>
        </w:rPr>
      </w:pPr>
      <w:r w:rsidRPr="002A74A1">
        <w:rPr>
          <w:lang w:val="en-US"/>
        </w:rPr>
        <w:t xml:space="preserve">Held at ______________________________________________ </w:t>
      </w:r>
      <w:r w:rsidRPr="002A74A1">
        <w:rPr>
          <w:sz w:val="16"/>
          <w:lang w:val="en-US"/>
        </w:rPr>
        <w:t>(</w:t>
      </w:r>
      <w:r w:rsidRPr="002A74A1">
        <w:rPr>
          <w:i/>
          <w:iCs/>
          <w:sz w:val="16"/>
          <w:lang w:val="en-US"/>
        </w:rPr>
        <w:t>place)</w:t>
      </w:r>
    </w:p>
    <w:p w14:paraId="6620B08D" w14:textId="77777777" w:rsidR="002A5641" w:rsidRPr="002A74A1" w:rsidRDefault="002A5641" w:rsidP="00BC7BCE">
      <w:pPr>
        <w:rPr>
          <w:lang w:val="en-US"/>
        </w:rPr>
      </w:pPr>
    </w:p>
    <w:p w14:paraId="0F220357" w14:textId="77777777" w:rsidR="002A5641" w:rsidRPr="002A74A1" w:rsidRDefault="002A5641" w:rsidP="00BC7BCE">
      <w:pPr>
        <w:rPr>
          <w:i/>
          <w:iCs/>
          <w:lang w:val="en-US"/>
        </w:rPr>
      </w:pPr>
      <w:r w:rsidRPr="002A74A1">
        <w:rPr>
          <w:lang w:val="en-US"/>
        </w:rPr>
        <w:t xml:space="preserve">on __________________________________________________ </w:t>
      </w:r>
      <w:r w:rsidRPr="002A74A1">
        <w:rPr>
          <w:i/>
          <w:iCs/>
          <w:sz w:val="16"/>
          <w:lang w:val="en-US"/>
        </w:rPr>
        <w:t>(date)</w:t>
      </w:r>
    </w:p>
    <w:p w14:paraId="26E6EC96" w14:textId="77777777" w:rsidR="002A5641" w:rsidRPr="002A74A1" w:rsidRDefault="002A5641" w:rsidP="00BC7BCE">
      <w:pPr>
        <w:rPr>
          <w:szCs w:val="24"/>
          <w:lang w:val="en-US"/>
        </w:rPr>
      </w:pPr>
    </w:p>
    <w:p w14:paraId="040EF104" w14:textId="77777777" w:rsidR="002A5641" w:rsidRPr="002A74A1" w:rsidRDefault="002A5641" w:rsidP="00BC7BCE">
      <w:pPr>
        <w:rPr>
          <w:b/>
          <w:bCs/>
          <w:lang w:val="en-US"/>
        </w:rPr>
      </w:pPr>
      <w:r w:rsidRPr="002A74A1">
        <w:rPr>
          <w:b/>
          <w:bCs/>
          <w:lang w:val="en-US"/>
        </w:rPr>
        <w:t>RESOLVED that:</w:t>
      </w:r>
    </w:p>
    <w:p w14:paraId="4C40D49C" w14:textId="77777777" w:rsidR="002A5641" w:rsidRPr="002A74A1" w:rsidRDefault="002A5641" w:rsidP="00BC7BCE">
      <w:pPr>
        <w:rPr>
          <w:lang w:val="en-US"/>
        </w:rPr>
      </w:pPr>
    </w:p>
    <w:p w14:paraId="6E293A50" w14:textId="77777777" w:rsidR="002A5641" w:rsidRPr="002A74A1" w:rsidRDefault="002A5641" w:rsidP="00BC7BCE">
      <w:pPr>
        <w:tabs>
          <w:tab w:val="left" w:pos="400"/>
        </w:tabs>
        <w:suppressAutoHyphens/>
        <w:spacing w:line="10" w:lineRule="atLeast"/>
        <w:ind w:left="400" w:hanging="400"/>
      </w:pPr>
      <w:r w:rsidRPr="002A74A1">
        <w:rPr>
          <w:spacing w:val="-3"/>
        </w:rPr>
        <w:t>1.</w:t>
      </w:r>
      <w:r w:rsidRPr="002A74A1">
        <w:rPr>
          <w:spacing w:val="-3"/>
        </w:rPr>
        <w:tab/>
        <w:t xml:space="preserve">The </w:t>
      </w:r>
      <w:smartTag w:uri="urn:schemas-microsoft-com:office:smarttags" w:element="place">
        <w:smartTag w:uri="urn:schemas-microsoft-com:office:smarttags" w:element="City">
          <w:r w:rsidRPr="002A74A1">
            <w:rPr>
              <w:spacing w:val="-3"/>
            </w:rPr>
            <w:t>Enterprise</w:t>
          </w:r>
        </w:smartTag>
      </w:smartTag>
      <w:r w:rsidRPr="002A74A1">
        <w:rPr>
          <w:spacing w:val="-3"/>
        </w:rPr>
        <w:t xml:space="preserve"> submits a Tender, in consortium/joint venture with the following Enterprises:</w:t>
      </w:r>
      <w:r w:rsidRPr="002A74A1">
        <w:t xml:space="preserve"> </w:t>
      </w:r>
    </w:p>
    <w:p w14:paraId="3EAF0081" w14:textId="77777777" w:rsidR="002A5641" w:rsidRPr="002A74A1" w:rsidRDefault="002A5641" w:rsidP="00BC7BCE">
      <w:pPr>
        <w:suppressAutoHyphens/>
        <w:spacing w:line="10" w:lineRule="atLeast"/>
        <w:ind w:left="360"/>
        <w:rPr>
          <w:spacing w:val="-3"/>
        </w:rPr>
      </w:pPr>
    </w:p>
    <w:p w14:paraId="5AB32F00" w14:textId="77777777" w:rsidR="002A5641" w:rsidRPr="002A74A1" w:rsidRDefault="002A5641" w:rsidP="00BC7BCE">
      <w:pPr>
        <w:suppressAutoHyphens/>
        <w:spacing w:line="10" w:lineRule="atLeast"/>
        <w:ind w:left="360"/>
        <w:rPr>
          <w:spacing w:val="-3"/>
        </w:rPr>
      </w:pPr>
      <w:r w:rsidRPr="002A74A1">
        <w:rPr>
          <w:spacing w:val="-3"/>
        </w:rPr>
        <w:t>____________________________________________________________________________________</w:t>
      </w:r>
    </w:p>
    <w:p w14:paraId="271F008C" w14:textId="77777777" w:rsidR="002A5641" w:rsidRPr="002A74A1" w:rsidRDefault="002A5641" w:rsidP="00BC7BCE">
      <w:pPr>
        <w:suppressAutoHyphens/>
        <w:spacing w:line="10" w:lineRule="atLeast"/>
        <w:rPr>
          <w:spacing w:val="-3"/>
          <w:szCs w:val="24"/>
        </w:rPr>
      </w:pPr>
    </w:p>
    <w:p w14:paraId="6B64C3C3" w14:textId="77777777" w:rsidR="002A5641" w:rsidRPr="002A74A1" w:rsidRDefault="002A5641" w:rsidP="00BC7BCE">
      <w:pPr>
        <w:suppressAutoHyphens/>
        <w:spacing w:line="10" w:lineRule="atLeast"/>
        <w:ind w:left="360"/>
        <w:rPr>
          <w:spacing w:val="-3"/>
        </w:rPr>
      </w:pPr>
      <w:r w:rsidRPr="002A74A1">
        <w:rPr>
          <w:spacing w:val="-3"/>
        </w:rPr>
        <w:t>____________________________________________________________________________________</w:t>
      </w:r>
    </w:p>
    <w:p w14:paraId="13B705EE" w14:textId="77777777" w:rsidR="002A5641" w:rsidRPr="002A74A1" w:rsidRDefault="002A5641" w:rsidP="00BC7BCE">
      <w:pPr>
        <w:spacing w:after="120"/>
        <w:ind w:left="283"/>
        <w:jc w:val="both"/>
        <w:rPr>
          <w:i/>
          <w:sz w:val="16"/>
          <w:szCs w:val="16"/>
        </w:rPr>
      </w:pPr>
      <w:r w:rsidRPr="002A74A1">
        <w:rPr>
          <w:i/>
          <w:sz w:val="16"/>
          <w:szCs w:val="16"/>
        </w:rPr>
        <w:t>(list all the legally correct full names and registration numbers, if applicable, of the Enterprises forming the consortium/joint venture)</w:t>
      </w:r>
    </w:p>
    <w:p w14:paraId="6F6B3920" w14:textId="77777777" w:rsidR="002A5641" w:rsidRPr="002A74A1" w:rsidRDefault="002A5641" w:rsidP="00BC7BCE">
      <w:pPr>
        <w:rPr>
          <w:i/>
          <w:sz w:val="16"/>
          <w:szCs w:val="16"/>
          <w:lang w:val="en-US"/>
        </w:rPr>
      </w:pPr>
    </w:p>
    <w:p w14:paraId="7F7B6D44" w14:textId="77777777" w:rsidR="002A5641" w:rsidRPr="002A74A1" w:rsidRDefault="002A5641" w:rsidP="00BC7BCE">
      <w:pPr>
        <w:ind w:left="360"/>
        <w:rPr>
          <w:lang w:val="en-US"/>
        </w:rPr>
      </w:pPr>
      <w:r w:rsidRPr="002A74A1">
        <w:rPr>
          <w:lang w:val="en-US"/>
        </w:rPr>
        <w:t>to the Department of Public Works in respect of the following project:</w:t>
      </w:r>
    </w:p>
    <w:p w14:paraId="3D1BD898" w14:textId="77777777" w:rsidR="002A5641" w:rsidRPr="002A74A1" w:rsidRDefault="002A5641" w:rsidP="00BC7BCE">
      <w:pPr>
        <w:rPr>
          <w:lang w:val="en-US"/>
        </w:rPr>
      </w:pPr>
    </w:p>
    <w:p w14:paraId="705101AD" w14:textId="77777777" w:rsidR="002A5641" w:rsidRPr="002A74A1" w:rsidRDefault="002A5641" w:rsidP="00BC7BCE">
      <w:pPr>
        <w:suppressAutoHyphens/>
        <w:spacing w:line="10" w:lineRule="atLeast"/>
        <w:ind w:left="360"/>
        <w:rPr>
          <w:spacing w:val="-3"/>
        </w:rPr>
      </w:pPr>
      <w:r w:rsidRPr="002A74A1">
        <w:rPr>
          <w:spacing w:val="-3"/>
        </w:rPr>
        <w:t>____________________________________________________________________________________</w:t>
      </w:r>
    </w:p>
    <w:p w14:paraId="6EBA4E78" w14:textId="77777777" w:rsidR="002A5641" w:rsidRPr="002A74A1" w:rsidRDefault="002A5641" w:rsidP="00BC7BCE">
      <w:pPr>
        <w:suppressAutoHyphens/>
        <w:spacing w:line="10" w:lineRule="atLeast"/>
        <w:ind w:left="360"/>
        <w:rPr>
          <w:spacing w:val="-3"/>
        </w:rPr>
      </w:pPr>
    </w:p>
    <w:p w14:paraId="7C613EE9" w14:textId="77777777" w:rsidR="002A5641" w:rsidRPr="002A74A1" w:rsidRDefault="002A5641" w:rsidP="00BC7BCE">
      <w:pPr>
        <w:suppressAutoHyphens/>
        <w:spacing w:line="10" w:lineRule="atLeast"/>
        <w:ind w:left="360"/>
        <w:rPr>
          <w:lang w:val="en-US"/>
        </w:rPr>
      </w:pPr>
      <w:r w:rsidRPr="002A74A1">
        <w:rPr>
          <w:spacing w:val="-3"/>
        </w:rPr>
        <w:t>____________________________________________________________________________________</w:t>
      </w:r>
    </w:p>
    <w:p w14:paraId="39B77172" w14:textId="77777777" w:rsidR="002A5641" w:rsidRPr="002A74A1" w:rsidRDefault="002A5641" w:rsidP="00BC7BCE">
      <w:pPr>
        <w:autoSpaceDE w:val="0"/>
        <w:autoSpaceDN w:val="0"/>
        <w:adjustRightInd w:val="0"/>
        <w:ind w:left="360"/>
        <w:rPr>
          <w:i/>
          <w:iCs/>
          <w:sz w:val="16"/>
          <w:szCs w:val="16"/>
          <w:lang w:val="en-US"/>
        </w:rPr>
      </w:pPr>
      <w:r w:rsidRPr="002A74A1">
        <w:rPr>
          <w:sz w:val="16"/>
          <w:szCs w:val="16"/>
          <w:lang w:val="en-US"/>
        </w:rPr>
        <w:t>(</w:t>
      </w:r>
      <w:r w:rsidRPr="002A74A1">
        <w:rPr>
          <w:i/>
          <w:iCs/>
          <w:sz w:val="16"/>
          <w:szCs w:val="16"/>
          <w:lang w:val="en-US"/>
        </w:rPr>
        <w:t>project description as per Tender Document)</w:t>
      </w:r>
    </w:p>
    <w:p w14:paraId="4D88058B" w14:textId="77777777" w:rsidR="002A5641" w:rsidRPr="002A74A1" w:rsidRDefault="002A5641" w:rsidP="00BC7BCE">
      <w:pPr>
        <w:autoSpaceDE w:val="0"/>
        <w:autoSpaceDN w:val="0"/>
        <w:adjustRightInd w:val="0"/>
        <w:rPr>
          <w:szCs w:val="16"/>
          <w:lang w:val="en-US"/>
        </w:rPr>
      </w:pPr>
    </w:p>
    <w:p w14:paraId="76498B3F" w14:textId="77777777" w:rsidR="002A5641" w:rsidRPr="002A74A1" w:rsidRDefault="002A5641" w:rsidP="00BC7BCE">
      <w:pPr>
        <w:suppressAutoHyphens/>
        <w:spacing w:line="10" w:lineRule="atLeast"/>
        <w:ind w:left="360"/>
        <w:rPr>
          <w:lang w:val="en-US"/>
        </w:rPr>
      </w:pPr>
      <w:r w:rsidRPr="002A74A1">
        <w:rPr>
          <w:spacing w:val="-3"/>
        </w:rPr>
        <w:t>Tender Number:  __________________________________________(</w:t>
      </w:r>
      <w:r w:rsidRPr="002A74A1">
        <w:rPr>
          <w:i/>
          <w:iCs/>
          <w:sz w:val="16"/>
          <w:lang w:val="en-US"/>
        </w:rPr>
        <w:t>Tender Number as per Tender Document)</w:t>
      </w:r>
    </w:p>
    <w:p w14:paraId="7E6FE359" w14:textId="77777777" w:rsidR="002A5641" w:rsidRPr="002A74A1" w:rsidRDefault="002A5641" w:rsidP="00BC7BCE">
      <w:pPr>
        <w:autoSpaceDE w:val="0"/>
        <w:autoSpaceDN w:val="0"/>
        <w:adjustRightInd w:val="0"/>
        <w:rPr>
          <w:sz w:val="16"/>
          <w:lang w:val="en-US"/>
        </w:rPr>
      </w:pPr>
    </w:p>
    <w:p w14:paraId="2571CA17" w14:textId="77777777" w:rsidR="002A5641" w:rsidRPr="002A74A1" w:rsidRDefault="002A5641" w:rsidP="00BC7BCE">
      <w:pPr>
        <w:suppressAutoHyphens/>
        <w:spacing w:line="10" w:lineRule="atLeast"/>
        <w:ind w:left="400" w:hanging="400"/>
        <w:rPr>
          <w:lang w:val="en-US"/>
        </w:rPr>
      </w:pPr>
      <w:r w:rsidRPr="002A74A1">
        <w:rPr>
          <w:spacing w:val="-3"/>
        </w:rPr>
        <w:t>1</w:t>
      </w:r>
      <w:r w:rsidRPr="002A74A1">
        <w:rPr>
          <w:spacing w:val="-3"/>
        </w:rPr>
        <w:tab/>
        <w:t>*Mr/Mrs/Ms:  __________________________________________________________________________</w:t>
      </w:r>
    </w:p>
    <w:p w14:paraId="19629878" w14:textId="77777777" w:rsidR="002A5641" w:rsidRPr="002A74A1" w:rsidRDefault="002A5641" w:rsidP="00BC7BCE">
      <w:pPr>
        <w:suppressAutoHyphens/>
        <w:spacing w:line="10" w:lineRule="atLeast"/>
        <w:rPr>
          <w:spacing w:val="-3"/>
        </w:rPr>
      </w:pPr>
    </w:p>
    <w:p w14:paraId="767FEB56" w14:textId="77777777" w:rsidR="002A5641" w:rsidRPr="002A74A1" w:rsidRDefault="002A5641" w:rsidP="00BC7BCE">
      <w:pPr>
        <w:ind w:left="360"/>
        <w:rPr>
          <w:lang w:val="en-US"/>
        </w:rPr>
      </w:pPr>
      <w:r w:rsidRPr="002A74A1">
        <w:rPr>
          <w:lang w:val="en-US"/>
        </w:rPr>
        <w:t>in *his/her Capacity as:   ______________________________________________</w:t>
      </w:r>
      <w:r w:rsidRPr="002A74A1">
        <w:rPr>
          <w:i/>
          <w:iCs/>
          <w:sz w:val="16"/>
          <w:lang w:val="en-US"/>
        </w:rPr>
        <w:t xml:space="preserve">(Position in the </w:t>
      </w:r>
      <w:smartTag w:uri="urn:schemas-microsoft-com:office:smarttags" w:element="City">
        <w:smartTag w:uri="urn:schemas-microsoft-com:office:smarttags" w:element="place">
          <w:r w:rsidRPr="002A74A1">
            <w:rPr>
              <w:i/>
              <w:iCs/>
              <w:sz w:val="16"/>
              <w:lang w:val="en-US"/>
            </w:rPr>
            <w:t>Enterprise</w:t>
          </w:r>
        </w:smartTag>
      </w:smartTag>
      <w:r w:rsidRPr="002A74A1">
        <w:rPr>
          <w:i/>
          <w:iCs/>
          <w:sz w:val="16"/>
          <w:lang w:val="en-US"/>
        </w:rPr>
        <w:t>)</w:t>
      </w:r>
    </w:p>
    <w:p w14:paraId="247447D7" w14:textId="77777777" w:rsidR="002A5641" w:rsidRPr="002A74A1" w:rsidRDefault="002A5641" w:rsidP="00BC7BCE">
      <w:pPr>
        <w:rPr>
          <w:lang w:val="en-US"/>
        </w:rPr>
      </w:pPr>
    </w:p>
    <w:p w14:paraId="1BF4D7DA" w14:textId="77777777" w:rsidR="00012D60" w:rsidRPr="002A74A1" w:rsidRDefault="00E43889" w:rsidP="00BC7BCE">
      <w:pPr>
        <w:ind w:left="360"/>
        <w:rPr>
          <w:lang w:val="en-US"/>
        </w:rPr>
      </w:pPr>
      <w:r w:rsidRPr="002A74A1">
        <w:rPr>
          <w:lang w:val="en-US"/>
        </w:rPr>
        <w:t xml:space="preserve">and who will sign as follows: </w:t>
      </w:r>
    </w:p>
    <w:p w14:paraId="1B098A62" w14:textId="77777777" w:rsidR="002A5641" w:rsidRPr="002A74A1" w:rsidRDefault="002A5641" w:rsidP="00BC7BCE">
      <w:pPr>
        <w:ind w:left="360"/>
        <w:rPr>
          <w:lang w:val="en-US"/>
        </w:rPr>
      </w:pPr>
      <w:r w:rsidRPr="002A74A1">
        <w:rPr>
          <w:lang w:val="en-US"/>
        </w:rPr>
        <w:t>_______________________________________________________</w:t>
      </w:r>
      <w:r w:rsidR="00012D60" w:rsidRPr="002A74A1">
        <w:rPr>
          <w:lang w:val="en-US"/>
        </w:rPr>
        <w:t>_______________________</w:t>
      </w:r>
      <w:r w:rsidRPr="002A74A1">
        <w:rPr>
          <w:lang w:val="en-US"/>
        </w:rPr>
        <w:t>____</w:t>
      </w:r>
    </w:p>
    <w:p w14:paraId="580E9051" w14:textId="77777777" w:rsidR="002A5641" w:rsidRPr="002A74A1" w:rsidRDefault="002A5641" w:rsidP="00BC7BCE">
      <w:pPr>
        <w:ind w:left="360"/>
        <w:rPr>
          <w:lang w:val="en-US"/>
        </w:rPr>
      </w:pPr>
    </w:p>
    <w:p w14:paraId="41C34E8A" w14:textId="77777777" w:rsidR="002A5641" w:rsidRPr="002A74A1" w:rsidRDefault="002A5641" w:rsidP="00BC7BCE">
      <w:pPr>
        <w:ind w:left="360"/>
        <w:jc w:val="both"/>
        <w:rPr>
          <w:lang w:val="en-US"/>
        </w:rPr>
      </w:pPr>
      <w:r w:rsidRPr="002A74A1">
        <w:rPr>
          <w:lang w:val="en-US"/>
        </w:rPr>
        <w:t>be, and is hereby, authorised to sign a consortium/joint venture agreement with the parties listed under item 1 above, and any and all other documents and/or correspondence in connection with and relating to the consortium/joint venture, in respect of the project described under item 1 above.</w:t>
      </w:r>
    </w:p>
    <w:p w14:paraId="7CA8D92C" w14:textId="77777777" w:rsidR="002A5641" w:rsidRPr="002A74A1" w:rsidRDefault="002A5641" w:rsidP="00BC7BCE">
      <w:pPr>
        <w:jc w:val="both"/>
        <w:rPr>
          <w:lang w:val="en-US"/>
        </w:rPr>
      </w:pPr>
    </w:p>
    <w:p w14:paraId="74A07367" w14:textId="77777777" w:rsidR="002A5641" w:rsidRPr="002A74A1" w:rsidRDefault="002A5641" w:rsidP="00BC7BCE">
      <w:pPr>
        <w:suppressAutoHyphens/>
        <w:spacing w:line="10" w:lineRule="atLeast"/>
        <w:ind w:left="400" w:hanging="400"/>
        <w:jc w:val="both"/>
        <w:rPr>
          <w:lang w:val="en-US"/>
        </w:rPr>
      </w:pPr>
      <w:r w:rsidRPr="002A74A1">
        <w:rPr>
          <w:spacing w:val="-3"/>
        </w:rPr>
        <w:t>2</w:t>
      </w:r>
      <w:r w:rsidRPr="002A74A1">
        <w:rPr>
          <w:spacing w:val="-3"/>
        </w:rPr>
        <w:tab/>
        <w:t>The Enterprise accept joint and several liability with the parties listed under item 1 above for the due fulfilment of the obligations of the joint venture deriving from, and in any way connected with, the Contract to be entered into with the Department in respect of the project described under item 1 above.</w:t>
      </w:r>
    </w:p>
    <w:p w14:paraId="4A783186" w14:textId="77777777" w:rsidR="002A5641" w:rsidRPr="002A74A1" w:rsidRDefault="002A5641" w:rsidP="00BC7BCE">
      <w:pPr>
        <w:jc w:val="both"/>
        <w:rPr>
          <w:lang w:val="en-US"/>
        </w:rPr>
      </w:pPr>
    </w:p>
    <w:p w14:paraId="0010CC4F" w14:textId="77777777" w:rsidR="002A5641" w:rsidRPr="002A74A1" w:rsidRDefault="002A5641" w:rsidP="00BC7BCE">
      <w:pPr>
        <w:suppressAutoHyphens/>
        <w:spacing w:line="10" w:lineRule="atLeast"/>
        <w:ind w:left="400" w:hanging="400"/>
        <w:jc w:val="both"/>
        <w:rPr>
          <w:lang w:val="en-US"/>
        </w:rPr>
      </w:pPr>
      <w:r w:rsidRPr="002A74A1">
        <w:rPr>
          <w:spacing w:val="-3"/>
        </w:rPr>
        <w:t>3</w:t>
      </w:r>
      <w:r w:rsidRPr="002A74A1">
        <w:rPr>
          <w:spacing w:val="-3"/>
        </w:rPr>
        <w:tab/>
        <w:t xml:space="preserve">The Enterprise chooses as its </w:t>
      </w:r>
      <w:r w:rsidRPr="002A74A1">
        <w:rPr>
          <w:i/>
          <w:iCs/>
          <w:spacing w:val="-3"/>
        </w:rPr>
        <w:t>domicilium citandi et executandi</w:t>
      </w:r>
      <w:r w:rsidRPr="002A74A1">
        <w:rPr>
          <w:spacing w:val="-3"/>
        </w:rPr>
        <w:t xml:space="preserve"> for all purposes arising from this joint venture agreement and the Contract with the Department in respect of the project under item 1 above:</w:t>
      </w:r>
    </w:p>
    <w:p w14:paraId="1F7A9206" w14:textId="77777777" w:rsidR="002A5641" w:rsidRPr="002A74A1" w:rsidRDefault="002A5641" w:rsidP="00BC7BCE">
      <w:pPr>
        <w:suppressAutoHyphens/>
        <w:spacing w:line="10" w:lineRule="atLeast"/>
        <w:jc w:val="both"/>
        <w:rPr>
          <w:lang w:val="en-US"/>
        </w:rPr>
      </w:pPr>
    </w:p>
    <w:p w14:paraId="3C40A0CF" w14:textId="77777777" w:rsidR="002A5641" w:rsidRPr="002A74A1" w:rsidRDefault="002A5641" w:rsidP="00BC7BCE">
      <w:pPr>
        <w:ind w:left="360"/>
        <w:rPr>
          <w:lang w:val="en-US"/>
        </w:rPr>
      </w:pPr>
      <w:r w:rsidRPr="002A74A1">
        <w:rPr>
          <w:lang w:val="en-US"/>
        </w:rPr>
        <w:t xml:space="preserve">Physical address: </w:t>
      </w:r>
      <w:r w:rsidRPr="002A74A1">
        <w:rPr>
          <w:lang w:val="en-US"/>
        </w:rPr>
        <w:tab/>
        <w:t>___</w:t>
      </w:r>
      <w:r w:rsidR="00920FC2" w:rsidRPr="002A74A1">
        <w:rPr>
          <w:lang w:val="en-US"/>
        </w:rPr>
        <w:t>____________________________________</w:t>
      </w:r>
      <w:r w:rsidRPr="002A74A1">
        <w:rPr>
          <w:lang w:val="en-US"/>
        </w:rPr>
        <w:t>____________________________</w:t>
      </w:r>
    </w:p>
    <w:p w14:paraId="16660842" w14:textId="77777777" w:rsidR="002A5641" w:rsidRPr="002A74A1" w:rsidRDefault="002A5641" w:rsidP="00BC7BCE">
      <w:pPr>
        <w:ind w:left="360"/>
        <w:rPr>
          <w:lang w:val="en-US"/>
        </w:rPr>
      </w:pPr>
    </w:p>
    <w:p w14:paraId="63578465" w14:textId="77777777" w:rsidR="002A5641" w:rsidRPr="002A74A1" w:rsidRDefault="002A5641" w:rsidP="00BC7BCE">
      <w:pPr>
        <w:ind w:left="360"/>
        <w:rPr>
          <w:lang w:val="en-US"/>
        </w:rPr>
      </w:pPr>
      <w:r w:rsidRPr="002A74A1">
        <w:rPr>
          <w:lang w:val="en-US"/>
        </w:rPr>
        <w:tab/>
        <w:t>_</w:t>
      </w:r>
      <w:r w:rsidR="00920FC2" w:rsidRPr="002A74A1">
        <w:rPr>
          <w:lang w:val="en-US"/>
        </w:rPr>
        <w:t>____________________________________</w:t>
      </w:r>
      <w:r w:rsidRPr="002A74A1">
        <w:rPr>
          <w:lang w:val="en-US"/>
        </w:rPr>
        <w:t>___________</w:t>
      </w:r>
      <w:r w:rsidR="00547E56">
        <w:rPr>
          <w:lang w:val="en-US"/>
        </w:rPr>
        <w:t xml:space="preserve">Postal Code </w:t>
      </w:r>
      <w:r w:rsidRPr="002A74A1">
        <w:rPr>
          <w:lang w:val="en-US"/>
        </w:rPr>
        <w:t>___________________</w:t>
      </w:r>
    </w:p>
    <w:p w14:paraId="2F7F0E47" w14:textId="77777777" w:rsidR="002A5641" w:rsidRPr="002A74A1" w:rsidRDefault="002A5641" w:rsidP="00BC7BCE">
      <w:pPr>
        <w:rPr>
          <w:lang w:val="en-US"/>
        </w:rPr>
      </w:pPr>
    </w:p>
    <w:p w14:paraId="38538FBD" w14:textId="77777777" w:rsidR="00547E56" w:rsidRDefault="00547E56" w:rsidP="00BC7BCE">
      <w:pPr>
        <w:ind w:left="360"/>
        <w:rPr>
          <w:lang w:val="en-US"/>
        </w:rPr>
      </w:pPr>
      <w:r>
        <w:rPr>
          <w:lang w:val="en-US"/>
        </w:rPr>
        <w:tab/>
      </w:r>
      <w:r>
        <w:rPr>
          <w:lang w:val="en-US"/>
        </w:rPr>
        <w:tab/>
      </w:r>
    </w:p>
    <w:p w14:paraId="78BE063F" w14:textId="77777777" w:rsidR="00547E56" w:rsidRDefault="00547E56" w:rsidP="00BC7BCE">
      <w:pPr>
        <w:ind w:left="360"/>
        <w:rPr>
          <w:lang w:val="en-US"/>
        </w:rPr>
      </w:pPr>
    </w:p>
    <w:p w14:paraId="2D028EC2" w14:textId="77777777" w:rsidR="00547E56" w:rsidRDefault="00547E56" w:rsidP="00BC7BCE">
      <w:pPr>
        <w:ind w:left="360"/>
        <w:rPr>
          <w:lang w:val="en-US"/>
        </w:rPr>
      </w:pPr>
    </w:p>
    <w:p w14:paraId="562B634B" w14:textId="77777777" w:rsidR="002A5641" w:rsidRPr="002A74A1" w:rsidRDefault="002A5641" w:rsidP="00BC7BCE">
      <w:pPr>
        <w:tabs>
          <w:tab w:val="center" w:pos="4320"/>
          <w:tab w:val="right" w:pos="8640"/>
        </w:tabs>
        <w:jc w:val="right"/>
        <w:rPr>
          <w:snapToGrid w:val="0"/>
          <w:sz w:val="16"/>
          <w:szCs w:val="16"/>
        </w:rPr>
      </w:pPr>
    </w:p>
    <w:p w14:paraId="598D24A3" w14:textId="77777777" w:rsidR="007A0443" w:rsidRPr="002A74A1" w:rsidRDefault="007A0443" w:rsidP="00BC7BCE">
      <w:pPr>
        <w:tabs>
          <w:tab w:val="center" w:pos="4320"/>
          <w:tab w:val="right" w:pos="8640"/>
        </w:tabs>
        <w:jc w:val="right"/>
        <w:rPr>
          <w:snapToGrid w:val="0"/>
          <w:sz w:val="16"/>
          <w:szCs w:val="16"/>
        </w:rPr>
      </w:pPr>
    </w:p>
    <w:p w14:paraId="16C36CBD" w14:textId="77777777" w:rsidR="007A0443" w:rsidRPr="002A74A1" w:rsidRDefault="007A0443" w:rsidP="00BC7BCE">
      <w:pPr>
        <w:tabs>
          <w:tab w:val="center" w:pos="4320"/>
          <w:tab w:val="right" w:pos="8640"/>
        </w:tabs>
        <w:jc w:val="right"/>
        <w:rPr>
          <w:snapToGrid w:val="0"/>
          <w:sz w:val="16"/>
          <w:szCs w:val="16"/>
        </w:rPr>
      </w:pPr>
    </w:p>
    <w:p w14:paraId="622F5B3C" w14:textId="77777777" w:rsidR="00D548CF" w:rsidRDefault="00D548CF" w:rsidP="00365CF8">
      <w:pPr>
        <w:ind w:left="360"/>
        <w:rPr>
          <w:lang w:val="en-US"/>
        </w:rPr>
      </w:pPr>
    </w:p>
    <w:p w14:paraId="4DCBFF10" w14:textId="77777777" w:rsidR="00365CF8" w:rsidRPr="002A74A1" w:rsidRDefault="00365CF8" w:rsidP="00365CF8">
      <w:pPr>
        <w:ind w:left="360"/>
        <w:rPr>
          <w:lang w:val="en-US"/>
        </w:rPr>
      </w:pPr>
      <w:r w:rsidRPr="002A74A1">
        <w:rPr>
          <w:lang w:val="en-US"/>
        </w:rPr>
        <w:t xml:space="preserve">Postal Address: </w:t>
      </w:r>
      <w:r w:rsidRPr="002A74A1">
        <w:rPr>
          <w:lang w:val="en-US"/>
        </w:rPr>
        <w:tab/>
        <w:t>___________________________________________________________________</w:t>
      </w:r>
    </w:p>
    <w:p w14:paraId="2604E2BA" w14:textId="77777777" w:rsidR="00365CF8" w:rsidRPr="002A74A1" w:rsidRDefault="00365CF8" w:rsidP="00365CF8">
      <w:pPr>
        <w:ind w:left="360"/>
        <w:rPr>
          <w:lang w:val="en-US"/>
        </w:rPr>
      </w:pPr>
    </w:p>
    <w:p w14:paraId="247AD236" w14:textId="77777777" w:rsidR="00365CF8" w:rsidRPr="002A74A1" w:rsidRDefault="00547E56" w:rsidP="00365CF8">
      <w:pPr>
        <w:ind w:left="360"/>
        <w:rPr>
          <w:lang w:val="en-US"/>
        </w:rPr>
      </w:pPr>
      <w:r>
        <w:rPr>
          <w:lang w:val="en-US"/>
        </w:rPr>
        <w:tab/>
      </w:r>
      <w:r w:rsidR="00365CF8" w:rsidRPr="002A74A1">
        <w:rPr>
          <w:lang w:val="en-US"/>
        </w:rPr>
        <w:t>_______________________________________________</w:t>
      </w:r>
      <w:r>
        <w:rPr>
          <w:lang w:val="en-US"/>
        </w:rPr>
        <w:t>Postal Code__________________</w:t>
      </w:r>
    </w:p>
    <w:p w14:paraId="16DF36E3" w14:textId="77777777" w:rsidR="00365CF8" w:rsidRPr="002A74A1" w:rsidRDefault="00365CF8" w:rsidP="00365CF8">
      <w:pPr>
        <w:rPr>
          <w:lang w:val="en-US"/>
        </w:rPr>
      </w:pPr>
    </w:p>
    <w:p w14:paraId="0C497111" w14:textId="77777777" w:rsidR="00365CF8" w:rsidRPr="002A74A1" w:rsidRDefault="00365CF8" w:rsidP="00547E56">
      <w:pPr>
        <w:ind w:left="360"/>
        <w:rPr>
          <w:lang w:val="en-US"/>
        </w:rPr>
      </w:pPr>
      <w:r w:rsidRPr="002A74A1">
        <w:rPr>
          <w:lang w:val="en-US"/>
        </w:rPr>
        <w:tab/>
      </w:r>
      <w:r w:rsidRPr="002A74A1">
        <w:rPr>
          <w:lang w:val="en-US"/>
        </w:rPr>
        <w:tab/>
      </w:r>
    </w:p>
    <w:p w14:paraId="78836167" w14:textId="77777777" w:rsidR="002A5641" w:rsidRPr="002A74A1" w:rsidRDefault="00365CF8" w:rsidP="00365CF8">
      <w:pPr>
        <w:ind w:left="360"/>
        <w:rPr>
          <w:lang w:val="en-US"/>
        </w:rPr>
      </w:pPr>
      <w:r w:rsidRPr="002A74A1">
        <w:rPr>
          <w:lang w:val="en-US"/>
        </w:rPr>
        <w:t xml:space="preserve">Telephone </w:t>
      </w:r>
      <w:r w:rsidR="00547E56">
        <w:rPr>
          <w:lang w:val="en-US"/>
        </w:rPr>
        <w:t>number:</w:t>
      </w:r>
      <w:r w:rsidR="00547E56">
        <w:rPr>
          <w:lang w:val="en-US"/>
        </w:rPr>
        <w:tab/>
        <w:t xml:space="preserve">______________________ </w:t>
      </w:r>
      <w:r w:rsidRPr="002A74A1">
        <w:rPr>
          <w:lang w:val="en-US"/>
        </w:rPr>
        <w:t>Fax numb</w:t>
      </w:r>
      <w:r w:rsidR="00547E56">
        <w:rPr>
          <w:lang w:val="en-US"/>
        </w:rPr>
        <w:t>er: _________________________</w:t>
      </w:r>
    </w:p>
    <w:p w14:paraId="633CB084" w14:textId="77777777" w:rsidR="00365CF8" w:rsidRPr="002A74A1" w:rsidRDefault="00365CF8" w:rsidP="00365CF8">
      <w:pPr>
        <w:ind w:left="360"/>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3298"/>
        <w:gridCol w:w="2950"/>
        <w:gridCol w:w="2830"/>
      </w:tblGrid>
      <w:tr w:rsidR="002A5641" w:rsidRPr="002A74A1" w14:paraId="39C4F6B6" w14:textId="77777777" w:rsidTr="00D1394C">
        <w:trPr>
          <w:trHeight w:val="397"/>
        </w:trPr>
        <w:tc>
          <w:tcPr>
            <w:tcW w:w="243" w:type="pct"/>
            <w:vAlign w:val="center"/>
          </w:tcPr>
          <w:p w14:paraId="2A4C9AC9" w14:textId="77777777" w:rsidR="002A5641" w:rsidRPr="002A74A1" w:rsidRDefault="002A5641" w:rsidP="00BC7BCE">
            <w:pPr>
              <w:jc w:val="center"/>
              <w:rPr>
                <w:lang w:val="en-US"/>
              </w:rPr>
            </w:pPr>
          </w:p>
        </w:tc>
        <w:tc>
          <w:tcPr>
            <w:tcW w:w="1728" w:type="pct"/>
            <w:vAlign w:val="center"/>
          </w:tcPr>
          <w:p w14:paraId="57DADAE6" w14:textId="77777777" w:rsidR="002A5641" w:rsidRPr="002A74A1" w:rsidRDefault="002A5641" w:rsidP="00BC7BCE">
            <w:pPr>
              <w:keepNext/>
              <w:jc w:val="center"/>
              <w:outlineLvl w:val="3"/>
              <w:rPr>
                <w:b/>
                <w:bCs/>
              </w:rPr>
            </w:pPr>
            <w:r w:rsidRPr="002A74A1">
              <w:rPr>
                <w:b/>
                <w:bCs/>
              </w:rPr>
              <w:t>Name</w:t>
            </w:r>
          </w:p>
        </w:tc>
        <w:tc>
          <w:tcPr>
            <w:tcW w:w="1546" w:type="pct"/>
            <w:vAlign w:val="center"/>
          </w:tcPr>
          <w:p w14:paraId="020C8725" w14:textId="77777777" w:rsidR="002A5641" w:rsidRPr="002A74A1" w:rsidRDefault="002A5641" w:rsidP="00BC7BCE">
            <w:pPr>
              <w:jc w:val="center"/>
              <w:rPr>
                <w:b/>
                <w:bCs/>
                <w:lang w:val="en-US"/>
              </w:rPr>
            </w:pPr>
            <w:r w:rsidRPr="002A74A1">
              <w:rPr>
                <w:b/>
                <w:bCs/>
                <w:lang w:val="en-US"/>
              </w:rPr>
              <w:t>Capacity</w:t>
            </w:r>
          </w:p>
        </w:tc>
        <w:tc>
          <w:tcPr>
            <w:tcW w:w="1483" w:type="pct"/>
            <w:vAlign w:val="center"/>
          </w:tcPr>
          <w:p w14:paraId="35A944E6" w14:textId="77777777" w:rsidR="002A5641" w:rsidRPr="002A74A1" w:rsidRDefault="002A5641" w:rsidP="00BC7BCE">
            <w:pPr>
              <w:jc w:val="center"/>
              <w:rPr>
                <w:b/>
                <w:bCs/>
                <w:lang w:val="en-US"/>
              </w:rPr>
            </w:pPr>
            <w:r w:rsidRPr="002A74A1">
              <w:rPr>
                <w:b/>
                <w:bCs/>
                <w:lang w:val="en-US"/>
              </w:rPr>
              <w:t>Signature</w:t>
            </w:r>
          </w:p>
        </w:tc>
      </w:tr>
      <w:tr w:rsidR="002A5641" w:rsidRPr="002A74A1" w14:paraId="5CF52C20" w14:textId="77777777" w:rsidTr="00D1394C">
        <w:trPr>
          <w:trHeight w:val="450"/>
        </w:trPr>
        <w:tc>
          <w:tcPr>
            <w:tcW w:w="243" w:type="pct"/>
            <w:vAlign w:val="center"/>
          </w:tcPr>
          <w:p w14:paraId="543975B7" w14:textId="77777777" w:rsidR="002A5641" w:rsidRPr="002A74A1" w:rsidRDefault="002A5641" w:rsidP="00BC7BCE">
            <w:pPr>
              <w:jc w:val="center"/>
              <w:rPr>
                <w:lang w:val="en-US"/>
              </w:rPr>
            </w:pPr>
            <w:r w:rsidRPr="002A74A1">
              <w:rPr>
                <w:lang w:val="en-US"/>
              </w:rPr>
              <w:t>1</w:t>
            </w:r>
          </w:p>
        </w:tc>
        <w:tc>
          <w:tcPr>
            <w:tcW w:w="1728" w:type="pct"/>
            <w:vAlign w:val="center"/>
          </w:tcPr>
          <w:p w14:paraId="3B65BFE7" w14:textId="77777777" w:rsidR="002A5641" w:rsidRPr="002A74A1" w:rsidRDefault="002A5641" w:rsidP="00BC7BCE">
            <w:pPr>
              <w:keepNext/>
              <w:jc w:val="center"/>
              <w:outlineLvl w:val="3"/>
              <w:rPr>
                <w:b/>
                <w:bCs/>
              </w:rPr>
            </w:pPr>
          </w:p>
        </w:tc>
        <w:tc>
          <w:tcPr>
            <w:tcW w:w="1546" w:type="pct"/>
            <w:vAlign w:val="center"/>
          </w:tcPr>
          <w:p w14:paraId="497FD344" w14:textId="77777777" w:rsidR="002A5641" w:rsidRPr="002A74A1" w:rsidRDefault="002A5641" w:rsidP="00BC7BCE">
            <w:pPr>
              <w:jc w:val="center"/>
              <w:rPr>
                <w:b/>
                <w:bCs/>
                <w:lang w:val="en-US"/>
              </w:rPr>
            </w:pPr>
          </w:p>
        </w:tc>
        <w:tc>
          <w:tcPr>
            <w:tcW w:w="1483" w:type="pct"/>
            <w:vAlign w:val="center"/>
          </w:tcPr>
          <w:p w14:paraId="47D8A315" w14:textId="77777777" w:rsidR="002A5641" w:rsidRPr="002A74A1" w:rsidRDefault="002A5641" w:rsidP="00BC7BCE">
            <w:pPr>
              <w:jc w:val="center"/>
              <w:rPr>
                <w:b/>
                <w:bCs/>
                <w:lang w:val="en-US"/>
              </w:rPr>
            </w:pPr>
          </w:p>
        </w:tc>
      </w:tr>
      <w:tr w:rsidR="002A5641" w:rsidRPr="002A74A1" w14:paraId="76CF7115" w14:textId="77777777" w:rsidTr="00D1394C">
        <w:trPr>
          <w:trHeight w:val="450"/>
        </w:trPr>
        <w:tc>
          <w:tcPr>
            <w:tcW w:w="243" w:type="pct"/>
            <w:vAlign w:val="center"/>
          </w:tcPr>
          <w:p w14:paraId="44AABD1D" w14:textId="77777777" w:rsidR="002A5641" w:rsidRPr="002A74A1" w:rsidRDefault="002A5641" w:rsidP="00BC7BCE">
            <w:pPr>
              <w:jc w:val="center"/>
              <w:rPr>
                <w:lang w:val="en-US"/>
              </w:rPr>
            </w:pPr>
            <w:r w:rsidRPr="002A74A1">
              <w:rPr>
                <w:lang w:val="en-US"/>
              </w:rPr>
              <w:t>2</w:t>
            </w:r>
          </w:p>
        </w:tc>
        <w:tc>
          <w:tcPr>
            <w:tcW w:w="1728" w:type="pct"/>
            <w:vAlign w:val="center"/>
          </w:tcPr>
          <w:p w14:paraId="6525D42E" w14:textId="77777777" w:rsidR="002A5641" w:rsidRPr="002A74A1" w:rsidRDefault="002A5641" w:rsidP="00BC7BCE">
            <w:pPr>
              <w:keepNext/>
              <w:jc w:val="center"/>
              <w:outlineLvl w:val="3"/>
              <w:rPr>
                <w:b/>
                <w:bCs/>
              </w:rPr>
            </w:pPr>
          </w:p>
        </w:tc>
        <w:tc>
          <w:tcPr>
            <w:tcW w:w="1546" w:type="pct"/>
            <w:vAlign w:val="center"/>
          </w:tcPr>
          <w:p w14:paraId="7749CFF6" w14:textId="77777777" w:rsidR="002A5641" w:rsidRPr="002A74A1" w:rsidRDefault="002A5641" w:rsidP="00BC7BCE">
            <w:pPr>
              <w:jc w:val="center"/>
              <w:rPr>
                <w:b/>
                <w:bCs/>
                <w:lang w:val="en-US"/>
              </w:rPr>
            </w:pPr>
          </w:p>
        </w:tc>
        <w:tc>
          <w:tcPr>
            <w:tcW w:w="1483" w:type="pct"/>
            <w:vAlign w:val="center"/>
          </w:tcPr>
          <w:p w14:paraId="65BBF5BE" w14:textId="77777777" w:rsidR="002A5641" w:rsidRPr="002A74A1" w:rsidRDefault="002A5641" w:rsidP="00BC7BCE">
            <w:pPr>
              <w:jc w:val="center"/>
              <w:rPr>
                <w:b/>
                <w:bCs/>
                <w:lang w:val="en-US"/>
              </w:rPr>
            </w:pPr>
          </w:p>
        </w:tc>
      </w:tr>
      <w:tr w:rsidR="002A5641" w:rsidRPr="002A74A1" w14:paraId="05E2D21E" w14:textId="77777777" w:rsidTr="00D1394C">
        <w:trPr>
          <w:trHeight w:val="450"/>
        </w:trPr>
        <w:tc>
          <w:tcPr>
            <w:tcW w:w="243" w:type="pct"/>
            <w:vAlign w:val="center"/>
          </w:tcPr>
          <w:p w14:paraId="0F322486" w14:textId="77777777" w:rsidR="002A5641" w:rsidRPr="002A74A1" w:rsidRDefault="002A5641" w:rsidP="00BC7BCE">
            <w:pPr>
              <w:jc w:val="center"/>
              <w:rPr>
                <w:lang w:val="en-US"/>
              </w:rPr>
            </w:pPr>
            <w:r w:rsidRPr="002A74A1">
              <w:rPr>
                <w:lang w:val="en-US"/>
              </w:rPr>
              <w:t>3</w:t>
            </w:r>
          </w:p>
        </w:tc>
        <w:tc>
          <w:tcPr>
            <w:tcW w:w="1728" w:type="pct"/>
            <w:vAlign w:val="center"/>
          </w:tcPr>
          <w:p w14:paraId="11AFDFC1" w14:textId="77777777" w:rsidR="002A5641" w:rsidRPr="002A74A1" w:rsidRDefault="002A5641" w:rsidP="00BC7BCE">
            <w:pPr>
              <w:keepNext/>
              <w:jc w:val="center"/>
              <w:outlineLvl w:val="3"/>
              <w:rPr>
                <w:b/>
                <w:bCs/>
              </w:rPr>
            </w:pPr>
          </w:p>
        </w:tc>
        <w:tc>
          <w:tcPr>
            <w:tcW w:w="1546" w:type="pct"/>
            <w:vAlign w:val="center"/>
          </w:tcPr>
          <w:p w14:paraId="2327B5FF" w14:textId="77777777" w:rsidR="002A5641" w:rsidRPr="002A74A1" w:rsidRDefault="002A5641" w:rsidP="00BC7BCE">
            <w:pPr>
              <w:jc w:val="center"/>
              <w:rPr>
                <w:b/>
                <w:bCs/>
                <w:lang w:val="en-US"/>
              </w:rPr>
            </w:pPr>
          </w:p>
        </w:tc>
        <w:tc>
          <w:tcPr>
            <w:tcW w:w="1483" w:type="pct"/>
            <w:vAlign w:val="center"/>
          </w:tcPr>
          <w:p w14:paraId="457DCB08" w14:textId="77777777" w:rsidR="002A5641" w:rsidRPr="002A74A1" w:rsidRDefault="002A5641" w:rsidP="00BC7BCE">
            <w:pPr>
              <w:jc w:val="center"/>
              <w:rPr>
                <w:b/>
                <w:bCs/>
                <w:lang w:val="en-US"/>
              </w:rPr>
            </w:pPr>
          </w:p>
        </w:tc>
      </w:tr>
      <w:tr w:rsidR="002A5641" w:rsidRPr="002A74A1" w14:paraId="62B90FE0" w14:textId="77777777" w:rsidTr="00D1394C">
        <w:trPr>
          <w:trHeight w:val="450"/>
        </w:trPr>
        <w:tc>
          <w:tcPr>
            <w:tcW w:w="243" w:type="pct"/>
            <w:vAlign w:val="center"/>
          </w:tcPr>
          <w:p w14:paraId="69A38510" w14:textId="77777777" w:rsidR="002A5641" w:rsidRPr="002A74A1" w:rsidRDefault="002A5641" w:rsidP="00BC7BCE">
            <w:pPr>
              <w:jc w:val="center"/>
              <w:rPr>
                <w:lang w:val="en-US"/>
              </w:rPr>
            </w:pPr>
            <w:r w:rsidRPr="002A74A1">
              <w:rPr>
                <w:lang w:val="en-US"/>
              </w:rPr>
              <w:t>4</w:t>
            </w:r>
          </w:p>
        </w:tc>
        <w:tc>
          <w:tcPr>
            <w:tcW w:w="1728" w:type="pct"/>
            <w:vAlign w:val="center"/>
          </w:tcPr>
          <w:p w14:paraId="4134B18C" w14:textId="77777777" w:rsidR="002A5641" w:rsidRPr="002A74A1" w:rsidRDefault="002A5641" w:rsidP="00BC7BCE">
            <w:pPr>
              <w:keepNext/>
              <w:jc w:val="center"/>
              <w:outlineLvl w:val="3"/>
              <w:rPr>
                <w:b/>
                <w:bCs/>
              </w:rPr>
            </w:pPr>
          </w:p>
        </w:tc>
        <w:tc>
          <w:tcPr>
            <w:tcW w:w="1546" w:type="pct"/>
            <w:vAlign w:val="center"/>
          </w:tcPr>
          <w:p w14:paraId="1D8C0F91" w14:textId="77777777" w:rsidR="002A5641" w:rsidRPr="002A74A1" w:rsidRDefault="002A5641" w:rsidP="00BC7BCE">
            <w:pPr>
              <w:jc w:val="center"/>
              <w:rPr>
                <w:b/>
                <w:bCs/>
                <w:lang w:val="en-US"/>
              </w:rPr>
            </w:pPr>
          </w:p>
        </w:tc>
        <w:tc>
          <w:tcPr>
            <w:tcW w:w="1483" w:type="pct"/>
            <w:vAlign w:val="center"/>
          </w:tcPr>
          <w:p w14:paraId="213E0100" w14:textId="77777777" w:rsidR="002A5641" w:rsidRPr="002A74A1" w:rsidRDefault="002A5641" w:rsidP="00BC7BCE">
            <w:pPr>
              <w:jc w:val="center"/>
              <w:rPr>
                <w:b/>
                <w:bCs/>
                <w:lang w:val="en-US"/>
              </w:rPr>
            </w:pPr>
          </w:p>
        </w:tc>
      </w:tr>
      <w:tr w:rsidR="002A5641" w:rsidRPr="002A74A1" w14:paraId="02CA2098" w14:textId="77777777" w:rsidTr="00D1394C">
        <w:trPr>
          <w:trHeight w:val="450"/>
        </w:trPr>
        <w:tc>
          <w:tcPr>
            <w:tcW w:w="243" w:type="pct"/>
            <w:vAlign w:val="center"/>
          </w:tcPr>
          <w:p w14:paraId="70A2EB06" w14:textId="77777777" w:rsidR="002A5641" w:rsidRPr="002A74A1" w:rsidRDefault="002A5641" w:rsidP="00BC7BCE">
            <w:pPr>
              <w:jc w:val="center"/>
              <w:rPr>
                <w:lang w:val="en-US"/>
              </w:rPr>
            </w:pPr>
            <w:r w:rsidRPr="002A74A1">
              <w:rPr>
                <w:lang w:val="en-US"/>
              </w:rPr>
              <w:t>5</w:t>
            </w:r>
          </w:p>
        </w:tc>
        <w:tc>
          <w:tcPr>
            <w:tcW w:w="1728" w:type="pct"/>
            <w:vAlign w:val="center"/>
          </w:tcPr>
          <w:p w14:paraId="351F3F8A" w14:textId="77777777" w:rsidR="002A5641" w:rsidRPr="002A74A1" w:rsidRDefault="002A5641" w:rsidP="00BC7BCE">
            <w:pPr>
              <w:keepNext/>
              <w:jc w:val="center"/>
              <w:outlineLvl w:val="3"/>
              <w:rPr>
                <w:b/>
                <w:bCs/>
              </w:rPr>
            </w:pPr>
          </w:p>
        </w:tc>
        <w:tc>
          <w:tcPr>
            <w:tcW w:w="1546" w:type="pct"/>
            <w:vAlign w:val="center"/>
          </w:tcPr>
          <w:p w14:paraId="0AD55C70" w14:textId="77777777" w:rsidR="002A5641" w:rsidRPr="002A74A1" w:rsidRDefault="002A5641" w:rsidP="00BC7BCE">
            <w:pPr>
              <w:jc w:val="center"/>
              <w:rPr>
                <w:b/>
                <w:bCs/>
                <w:lang w:val="en-US"/>
              </w:rPr>
            </w:pPr>
          </w:p>
        </w:tc>
        <w:tc>
          <w:tcPr>
            <w:tcW w:w="1483" w:type="pct"/>
            <w:vAlign w:val="center"/>
          </w:tcPr>
          <w:p w14:paraId="3647FD38" w14:textId="77777777" w:rsidR="002A5641" w:rsidRPr="002A74A1" w:rsidRDefault="002A5641" w:rsidP="00BC7BCE">
            <w:pPr>
              <w:jc w:val="center"/>
              <w:rPr>
                <w:b/>
                <w:bCs/>
                <w:lang w:val="en-US"/>
              </w:rPr>
            </w:pPr>
          </w:p>
        </w:tc>
      </w:tr>
      <w:tr w:rsidR="002A5641" w:rsidRPr="002A74A1" w14:paraId="5384BC2F" w14:textId="77777777" w:rsidTr="00D1394C">
        <w:trPr>
          <w:trHeight w:val="450"/>
        </w:trPr>
        <w:tc>
          <w:tcPr>
            <w:tcW w:w="243" w:type="pct"/>
            <w:vAlign w:val="center"/>
          </w:tcPr>
          <w:p w14:paraId="1F511321" w14:textId="77777777" w:rsidR="002A5641" w:rsidRPr="002A74A1" w:rsidRDefault="002A5641" w:rsidP="00BC7BCE">
            <w:pPr>
              <w:jc w:val="center"/>
              <w:rPr>
                <w:lang w:val="en-US"/>
              </w:rPr>
            </w:pPr>
            <w:r w:rsidRPr="002A74A1">
              <w:rPr>
                <w:lang w:val="en-US"/>
              </w:rPr>
              <w:t>6</w:t>
            </w:r>
          </w:p>
        </w:tc>
        <w:tc>
          <w:tcPr>
            <w:tcW w:w="1728" w:type="pct"/>
            <w:vAlign w:val="center"/>
          </w:tcPr>
          <w:p w14:paraId="04579D67" w14:textId="77777777" w:rsidR="002A5641" w:rsidRPr="002A74A1" w:rsidRDefault="002A5641" w:rsidP="00BC7BCE">
            <w:pPr>
              <w:keepNext/>
              <w:jc w:val="center"/>
              <w:outlineLvl w:val="3"/>
              <w:rPr>
                <w:b/>
                <w:bCs/>
              </w:rPr>
            </w:pPr>
          </w:p>
        </w:tc>
        <w:tc>
          <w:tcPr>
            <w:tcW w:w="1546" w:type="pct"/>
            <w:vAlign w:val="center"/>
          </w:tcPr>
          <w:p w14:paraId="303E3CAE" w14:textId="77777777" w:rsidR="002A5641" w:rsidRPr="002A74A1" w:rsidRDefault="002A5641" w:rsidP="00BC7BCE">
            <w:pPr>
              <w:jc w:val="center"/>
              <w:rPr>
                <w:b/>
                <w:bCs/>
                <w:lang w:val="en-US"/>
              </w:rPr>
            </w:pPr>
          </w:p>
        </w:tc>
        <w:tc>
          <w:tcPr>
            <w:tcW w:w="1483" w:type="pct"/>
            <w:vAlign w:val="center"/>
          </w:tcPr>
          <w:p w14:paraId="5EAAA4E5" w14:textId="77777777" w:rsidR="002A5641" w:rsidRPr="002A74A1" w:rsidRDefault="002A5641" w:rsidP="00BC7BCE">
            <w:pPr>
              <w:jc w:val="center"/>
              <w:rPr>
                <w:b/>
                <w:bCs/>
                <w:lang w:val="en-US"/>
              </w:rPr>
            </w:pPr>
          </w:p>
        </w:tc>
      </w:tr>
      <w:tr w:rsidR="002A5641" w:rsidRPr="002A74A1" w14:paraId="4BCCC0F8" w14:textId="77777777" w:rsidTr="00D1394C">
        <w:trPr>
          <w:trHeight w:val="450"/>
        </w:trPr>
        <w:tc>
          <w:tcPr>
            <w:tcW w:w="243" w:type="pct"/>
            <w:vAlign w:val="center"/>
          </w:tcPr>
          <w:p w14:paraId="26342C7F" w14:textId="77777777" w:rsidR="002A5641" w:rsidRPr="002A74A1" w:rsidRDefault="002A5641" w:rsidP="00BC7BCE">
            <w:pPr>
              <w:jc w:val="center"/>
              <w:rPr>
                <w:lang w:val="en-US"/>
              </w:rPr>
            </w:pPr>
            <w:r w:rsidRPr="002A74A1">
              <w:rPr>
                <w:lang w:val="en-US"/>
              </w:rPr>
              <w:t>7</w:t>
            </w:r>
          </w:p>
        </w:tc>
        <w:tc>
          <w:tcPr>
            <w:tcW w:w="1728" w:type="pct"/>
            <w:vAlign w:val="center"/>
          </w:tcPr>
          <w:p w14:paraId="3A9BBA4F" w14:textId="77777777" w:rsidR="002A5641" w:rsidRPr="002A74A1" w:rsidRDefault="002A5641" w:rsidP="00BC7BCE">
            <w:pPr>
              <w:keepNext/>
              <w:jc w:val="center"/>
              <w:outlineLvl w:val="3"/>
              <w:rPr>
                <w:b/>
                <w:bCs/>
              </w:rPr>
            </w:pPr>
          </w:p>
        </w:tc>
        <w:tc>
          <w:tcPr>
            <w:tcW w:w="1546" w:type="pct"/>
            <w:vAlign w:val="center"/>
          </w:tcPr>
          <w:p w14:paraId="03474F0E" w14:textId="77777777" w:rsidR="002A5641" w:rsidRPr="002A74A1" w:rsidRDefault="002A5641" w:rsidP="00BC7BCE">
            <w:pPr>
              <w:jc w:val="center"/>
              <w:rPr>
                <w:b/>
                <w:bCs/>
                <w:lang w:val="en-US"/>
              </w:rPr>
            </w:pPr>
          </w:p>
        </w:tc>
        <w:tc>
          <w:tcPr>
            <w:tcW w:w="1483" w:type="pct"/>
            <w:vAlign w:val="center"/>
          </w:tcPr>
          <w:p w14:paraId="61B08435" w14:textId="77777777" w:rsidR="002A5641" w:rsidRPr="002A74A1" w:rsidRDefault="002A5641" w:rsidP="00BC7BCE">
            <w:pPr>
              <w:jc w:val="center"/>
              <w:rPr>
                <w:b/>
                <w:bCs/>
                <w:lang w:val="en-US"/>
              </w:rPr>
            </w:pPr>
          </w:p>
        </w:tc>
      </w:tr>
      <w:tr w:rsidR="002A5641" w:rsidRPr="002A74A1" w14:paraId="656D4D3D" w14:textId="77777777" w:rsidTr="00D1394C">
        <w:trPr>
          <w:trHeight w:val="450"/>
        </w:trPr>
        <w:tc>
          <w:tcPr>
            <w:tcW w:w="243" w:type="pct"/>
            <w:vAlign w:val="center"/>
          </w:tcPr>
          <w:p w14:paraId="0913C12A" w14:textId="77777777" w:rsidR="002A5641" w:rsidRPr="002A74A1" w:rsidRDefault="002A5641" w:rsidP="00BC7BCE">
            <w:pPr>
              <w:jc w:val="center"/>
              <w:rPr>
                <w:lang w:val="en-US"/>
              </w:rPr>
            </w:pPr>
            <w:r w:rsidRPr="002A74A1">
              <w:rPr>
                <w:lang w:val="en-US"/>
              </w:rPr>
              <w:t>8</w:t>
            </w:r>
          </w:p>
        </w:tc>
        <w:tc>
          <w:tcPr>
            <w:tcW w:w="1728" w:type="pct"/>
            <w:vAlign w:val="center"/>
          </w:tcPr>
          <w:p w14:paraId="55E61E48" w14:textId="77777777" w:rsidR="002A5641" w:rsidRPr="002A74A1" w:rsidRDefault="002A5641" w:rsidP="00BC7BCE">
            <w:pPr>
              <w:keepNext/>
              <w:jc w:val="center"/>
              <w:outlineLvl w:val="3"/>
              <w:rPr>
                <w:b/>
                <w:bCs/>
              </w:rPr>
            </w:pPr>
          </w:p>
        </w:tc>
        <w:tc>
          <w:tcPr>
            <w:tcW w:w="1546" w:type="pct"/>
            <w:vAlign w:val="center"/>
          </w:tcPr>
          <w:p w14:paraId="78248892" w14:textId="77777777" w:rsidR="002A5641" w:rsidRPr="002A74A1" w:rsidRDefault="002A5641" w:rsidP="00BC7BCE">
            <w:pPr>
              <w:jc w:val="center"/>
              <w:rPr>
                <w:b/>
                <w:bCs/>
                <w:lang w:val="en-US"/>
              </w:rPr>
            </w:pPr>
          </w:p>
        </w:tc>
        <w:tc>
          <w:tcPr>
            <w:tcW w:w="1483" w:type="pct"/>
            <w:vAlign w:val="center"/>
          </w:tcPr>
          <w:p w14:paraId="2C982FC4" w14:textId="77777777" w:rsidR="002A5641" w:rsidRPr="002A74A1" w:rsidRDefault="002A5641" w:rsidP="00BC7BCE">
            <w:pPr>
              <w:jc w:val="center"/>
              <w:rPr>
                <w:b/>
                <w:bCs/>
                <w:lang w:val="en-US"/>
              </w:rPr>
            </w:pPr>
          </w:p>
        </w:tc>
      </w:tr>
      <w:tr w:rsidR="002A5641" w:rsidRPr="002A74A1" w14:paraId="0841A932" w14:textId="77777777" w:rsidTr="00D1394C">
        <w:trPr>
          <w:trHeight w:val="450"/>
        </w:trPr>
        <w:tc>
          <w:tcPr>
            <w:tcW w:w="243" w:type="pct"/>
            <w:vAlign w:val="center"/>
          </w:tcPr>
          <w:p w14:paraId="2D39119A" w14:textId="77777777" w:rsidR="002A5641" w:rsidRPr="002A74A1" w:rsidRDefault="002A5641" w:rsidP="00BC7BCE">
            <w:pPr>
              <w:jc w:val="center"/>
              <w:rPr>
                <w:lang w:val="en-US"/>
              </w:rPr>
            </w:pPr>
            <w:r w:rsidRPr="002A74A1">
              <w:rPr>
                <w:lang w:val="en-US"/>
              </w:rPr>
              <w:t>9</w:t>
            </w:r>
          </w:p>
        </w:tc>
        <w:tc>
          <w:tcPr>
            <w:tcW w:w="1728" w:type="pct"/>
            <w:vAlign w:val="center"/>
          </w:tcPr>
          <w:p w14:paraId="0164FEC4" w14:textId="77777777" w:rsidR="002A5641" w:rsidRPr="002A74A1" w:rsidRDefault="002A5641" w:rsidP="00BC7BCE">
            <w:pPr>
              <w:keepNext/>
              <w:jc w:val="center"/>
              <w:outlineLvl w:val="3"/>
              <w:rPr>
                <w:b/>
                <w:bCs/>
              </w:rPr>
            </w:pPr>
          </w:p>
        </w:tc>
        <w:tc>
          <w:tcPr>
            <w:tcW w:w="1546" w:type="pct"/>
            <w:vAlign w:val="center"/>
          </w:tcPr>
          <w:p w14:paraId="1A8E5310" w14:textId="77777777" w:rsidR="002A5641" w:rsidRPr="002A74A1" w:rsidRDefault="002A5641" w:rsidP="00BC7BCE">
            <w:pPr>
              <w:jc w:val="center"/>
              <w:rPr>
                <w:b/>
                <w:bCs/>
                <w:lang w:val="en-US"/>
              </w:rPr>
            </w:pPr>
          </w:p>
        </w:tc>
        <w:tc>
          <w:tcPr>
            <w:tcW w:w="1483" w:type="pct"/>
            <w:vAlign w:val="center"/>
          </w:tcPr>
          <w:p w14:paraId="61154695" w14:textId="77777777" w:rsidR="002A5641" w:rsidRPr="002A74A1" w:rsidRDefault="002A5641" w:rsidP="00BC7BCE">
            <w:pPr>
              <w:jc w:val="center"/>
              <w:rPr>
                <w:b/>
                <w:bCs/>
                <w:lang w:val="en-US"/>
              </w:rPr>
            </w:pPr>
          </w:p>
        </w:tc>
      </w:tr>
      <w:tr w:rsidR="002A5641" w:rsidRPr="002A74A1" w14:paraId="1269EEA5" w14:textId="77777777" w:rsidTr="00D1394C">
        <w:trPr>
          <w:trHeight w:val="450"/>
        </w:trPr>
        <w:tc>
          <w:tcPr>
            <w:tcW w:w="243" w:type="pct"/>
            <w:vAlign w:val="center"/>
          </w:tcPr>
          <w:p w14:paraId="5A04A3E7" w14:textId="77777777" w:rsidR="002A5641" w:rsidRPr="002A74A1" w:rsidRDefault="002A5641" w:rsidP="00BC7BCE">
            <w:pPr>
              <w:jc w:val="center"/>
              <w:rPr>
                <w:lang w:val="en-US"/>
              </w:rPr>
            </w:pPr>
            <w:r w:rsidRPr="002A74A1">
              <w:rPr>
                <w:lang w:val="en-US"/>
              </w:rPr>
              <w:t>10</w:t>
            </w:r>
          </w:p>
        </w:tc>
        <w:tc>
          <w:tcPr>
            <w:tcW w:w="1728" w:type="pct"/>
            <w:vAlign w:val="center"/>
          </w:tcPr>
          <w:p w14:paraId="7F10AC5B" w14:textId="77777777" w:rsidR="002A5641" w:rsidRPr="002A74A1" w:rsidRDefault="002A5641" w:rsidP="00BC7BCE">
            <w:pPr>
              <w:keepNext/>
              <w:jc w:val="center"/>
              <w:outlineLvl w:val="3"/>
              <w:rPr>
                <w:b/>
                <w:bCs/>
              </w:rPr>
            </w:pPr>
          </w:p>
        </w:tc>
        <w:tc>
          <w:tcPr>
            <w:tcW w:w="1546" w:type="pct"/>
            <w:vAlign w:val="center"/>
          </w:tcPr>
          <w:p w14:paraId="3DB11E4A" w14:textId="77777777" w:rsidR="002A5641" w:rsidRPr="002A74A1" w:rsidRDefault="002A5641" w:rsidP="00BC7BCE">
            <w:pPr>
              <w:jc w:val="center"/>
              <w:rPr>
                <w:b/>
                <w:bCs/>
                <w:lang w:val="en-US"/>
              </w:rPr>
            </w:pPr>
          </w:p>
        </w:tc>
        <w:tc>
          <w:tcPr>
            <w:tcW w:w="1483" w:type="pct"/>
            <w:vAlign w:val="center"/>
          </w:tcPr>
          <w:p w14:paraId="4EE3C0D8" w14:textId="77777777" w:rsidR="002A5641" w:rsidRPr="002A74A1" w:rsidRDefault="002A5641" w:rsidP="00BC7BCE">
            <w:pPr>
              <w:jc w:val="center"/>
              <w:rPr>
                <w:b/>
                <w:bCs/>
                <w:lang w:val="en-US"/>
              </w:rPr>
            </w:pPr>
          </w:p>
        </w:tc>
      </w:tr>
    </w:tbl>
    <w:p w14:paraId="04F4F10F" w14:textId="77777777" w:rsidR="002A5641" w:rsidRPr="002A74A1" w:rsidRDefault="002A5641" w:rsidP="00BC7BCE">
      <w:pPr>
        <w:rPr>
          <w:sz w:val="8"/>
          <w:szCs w:val="8"/>
          <w:lang w:val="en-US"/>
        </w:rPr>
      </w:pPr>
    </w:p>
    <w:p w14:paraId="43D07A01" w14:textId="77777777" w:rsidR="002A5641" w:rsidRPr="002A74A1" w:rsidRDefault="002A5641" w:rsidP="00F30714">
      <w:pPr>
        <w:rPr>
          <w:sz w:val="16"/>
          <w:szCs w:val="16"/>
          <w:lang w:val="en-US"/>
        </w:rPr>
      </w:pPr>
      <w:r w:rsidRPr="002A74A1">
        <w:rPr>
          <w:sz w:val="16"/>
          <w:szCs w:val="16"/>
          <w:lang w:val="en-US"/>
        </w:rPr>
        <w:t>The tendering enterprise hereby absolves the Department of Public Works from any liability whatsoever that may arise as a result of this document being signed.</w:t>
      </w:r>
    </w:p>
    <w:p w14:paraId="2FE562FD" w14:textId="77777777" w:rsidR="002A5641" w:rsidRPr="002A74A1" w:rsidRDefault="002A5641" w:rsidP="00F30714">
      <w:pPr>
        <w:rPr>
          <w:sz w:val="16"/>
          <w:szCs w:val="16"/>
          <w:lang w:val="en-US"/>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644"/>
        <w:gridCol w:w="282"/>
        <w:gridCol w:w="4608"/>
      </w:tblGrid>
      <w:tr w:rsidR="002A5641" w:rsidRPr="002A74A1" w14:paraId="0BDBC9CF" w14:textId="77777777" w:rsidTr="007E0B27">
        <w:tc>
          <w:tcPr>
            <w:tcW w:w="4778" w:type="dxa"/>
            <w:tcBorders>
              <w:bottom w:val="nil"/>
            </w:tcBorders>
          </w:tcPr>
          <w:p w14:paraId="0E134999" w14:textId="77777777" w:rsidR="002A5641" w:rsidRPr="002A74A1" w:rsidRDefault="002A5641" w:rsidP="00F30714">
            <w:pPr>
              <w:rPr>
                <w:kern w:val="20"/>
                <w:position w:val="18"/>
                <w:sz w:val="24"/>
              </w:rPr>
            </w:pPr>
            <w:r w:rsidRPr="002A74A1">
              <w:rPr>
                <w:b/>
                <w:bCs/>
                <w:i/>
                <w:iCs/>
                <w:kern w:val="20"/>
                <w:position w:val="18"/>
                <w:sz w:val="16"/>
              </w:rPr>
              <w:t>Note:</w:t>
            </w:r>
          </w:p>
        </w:tc>
        <w:tc>
          <w:tcPr>
            <w:tcW w:w="284" w:type="dxa"/>
            <w:tcBorders>
              <w:top w:val="nil"/>
              <w:bottom w:val="nil"/>
            </w:tcBorders>
          </w:tcPr>
          <w:p w14:paraId="14FB2337" w14:textId="77777777" w:rsidR="002A5641" w:rsidRPr="002A74A1" w:rsidRDefault="002A5641" w:rsidP="00F30714">
            <w:pPr>
              <w:rPr>
                <w:kern w:val="20"/>
                <w:position w:val="18"/>
                <w:sz w:val="24"/>
              </w:rPr>
            </w:pPr>
          </w:p>
        </w:tc>
        <w:tc>
          <w:tcPr>
            <w:tcW w:w="4738" w:type="dxa"/>
            <w:vAlign w:val="center"/>
          </w:tcPr>
          <w:p w14:paraId="0182A40A" w14:textId="77777777" w:rsidR="002A5641" w:rsidRPr="002A74A1" w:rsidRDefault="002A5641" w:rsidP="00F30714">
            <w:pPr>
              <w:jc w:val="center"/>
              <w:rPr>
                <w:b/>
                <w:bCs/>
              </w:rPr>
            </w:pPr>
            <w:smartTag w:uri="urn:schemas-microsoft-com:office:smarttags" w:element="City">
              <w:smartTag w:uri="urn:schemas-microsoft-com:office:smarttags" w:element="place">
                <w:r w:rsidRPr="002A74A1">
                  <w:rPr>
                    <w:b/>
                    <w:bCs/>
                  </w:rPr>
                  <w:t>ENTERPRISE</w:t>
                </w:r>
              </w:smartTag>
            </w:smartTag>
            <w:r w:rsidRPr="002A74A1">
              <w:rPr>
                <w:b/>
                <w:bCs/>
              </w:rPr>
              <w:t xml:space="preserve"> STAMP</w:t>
            </w:r>
          </w:p>
        </w:tc>
      </w:tr>
      <w:tr w:rsidR="002A5641" w:rsidRPr="002A74A1" w14:paraId="55A788BC" w14:textId="77777777" w:rsidTr="007E0B27">
        <w:tc>
          <w:tcPr>
            <w:tcW w:w="4778" w:type="dxa"/>
            <w:tcBorders>
              <w:top w:val="nil"/>
            </w:tcBorders>
          </w:tcPr>
          <w:p w14:paraId="09D9CA31" w14:textId="77777777" w:rsidR="002A5641" w:rsidRPr="002A74A1" w:rsidRDefault="002A5641" w:rsidP="00F30714">
            <w:pPr>
              <w:rPr>
                <w:i/>
                <w:iCs/>
                <w:sz w:val="16"/>
                <w:szCs w:val="24"/>
                <w:lang w:val="en-US"/>
              </w:rPr>
            </w:pPr>
            <w:r w:rsidRPr="002A74A1">
              <w:rPr>
                <w:i/>
                <w:iCs/>
                <w:sz w:val="16"/>
                <w:szCs w:val="24"/>
              </w:rPr>
              <w:t>1.</w:t>
            </w:r>
            <w:r w:rsidRPr="002A74A1">
              <w:rPr>
                <w:i/>
                <w:iCs/>
                <w:sz w:val="16"/>
                <w:szCs w:val="24"/>
              </w:rPr>
              <w:tab/>
              <w:t>* Delete which is not applicable.</w:t>
            </w:r>
          </w:p>
          <w:p w14:paraId="032E7D6D" w14:textId="77777777" w:rsidR="002A5641" w:rsidRPr="002A74A1" w:rsidRDefault="002A5641" w:rsidP="00F30714">
            <w:pPr>
              <w:rPr>
                <w:i/>
                <w:iCs/>
                <w:sz w:val="16"/>
                <w:szCs w:val="24"/>
                <w:lang w:val="en-US"/>
              </w:rPr>
            </w:pPr>
            <w:r w:rsidRPr="002A74A1">
              <w:rPr>
                <w:i/>
                <w:iCs/>
                <w:sz w:val="16"/>
                <w:szCs w:val="24"/>
              </w:rPr>
              <w:t>2.</w:t>
            </w:r>
            <w:r w:rsidRPr="002A74A1">
              <w:rPr>
                <w:i/>
                <w:iCs/>
                <w:sz w:val="16"/>
                <w:szCs w:val="24"/>
              </w:rPr>
              <w:tab/>
            </w:r>
            <w:r w:rsidRPr="002A74A1">
              <w:rPr>
                <w:b/>
                <w:bCs/>
                <w:i/>
                <w:iCs/>
                <w:sz w:val="16"/>
                <w:szCs w:val="24"/>
                <w:lang w:val="en-US"/>
              </w:rPr>
              <w:t>NB:</w:t>
            </w:r>
            <w:r w:rsidRPr="002A74A1">
              <w:rPr>
                <w:i/>
                <w:iCs/>
                <w:sz w:val="16"/>
                <w:szCs w:val="24"/>
                <w:lang w:val="en-US"/>
              </w:rPr>
              <w:t xml:space="preserve"> This resolution must, where possible, be signed by </w:t>
            </w:r>
            <w:r w:rsidRPr="002A74A1">
              <w:rPr>
                <w:i/>
                <w:iCs/>
                <w:sz w:val="16"/>
                <w:szCs w:val="24"/>
                <w:u w:val="single"/>
                <w:lang w:val="en-US"/>
              </w:rPr>
              <w:t>all</w:t>
            </w:r>
            <w:r w:rsidRPr="002A74A1">
              <w:rPr>
                <w:i/>
                <w:iCs/>
                <w:sz w:val="16"/>
                <w:szCs w:val="24"/>
                <w:lang w:val="en-US"/>
              </w:rPr>
              <w:t xml:space="preserve"> the Directors / Members / Partners of the Tendering Enterprise.</w:t>
            </w:r>
          </w:p>
          <w:p w14:paraId="298E8299" w14:textId="77777777" w:rsidR="002A5641" w:rsidRPr="002A74A1" w:rsidRDefault="002A5641" w:rsidP="00F30714">
            <w:pPr>
              <w:rPr>
                <w:i/>
                <w:iCs/>
                <w:sz w:val="16"/>
                <w:szCs w:val="24"/>
                <w:lang w:val="en-US"/>
              </w:rPr>
            </w:pPr>
            <w:r w:rsidRPr="002A74A1">
              <w:rPr>
                <w:i/>
                <w:iCs/>
                <w:sz w:val="16"/>
                <w:szCs w:val="24"/>
              </w:rPr>
              <w:t>3.</w:t>
            </w:r>
            <w:r w:rsidRPr="002A74A1">
              <w:rPr>
                <w:i/>
                <w:iCs/>
                <w:sz w:val="16"/>
                <w:szCs w:val="24"/>
              </w:rPr>
              <w:tab/>
              <w:t>In the event that paragraph 2 cannot be complied with, the resolution must be signed by Directors / Members / Partners holding a majority of the shares / ownership of the Tendering Enterprise (attach proof of shareholding / ownership hereto).</w:t>
            </w:r>
          </w:p>
          <w:p w14:paraId="5B34E80F" w14:textId="77777777" w:rsidR="002A5641" w:rsidRPr="002A74A1" w:rsidRDefault="002A5641" w:rsidP="00F30714">
            <w:pPr>
              <w:rPr>
                <w:i/>
                <w:iCs/>
                <w:sz w:val="16"/>
                <w:szCs w:val="24"/>
                <w:lang w:val="en-US"/>
              </w:rPr>
            </w:pPr>
            <w:r w:rsidRPr="002A74A1">
              <w:rPr>
                <w:i/>
                <w:iCs/>
                <w:sz w:val="16"/>
                <w:szCs w:val="24"/>
                <w:lang w:val="en-US"/>
              </w:rPr>
              <w:t>4.</w:t>
            </w:r>
            <w:r w:rsidRPr="002A74A1">
              <w:rPr>
                <w:i/>
                <w:iCs/>
                <w:sz w:val="16"/>
                <w:szCs w:val="24"/>
              </w:rPr>
              <w:tab/>
            </w:r>
            <w:r w:rsidRPr="002A74A1">
              <w:rPr>
                <w:i/>
                <w:iCs/>
                <w:sz w:val="16"/>
                <w:szCs w:val="24"/>
                <w:lang w:val="en-US"/>
              </w:rPr>
              <w:t xml:space="preserve">Directors / Members / Partners of the Tendering Enterprise may alternatively appoint a person to sign this document on behalf of the Tendering Enterprise, which person must be so authorized by way of a duly completed power of attorney, signed by the Directors / Members / Partners </w:t>
            </w:r>
            <w:r w:rsidRPr="002A74A1">
              <w:rPr>
                <w:i/>
                <w:iCs/>
                <w:sz w:val="16"/>
                <w:szCs w:val="24"/>
              </w:rPr>
              <w:t>holding a majority of the shares / ownership of the Tendering Enterprise (proof of shareholding / ownership and power of attorney are to be attached hereto</w:t>
            </w:r>
            <w:r w:rsidRPr="002A74A1">
              <w:rPr>
                <w:i/>
                <w:iCs/>
                <w:sz w:val="16"/>
                <w:szCs w:val="24"/>
                <w:lang w:val="en-US"/>
              </w:rPr>
              <w:t>).</w:t>
            </w:r>
          </w:p>
          <w:p w14:paraId="17B770B0" w14:textId="77777777" w:rsidR="002A5641" w:rsidRPr="002A74A1" w:rsidRDefault="002A5641" w:rsidP="00F30714">
            <w:pPr>
              <w:rPr>
                <w:i/>
                <w:iCs/>
                <w:sz w:val="16"/>
              </w:rPr>
            </w:pPr>
            <w:r w:rsidRPr="002A74A1">
              <w:rPr>
                <w:i/>
                <w:iCs/>
                <w:sz w:val="16"/>
                <w:szCs w:val="24"/>
              </w:rPr>
              <w:t>5.</w:t>
            </w:r>
            <w:r w:rsidRPr="002A74A1">
              <w:rPr>
                <w:i/>
                <w:iCs/>
                <w:sz w:val="16"/>
                <w:szCs w:val="24"/>
              </w:rPr>
              <w:tab/>
              <w:t xml:space="preserve">Should the number of </w:t>
            </w:r>
            <w:r w:rsidRPr="002A74A1">
              <w:rPr>
                <w:i/>
                <w:iCs/>
                <w:sz w:val="16"/>
                <w:szCs w:val="24"/>
                <w:lang w:val="en-US"/>
              </w:rPr>
              <w:t>Directors / Members / Partners exceed the space available above, additional names and signatures must be supplied on a separate page.</w:t>
            </w:r>
          </w:p>
        </w:tc>
        <w:tc>
          <w:tcPr>
            <w:tcW w:w="284" w:type="dxa"/>
            <w:tcBorders>
              <w:top w:val="nil"/>
              <w:bottom w:val="nil"/>
            </w:tcBorders>
          </w:tcPr>
          <w:p w14:paraId="736ADB03" w14:textId="77777777" w:rsidR="002A5641" w:rsidRPr="002A74A1" w:rsidRDefault="002A5641" w:rsidP="00F30714">
            <w:pPr>
              <w:rPr>
                <w:lang w:val="en-US"/>
              </w:rPr>
            </w:pPr>
          </w:p>
        </w:tc>
        <w:tc>
          <w:tcPr>
            <w:tcW w:w="4738" w:type="dxa"/>
          </w:tcPr>
          <w:p w14:paraId="65610271" w14:textId="77777777" w:rsidR="002A5641" w:rsidRPr="002A74A1" w:rsidRDefault="002A5641" w:rsidP="00F30714">
            <w:pPr>
              <w:rPr>
                <w:lang w:val="en-US"/>
              </w:rPr>
            </w:pPr>
          </w:p>
        </w:tc>
      </w:tr>
    </w:tbl>
    <w:p w14:paraId="17356C6A" w14:textId="77777777" w:rsidR="002A5641" w:rsidRPr="002A74A1" w:rsidRDefault="002A5641" w:rsidP="00BC7BCE">
      <w:pPr>
        <w:tabs>
          <w:tab w:val="center" w:pos="4320"/>
          <w:tab w:val="right" w:pos="8640"/>
        </w:tabs>
        <w:jc w:val="right"/>
        <w:rPr>
          <w:snapToGrid w:val="0"/>
          <w:sz w:val="16"/>
          <w:szCs w:val="16"/>
        </w:rPr>
      </w:pPr>
    </w:p>
    <w:p w14:paraId="778CE95C" w14:textId="77777777" w:rsidR="002A5641" w:rsidRPr="002A74A1" w:rsidRDefault="002A5641" w:rsidP="00BC7BCE">
      <w:pPr>
        <w:tabs>
          <w:tab w:val="center" w:pos="4320"/>
          <w:tab w:val="right" w:pos="8640"/>
        </w:tabs>
        <w:jc w:val="right"/>
        <w:rPr>
          <w:snapToGrid w:val="0"/>
          <w:sz w:val="10"/>
          <w:szCs w:val="10"/>
        </w:rPr>
      </w:pPr>
    </w:p>
    <w:p w14:paraId="73E159DE" w14:textId="77777777" w:rsidR="007A0443" w:rsidRPr="002A74A1" w:rsidRDefault="007A0443" w:rsidP="00BC7BCE">
      <w:pPr>
        <w:tabs>
          <w:tab w:val="center" w:pos="4320"/>
          <w:tab w:val="right" w:pos="8640"/>
        </w:tabs>
        <w:jc w:val="right"/>
        <w:rPr>
          <w:snapToGrid w:val="0"/>
          <w:sz w:val="16"/>
          <w:szCs w:val="16"/>
        </w:rPr>
      </w:pPr>
    </w:p>
    <w:p w14:paraId="274185C6" w14:textId="77777777" w:rsidR="007A0443" w:rsidRPr="002A74A1" w:rsidRDefault="007A0443" w:rsidP="00BC7BCE">
      <w:pPr>
        <w:tabs>
          <w:tab w:val="center" w:pos="4320"/>
          <w:tab w:val="right" w:pos="8640"/>
        </w:tabs>
        <w:jc w:val="right"/>
        <w:rPr>
          <w:snapToGrid w:val="0"/>
          <w:sz w:val="16"/>
          <w:szCs w:val="16"/>
        </w:rPr>
      </w:pPr>
    </w:p>
    <w:p w14:paraId="17B5B49B" w14:textId="77777777" w:rsidR="00CC3A1B" w:rsidRDefault="00CC3A1B">
      <w:pPr>
        <w:rPr>
          <w:b/>
          <w:kern w:val="20"/>
          <w:position w:val="18"/>
          <w:sz w:val="28"/>
        </w:rPr>
      </w:pPr>
      <w:r>
        <w:rPr>
          <w:b/>
          <w:sz w:val="28"/>
        </w:rPr>
        <w:br w:type="page"/>
      </w:r>
    </w:p>
    <w:p w14:paraId="30DE5036" w14:textId="77777777" w:rsidR="00547E56" w:rsidRDefault="00547E56" w:rsidP="009E579C">
      <w:pPr>
        <w:pStyle w:val="Heading1"/>
        <w:rPr>
          <w:b/>
          <w:sz w:val="28"/>
        </w:rPr>
      </w:pPr>
    </w:p>
    <w:p w14:paraId="5BB80068" w14:textId="77777777" w:rsidR="00547E56" w:rsidRDefault="00547E56" w:rsidP="009E579C">
      <w:pPr>
        <w:pStyle w:val="Heading1"/>
        <w:rPr>
          <w:b/>
          <w:sz w:val="28"/>
        </w:rPr>
      </w:pPr>
    </w:p>
    <w:p w14:paraId="3CF478FD" w14:textId="77777777" w:rsidR="002A5641" w:rsidRPr="009E579C" w:rsidRDefault="002A5641" w:rsidP="009E579C">
      <w:pPr>
        <w:pStyle w:val="Heading1"/>
        <w:rPr>
          <w:b/>
          <w:sz w:val="28"/>
        </w:rPr>
      </w:pPr>
      <w:bookmarkStart w:id="128" w:name="_Toc142075113"/>
      <w:r w:rsidRPr="009E579C">
        <w:rPr>
          <w:b/>
          <w:sz w:val="28"/>
        </w:rPr>
        <w:t>PA-15.3:  SPECIAL RESOLUTION OF CONSORTIA OR JOINT VENTURES</w:t>
      </w:r>
      <w:bookmarkEnd w:id="128"/>
    </w:p>
    <w:p w14:paraId="09D24845" w14:textId="77777777" w:rsidR="002A5641" w:rsidRPr="002A74A1" w:rsidRDefault="002A5641" w:rsidP="00BC7BCE">
      <w:pPr>
        <w:autoSpaceDE w:val="0"/>
        <w:autoSpaceDN w:val="0"/>
        <w:adjustRightInd w:val="0"/>
        <w:jc w:val="both"/>
        <w:rPr>
          <w:i/>
          <w:iCs/>
          <w:sz w:val="16"/>
          <w:szCs w:val="16"/>
        </w:rPr>
      </w:pPr>
      <w:r w:rsidRPr="002A74A1">
        <w:rPr>
          <w:b/>
          <w:bCs/>
        </w:rPr>
        <w:t xml:space="preserve">RESOLUTION </w:t>
      </w:r>
      <w:r w:rsidRPr="002A74A1">
        <w:t xml:space="preserve">of a meeting of the duly authorised representatives of the following legal entities who have entered into a consortium/joint venture to jointly tender for the project mentioned below: </w:t>
      </w:r>
      <w:r w:rsidRPr="002A74A1">
        <w:rPr>
          <w:i/>
          <w:sz w:val="16"/>
          <w:szCs w:val="16"/>
        </w:rPr>
        <w:t>(</w:t>
      </w:r>
      <w:r w:rsidRPr="002A74A1">
        <w:rPr>
          <w:i/>
          <w:iCs/>
          <w:sz w:val="16"/>
          <w:szCs w:val="16"/>
        </w:rPr>
        <w:t>legally correct full names and registration numbers, if applicable, of the Enterprises forming a consortium/joint venture)</w:t>
      </w:r>
    </w:p>
    <w:p w14:paraId="632B480B" w14:textId="77777777" w:rsidR="00365CF8" w:rsidRPr="002A74A1" w:rsidRDefault="00365CF8" w:rsidP="00BC7BCE">
      <w:pPr>
        <w:autoSpaceDE w:val="0"/>
        <w:autoSpaceDN w:val="0"/>
        <w:adjustRightInd w:val="0"/>
        <w:jc w:val="both"/>
        <w:rPr>
          <w:sz w:val="16"/>
          <w:szCs w:val="16"/>
        </w:rPr>
      </w:pPr>
    </w:p>
    <w:p w14:paraId="0E77CB0E" w14:textId="77777777" w:rsidR="00365CF8" w:rsidRPr="002A74A1" w:rsidRDefault="00365CF8" w:rsidP="00365CF8">
      <w:pPr>
        <w:suppressAutoHyphens/>
        <w:spacing w:line="10" w:lineRule="atLeast"/>
        <w:ind w:left="426" w:hanging="426"/>
        <w:jc w:val="both"/>
      </w:pPr>
      <w:r w:rsidRPr="002A74A1">
        <w:t>1</w:t>
      </w:r>
      <w:r w:rsidRPr="002A74A1">
        <w:tab/>
        <w:t>__________________________________________________________________________________</w:t>
      </w:r>
    </w:p>
    <w:p w14:paraId="24B591A2" w14:textId="77777777" w:rsidR="00365CF8" w:rsidRPr="002A74A1" w:rsidRDefault="00365CF8" w:rsidP="00365CF8">
      <w:pPr>
        <w:suppressAutoHyphens/>
        <w:spacing w:line="10" w:lineRule="atLeast"/>
        <w:ind w:left="426" w:hanging="426"/>
        <w:jc w:val="both"/>
      </w:pPr>
    </w:p>
    <w:p w14:paraId="64A0BA82"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051FF215" w14:textId="77777777" w:rsidR="00365CF8" w:rsidRPr="002A74A1" w:rsidRDefault="00365CF8" w:rsidP="00365CF8">
      <w:pPr>
        <w:suppressAutoHyphens/>
        <w:spacing w:line="10" w:lineRule="atLeast"/>
        <w:ind w:left="426" w:hanging="426"/>
        <w:jc w:val="both"/>
      </w:pPr>
    </w:p>
    <w:p w14:paraId="3596D5D6" w14:textId="77777777" w:rsidR="00365CF8" w:rsidRPr="002A74A1" w:rsidRDefault="00365CF8" w:rsidP="00365CF8">
      <w:pPr>
        <w:tabs>
          <w:tab w:val="left" w:pos="450"/>
        </w:tabs>
        <w:suppressAutoHyphens/>
        <w:spacing w:line="10" w:lineRule="atLeast"/>
        <w:ind w:left="426" w:hanging="426"/>
        <w:jc w:val="both"/>
      </w:pPr>
      <w:r w:rsidRPr="002A74A1">
        <w:t>2</w:t>
      </w:r>
      <w:r w:rsidRPr="002A74A1">
        <w:tab/>
        <w:t>__________________________________________________________________________________</w:t>
      </w:r>
    </w:p>
    <w:p w14:paraId="76965425" w14:textId="77777777" w:rsidR="00365CF8" w:rsidRPr="002A74A1" w:rsidRDefault="00365CF8" w:rsidP="00365CF8">
      <w:pPr>
        <w:suppressAutoHyphens/>
        <w:spacing w:line="10" w:lineRule="atLeast"/>
        <w:ind w:left="426" w:hanging="426"/>
        <w:jc w:val="both"/>
      </w:pPr>
    </w:p>
    <w:p w14:paraId="002714BE"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765375E4" w14:textId="77777777" w:rsidR="00365CF8" w:rsidRPr="002A74A1" w:rsidRDefault="00365CF8" w:rsidP="00365CF8">
      <w:pPr>
        <w:suppressAutoHyphens/>
        <w:spacing w:line="10" w:lineRule="atLeast"/>
        <w:ind w:left="426" w:hanging="426"/>
        <w:jc w:val="both"/>
      </w:pPr>
    </w:p>
    <w:p w14:paraId="7ADEA6DC"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4AB437E3" w14:textId="77777777" w:rsidR="00365CF8" w:rsidRPr="002A74A1" w:rsidRDefault="00365CF8" w:rsidP="00365CF8">
      <w:pPr>
        <w:suppressAutoHyphens/>
        <w:spacing w:line="10" w:lineRule="atLeast"/>
        <w:ind w:left="426" w:hanging="426"/>
        <w:jc w:val="both"/>
      </w:pPr>
    </w:p>
    <w:p w14:paraId="7ED0E3F1"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2EC584A5" w14:textId="77777777" w:rsidR="00365CF8" w:rsidRPr="002A74A1" w:rsidRDefault="00365CF8" w:rsidP="00365CF8">
      <w:pPr>
        <w:suppressAutoHyphens/>
        <w:spacing w:line="10" w:lineRule="atLeast"/>
        <w:ind w:left="426" w:hanging="426"/>
        <w:jc w:val="both"/>
      </w:pPr>
    </w:p>
    <w:p w14:paraId="6A7E7D97"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11A4E6EB" w14:textId="77777777" w:rsidR="00365CF8" w:rsidRPr="002A74A1" w:rsidRDefault="00365CF8" w:rsidP="00365CF8">
      <w:pPr>
        <w:suppressAutoHyphens/>
        <w:spacing w:line="10" w:lineRule="atLeast"/>
        <w:ind w:left="426" w:hanging="426"/>
        <w:jc w:val="both"/>
      </w:pPr>
    </w:p>
    <w:p w14:paraId="7E3B8FC5"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4E0786EE" w14:textId="77777777" w:rsidR="00365CF8" w:rsidRPr="002A74A1" w:rsidRDefault="00365CF8" w:rsidP="00365CF8">
      <w:pPr>
        <w:suppressAutoHyphens/>
        <w:spacing w:line="10" w:lineRule="atLeast"/>
        <w:ind w:left="426" w:hanging="426"/>
        <w:jc w:val="both"/>
      </w:pPr>
    </w:p>
    <w:p w14:paraId="11D036CC"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7BD2FDE2" w14:textId="77777777" w:rsidR="00365CF8" w:rsidRPr="002A74A1" w:rsidRDefault="00365CF8" w:rsidP="00365CF8">
      <w:pPr>
        <w:suppressAutoHyphens/>
        <w:spacing w:line="10" w:lineRule="atLeast"/>
        <w:ind w:left="426" w:hanging="426"/>
        <w:jc w:val="both"/>
      </w:pPr>
    </w:p>
    <w:p w14:paraId="6862B5C5"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2DE42B59" w14:textId="77777777" w:rsidR="00365CF8" w:rsidRPr="002A74A1" w:rsidRDefault="00365CF8" w:rsidP="00365CF8">
      <w:pPr>
        <w:suppressAutoHyphens/>
        <w:spacing w:line="10" w:lineRule="atLeast"/>
        <w:ind w:left="426" w:hanging="426"/>
        <w:jc w:val="both"/>
      </w:pPr>
    </w:p>
    <w:p w14:paraId="255FB493"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639F2A91" w14:textId="77777777" w:rsidR="00365CF8" w:rsidRPr="002A74A1" w:rsidRDefault="00365CF8" w:rsidP="00365CF8">
      <w:pPr>
        <w:suppressAutoHyphens/>
        <w:spacing w:line="10" w:lineRule="atLeast"/>
        <w:ind w:left="426" w:hanging="426"/>
        <w:jc w:val="both"/>
      </w:pPr>
    </w:p>
    <w:p w14:paraId="6C30DB3C"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29576F7B" w14:textId="77777777" w:rsidR="00365CF8" w:rsidRPr="002A74A1" w:rsidRDefault="00365CF8" w:rsidP="00365CF8">
      <w:pPr>
        <w:suppressAutoHyphens/>
        <w:spacing w:line="10" w:lineRule="atLeast"/>
        <w:ind w:left="426" w:hanging="426"/>
        <w:jc w:val="both"/>
      </w:pPr>
    </w:p>
    <w:p w14:paraId="1A5C7DB4"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694F28D2" w14:textId="77777777" w:rsidR="00365CF8" w:rsidRPr="002A74A1" w:rsidRDefault="00365CF8" w:rsidP="00365CF8">
      <w:pPr>
        <w:suppressAutoHyphens/>
        <w:spacing w:line="10" w:lineRule="atLeast"/>
        <w:ind w:left="426" w:hanging="426"/>
        <w:jc w:val="both"/>
      </w:pPr>
    </w:p>
    <w:p w14:paraId="1CDDF69A"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0A4A4485" w14:textId="77777777" w:rsidR="00365CF8" w:rsidRPr="002A74A1" w:rsidRDefault="00365CF8" w:rsidP="00365CF8">
      <w:pPr>
        <w:suppressAutoHyphens/>
        <w:spacing w:line="10" w:lineRule="atLeast"/>
        <w:ind w:left="426" w:hanging="426"/>
        <w:jc w:val="both"/>
      </w:pPr>
    </w:p>
    <w:p w14:paraId="5E335C3C"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7366534B" w14:textId="77777777" w:rsidR="00365CF8" w:rsidRPr="002A74A1" w:rsidRDefault="00365CF8" w:rsidP="00365CF8">
      <w:pPr>
        <w:suppressAutoHyphens/>
        <w:spacing w:line="10" w:lineRule="atLeast"/>
        <w:ind w:left="426" w:hanging="426"/>
        <w:jc w:val="both"/>
      </w:pPr>
    </w:p>
    <w:p w14:paraId="37965ADC"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1E287215" w14:textId="77777777" w:rsidR="00365CF8" w:rsidRPr="002A74A1" w:rsidRDefault="00365CF8" w:rsidP="00365CF8">
      <w:pPr>
        <w:suppressAutoHyphens/>
        <w:spacing w:line="10" w:lineRule="atLeast"/>
        <w:ind w:left="360"/>
        <w:jc w:val="both"/>
      </w:pPr>
    </w:p>
    <w:p w14:paraId="10AD4009" w14:textId="77777777" w:rsidR="00365CF8" w:rsidRPr="002A74A1" w:rsidRDefault="00365CF8" w:rsidP="00365CF8">
      <w:pPr>
        <w:jc w:val="both"/>
        <w:rPr>
          <w:i/>
          <w:iCs/>
          <w:lang w:val="en-US"/>
        </w:rPr>
      </w:pPr>
      <w:r w:rsidRPr="002A74A1">
        <w:rPr>
          <w:lang w:val="en-US"/>
        </w:rPr>
        <w:t xml:space="preserve">Held at ______________________________________________ </w:t>
      </w:r>
      <w:r w:rsidRPr="002A74A1">
        <w:rPr>
          <w:sz w:val="16"/>
          <w:lang w:val="en-US"/>
        </w:rPr>
        <w:t>(</w:t>
      </w:r>
      <w:r w:rsidRPr="002A74A1">
        <w:rPr>
          <w:i/>
          <w:iCs/>
          <w:sz w:val="16"/>
          <w:lang w:val="en-US"/>
        </w:rPr>
        <w:t>place)</w:t>
      </w:r>
    </w:p>
    <w:p w14:paraId="617E59C8" w14:textId="77777777" w:rsidR="00365CF8" w:rsidRPr="002A74A1" w:rsidRDefault="00365CF8" w:rsidP="00365CF8">
      <w:pPr>
        <w:jc w:val="both"/>
        <w:rPr>
          <w:lang w:val="en-US"/>
        </w:rPr>
      </w:pPr>
    </w:p>
    <w:p w14:paraId="4747368E" w14:textId="77777777" w:rsidR="00365CF8" w:rsidRPr="002A74A1" w:rsidRDefault="00365CF8" w:rsidP="00365CF8">
      <w:pPr>
        <w:jc w:val="both"/>
        <w:rPr>
          <w:i/>
          <w:iCs/>
          <w:lang w:val="en-US"/>
        </w:rPr>
      </w:pPr>
      <w:r w:rsidRPr="002A74A1">
        <w:rPr>
          <w:lang w:val="en-US"/>
        </w:rPr>
        <w:t>on __________________________________________________</w:t>
      </w:r>
      <w:r w:rsidRPr="002A74A1">
        <w:rPr>
          <w:i/>
          <w:iCs/>
          <w:sz w:val="16"/>
          <w:lang w:val="en-US"/>
        </w:rPr>
        <w:t>(date)</w:t>
      </w:r>
    </w:p>
    <w:p w14:paraId="1204CAD1" w14:textId="77777777" w:rsidR="002A5641" w:rsidRPr="002A74A1" w:rsidRDefault="002A5641" w:rsidP="00BC7BCE">
      <w:pPr>
        <w:jc w:val="both"/>
        <w:rPr>
          <w:lang w:val="en-US"/>
        </w:rPr>
      </w:pPr>
    </w:p>
    <w:p w14:paraId="5CE5769C" w14:textId="77777777" w:rsidR="002A5641" w:rsidRPr="002A74A1" w:rsidRDefault="002A5641" w:rsidP="00BC7BCE">
      <w:pPr>
        <w:jc w:val="both"/>
        <w:rPr>
          <w:b/>
          <w:bCs/>
          <w:lang w:val="en-US"/>
        </w:rPr>
      </w:pPr>
    </w:p>
    <w:p w14:paraId="6A0431D6" w14:textId="77777777" w:rsidR="002A5641" w:rsidRPr="002A74A1" w:rsidRDefault="002A5641" w:rsidP="00BC7BCE">
      <w:pPr>
        <w:jc w:val="both"/>
        <w:rPr>
          <w:b/>
          <w:bCs/>
          <w:lang w:val="en-US"/>
        </w:rPr>
      </w:pPr>
      <w:r w:rsidRPr="002A74A1">
        <w:rPr>
          <w:b/>
          <w:bCs/>
          <w:lang w:val="en-US"/>
        </w:rPr>
        <w:t>RESOLVED that:</w:t>
      </w:r>
    </w:p>
    <w:p w14:paraId="3DF8BF8D" w14:textId="77777777" w:rsidR="002A5641" w:rsidRPr="002A74A1" w:rsidRDefault="002A5641" w:rsidP="00BC7BCE">
      <w:pPr>
        <w:jc w:val="both"/>
        <w:rPr>
          <w:lang w:val="en-US"/>
        </w:rPr>
      </w:pPr>
    </w:p>
    <w:p w14:paraId="0AD951C7" w14:textId="77777777" w:rsidR="002A5641" w:rsidRPr="002A74A1" w:rsidRDefault="002A5641" w:rsidP="00175393">
      <w:pPr>
        <w:numPr>
          <w:ilvl w:val="0"/>
          <w:numId w:val="2"/>
        </w:numPr>
        <w:tabs>
          <w:tab w:val="clear" w:pos="360"/>
          <w:tab w:val="num" w:pos="720"/>
        </w:tabs>
        <w:autoSpaceDE w:val="0"/>
        <w:autoSpaceDN w:val="0"/>
        <w:adjustRightInd w:val="0"/>
        <w:ind w:left="720"/>
        <w:jc w:val="both"/>
      </w:pPr>
      <w:r w:rsidRPr="002A74A1">
        <w:t xml:space="preserve">The above-mentioned Enterprises submit a tender in consortium/joint venture to the Department of Public Works </w:t>
      </w:r>
      <w:r w:rsidR="00920FC2" w:rsidRPr="002A74A1">
        <w:t xml:space="preserve">&amp; Infrastructure </w:t>
      </w:r>
      <w:r w:rsidRPr="002A74A1">
        <w:t>in respect of the following project:</w:t>
      </w:r>
    </w:p>
    <w:p w14:paraId="4E22F2B1" w14:textId="77777777" w:rsidR="002A5641" w:rsidRPr="002A74A1" w:rsidRDefault="002A5641" w:rsidP="00BC7BCE">
      <w:pPr>
        <w:tabs>
          <w:tab w:val="num" w:pos="360"/>
        </w:tabs>
        <w:suppressAutoHyphens/>
        <w:spacing w:line="10" w:lineRule="atLeast"/>
        <w:ind w:left="360"/>
        <w:jc w:val="both"/>
        <w:rPr>
          <w:spacing w:val="-3"/>
        </w:rPr>
      </w:pPr>
    </w:p>
    <w:p w14:paraId="2DC5615E" w14:textId="77777777" w:rsidR="002A5641" w:rsidRPr="002A74A1" w:rsidRDefault="002A5641" w:rsidP="00BC7BCE">
      <w:pPr>
        <w:suppressAutoHyphens/>
        <w:spacing w:line="10" w:lineRule="atLeast"/>
        <w:ind w:left="360"/>
        <w:jc w:val="both"/>
        <w:rPr>
          <w:spacing w:val="-3"/>
        </w:rPr>
      </w:pPr>
      <w:r w:rsidRPr="002A74A1">
        <w:rPr>
          <w:spacing w:val="-3"/>
        </w:rPr>
        <w:t>__________________________________________________________</w:t>
      </w:r>
      <w:r w:rsidR="00920FC2" w:rsidRPr="002A74A1">
        <w:rPr>
          <w:spacing w:val="-3"/>
        </w:rPr>
        <w:t>_______</w:t>
      </w:r>
      <w:r w:rsidRPr="002A74A1">
        <w:rPr>
          <w:spacing w:val="-3"/>
        </w:rPr>
        <w:t>___________________</w:t>
      </w:r>
    </w:p>
    <w:p w14:paraId="083530AA" w14:textId="77777777" w:rsidR="002A5641" w:rsidRPr="002A74A1" w:rsidRDefault="002A5641" w:rsidP="00BC7BCE">
      <w:pPr>
        <w:tabs>
          <w:tab w:val="num" w:pos="360"/>
        </w:tabs>
        <w:suppressAutoHyphens/>
        <w:spacing w:line="10" w:lineRule="atLeast"/>
        <w:ind w:left="360"/>
        <w:jc w:val="both"/>
        <w:rPr>
          <w:spacing w:val="-3"/>
        </w:rPr>
      </w:pPr>
    </w:p>
    <w:p w14:paraId="7B98913E" w14:textId="77777777" w:rsidR="00365CF8" w:rsidRPr="002A74A1" w:rsidRDefault="002A5641" w:rsidP="00BC7BCE">
      <w:pPr>
        <w:tabs>
          <w:tab w:val="num" w:pos="360"/>
        </w:tabs>
        <w:suppressAutoHyphens/>
        <w:spacing w:line="10" w:lineRule="atLeast"/>
        <w:ind w:left="360"/>
        <w:jc w:val="both"/>
        <w:rPr>
          <w:spacing w:val="-3"/>
        </w:rPr>
      </w:pPr>
      <w:r w:rsidRPr="002A74A1">
        <w:rPr>
          <w:spacing w:val="-3"/>
        </w:rPr>
        <w:t>_______________________________________________________________________</w:t>
      </w:r>
      <w:r w:rsidR="00365CF8" w:rsidRPr="002A74A1">
        <w:rPr>
          <w:spacing w:val="-3"/>
        </w:rPr>
        <w:t>______________</w:t>
      </w:r>
    </w:p>
    <w:p w14:paraId="2708ED2A" w14:textId="77777777" w:rsidR="002A5641" w:rsidRPr="002A74A1" w:rsidRDefault="002A5641" w:rsidP="00BC7BCE">
      <w:pPr>
        <w:tabs>
          <w:tab w:val="num" w:pos="360"/>
        </w:tabs>
        <w:autoSpaceDE w:val="0"/>
        <w:autoSpaceDN w:val="0"/>
        <w:adjustRightInd w:val="0"/>
        <w:ind w:left="360"/>
        <w:jc w:val="both"/>
        <w:rPr>
          <w:i/>
          <w:iCs/>
          <w:sz w:val="16"/>
          <w:szCs w:val="16"/>
          <w:lang w:val="en-US"/>
        </w:rPr>
      </w:pPr>
      <w:r w:rsidRPr="002A74A1">
        <w:rPr>
          <w:i/>
          <w:sz w:val="16"/>
          <w:szCs w:val="16"/>
          <w:lang w:val="en-US"/>
        </w:rPr>
        <w:t>(</w:t>
      </w:r>
      <w:r w:rsidRPr="002A74A1">
        <w:rPr>
          <w:i/>
          <w:iCs/>
          <w:sz w:val="16"/>
          <w:szCs w:val="16"/>
          <w:lang w:val="en-US"/>
        </w:rPr>
        <w:t>project description as per Tender Document)</w:t>
      </w:r>
    </w:p>
    <w:p w14:paraId="1C7F1EA1" w14:textId="77777777" w:rsidR="002A5641" w:rsidRPr="002A74A1" w:rsidRDefault="002A5641" w:rsidP="00BC7BCE">
      <w:pPr>
        <w:tabs>
          <w:tab w:val="num" w:pos="360"/>
        </w:tabs>
        <w:autoSpaceDE w:val="0"/>
        <w:autoSpaceDN w:val="0"/>
        <w:adjustRightInd w:val="0"/>
        <w:jc w:val="both"/>
        <w:rPr>
          <w:szCs w:val="16"/>
          <w:lang w:val="en-US"/>
        </w:rPr>
      </w:pPr>
    </w:p>
    <w:p w14:paraId="53C6CD12" w14:textId="77777777" w:rsidR="002A5641" w:rsidRPr="002A74A1" w:rsidRDefault="002A5641" w:rsidP="00BC7BCE">
      <w:pPr>
        <w:tabs>
          <w:tab w:val="num" w:pos="360"/>
        </w:tabs>
        <w:suppressAutoHyphens/>
        <w:spacing w:line="10" w:lineRule="atLeast"/>
        <w:ind w:left="360"/>
        <w:jc w:val="both"/>
        <w:rPr>
          <w:i/>
          <w:iCs/>
          <w:sz w:val="16"/>
          <w:lang w:val="en-US"/>
        </w:rPr>
      </w:pPr>
      <w:r w:rsidRPr="002A74A1">
        <w:rPr>
          <w:spacing w:val="-3"/>
        </w:rPr>
        <w:t>Tender Number:  _____________________________</w:t>
      </w:r>
      <w:r w:rsidR="00365CF8" w:rsidRPr="002A74A1">
        <w:rPr>
          <w:spacing w:val="-3"/>
        </w:rPr>
        <w:t>__</w:t>
      </w:r>
      <w:r w:rsidRPr="002A74A1">
        <w:rPr>
          <w:spacing w:val="-3"/>
        </w:rPr>
        <w:t xml:space="preserve">_____________ </w:t>
      </w:r>
      <w:r w:rsidRPr="002A74A1">
        <w:rPr>
          <w:i/>
          <w:spacing w:val="-3"/>
        </w:rPr>
        <w:t>(t</w:t>
      </w:r>
      <w:r w:rsidRPr="002A74A1">
        <w:rPr>
          <w:i/>
          <w:iCs/>
          <w:sz w:val="16"/>
          <w:lang w:val="en-US"/>
        </w:rPr>
        <w:t>ender number as per Tender Document)</w:t>
      </w:r>
    </w:p>
    <w:p w14:paraId="0CB6096D" w14:textId="77777777" w:rsidR="002A5641" w:rsidRPr="002A74A1" w:rsidRDefault="002A5641" w:rsidP="00BC7BCE">
      <w:pPr>
        <w:tabs>
          <w:tab w:val="num" w:pos="360"/>
        </w:tabs>
        <w:suppressAutoHyphens/>
        <w:spacing w:line="10" w:lineRule="atLeast"/>
        <w:ind w:left="360"/>
        <w:jc w:val="both"/>
        <w:rPr>
          <w:iCs/>
          <w:lang w:val="en-US"/>
        </w:rPr>
      </w:pPr>
    </w:p>
    <w:p w14:paraId="3E9464ED" w14:textId="77777777" w:rsidR="002A5641" w:rsidRPr="002A74A1" w:rsidRDefault="002A5641" w:rsidP="00BC7BCE">
      <w:pPr>
        <w:tabs>
          <w:tab w:val="center" w:pos="4320"/>
          <w:tab w:val="right" w:pos="8640"/>
        </w:tabs>
        <w:jc w:val="right"/>
        <w:rPr>
          <w:snapToGrid w:val="0"/>
          <w:sz w:val="16"/>
          <w:szCs w:val="16"/>
        </w:rPr>
      </w:pPr>
    </w:p>
    <w:p w14:paraId="5DF0B921" w14:textId="77777777" w:rsidR="002A5641" w:rsidRPr="002A74A1" w:rsidRDefault="002A5641" w:rsidP="00BC7BCE">
      <w:pPr>
        <w:tabs>
          <w:tab w:val="center" w:pos="4320"/>
          <w:tab w:val="right" w:pos="8640"/>
        </w:tabs>
        <w:jc w:val="right"/>
        <w:rPr>
          <w:snapToGrid w:val="0"/>
          <w:sz w:val="16"/>
          <w:szCs w:val="16"/>
        </w:rPr>
      </w:pPr>
    </w:p>
    <w:p w14:paraId="76FB0971" w14:textId="77777777" w:rsidR="002A5641" w:rsidRPr="002A74A1" w:rsidRDefault="002A5641" w:rsidP="00BC7BCE">
      <w:pPr>
        <w:tabs>
          <w:tab w:val="center" w:pos="4320"/>
          <w:tab w:val="right" w:pos="8640"/>
        </w:tabs>
        <w:jc w:val="right"/>
        <w:rPr>
          <w:snapToGrid w:val="0"/>
          <w:sz w:val="16"/>
          <w:szCs w:val="16"/>
        </w:rPr>
      </w:pPr>
    </w:p>
    <w:p w14:paraId="17A627D1" w14:textId="77777777" w:rsidR="002A5641" w:rsidRPr="002A74A1" w:rsidRDefault="002A5641" w:rsidP="00BC7BCE">
      <w:pPr>
        <w:tabs>
          <w:tab w:val="center" w:pos="4320"/>
          <w:tab w:val="right" w:pos="8640"/>
        </w:tabs>
        <w:jc w:val="right"/>
        <w:rPr>
          <w:snapToGrid w:val="0"/>
          <w:sz w:val="16"/>
          <w:szCs w:val="16"/>
        </w:rPr>
      </w:pPr>
    </w:p>
    <w:p w14:paraId="5C5248D4" w14:textId="77777777" w:rsidR="007A0443" w:rsidRPr="002A74A1" w:rsidRDefault="007A0443" w:rsidP="00BC7BCE">
      <w:pPr>
        <w:tabs>
          <w:tab w:val="center" w:pos="4320"/>
          <w:tab w:val="right" w:pos="8640"/>
        </w:tabs>
        <w:jc w:val="right"/>
        <w:rPr>
          <w:snapToGrid w:val="0"/>
          <w:sz w:val="16"/>
          <w:szCs w:val="16"/>
        </w:rPr>
      </w:pPr>
    </w:p>
    <w:p w14:paraId="5BC0C6EE" w14:textId="77777777" w:rsidR="007A0443" w:rsidRPr="002A74A1" w:rsidRDefault="007A0443" w:rsidP="00BC7BCE">
      <w:pPr>
        <w:tabs>
          <w:tab w:val="center" w:pos="4320"/>
          <w:tab w:val="right" w:pos="8640"/>
        </w:tabs>
        <w:jc w:val="right"/>
        <w:rPr>
          <w:snapToGrid w:val="0"/>
          <w:sz w:val="16"/>
          <w:szCs w:val="16"/>
        </w:rPr>
      </w:pPr>
    </w:p>
    <w:p w14:paraId="0D9C711B" w14:textId="77777777" w:rsidR="00D548CF" w:rsidRDefault="00D548CF" w:rsidP="00EC1485">
      <w:pPr>
        <w:tabs>
          <w:tab w:val="num" w:pos="360"/>
        </w:tabs>
        <w:suppressAutoHyphens/>
        <w:spacing w:line="10" w:lineRule="atLeast"/>
        <w:jc w:val="both"/>
        <w:rPr>
          <w:lang w:val="en-US"/>
        </w:rPr>
      </w:pPr>
    </w:p>
    <w:p w14:paraId="45ABC7B7" w14:textId="77777777" w:rsidR="002A5641" w:rsidRPr="002A74A1" w:rsidRDefault="002A5641" w:rsidP="00EC1485">
      <w:pPr>
        <w:tabs>
          <w:tab w:val="num" w:pos="360"/>
        </w:tabs>
        <w:suppressAutoHyphens/>
        <w:spacing w:line="10" w:lineRule="atLeast"/>
        <w:jc w:val="both"/>
      </w:pPr>
      <w:r w:rsidRPr="002A74A1">
        <w:rPr>
          <w:lang w:val="en-US"/>
        </w:rPr>
        <w:t>B.</w:t>
      </w:r>
      <w:r w:rsidRPr="002A74A1">
        <w:rPr>
          <w:lang w:val="en-US"/>
        </w:rPr>
        <w:tab/>
      </w:r>
      <w:r w:rsidR="00E43889" w:rsidRPr="002A74A1">
        <w:t>Mr/Mrs/Ms:</w:t>
      </w:r>
      <w:r w:rsidRPr="002A74A1">
        <w:t>_________________________________________________________________________</w:t>
      </w:r>
    </w:p>
    <w:p w14:paraId="6A198614" w14:textId="77777777" w:rsidR="002A5641" w:rsidRPr="002A74A1" w:rsidRDefault="002A5641" w:rsidP="00BC7BCE">
      <w:pPr>
        <w:autoSpaceDE w:val="0"/>
        <w:autoSpaceDN w:val="0"/>
        <w:adjustRightInd w:val="0"/>
        <w:ind w:left="360"/>
        <w:jc w:val="both"/>
      </w:pPr>
    </w:p>
    <w:p w14:paraId="70399BDB" w14:textId="77777777" w:rsidR="002A5641" w:rsidRPr="002A74A1" w:rsidRDefault="002A5641" w:rsidP="00BC7BCE">
      <w:pPr>
        <w:ind w:left="360"/>
        <w:jc w:val="both"/>
        <w:rPr>
          <w:i/>
          <w:iCs/>
          <w:sz w:val="16"/>
          <w:lang w:val="en-US"/>
        </w:rPr>
      </w:pPr>
      <w:r w:rsidRPr="002A74A1">
        <w:rPr>
          <w:lang w:val="en-US"/>
        </w:rPr>
        <w:t xml:space="preserve">in *his/her Capacity as:  _______________________________________________ </w:t>
      </w:r>
      <w:r w:rsidR="00E43889" w:rsidRPr="002A74A1">
        <w:rPr>
          <w:i/>
          <w:iCs/>
          <w:sz w:val="16"/>
          <w:lang w:val="en-US"/>
        </w:rPr>
        <w:t>(position in the</w:t>
      </w:r>
      <w:r w:rsidRPr="002A74A1">
        <w:rPr>
          <w:i/>
          <w:iCs/>
          <w:sz w:val="16"/>
          <w:lang w:val="en-US"/>
        </w:rPr>
        <w:t>Enterprise)</w:t>
      </w:r>
    </w:p>
    <w:p w14:paraId="6D1D24A8" w14:textId="77777777" w:rsidR="002A5641" w:rsidRPr="002A74A1" w:rsidRDefault="002A5641" w:rsidP="00BC7BCE">
      <w:pPr>
        <w:ind w:left="360"/>
        <w:jc w:val="both"/>
        <w:rPr>
          <w:lang w:val="en-US"/>
        </w:rPr>
      </w:pPr>
    </w:p>
    <w:p w14:paraId="121423DD" w14:textId="77777777" w:rsidR="002A5641" w:rsidRPr="002A74A1" w:rsidRDefault="00E43889" w:rsidP="00BC7BCE">
      <w:pPr>
        <w:ind w:left="360"/>
        <w:jc w:val="both"/>
        <w:rPr>
          <w:lang w:val="en-US"/>
        </w:rPr>
      </w:pPr>
      <w:r w:rsidRPr="002A74A1">
        <w:rPr>
          <w:lang w:val="en-US"/>
        </w:rPr>
        <w:t xml:space="preserve">and who will sign as follows: </w:t>
      </w:r>
      <w:r w:rsidR="002A5641" w:rsidRPr="002A74A1">
        <w:rPr>
          <w:lang w:val="en-US"/>
        </w:rPr>
        <w:t>____________________________________________________________</w:t>
      </w:r>
    </w:p>
    <w:p w14:paraId="29B09F3E" w14:textId="77777777" w:rsidR="002A5641" w:rsidRPr="002A74A1" w:rsidRDefault="002A5641" w:rsidP="00BC7BCE">
      <w:pPr>
        <w:ind w:left="360"/>
        <w:jc w:val="both"/>
        <w:rPr>
          <w:lang w:val="en-US"/>
        </w:rPr>
      </w:pPr>
    </w:p>
    <w:p w14:paraId="77D9CBB6" w14:textId="77777777" w:rsidR="002A5641" w:rsidRPr="002A74A1" w:rsidRDefault="002A5641" w:rsidP="00BC7BCE">
      <w:pPr>
        <w:autoSpaceDE w:val="0"/>
        <w:autoSpaceDN w:val="0"/>
        <w:adjustRightInd w:val="0"/>
        <w:ind w:left="360"/>
        <w:jc w:val="both"/>
      </w:pPr>
      <w:r w:rsidRPr="002A74A1">
        <w:t>be, and is hereby, authorised to sign the tender, and any and all other documents and/or correspondence in connection with and relating to the tender, as well as to sign any Contract, and any and all documentation, resulting from the award of the tender to the Enterprises in consortium/joint venture mentioned above.</w:t>
      </w:r>
    </w:p>
    <w:p w14:paraId="7968FC2D" w14:textId="77777777" w:rsidR="002A5641" w:rsidRPr="002A74A1" w:rsidRDefault="002A5641" w:rsidP="00BC7BCE">
      <w:pPr>
        <w:autoSpaceDE w:val="0"/>
        <w:autoSpaceDN w:val="0"/>
        <w:adjustRightInd w:val="0"/>
        <w:ind w:left="360"/>
        <w:jc w:val="both"/>
      </w:pPr>
    </w:p>
    <w:p w14:paraId="4B9F3C50" w14:textId="77777777" w:rsidR="002A5641" w:rsidRPr="002A74A1" w:rsidRDefault="002A5641" w:rsidP="00BC7BCE">
      <w:pPr>
        <w:autoSpaceDE w:val="0"/>
        <w:autoSpaceDN w:val="0"/>
        <w:adjustRightInd w:val="0"/>
        <w:ind w:left="357" w:hanging="357"/>
        <w:jc w:val="both"/>
      </w:pPr>
      <w:r w:rsidRPr="002A74A1">
        <w:t>C.</w:t>
      </w:r>
      <w:r w:rsidRPr="002A74A1">
        <w:tab/>
        <w:t>The Enterprises constituting the consortium/joint venture, notwithstanding its composition, shall conduct all business under the name and style of:</w:t>
      </w:r>
    </w:p>
    <w:p w14:paraId="36D9AD8B" w14:textId="77777777" w:rsidR="002A5641" w:rsidRPr="002A74A1" w:rsidRDefault="002A5641" w:rsidP="00BC7BCE">
      <w:pPr>
        <w:autoSpaceDE w:val="0"/>
        <w:autoSpaceDN w:val="0"/>
        <w:adjustRightInd w:val="0"/>
        <w:ind w:left="357" w:hanging="357"/>
        <w:jc w:val="both"/>
      </w:pPr>
    </w:p>
    <w:p w14:paraId="57E37739" w14:textId="77777777" w:rsidR="002A5641" w:rsidRDefault="002A5641" w:rsidP="00467E56">
      <w:pPr>
        <w:autoSpaceDE w:val="0"/>
        <w:autoSpaceDN w:val="0"/>
        <w:adjustRightInd w:val="0"/>
        <w:ind w:left="400"/>
        <w:jc w:val="both"/>
        <w:rPr>
          <w:lang w:val="en-US"/>
        </w:rPr>
      </w:pPr>
      <w:r w:rsidRPr="002A74A1">
        <w:rPr>
          <w:lang w:val="en-US"/>
        </w:rPr>
        <w:t>__________________________________________________________________________________</w:t>
      </w:r>
    </w:p>
    <w:p w14:paraId="4C61BBB8" w14:textId="77777777" w:rsidR="00467E56" w:rsidRPr="002A74A1" w:rsidRDefault="00467E56" w:rsidP="00467E56">
      <w:pPr>
        <w:autoSpaceDE w:val="0"/>
        <w:autoSpaceDN w:val="0"/>
        <w:adjustRightInd w:val="0"/>
        <w:ind w:left="400"/>
        <w:jc w:val="both"/>
      </w:pPr>
    </w:p>
    <w:p w14:paraId="5C6B5EE7" w14:textId="77777777" w:rsidR="002A5641" w:rsidRPr="002A74A1" w:rsidRDefault="002A5641" w:rsidP="00BC7BCE">
      <w:pPr>
        <w:autoSpaceDE w:val="0"/>
        <w:autoSpaceDN w:val="0"/>
        <w:adjustRightInd w:val="0"/>
        <w:ind w:left="357" w:hanging="357"/>
        <w:jc w:val="both"/>
      </w:pPr>
      <w:r w:rsidRPr="002A74A1">
        <w:t>D.</w:t>
      </w:r>
      <w:r w:rsidRPr="002A74A1">
        <w:tab/>
        <w:t>The Enterprises to the consortium/joint venture accept joint and several liability for the due fulfilment of the obligations of the consortium/joint venture deriving from, and in any way connected with, the Contract entered into with the Department in respect of the project described under item A above.</w:t>
      </w:r>
    </w:p>
    <w:p w14:paraId="1E24B4B0" w14:textId="77777777" w:rsidR="002A5641" w:rsidRPr="002A74A1" w:rsidRDefault="002A5641" w:rsidP="00BC7BCE">
      <w:pPr>
        <w:autoSpaceDE w:val="0"/>
        <w:autoSpaceDN w:val="0"/>
        <w:adjustRightInd w:val="0"/>
        <w:jc w:val="both"/>
      </w:pPr>
    </w:p>
    <w:p w14:paraId="01348594" w14:textId="77777777" w:rsidR="002A5641" w:rsidRPr="002A74A1" w:rsidRDefault="002A5641" w:rsidP="00BC7BCE">
      <w:pPr>
        <w:autoSpaceDE w:val="0"/>
        <w:autoSpaceDN w:val="0"/>
        <w:adjustRightInd w:val="0"/>
        <w:ind w:left="357" w:hanging="357"/>
        <w:jc w:val="both"/>
      </w:pPr>
      <w:r w:rsidRPr="002A74A1">
        <w:t>E.</w:t>
      </w:r>
      <w:r w:rsidRPr="002A74A1">
        <w:tab/>
        <w:t>Any of the Enterprises to the consortium/joint venture intending to terminate the consortium/joint venture agreement, for whatever reason, shall give the Department 30 days’ written notice of such intention. Notwithstanding such decision to terminate, the Enterprises shall remain jointly and severally liable to the Department for the due fulfilment of the obligations of the consortium/joint venture as mentioned under item D above.</w:t>
      </w:r>
    </w:p>
    <w:p w14:paraId="56F536BC" w14:textId="77777777" w:rsidR="002A5641" w:rsidRPr="002A74A1" w:rsidRDefault="002A5641" w:rsidP="00BC7BCE">
      <w:pPr>
        <w:autoSpaceDE w:val="0"/>
        <w:autoSpaceDN w:val="0"/>
        <w:adjustRightInd w:val="0"/>
        <w:jc w:val="both"/>
      </w:pPr>
    </w:p>
    <w:p w14:paraId="1841BE71" w14:textId="77777777" w:rsidR="002A5641" w:rsidRPr="002A74A1" w:rsidRDefault="002A5641" w:rsidP="00BC7BCE">
      <w:pPr>
        <w:autoSpaceDE w:val="0"/>
        <w:autoSpaceDN w:val="0"/>
        <w:adjustRightInd w:val="0"/>
        <w:ind w:left="357" w:hanging="357"/>
        <w:jc w:val="both"/>
      </w:pPr>
      <w:r w:rsidRPr="002A74A1">
        <w:t>F.</w:t>
      </w:r>
      <w:r w:rsidRPr="002A74A1">
        <w:tab/>
        <w:t xml:space="preserve">No </w:t>
      </w:r>
      <w:smartTag w:uri="urn:schemas-microsoft-com:office:smarttags" w:element="place">
        <w:smartTag w:uri="urn:schemas-microsoft-com:office:smarttags" w:element="City">
          <w:r w:rsidRPr="002A74A1">
            <w:t>Enterprise</w:t>
          </w:r>
        </w:smartTag>
      </w:smartTag>
      <w:r w:rsidRPr="002A74A1">
        <w:t xml:space="preserve"> to the consortium/joint venture shall, without the prior written consent of the other Enterprises to the consortium/joint venture and of the Department, cede any of its rights or assign any of its obligations under the consortium/joint venture agreement in relation to the Contract with the Department referred to herein.</w:t>
      </w:r>
    </w:p>
    <w:p w14:paraId="2D33A275" w14:textId="77777777" w:rsidR="002A5641" w:rsidRPr="002A74A1" w:rsidRDefault="002A5641" w:rsidP="00BC7BCE">
      <w:pPr>
        <w:autoSpaceDE w:val="0"/>
        <w:autoSpaceDN w:val="0"/>
        <w:adjustRightInd w:val="0"/>
        <w:jc w:val="both"/>
      </w:pPr>
    </w:p>
    <w:p w14:paraId="30EC3F31" w14:textId="77777777" w:rsidR="002A5641" w:rsidRPr="002A74A1" w:rsidRDefault="002A5641" w:rsidP="00BC7BCE">
      <w:pPr>
        <w:autoSpaceDE w:val="0"/>
        <w:autoSpaceDN w:val="0"/>
        <w:adjustRightInd w:val="0"/>
        <w:ind w:left="357" w:hanging="357"/>
        <w:jc w:val="both"/>
      </w:pPr>
      <w:r w:rsidRPr="002A74A1">
        <w:t>G.</w:t>
      </w:r>
      <w:r w:rsidRPr="002A74A1">
        <w:tab/>
        <w:t xml:space="preserve">The Enterprises choose as the </w:t>
      </w:r>
      <w:r w:rsidRPr="002A74A1">
        <w:rPr>
          <w:i/>
          <w:iCs/>
        </w:rPr>
        <w:t xml:space="preserve">domicilium citandi et executandi </w:t>
      </w:r>
      <w:r w:rsidRPr="002A74A1">
        <w:t>of the consortium/joint venture for all purposes arising from the consortium/joint venture agreement and the Contract with the Department in respect of the project under item A above:</w:t>
      </w:r>
    </w:p>
    <w:p w14:paraId="724108B9" w14:textId="77777777" w:rsidR="002A5641" w:rsidRPr="002A74A1" w:rsidRDefault="002A5641" w:rsidP="00BC7BCE">
      <w:pPr>
        <w:autoSpaceDE w:val="0"/>
        <w:autoSpaceDN w:val="0"/>
        <w:adjustRightInd w:val="0"/>
        <w:jc w:val="both"/>
      </w:pPr>
    </w:p>
    <w:p w14:paraId="43F89DD0" w14:textId="77777777" w:rsidR="002A5641" w:rsidRPr="002A74A1" w:rsidRDefault="002A5641" w:rsidP="00BC7BCE">
      <w:pPr>
        <w:autoSpaceDE w:val="0"/>
        <w:autoSpaceDN w:val="0"/>
        <w:adjustRightInd w:val="0"/>
        <w:jc w:val="both"/>
      </w:pPr>
    </w:p>
    <w:p w14:paraId="33CB111A" w14:textId="77777777" w:rsidR="00D96D29" w:rsidRPr="002A74A1" w:rsidRDefault="00467E56" w:rsidP="00D96D29">
      <w:pPr>
        <w:tabs>
          <w:tab w:val="left" w:pos="2268"/>
        </w:tabs>
        <w:ind w:left="360"/>
        <w:rPr>
          <w:lang w:val="en-US"/>
        </w:rPr>
      </w:pPr>
      <w:r>
        <w:rPr>
          <w:lang w:val="en-US"/>
        </w:rPr>
        <w:t xml:space="preserve">Physical address: </w:t>
      </w:r>
      <w:r w:rsidR="00D96D29" w:rsidRPr="002A74A1">
        <w:rPr>
          <w:lang w:val="en-US"/>
        </w:rPr>
        <w:t>__________________________________________________________________</w:t>
      </w:r>
    </w:p>
    <w:p w14:paraId="105BD270" w14:textId="77777777" w:rsidR="00D96D29" w:rsidRPr="002A74A1" w:rsidRDefault="00D96D29" w:rsidP="00D96D29">
      <w:pPr>
        <w:tabs>
          <w:tab w:val="left" w:pos="2268"/>
        </w:tabs>
        <w:ind w:left="360"/>
        <w:rPr>
          <w:lang w:val="en-US"/>
        </w:rPr>
      </w:pPr>
    </w:p>
    <w:p w14:paraId="2DA4CACF" w14:textId="77777777" w:rsidR="00D96D29" w:rsidRPr="002A74A1" w:rsidRDefault="00D96D29" w:rsidP="00D96D29">
      <w:pPr>
        <w:tabs>
          <w:tab w:val="left" w:pos="2268"/>
        </w:tabs>
        <w:ind w:left="360"/>
        <w:rPr>
          <w:lang w:val="en-US"/>
        </w:rPr>
      </w:pPr>
      <w:r w:rsidRPr="002A74A1">
        <w:rPr>
          <w:lang w:val="en-US"/>
        </w:rPr>
        <w:t>__________________________________________________________________</w:t>
      </w:r>
    </w:p>
    <w:p w14:paraId="260542EA" w14:textId="77777777" w:rsidR="00D96D29" w:rsidRPr="002A74A1" w:rsidRDefault="00D96D29" w:rsidP="00D96D29">
      <w:pPr>
        <w:tabs>
          <w:tab w:val="left" w:pos="2268"/>
        </w:tabs>
        <w:rPr>
          <w:lang w:val="en-US"/>
        </w:rPr>
      </w:pPr>
    </w:p>
    <w:p w14:paraId="32E4CB13" w14:textId="77777777" w:rsidR="00D96D29" w:rsidRPr="002A74A1" w:rsidRDefault="00D96D29" w:rsidP="00D96D29">
      <w:pPr>
        <w:tabs>
          <w:tab w:val="left" w:pos="2268"/>
        </w:tabs>
        <w:ind w:left="360"/>
        <w:rPr>
          <w:lang w:val="en-US"/>
        </w:rPr>
      </w:pPr>
      <w:r w:rsidRPr="002A74A1">
        <w:rPr>
          <w:lang w:val="en-US"/>
        </w:rPr>
        <w:t>_________________________________________</w:t>
      </w:r>
      <w:r w:rsidR="00467E56">
        <w:rPr>
          <w:lang w:val="en-US"/>
        </w:rPr>
        <w:t xml:space="preserve">Postal Code </w:t>
      </w:r>
      <w:r w:rsidRPr="002A74A1">
        <w:rPr>
          <w:lang w:val="en-US"/>
        </w:rPr>
        <w:t>_________________________</w:t>
      </w:r>
    </w:p>
    <w:p w14:paraId="0E4F56FF" w14:textId="77777777" w:rsidR="00D96D29" w:rsidRPr="002A74A1" w:rsidRDefault="00D96D29" w:rsidP="00D96D29">
      <w:pPr>
        <w:tabs>
          <w:tab w:val="left" w:pos="2268"/>
        </w:tabs>
        <w:ind w:left="360"/>
        <w:rPr>
          <w:lang w:val="en-US"/>
        </w:rPr>
      </w:pPr>
    </w:p>
    <w:p w14:paraId="14C925DE" w14:textId="77777777" w:rsidR="00D96D29" w:rsidRPr="002A74A1" w:rsidRDefault="00D96D29" w:rsidP="00D96D29">
      <w:pPr>
        <w:tabs>
          <w:tab w:val="left" w:pos="2268"/>
        </w:tabs>
        <w:ind w:left="360"/>
        <w:rPr>
          <w:lang w:val="en-US"/>
        </w:rPr>
      </w:pPr>
      <w:r w:rsidRPr="002A74A1">
        <w:rPr>
          <w:lang w:val="en-US"/>
        </w:rPr>
        <w:tab/>
      </w:r>
    </w:p>
    <w:p w14:paraId="03BE7617" w14:textId="77777777" w:rsidR="00D96D29" w:rsidRPr="002A74A1" w:rsidRDefault="00D96D29" w:rsidP="00D96D29">
      <w:pPr>
        <w:tabs>
          <w:tab w:val="left" w:pos="2268"/>
        </w:tabs>
        <w:ind w:left="360"/>
        <w:rPr>
          <w:lang w:val="en-US"/>
        </w:rPr>
      </w:pPr>
    </w:p>
    <w:p w14:paraId="3CC50BED" w14:textId="77777777" w:rsidR="00D96D29" w:rsidRPr="002A74A1" w:rsidRDefault="00D96D29" w:rsidP="00D96D29">
      <w:pPr>
        <w:tabs>
          <w:tab w:val="left" w:pos="2268"/>
        </w:tabs>
        <w:ind w:left="360"/>
        <w:rPr>
          <w:lang w:val="en-US"/>
        </w:rPr>
      </w:pPr>
    </w:p>
    <w:p w14:paraId="6E674615" w14:textId="77777777" w:rsidR="00D96D29" w:rsidRPr="002A74A1" w:rsidRDefault="00467E56" w:rsidP="00D96D29">
      <w:pPr>
        <w:tabs>
          <w:tab w:val="left" w:pos="2268"/>
        </w:tabs>
        <w:ind w:left="360"/>
        <w:rPr>
          <w:lang w:val="en-US"/>
        </w:rPr>
      </w:pPr>
      <w:r>
        <w:rPr>
          <w:lang w:val="en-US"/>
        </w:rPr>
        <w:t xml:space="preserve">Postal Address: </w:t>
      </w:r>
      <w:r w:rsidR="00D96D29" w:rsidRPr="002A74A1">
        <w:rPr>
          <w:lang w:val="en-US"/>
        </w:rPr>
        <w:t>__________________________________________________________________</w:t>
      </w:r>
    </w:p>
    <w:p w14:paraId="0AF87C4F" w14:textId="77777777" w:rsidR="00D96D29" w:rsidRPr="002A74A1" w:rsidRDefault="00D96D29" w:rsidP="00D96D29">
      <w:pPr>
        <w:tabs>
          <w:tab w:val="left" w:pos="2268"/>
        </w:tabs>
        <w:ind w:left="360"/>
        <w:rPr>
          <w:lang w:val="en-US"/>
        </w:rPr>
      </w:pPr>
    </w:p>
    <w:p w14:paraId="79C58CBB" w14:textId="77777777" w:rsidR="00D96D29" w:rsidRPr="002A74A1" w:rsidRDefault="00D96D29" w:rsidP="00D96D29">
      <w:pPr>
        <w:tabs>
          <w:tab w:val="left" w:pos="2268"/>
        </w:tabs>
        <w:ind w:left="360"/>
        <w:rPr>
          <w:lang w:val="en-US"/>
        </w:rPr>
      </w:pPr>
      <w:r w:rsidRPr="002A74A1">
        <w:rPr>
          <w:lang w:val="en-US"/>
        </w:rPr>
        <w:t>__________________________________________________________________</w:t>
      </w:r>
    </w:p>
    <w:p w14:paraId="2AB4DE51" w14:textId="77777777" w:rsidR="00D96D29" w:rsidRPr="002A74A1" w:rsidRDefault="00D96D29" w:rsidP="00D96D29">
      <w:pPr>
        <w:tabs>
          <w:tab w:val="left" w:pos="2268"/>
        </w:tabs>
        <w:ind w:left="360"/>
        <w:rPr>
          <w:lang w:val="en-US"/>
        </w:rPr>
      </w:pPr>
    </w:p>
    <w:p w14:paraId="77C190FB" w14:textId="77777777" w:rsidR="00D96D29" w:rsidRPr="002A74A1" w:rsidRDefault="00D96D29" w:rsidP="00D96D29">
      <w:pPr>
        <w:tabs>
          <w:tab w:val="left" w:pos="2268"/>
        </w:tabs>
        <w:ind w:left="360"/>
        <w:rPr>
          <w:lang w:val="en-US"/>
        </w:rPr>
      </w:pPr>
      <w:r w:rsidRPr="002A74A1">
        <w:rPr>
          <w:lang w:val="en-US"/>
        </w:rPr>
        <w:t>_____________________________________</w:t>
      </w:r>
      <w:r w:rsidR="00467E56">
        <w:rPr>
          <w:lang w:val="en-US"/>
        </w:rPr>
        <w:t>______Postal Code ______________________</w:t>
      </w:r>
    </w:p>
    <w:p w14:paraId="57E3D8EE" w14:textId="77777777" w:rsidR="00D96D29" w:rsidRPr="002A74A1" w:rsidRDefault="00467E56" w:rsidP="00467E56">
      <w:pPr>
        <w:tabs>
          <w:tab w:val="left" w:pos="2268"/>
        </w:tabs>
        <w:ind w:left="360"/>
        <w:rPr>
          <w:lang w:val="en-US"/>
        </w:rPr>
      </w:pPr>
      <w:r>
        <w:rPr>
          <w:lang w:val="en-US"/>
        </w:rPr>
        <w:br/>
      </w:r>
    </w:p>
    <w:p w14:paraId="5B060417" w14:textId="77777777" w:rsidR="00D96D29" w:rsidRPr="002A74A1" w:rsidRDefault="00D96D29" w:rsidP="00D96D29">
      <w:pPr>
        <w:tabs>
          <w:tab w:val="left" w:pos="2268"/>
          <w:tab w:val="left" w:pos="5529"/>
        </w:tabs>
        <w:ind w:left="360"/>
        <w:rPr>
          <w:lang w:val="en-US"/>
        </w:rPr>
      </w:pPr>
      <w:r w:rsidRPr="002A74A1">
        <w:rPr>
          <w:lang w:val="en-US"/>
        </w:rPr>
        <w:t>Telephone number</w:t>
      </w:r>
      <w:r w:rsidRPr="002A74A1">
        <w:rPr>
          <w:lang w:val="en-US"/>
        </w:rPr>
        <w:tab/>
        <w:t>_____________________ Fax number:</w:t>
      </w:r>
      <w:r w:rsidR="00467E56">
        <w:rPr>
          <w:lang w:val="en-US"/>
        </w:rPr>
        <w:t xml:space="preserve"> </w:t>
      </w:r>
      <w:r w:rsidRPr="002A74A1">
        <w:rPr>
          <w:lang w:val="en-US"/>
        </w:rPr>
        <w:t>___________________________</w:t>
      </w:r>
    </w:p>
    <w:p w14:paraId="10D7DA33" w14:textId="77777777" w:rsidR="00D96D29" w:rsidRPr="002A74A1" w:rsidRDefault="00D96D29" w:rsidP="00D96D29">
      <w:pPr>
        <w:tabs>
          <w:tab w:val="left" w:pos="2268"/>
        </w:tabs>
        <w:autoSpaceDE w:val="0"/>
        <w:autoSpaceDN w:val="0"/>
        <w:adjustRightInd w:val="0"/>
        <w:jc w:val="both"/>
      </w:pPr>
    </w:p>
    <w:p w14:paraId="43DA82F6" w14:textId="77777777" w:rsidR="00D96D29" w:rsidRPr="002A74A1" w:rsidRDefault="00D96D29" w:rsidP="00D96D29">
      <w:pPr>
        <w:tabs>
          <w:tab w:val="left" w:pos="2268"/>
        </w:tabs>
        <w:autoSpaceDE w:val="0"/>
        <w:autoSpaceDN w:val="0"/>
        <w:adjustRightInd w:val="0"/>
        <w:jc w:val="both"/>
      </w:pPr>
    </w:p>
    <w:p w14:paraId="30DEE631" w14:textId="77777777" w:rsidR="00D96D29" w:rsidRPr="002A74A1" w:rsidRDefault="00D96D29" w:rsidP="00D96D29">
      <w:pPr>
        <w:tabs>
          <w:tab w:val="left" w:pos="2268"/>
        </w:tabs>
        <w:ind w:left="360"/>
        <w:rPr>
          <w:lang w:val="en-US"/>
        </w:rPr>
      </w:pPr>
      <w:r w:rsidRPr="002A74A1">
        <w:rPr>
          <w:lang w:val="en-US"/>
        </w:rPr>
        <w:t>E-mail address:</w:t>
      </w:r>
      <w:r w:rsidR="00467E56">
        <w:rPr>
          <w:lang w:val="en-US"/>
        </w:rPr>
        <w:t xml:space="preserve"> </w:t>
      </w:r>
      <w:r w:rsidRPr="002A74A1">
        <w:rPr>
          <w:lang w:val="en-US"/>
        </w:rPr>
        <w:t>_______________________________________________________________</w:t>
      </w:r>
    </w:p>
    <w:p w14:paraId="7231C2EF" w14:textId="77777777" w:rsidR="00084E43" w:rsidRPr="002A74A1" w:rsidRDefault="00084E43" w:rsidP="00084E43">
      <w:pPr>
        <w:tabs>
          <w:tab w:val="left" w:pos="2268"/>
        </w:tabs>
        <w:ind w:left="360"/>
        <w:rPr>
          <w:lang w:val="en-US"/>
        </w:rPr>
      </w:pPr>
    </w:p>
    <w:p w14:paraId="7A10428E" w14:textId="77777777" w:rsidR="002A5641" w:rsidRPr="002A74A1" w:rsidRDefault="002A5641" w:rsidP="00BC7BCE">
      <w:pPr>
        <w:tabs>
          <w:tab w:val="left" w:pos="2268"/>
        </w:tabs>
        <w:autoSpaceDE w:val="0"/>
        <w:autoSpaceDN w:val="0"/>
        <w:adjustRightInd w:val="0"/>
        <w:jc w:val="both"/>
      </w:pPr>
    </w:p>
    <w:p w14:paraId="5CD64BFA" w14:textId="77777777" w:rsidR="002A5641" w:rsidRPr="002A74A1" w:rsidRDefault="002A5641" w:rsidP="000778DE">
      <w:pPr>
        <w:tabs>
          <w:tab w:val="center" w:pos="4320"/>
          <w:tab w:val="right" w:pos="8640"/>
        </w:tabs>
        <w:jc w:val="right"/>
        <w:rPr>
          <w:snapToGrid w:val="0"/>
          <w:sz w:val="16"/>
          <w:szCs w:val="16"/>
        </w:rPr>
      </w:pPr>
    </w:p>
    <w:tbl>
      <w:tblPr>
        <w:tblW w:w="96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3609"/>
        <w:gridCol w:w="2774"/>
        <w:gridCol w:w="2774"/>
      </w:tblGrid>
      <w:tr w:rsidR="002A5641" w:rsidRPr="002A74A1" w14:paraId="264797A9" w14:textId="77777777" w:rsidTr="00D96D29">
        <w:trPr>
          <w:trHeight w:val="397"/>
          <w:tblHeader/>
        </w:trPr>
        <w:tc>
          <w:tcPr>
            <w:tcW w:w="502" w:type="dxa"/>
            <w:vAlign w:val="center"/>
          </w:tcPr>
          <w:p w14:paraId="242DA28B" w14:textId="77777777" w:rsidR="002A5641" w:rsidRPr="002A74A1" w:rsidRDefault="002A5641" w:rsidP="00BC7BCE">
            <w:pPr>
              <w:jc w:val="center"/>
              <w:rPr>
                <w:lang w:val="en-US"/>
              </w:rPr>
            </w:pPr>
            <w:r w:rsidRPr="002A74A1">
              <w:rPr>
                <w:snapToGrid w:val="0"/>
                <w:sz w:val="16"/>
                <w:szCs w:val="16"/>
              </w:rPr>
              <w:br w:type="page"/>
            </w:r>
            <w:r w:rsidRPr="002A74A1">
              <w:rPr>
                <w:snapToGrid w:val="0"/>
                <w:sz w:val="16"/>
                <w:szCs w:val="16"/>
              </w:rPr>
              <w:br w:type="page"/>
            </w:r>
            <w:r w:rsidRPr="002A74A1">
              <w:rPr>
                <w:snapToGrid w:val="0"/>
                <w:sz w:val="16"/>
                <w:szCs w:val="16"/>
              </w:rPr>
              <w:br w:type="page"/>
            </w:r>
            <w:r w:rsidRPr="002A74A1">
              <w:rPr>
                <w:snapToGrid w:val="0"/>
                <w:sz w:val="16"/>
                <w:szCs w:val="16"/>
              </w:rPr>
              <w:br w:type="page"/>
            </w:r>
            <w:r w:rsidRPr="002A74A1">
              <w:br w:type="page"/>
            </w:r>
          </w:p>
        </w:tc>
        <w:tc>
          <w:tcPr>
            <w:tcW w:w="3609" w:type="dxa"/>
            <w:vAlign w:val="center"/>
          </w:tcPr>
          <w:p w14:paraId="05C1777B" w14:textId="77777777" w:rsidR="002A5641" w:rsidRPr="002A74A1" w:rsidRDefault="002A5641" w:rsidP="00BC7BCE">
            <w:pPr>
              <w:keepNext/>
              <w:jc w:val="center"/>
              <w:outlineLvl w:val="3"/>
              <w:rPr>
                <w:b/>
                <w:bCs/>
              </w:rPr>
            </w:pPr>
            <w:r w:rsidRPr="002A74A1">
              <w:rPr>
                <w:b/>
                <w:bCs/>
              </w:rPr>
              <w:t>Name</w:t>
            </w:r>
          </w:p>
        </w:tc>
        <w:tc>
          <w:tcPr>
            <w:tcW w:w="2774" w:type="dxa"/>
            <w:vAlign w:val="center"/>
          </w:tcPr>
          <w:p w14:paraId="6A115A03" w14:textId="77777777" w:rsidR="002A5641" w:rsidRPr="002A74A1" w:rsidRDefault="002A5641" w:rsidP="00BC7BCE">
            <w:pPr>
              <w:jc w:val="center"/>
              <w:rPr>
                <w:b/>
                <w:bCs/>
                <w:lang w:val="en-US"/>
              </w:rPr>
            </w:pPr>
            <w:r w:rsidRPr="002A74A1">
              <w:rPr>
                <w:b/>
                <w:bCs/>
                <w:lang w:val="en-US"/>
              </w:rPr>
              <w:t>Capacity</w:t>
            </w:r>
          </w:p>
        </w:tc>
        <w:tc>
          <w:tcPr>
            <w:tcW w:w="2774" w:type="dxa"/>
            <w:vAlign w:val="center"/>
          </w:tcPr>
          <w:p w14:paraId="36B70500" w14:textId="77777777" w:rsidR="002A5641" w:rsidRPr="002A74A1" w:rsidRDefault="002A5641" w:rsidP="00BC7BCE">
            <w:pPr>
              <w:jc w:val="center"/>
              <w:rPr>
                <w:b/>
                <w:bCs/>
                <w:lang w:val="en-US"/>
              </w:rPr>
            </w:pPr>
            <w:r w:rsidRPr="002A74A1">
              <w:rPr>
                <w:b/>
                <w:bCs/>
                <w:lang w:val="en-US"/>
              </w:rPr>
              <w:t>Signature</w:t>
            </w:r>
          </w:p>
        </w:tc>
      </w:tr>
      <w:tr w:rsidR="002A5641" w:rsidRPr="002A74A1" w14:paraId="3E0A1A00" w14:textId="77777777" w:rsidTr="00D96D29">
        <w:trPr>
          <w:trHeight w:val="645"/>
        </w:trPr>
        <w:tc>
          <w:tcPr>
            <w:tcW w:w="502" w:type="dxa"/>
            <w:vAlign w:val="center"/>
          </w:tcPr>
          <w:p w14:paraId="2391ECE3" w14:textId="77777777" w:rsidR="002A5641" w:rsidRPr="002A74A1" w:rsidRDefault="002A5641" w:rsidP="00BC7BCE">
            <w:pPr>
              <w:jc w:val="center"/>
              <w:rPr>
                <w:lang w:val="en-US"/>
              </w:rPr>
            </w:pPr>
            <w:r w:rsidRPr="002A74A1">
              <w:rPr>
                <w:lang w:val="en-US"/>
              </w:rPr>
              <w:t>1</w:t>
            </w:r>
          </w:p>
        </w:tc>
        <w:tc>
          <w:tcPr>
            <w:tcW w:w="3609" w:type="dxa"/>
            <w:vAlign w:val="center"/>
          </w:tcPr>
          <w:p w14:paraId="303986AD" w14:textId="77777777" w:rsidR="002A5641" w:rsidRPr="002A74A1" w:rsidRDefault="002A5641" w:rsidP="00BC7BCE">
            <w:pPr>
              <w:keepNext/>
              <w:jc w:val="center"/>
              <w:outlineLvl w:val="3"/>
              <w:rPr>
                <w:b/>
                <w:bCs/>
              </w:rPr>
            </w:pPr>
          </w:p>
        </w:tc>
        <w:tc>
          <w:tcPr>
            <w:tcW w:w="2774" w:type="dxa"/>
            <w:vAlign w:val="center"/>
          </w:tcPr>
          <w:p w14:paraId="29F055E5" w14:textId="77777777" w:rsidR="002A5641" w:rsidRPr="002A74A1" w:rsidRDefault="002A5641" w:rsidP="00BC7BCE">
            <w:pPr>
              <w:jc w:val="center"/>
              <w:rPr>
                <w:b/>
                <w:bCs/>
                <w:lang w:val="en-US"/>
              </w:rPr>
            </w:pPr>
          </w:p>
        </w:tc>
        <w:tc>
          <w:tcPr>
            <w:tcW w:w="2774" w:type="dxa"/>
            <w:vAlign w:val="center"/>
          </w:tcPr>
          <w:p w14:paraId="041BEAC4" w14:textId="77777777" w:rsidR="002A5641" w:rsidRPr="002A74A1" w:rsidRDefault="002A5641" w:rsidP="00BC7BCE">
            <w:pPr>
              <w:jc w:val="center"/>
              <w:rPr>
                <w:b/>
                <w:bCs/>
                <w:lang w:val="en-US"/>
              </w:rPr>
            </w:pPr>
          </w:p>
        </w:tc>
      </w:tr>
      <w:tr w:rsidR="002A5641" w:rsidRPr="002A74A1" w14:paraId="04817074" w14:textId="77777777" w:rsidTr="00D96D29">
        <w:trPr>
          <w:trHeight w:val="645"/>
        </w:trPr>
        <w:tc>
          <w:tcPr>
            <w:tcW w:w="502" w:type="dxa"/>
            <w:vAlign w:val="center"/>
          </w:tcPr>
          <w:p w14:paraId="24943FB4" w14:textId="77777777" w:rsidR="002A5641" w:rsidRPr="002A74A1" w:rsidRDefault="002A5641" w:rsidP="00BC7BCE">
            <w:pPr>
              <w:jc w:val="center"/>
              <w:rPr>
                <w:lang w:val="en-US"/>
              </w:rPr>
            </w:pPr>
            <w:r w:rsidRPr="002A74A1">
              <w:rPr>
                <w:lang w:val="en-US"/>
              </w:rPr>
              <w:t>2</w:t>
            </w:r>
          </w:p>
        </w:tc>
        <w:tc>
          <w:tcPr>
            <w:tcW w:w="3609" w:type="dxa"/>
            <w:vAlign w:val="center"/>
          </w:tcPr>
          <w:p w14:paraId="665C9DBA" w14:textId="77777777" w:rsidR="002A5641" w:rsidRPr="002A74A1" w:rsidRDefault="002A5641" w:rsidP="00BC7BCE">
            <w:pPr>
              <w:keepNext/>
              <w:jc w:val="center"/>
              <w:outlineLvl w:val="3"/>
              <w:rPr>
                <w:b/>
                <w:bCs/>
              </w:rPr>
            </w:pPr>
          </w:p>
        </w:tc>
        <w:tc>
          <w:tcPr>
            <w:tcW w:w="2774" w:type="dxa"/>
            <w:vAlign w:val="center"/>
          </w:tcPr>
          <w:p w14:paraId="0A1BD166" w14:textId="77777777" w:rsidR="002A5641" w:rsidRPr="002A74A1" w:rsidRDefault="002A5641" w:rsidP="00BC7BCE">
            <w:pPr>
              <w:jc w:val="center"/>
              <w:rPr>
                <w:b/>
                <w:bCs/>
                <w:lang w:val="en-US"/>
              </w:rPr>
            </w:pPr>
          </w:p>
        </w:tc>
        <w:tc>
          <w:tcPr>
            <w:tcW w:w="2774" w:type="dxa"/>
            <w:vAlign w:val="center"/>
          </w:tcPr>
          <w:p w14:paraId="683CEDF3" w14:textId="77777777" w:rsidR="002A5641" w:rsidRPr="002A74A1" w:rsidRDefault="002A5641" w:rsidP="00BC7BCE">
            <w:pPr>
              <w:jc w:val="center"/>
              <w:rPr>
                <w:b/>
                <w:bCs/>
                <w:lang w:val="en-US"/>
              </w:rPr>
            </w:pPr>
          </w:p>
        </w:tc>
      </w:tr>
      <w:tr w:rsidR="002A5641" w:rsidRPr="002A74A1" w14:paraId="573B09AE" w14:textId="77777777" w:rsidTr="00D96D29">
        <w:trPr>
          <w:trHeight w:val="645"/>
        </w:trPr>
        <w:tc>
          <w:tcPr>
            <w:tcW w:w="502" w:type="dxa"/>
            <w:vAlign w:val="center"/>
          </w:tcPr>
          <w:p w14:paraId="74C3B834" w14:textId="77777777" w:rsidR="002A5641" w:rsidRPr="002A74A1" w:rsidRDefault="002A5641" w:rsidP="00BC7BCE">
            <w:pPr>
              <w:jc w:val="center"/>
              <w:rPr>
                <w:lang w:val="en-US"/>
              </w:rPr>
            </w:pPr>
            <w:r w:rsidRPr="002A74A1">
              <w:rPr>
                <w:lang w:val="en-US"/>
              </w:rPr>
              <w:t>3</w:t>
            </w:r>
          </w:p>
        </w:tc>
        <w:tc>
          <w:tcPr>
            <w:tcW w:w="3609" w:type="dxa"/>
            <w:vAlign w:val="center"/>
          </w:tcPr>
          <w:p w14:paraId="137E8739" w14:textId="77777777" w:rsidR="002A5641" w:rsidRPr="002A74A1" w:rsidRDefault="002A5641" w:rsidP="00BC7BCE">
            <w:pPr>
              <w:keepNext/>
              <w:jc w:val="center"/>
              <w:outlineLvl w:val="3"/>
              <w:rPr>
                <w:b/>
                <w:bCs/>
              </w:rPr>
            </w:pPr>
          </w:p>
        </w:tc>
        <w:tc>
          <w:tcPr>
            <w:tcW w:w="2774" w:type="dxa"/>
            <w:vAlign w:val="center"/>
          </w:tcPr>
          <w:p w14:paraId="78165192" w14:textId="77777777" w:rsidR="002A5641" w:rsidRPr="002A74A1" w:rsidRDefault="002A5641" w:rsidP="00BC7BCE">
            <w:pPr>
              <w:jc w:val="center"/>
              <w:rPr>
                <w:b/>
                <w:bCs/>
                <w:lang w:val="en-US"/>
              </w:rPr>
            </w:pPr>
          </w:p>
        </w:tc>
        <w:tc>
          <w:tcPr>
            <w:tcW w:w="2774" w:type="dxa"/>
            <w:vAlign w:val="center"/>
          </w:tcPr>
          <w:p w14:paraId="0B445344" w14:textId="77777777" w:rsidR="002A5641" w:rsidRPr="002A74A1" w:rsidRDefault="002A5641" w:rsidP="00BC7BCE">
            <w:pPr>
              <w:jc w:val="center"/>
              <w:rPr>
                <w:b/>
                <w:bCs/>
                <w:lang w:val="en-US"/>
              </w:rPr>
            </w:pPr>
          </w:p>
        </w:tc>
      </w:tr>
      <w:tr w:rsidR="002A5641" w:rsidRPr="002A74A1" w14:paraId="1A81DC77" w14:textId="77777777" w:rsidTr="00D96D29">
        <w:trPr>
          <w:trHeight w:val="645"/>
        </w:trPr>
        <w:tc>
          <w:tcPr>
            <w:tcW w:w="502" w:type="dxa"/>
            <w:vAlign w:val="center"/>
          </w:tcPr>
          <w:p w14:paraId="0EEF37F9" w14:textId="77777777" w:rsidR="002A5641" w:rsidRPr="002A74A1" w:rsidRDefault="002A5641" w:rsidP="00BC7BCE">
            <w:pPr>
              <w:jc w:val="center"/>
              <w:rPr>
                <w:lang w:val="en-US"/>
              </w:rPr>
            </w:pPr>
            <w:r w:rsidRPr="002A74A1">
              <w:rPr>
                <w:lang w:val="en-US"/>
              </w:rPr>
              <w:t>4</w:t>
            </w:r>
          </w:p>
        </w:tc>
        <w:tc>
          <w:tcPr>
            <w:tcW w:w="3609" w:type="dxa"/>
            <w:vAlign w:val="center"/>
          </w:tcPr>
          <w:p w14:paraId="0A43042E" w14:textId="77777777" w:rsidR="002A5641" w:rsidRPr="002A74A1" w:rsidRDefault="002A5641" w:rsidP="00BC7BCE">
            <w:pPr>
              <w:keepNext/>
              <w:jc w:val="center"/>
              <w:outlineLvl w:val="3"/>
              <w:rPr>
                <w:b/>
                <w:bCs/>
              </w:rPr>
            </w:pPr>
          </w:p>
        </w:tc>
        <w:tc>
          <w:tcPr>
            <w:tcW w:w="2774" w:type="dxa"/>
            <w:vAlign w:val="center"/>
          </w:tcPr>
          <w:p w14:paraId="48041F71" w14:textId="77777777" w:rsidR="002A5641" w:rsidRPr="002A74A1" w:rsidRDefault="002A5641" w:rsidP="00BC7BCE">
            <w:pPr>
              <w:jc w:val="center"/>
              <w:rPr>
                <w:b/>
                <w:bCs/>
                <w:lang w:val="en-US"/>
              </w:rPr>
            </w:pPr>
          </w:p>
        </w:tc>
        <w:tc>
          <w:tcPr>
            <w:tcW w:w="2774" w:type="dxa"/>
            <w:vAlign w:val="center"/>
          </w:tcPr>
          <w:p w14:paraId="61371DDF" w14:textId="77777777" w:rsidR="002A5641" w:rsidRPr="002A74A1" w:rsidRDefault="002A5641" w:rsidP="00BC7BCE">
            <w:pPr>
              <w:jc w:val="center"/>
              <w:rPr>
                <w:b/>
                <w:bCs/>
                <w:lang w:val="en-US"/>
              </w:rPr>
            </w:pPr>
          </w:p>
        </w:tc>
      </w:tr>
      <w:tr w:rsidR="002A5641" w:rsidRPr="002A74A1" w14:paraId="28370EE1" w14:textId="77777777" w:rsidTr="00D96D29">
        <w:trPr>
          <w:trHeight w:val="645"/>
        </w:trPr>
        <w:tc>
          <w:tcPr>
            <w:tcW w:w="502" w:type="dxa"/>
            <w:vAlign w:val="center"/>
          </w:tcPr>
          <w:p w14:paraId="02F37CA7" w14:textId="77777777" w:rsidR="002A5641" w:rsidRPr="002A74A1" w:rsidRDefault="002A5641" w:rsidP="00BC7BCE">
            <w:pPr>
              <w:jc w:val="center"/>
              <w:rPr>
                <w:lang w:val="en-US"/>
              </w:rPr>
            </w:pPr>
            <w:r w:rsidRPr="002A74A1">
              <w:rPr>
                <w:lang w:val="en-US"/>
              </w:rPr>
              <w:t>5</w:t>
            </w:r>
          </w:p>
        </w:tc>
        <w:tc>
          <w:tcPr>
            <w:tcW w:w="3609" w:type="dxa"/>
            <w:vAlign w:val="center"/>
          </w:tcPr>
          <w:p w14:paraId="5201C7B7" w14:textId="77777777" w:rsidR="002A5641" w:rsidRPr="002A74A1" w:rsidRDefault="002A5641" w:rsidP="00BC7BCE">
            <w:pPr>
              <w:keepNext/>
              <w:jc w:val="center"/>
              <w:outlineLvl w:val="3"/>
              <w:rPr>
                <w:b/>
                <w:bCs/>
              </w:rPr>
            </w:pPr>
          </w:p>
        </w:tc>
        <w:tc>
          <w:tcPr>
            <w:tcW w:w="2774" w:type="dxa"/>
            <w:vAlign w:val="center"/>
          </w:tcPr>
          <w:p w14:paraId="2957A867" w14:textId="77777777" w:rsidR="002A5641" w:rsidRPr="002A74A1" w:rsidRDefault="002A5641" w:rsidP="00BC7BCE">
            <w:pPr>
              <w:jc w:val="center"/>
              <w:rPr>
                <w:b/>
                <w:bCs/>
                <w:lang w:val="en-US"/>
              </w:rPr>
            </w:pPr>
          </w:p>
        </w:tc>
        <w:tc>
          <w:tcPr>
            <w:tcW w:w="2774" w:type="dxa"/>
            <w:vAlign w:val="center"/>
          </w:tcPr>
          <w:p w14:paraId="22E437A2" w14:textId="77777777" w:rsidR="002A5641" w:rsidRPr="002A74A1" w:rsidRDefault="002A5641" w:rsidP="00BC7BCE">
            <w:pPr>
              <w:jc w:val="center"/>
              <w:rPr>
                <w:b/>
                <w:bCs/>
                <w:lang w:val="en-US"/>
              </w:rPr>
            </w:pPr>
          </w:p>
        </w:tc>
      </w:tr>
      <w:tr w:rsidR="002A5641" w:rsidRPr="002A74A1" w14:paraId="77B5E2DD" w14:textId="77777777" w:rsidTr="00D96D29">
        <w:trPr>
          <w:trHeight w:val="645"/>
          <w:tblHeader/>
        </w:trPr>
        <w:tc>
          <w:tcPr>
            <w:tcW w:w="502" w:type="dxa"/>
            <w:vAlign w:val="center"/>
          </w:tcPr>
          <w:p w14:paraId="63429D16" w14:textId="77777777" w:rsidR="002A5641" w:rsidRPr="002A74A1" w:rsidRDefault="002A5641" w:rsidP="00BC7BCE">
            <w:pPr>
              <w:jc w:val="center"/>
              <w:rPr>
                <w:lang w:val="en-US"/>
              </w:rPr>
            </w:pPr>
            <w:r w:rsidRPr="002A74A1">
              <w:rPr>
                <w:lang w:val="en-US"/>
              </w:rPr>
              <w:t>6</w:t>
            </w:r>
          </w:p>
        </w:tc>
        <w:tc>
          <w:tcPr>
            <w:tcW w:w="3609" w:type="dxa"/>
            <w:vAlign w:val="center"/>
          </w:tcPr>
          <w:p w14:paraId="0D913C8C" w14:textId="77777777" w:rsidR="002A5641" w:rsidRPr="002A74A1" w:rsidRDefault="002A5641" w:rsidP="00BC7BCE">
            <w:pPr>
              <w:keepNext/>
              <w:jc w:val="center"/>
              <w:outlineLvl w:val="3"/>
              <w:rPr>
                <w:b/>
                <w:bCs/>
              </w:rPr>
            </w:pPr>
          </w:p>
        </w:tc>
        <w:tc>
          <w:tcPr>
            <w:tcW w:w="2774" w:type="dxa"/>
            <w:vAlign w:val="center"/>
          </w:tcPr>
          <w:p w14:paraId="17CC7B63" w14:textId="77777777" w:rsidR="002A5641" w:rsidRPr="002A74A1" w:rsidRDefault="002A5641" w:rsidP="00BC7BCE">
            <w:pPr>
              <w:jc w:val="center"/>
              <w:rPr>
                <w:b/>
                <w:bCs/>
                <w:lang w:val="en-US"/>
              </w:rPr>
            </w:pPr>
          </w:p>
        </w:tc>
        <w:tc>
          <w:tcPr>
            <w:tcW w:w="2774" w:type="dxa"/>
            <w:vAlign w:val="center"/>
          </w:tcPr>
          <w:p w14:paraId="1AA6451B" w14:textId="77777777" w:rsidR="002A5641" w:rsidRPr="002A74A1" w:rsidRDefault="002A5641" w:rsidP="00BC7BCE">
            <w:pPr>
              <w:jc w:val="center"/>
              <w:rPr>
                <w:b/>
                <w:bCs/>
                <w:lang w:val="en-US"/>
              </w:rPr>
            </w:pPr>
          </w:p>
        </w:tc>
      </w:tr>
      <w:tr w:rsidR="002A5641" w:rsidRPr="002A74A1" w14:paraId="79EAD5CA" w14:textId="77777777" w:rsidTr="00D96D29">
        <w:trPr>
          <w:trHeight w:val="645"/>
          <w:tblHeader/>
        </w:trPr>
        <w:tc>
          <w:tcPr>
            <w:tcW w:w="502" w:type="dxa"/>
            <w:vAlign w:val="center"/>
          </w:tcPr>
          <w:p w14:paraId="17CD321F" w14:textId="77777777" w:rsidR="002A5641" w:rsidRPr="002A74A1" w:rsidRDefault="002A5641" w:rsidP="00BC7BCE">
            <w:pPr>
              <w:jc w:val="center"/>
              <w:rPr>
                <w:lang w:val="en-US"/>
              </w:rPr>
            </w:pPr>
            <w:r w:rsidRPr="002A74A1">
              <w:rPr>
                <w:lang w:val="en-US"/>
              </w:rPr>
              <w:t>7</w:t>
            </w:r>
          </w:p>
        </w:tc>
        <w:tc>
          <w:tcPr>
            <w:tcW w:w="3609" w:type="dxa"/>
            <w:vAlign w:val="center"/>
          </w:tcPr>
          <w:p w14:paraId="3608903A" w14:textId="77777777" w:rsidR="002A5641" w:rsidRPr="002A74A1" w:rsidRDefault="002A5641" w:rsidP="00BC7BCE">
            <w:pPr>
              <w:keepNext/>
              <w:jc w:val="center"/>
              <w:outlineLvl w:val="3"/>
              <w:rPr>
                <w:b/>
                <w:bCs/>
              </w:rPr>
            </w:pPr>
          </w:p>
        </w:tc>
        <w:tc>
          <w:tcPr>
            <w:tcW w:w="2774" w:type="dxa"/>
            <w:vAlign w:val="center"/>
          </w:tcPr>
          <w:p w14:paraId="0191C70F" w14:textId="77777777" w:rsidR="002A5641" w:rsidRPr="002A74A1" w:rsidRDefault="002A5641" w:rsidP="00BC7BCE">
            <w:pPr>
              <w:jc w:val="center"/>
              <w:rPr>
                <w:b/>
                <w:bCs/>
                <w:lang w:val="en-US"/>
              </w:rPr>
            </w:pPr>
          </w:p>
        </w:tc>
        <w:tc>
          <w:tcPr>
            <w:tcW w:w="2774" w:type="dxa"/>
            <w:vAlign w:val="center"/>
          </w:tcPr>
          <w:p w14:paraId="508E3096" w14:textId="77777777" w:rsidR="002A5641" w:rsidRPr="002A74A1" w:rsidRDefault="002A5641" w:rsidP="00BC7BCE">
            <w:pPr>
              <w:jc w:val="center"/>
              <w:rPr>
                <w:b/>
                <w:bCs/>
                <w:lang w:val="en-US"/>
              </w:rPr>
            </w:pPr>
          </w:p>
        </w:tc>
      </w:tr>
      <w:tr w:rsidR="002A5641" w:rsidRPr="002A74A1" w14:paraId="05DBC05B" w14:textId="77777777" w:rsidTr="00D96D29">
        <w:trPr>
          <w:trHeight w:val="645"/>
          <w:tblHeader/>
        </w:trPr>
        <w:tc>
          <w:tcPr>
            <w:tcW w:w="502" w:type="dxa"/>
            <w:vAlign w:val="center"/>
          </w:tcPr>
          <w:p w14:paraId="41188FE2" w14:textId="77777777" w:rsidR="002A5641" w:rsidRPr="002A74A1" w:rsidRDefault="002A5641" w:rsidP="00BC7BCE">
            <w:pPr>
              <w:jc w:val="center"/>
              <w:rPr>
                <w:lang w:val="en-US"/>
              </w:rPr>
            </w:pPr>
            <w:r w:rsidRPr="002A74A1">
              <w:rPr>
                <w:lang w:val="en-US"/>
              </w:rPr>
              <w:t>8</w:t>
            </w:r>
          </w:p>
        </w:tc>
        <w:tc>
          <w:tcPr>
            <w:tcW w:w="3609" w:type="dxa"/>
            <w:vAlign w:val="center"/>
          </w:tcPr>
          <w:p w14:paraId="6654A159" w14:textId="77777777" w:rsidR="002A5641" w:rsidRPr="002A74A1" w:rsidRDefault="002A5641" w:rsidP="00BC7BCE">
            <w:pPr>
              <w:keepNext/>
              <w:jc w:val="center"/>
              <w:outlineLvl w:val="3"/>
              <w:rPr>
                <w:b/>
                <w:bCs/>
              </w:rPr>
            </w:pPr>
          </w:p>
        </w:tc>
        <w:tc>
          <w:tcPr>
            <w:tcW w:w="2774" w:type="dxa"/>
            <w:vAlign w:val="center"/>
          </w:tcPr>
          <w:p w14:paraId="57BEC1C6" w14:textId="77777777" w:rsidR="002A5641" w:rsidRPr="002A74A1" w:rsidRDefault="002A5641" w:rsidP="00BC7BCE">
            <w:pPr>
              <w:jc w:val="center"/>
              <w:rPr>
                <w:b/>
                <w:bCs/>
                <w:lang w:val="en-US"/>
              </w:rPr>
            </w:pPr>
          </w:p>
        </w:tc>
        <w:tc>
          <w:tcPr>
            <w:tcW w:w="2774" w:type="dxa"/>
            <w:vAlign w:val="center"/>
          </w:tcPr>
          <w:p w14:paraId="4C1CBF17" w14:textId="77777777" w:rsidR="002A5641" w:rsidRPr="002A74A1" w:rsidRDefault="002A5641" w:rsidP="00BC7BCE">
            <w:pPr>
              <w:jc w:val="center"/>
              <w:rPr>
                <w:b/>
                <w:bCs/>
                <w:lang w:val="en-US"/>
              </w:rPr>
            </w:pPr>
          </w:p>
        </w:tc>
      </w:tr>
      <w:tr w:rsidR="002A5641" w:rsidRPr="002A74A1" w14:paraId="27DE97BE" w14:textId="77777777" w:rsidTr="00D96D29">
        <w:trPr>
          <w:trHeight w:val="645"/>
          <w:tblHeader/>
        </w:trPr>
        <w:tc>
          <w:tcPr>
            <w:tcW w:w="502" w:type="dxa"/>
            <w:vAlign w:val="center"/>
          </w:tcPr>
          <w:p w14:paraId="5A6F2538" w14:textId="77777777" w:rsidR="002A5641" w:rsidRPr="002A74A1" w:rsidRDefault="002A5641" w:rsidP="00BC7BCE">
            <w:pPr>
              <w:jc w:val="center"/>
              <w:rPr>
                <w:lang w:val="en-US"/>
              </w:rPr>
            </w:pPr>
            <w:r w:rsidRPr="002A74A1">
              <w:rPr>
                <w:lang w:val="en-US"/>
              </w:rPr>
              <w:t>9</w:t>
            </w:r>
          </w:p>
        </w:tc>
        <w:tc>
          <w:tcPr>
            <w:tcW w:w="3609" w:type="dxa"/>
            <w:vAlign w:val="center"/>
          </w:tcPr>
          <w:p w14:paraId="74F3BE17" w14:textId="77777777" w:rsidR="002A5641" w:rsidRPr="002A74A1" w:rsidRDefault="002A5641" w:rsidP="00BC7BCE">
            <w:pPr>
              <w:keepNext/>
              <w:jc w:val="center"/>
              <w:outlineLvl w:val="3"/>
              <w:rPr>
                <w:b/>
                <w:bCs/>
              </w:rPr>
            </w:pPr>
          </w:p>
        </w:tc>
        <w:tc>
          <w:tcPr>
            <w:tcW w:w="2774" w:type="dxa"/>
            <w:vAlign w:val="center"/>
          </w:tcPr>
          <w:p w14:paraId="45D07603" w14:textId="77777777" w:rsidR="002A5641" w:rsidRPr="002A74A1" w:rsidRDefault="002A5641" w:rsidP="00BC7BCE">
            <w:pPr>
              <w:jc w:val="center"/>
              <w:rPr>
                <w:b/>
                <w:bCs/>
                <w:lang w:val="en-US"/>
              </w:rPr>
            </w:pPr>
          </w:p>
        </w:tc>
        <w:tc>
          <w:tcPr>
            <w:tcW w:w="2774" w:type="dxa"/>
            <w:vAlign w:val="center"/>
          </w:tcPr>
          <w:p w14:paraId="694C1C17" w14:textId="77777777" w:rsidR="002A5641" w:rsidRPr="002A74A1" w:rsidRDefault="002A5641" w:rsidP="00BC7BCE">
            <w:pPr>
              <w:jc w:val="center"/>
              <w:rPr>
                <w:b/>
                <w:bCs/>
                <w:lang w:val="en-US"/>
              </w:rPr>
            </w:pPr>
          </w:p>
        </w:tc>
      </w:tr>
      <w:tr w:rsidR="002A5641" w:rsidRPr="002A74A1" w14:paraId="1ABDFAE8" w14:textId="77777777" w:rsidTr="00D96D29">
        <w:trPr>
          <w:trHeight w:val="645"/>
          <w:tblHeader/>
        </w:trPr>
        <w:tc>
          <w:tcPr>
            <w:tcW w:w="502" w:type="dxa"/>
            <w:vAlign w:val="center"/>
          </w:tcPr>
          <w:p w14:paraId="21701164" w14:textId="77777777" w:rsidR="002A5641" w:rsidRPr="002A74A1" w:rsidRDefault="002A5641" w:rsidP="00BC7BCE">
            <w:pPr>
              <w:jc w:val="center"/>
              <w:rPr>
                <w:lang w:val="en-US"/>
              </w:rPr>
            </w:pPr>
            <w:r w:rsidRPr="002A74A1">
              <w:rPr>
                <w:lang w:val="en-US"/>
              </w:rPr>
              <w:t>10</w:t>
            </w:r>
          </w:p>
        </w:tc>
        <w:tc>
          <w:tcPr>
            <w:tcW w:w="3609" w:type="dxa"/>
            <w:vAlign w:val="center"/>
          </w:tcPr>
          <w:p w14:paraId="6357FA19" w14:textId="77777777" w:rsidR="002A5641" w:rsidRPr="002A74A1" w:rsidRDefault="002A5641" w:rsidP="00BC7BCE">
            <w:pPr>
              <w:keepNext/>
              <w:jc w:val="center"/>
              <w:outlineLvl w:val="3"/>
              <w:rPr>
                <w:b/>
                <w:bCs/>
              </w:rPr>
            </w:pPr>
          </w:p>
        </w:tc>
        <w:tc>
          <w:tcPr>
            <w:tcW w:w="2774" w:type="dxa"/>
            <w:vAlign w:val="center"/>
          </w:tcPr>
          <w:p w14:paraId="412289F1" w14:textId="77777777" w:rsidR="002A5641" w:rsidRPr="002A74A1" w:rsidRDefault="002A5641" w:rsidP="00BC7BCE">
            <w:pPr>
              <w:jc w:val="center"/>
              <w:rPr>
                <w:b/>
                <w:bCs/>
                <w:lang w:val="en-US"/>
              </w:rPr>
            </w:pPr>
          </w:p>
        </w:tc>
        <w:tc>
          <w:tcPr>
            <w:tcW w:w="2774" w:type="dxa"/>
            <w:vAlign w:val="center"/>
          </w:tcPr>
          <w:p w14:paraId="6512BBDD" w14:textId="77777777" w:rsidR="002A5641" w:rsidRPr="002A74A1" w:rsidRDefault="002A5641" w:rsidP="00BC7BCE">
            <w:pPr>
              <w:jc w:val="center"/>
              <w:rPr>
                <w:b/>
                <w:bCs/>
                <w:lang w:val="en-US"/>
              </w:rPr>
            </w:pPr>
          </w:p>
        </w:tc>
      </w:tr>
      <w:tr w:rsidR="002A5641" w:rsidRPr="002A74A1" w14:paraId="761B6CED" w14:textId="77777777" w:rsidTr="00D96D29">
        <w:trPr>
          <w:trHeight w:val="645"/>
          <w:tblHeader/>
        </w:trPr>
        <w:tc>
          <w:tcPr>
            <w:tcW w:w="502" w:type="dxa"/>
            <w:vAlign w:val="center"/>
          </w:tcPr>
          <w:p w14:paraId="054F6629" w14:textId="77777777" w:rsidR="002A5641" w:rsidRPr="002A74A1" w:rsidRDefault="002A5641" w:rsidP="00BC7BCE">
            <w:pPr>
              <w:jc w:val="center"/>
              <w:rPr>
                <w:lang w:val="en-US"/>
              </w:rPr>
            </w:pPr>
            <w:r w:rsidRPr="002A74A1">
              <w:rPr>
                <w:lang w:val="en-US"/>
              </w:rPr>
              <w:t>11</w:t>
            </w:r>
          </w:p>
        </w:tc>
        <w:tc>
          <w:tcPr>
            <w:tcW w:w="3609" w:type="dxa"/>
            <w:vAlign w:val="center"/>
          </w:tcPr>
          <w:p w14:paraId="520ED822" w14:textId="77777777" w:rsidR="002A5641" w:rsidRPr="002A74A1" w:rsidRDefault="002A5641" w:rsidP="00BC7BCE">
            <w:pPr>
              <w:keepNext/>
              <w:jc w:val="center"/>
              <w:outlineLvl w:val="3"/>
              <w:rPr>
                <w:b/>
                <w:bCs/>
              </w:rPr>
            </w:pPr>
          </w:p>
        </w:tc>
        <w:tc>
          <w:tcPr>
            <w:tcW w:w="2774" w:type="dxa"/>
            <w:vAlign w:val="center"/>
          </w:tcPr>
          <w:p w14:paraId="1E8674C2" w14:textId="77777777" w:rsidR="002A5641" w:rsidRPr="002A74A1" w:rsidRDefault="002A5641" w:rsidP="00BC7BCE">
            <w:pPr>
              <w:jc w:val="center"/>
              <w:rPr>
                <w:b/>
                <w:bCs/>
                <w:lang w:val="en-US"/>
              </w:rPr>
            </w:pPr>
          </w:p>
        </w:tc>
        <w:tc>
          <w:tcPr>
            <w:tcW w:w="2774" w:type="dxa"/>
            <w:vAlign w:val="center"/>
          </w:tcPr>
          <w:p w14:paraId="2739F93D" w14:textId="77777777" w:rsidR="002A5641" w:rsidRPr="002A74A1" w:rsidRDefault="002A5641" w:rsidP="00BC7BCE">
            <w:pPr>
              <w:jc w:val="center"/>
              <w:rPr>
                <w:b/>
                <w:bCs/>
                <w:lang w:val="en-US"/>
              </w:rPr>
            </w:pPr>
          </w:p>
        </w:tc>
      </w:tr>
      <w:tr w:rsidR="002A5641" w:rsidRPr="002A74A1" w14:paraId="222A90CA" w14:textId="77777777" w:rsidTr="00D96D29">
        <w:trPr>
          <w:trHeight w:val="645"/>
          <w:tblHeader/>
        </w:trPr>
        <w:tc>
          <w:tcPr>
            <w:tcW w:w="502" w:type="dxa"/>
            <w:vAlign w:val="center"/>
          </w:tcPr>
          <w:p w14:paraId="152EC326" w14:textId="77777777" w:rsidR="002A5641" w:rsidRPr="002A74A1" w:rsidRDefault="002A5641" w:rsidP="00BC7BCE">
            <w:pPr>
              <w:jc w:val="center"/>
              <w:rPr>
                <w:lang w:val="en-US"/>
              </w:rPr>
            </w:pPr>
            <w:r w:rsidRPr="002A74A1">
              <w:rPr>
                <w:lang w:val="en-US"/>
              </w:rPr>
              <w:t>12</w:t>
            </w:r>
          </w:p>
        </w:tc>
        <w:tc>
          <w:tcPr>
            <w:tcW w:w="3609" w:type="dxa"/>
            <w:vAlign w:val="center"/>
          </w:tcPr>
          <w:p w14:paraId="3E0156CE" w14:textId="77777777" w:rsidR="002A5641" w:rsidRPr="002A74A1" w:rsidRDefault="002A5641" w:rsidP="00BC7BCE">
            <w:pPr>
              <w:keepNext/>
              <w:jc w:val="center"/>
              <w:outlineLvl w:val="3"/>
              <w:rPr>
                <w:b/>
                <w:bCs/>
              </w:rPr>
            </w:pPr>
          </w:p>
        </w:tc>
        <w:tc>
          <w:tcPr>
            <w:tcW w:w="2774" w:type="dxa"/>
            <w:vAlign w:val="center"/>
          </w:tcPr>
          <w:p w14:paraId="546BFA0C" w14:textId="77777777" w:rsidR="002A5641" w:rsidRPr="002A74A1" w:rsidRDefault="002A5641" w:rsidP="00BC7BCE">
            <w:pPr>
              <w:jc w:val="center"/>
              <w:rPr>
                <w:b/>
                <w:bCs/>
                <w:lang w:val="en-US"/>
              </w:rPr>
            </w:pPr>
          </w:p>
        </w:tc>
        <w:tc>
          <w:tcPr>
            <w:tcW w:w="2774" w:type="dxa"/>
            <w:vAlign w:val="center"/>
          </w:tcPr>
          <w:p w14:paraId="4D6476B3" w14:textId="77777777" w:rsidR="002A5641" w:rsidRPr="002A74A1" w:rsidRDefault="002A5641" w:rsidP="00BC7BCE">
            <w:pPr>
              <w:jc w:val="center"/>
              <w:rPr>
                <w:b/>
                <w:bCs/>
                <w:lang w:val="en-US"/>
              </w:rPr>
            </w:pPr>
          </w:p>
        </w:tc>
      </w:tr>
      <w:tr w:rsidR="002A5641" w:rsidRPr="002A74A1" w14:paraId="552C3223" w14:textId="77777777" w:rsidTr="00D96D29">
        <w:trPr>
          <w:trHeight w:val="645"/>
          <w:tblHeader/>
        </w:trPr>
        <w:tc>
          <w:tcPr>
            <w:tcW w:w="502" w:type="dxa"/>
            <w:vAlign w:val="center"/>
          </w:tcPr>
          <w:p w14:paraId="56014E1A" w14:textId="77777777" w:rsidR="002A5641" w:rsidRPr="002A74A1" w:rsidRDefault="002A5641" w:rsidP="00BC7BCE">
            <w:pPr>
              <w:jc w:val="center"/>
              <w:rPr>
                <w:lang w:val="en-US"/>
              </w:rPr>
            </w:pPr>
            <w:r w:rsidRPr="002A74A1">
              <w:rPr>
                <w:lang w:val="en-US"/>
              </w:rPr>
              <w:t>13</w:t>
            </w:r>
          </w:p>
        </w:tc>
        <w:tc>
          <w:tcPr>
            <w:tcW w:w="3609" w:type="dxa"/>
            <w:vAlign w:val="center"/>
          </w:tcPr>
          <w:p w14:paraId="0B1E288B" w14:textId="77777777" w:rsidR="002A5641" w:rsidRPr="002A74A1" w:rsidRDefault="002A5641" w:rsidP="00BC7BCE">
            <w:pPr>
              <w:keepNext/>
              <w:jc w:val="center"/>
              <w:outlineLvl w:val="3"/>
              <w:rPr>
                <w:b/>
                <w:bCs/>
              </w:rPr>
            </w:pPr>
          </w:p>
        </w:tc>
        <w:tc>
          <w:tcPr>
            <w:tcW w:w="2774" w:type="dxa"/>
            <w:vAlign w:val="center"/>
          </w:tcPr>
          <w:p w14:paraId="1F0621F5" w14:textId="77777777" w:rsidR="002A5641" w:rsidRPr="002A74A1" w:rsidRDefault="002A5641" w:rsidP="00BC7BCE">
            <w:pPr>
              <w:jc w:val="center"/>
              <w:rPr>
                <w:b/>
                <w:bCs/>
                <w:lang w:val="en-US"/>
              </w:rPr>
            </w:pPr>
          </w:p>
        </w:tc>
        <w:tc>
          <w:tcPr>
            <w:tcW w:w="2774" w:type="dxa"/>
            <w:vAlign w:val="center"/>
          </w:tcPr>
          <w:p w14:paraId="49517617" w14:textId="77777777" w:rsidR="002A5641" w:rsidRPr="002A74A1" w:rsidRDefault="002A5641" w:rsidP="00BC7BCE">
            <w:pPr>
              <w:jc w:val="center"/>
              <w:rPr>
                <w:b/>
                <w:bCs/>
                <w:lang w:val="en-US"/>
              </w:rPr>
            </w:pPr>
          </w:p>
        </w:tc>
      </w:tr>
    </w:tbl>
    <w:p w14:paraId="1B8C4421" w14:textId="77777777" w:rsidR="002A5641" w:rsidRPr="002A74A1" w:rsidRDefault="002A5641" w:rsidP="00BC7BCE">
      <w:pPr>
        <w:rPr>
          <w:sz w:val="8"/>
          <w:szCs w:val="8"/>
          <w:lang w:val="en-US"/>
        </w:rPr>
      </w:pPr>
    </w:p>
    <w:p w14:paraId="6F1E708A" w14:textId="77777777" w:rsidR="002A5641" w:rsidRPr="002A74A1" w:rsidRDefault="002A5641" w:rsidP="00D548CF">
      <w:pPr>
        <w:rPr>
          <w:sz w:val="16"/>
          <w:szCs w:val="16"/>
          <w:lang w:val="en-US"/>
        </w:rPr>
      </w:pPr>
      <w:r w:rsidRPr="002A74A1">
        <w:rPr>
          <w:sz w:val="16"/>
          <w:szCs w:val="16"/>
          <w:lang w:val="en-US"/>
        </w:rPr>
        <w:t xml:space="preserve">The tendering enterprise hereby absolves the Department of Public Works </w:t>
      </w:r>
      <w:r w:rsidR="00E9467C" w:rsidRPr="002A74A1">
        <w:rPr>
          <w:sz w:val="16"/>
          <w:szCs w:val="16"/>
          <w:lang w:val="en-US"/>
        </w:rPr>
        <w:t xml:space="preserve">&amp; Infrastructure </w:t>
      </w:r>
      <w:r w:rsidRPr="002A74A1">
        <w:rPr>
          <w:sz w:val="16"/>
          <w:szCs w:val="16"/>
          <w:lang w:val="en-US"/>
        </w:rPr>
        <w:t>from any liability whatsoever that may arise as a result of this document being signed.</w:t>
      </w:r>
    </w:p>
    <w:p w14:paraId="7DD05411" w14:textId="77777777" w:rsidR="002A5641" w:rsidRPr="002A74A1" w:rsidRDefault="002A5641" w:rsidP="00D548CF">
      <w:pPr>
        <w:rPr>
          <w:sz w:val="18"/>
          <w:szCs w:val="18"/>
          <w:lang w:val="en-US"/>
        </w:rPr>
      </w:pPr>
    </w:p>
    <w:tbl>
      <w:tblPr>
        <w:tblW w:w="9659" w:type="dxa"/>
        <w:tblInd w:w="-34" w:type="dxa"/>
        <w:tblCellMar>
          <w:top w:w="85" w:type="dxa"/>
          <w:bottom w:w="85" w:type="dxa"/>
        </w:tblCellMar>
        <w:tblLook w:val="0000" w:firstRow="0" w:lastRow="0" w:firstColumn="0" w:lastColumn="0" w:noHBand="0" w:noVBand="0"/>
      </w:tblPr>
      <w:tblGrid>
        <w:gridCol w:w="9659"/>
      </w:tblGrid>
      <w:tr w:rsidR="002A5641" w:rsidRPr="002A74A1" w14:paraId="00953132" w14:textId="77777777" w:rsidTr="00D96D29">
        <w:trPr>
          <w:trHeight w:val="216"/>
        </w:trPr>
        <w:tc>
          <w:tcPr>
            <w:tcW w:w="9659" w:type="dxa"/>
            <w:tcBorders>
              <w:top w:val="single" w:sz="4" w:space="0" w:color="000000"/>
              <w:left w:val="single" w:sz="4" w:space="0" w:color="000000"/>
              <w:right w:val="single" w:sz="4" w:space="0" w:color="000000"/>
            </w:tcBorders>
            <w:vAlign w:val="center"/>
          </w:tcPr>
          <w:p w14:paraId="3C360CC8" w14:textId="77777777" w:rsidR="002A5641" w:rsidRPr="002A74A1" w:rsidRDefault="002A5641" w:rsidP="00D548CF">
            <w:pPr>
              <w:rPr>
                <w:b/>
                <w:sz w:val="16"/>
                <w:szCs w:val="16"/>
              </w:rPr>
            </w:pPr>
            <w:r w:rsidRPr="002A74A1">
              <w:rPr>
                <w:b/>
                <w:i/>
                <w:iCs/>
                <w:sz w:val="16"/>
                <w:szCs w:val="16"/>
              </w:rPr>
              <w:t>Note:</w:t>
            </w:r>
          </w:p>
        </w:tc>
      </w:tr>
      <w:tr w:rsidR="002A5641" w:rsidRPr="002A74A1" w14:paraId="41F2CA44" w14:textId="77777777" w:rsidTr="00D96D29">
        <w:trPr>
          <w:trHeight w:val="1447"/>
        </w:trPr>
        <w:tc>
          <w:tcPr>
            <w:tcW w:w="9659" w:type="dxa"/>
            <w:tcBorders>
              <w:left w:val="single" w:sz="4" w:space="0" w:color="000000"/>
              <w:bottom w:val="single" w:sz="4" w:space="0" w:color="000000"/>
              <w:right w:val="single" w:sz="4" w:space="0" w:color="000000"/>
            </w:tcBorders>
            <w:vAlign w:val="center"/>
          </w:tcPr>
          <w:p w14:paraId="768D0B26" w14:textId="77777777" w:rsidR="002A5641" w:rsidRPr="002A74A1" w:rsidRDefault="002A5641" w:rsidP="00D548CF">
            <w:pPr>
              <w:rPr>
                <w:i/>
                <w:iCs/>
                <w:sz w:val="16"/>
                <w:szCs w:val="24"/>
                <w:lang w:val="en-US"/>
              </w:rPr>
            </w:pPr>
            <w:r w:rsidRPr="002A74A1">
              <w:rPr>
                <w:i/>
                <w:iCs/>
                <w:sz w:val="16"/>
                <w:szCs w:val="24"/>
              </w:rPr>
              <w:t>1.</w:t>
            </w:r>
            <w:r w:rsidRPr="002A74A1">
              <w:rPr>
                <w:i/>
                <w:iCs/>
                <w:sz w:val="16"/>
                <w:szCs w:val="24"/>
              </w:rPr>
              <w:tab/>
              <w:t>* Delete which is not applicable.</w:t>
            </w:r>
          </w:p>
          <w:p w14:paraId="1BF1B5A8" w14:textId="77777777" w:rsidR="002A5641" w:rsidRPr="002A74A1" w:rsidRDefault="002A5641" w:rsidP="00D548CF">
            <w:pPr>
              <w:rPr>
                <w:i/>
                <w:iCs/>
                <w:sz w:val="16"/>
                <w:szCs w:val="24"/>
                <w:lang w:val="en-US"/>
              </w:rPr>
            </w:pPr>
            <w:r w:rsidRPr="002A74A1">
              <w:rPr>
                <w:i/>
                <w:iCs/>
                <w:sz w:val="16"/>
                <w:szCs w:val="24"/>
              </w:rPr>
              <w:t>2.</w:t>
            </w:r>
            <w:r w:rsidRPr="002A74A1">
              <w:rPr>
                <w:i/>
                <w:iCs/>
                <w:sz w:val="16"/>
                <w:szCs w:val="24"/>
              </w:rPr>
              <w:tab/>
            </w:r>
            <w:r w:rsidRPr="002A74A1">
              <w:rPr>
                <w:b/>
                <w:bCs/>
                <w:i/>
                <w:iCs/>
                <w:sz w:val="16"/>
                <w:szCs w:val="24"/>
                <w:lang w:val="en-US"/>
              </w:rPr>
              <w:t>NB:</w:t>
            </w:r>
            <w:r w:rsidRPr="002A74A1">
              <w:rPr>
                <w:i/>
                <w:iCs/>
                <w:sz w:val="16"/>
                <w:szCs w:val="24"/>
                <w:lang w:val="en-US"/>
              </w:rPr>
              <w:t xml:space="preserve"> This resolution must be signed by </w:t>
            </w:r>
            <w:r w:rsidRPr="002A74A1">
              <w:rPr>
                <w:i/>
                <w:iCs/>
                <w:sz w:val="16"/>
                <w:szCs w:val="24"/>
                <w:u w:val="single"/>
                <w:lang w:val="en-US"/>
              </w:rPr>
              <w:t>all</w:t>
            </w:r>
            <w:r w:rsidRPr="002A74A1">
              <w:rPr>
                <w:i/>
                <w:iCs/>
                <w:sz w:val="16"/>
                <w:szCs w:val="24"/>
                <w:lang w:val="en-US"/>
              </w:rPr>
              <w:t xml:space="preserve"> the Duly</w:t>
            </w:r>
            <w:r w:rsidRPr="002A74A1">
              <w:rPr>
                <w:i/>
                <w:iCs/>
                <w:sz w:val="16"/>
                <w:szCs w:val="24"/>
              </w:rPr>
              <w:t xml:space="preserve"> Authorised</w:t>
            </w:r>
            <w:r w:rsidRPr="002A74A1">
              <w:rPr>
                <w:i/>
                <w:iCs/>
                <w:sz w:val="16"/>
                <w:szCs w:val="24"/>
                <w:lang w:val="en-US"/>
              </w:rPr>
              <w:t xml:space="preserve"> Representatives of the Legal Entities to the consortium/joint venture submitting this tender, as named in item 2 of Resolution PA-15.2.</w:t>
            </w:r>
          </w:p>
          <w:p w14:paraId="22D2AEFF" w14:textId="77777777" w:rsidR="002A5641" w:rsidRPr="002A74A1" w:rsidRDefault="002A5641" w:rsidP="00D548CF">
            <w:pPr>
              <w:rPr>
                <w:i/>
                <w:iCs/>
                <w:sz w:val="16"/>
                <w:szCs w:val="24"/>
                <w:lang w:val="en-US"/>
              </w:rPr>
            </w:pPr>
            <w:r w:rsidRPr="002A74A1">
              <w:rPr>
                <w:i/>
                <w:iCs/>
                <w:sz w:val="16"/>
                <w:szCs w:val="24"/>
              </w:rPr>
              <w:t>3.</w:t>
            </w:r>
            <w:r w:rsidRPr="002A74A1">
              <w:rPr>
                <w:i/>
                <w:iCs/>
                <w:sz w:val="16"/>
                <w:szCs w:val="24"/>
              </w:rPr>
              <w:tab/>
              <w:t xml:space="preserve">Should the number of </w:t>
            </w:r>
            <w:r w:rsidRPr="002A74A1">
              <w:rPr>
                <w:i/>
                <w:iCs/>
                <w:sz w:val="16"/>
                <w:szCs w:val="24"/>
                <w:lang w:val="en-US"/>
              </w:rPr>
              <w:t>the Duly</w:t>
            </w:r>
            <w:r w:rsidRPr="002A74A1">
              <w:rPr>
                <w:i/>
                <w:iCs/>
                <w:sz w:val="16"/>
                <w:szCs w:val="24"/>
              </w:rPr>
              <w:t xml:space="preserve"> Authorised</w:t>
            </w:r>
            <w:r w:rsidRPr="002A74A1">
              <w:rPr>
                <w:i/>
                <w:iCs/>
                <w:sz w:val="16"/>
                <w:szCs w:val="24"/>
                <w:lang w:val="en-US"/>
              </w:rPr>
              <w:t xml:space="preserve"> Representatives of the Legal Entities joining forces in this tender exceed the space available above, additional names, capacity and signatures must be supplied on a separate page.</w:t>
            </w:r>
          </w:p>
          <w:p w14:paraId="079032A0" w14:textId="77777777" w:rsidR="002A5641" w:rsidRPr="002A74A1" w:rsidRDefault="002A5641" w:rsidP="00D548CF">
            <w:pPr>
              <w:rPr>
                <w:sz w:val="16"/>
                <w:szCs w:val="16"/>
              </w:rPr>
            </w:pPr>
            <w:r w:rsidRPr="002A74A1">
              <w:rPr>
                <w:i/>
                <w:iCs/>
                <w:sz w:val="16"/>
                <w:szCs w:val="24"/>
                <w:lang w:val="en-US"/>
              </w:rPr>
              <w:t>4.</w:t>
            </w:r>
            <w:r w:rsidRPr="002A74A1">
              <w:rPr>
                <w:i/>
                <w:iCs/>
                <w:sz w:val="16"/>
                <w:szCs w:val="24"/>
              </w:rPr>
              <w:tab/>
              <w:t>Resolution</w:t>
            </w:r>
            <w:r w:rsidRPr="002A74A1">
              <w:rPr>
                <w:i/>
                <w:iCs/>
                <w:sz w:val="16"/>
                <w:szCs w:val="24"/>
                <w:lang w:val="en-US"/>
              </w:rPr>
              <w:t xml:space="preserve"> PA-15.2,</w:t>
            </w:r>
            <w:r w:rsidRPr="002A74A1">
              <w:rPr>
                <w:i/>
                <w:iCs/>
                <w:sz w:val="16"/>
                <w:szCs w:val="24"/>
              </w:rPr>
              <w:t xml:space="preserve"> duly completed and signed, from the separate Enterprises who participate in this consortium/joint venture, must be attached to this Special Resolution (</w:t>
            </w:r>
            <w:r w:rsidRPr="002A74A1">
              <w:rPr>
                <w:i/>
                <w:iCs/>
                <w:sz w:val="16"/>
                <w:szCs w:val="24"/>
                <w:lang w:val="en-US"/>
              </w:rPr>
              <w:t>PA-15.3).</w:t>
            </w:r>
          </w:p>
        </w:tc>
      </w:tr>
    </w:tbl>
    <w:p w14:paraId="1A4657A4" w14:textId="77777777" w:rsidR="002A5641" w:rsidRPr="002A74A1" w:rsidRDefault="002A5641" w:rsidP="00D548CF">
      <w:pPr>
        <w:rPr>
          <w:sz w:val="16"/>
          <w:szCs w:val="16"/>
        </w:rPr>
      </w:pPr>
    </w:p>
    <w:p w14:paraId="179CE641" w14:textId="77777777" w:rsidR="00D96D29" w:rsidRPr="002A74A1" w:rsidRDefault="00D96D29" w:rsidP="00D548CF">
      <w:pPr>
        <w:rPr>
          <w:snapToGrid w:val="0"/>
          <w:sz w:val="16"/>
          <w:szCs w:val="16"/>
        </w:rPr>
      </w:pPr>
    </w:p>
    <w:p w14:paraId="7939FD83" w14:textId="77777777" w:rsidR="00D96D29" w:rsidRPr="002A74A1" w:rsidRDefault="00D96D29" w:rsidP="008708BC">
      <w:pPr>
        <w:rPr>
          <w:snapToGrid w:val="0"/>
          <w:sz w:val="16"/>
          <w:szCs w:val="16"/>
        </w:rPr>
      </w:pPr>
    </w:p>
    <w:p w14:paraId="40BF89BE" w14:textId="77777777" w:rsidR="00D96D29" w:rsidRPr="002A74A1" w:rsidRDefault="00D96D29" w:rsidP="008708BC">
      <w:pPr>
        <w:rPr>
          <w:snapToGrid w:val="0"/>
          <w:sz w:val="16"/>
          <w:szCs w:val="16"/>
        </w:rPr>
      </w:pPr>
    </w:p>
    <w:p w14:paraId="0F14214F" w14:textId="77777777" w:rsidR="00C12D09" w:rsidRDefault="00D52CD5" w:rsidP="008708BC">
      <w:pPr>
        <w:rPr>
          <w:sz w:val="16"/>
          <w:szCs w:val="16"/>
        </w:rPr>
      </w:pPr>
      <w:r w:rsidRPr="002A74A1">
        <w:rPr>
          <w:sz w:val="16"/>
          <w:szCs w:val="16"/>
        </w:rPr>
        <w:tab/>
      </w:r>
    </w:p>
    <w:p w14:paraId="124E7AAA" w14:textId="77777777" w:rsidR="00C12D09" w:rsidRDefault="00C12D09">
      <w:pPr>
        <w:rPr>
          <w:sz w:val="16"/>
          <w:szCs w:val="16"/>
        </w:rPr>
      </w:pPr>
    </w:p>
    <w:p w14:paraId="67C4909D" w14:textId="77777777" w:rsidR="00467E56" w:rsidRDefault="00467E56">
      <w:pPr>
        <w:rPr>
          <w:b/>
          <w:kern w:val="20"/>
          <w:position w:val="18"/>
          <w:sz w:val="24"/>
        </w:rPr>
      </w:pPr>
      <w:r>
        <w:rPr>
          <w:b/>
        </w:rPr>
        <w:lastRenderedPageBreak/>
        <w:br w:type="page"/>
      </w:r>
    </w:p>
    <w:p w14:paraId="7AECD476" w14:textId="77777777" w:rsidR="001A6680" w:rsidRDefault="001A6680" w:rsidP="00A81E44">
      <w:pPr>
        <w:pStyle w:val="Heading1"/>
        <w:rPr>
          <w:b/>
        </w:rPr>
      </w:pPr>
    </w:p>
    <w:p w14:paraId="6A9FB59D" w14:textId="77777777" w:rsidR="001A6680" w:rsidRDefault="001A6680" w:rsidP="00A81E44">
      <w:pPr>
        <w:pStyle w:val="Heading1"/>
        <w:rPr>
          <w:b/>
        </w:rPr>
      </w:pPr>
    </w:p>
    <w:p w14:paraId="0C0746E4" w14:textId="77777777" w:rsidR="00C12D09" w:rsidRPr="00A81E44" w:rsidRDefault="00C12D09" w:rsidP="00A81E44">
      <w:pPr>
        <w:pStyle w:val="Heading1"/>
        <w:rPr>
          <w:b/>
        </w:rPr>
      </w:pPr>
      <w:bookmarkStart w:id="129" w:name="_Toc142075114"/>
      <w:r w:rsidRPr="00A81E44">
        <w:rPr>
          <w:b/>
        </w:rPr>
        <w:t xml:space="preserve">DPW-16.  TENDER </w:t>
      </w:r>
      <w:r w:rsidR="00173E1E">
        <w:rPr>
          <w:b/>
        </w:rPr>
        <w:t xml:space="preserve">BRIEFING </w:t>
      </w:r>
      <w:r w:rsidRPr="00A81E44">
        <w:rPr>
          <w:b/>
        </w:rPr>
        <w:t>MEETING CERTIFICATE</w:t>
      </w:r>
      <w:bookmarkEnd w:id="129"/>
    </w:p>
    <w:p w14:paraId="0E37602A" w14:textId="77777777" w:rsidR="00C12D09" w:rsidRPr="00976E5D" w:rsidRDefault="00C12D09" w:rsidP="00C12D09">
      <w:pPr>
        <w:jc w:val="center"/>
        <w:rPr>
          <w:bCs/>
          <w:sz w:val="18"/>
          <w:szCs w:val="18"/>
          <w:lang w:val="en-ZA"/>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489"/>
        <w:gridCol w:w="1694"/>
        <w:gridCol w:w="3017"/>
      </w:tblGrid>
      <w:tr w:rsidR="00C12D09" w:rsidRPr="00976E5D" w14:paraId="4727AF02" w14:textId="77777777" w:rsidTr="001A6680">
        <w:trPr>
          <w:trHeight w:val="899"/>
        </w:trPr>
        <w:tc>
          <w:tcPr>
            <w:tcW w:w="2425" w:type="dxa"/>
            <w:vAlign w:val="center"/>
          </w:tcPr>
          <w:p w14:paraId="7D70DBBC" w14:textId="77777777" w:rsidR="00C12D09" w:rsidRPr="00976E5D" w:rsidRDefault="00C12D09" w:rsidP="001928D0">
            <w:pPr>
              <w:rPr>
                <w:b/>
                <w:snapToGrid w:val="0"/>
              </w:rPr>
            </w:pPr>
            <w:r w:rsidRPr="00976E5D">
              <w:rPr>
                <w:b/>
                <w:snapToGrid w:val="0"/>
              </w:rPr>
              <w:t>Project title:</w:t>
            </w:r>
          </w:p>
        </w:tc>
        <w:tc>
          <w:tcPr>
            <w:tcW w:w="7200" w:type="dxa"/>
            <w:gridSpan w:val="3"/>
            <w:vAlign w:val="center"/>
          </w:tcPr>
          <w:p w14:paraId="6DAAA924" w14:textId="67639894" w:rsidR="00C12D09" w:rsidRPr="0095261C" w:rsidRDefault="00000000" w:rsidP="0095261C">
            <w:pPr>
              <w:pStyle w:val="CommentText"/>
              <w:jc w:val="both"/>
              <w:rPr>
                <w:b/>
                <w:sz w:val="24"/>
                <w:szCs w:val="24"/>
              </w:rPr>
            </w:pPr>
            <w:sdt>
              <w:sdtPr>
                <w:rPr>
                  <w:b/>
                  <w:snapToGrid w:val="0"/>
                </w:rPr>
                <w:alias w:val="Bid / Quotation Description"/>
                <w:tag w:val=""/>
                <w:id w:val="806740410"/>
                <w:lock w:val="sdtContentLocked"/>
                <w:placeholder>
                  <w:docPart w:val="C1054CD16355498BA521C8FA959A986D"/>
                </w:placeholder>
                <w:dataBinding w:prefixMappings="xmlns:ns0='http://schemas.microsoft.com/office/2006/coverPageProps' " w:xpath="/ns0:CoverPageProperties[1]/ns0:Abstract[1]" w:storeItemID="{55AF091B-3C7A-41E3-B477-F2FDAA23CFDA}"/>
                <w:text/>
              </w:sdtPr>
              <w:sdtContent>
                <w:r w:rsidR="00BB0ADC">
                  <w:rPr>
                    <w:b/>
                    <w:snapToGrid w:val="0"/>
                  </w:rPr>
                  <w:t>REQUEST FOR PROPOSAL (RFP) ON LONG-TERM LEASING AND DEVELOPMENT OF UNUTILIZED STATE-OWNED IMMOVABLE PROPERTIES IN BLOEMFONTEIN REGIONAL OFFICE (CLUSTER10)</w:t>
                </w:r>
              </w:sdtContent>
            </w:sdt>
          </w:p>
        </w:tc>
      </w:tr>
      <w:tr w:rsidR="00C12D09" w:rsidRPr="00976E5D" w14:paraId="4FE8CF16" w14:textId="77777777" w:rsidTr="001928D0">
        <w:trPr>
          <w:trHeight w:val="397"/>
        </w:trPr>
        <w:tc>
          <w:tcPr>
            <w:tcW w:w="2425" w:type="dxa"/>
            <w:vAlign w:val="center"/>
          </w:tcPr>
          <w:p w14:paraId="5871ACFA" w14:textId="77777777" w:rsidR="00C12D09" w:rsidRPr="00FE0030" w:rsidRDefault="00C12D09" w:rsidP="001928D0">
            <w:pPr>
              <w:rPr>
                <w:b/>
                <w:snapToGrid w:val="0"/>
              </w:rPr>
            </w:pPr>
            <w:r w:rsidRPr="00FE0030">
              <w:rPr>
                <w:b/>
                <w:bCs/>
                <w:snapToGrid w:val="0"/>
              </w:rPr>
              <w:t>Tender / Quotation no:</w:t>
            </w:r>
          </w:p>
        </w:tc>
        <w:tc>
          <w:tcPr>
            <w:tcW w:w="2489" w:type="dxa"/>
            <w:vAlign w:val="center"/>
          </w:tcPr>
          <w:p w14:paraId="1C05D714" w14:textId="397A8889" w:rsidR="00C12D09" w:rsidRPr="00F11EB7" w:rsidRDefault="00000000" w:rsidP="003E3924">
            <w:pPr>
              <w:rPr>
                <w:b/>
                <w:snapToGrid w:val="0"/>
              </w:rPr>
            </w:pPr>
            <w:sdt>
              <w:sdtPr>
                <w:rPr>
                  <w:b/>
                  <w:bCs/>
                  <w:snapToGrid w:val="0"/>
                </w:rPr>
                <w:alias w:val="Keywords"/>
                <w:tag w:val=""/>
                <w:id w:val="-838618157"/>
                <w:lock w:val="sdtContentLocked"/>
                <w:placeholder>
                  <w:docPart w:val="32C9EF3D15C34A6ABDF3DF6C1910C143"/>
                </w:placeholder>
                <w:dataBinding w:prefixMappings="xmlns:ns0='http://purl.org/dc/elements/1.1/' xmlns:ns1='http://schemas.openxmlformats.org/package/2006/metadata/core-properties' " w:xpath="/ns1:coreProperties[1]/ns1:keywords[1]" w:storeItemID="{6C3C8BC8-F283-45AE-878A-BAB7291924A1}"/>
                <w:text/>
              </w:sdtPr>
              <w:sdtContent>
                <w:r w:rsidR="00F2268D">
                  <w:rPr>
                    <w:b/>
                    <w:bCs/>
                    <w:snapToGrid w:val="0"/>
                  </w:rPr>
                  <w:t>H24/025PF</w:t>
                </w:r>
              </w:sdtContent>
            </w:sdt>
          </w:p>
        </w:tc>
        <w:tc>
          <w:tcPr>
            <w:tcW w:w="1694" w:type="dxa"/>
            <w:vAlign w:val="center"/>
          </w:tcPr>
          <w:p w14:paraId="2718CF18" w14:textId="77777777" w:rsidR="00C12D09" w:rsidRPr="00976E5D" w:rsidRDefault="00C12D09" w:rsidP="001928D0">
            <w:pPr>
              <w:pStyle w:val="CommentText"/>
              <w:rPr>
                <w:b/>
                <w:bCs/>
                <w:snapToGrid w:val="0"/>
                <w:szCs w:val="24"/>
              </w:rPr>
            </w:pPr>
            <w:r w:rsidRPr="00976E5D">
              <w:rPr>
                <w:b/>
                <w:bCs/>
                <w:snapToGrid w:val="0"/>
                <w:szCs w:val="24"/>
              </w:rPr>
              <w:t>Reference no:</w:t>
            </w:r>
          </w:p>
        </w:tc>
        <w:tc>
          <w:tcPr>
            <w:tcW w:w="3017" w:type="dxa"/>
            <w:vAlign w:val="center"/>
          </w:tcPr>
          <w:sdt>
            <w:sdtPr>
              <w:rPr>
                <w:b/>
                <w:bCs/>
                <w:sz w:val="20"/>
              </w:rPr>
              <w:alias w:val="Procurement Plan Number"/>
              <w:tag w:val=""/>
              <w:id w:val="598691729"/>
              <w:lock w:val="sdtContentLocked"/>
              <w:placeholder>
                <w:docPart w:val="B1C62ED2389646CCA249A27AAD162198"/>
              </w:placeholder>
              <w:dataBinding w:prefixMappings="xmlns:ns0='http://purl.org/dc/elements/1.1/' xmlns:ns1='http://schemas.openxmlformats.org/package/2006/metadata/core-properties' " w:xpath="/ns1:coreProperties[1]/ns0:description[1]" w:storeItemID="{6C3C8BC8-F283-45AE-878A-BAB7291924A1}"/>
              <w:text w:multiLine="1"/>
            </w:sdtPr>
            <w:sdtContent>
              <w:p w14:paraId="7DCD815D" w14:textId="04BB0675" w:rsidR="00C12D09" w:rsidRPr="00D43258" w:rsidRDefault="00042802" w:rsidP="00D43258">
                <w:pPr>
                  <w:pStyle w:val="BodyText"/>
                  <w:rPr>
                    <w:b/>
                    <w:bCs/>
                    <w:sz w:val="20"/>
                  </w:rPr>
                </w:pPr>
                <w:r>
                  <w:rPr>
                    <w:b/>
                    <w:bCs/>
                    <w:sz w:val="20"/>
                  </w:rPr>
                  <w:t>N/A</w:t>
                </w:r>
              </w:p>
            </w:sdtContent>
          </w:sdt>
        </w:tc>
      </w:tr>
    </w:tbl>
    <w:p w14:paraId="315D5409" w14:textId="77777777" w:rsidR="00C12D09" w:rsidRDefault="00C12D09" w:rsidP="00C12D09">
      <w:pPr>
        <w:rPr>
          <w:bCs/>
          <w:snapToGrid w:val="0"/>
          <w:sz w:val="18"/>
          <w:szCs w:val="18"/>
        </w:rPr>
      </w:pPr>
    </w:p>
    <w:p w14:paraId="646DBD53" w14:textId="77777777" w:rsidR="002C7EEB" w:rsidRDefault="002C7EEB" w:rsidP="00C12D09">
      <w:pPr>
        <w:spacing w:line="360" w:lineRule="auto"/>
        <w:rPr>
          <w:b/>
        </w:rPr>
      </w:pPr>
    </w:p>
    <w:p w14:paraId="6105141C" w14:textId="60162E0C" w:rsidR="001856BD" w:rsidRDefault="00173E1E" w:rsidP="001856BD">
      <w:pPr>
        <w:rPr>
          <w:b/>
          <w:bCs/>
          <w:snapToGrid w:val="0"/>
        </w:rPr>
      </w:pPr>
      <w:r w:rsidRPr="00173E1E">
        <w:rPr>
          <w:b/>
        </w:rPr>
        <w:t>Date Bid Briefing Meeting</w:t>
      </w:r>
      <w:r>
        <w:rPr>
          <w:b/>
        </w:rPr>
        <w:t>:</w:t>
      </w:r>
      <w:r w:rsidR="00D43258">
        <w:rPr>
          <w:b/>
        </w:rPr>
        <w:t xml:space="preserve"> </w:t>
      </w:r>
      <w:r w:rsidR="00E74EB4">
        <w:rPr>
          <w:b/>
        </w:rPr>
        <w:tab/>
      </w:r>
      <w:sdt>
        <w:sdtPr>
          <w:rPr>
            <w:b/>
            <w:bCs/>
            <w:snapToGrid w:val="0"/>
          </w:rPr>
          <w:alias w:val="Bid Briefing Date"/>
          <w:tag w:val="Thursday, 03 August 2023"/>
          <w:id w:val="294878511"/>
          <w:lock w:val="sdtContentLocked"/>
          <w:placeholder>
            <w:docPart w:val="18DBCAF76C2241DA8C8C6D5B07005432"/>
          </w:placeholder>
          <w:dataBinding w:prefixMappings="xmlns:ns0='http://purl.org/dc/elements/1.1/' xmlns:ns1='http://schemas.openxmlformats.org/package/2006/metadata/core-properties' " w:xpath="/ns1:coreProperties[1]/ns1:contentStatus[1]" w:storeItemID="{6C3C8BC8-F283-45AE-878A-BAB7291924A1}"/>
          <w:text/>
        </w:sdtPr>
        <w:sdtContent>
          <w:r w:rsidR="009031AA">
            <w:rPr>
              <w:b/>
              <w:bCs/>
              <w:snapToGrid w:val="0"/>
            </w:rPr>
            <w:t>28 JANUARY 2025</w:t>
          </w:r>
        </w:sdtContent>
      </w:sdt>
    </w:p>
    <w:p w14:paraId="1AE152C9" w14:textId="77777777" w:rsidR="00E74EB4" w:rsidRDefault="00E74EB4" w:rsidP="00C12D09">
      <w:pPr>
        <w:spacing w:line="360" w:lineRule="auto"/>
        <w:rPr>
          <w:b/>
        </w:rPr>
      </w:pPr>
    </w:p>
    <w:p w14:paraId="5131AFFA" w14:textId="6AD45ED8" w:rsidR="001856BD" w:rsidRPr="001856BD" w:rsidRDefault="00173E1E" w:rsidP="001856BD">
      <w:pPr>
        <w:rPr>
          <w:b/>
          <w:snapToGrid w:val="0"/>
        </w:rPr>
      </w:pPr>
      <w:r>
        <w:rPr>
          <w:b/>
        </w:rPr>
        <w:t>Time</w:t>
      </w:r>
      <w:r w:rsidR="00E74EB4">
        <w:rPr>
          <w:b/>
        </w:rPr>
        <w:t xml:space="preserve"> of Bid Briefing Meeting:</w:t>
      </w:r>
      <w:r w:rsidR="00E74EB4">
        <w:rPr>
          <w:b/>
        </w:rPr>
        <w:tab/>
      </w:r>
      <w:sdt>
        <w:sdtPr>
          <w:rPr>
            <w:b/>
            <w:snapToGrid w:val="0"/>
          </w:rPr>
          <w:alias w:val="Time of Bid Briefing"/>
          <w:tag w:val=""/>
          <w:id w:val="47184300"/>
          <w:lock w:val="sdtContentLocked"/>
          <w:placeholder>
            <w:docPart w:val="CC45ABDFB3674900BDCF8D53EBA253BE"/>
          </w:placeholder>
          <w:dataBinding w:prefixMappings="xmlns:ns0='http://purl.org/dc/elements/1.1/' xmlns:ns1='http://schemas.openxmlformats.org/package/2006/metadata/core-properties' " w:xpath="/ns1:coreProperties[1]/ns0:subject[1]" w:storeItemID="{6C3C8BC8-F283-45AE-878A-BAB7291924A1}"/>
          <w:text/>
        </w:sdtPr>
        <w:sdtContent>
          <w:r w:rsidR="00BF0800">
            <w:rPr>
              <w:b/>
              <w:snapToGrid w:val="0"/>
            </w:rPr>
            <w:t>10:30</w:t>
          </w:r>
        </w:sdtContent>
      </w:sdt>
    </w:p>
    <w:p w14:paraId="7A38E42E" w14:textId="77777777" w:rsidR="001856BD" w:rsidRDefault="001856BD" w:rsidP="00C12D09">
      <w:pPr>
        <w:spacing w:line="360" w:lineRule="auto"/>
        <w:rPr>
          <w:b/>
        </w:rPr>
      </w:pPr>
    </w:p>
    <w:p w14:paraId="7396BB29" w14:textId="492FCEE3" w:rsidR="00173E1E" w:rsidRPr="00173E1E" w:rsidRDefault="00885F98" w:rsidP="003E3924">
      <w:pPr>
        <w:rPr>
          <w:b/>
        </w:rPr>
      </w:pPr>
      <w:r>
        <w:rPr>
          <w:b/>
        </w:rPr>
        <w:t xml:space="preserve">Venue: </w:t>
      </w:r>
      <w:r w:rsidR="001856BD">
        <w:rPr>
          <w:b/>
        </w:rPr>
        <w:t xml:space="preserve"> </w:t>
      </w:r>
      <w:sdt>
        <w:sdtPr>
          <w:rPr>
            <w:b/>
            <w:lang w:val="en-ZA"/>
          </w:rPr>
          <w:alias w:val="Bid Briefing Venue"/>
          <w:tag w:val=""/>
          <w:id w:val="-281346993"/>
          <w:lock w:val="sdtContentLocked"/>
          <w:placeholder>
            <w:docPart w:val="175E28EAFF394765B082A67B9093CC3D"/>
          </w:placeholder>
          <w:dataBinding w:prefixMappings="xmlns:ns0='http://schemas.microsoft.com/office/2006/coverPageProps' " w:xpath="/ns0:CoverPageProperties[1]/ns0:CompanyAddress[1]" w:storeItemID="{55AF091B-3C7A-41E3-B477-F2FDAA23CFDA}"/>
          <w:text/>
        </w:sdtPr>
        <w:sdtContent>
          <w:r w:rsidR="00F2268D">
            <w:rPr>
              <w:b/>
              <w:lang w:val="en-ZA"/>
            </w:rPr>
            <w:t>Bloemfontein Regional Office, Department of Public Works and Infrastructure, 18 President Bran Street, Bloemfontein, 9300</w:t>
          </w:r>
        </w:sdtContent>
      </w:sdt>
    </w:p>
    <w:p w14:paraId="7896F6DF" w14:textId="77777777" w:rsidR="00173E1E" w:rsidRPr="00976E5D" w:rsidRDefault="00173E1E" w:rsidP="00C12D09">
      <w:pPr>
        <w:spacing w:line="360" w:lineRule="auto"/>
      </w:pPr>
    </w:p>
    <w:p w14:paraId="5289C744" w14:textId="77777777" w:rsidR="00C12D09" w:rsidRDefault="00C12D09" w:rsidP="00C12D09">
      <w:pPr>
        <w:spacing w:line="360" w:lineRule="auto"/>
        <w:jc w:val="both"/>
        <w:rPr>
          <w:lang w:val="en-US"/>
        </w:rPr>
      </w:pPr>
      <w:r w:rsidRPr="00976E5D">
        <w:t>This is to certify that I,</w:t>
      </w:r>
      <w:r w:rsidRPr="00976E5D">
        <w:rPr>
          <w:lang w:val="en-US"/>
        </w:rPr>
        <w:t>___________________________________________________</w:t>
      </w:r>
      <w:r>
        <w:rPr>
          <w:lang w:val="en-US"/>
        </w:rPr>
        <w:t>____________</w:t>
      </w:r>
      <w:r w:rsidRPr="00976E5D">
        <w:rPr>
          <w:lang w:val="en-US"/>
        </w:rPr>
        <w:t>______</w:t>
      </w:r>
    </w:p>
    <w:p w14:paraId="0AAE5818" w14:textId="77777777" w:rsidR="00C12D09" w:rsidRDefault="00C12D09" w:rsidP="00C12D09">
      <w:pPr>
        <w:spacing w:line="360" w:lineRule="auto"/>
        <w:jc w:val="both"/>
        <w:rPr>
          <w:lang w:val="en-US"/>
        </w:rPr>
      </w:pPr>
    </w:p>
    <w:p w14:paraId="5D7642C5" w14:textId="77777777" w:rsidR="00C12D09" w:rsidRDefault="00C12D09" w:rsidP="00C12D09">
      <w:pPr>
        <w:spacing w:line="360" w:lineRule="auto"/>
        <w:jc w:val="both"/>
        <w:rPr>
          <w:lang w:val="en-US"/>
        </w:rPr>
      </w:pPr>
      <w:r>
        <w:t>r</w:t>
      </w:r>
      <w:r w:rsidRPr="00976E5D">
        <w:t>epresenting</w:t>
      </w:r>
      <w:r>
        <w:t xml:space="preserve"> </w:t>
      </w:r>
      <w:r w:rsidRPr="00976E5D">
        <w:rPr>
          <w:lang w:val="en-US"/>
        </w:rPr>
        <w:t>___________________________</w:t>
      </w:r>
      <w:r>
        <w:rPr>
          <w:lang w:val="en-US"/>
        </w:rPr>
        <w:t>_________________________________________________</w:t>
      </w:r>
    </w:p>
    <w:p w14:paraId="1CEC664C" w14:textId="77777777" w:rsidR="00C12D09" w:rsidRDefault="00C12D09" w:rsidP="00C12D09">
      <w:pPr>
        <w:spacing w:line="360" w:lineRule="auto"/>
        <w:jc w:val="both"/>
        <w:rPr>
          <w:lang w:val="en-US"/>
        </w:rPr>
      </w:pPr>
    </w:p>
    <w:p w14:paraId="341D2636" w14:textId="77777777" w:rsidR="00C12D09" w:rsidRPr="00976E5D" w:rsidRDefault="00C12D09" w:rsidP="00C12D09">
      <w:pPr>
        <w:spacing w:line="360" w:lineRule="auto"/>
        <w:jc w:val="both"/>
      </w:pPr>
      <w:r>
        <w:t xml:space="preserve">attended </w:t>
      </w:r>
      <w:r w:rsidRPr="00976E5D">
        <w:t xml:space="preserve">the </w:t>
      </w:r>
      <w:r>
        <w:t>tender clarification meeting</w:t>
      </w:r>
      <w:r w:rsidRPr="00976E5D">
        <w:t xml:space="preserve"> on:  </w:t>
      </w:r>
      <w:r>
        <w:t>______________________________</w:t>
      </w:r>
    </w:p>
    <w:p w14:paraId="5D4FACB9" w14:textId="77777777" w:rsidR="00C12D09" w:rsidRPr="00976E5D" w:rsidRDefault="00C12D09" w:rsidP="00C12D09">
      <w:pPr>
        <w:pStyle w:val="BodyText"/>
        <w:jc w:val="both"/>
      </w:pPr>
    </w:p>
    <w:p w14:paraId="54A21D82" w14:textId="77777777" w:rsidR="00C12D09" w:rsidRDefault="00C12D09" w:rsidP="00C12D09">
      <w:pPr>
        <w:pStyle w:val="BodyText2"/>
        <w:jc w:val="both"/>
        <w:rPr>
          <w:b w:val="0"/>
          <w:sz w:val="20"/>
        </w:rPr>
      </w:pPr>
      <w:r w:rsidRPr="00976E5D">
        <w:rPr>
          <w:b w:val="0"/>
          <w:sz w:val="20"/>
        </w:rPr>
        <w:t xml:space="preserve">I further certify that I am satisfied with the description of the work and explanations given at the </w:t>
      </w:r>
      <w:r>
        <w:rPr>
          <w:b w:val="0"/>
          <w:sz w:val="20"/>
        </w:rPr>
        <w:t>tender clarification</w:t>
      </w:r>
      <w:r w:rsidRPr="00976E5D">
        <w:rPr>
          <w:b w:val="0"/>
          <w:sz w:val="20"/>
        </w:rPr>
        <w:t xml:space="preserve"> meeting and that I understand the work to be done, as specified and implied, in the execution of this contract.</w:t>
      </w:r>
    </w:p>
    <w:p w14:paraId="6A52D812" w14:textId="77777777" w:rsidR="00C12D09" w:rsidRDefault="00C12D09" w:rsidP="00C12D09">
      <w:pPr>
        <w:pStyle w:val="BodyText2"/>
        <w:jc w:val="both"/>
        <w:rPr>
          <w:b w:val="0"/>
          <w:sz w:val="20"/>
        </w:rPr>
      </w:pPr>
    </w:p>
    <w:p w14:paraId="07380E33" w14:textId="77777777" w:rsidR="00C12D09" w:rsidRPr="00976E5D" w:rsidRDefault="00C12D09" w:rsidP="00C12D09">
      <w:pPr>
        <w:pStyle w:val="BodyText2"/>
        <w:jc w:val="both"/>
        <w:rPr>
          <w:b w:val="0"/>
          <w:sz w:val="20"/>
        </w:rPr>
      </w:pPr>
    </w:p>
    <w:p w14:paraId="0C855DF9" w14:textId="77777777" w:rsidR="00C12D09" w:rsidRPr="00976E5D" w:rsidRDefault="00C12D09" w:rsidP="00C12D09">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151"/>
        <w:gridCol w:w="3133"/>
      </w:tblGrid>
      <w:tr w:rsidR="00C12D09" w:rsidRPr="00976E5D" w14:paraId="56B45B6B" w14:textId="77777777" w:rsidTr="001928D0">
        <w:trPr>
          <w:cantSplit/>
          <w:trHeight w:val="630"/>
        </w:trPr>
        <w:tc>
          <w:tcPr>
            <w:tcW w:w="3240" w:type="dxa"/>
            <w:vAlign w:val="center"/>
          </w:tcPr>
          <w:p w14:paraId="7372C9B5" w14:textId="77777777" w:rsidR="00C12D09" w:rsidRPr="00976E5D" w:rsidRDefault="00C12D09" w:rsidP="001928D0">
            <w:pPr>
              <w:jc w:val="center"/>
              <w:rPr>
                <w:snapToGrid w:val="0"/>
              </w:rPr>
            </w:pPr>
          </w:p>
        </w:tc>
        <w:tc>
          <w:tcPr>
            <w:tcW w:w="3240" w:type="dxa"/>
            <w:vAlign w:val="center"/>
          </w:tcPr>
          <w:p w14:paraId="15B1240F" w14:textId="77777777" w:rsidR="00C12D09" w:rsidRPr="00976E5D" w:rsidRDefault="00C12D09" w:rsidP="001928D0">
            <w:pPr>
              <w:jc w:val="center"/>
              <w:rPr>
                <w:snapToGrid w:val="0"/>
              </w:rPr>
            </w:pPr>
          </w:p>
        </w:tc>
        <w:tc>
          <w:tcPr>
            <w:tcW w:w="3240" w:type="dxa"/>
            <w:vAlign w:val="center"/>
          </w:tcPr>
          <w:p w14:paraId="47C11E4D" w14:textId="77777777" w:rsidR="00C12D09" w:rsidRPr="00976E5D" w:rsidRDefault="00C12D09" w:rsidP="001928D0">
            <w:pPr>
              <w:jc w:val="center"/>
              <w:rPr>
                <w:snapToGrid w:val="0"/>
              </w:rPr>
            </w:pPr>
          </w:p>
        </w:tc>
      </w:tr>
      <w:tr w:rsidR="00C12D09" w:rsidRPr="00976E5D" w14:paraId="2ADCF53A" w14:textId="77777777" w:rsidTr="001928D0">
        <w:trPr>
          <w:cantSplit/>
          <w:trHeight w:val="254"/>
        </w:trPr>
        <w:tc>
          <w:tcPr>
            <w:tcW w:w="3240" w:type="dxa"/>
            <w:vAlign w:val="center"/>
          </w:tcPr>
          <w:p w14:paraId="602403D7" w14:textId="77777777" w:rsidR="00C12D09" w:rsidRPr="00976E5D" w:rsidRDefault="00C12D09" w:rsidP="001928D0">
            <w:pPr>
              <w:jc w:val="center"/>
              <w:rPr>
                <w:snapToGrid w:val="0"/>
              </w:rPr>
            </w:pPr>
            <w:r w:rsidRPr="00976E5D">
              <w:rPr>
                <w:snapToGrid w:val="0"/>
              </w:rPr>
              <w:t>Name of Tenderer</w:t>
            </w:r>
          </w:p>
        </w:tc>
        <w:tc>
          <w:tcPr>
            <w:tcW w:w="3240" w:type="dxa"/>
            <w:vAlign w:val="center"/>
          </w:tcPr>
          <w:p w14:paraId="60B4457E" w14:textId="77777777" w:rsidR="00C12D09" w:rsidRPr="00976E5D" w:rsidRDefault="00C12D09" w:rsidP="001928D0">
            <w:pPr>
              <w:jc w:val="center"/>
              <w:rPr>
                <w:snapToGrid w:val="0"/>
              </w:rPr>
            </w:pPr>
            <w:r w:rsidRPr="00976E5D">
              <w:rPr>
                <w:snapToGrid w:val="0"/>
              </w:rPr>
              <w:t>Signature</w:t>
            </w:r>
          </w:p>
        </w:tc>
        <w:tc>
          <w:tcPr>
            <w:tcW w:w="3240" w:type="dxa"/>
            <w:vAlign w:val="center"/>
          </w:tcPr>
          <w:p w14:paraId="7EDACC4F" w14:textId="77777777" w:rsidR="00C12D09" w:rsidRPr="00976E5D" w:rsidRDefault="00C12D09" w:rsidP="001928D0">
            <w:pPr>
              <w:jc w:val="center"/>
              <w:rPr>
                <w:snapToGrid w:val="0"/>
              </w:rPr>
            </w:pPr>
            <w:r w:rsidRPr="00976E5D">
              <w:rPr>
                <w:snapToGrid w:val="0"/>
              </w:rPr>
              <w:t>Date</w:t>
            </w:r>
          </w:p>
        </w:tc>
      </w:tr>
    </w:tbl>
    <w:p w14:paraId="79B875BA" w14:textId="77777777" w:rsidR="00C12D09" w:rsidRPr="00976E5D" w:rsidRDefault="00C12D09" w:rsidP="00C12D09">
      <w:pPr>
        <w:pStyle w:val="BodyText"/>
      </w:pPr>
    </w:p>
    <w:p w14:paraId="34896199" w14:textId="77777777" w:rsidR="00C12D09" w:rsidRPr="00976E5D" w:rsidRDefault="00C12D09" w:rsidP="00C12D09">
      <w:pPr>
        <w:rPr>
          <w:snapToGrid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44"/>
        <w:gridCol w:w="3125"/>
      </w:tblGrid>
      <w:tr w:rsidR="00C12D09" w:rsidRPr="00976E5D" w14:paraId="25ADDBD0" w14:textId="77777777" w:rsidTr="001928D0">
        <w:trPr>
          <w:cantSplit/>
          <w:trHeight w:val="630"/>
        </w:trPr>
        <w:tc>
          <w:tcPr>
            <w:tcW w:w="3240" w:type="dxa"/>
            <w:vAlign w:val="center"/>
          </w:tcPr>
          <w:p w14:paraId="1571FC55" w14:textId="77777777" w:rsidR="00C12D09" w:rsidRPr="00976E5D" w:rsidRDefault="00C12D09" w:rsidP="001928D0">
            <w:pPr>
              <w:jc w:val="center"/>
              <w:rPr>
                <w:snapToGrid w:val="0"/>
              </w:rPr>
            </w:pPr>
          </w:p>
        </w:tc>
        <w:tc>
          <w:tcPr>
            <w:tcW w:w="3240" w:type="dxa"/>
            <w:vAlign w:val="center"/>
          </w:tcPr>
          <w:p w14:paraId="50EA02DF" w14:textId="77777777" w:rsidR="00C12D09" w:rsidRPr="00976E5D" w:rsidRDefault="00C12D09" w:rsidP="001928D0">
            <w:pPr>
              <w:jc w:val="center"/>
              <w:rPr>
                <w:snapToGrid w:val="0"/>
              </w:rPr>
            </w:pPr>
          </w:p>
        </w:tc>
        <w:tc>
          <w:tcPr>
            <w:tcW w:w="3240" w:type="dxa"/>
            <w:vAlign w:val="center"/>
          </w:tcPr>
          <w:p w14:paraId="3C7D157B" w14:textId="77777777" w:rsidR="00C12D09" w:rsidRPr="00976E5D" w:rsidRDefault="00C12D09" w:rsidP="001928D0">
            <w:pPr>
              <w:jc w:val="center"/>
              <w:rPr>
                <w:snapToGrid w:val="0"/>
              </w:rPr>
            </w:pPr>
          </w:p>
        </w:tc>
      </w:tr>
      <w:tr w:rsidR="00C12D09" w:rsidRPr="00976E5D" w14:paraId="230AEA92" w14:textId="77777777" w:rsidTr="001928D0">
        <w:trPr>
          <w:cantSplit/>
          <w:trHeight w:val="254"/>
        </w:trPr>
        <w:tc>
          <w:tcPr>
            <w:tcW w:w="3240" w:type="dxa"/>
            <w:vAlign w:val="center"/>
          </w:tcPr>
          <w:p w14:paraId="19D68305" w14:textId="77777777" w:rsidR="00C12D09" w:rsidRPr="00976E5D" w:rsidRDefault="00C12D09" w:rsidP="001928D0">
            <w:pPr>
              <w:jc w:val="center"/>
              <w:rPr>
                <w:snapToGrid w:val="0"/>
              </w:rPr>
            </w:pPr>
            <w:r w:rsidRPr="00976E5D">
              <w:rPr>
                <w:snapToGrid w:val="0"/>
              </w:rPr>
              <w:t>Name of DPW Representative</w:t>
            </w:r>
          </w:p>
        </w:tc>
        <w:tc>
          <w:tcPr>
            <w:tcW w:w="3240" w:type="dxa"/>
            <w:vAlign w:val="center"/>
          </w:tcPr>
          <w:p w14:paraId="556D2318" w14:textId="77777777" w:rsidR="00C12D09" w:rsidRPr="00976E5D" w:rsidRDefault="00C12D09" w:rsidP="001928D0">
            <w:pPr>
              <w:jc w:val="center"/>
              <w:rPr>
                <w:snapToGrid w:val="0"/>
              </w:rPr>
            </w:pPr>
            <w:r w:rsidRPr="00976E5D">
              <w:rPr>
                <w:snapToGrid w:val="0"/>
              </w:rPr>
              <w:t>Signature</w:t>
            </w:r>
          </w:p>
        </w:tc>
        <w:tc>
          <w:tcPr>
            <w:tcW w:w="3240" w:type="dxa"/>
            <w:vAlign w:val="center"/>
          </w:tcPr>
          <w:p w14:paraId="56E8261C" w14:textId="77777777" w:rsidR="00C12D09" w:rsidRPr="00976E5D" w:rsidRDefault="00C12D09" w:rsidP="001928D0">
            <w:pPr>
              <w:jc w:val="center"/>
              <w:rPr>
                <w:snapToGrid w:val="0"/>
              </w:rPr>
            </w:pPr>
            <w:r w:rsidRPr="00976E5D">
              <w:rPr>
                <w:snapToGrid w:val="0"/>
              </w:rPr>
              <w:t>Date</w:t>
            </w:r>
          </w:p>
        </w:tc>
      </w:tr>
    </w:tbl>
    <w:p w14:paraId="74D5BA2E" w14:textId="77777777" w:rsidR="00C12D09" w:rsidRPr="00976E5D" w:rsidRDefault="00C12D09" w:rsidP="00C12D09">
      <w:pPr>
        <w:pStyle w:val="BodyText"/>
      </w:pPr>
    </w:p>
    <w:p w14:paraId="46545A11" w14:textId="77777777" w:rsidR="00C12D09" w:rsidRPr="00976E5D" w:rsidRDefault="00C12D09" w:rsidP="00C12D09">
      <w:pPr>
        <w:pStyle w:val="BodyText"/>
      </w:pPr>
    </w:p>
    <w:p w14:paraId="2D10129F" w14:textId="77777777" w:rsidR="00173E1E" w:rsidRDefault="00173E1E">
      <w:pPr>
        <w:rPr>
          <w:snapToGrid w:val="0"/>
          <w:sz w:val="16"/>
          <w:szCs w:val="16"/>
        </w:rPr>
      </w:pPr>
      <w:r>
        <w:rPr>
          <w:snapToGrid w:val="0"/>
          <w:sz w:val="16"/>
          <w:szCs w:val="16"/>
        </w:rPr>
        <w:br w:type="page"/>
      </w:r>
    </w:p>
    <w:p w14:paraId="5CA72C6F" w14:textId="77777777" w:rsidR="00173E1E" w:rsidRDefault="00173E1E">
      <w:pPr>
        <w:rPr>
          <w:snapToGrid w:val="0"/>
          <w:sz w:val="16"/>
          <w:szCs w:val="16"/>
        </w:rPr>
      </w:pPr>
    </w:p>
    <w:p w14:paraId="146093E4" w14:textId="77777777" w:rsidR="001A6680" w:rsidRDefault="001A6680" w:rsidP="00173E1E">
      <w:pPr>
        <w:pStyle w:val="Heading1"/>
        <w:rPr>
          <w:b/>
          <w:snapToGrid w:val="0"/>
        </w:rPr>
      </w:pPr>
    </w:p>
    <w:p w14:paraId="58164514" w14:textId="77777777" w:rsidR="00173E1E" w:rsidRPr="00173E1E" w:rsidRDefault="00173E1E" w:rsidP="00173E1E">
      <w:pPr>
        <w:pStyle w:val="Heading1"/>
        <w:rPr>
          <w:b/>
          <w:snapToGrid w:val="0"/>
        </w:rPr>
      </w:pPr>
      <w:bookmarkStart w:id="130" w:name="_Toc142075115"/>
      <w:r w:rsidRPr="00173E1E">
        <w:rPr>
          <w:b/>
          <w:snapToGrid w:val="0"/>
        </w:rPr>
        <w:t>DPW-21: RECORD OF ADDENDA TO TENDER DOCUMENTS</w:t>
      </w:r>
      <w:bookmarkEnd w:id="130"/>
    </w:p>
    <w:p w14:paraId="6964F365" w14:textId="77777777" w:rsidR="00173E1E" w:rsidRPr="008011A0" w:rsidRDefault="00173E1E" w:rsidP="00173E1E">
      <w:pPr>
        <w:jc w:val="center"/>
        <w:rPr>
          <w:bCs/>
          <w:sz w:val="18"/>
          <w:szCs w:val="18"/>
          <w:lang w:val="en-Z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520"/>
        <w:gridCol w:w="1687"/>
        <w:gridCol w:w="3173"/>
      </w:tblGrid>
      <w:tr w:rsidR="00173E1E" w:rsidRPr="008011A0" w14:paraId="0D42BF46" w14:textId="77777777" w:rsidTr="00AA4142">
        <w:trPr>
          <w:cantSplit/>
          <w:trHeight w:val="465"/>
        </w:trPr>
        <w:tc>
          <w:tcPr>
            <w:tcW w:w="2448" w:type="dxa"/>
            <w:vAlign w:val="center"/>
          </w:tcPr>
          <w:p w14:paraId="60DA4F71" w14:textId="77777777" w:rsidR="00173E1E" w:rsidRPr="008011A0" w:rsidRDefault="00173E1E" w:rsidP="00AA4142">
            <w:pPr>
              <w:jc w:val="both"/>
              <w:rPr>
                <w:b/>
                <w:snapToGrid w:val="0"/>
              </w:rPr>
            </w:pPr>
            <w:r w:rsidRPr="00FE0030">
              <w:rPr>
                <w:b/>
                <w:snapToGrid w:val="0"/>
              </w:rPr>
              <w:t>Project title:</w:t>
            </w:r>
          </w:p>
        </w:tc>
        <w:tc>
          <w:tcPr>
            <w:tcW w:w="7380" w:type="dxa"/>
            <w:gridSpan w:val="3"/>
            <w:vAlign w:val="center"/>
          </w:tcPr>
          <w:p w14:paraId="32269584" w14:textId="2F5C320D" w:rsidR="00173E1E" w:rsidRPr="0095261C" w:rsidRDefault="00000000" w:rsidP="0095261C">
            <w:pPr>
              <w:pStyle w:val="CommentText"/>
              <w:jc w:val="both"/>
              <w:rPr>
                <w:b/>
                <w:sz w:val="24"/>
                <w:szCs w:val="24"/>
              </w:rPr>
            </w:pPr>
            <w:sdt>
              <w:sdtPr>
                <w:rPr>
                  <w:b/>
                  <w:snapToGrid w:val="0"/>
                </w:rPr>
                <w:alias w:val="Bid / Quotation Description"/>
                <w:tag w:val=""/>
                <w:id w:val="-965115270"/>
                <w:lock w:val="sdtContentLocked"/>
                <w:placeholder>
                  <w:docPart w:val="2E86732111C94032B74A2C6338D5C80B"/>
                </w:placeholder>
                <w:dataBinding w:prefixMappings="xmlns:ns0='http://schemas.microsoft.com/office/2006/coverPageProps' " w:xpath="/ns0:CoverPageProperties[1]/ns0:Abstract[1]" w:storeItemID="{55AF091B-3C7A-41E3-B477-F2FDAA23CFDA}"/>
                <w:text/>
              </w:sdtPr>
              <w:sdtContent>
                <w:r w:rsidR="00BB0ADC">
                  <w:rPr>
                    <w:b/>
                    <w:snapToGrid w:val="0"/>
                  </w:rPr>
                  <w:t>REQUEST FOR PROPOSAL (RFP) ON LONG-TERM LEASING AND DEVELOPMENT OF UNUTILIZED STATE-OWNED IMMOVABLE PROPERTIES IN BLOEMFONTEIN REGIONAL OFFICE (CLUSTER10)</w:t>
                </w:r>
              </w:sdtContent>
            </w:sdt>
          </w:p>
        </w:tc>
      </w:tr>
      <w:tr w:rsidR="00173E1E" w:rsidRPr="008011A0" w14:paraId="516B1656" w14:textId="77777777" w:rsidTr="00AA4142">
        <w:trPr>
          <w:trHeight w:val="465"/>
        </w:trPr>
        <w:tc>
          <w:tcPr>
            <w:tcW w:w="2448" w:type="dxa"/>
            <w:vAlign w:val="center"/>
          </w:tcPr>
          <w:p w14:paraId="54B09D7F" w14:textId="77777777" w:rsidR="00173E1E" w:rsidRPr="008011A0" w:rsidRDefault="00173E1E" w:rsidP="00AA4142">
            <w:pPr>
              <w:jc w:val="both"/>
              <w:rPr>
                <w:b/>
                <w:snapToGrid w:val="0"/>
              </w:rPr>
            </w:pPr>
            <w:r w:rsidRPr="00FE0030">
              <w:rPr>
                <w:b/>
                <w:bCs/>
                <w:snapToGrid w:val="0"/>
              </w:rPr>
              <w:t>Tender / Quotation no:</w:t>
            </w:r>
          </w:p>
        </w:tc>
        <w:tc>
          <w:tcPr>
            <w:tcW w:w="2520" w:type="dxa"/>
            <w:vAlign w:val="center"/>
          </w:tcPr>
          <w:p w14:paraId="1696EC67" w14:textId="5F521A38" w:rsidR="00173E1E" w:rsidRPr="008011A0" w:rsidRDefault="00000000" w:rsidP="00C43402">
            <w:pPr>
              <w:jc w:val="both"/>
              <w:rPr>
                <w:b/>
                <w:i/>
                <w:snapToGrid w:val="0"/>
              </w:rPr>
            </w:pPr>
            <w:sdt>
              <w:sdtPr>
                <w:rPr>
                  <w:b/>
                  <w:bCs/>
                  <w:snapToGrid w:val="0"/>
                </w:rPr>
                <w:alias w:val="Keywords"/>
                <w:tag w:val=""/>
                <w:id w:val="2055815974"/>
                <w:lock w:val="sdtContentLocked"/>
                <w:placeholder>
                  <w:docPart w:val="188EA46EB34A42B09410D0E2692CDFA9"/>
                </w:placeholder>
                <w:dataBinding w:prefixMappings="xmlns:ns0='http://purl.org/dc/elements/1.1/' xmlns:ns1='http://schemas.openxmlformats.org/package/2006/metadata/core-properties' " w:xpath="/ns1:coreProperties[1]/ns1:keywords[1]" w:storeItemID="{6C3C8BC8-F283-45AE-878A-BAB7291924A1}"/>
                <w:text/>
              </w:sdtPr>
              <w:sdtContent>
                <w:r w:rsidR="00F2268D">
                  <w:rPr>
                    <w:b/>
                    <w:bCs/>
                    <w:snapToGrid w:val="0"/>
                  </w:rPr>
                  <w:t>H24/025PF</w:t>
                </w:r>
              </w:sdtContent>
            </w:sdt>
          </w:p>
        </w:tc>
        <w:tc>
          <w:tcPr>
            <w:tcW w:w="1687" w:type="dxa"/>
            <w:vAlign w:val="center"/>
          </w:tcPr>
          <w:p w14:paraId="36F7E809" w14:textId="77777777" w:rsidR="00173E1E" w:rsidRPr="008011A0" w:rsidRDefault="00173E1E" w:rsidP="00AA4142">
            <w:pPr>
              <w:jc w:val="both"/>
              <w:rPr>
                <w:b/>
                <w:bCs/>
                <w:snapToGrid w:val="0"/>
                <w:szCs w:val="24"/>
              </w:rPr>
            </w:pPr>
            <w:r>
              <w:rPr>
                <w:b/>
                <w:bCs/>
                <w:snapToGrid w:val="0"/>
              </w:rPr>
              <w:t xml:space="preserve">Reference </w:t>
            </w:r>
            <w:r w:rsidRPr="00FE0030">
              <w:rPr>
                <w:b/>
                <w:bCs/>
                <w:snapToGrid w:val="0"/>
              </w:rPr>
              <w:t>no:</w:t>
            </w:r>
          </w:p>
        </w:tc>
        <w:tc>
          <w:tcPr>
            <w:tcW w:w="3173" w:type="dxa"/>
            <w:vAlign w:val="center"/>
          </w:tcPr>
          <w:sdt>
            <w:sdtPr>
              <w:rPr>
                <w:b/>
                <w:bCs/>
                <w:sz w:val="20"/>
              </w:rPr>
              <w:alias w:val="Procurement Plan Number"/>
              <w:tag w:val=""/>
              <w:id w:val="-1971119604"/>
              <w:lock w:val="sdtContentLocked"/>
              <w:placeholder>
                <w:docPart w:val="CA5BFB0FDE8C4A72B49A89F751A7386C"/>
              </w:placeholder>
              <w:dataBinding w:prefixMappings="xmlns:ns0='http://purl.org/dc/elements/1.1/' xmlns:ns1='http://schemas.openxmlformats.org/package/2006/metadata/core-properties' " w:xpath="/ns1:coreProperties[1]/ns0:description[1]" w:storeItemID="{6C3C8BC8-F283-45AE-878A-BAB7291924A1}"/>
              <w:text w:multiLine="1"/>
            </w:sdtPr>
            <w:sdtContent>
              <w:p w14:paraId="5F8D7915" w14:textId="6B180DC8" w:rsidR="00173E1E" w:rsidRPr="00ED39FF" w:rsidRDefault="00042802" w:rsidP="00ED39FF">
                <w:pPr>
                  <w:pStyle w:val="BodyText"/>
                  <w:rPr>
                    <w:b/>
                    <w:bCs/>
                    <w:sz w:val="20"/>
                    <w:lang w:val="en-GB"/>
                  </w:rPr>
                </w:pPr>
                <w:r>
                  <w:rPr>
                    <w:b/>
                    <w:bCs/>
                    <w:sz w:val="20"/>
                  </w:rPr>
                  <w:t>N/A</w:t>
                </w:r>
              </w:p>
            </w:sdtContent>
          </w:sdt>
        </w:tc>
      </w:tr>
    </w:tbl>
    <w:p w14:paraId="1444B6D0" w14:textId="77777777" w:rsidR="00173E1E" w:rsidRPr="008011A0" w:rsidRDefault="00173E1E" w:rsidP="00173E1E">
      <w:pPr>
        <w:jc w:val="center"/>
        <w:rPr>
          <w:bCs/>
          <w:sz w:val="18"/>
          <w:szCs w:val="18"/>
          <w:lang w:val="en-ZA"/>
        </w:rPr>
      </w:pPr>
    </w:p>
    <w:p w14:paraId="2B260DAD" w14:textId="77777777" w:rsidR="00173E1E" w:rsidRPr="008011A0" w:rsidRDefault="00173E1E" w:rsidP="00173E1E">
      <w:pPr>
        <w:jc w:val="center"/>
        <w:rPr>
          <w:bCs/>
          <w:sz w:val="18"/>
          <w:szCs w:val="18"/>
          <w:lang w:val="en-ZA"/>
        </w:rPr>
      </w:pPr>
    </w:p>
    <w:p w14:paraId="6DE75D98" w14:textId="77777777" w:rsidR="00173E1E" w:rsidRPr="008011A0" w:rsidRDefault="00173E1E">
      <w:pPr>
        <w:numPr>
          <w:ilvl w:val="0"/>
          <w:numId w:val="71"/>
        </w:numPr>
        <w:tabs>
          <w:tab w:val="num" w:pos="360"/>
        </w:tabs>
        <w:suppressAutoHyphens/>
        <w:spacing w:line="10" w:lineRule="atLeast"/>
        <w:ind w:left="360"/>
        <w:jc w:val="both"/>
        <w:rPr>
          <w:szCs w:val="24"/>
        </w:rPr>
      </w:pPr>
      <w:r w:rsidRPr="008011A0">
        <w:rPr>
          <w:spacing w:val="-3"/>
          <w:szCs w:val="24"/>
        </w:rPr>
        <w:t xml:space="preserve">I / We confirm that the following communications received from the Department of Public Works before the submission of this tender offer, amending the tender documents, have been taken into account in this tender offer:  </w:t>
      </w:r>
      <w:r w:rsidRPr="008011A0">
        <w:rPr>
          <w:bCs/>
          <w:i/>
          <w:iCs/>
          <w:snapToGrid w:val="0"/>
          <w:szCs w:val="24"/>
        </w:rPr>
        <w:t>(</w:t>
      </w:r>
      <w:r w:rsidRPr="008011A0">
        <w:rPr>
          <w:bCs/>
          <w:i/>
          <w:iCs/>
          <w:szCs w:val="16"/>
        </w:rPr>
        <w:t>Attach additional pages if more space is required)</w:t>
      </w:r>
    </w:p>
    <w:p w14:paraId="5FFE6F73" w14:textId="77777777" w:rsidR="00173E1E" w:rsidRPr="008011A0" w:rsidRDefault="00173E1E" w:rsidP="00173E1E">
      <w:pPr>
        <w:jc w:val="both"/>
        <w:rPr>
          <w:szCs w:val="24"/>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0"/>
        <w:gridCol w:w="6720"/>
      </w:tblGrid>
      <w:tr w:rsidR="00173E1E" w:rsidRPr="008011A0" w14:paraId="6D9DD0C9" w14:textId="77777777" w:rsidTr="00AA4142">
        <w:trPr>
          <w:trHeight w:val="391"/>
        </w:trPr>
        <w:tc>
          <w:tcPr>
            <w:tcW w:w="675" w:type="dxa"/>
            <w:vAlign w:val="center"/>
          </w:tcPr>
          <w:p w14:paraId="3F0689E3" w14:textId="77777777" w:rsidR="00173E1E" w:rsidRPr="008011A0" w:rsidRDefault="00173E1E" w:rsidP="00AA4142">
            <w:pPr>
              <w:spacing w:before="120"/>
              <w:jc w:val="center"/>
              <w:rPr>
                <w:b/>
                <w:sz w:val="18"/>
                <w:szCs w:val="18"/>
              </w:rPr>
            </w:pPr>
          </w:p>
        </w:tc>
        <w:tc>
          <w:tcPr>
            <w:tcW w:w="2410" w:type="dxa"/>
            <w:vAlign w:val="center"/>
          </w:tcPr>
          <w:p w14:paraId="78E48DA5" w14:textId="77777777" w:rsidR="00173E1E" w:rsidRPr="008011A0" w:rsidRDefault="00173E1E" w:rsidP="00AA4142">
            <w:pPr>
              <w:spacing w:before="120"/>
              <w:jc w:val="center"/>
              <w:rPr>
                <w:b/>
                <w:szCs w:val="24"/>
              </w:rPr>
            </w:pPr>
            <w:r w:rsidRPr="008011A0">
              <w:rPr>
                <w:b/>
                <w:szCs w:val="24"/>
              </w:rPr>
              <w:t>Date</w:t>
            </w:r>
          </w:p>
        </w:tc>
        <w:tc>
          <w:tcPr>
            <w:tcW w:w="6720" w:type="dxa"/>
            <w:vAlign w:val="center"/>
          </w:tcPr>
          <w:p w14:paraId="731AFE61" w14:textId="77777777" w:rsidR="00173E1E" w:rsidRPr="008011A0" w:rsidRDefault="00173E1E" w:rsidP="00AA4142">
            <w:pPr>
              <w:spacing w:before="120"/>
              <w:jc w:val="center"/>
              <w:rPr>
                <w:b/>
                <w:szCs w:val="24"/>
              </w:rPr>
            </w:pPr>
            <w:r w:rsidRPr="008011A0">
              <w:rPr>
                <w:b/>
                <w:szCs w:val="24"/>
              </w:rPr>
              <w:t>Title or Details</w:t>
            </w:r>
          </w:p>
        </w:tc>
      </w:tr>
      <w:tr w:rsidR="00173E1E" w:rsidRPr="008011A0" w14:paraId="4422FFB0" w14:textId="77777777" w:rsidTr="00AA4142">
        <w:trPr>
          <w:trHeight w:val="600"/>
        </w:trPr>
        <w:tc>
          <w:tcPr>
            <w:tcW w:w="675" w:type="dxa"/>
            <w:vAlign w:val="center"/>
          </w:tcPr>
          <w:p w14:paraId="5A5FB178" w14:textId="77777777" w:rsidR="00173E1E" w:rsidRPr="008011A0" w:rsidRDefault="00173E1E">
            <w:pPr>
              <w:numPr>
                <w:ilvl w:val="0"/>
                <w:numId w:val="70"/>
              </w:numPr>
              <w:jc w:val="center"/>
              <w:rPr>
                <w:b/>
                <w:sz w:val="18"/>
                <w:szCs w:val="18"/>
              </w:rPr>
            </w:pPr>
          </w:p>
        </w:tc>
        <w:tc>
          <w:tcPr>
            <w:tcW w:w="2410" w:type="dxa"/>
          </w:tcPr>
          <w:p w14:paraId="24282B93" w14:textId="77777777" w:rsidR="00173E1E" w:rsidRPr="008011A0" w:rsidRDefault="00173E1E" w:rsidP="00AA4142">
            <w:pPr>
              <w:jc w:val="both"/>
              <w:rPr>
                <w:sz w:val="18"/>
                <w:szCs w:val="18"/>
              </w:rPr>
            </w:pPr>
          </w:p>
        </w:tc>
        <w:tc>
          <w:tcPr>
            <w:tcW w:w="6720" w:type="dxa"/>
          </w:tcPr>
          <w:p w14:paraId="341C7E38" w14:textId="77777777" w:rsidR="00173E1E" w:rsidRPr="008011A0" w:rsidRDefault="00173E1E" w:rsidP="00AA4142">
            <w:pPr>
              <w:jc w:val="both"/>
              <w:rPr>
                <w:sz w:val="18"/>
                <w:szCs w:val="18"/>
              </w:rPr>
            </w:pPr>
          </w:p>
        </w:tc>
      </w:tr>
      <w:tr w:rsidR="00173E1E" w:rsidRPr="008011A0" w14:paraId="4F4727EE" w14:textId="77777777" w:rsidTr="00AA4142">
        <w:trPr>
          <w:trHeight w:val="600"/>
        </w:trPr>
        <w:tc>
          <w:tcPr>
            <w:tcW w:w="675" w:type="dxa"/>
            <w:vAlign w:val="center"/>
          </w:tcPr>
          <w:p w14:paraId="0DB7D882" w14:textId="77777777" w:rsidR="00173E1E" w:rsidRPr="008011A0" w:rsidRDefault="00173E1E">
            <w:pPr>
              <w:numPr>
                <w:ilvl w:val="0"/>
                <w:numId w:val="70"/>
              </w:numPr>
              <w:jc w:val="center"/>
              <w:rPr>
                <w:b/>
                <w:sz w:val="18"/>
                <w:szCs w:val="18"/>
              </w:rPr>
            </w:pPr>
          </w:p>
        </w:tc>
        <w:tc>
          <w:tcPr>
            <w:tcW w:w="2410" w:type="dxa"/>
          </w:tcPr>
          <w:p w14:paraId="60F9B756" w14:textId="77777777" w:rsidR="00173E1E" w:rsidRPr="008011A0" w:rsidRDefault="00173E1E" w:rsidP="00AA4142">
            <w:pPr>
              <w:jc w:val="both"/>
              <w:rPr>
                <w:sz w:val="18"/>
                <w:szCs w:val="18"/>
              </w:rPr>
            </w:pPr>
          </w:p>
        </w:tc>
        <w:tc>
          <w:tcPr>
            <w:tcW w:w="6720" w:type="dxa"/>
          </w:tcPr>
          <w:p w14:paraId="66FB3C5A" w14:textId="77777777" w:rsidR="00173E1E" w:rsidRPr="008011A0" w:rsidRDefault="00173E1E" w:rsidP="00AA4142">
            <w:pPr>
              <w:jc w:val="both"/>
              <w:rPr>
                <w:sz w:val="18"/>
                <w:szCs w:val="18"/>
              </w:rPr>
            </w:pPr>
          </w:p>
        </w:tc>
      </w:tr>
      <w:tr w:rsidR="00173E1E" w:rsidRPr="008011A0" w14:paraId="432C11FC" w14:textId="77777777" w:rsidTr="00AA4142">
        <w:trPr>
          <w:trHeight w:val="600"/>
        </w:trPr>
        <w:tc>
          <w:tcPr>
            <w:tcW w:w="675" w:type="dxa"/>
            <w:vAlign w:val="center"/>
          </w:tcPr>
          <w:p w14:paraId="77D3AA20" w14:textId="77777777" w:rsidR="00173E1E" w:rsidRPr="008011A0" w:rsidRDefault="00173E1E">
            <w:pPr>
              <w:numPr>
                <w:ilvl w:val="0"/>
                <w:numId w:val="70"/>
              </w:numPr>
              <w:jc w:val="center"/>
              <w:rPr>
                <w:b/>
                <w:sz w:val="18"/>
                <w:szCs w:val="18"/>
              </w:rPr>
            </w:pPr>
          </w:p>
        </w:tc>
        <w:tc>
          <w:tcPr>
            <w:tcW w:w="2410" w:type="dxa"/>
          </w:tcPr>
          <w:p w14:paraId="0E329792" w14:textId="77777777" w:rsidR="00173E1E" w:rsidRPr="008011A0" w:rsidRDefault="00173E1E" w:rsidP="00AA4142">
            <w:pPr>
              <w:jc w:val="both"/>
              <w:rPr>
                <w:sz w:val="18"/>
                <w:szCs w:val="18"/>
              </w:rPr>
            </w:pPr>
          </w:p>
        </w:tc>
        <w:tc>
          <w:tcPr>
            <w:tcW w:w="6720" w:type="dxa"/>
          </w:tcPr>
          <w:p w14:paraId="45ED7EF3" w14:textId="77777777" w:rsidR="00173E1E" w:rsidRPr="008011A0" w:rsidRDefault="00173E1E" w:rsidP="00AA4142">
            <w:pPr>
              <w:jc w:val="both"/>
              <w:rPr>
                <w:sz w:val="18"/>
                <w:szCs w:val="18"/>
              </w:rPr>
            </w:pPr>
          </w:p>
        </w:tc>
      </w:tr>
      <w:tr w:rsidR="00173E1E" w:rsidRPr="008011A0" w14:paraId="0A12F903" w14:textId="77777777" w:rsidTr="00AA4142">
        <w:trPr>
          <w:trHeight w:val="600"/>
        </w:trPr>
        <w:tc>
          <w:tcPr>
            <w:tcW w:w="675" w:type="dxa"/>
            <w:vAlign w:val="center"/>
          </w:tcPr>
          <w:p w14:paraId="0CBAC4FF" w14:textId="77777777" w:rsidR="00173E1E" w:rsidRPr="008011A0" w:rsidRDefault="00173E1E">
            <w:pPr>
              <w:numPr>
                <w:ilvl w:val="0"/>
                <w:numId w:val="70"/>
              </w:numPr>
              <w:jc w:val="center"/>
              <w:rPr>
                <w:b/>
                <w:sz w:val="18"/>
                <w:szCs w:val="18"/>
              </w:rPr>
            </w:pPr>
          </w:p>
        </w:tc>
        <w:tc>
          <w:tcPr>
            <w:tcW w:w="2410" w:type="dxa"/>
          </w:tcPr>
          <w:p w14:paraId="742412F2" w14:textId="77777777" w:rsidR="00173E1E" w:rsidRPr="008011A0" w:rsidRDefault="00173E1E" w:rsidP="00AA4142">
            <w:pPr>
              <w:jc w:val="both"/>
              <w:rPr>
                <w:sz w:val="18"/>
                <w:szCs w:val="18"/>
              </w:rPr>
            </w:pPr>
          </w:p>
        </w:tc>
        <w:tc>
          <w:tcPr>
            <w:tcW w:w="6720" w:type="dxa"/>
          </w:tcPr>
          <w:p w14:paraId="26F7C37A" w14:textId="77777777" w:rsidR="00173E1E" w:rsidRPr="008011A0" w:rsidRDefault="00173E1E" w:rsidP="00AA4142">
            <w:pPr>
              <w:jc w:val="both"/>
              <w:rPr>
                <w:sz w:val="18"/>
                <w:szCs w:val="18"/>
              </w:rPr>
            </w:pPr>
          </w:p>
        </w:tc>
      </w:tr>
      <w:tr w:rsidR="00173E1E" w:rsidRPr="008011A0" w14:paraId="006F8970" w14:textId="77777777" w:rsidTr="00AA4142">
        <w:trPr>
          <w:trHeight w:val="600"/>
        </w:trPr>
        <w:tc>
          <w:tcPr>
            <w:tcW w:w="675" w:type="dxa"/>
            <w:vAlign w:val="center"/>
          </w:tcPr>
          <w:p w14:paraId="14E7ABD4" w14:textId="77777777" w:rsidR="00173E1E" w:rsidRPr="008011A0" w:rsidRDefault="00173E1E">
            <w:pPr>
              <w:numPr>
                <w:ilvl w:val="0"/>
                <w:numId w:val="70"/>
              </w:numPr>
              <w:jc w:val="center"/>
              <w:rPr>
                <w:b/>
                <w:sz w:val="18"/>
                <w:szCs w:val="18"/>
              </w:rPr>
            </w:pPr>
          </w:p>
        </w:tc>
        <w:tc>
          <w:tcPr>
            <w:tcW w:w="2410" w:type="dxa"/>
          </w:tcPr>
          <w:p w14:paraId="16B79F49" w14:textId="77777777" w:rsidR="00173E1E" w:rsidRPr="008011A0" w:rsidRDefault="00173E1E" w:rsidP="00AA4142">
            <w:pPr>
              <w:jc w:val="both"/>
              <w:rPr>
                <w:sz w:val="18"/>
                <w:szCs w:val="18"/>
              </w:rPr>
            </w:pPr>
          </w:p>
        </w:tc>
        <w:tc>
          <w:tcPr>
            <w:tcW w:w="6720" w:type="dxa"/>
          </w:tcPr>
          <w:p w14:paraId="1D6680FF" w14:textId="77777777" w:rsidR="00173E1E" w:rsidRPr="008011A0" w:rsidRDefault="00173E1E" w:rsidP="00AA4142">
            <w:pPr>
              <w:jc w:val="both"/>
              <w:rPr>
                <w:sz w:val="18"/>
                <w:szCs w:val="18"/>
              </w:rPr>
            </w:pPr>
          </w:p>
        </w:tc>
      </w:tr>
      <w:tr w:rsidR="00173E1E" w:rsidRPr="008011A0" w14:paraId="2D730FD4" w14:textId="77777777" w:rsidTr="00AA4142">
        <w:trPr>
          <w:trHeight w:val="600"/>
        </w:trPr>
        <w:tc>
          <w:tcPr>
            <w:tcW w:w="675" w:type="dxa"/>
            <w:vAlign w:val="center"/>
          </w:tcPr>
          <w:p w14:paraId="51F83626" w14:textId="77777777" w:rsidR="00173E1E" w:rsidRPr="008011A0" w:rsidRDefault="00173E1E">
            <w:pPr>
              <w:numPr>
                <w:ilvl w:val="0"/>
                <w:numId w:val="70"/>
              </w:numPr>
              <w:jc w:val="center"/>
              <w:rPr>
                <w:b/>
                <w:sz w:val="18"/>
                <w:szCs w:val="18"/>
              </w:rPr>
            </w:pPr>
          </w:p>
        </w:tc>
        <w:tc>
          <w:tcPr>
            <w:tcW w:w="2410" w:type="dxa"/>
          </w:tcPr>
          <w:p w14:paraId="3A422CF1" w14:textId="77777777" w:rsidR="00173E1E" w:rsidRPr="008011A0" w:rsidRDefault="00173E1E" w:rsidP="00AA4142">
            <w:pPr>
              <w:jc w:val="both"/>
              <w:rPr>
                <w:sz w:val="18"/>
                <w:szCs w:val="18"/>
              </w:rPr>
            </w:pPr>
          </w:p>
        </w:tc>
        <w:tc>
          <w:tcPr>
            <w:tcW w:w="6720" w:type="dxa"/>
          </w:tcPr>
          <w:p w14:paraId="17C2F664" w14:textId="77777777" w:rsidR="00173E1E" w:rsidRPr="008011A0" w:rsidRDefault="00173E1E" w:rsidP="00AA4142">
            <w:pPr>
              <w:jc w:val="both"/>
              <w:rPr>
                <w:sz w:val="18"/>
                <w:szCs w:val="18"/>
              </w:rPr>
            </w:pPr>
          </w:p>
        </w:tc>
      </w:tr>
      <w:tr w:rsidR="00173E1E" w:rsidRPr="008011A0" w14:paraId="29872CD8" w14:textId="77777777" w:rsidTr="00AA4142">
        <w:trPr>
          <w:trHeight w:val="600"/>
        </w:trPr>
        <w:tc>
          <w:tcPr>
            <w:tcW w:w="675" w:type="dxa"/>
            <w:vAlign w:val="center"/>
          </w:tcPr>
          <w:p w14:paraId="32330604" w14:textId="77777777" w:rsidR="00173E1E" w:rsidRPr="008011A0" w:rsidRDefault="00173E1E">
            <w:pPr>
              <w:numPr>
                <w:ilvl w:val="0"/>
                <w:numId w:val="70"/>
              </w:numPr>
              <w:jc w:val="center"/>
              <w:rPr>
                <w:b/>
                <w:sz w:val="18"/>
                <w:szCs w:val="18"/>
              </w:rPr>
            </w:pPr>
          </w:p>
        </w:tc>
        <w:tc>
          <w:tcPr>
            <w:tcW w:w="2410" w:type="dxa"/>
          </w:tcPr>
          <w:p w14:paraId="6A7AA4A9" w14:textId="77777777" w:rsidR="00173E1E" w:rsidRPr="008011A0" w:rsidRDefault="00173E1E" w:rsidP="00AA4142">
            <w:pPr>
              <w:jc w:val="both"/>
              <w:rPr>
                <w:sz w:val="18"/>
                <w:szCs w:val="18"/>
              </w:rPr>
            </w:pPr>
          </w:p>
        </w:tc>
        <w:tc>
          <w:tcPr>
            <w:tcW w:w="6720" w:type="dxa"/>
          </w:tcPr>
          <w:p w14:paraId="7E0BE618" w14:textId="77777777" w:rsidR="00173E1E" w:rsidRPr="008011A0" w:rsidRDefault="00173E1E" w:rsidP="00AA4142">
            <w:pPr>
              <w:jc w:val="both"/>
              <w:rPr>
                <w:sz w:val="18"/>
                <w:szCs w:val="18"/>
              </w:rPr>
            </w:pPr>
          </w:p>
        </w:tc>
      </w:tr>
      <w:tr w:rsidR="00173E1E" w:rsidRPr="008011A0" w14:paraId="6E0F1FEC" w14:textId="77777777" w:rsidTr="00AA4142">
        <w:trPr>
          <w:trHeight w:val="600"/>
        </w:trPr>
        <w:tc>
          <w:tcPr>
            <w:tcW w:w="675" w:type="dxa"/>
            <w:vAlign w:val="center"/>
          </w:tcPr>
          <w:p w14:paraId="41D01357" w14:textId="77777777" w:rsidR="00173E1E" w:rsidRPr="008011A0" w:rsidRDefault="00173E1E">
            <w:pPr>
              <w:numPr>
                <w:ilvl w:val="0"/>
                <w:numId w:val="70"/>
              </w:numPr>
              <w:jc w:val="center"/>
              <w:rPr>
                <w:b/>
                <w:sz w:val="18"/>
                <w:szCs w:val="18"/>
              </w:rPr>
            </w:pPr>
          </w:p>
        </w:tc>
        <w:tc>
          <w:tcPr>
            <w:tcW w:w="2410" w:type="dxa"/>
          </w:tcPr>
          <w:p w14:paraId="6682C546" w14:textId="77777777" w:rsidR="00173E1E" w:rsidRPr="008011A0" w:rsidRDefault="00173E1E" w:rsidP="00AA4142">
            <w:pPr>
              <w:jc w:val="both"/>
              <w:rPr>
                <w:sz w:val="18"/>
                <w:szCs w:val="18"/>
              </w:rPr>
            </w:pPr>
          </w:p>
        </w:tc>
        <w:tc>
          <w:tcPr>
            <w:tcW w:w="6720" w:type="dxa"/>
          </w:tcPr>
          <w:p w14:paraId="41D6F202" w14:textId="77777777" w:rsidR="00173E1E" w:rsidRPr="008011A0" w:rsidRDefault="00173E1E" w:rsidP="00AA4142">
            <w:pPr>
              <w:jc w:val="both"/>
              <w:rPr>
                <w:sz w:val="18"/>
                <w:szCs w:val="18"/>
              </w:rPr>
            </w:pPr>
          </w:p>
        </w:tc>
      </w:tr>
      <w:tr w:rsidR="00173E1E" w:rsidRPr="008011A0" w14:paraId="39FE0C9D" w14:textId="77777777" w:rsidTr="00AA4142">
        <w:trPr>
          <w:trHeight w:val="600"/>
        </w:trPr>
        <w:tc>
          <w:tcPr>
            <w:tcW w:w="675" w:type="dxa"/>
            <w:vAlign w:val="center"/>
          </w:tcPr>
          <w:p w14:paraId="5548A1D6" w14:textId="77777777" w:rsidR="00173E1E" w:rsidRPr="008011A0" w:rsidRDefault="00173E1E">
            <w:pPr>
              <w:numPr>
                <w:ilvl w:val="0"/>
                <w:numId w:val="70"/>
              </w:numPr>
              <w:jc w:val="center"/>
              <w:rPr>
                <w:b/>
                <w:sz w:val="18"/>
                <w:szCs w:val="18"/>
              </w:rPr>
            </w:pPr>
          </w:p>
        </w:tc>
        <w:tc>
          <w:tcPr>
            <w:tcW w:w="2410" w:type="dxa"/>
          </w:tcPr>
          <w:p w14:paraId="5E756761" w14:textId="77777777" w:rsidR="00173E1E" w:rsidRPr="008011A0" w:rsidRDefault="00173E1E" w:rsidP="00AA4142">
            <w:pPr>
              <w:jc w:val="both"/>
              <w:rPr>
                <w:sz w:val="18"/>
                <w:szCs w:val="18"/>
              </w:rPr>
            </w:pPr>
          </w:p>
        </w:tc>
        <w:tc>
          <w:tcPr>
            <w:tcW w:w="6720" w:type="dxa"/>
          </w:tcPr>
          <w:p w14:paraId="590BEFDE" w14:textId="77777777" w:rsidR="00173E1E" w:rsidRPr="008011A0" w:rsidRDefault="00173E1E" w:rsidP="00AA4142">
            <w:pPr>
              <w:jc w:val="both"/>
              <w:rPr>
                <w:sz w:val="18"/>
                <w:szCs w:val="18"/>
              </w:rPr>
            </w:pPr>
          </w:p>
        </w:tc>
      </w:tr>
      <w:tr w:rsidR="00173E1E" w:rsidRPr="008011A0" w14:paraId="2A604C54" w14:textId="77777777" w:rsidTr="00AA4142">
        <w:trPr>
          <w:trHeight w:val="600"/>
        </w:trPr>
        <w:tc>
          <w:tcPr>
            <w:tcW w:w="675" w:type="dxa"/>
            <w:vAlign w:val="center"/>
          </w:tcPr>
          <w:p w14:paraId="6236AB44" w14:textId="77777777" w:rsidR="00173E1E" w:rsidRPr="008011A0" w:rsidRDefault="00173E1E">
            <w:pPr>
              <w:numPr>
                <w:ilvl w:val="0"/>
                <w:numId w:val="70"/>
              </w:numPr>
              <w:jc w:val="center"/>
              <w:rPr>
                <w:b/>
                <w:sz w:val="18"/>
                <w:szCs w:val="18"/>
              </w:rPr>
            </w:pPr>
          </w:p>
        </w:tc>
        <w:tc>
          <w:tcPr>
            <w:tcW w:w="2410" w:type="dxa"/>
          </w:tcPr>
          <w:p w14:paraId="66552D70" w14:textId="77777777" w:rsidR="00173E1E" w:rsidRPr="008011A0" w:rsidRDefault="00173E1E" w:rsidP="00AA4142">
            <w:pPr>
              <w:jc w:val="both"/>
              <w:rPr>
                <w:sz w:val="18"/>
                <w:szCs w:val="18"/>
              </w:rPr>
            </w:pPr>
          </w:p>
        </w:tc>
        <w:tc>
          <w:tcPr>
            <w:tcW w:w="6720" w:type="dxa"/>
          </w:tcPr>
          <w:p w14:paraId="6CBD0471" w14:textId="77777777" w:rsidR="00173E1E" w:rsidRPr="008011A0" w:rsidRDefault="00173E1E" w:rsidP="00AA4142">
            <w:pPr>
              <w:jc w:val="both"/>
              <w:rPr>
                <w:sz w:val="18"/>
                <w:szCs w:val="18"/>
              </w:rPr>
            </w:pPr>
          </w:p>
        </w:tc>
      </w:tr>
    </w:tbl>
    <w:p w14:paraId="4B5CEDEF" w14:textId="77777777" w:rsidR="00173E1E" w:rsidRPr="008011A0" w:rsidRDefault="00173E1E" w:rsidP="00173E1E">
      <w:pPr>
        <w:rPr>
          <w:snapToGrid w:val="0"/>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780"/>
        <w:gridCol w:w="2970"/>
      </w:tblGrid>
      <w:tr w:rsidR="00173E1E" w:rsidRPr="008011A0" w14:paraId="550E722D" w14:textId="77777777" w:rsidTr="00AA4142">
        <w:trPr>
          <w:trHeight w:val="630"/>
        </w:trPr>
        <w:tc>
          <w:tcPr>
            <w:tcW w:w="3060" w:type="dxa"/>
            <w:vAlign w:val="center"/>
          </w:tcPr>
          <w:p w14:paraId="4720C53D" w14:textId="77777777" w:rsidR="00173E1E" w:rsidRPr="008011A0" w:rsidRDefault="00173E1E" w:rsidP="00AA4142">
            <w:pPr>
              <w:jc w:val="center"/>
              <w:rPr>
                <w:snapToGrid w:val="0"/>
                <w:szCs w:val="24"/>
              </w:rPr>
            </w:pPr>
          </w:p>
        </w:tc>
        <w:tc>
          <w:tcPr>
            <w:tcW w:w="3780" w:type="dxa"/>
            <w:vAlign w:val="center"/>
          </w:tcPr>
          <w:p w14:paraId="4F3B7FB7" w14:textId="77777777" w:rsidR="00173E1E" w:rsidRPr="008011A0" w:rsidRDefault="00173E1E" w:rsidP="00AA4142">
            <w:pPr>
              <w:jc w:val="center"/>
              <w:rPr>
                <w:snapToGrid w:val="0"/>
                <w:szCs w:val="24"/>
              </w:rPr>
            </w:pPr>
          </w:p>
        </w:tc>
        <w:tc>
          <w:tcPr>
            <w:tcW w:w="2970" w:type="dxa"/>
            <w:vAlign w:val="center"/>
          </w:tcPr>
          <w:p w14:paraId="389F5F0E" w14:textId="77777777" w:rsidR="00173E1E" w:rsidRPr="008011A0" w:rsidRDefault="00173E1E" w:rsidP="00AA4142">
            <w:pPr>
              <w:jc w:val="center"/>
              <w:rPr>
                <w:snapToGrid w:val="0"/>
                <w:szCs w:val="24"/>
              </w:rPr>
            </w:pPr>
          </w:p>
        </w:tc>
      </w:tr>
      <w:tr w:rsidR="00173E1E" w:rsidRPr="008011A0" w14:paraId="034ADFBE" w14:textId="77777777" w:rsidTr="00AA4142">
        <w:trPr>
          <w:trHeight w:val="254"/>
        </w:trPr>
        <w:tc>
          <w:tcPr>
            <w:tcW w:w="3060" w:type="dxa"/>
            <w:vAlign w:val="center"/>
          </w:tcPr>
          <w:p w14:paraId="263F1D3D" w14:textId="77777777" w:rsidR="00173E1E" w:rsidRPr="008011A0" w:rsidRDefault="00173E1E" w:rsidP="00AA4142">
            <w:pPr>
              <w:jc w:val="center"/>
              <w:rPr>
                <w:snapToGrid w:val="0"/>
                <w:szCs w:val="24"/>
              </w:rPr>
            </w:pPr>
            <w:r w:rsidRPr="008011A0">
              <w:rPr>
                <w:snapToGrid w:val="0"/>
                <w:szCs w:val="24"/>
              </w:rPr>
              <w:t>Name of Tenderer</w:t>
            </w:r>
          </w:p>
        </w:tc>
        <w:tc>
          <w:tcPr>
            <w:tcW w:w="3780" w:type="dxa"/>
            <w:vAlign w:val="center"/>
          </w:tcPr>
          <w:p w14:paraId="5E516E6C" w14:textId="77777777" w:rsidR="00173E1E" w:rsidRPr="008011A0" w:rsidRDefault="00173E1E" w:rsidP="00AA4142">
            <w:pPr>
              <w:jc w:val="center"/>
              <w:rPr>
                <w:snapToGrid w:val="0"/>
                <w:szCs w:val="24"/>
              </w:rPr>
            </w:pPr>
            <w:r w:rsidRPr="008011A0">
              <w:rPr>
                <w:snapToGrid w:val="0"/>
                <w:szCs w:val="24"/>
              </w:rPr>
              <w:t>Signature</w:t>
            </w:r>
          </w:p>
        </w:tc>
        <w:tc>
          <w:tcPr>
            <w:tcW w:w="2970" w:type="dxa"/>
            <w:vAlign w:val="center"/>
          </w:tcPr>
          <w:p w14:paraId="75060716" w14:textId="77777777" w:rsidR="00173E1E" w:rsidRPr="008011A0" w:rsidRDefault="00173E1E" w:rsidP="00AA4142">
            <w:pPr>
              <w:jc w:val="center"/>
              <w:rPr>
                <w:snapToGrid w:val="0"/>
                <w:szCs w:val="24"/>
              </w:rPr>
            </w:pPr>
            <w:r w:rsidRPr="008011A0">
              <w:rPr>
                <w:snapToGrid w:val="0"/>
                <w:szCs w:val="24"/>
              </w:rPr>
              <w:t>Date</w:t>
            </w:r>
          </w:p>
        </w:tc>
      </w:tr>
    </w:tbl>
    <w:p w14:paraId="6A761C2A" w14:textId="77777777" w:rsidR="00173E1E" w:rsidRPr="008011A0" w:rsidRDefault="00173E1E" w:rsidP="00173E1E">
      <w:pPr>
        <w:rPr>
          <w:snapToGrid w:val="0"/>
          <w:szCs w:val="24"/>
        </w:rPr>
      </w:pPr>
    </w:p>
    <w:p w14:paraId="5023748A" w14:textId="77777777" w:rsidR="00173E1E" w:rsidRPr="008011A0" w:rsidRDefault="00173E1E">
      <w:pPr>
        <w:numPr>
          <w:ilvl w:val="0"/>
          <w:numId w:val="71"/>
        </w:numPr>
        <w:tabs>
          <w:tab w:val="num" w:pos="360"/>
        </w:tabs>
        <w:suppressAutoHyphens/>
        <w:spacing w:line="10" w:lineRule="atLeast"/>
        <w:ind w:left="360"/>
        <w:jc w:val="both"/>
        <w:rPr>
          <w:spacing w:val="-3"/>
          <w:szCs w:val="24"/>
        </w:rPr>
      </w:pPr>
      <w:r w:rsidRPr="008011A0">
        <w:rPr>
          <w:spacing w:val="-3"/>
          <w:szCs w:val="24"/>
        </w:rPr>
        <w:t>I / We confirm that no communications were received from the Department of Public Works before the submission of this tender offer, amending the tender documents.</w:t>
      </w:r>
    </w:p>
    <w:p w14:paraId="7B3AB795" w14:textId="77777777" w:rsidR="00173E1E" w:rsidRPr="008011A0" w:rsidRDefault="00173E1E" w:rsidP="00173E1E">
      <w:pPr>
        <w:suppressAutoHyphens/>
        <w:spacing w:line="10" w:lineRule="atLeast"/>
        <w:rPr>
          <w:spacing w:val="-3"/>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780"/>
        <w:gridCol w:w="2970"/>
      </w:tblGrid>
      <w:tr w:rsidR="00173E1E" w:rsidRPr="008011A0" w14:paraId="1BB4B412" w14:textId="77777777" w:rsidTr="00AA4142">
        <w:trPr>
          <w:trHeight w:val="630"/>
        </w:trPr>
        <w:tc>
          <w:tcPr>
            <w:tcW w:w="3060" w:type="dxa"/>
            <w:vAlign w:val="center"/>
          </w:tcPr>
          <w:p w14:paraId="16A1CD16" w14:textId="77777777" w:rsidR="00173E1E" w:rsidRPr="008011A0" w:rsidRDefault="00173E1E" w:rsidP="00AA4142">
            <w:pPr>
              <w:jc w:val="center"/>
              <w:rPr>
                <w:snapToGrid w:val="0"/>
                <w:szCs w:val="24"/>
              </w:rPr>
            </w:pPr>
          </w:p>
        </w:tc>
        <w:tc>
          <w:tcPr>
            <w:tcW w:w="3780" w:type="dxa"/>
            <w:vAlign w:val="center"/>
          </w:tcPr>
          <w:p w14:paraId="58458581" w14:textId="77777777" w:rsidR="00173E1E" w:rsidRPr="008011A0" w:rsidRDefault="00173E1E" w:rsidP="00AA4142">
            <w:pPr>
              <w:jc w:val="center"/>
              <w:rPr>
                <w:snapToGrid w:val="0"/>
                <w:szCs w:val="24"/>
              </w:rPr>
            </w:pPr>
          </w:p>
        </w:tc>
        <w:tc>
          <w:tcPr>
            <w:tcW w:w="2970" w:type="dxa"/>
            <w:vAlign w:val="center"/>
          </w:tcPr>
          <w:p w14:paraId="7E1F8EC2" w14:textId="77777777" w:rsidR="00173E1E" w:rsidRPr="008011A0" w:rsidRDefault="00173E1E" w:rsidP="00AA4142">
            <w:pPr>
              <w:jc w:val="center"/>
              <w:rPr>
                <w:snapToGrid w:val="0"/>
                <w:szCs w:val="24"/>
              </w:rPr>
            </w:pPr>
          </w:p>
        </w:tc>
      </w:tr>
      <w:tr w:rsidR="00173E1E" w:rsidRPr="008011A0" w14:paraId="1E41F6C9" w14:textId="77777777" w:rsidTr="00AA4142">
        <w:trPr>
          <w:trHeight w:val="254"/>
        </w:trPr>
        <w:tc>
          <w:tcPr>
            <w:tcW w:w="3060" w:type="dxa"/>
            <w:vAlign w:val="center"/>
          </w:tcPr>
          <w:p w14:paraId="7E6CD94C" w14:textId="77777777" w:rsidR="00173E1E" w:rsidRPr="008011A0" w:rsidRDefault="00173E1E" w:rsidP="00AA4142">
            <w:pPr>
              <w:jc w:val="center"/>
              <w:rPr>
                <w:snapToGrid w:val="0"/>
                <w:szCs w:val="24"/>
              </w:rPr>
            </w:pPr>
            <w:r w:rsidRPr="008011A0">
              <w:rPr>
                <w:snapToGrid w:val="0"/>
                <w:szCs w:val="24"/>
              </w:rPr>
              <w:t>Name of Tenderer</w:t>
            </w:r>
          </w:p>
        </w:tc>
        <w:tc>
          <w:tcPr>
            <w:tcW w:w="3780" w:type="dxa"/>
            <w:vAlign w:val="center"/>
          </w:tcPr>
          <w:p w14:paraId="30D932BE" w14:textId="77777777" w:rsidR="00173E1E" w:rsidRPr="008011A0" w:rsidRDefault="00173E1E" w:rsidP="00AA4142">
            <w:pPr>
              <w:jc w:val="center"/>
              <w:rPr>
                <w:snapToGrid w:val="0"/>
                <w:szCs w:val="24"/>
              </w:rPr>
            </w:pPr>
            <w:r w:rsidRPr="008011A0">
              <w:rPr>
                <w:snapToGrid w:val="0"/>
                <w:szCs w:val="24"/>
              </w:rPr>
              <w:t>Signature</w:t>
            </w:r>
          </w:p>
        </w:tc>
        <w:tc>
          <w:tcPr>
            <w:tcW w:w="2970" w:type="dxa"/>
            <w:vAlign w:val="center"/>
          </w:tcPr>
          <w:p w14:paraId="177C7FDD" w14:textId="77777777" w:rsidR="00173E1E" w:rsidRPr="008011A0" w:rsidRDefault="00173E1E" w:rsidP="00AA4142">
            <w:pPr>
              <w:jc w:val="center"/>
              <w:rPr>
                <w:snapToGrid w:val="0"/>
                <w:szCs w:val="24"/>
              </w:rPr>
            </w:pPr>
            <w:r w:rsidRPr="008011A0">
              <w:rPr>
                <w:snapToGrid w:val="0"/>
                <w:szCs w:val="24"/>
              </w:rPr>
              <w:t>Date</w:t>
            </w:r>
          </w:p>
        </w:tc>
      </w:tr>
    </w:tbl>
    <w:p w14:paraId="63A54B05" w14:textId="77777777" w:rsidR="00173E1E" w:rsidRPr="008011A0" w:rsidRDefault="00173E1E" w:rsidP="00173E1E">
      <w:pPr>
        <w:suppressAutoHyphens/>
        <w:spacing w:line="10" w:lineRule="atLeast"/>
        <w:rPr>
          <w:spacing w:val="-3"/>
          <w:szCs w:val="24"/>
        </w:rPr>
      </w:pPr>
    </w:p>
    <w:p w14:paraId="573BDC07" w14:textId="77777777" w:rsidR="00173E1E" w:rsidRDefault="00173E1E" w:rsidP="00173E1E">
      <w:pPr>
        <w:pStyle w:val="Footer"/>
        <w:jc w:val="right"/>
        <w:rPr>
          <w:snapToGrid w:val="0"/>
          <w:sz w:val="16"/>
          <w:szCs w:val="16"/>
        </w:rPr>
      </w:pPr>
      <w:r w:rsidRPr="00851AF4">
        <w:rPr>
          <w:snapToGrid w:val="0"/>
          <w:sz w:val="16"/>
          <w:szCs w:val="16"/>
        </w:rPr>
        <w:t xml:space="preserve">Page 1 of </w:t>
      </w:r>
      <w:r>
        <w:rPr>
          <w:snapToGrid w:val="0"/>
          <w:sz w:val="16"/>
          <w:szCs w:val="16"/>
        </w:rPr>
        <w:t>1</w:t>
      </w:r>
    </w:p>
    <w:p w14:paraId="2E74D0E3" w14:textId="77777777" w:rsidR="00173E1E" w:rsidRDefault="00173E1E" w:rsidP="00173E1E">
      <w:pPr>
        <w:pStyle w:val="Footer"/>
        <w:jc w:val="right"/>
        <w:rPr>
          <w:snapToGrid w:val="0"/>
          <w:sz w:val="16"/>
          <w:szCs w:val="16"/>
        </w:rPr>
      </w:pPr>
      <w:r>
        <w:rPr>
          <w:snapToGrid w:val="0"/>
          <w:sz w:val="16"/>
          <w:szCs w:val="16"/>
        </w:rPr>
        <w:t>DPW-21 (EC)</w:t>
      </w:r>
    </w:p>
    <w:p w14:paraId="527E4DDC" w14:textId="77777777" w:rsidR="00173E1E" w:rsidRDefault="00173E1E" w:rsidP="00173E1E">
      <w:pPr>
        <w:pStyle w:val="Footer"/>
        <w:jc w:val="right"/>
        <w:rPr>
          <w:snapToGrid w:val="0"/>
          <w:sz w:val="16"/>
          <w:szCs w:val="16"/>
        </w:rPr>
      </w:pPr>
    </w:p>
    <w:p w14:paraId="527DD001" w14:textId="77777777" w:rsidR="00173E1E" w:rsidRDefault="00173E1E" w:rsidP="00173E1E">
      <w:pPr>
        <w:pStyle w:val="Footer"/>
        <w:jc w:val="right"/>
        <w:rPr>
          <w:snapToGrid w:val="0"/>
          <w:sz w:val="16"/>
          <w:szCs w:val="16"/>
        </w:rPr>
      </w:pPr>
    </w:p>
    <w:p w14:paraId="3FA1A376" w14:textId="77777777" w:rsidR="00173E1E" w:rsidRDefault="00173E1E" w:rsidP="00173E1E">
      <w:pPr>
        <w:pStyle w:val="Footer"/>
        <w:jc w:val="right"/>
        <w:rPr>
          <w:snapToGrid w:val="0"/>
          <w:sz w:val="16"/>
          <w:szCs w:val="16"/>
        </w:rPr>
      </w:pPr>
    </w:p>
    <w:p w14:paraId="3708AB54" w14:textId="77777777" w:rsidR="00173E1E" w:rsidRDefault="00173E1E" w:rsidP="00173E1E">
      <w:pPr>
        <w:pStyle w:val="Footer"/>
        <w:jc w:val="right"/>
        <w:rPr>
          <w:snapToGrid w:val="0"/>
          <w:sz w:val="16"/>
          <w:szCs w:val="16"/>
        </w:rPr>
      </w:pPr>
    </w:p>
    <w:p w14:paraId="62A1779A" w14:textId="77777777" w:rsidR="00C14ECB" w:rsidRPr="002A74A1" w:rsidRDefault="00C14ECB" w:rsidP="008708BC">
      <w:pPr>
        <w:rPr>
          <w:snapToGrid w:val="0"/>
          <w:sz w:val="16"/>
          <w:szCs w:val="16"/>
        </w:rPr>
        <w:sectPr w:rsidR="00C14ECB" w:rsidRPr="002A74A1" w:rsidSect="00715336">
          <w:pgSz w:w="11907" w:h="16840" w:code="9"/>
          <w:pgMar w:top="567" w:right="1275" w:bottom="709" w:left="1080" w:header="426" w:footer="680" w:gutter="0"/>
          <w:cols w:space="720"/>
          <w:docGrid w:linePitch="272"/>
        </w:sectPr>
      </w:pPr>
    </w:p>
    <w:p w14:paraId="677630BA" w14:textId="77777777" w:rsidR="00C14ECB" w:rsidRPr="009E579C" w:rsidRDefault="00C14ECB" w:rsidP="009E579C">
      <w:pPr>
        <w:pStyle w:val="Heading1"/>
        <w:rPr>
          <w:b/>
          <w:sz w:val="28"/>
        </w:rPr>
      </w:pPr>
      <w:bookmarkStart w:id="131" w:name="_Toc142075116"/>
      <w:r w:rsidRPr="009E579C">
        <w:rPr>
          <w:b/>
          <w:sz w:val="28"/>
        </w:rPr>
        <w:lastRenderedPageBreak/>
        <w:t>PA- 40: DECLARATION OF DESIGNATED GROUPS FOR PREFERENTIAL PROCUREMENT</w:t>
      </w:r>
      <w:bookmarkEnd w:id="131"/>
    </w:p>
    <w:p w14:paraId="3C382AFC" w14:textId="12A08F04" w:rsidR="00C14ECB" w:rsidRPr="002A74A1" w:rsidRDefault="00C43402" w:rsidP="00C14ECB">
      <w:pPr>
        <w:rPr>
          <w:b/>
          <w:snapToGrid w:val="0"/>
          <w:sz w:val="18"/>
          <w:szCs w:val="18"/>
        </w:rPr>
      </w:pPr>
      <w:r>
        <w:rPr>
          <w:b/>
          <w:snapToGrid w:val="0"/>
          <w:sz w:val="18"/>
          <w:szCs w:val="18"/>
        </w:rPr>
        <w:t xml:space="preserve">Tender Number: </w:t>
      </w:r>
      <w:sdt>
        <w:sdtPr>
          <w:rPr>
            <w:b/>
            <w:snapToGrid w:val="0"/>
            <w:sz w:val="18"/>
            <w:szCs w:val="18"/>
          </w:rPr>
          <w:alias w:val="Keywords"/>
          <w:tag w:val=""/>
          <w:id w:val="-201244772"/>
          <w:lock w:val="sdtContentLocked"/>
          <w:placeholder>
            <w:docPart w:val="D779DD55E81642B99AF3D07E36B97AAC"/>
          </w:placeholder>
          <w:dataBinding w:prefixMappings="xmlns:ns0='http://purl.org/dc/elements/1.1/' xmlns:ns1='http://schemas.openxmlformats.org/package/2006/metadata/core-properties' " w:xpath="/ns1:coreProperties[1]/ns1:keywords[1]" w:storeItemID="{6C3C8BC8-F283-45AE-878A-BAB7291924A1}"/>
          <w:text/>
        </w:sdtPr>
        <w:sdtContent>
          <w:r w:rsidR="00F2268D">
            <w:rPr>
              <w:b/>
              <w:snapToGrid w:val="0"/>
              <w:sz w:val="18"/>
              <w:szCs w:val="18"/>
            </w:rPr>
            <w:t>H24/025PF</w:t>
          </w:r>
        </w:sdtContent>
      </w:sdt>
    </w:p>
    <w:p w14:paraId="51D5D01A" w14:textId="77777777" w:rsidR="00C14ECB" w:rsidRPr="002A74A1" w:rsidRDefault="00C14ECB" w:rsidP="00C14ECB">
      <w:pPr>
        <w:rPr>
          <w:b/>
          <w:snapToGrid w:val="0"/>
          <w:sz w:val="18"/>
          <w:szCs w:val="18"/>
        </w:rPr>
      </w:pPr>
      <w:r w:rsidRPr="002A74A1">
        <w:rPr>
          <w:b/>
          <w:snapToGrid w:val="0"/>
          <w:sz w:val="18"/>
          <w:szCs w:val="18"/>
        </w:rPr>
        <w:t xml:space="preserve">Name of Tenderer ………………………………………………………..…………………………………                          </w:t>
      </w: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EME</w:t>
      </w:r>
      <w:r w:rsidRPr="002A74A1">
        <w:rPr>
          <w:rStyle w:val="FootnoteReference"/>
          <w:b/>
          <w:snapToGrid w:val="0"/>
          <w:sz w:val="18"/>
          <w:szCs w:val="18"/>
        </w:rPr>
        <w:footnoteReference w:id="3"/>
      </w:r>
      <w:r w:rsidRPr="002A74A1">
        <w:rPr>
          <w:b/>
          <w:snapToGrid w:val="0"/>
          <w:sz w:val="18"/>
          <w:szCs w:val="18"/>
        </w:rPr>
        <w:t xml:space="preserve">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QSE</w:t>
      </w:r>
      <w:r w:rsidRPr="002A74A1">
        <w:rPr>
          <w:rStyle w:val="FootnoteReference"/>
          <w:b/>
          <w:snapToGrid w:val="0"/>
          <w:sz w:val="18"/>
          <w:szCs w:val="18"/>
        </w:rPr>
        <w:footnoteReference w:id="4"/>
      </w:r>
      <w:r w:rsidRPr="002A74A1">
        <w:rPr>
          <w:b/>
          <w:snapToGrid w:val="0"/>
          <w:sz w:val="18"/>
          <w:szCs w:val="18"/>
        </w:rPr>
        <w:t xml:space="preserve">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Non EME/QSE (tick applicable box)</w:t>
      </w:r>
    </w:p>
    <w:p w14:paraId="129D4506" w14:textId="77777777" w:rsidR="00C14ECB" w:rsidRPr="002A74A1" w:rsidRDefault="00C14ECB" w:rsidP="00C14ECB">
      <w:pPr>
        <w:rPr>
          <w:b/>
          <w:snapToGrid w:val="0"/>
          <w:sz w:val="18"/>
          <w:szCs w:val="18"/>
        </w:rPr>
      </w:pPr>
    </w:p>
    <w:p w14:paraId="366DA6E9" w14:textId="77777777" w:rsidR="00C14ECB" w:rsidRPr="002A74A1" w:rsidRDefault="00C14ECB" w:rsidP="00D97B67">
      <w:pPr>
        <w:numPr>
          <w:ilvl w:val="0"/>
          <w:numId w:val="6"/>
        </w:numPr>
        <w:rPr>
          <w:sz w:val="18"/>
          <w:szCs w:val="18"/>
        </w:rPr>
      </w:pPr>
      <w:r w:rsidRPr="002A74A1">
        <w:rPr>
          <w:b/>
          <w:snapToGrid w:val="0"/>
          <w:sz w:val="18"/>
          <w:szCs w:val="18"/>
        </w:rPr>
        <w:t>LIST ALL PROPRIETORS, MEMBERS OR SHAREHOLDERS BY NAME, IDENTITY NUMBER, CITIZENSHIP AND DESIGNATED GROUPS.</w:t>
      </w:r>
      <w:r w:rsidRPr="002A74A1">
        <w:rPr>
          <w:sz w:val="18"/>
          <w:szCs w:val="18"/>
        </w:rPr>
        <w:t xml:space="preserve"> </w:t>
      </w: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530"/>
        <w:gridCol w:w="1260"/>
        <w:gridCol w:w="1530"/>
        <w:gridCol w:w="1440"/>
        <w:gridCol w:w="1530"/>
        <w:gridCol w:w="1440"/>
        <w:gridCol w:w="1530"/>
        <w:gridCol w:w="1710"/>
      </w:tblGrid>
      <w:tr w:rsidR="00C14ECB" w:rsidRPr="002A74A1" w14:paraId="5CDA8C94" w14:textId="77777777" w:rsidTr="00C14ECB">
        <w:trPr>
          <w:trHeight w:val="1385"/>
        </w:trPr>
        <w:tc>
          <w:tcPr>
            <w:tcW w:w="2430" w:type="dxa"/>
            <w:shd w:val="clear" w:color="auto" w:fill="auto"/>
            <w:vAlign w:val="center"/>
          </w:tcPr>
          <w:p w14:paraId="27A9072C" w14:textId="77777777" w:rsidR="00C14ECB" w:rsidRPr="002A74A1" w:rsidRDefault="00C14ECB" w:rsidP="00C14ECB">
            <w:pPr>
              <w:jc w:val="center"/>
              <w:rPr>
                <w:b/>
                <w:sz w:val="18"/>
                <w:szCs w:val="18"/>
              </w:rPr>
            </w:pPr>
            <w:r w:rsidRPr="002A74A1">
              <w:rPr>
                <w:b/>
                <w:sz w:val="18"/>
                <w:szCs w:val="18"/>
              </w:rPr>
              <w:t>Name and Surname #</w:t>
            </w:r>
          </w:p>
        </w:tc>
        <w:tc>
          <w:tcPr>
            <w:tcW w:w="1530" w:type="dxa"/>
            <w:shd w:val="clear" w:color="auto" w:fill="auto"/>
            <w:vAlign w:val="center"/>
          </w:tcPr>
          <w:p w14:paraId="1A84E440" w14:textId="77777777" w:rsidR="00C14ECB" w:rsidRPr="002A74A1" w:rsidRDefault="00C14ECB" w:rsidP="00C14ECB">
            <w:pPr>
              <w:jc w:val="center"/>
              <w:rPr>
                <w:b/>
                <w:sz w:val="18"/>
                <w:szCs w:val="18"/>
              </w:rPr>
            </w:pPr>
          </w:p>
          <w:p w14:paraId="773526BD" w14:textId="77777777" w:rsidR="00C14ECB" w:rsidRPr="002A74A1" w:rsidRDefault="00C14ECB" w:rsidP="00C14ECB">
            <w:pPr>
              <w:jc w:val="center"/>
              <w:rPr>
                <w:b/>
                <w:sz w:val="18"/>
                <w:szCs w:val="18"/>
              </w:rPr>
            </w:pPr>
            <w:r w:rsidRPr="002A74A1">
              <w:rPr>
                <w:b/>
                <w:sz w:val="18"/>
                <w:szCs w:val="18"/>
              </w:rPr>
              <w:t>Identity/</w:t>
            </w:r>
          </w:p>
          <w:p w14:paraId="4D1C2967" w14:textId="77777777" w:rsidR="00C14ECB" w:rsidRPr="002A74A1" w:rsidRDefault="00C14ECB" w:rsidP="00C14ECB">
            <w:pPr>
              <w:jc w:val="center"/>
              <w:rPr>
                <w:b/>
                <w:sz w:val="18"/>
                <w:szCs w:val="18"/>
              </w:rPr>
            </w:pPr>
            <w:r w:rsidRPr="002A74A1">
              <w:rPr>
                <w:b/>
                <w:sz w:val="18"/>
                <w:szCs w:val="18"/>
              </w:rPr>
              <w:t>Passport number</w:t>
            </w:r>
          </w:p>
          <w:p w14:paraId="4C6D414A" w14:textId="77777777" w:rsidR="00C14ECB" w:rsidRPr="002A74A1" w:rsidRDefault="00C14ECB" w:rsidP="00C14ECB">
            <w:pPr>
              <w:jc w:val="center"/>
              <w:rPr>
                <w:b/>
                <w:sz w:val="18"/>
                <w:szCs w:val="18"/>
              </w:rPr>
            </w:pPr>
            <w:r w:rsidRPr="002A74A1">
              <w:rPr>
                <w:b/>
                <w:sz w:val="18"/>
                <w:szCs w:val="18"/>
              </w:rPr>
              <w:t>and Citizenship##</w:t>
            </w:r>
          </w:p>
        </w:tc>
        <w:tc>
          <w:tcPr>
            <w:tcW w:w="1260" w:type="dxa"/>
            <w:vAlign w:val="center"/>
          </w:tcPr>
          <w:p w14:paraId="166E8ACD" w14:textId="77777777" w:rsidR="00C14ECB" w:rsidRPr="002A74A1" w:rsidRDefault="00C14ECB" w:rsidP="00C14ECB">
            <w:pPr>
              <w:jc w:val="center"/>
              <w:rPr>
                <w:b/>
                <w:sz w:val="18"/>
                <w:szCs w:val="18"/>
              </w:rPr>
            </w:pPr>
            <w:r w:rsidRPr="002A74A1">
              <w:rPr>
                <w:b/>
                <w:sz w:val="18"/>
                <w:szCs w:val="18"/>
              </w:rPr>
              <w:t xml:space="preserve">Percentage owned </w:t>
            </w:r>
          </w:p>
        </w:tc>
        <w:tc>
          <w:tcPr>
            <w:tcW w:w="1530" w:type="dxa"/>
            <w:tcBorders>
              <w:left w:val="single" w:sz="8" w:space="0" w:color="auto"/>
              <w:right w:val="single" w:sz="4" w:space="0" w:color="auto"/>
            </w:tcBorders>
            <w:shd w:val="clear" w:color="auto" w:fill="auto"/>
            <w:vAlign w:val="center"/>
          </w:tcPr>
          <w:p w14:paraId="29CFA8ED" w14:textId="77777777" w:rsidR="00C14ECB" w:rsidRPr="002A74A1" w:rsidRDefault="00C14ECB" w:rsidP="00C14ECB">
            <w:pPr>
              <w:jc w:val="center"/>
              <w:rPr>
                <w:b/>
                <w:sz w:val="18"/>
                <w:szCs w:val="18"/>
              </w:rPr>
            </w:pPr>
            <w:r w:rsidRPr="002A74A1">
              <w:rPr>
                <w:b/>
                <w:sz w:val="18"/>
                <w:szCs w:val="18"/>
              </w:rPr>
              <w:t xml:space="preserve">Black </w:t>
            </w:r>
          </w:p>
        </w:tc>
        <w:tc>
          <w:tcPr>
            <w:tcW w:w="1440" w:type="dxa"/>
            <w:tcBorders>
              <w:left w:val="single" w:sz="4" w:space="0" w:color="auto"/>
              <w:right w:val="single" w:sz="4" w:space="0" w:color="auto"/>
            </w:tcBorders>
            <w:shd w:val="clear" w:color="auto" w:fill="auto"/>
            <w:vAlign w:val="center"/>
          </w:tcPr>
          <w:p w14:paraId="1E904665" w14:textId="77777777" w:rsidR="00C14ECB" w:rsidRPr="002A74A1" w:rsidRDefault="00C14ECB" w:rsidP="00C14ECB">
            <w:pPr>
              <w:jc w:val="center"/>
              <w:rPr>
                <w:b/>
                <w:sz w:val="18"/>
                <w:szCs w:val="18"/>
              </w:rPr>
            </w:pPr>
            <w:r w:rsidRPr="002A74A1">
              <w:rPr>
                <w:b/>
                <w:sz w:val="18"/>
                <w:szCs w:val="18"/>
              </w:rPr>
              <w:t xml:space="preserve">Indicate if youth </w:t>
            </w:r>
          </w:p>
        </w:tc>
        <w:tc>
          <w:tcPr>
            <w:tcW w:w="1530" w:type="dxa"/>
            <w:tcBorders>
              <w:left w:val="single" w:sz="4" w:space="0" w:color="auto"/>
            </w:tcBorders>
            <w:shd w:val="clear" w:color="auto" w:fill="auto"/>
            <w:vAlign w:val="center"/>
          </w:tcPr>
          <w:p w14:paraId="1FE9504F" w14:textId="77777777" w:rsidR="00C14ECB" w:rsidRPr="002A74A1" w:rsidRDefault="00C14ECB" w:rsidP="00C14ECB">
            <w:pPr>
              <w:jc w:val="center"/>
              <w:rPr>
                <w:b/>
                <w:sz w:val="18"/>
                <w:szCs w:val="18"/>
              </w:rPr>
            </w:pPr>
            <w:r w:rsidRPr="002A74A1">
              <w:rPr>
                <w:b/>
                <w:sz w:val="18"/>
                <w:szCs w:val="18"/>
              </w:rPr>
              <w:t>Indicate if woman</w:t>
            </w:r>
          </w:p>
        </w:tc>
        <w:tc>
          <w:tcPr>
            <w:tcW w:w="1440" w:type="dxa"/>
            <w:shd w:val="clear" w:color="auto" w:fill="auto"/>
            <w:vAlign w:val="center"/>
          </w:tcPr>
          <w:p w14:paraId="54BAA257" w14:textId="77777777" w:rsidR="00C14ECB" w:rsidRPr="002A74A1" w:rsidRDefault="00C14ECB" w:rsidP="00C14ECB">
            <w:pPr>
              <w:jc w:val="center"/>
              <w:rPr>
                <w:b/>
                <w:sz w:val="18"/>
                <w:szCs w:val="18"/>
              </w:rPr>
            </w:pPr>
            <w:r w:rsidRPr="002A74A1">
              <w:rPr>
                <w:b/>
                <w:sz w:val="18"/>
                <w:szCs w:val="18"/>
              </w:rPr>
              <w:t>Indicate if person with disability</w:t>
            </w:r>
          </w:p>
        </w:tc>
        <w:tc>
          <w:tcPr>
            <w:tcW w:w="1530" w:type="dxa"/>
          </w:tcPr>
          <w:p w14:paraId="16F2D3ED" w14:textId="77777777" w:rsidR="00C14ECB" w:rsidRPr="002A74A1" w:rsidRDefault="00C14ECB" w:rsidP="00C14ECB">
            <w:pPr>
              <w:jc w:val="center"/>
              <w:rPr>
                <w:b/>
                <w:sz w:val="18"/>
                <w:szCs w:val="18"/>
              </w:rPr>
            </w:pPr>
            <w:r w:rsidRPr="002A74A1">
              <w:rPr>
                <w:b/>
                <w:sz w:val="18"/>
                <w:szCs w:val="18"/>
              </w:rPr>
              <w:t>Indicate if living in rural / under developed area/township</w:t>
            </w:r>
          </w:p>
        </w:tc>
        <w:tc>
          <w:tcPr>
            <w:tcW w:w="1710" w:type="dxa"/>
          </w:tcPr>
          <w:p w14:paraId="7CB8E949" w14:textId="77777777" w:rsidR="00C14ECB" w:rsidRPr="002A74A1" w:rsidRDefault="00C14ECB" w:rsidP="00C14ECB">
            <w:pPr>
              <w:jc w:val="center"/>
              <w:rPr>
                <w:b/>
                <w:sz w:val="18"/>
                <w:szCs w:val="18"/>
              </w:rPr>
            </w:pPr>
            <w:r w:rsidRPr="002A74A1">
              <w:rPr>
                <w:b/>
                <w:sz w:val="18"/>
                <w:szCs w:val="18"/>
              </w:rPr>
              <w:t>Indicate if military veteran</w:t>
            </w:r>
          </w:p>
        </w:tc>
      </w:tr>
      <w:tr w:rsidR="00C14ECB" w:rsidRPr="002A74A1" w14:paraId="08A4B072" w14:textId="77777777" w:rsidTr="00C14ECB">
        <w:trPr>
          <w:trHeight w:val="460"/>
        </w:trPr>
        <w:tc>
          <w:tcPr>
            <w:tcW w:w="2430" w:type="dxa"/>
            <w:shd w:val="clear" w:color="auto" w:fill="auto"/>
            <w:vAlign w:val="center"/>
          </w:tcPr>
          <w:p w14:paraId="474FFBBB" w14:textId="77777777" w:rsidR="00C14ECB" w:rsidRPr="002A74A1" w:rsidRDefault="00C14ECB" w:rsidP="00C14ECB">
            <w:pPr>
              <w:rPr>
                <w:sz w:val="18"/>
                <w:szCs w:val="18"/>
              </w:rPr>
            </w:pPr>
            <w:r w:rsidRPr="002A74A1">
              <w:rPr>
                <w:sz w:val="18"/>
                <w:szCs w:val="18"/>
              </w:rPr>
              <w:t>1.</w:t>
            </w:r>
          </w:p>
        </w:tc>
        <w:tc>
          <w:tcPr>
            <w:tcW w:w="1530" w:type="dxa"/>
            <w:shd w:val="clear" w:color="auto" w:fill="auto"/>
            <w:vAlign w:val="center"/>
          </w:tcPr>
          <w:p w14:paraId="62791956" w14:textId="77777777" w:rsidR="00C14ECB" w:rsidRPr="002A74A1" w:rsidRDefault="00C14ECB" w:rsidP="00C14ECB">
            <w:pPr>
              <w:rPr>
                <w:sz w:val="18"/>
                <w:szCs w:val="18"/>
              </w:rPr>
            </w:pPr>
          </w:p>
        </w:tc>
        <w:tc>
          <w:tcPr>
            <w:tcW w:w="1260" w:type="dxa"/>
          </w:tcPr>
          <w:p w14:paraId="5ACDE15E"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274BA6E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1C4F620F"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C71A76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1F2EE41F"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64F22F5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3A0FBBCE"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5E25CCE1" w14:textId="77777777" w:rsidTr="00C14ECB">
        <w:trPr>
          <w:trHeight w:val="460"/>
        </w:trPr>
        <w:tc>
          <w:tcPr>
            <w:tcW w:w="2430" w:type="dxa"/>
            <w:shd w:val="clear" w:color="auto" w:fill="auto"/>
            <w:vAlign w:val="center"/>
          </w:tcPr>
          <w:p w14:paraId="3111BA64" w14:textId="77777777" w:rsidR="00C14ECB" w:rsidRPr="002A74A1" w:rsidRDefault="00C14ECB" w:rsidP="00C14ECB">
            <w:pPr>
              <w:rPr>
                <w:sz w:val="18"/>
                <w:szCs w:val="18"/>
              </w:rPr>
            </w:pPr>
            <w:r w:rsidRPr="002A74A1">
              <w:rPr>
                <w:sz w:val="18"/>
                <w:szCs w:val="18"/>
              </w:rPr>
              <w:t>2.</w:t>
            </w:r>
          </w:p>
        </w:tc>
        <w:tc>
          <w:tcPr>
            <w:tcW w:w="1530" w:type="dxa"/>
            <w:shd w:val="clear" w:color="auto" w:fill="auto"/>
            <w:vAlign w:val="center"/>
          </w:tcPr>
          <w:p w14:paraId="102851EB" w14:textId="77777777" w:rsidR="00C14ECB" w:rsidRPr="002A74A1" w:rsidRDefault="00C14ECB" w:rsidP="00C14ECB">
            <w:pPr>
              <w:rPr>
                <w:sz w:val="18"/>
                <w:szCs w:val="18"/>
              </w:rPr>
            </w:pPr>
          </w:p>
        </w:tc>
        <w:tc>
          <w:tcPr>
            <w:tcW w:w="1260" w:type="dxa"/>
          </w:tcPr>
          <w:p w14:paraId="75DB51B3"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79DA3C1B"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4440D038"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0580CA4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8DD3979"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19F2A077"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0C02AFF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781D3BD7" w14:textId="77777777" w:rsidTr="00C14ECB">
        <w:trPr>
          <w:trHeight w:val="460"/>
        </w:trPr>
        <w:tc>
          <w:tcPr>
            <w:tcW w:w="2430" w:type="dxa"/>
            <w:shd w:val="clear" w:color="auto" w:fill="auto"/>
            <w:vAlign w:val="center"/>
          </w:tcPr>
          <w:p w14:paraId="6B31C361" w14:textId="77777777" w:rsidR="00C14ECB" w:rsidRPr="002A74A1" w:rsidRDefault="00C14ECB" w:rsidP="00C14ECB">
            <w:pPr>
              <w:rPr>
                <w:sz w:val="18"/>
                <w:szCs w:val="18"/>
              </w:rPr>
            </w:pPr>
            <w:r w:rsidRPr="002A74A1">
              <w:rPr>
                <w:sz w:val="18"/>
                <w:szCs w:val="18"/>
              </w:rPr>
              <w:t>3.</w:t>
            </w:r>
          </w:p>
        </w:tc>
        <w:tc>
          <w:tcPr>
            <w:tcW w:w="1530" w:type="dxa"/>
            <w:shd w:val="clear" w:color="auto" w:fill="auto"/>
            <w:vAlign w:val="center"/>
          </w:tcPr>
          <w:p w14:paraId="6F2152CD" w14:textId="77777777" w:rsidR="00C14ECB" w:rsidRPr="002A74A1" w:rsidRDefault="00C14ECB" w:rsidP="00C14ECB">
            <w:pPr>
              <w:rPr>
                <w:sz w:val="18"/>
                <w:szCs w:val="18"/>
              </w:rPr>
            </w:pPr>
          </w:p>
        </w:tc>
        <w:tc>
          <w:tcPr>
            <w:tcW w:w="1260" w:type="dxa"/>
          </w:tcPr>
          <w:p w14:paraId="6C727855"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7E7F4A7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7457AAB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623DFED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7F661A0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0B025B6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74799A31"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04A960D7" w14:textId="77777777" w:rsidTr="00C14ECB">
        <w:trPr>
          <w:trHeight w:val="460"/>
        </w:trPr>
        <w:tc>
          <w:tcPr>
            <w:tcW w:w="2430" w:type="dxa"/>
            <w:shd w:val="clear" w:color="auto" w:fill="auto"/>
            <w:vAlign w:val="center"/>
          </w:tcPr>
          <w:p w14:paraId="148D92A1" w14:textId="77777777" w:rsidR="00C14ECB" w:rsidRPr="002A74A1" w:rsidRDefault="00C14ECB" w:rsidP="00C14ECB">
            <w:pPr>
              <w:rPr>
                <w:sz w:val="18"/>
                <w:szCs w:val="18"/>
              </w:rPr>
            </w:pPr>
            <w:r w:rsidRPr="002A74A1">
              <w:rPr>
                <w:sz w:val="18"/>
                <w:szCs w:val="18"/>
              </w:rPr>
              <w:t>4.</w:t>
            </w:r>
          </w:p>
        </w:tc>
        <w:tc>
          <w:tcPr>
            <w:tcW w:w="1530" w:type="dxa"/>
            <w:shd w:val="clear" w:color="auto" w:fill="auto"/>
            <w:vAlign w:val="center"/>
          </w:tcPr>
          <w:p w14:paraId="163EF725" w14:textId="77777777" w:rsidR="00C14ECB" w:rsidRPr="002A74A1" w:rsidRDefault="00C14ECB" w:rsidP="00C14ECB">
            <w:pPr>
              <w:rPr>
                <w:sz w:val="18"/>
                <w:szCs w:val="18"/>
              </w:rPr>
            </w:pPr>
          </w:p>
        </w:tc>
        <w:tc>
          <w:tcPr>
            <w:tcW w:w="1260" w:type="dxa"/>
          </w:tcPr>
          <w:p w14:paraId="089BF2F4"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61C42A1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3D8ECD8E"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A709256"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BAAA73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1CDE9944"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22AA91D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366A0F75" w14:textId="77777777" w:rsidTr="00C14ECB">
        <w:trPr>
          <w:trHeight w:val="460"/>
        </w:trPr>
        <w:tc>
          <w:tcPr>
            <w:tcW w:w="2430" w:type="dxa"/>
            <w:shd w:val="clear" w:color="auto" w:fill="auto"/>
            <w:vAlign w:val="center"/>
          </w:tcPr>
          <w:p w14:paraId="70F4BE04" w14:textId="77777777" w:rsidR="00C14ECB" w:rsidRPr="002A74A1" w:rsidRDefault="00C14ECB" w:rsidP="00C14ECB">
            <w:pPr>
              <w:rPr>
                <w:sz w:val="18"/>
                <w:szCs w:val="18"/>
              </w:rPr>
            </w:pPr>
            <w:r w:rsidRPr="002A74A1">
              <w:rPr>
                <w:sz w:val="18"/>
                <w:szCs w:val="18"/>
              </w:rPr>
              <w:t>5.</w:t>
            </w:r>
          </w:p>
        </w:tc>
        <w:tc>
          <w:tcPr>
            <w:tcW w:w="1530" w:type="dxa"/>
            <w:shd w:val="clear" w:color="auto" w:fill="auto"/>
            <w:vAlign w:val="center"/>
          </w:tcPr>
          <w:p w14:paraId="782A9C35" w14:textId="77777777" w:rsidR="00C14ECB" w:rsidRPr="002A74A1" w:rsidRDefault="00C14ECB" w:rsidP="00C14ECB">
            <w:pPr>
              <w:rPr>
                <w:sz w:val="18"/>
                <w:szCs w:val="18"/>
              </w:rPr>
            </w:pPr>
          </w:p>
        </w:tc>
        <w:tc>
          <w:tcPr>
            <w:tcW w:w="1260" w:type="dxa"/>
          </w:tcPr>
          <w:p w14:paraId="15B787BB"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3CDEC8C1"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49C87A51"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B0945F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1DCE456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0D49B2D3"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5F5E0EC9"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72DF4206" w14:textId="77777777" w:rsidTr="00C14ECB">
        <w:trPr>
          <w:trHeight w:val="460"/>
        </w:trPr>
        <w:tc>
          <w:tcPr>
            <w:tcW w:w="2430" w:type="dxa"/>
            <w:shd w:val="clear" w:color="auto" w:fill="auto"/>
            <w:vAlign w:val="center"/>
          </w:tcPr>
          <w:p w14:paraId="1DDFDE90" w14:textId="77777777" w:rsidR="00C14ECB" w:rsidRPr="002A74A1" w:rsidRDefault="00C14ECB" w:rsidP="00C14ECB">
            <w:pPr>
              <w:rPr>
                <w:sz w:val="18"/>
                <w:szCs w:val="18"/>
              </w:rPr>
            </w:pPr>
            <w:r w:rsidRPr="002A74A1">
              <w:rPr>
                <w:sz w:val="18"/>
                <w:szCs w:val="18"/>
              </w:rPr>
              <w:t>6.</w:t>
            </w:r>
          </w:p>
        </w:tc>
        <w:tc>
          <w:tcPr>
            <w:tcW w:w="1530" w:type="dxa"/>
            <w:shd w:val="clear" w:color="auto" w:fill="auto"/>
            <w:vAlign w:val="center"/>
          </w:tcPr>
          <w:p w14:paraId="3069F2BC" w14:textId="77777777" w:rsidR="00C14ECB" w:rsidRPr="002A74A1" w:rsidRDefault="00C14ECB" w:rsidP="00C14ECB">
            <w:pPr>
              <w:rPr>
                <w:sz w:val="18"/>
                <w:szCs w:val="18"/>
              </w:rPr>
            </w:pPr>
          </w:p>
        </w:tc>
        <w:tc>
          <w:tcPr>
            <w:tcW w:w="1260" w:type="dxa"/>
          </w:tcPr>
          <w:p w14:paraId="6B91E784"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576BAF4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592F5E0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09361CD7"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7BFD1AB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37F73B5F"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22AD7146"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4B2B990D" w14:textId="77777777" w:rsidTr="00C14ECB">
        <w:trPr>
          <w:trHeight w:val="460"/>
        </w:trPr>
        <w:tc>
          <w:tcPr>
            <w:tcW w:w="2430" w:type="dxa"/>
            <w:shd w:val="clear" w:color="auto" w:fill="auto"/>
            <w:vAlign w:val="center"/>
          </w:tcPr>
          <w:p w14:paraId="79F4D7D6" w14:textId="77777777" w:rsidR="00C14ECB" w:rsidRPr="002A74A1" w:rsidRDefault="00C14ECB" w:rsidP="00C14ECB">
            <w:pPr>
              <w:rPr>
                <w:sz w:val="18"/>
                <w:szCs w:val="18"/>
              </w:rPr>
            </w:pPr>
            <w:r w:rsidRPr="002A74A1">
              <w:rPr>
                <w:sz w:val="18"/>
                <w:szCs w:val="18"/>
              </w:rPr>
              <w:t>7.</w:t>
            </w:r>
          </w:p>
        </w:tc>
        <w:tc>
          <w:tcPr>
            <w:tcW w:w="1530" w:type="dxa"/>
            <w:shd w:val="clear" w:color="auto" w:fill="auto"/>
            <w:vAlign w:val="center"/>
          </w:tcPr>
          <w:p w14:paraId="41093017" w14:textId="77777777" w:rsidR="00C14ECB" w:rsidRPr="002A74A1" w:rsidRDefault="00C14ECB" w:rsidP="00C14ECB">
            <w:pPr>
              <w:rPr>
                <w:sz w:val="18"/>
                <w:szCs w:val="18"/>
              </w:rPr>
            </w:pPr>
          </w:p>
        </w:tc>
        <w:tc>
          <w:tcPr>
            <w:tcW w:w="1260" w:type="dxa"/>
          </w:tcPr>
          <w:p w14:paraId="1886CC3B"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0655C02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22B9BEB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4AD703F8"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5C01A7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25C4D546"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0B36AA3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28E44CD5" w14:textId="77777777" w:rsidTr="00C14ECB">
        <w:trPr>
          <w:trHeight w:val="460"/>
        </w:trPr>
        <w:tc>
          <w:tcPr>
            <w:tcW w:w="2430" w:type="dxa"/>
            <w:shd w:val="clear" w:color="auto" w:fill="auto"/>
            <w:vAlign w:val="center"/>
          </w:tcPr>
          <w:p w14:paraId="629B689A" w14:textId="77777777" w:rsidR="00C14ECB" w:rsidRPr="002A74A1" w:rsidRDefault="00C14ECB" w:rsidP="00C14ECB">
            <w:pPr>
              <w:rPr>
                <w:sz w:val="18"/>
                <w:szCs w:val="18"/>
              </w:rPr>
            </w:pPr>
            <w:r w:rsidRPr="002A74A1">
              <w:rPr>
                <w:sz w:val="18"/>
                <w:szCs w:val="18"/>
              </w:rPr>
              <w:t>8.</w:t>
            </w:r>
          </w:p>
        </w:tc>
        <w:tc>
          <w:tcPr>
            <w:tcW w:w="1530" w:type="dxa"/>
            <w:shd w:val="clear" w:color="auto" w:fill="auto"/>
            <w:vAlign w:val="center"/>
          </w:tcPr>
          <w:p w14:paraId="7F08D6D3" w14:textId="77777777" w:rsidR="00C14ECB" w:rsidRPr="002A74A1" w:rsidRDefault="00C14ECB" w:rsidP="00C14ECB">
            <w:pPr>
              <w:rPr>
                <w:sz w:val="18"/>
                <w:szCs w:val="18"/>
              </w:rPr>
            </w:pPr>
          </w:p>
        </w:tc>
        <w:tc>
          <w:tcPr>
            <w:tcW w:w="1260" w:type="dxa"/>
          </w:tcPr>
          <w:p w14:paraId="112658A9"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0724168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0E81D9D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68E026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0FF6E08"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522CF45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21A743E4"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344ADE11" w14:textId="77777777" w:rsidTr="00C14ECB">
        <w:trPr>
          <w:trHeight w:val="460"/>
        </w:trPr>
        <w:tc>
          <w:tcPr>
            <w:tcW w:w="2430" w:type="dxa"/>
            <w:shd w:val="clear" w:color="auto" w:fill="auto"/>
            <w:vAlign w:val="center"/>
          </w:tcPr>
          <w:p w14:paraId="59645A66" w14:textId="77777777" w:rsidR="00C14ECB" w:rsidRPr="002A74A1" w:rsidRDefault="00C14ECB" w:rsidP="00C14ECB">
            <w:pPr>
              <w:rPr>
                <w:sz w:val="18"/>
                <w:szCs w:val="18"/>
              </w:rPr>
            </w:pPr>
            <w:r w:rsidRPr="002A74A1">
              <w:rPr>
                <w:sz w:val="18"/>
                <w:szCs w:val="18"/>
              </w:rPr>
              <w:t>9.</w:t>
            </w:r>
          </w:p>
        </w:tc>
        <w:tc>
          <w:tcPr>
            <w:tcW w:w="1530" w:type="dxa"/>
            <w:shd w:val="clear" w:color="auto" w:fill="auto"/>
            <w:vAlign w:val="center"/>
          </w:tcPr>
          <w:p w14:paraId="79ECDEC8" w14:textId="77777777" w:rsidR="00C14ECB" w:rsidRPr="002A74A1" w:rsidRDefault="00C14ECB" w:rsidP="00C14ECB">
            <w:pPr>
              <w:rPr>
                <w:sz w:val="18"/>
                <w:szCs w:val="18"/>
              </w:rPr>
            </w:pPr>
          </w:p>
        </w:tc>
        <w:tc>
          <w:tcPr>
            <w:tcW w:w="1260" w:type="dxa"/>
          </w:tcPr>
          <w:p w14:paraId="0F2B95CC"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161E5F6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263E669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42F2212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5DEE591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1BDBA5B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5471FED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2F546C17" w14:textId="77777777" w:rsidTr="00C14ECB">
        <w:trPr>
          <w:trHeight w:val="460"/>
        </w:trPr>
        <w:tc>
          <w:tcPr>
            <w:tcW w:w="2430" w:type="dxa"/>
            <w:shd w:val="clear" w:color="auto" w:fill="auto"/>
            <w:vAlign w:val="center"/>
          </w:tcPr>
          <w:p w14:paraId="37360918" w14:textId="77777777" w:rsidR="00C14ECB" w:rsidRPr="002A74A1" w:rsidRDefault="00C14ECB" w:rsidP="00C14ECB">
            <w:pPr>
              <w:rPr>
                <w:sz w:val="18"/>
                <w:szCs w:val="18"/>
              </w:rPr>
            </w:pPr>
            <w:r w:rsidRPr="002A74A1">
              <w:rPr>
                <w:sz w:val="18"/>
                <w:szCs w:val="18"/>
              </w:rPr>
              <w:t>10.</w:t>
            </w:r>
          </w:p>
        </w:tc>
        <w:tc>
          <w:tcPr>
            <w:tcW w:w="1530" w:type="dxa"/>
            <w:shd w:val="clear" w:color="auto" w:fill="auto"/>
            <w:vAlign w:val="center"/>
          </w:tcPr>
          <w:p w14:paraId="2F07AC2C" w14:textId="77777777" w:rsidR="00C14ECB" w:rsidRPr="002A74A1" w:rsidRDefault="00C14ECB" w:rsidP="00C14ECB">
            <w:pPr>
              <w:rPr>
                <w:sz w:val="18"/>
                <w:szCs w:val="18"/>
              </w:rPr>
            </w:pPr>
          </w:p>
        </w:tc>
        <w:tc>
          <w:tcPr>
            <w:tcW w:w="1260" w:type="dxa"/>
          </w:tcPr>
          <w:p w14:paraId="5464CE47"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3A4A5FC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5248EA9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525BD35B"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27C82E9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45B10DB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3468B0D3"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bl>
    <w:p w14:paraId="54C3753D" w14:textId="77777777" w:rsidR="00C14ECB" w:rsidRPr="002A74A1" w:rsidRDefault="00C14ECB" w:rsidP="00C14ECB">
      <w:pPr>
        <w:ind w:left="720" w:hanging="720"/>
        <w:rPr>
          <w:b/>
          <w:sz w:val="18"/>
          <w:szCs w:val="18"/>
        </w:rPr>
      </w:pPr>
    </w:p>
    <w:p w14:paraId="6975788E" w14:textId="77777777" w:rsidR="00C14ECB" w:rsidRPr="002A74A1" w:rsidRDefault="00C14ECB" w:rsidP="00C14ECB">
      <w:pPr>
        <w:ind w:left="720" w:hanging="720"/>
        <w:rPr>
          <w:sz w:val="18"/>
          <w:szCs w:val="18"/>
        </w:rPr>
      </w:pPr>
      <w:r w:rsidRPr="002A74A1">
        <w:rPr>
          <w:b/>
          <w:sz w:val="18"/>
          <w:szCs w:val="18"/>
        </w:rPr>
        <w:t>#</w:t>
      </w:r>
      <w:r w:rsidRPr="002A74A1">
        <w:rPr>
          <w:sz w:val="18"/>
          <w:szCs w:val="18"/>
        </w:rPr>
        <w:tab/>
        <w:t>Where Owners are themselves a Company, Close Corporation, Partnership etc., identify the ownership of the Holding Company, together with Registration number</w:t>
      </w:r>
    </w:p>
    <w:p w14:paraId="5A9EBFCB" w14:textId="77777777" w:rsidR="00C14ECB" w:rsidRPr="002A74A1" w:rsidRDefault="00C14ECB" w:rsidP="00C14ECB">
      <w:pPr>
        <w:rPr>
          <w:sz w:val="18"/>
          <w:szCs w:val="18"/>
        </w:rPr>
      </w:pPr>
      <w:r w:rsidRPr="002A74A1">
        <w:rPr>
          <w:b/>
          <w:sz w:val="18"/>
          <w:szCs w:val="18"/>
        </w:rPr>
        <w:t>##</w:t>
      </w:r>
      <w:r w:rsidRPr="002A74A1">
        <w:rPr>
          <w:sz w:val="18"/>
          <w:szCs w:val="18"/>
        </w:rPr>
        <w:tab/>
        <w:t xml:space="preserve">State date of South African citizenship obtained (not applicable to persons born in South Africa) </w:t>
      </w:r>
    </w:p>
    <w:p w14:paraId="1730B148" w14:textId="77777777" w:rsidR="00C14ECB" w:rsidRPr="002A74A1" w:rsidRDefault="00C14ECB" w:rsidP="00C14ECB">
      <w:pPr>
        <w:rPr>
          <w:sz w:val="18"/>
          <w:szCs w:val="18"/>
        </w:rPr>
      </w:pPr>
    </w:p>
    <w:p w14:paraId="420DC52A" w14:textId="77777777" w:rsidR="00C14ECB" w:rsidRPr="002A74A1" w:rsidRDefault="00C14ECB" w:rsidP="00C14ECB">
      <w:pPr>
        <w:rPr>
          <w:sz w:val="18"/>
          <w:szCs w:val="18"/>
        </w:rPr>
      </w:pPr>
    </w:p>
    <w:p w14:paraId="2551A3F7" w14:textId="77777777" w:rsidR="00C14ECB" w:rsidRPr="002A74A1" w:rsidRDefault="00C14ECB" w:rsidP="00C14ECB"/>
    <w:p w14:paraId="480C0E0D" w14:textId="77777777" w:rsidR="00C14ECB" w:rsidRPr="002A74A1" w:rsidRDefault="00C14ECB" w:rsidP="00D97B67">
      <w:pPr>
        <w:numPr>
          <w:ilvl w:val="0"/>
          <w:numId w:val="7"/>
        </w:numPr>
        <w:rPr>
          <w:b/>
          <w:snapToGrid w:val="0"/>
        </w:rPr>
      </w:pPr>
      <w:r w:rsidRPr="002A74A1">
        <w:rPr>
          <w:b/>
          <w:snapToGrid w:val="0"/>
        </w:rPr>
        <w:t>DECLARATION:</w:t>
      </w:r>
    </w:p>
    <w:p w14:paraId="1183E1F7" w14:textId="77777777" w:rsidR="00C14ECB" w:rsidRPr="002A74A1" w:rsidRDefault="00C14ECB" w:rsidP="00C14ECB">
      <w:pPr>
        <w:ind w:left="720"/>
        <w:rPr>
          <w:b/>
          <w:snapToGrid w:val="0"/>
        </w:rPr>
      </w:pPr>
    </w:p>
    <w:p w14:paraId="0B808106" w14:textId="77777777" w:rsidR="00C14ECB" w:rsidRPr="002A74A1" w:rsidRDefault="00C14ECB" w:rsidP="004A76B4">
      <w:pPr>
        <w:jc w:val="both"/>
        <w:rPr>
          <w:b/>
        </w:rPr>
      </w:pPr>
      <w:r w:rsidRPr="002A74A1">
        <w:rPr>
          <w:b/>
        </w:rPr>
        <w:t>The undersigned, who warrants that he/she is duly authorized to do so on behalf of the Tenderer, hereby confirms that:</w:t>
      </w:r>
    </w:p>
    <w:p w14:paraId="5BE270CF" w14:textId="77777777" w:rsidR="00C14ECB" w:rsidRPr="002A74A1" w:rsidRDefault="00C14ECB" w:rsidP="004A76B4">
      <w:pPr>
        <w:jc w:val="both"/>
        <w:rPr>
          <w:sz w:val="8"/>
          <w:szCs w:val="8"/>
        </w:rPr>
      </w:pPr>
    </w:p>
    <w:p w14:paraId="190EA6CB" w14:textId="77777777" w:rsidR="00C14ECB" w:rsidRPr="00002751" w:rsidRDefault="00C14ECB" w:rsidP="00002751">
      <w:pPr>
        <w:spacing w:after="120"/>
        <w:ind w:left="567" w:hanging="567"/>
        <w:jc w:val="both"/>
        <w:rPr>
          <w:sz w:val="22"/>
        </w:rPr>
      </w:pPr>
      <w:r w:rsidRPr="002A74A1">
        <w:t>1</w:t>
      </w:r>
      <w:r w:rsidRPr="002A74A1">
        <w:tab/>
      </w:r>
      <w:r w:rsidRPr="00002751">
        <w:rPr>
          <w:sz w:val="22"/>
        </w:rPr>
        <w:t>The information and particulars contained in this Affidavit are true and correct in all respects;</w:t>
      </w:r>
    </w:p>
    <w:p w14:paraId="62217B4E" w14:textId="77777777" w:rsidR="00C14ECB" w:rsidRPr="00002751" w:rsidRDefault="00C14ECB" w:rsidP="00002751">
      <w:pPr>
        <w:spacing w:after="120"/>
        <w:ind w:left="567" w:hanging="567"/>
        <w:jc w:val="both"/>
        <w:rPr>
          <w:sz w:val="22"/>
        </w:rPr>
      </w:pPr>
      <w:r w:rsidRPr="00002751">
        <w:rPr>
          <w:sz w:val="22"/>
        </w:rPr>
        <w:t>2</w:t>
      </w:r>
      <w:r w:rsidRPr="00002751">
        <w:rPr>
          <w:sz w:val="22"/>
        </w:rPr>
        <w:tab/>
        <w:t>The Broad-based Black Economic Empowerment Act, 2003 (Act 53 of 2003), Preferential Procurement Policy Framework Act, 2000 (Act 5 of 2000), the Preferential Procurement Regulations, 20</w:t>
      </w:r>
      <w:r w:rsidR="00423B7F">
        <w:rPr>
          <w:sz w:val="22"/>
        </w:rPr>
        <w:t>22</w:t>
      </w:r>
      <w:r w:rsidRPr="00002751">
        <w:rPr>
          <w:sz w:val="22"/>
        </w:rPr>
        <w:t>, National Small Business Act 102 of 1996 as amended and all documents pertaining to this Tender were studied and understood and that the above form was completed according to the definitions and information contained in said documents;</w:t>
      </w:r>
    </w:p>
    <w:p w14:paraId="39845D11" w14:textId="77777777" w:rsidR="00C14ECB" w:rsidRPr="00002751" w:rsidRDefault="00C14ECB" w:rsidP="00002751">
      <w:pPr>
        <w:spacing w:after="120"/>
        <w:ind w:left="567" w:hanging="567"/>
        <w:jc w:val="both"/>
        <w:rPr>
          <w:sz w:val="22"/>
        </w:rPr>
      </w:pPr>
      <w:r w:rsidRPr="00002751">
        <w:rPr>
          <w:sz w:val="22"/>
        </w:rPr>
        <w:t>3</w:t>
      </w:r>
      <w:r w:rsidRPr="00002751">
        <w:rPr>
          <w:sz w:val="22"/>
        </w:rPr>
        <w:tab/>
        <w:t>The Tenderer understands that any intentional misrepresentation or fraudulent information provided herein shall disqualify the Tenderer’s offer herein, as well as any other tender offer(s) of the Tenderer simultaneously being evaluated, or will entitle the Employer to cancel any Contract resulting from the Tenderer’s offer herein;</w:t>
      </w:r>
    </w:p>
    <w:p w14:paraId="25F32713" w14:textId="77777777" w:rsidR="00C14ECB" w:rsidRPr="00002751" w:rsidRDefault="00C14ECB" w:rsidP="00002751">
      <w:pPr>
        <w:spacing w:after="120"/>
        <w:ind w:left="567" w:hanging="567"/>
        <w:jc w:val="both"/>
        <w:rPr>
          <w:sz w:val="22"/>
        </w:rPr>
      </w:pPr>
      <w:r w:rsidRPr="00002751">
        <w:rPr>
          <w:sz w:val="22"/>
        </w:rPr>
        <w:t>4</w:t>
      </w:r>
      <w:r w:rsidRPr="00002751">
        <w:rPr>
          <w:sz w:val="22"/>
        </w:rPr>
        <w:tab/>
        <w:t>The Tenderer accepts that the Employer may exercise any other remedy it may have in law and in the Contract, including a claim for damages for having to accept a less favourable tender as a result of any such disqualification due to misrepresentation or fraudulent information provided herein;</w:t>
      </w:r>
    </w:p>
    <w:p w14:paraId="7C2ECBD5" w14:textId="77777777" w:rsidR="00C14ECB" w:rsidRPr="00002751" w:rsidRDefault="00C14ECB" w:rsidP="00002751">
      <w:pPr>
        <w:spacing w:after="120"/>
        <w:ind w:left="567" w:hanging="567"/>
        <w:jc w:val="both"/>
        <w:rPr>
          <w:sz w:val="22"/>
        </w:rPr>
      </w:pPr>
      <w:r w:rsidRPr="00002751">
        <w:rPr>
          <w:sz w:val="22"/>
        </w:rPr>
        <w:t>5</w:t>
      </w:r>
      <w:r w:rsidRPr="00002751">
        <w:rPr>
          <w:sz w:val="22"/>
        </w:rPr>
        <w:tab/>
        <w:t>Any further documentary proof required by the Employer regarding the information provided herein, will be submitted to the Employer within the time period as may be set by the latter;</w:t>
      </w:r>
    </w:p>
    <w:p w14:paraId="2A4E929B" w14:textId="77777777" w:rsidR="00C14ECB" w:rsidRPr="002A74A1" w:rsidRDefault="00C14ECB" w:rsidP="00C14ECB">
      <w:pPr>
        <w:ind w:left="720" w:hanging="720"/>
        <w:rPr>
          <w:b/>
        </w:rPr>
      </w:pPr>
    </w:p>
    <w:p w14:paraId="235B1143" w14:textId="77777777" w:rsidR="00C14ECB" w:rsidRPr="002A74A1" w:rsidRDefault="00C14ECB" w:rsidP="00C14ECB">
      <w:pPr>
        <w:ind w:left="720" w:hanging="720"/>
        <w:rPr>
          <w:b/>
        </w:rPr>
      </w:pPr>
      <w:r w:rsidRPr="002A74A1">
        <w:rPr>
          <w:b/>
        </w:rPr>
        <w:t>Signed by the Tenderer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5"/>
        <w:gridCol w:w="4392"/>
        <w:gridCol w:w="4214"/>
      </w:tblGrid>
      <w:tr w:rsidR="00C14ECB" w:rsidRPr="002A74A1" w14:paraId="1A8B6221" w14:textId="77777777" w:rsidTr="00002751">
        <w:trPr>
          <w:cantSplit/>
          <w:trHeight w:val="822"/>
        </w:trPr>
        <w:tc>
          <w:tcPr>
            <w:tcW w:w="1955" w:type="pct"/>
            <w:vAlign w:val="center"/>
          </w:tcPr>
          <w:p w14:paraId="77B1FFB8" w14:textId="77777777" w:rsidR="00C14ECB" w:rsidRPr="002A74A1" w:rsidRDefault="00C14ECB" w:rsidP="00C14ECB">
            <w:pPr>
              <w:jc w:val="center"/>
              <w:rPr>
                <w:snapToGrid w:val="0"/>
              </w:rPr>
            </w:pPr>
            <w:r w:rsidRPr="002A74A1">
              <w:rPr>
                <w:i/>
                <w:snapToGrid w:val="0"/>
              </w:rPr>
              <w:fldChar w:fldCharType="begin">
                <w:ffData>
                  <w:name w:val="Text45"/>
                  <w:enabled/>
                  <w:calcOnExit w:val="0"/>
                  <w:textInput/>
                </w:ffData>
              </w:fldChar>
            </w:r>
            <w:r w:rsidRPr="002A74A1">
              <w:rPr>
                <w:i/>
                <w:snapToGrid w:val="0"/>
              </w:rPr>
              <w:instrText xml:space="preserve"> FORMTEXT </w:instrText>
            </w:r>
            <w:r w:rsidRPr="002A74A1">
              <w:rPr>
                <w:i/>
                <w:snapToGrid w:val="0"/>
              </w:rPr>
            </w:r>
            <w:r w:rsidRPr="002A74A1">
              <w:rPr>
                <w:i/>
                <w:snapToGrid w:val="0"/>
              </w:rPr>
              <w:fldChar w:fldCharType="separate"/>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Pr="002A74A1">
              <w:rPr>
                <w:i/>
                <w:snapToGrid w:val="0"/>
              </w:rPr>
              <w:fldChar w:fldCharType="end"/>
            </w:r>
          </w:p>
        </w:tc>
        <w:tc>
          <w:tcPr>
            <w:tcW w:w="1554" w:type="pct"/>
            <w:vAlign w:val="center"/>
          </w:tcPr>
          <w:p w14:paraId="02AC2185" w14:textId="77777777" w:rsidR="00C14ECB" w:rsidRPr="002A74A1" w:rsidRDefault="00C14ECB" w:rsidP="00C14ECB">
            <w:pPr>
              <w:rPr>
                <w:snapToGrid w:val="0"/>
              </w:rPr>
            </w:pPr>
          </w:p>
        </w:tc>
        <w:tc>
          <w:tcPr>
            <w:tcW w:w="1491" w:type="pct"/>
            <w:vAlign w:val="center"/>
          </w:tcPr>
          <w:p w14:paraId="208E9F8B" w14:textId="77777777" w:rsidR="00C14ECB" w:rsidRPr="002A74A1" w:rsidRDefault="00C14ECB" w:rsidP="00C14ECB">
            <w:pPr>
              <w:jc w:val="center"/>
              <w:rPr>
                <w:snapToGrid w:val="0"/>
              </w:rPr>
            </w:pPr>
            <w:r w:rsidRPr="002A74A1">
              <w:rPr>
                <w:i/>
                <w:snapToGrid w:val="0"/>
              </w:rPr>
              <w:fldChar w:fldCharType="begin">
                <w:ffData>
                  <w:name w:val="Text45"/>
                  <w:enabled/>
                  <w:calcOnExit w:val="0"/>
                  <w:textInput/>
                </w:ffData>
              </w:fldChar>
            </w:r>
            <w:r w:rsidRPr="002A74A1">
              <w:rPr>
                <w:i/>
                <w:snapToGrid w:val="0"/>
              </w:rPr>
              <w:instrText xml:space="preserve"> FORMTEXT </w:instrText>
            </w:r>
            <w:r w:rsidRPr="002A74A1">
              <w:rPr>
                <w:i/>
                <w:snapToGrid w:val="0"/>
              </w:rPr>
            </w:r>
            <w:r w:rsidRPr="002A74A1">
              <w:rPr>
                <w:i/>
                <w:snapToGrid w:val="0"/>
              </w:rPr>
              <w:fldChar w:fldCharType="separate"/>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Pr="002A74A1">
              <w:rPr>
                <w:i/>
                <w:snapToGrid w:val="0"/>
              </w:rPr>
              <w:fldChar w:fldCharType="end"/>
            </w:r>
          </w:p>
        </w:tc>
      </w:tr>
      <w:tr w:rsidR="00C14ECB" w:rsidRPr="002A74A1" w14:paraId="7F81B632" w14:textId="77777777" w:rsidTr="00002751">
        <w:trPr>
          <w:cantSplit/>
          <w:trHeight w:val="422"/>
        </w:trPr>
        <w:tc>
          <w:tcPr>
            <w:tcW w:w="1955" w:type="pct"/>
            <w:vAlign w:val="center"/>
          </w:tcPr>
          <w:p w14:paraId="7040532B" w14:textId="77777777" w:rsidR="00C14ECB" w:rsidRPr="002A74A1" w:rsidRDefault="00C14ECB" w:rsidP="00C14ECB">
            <w:pPr>
              <w:jc w:val="center"/>
              <w:rPr>
                <w:b/>
                <w:snapToGrid w:val="0"/>
              </w:rPr>
            </w:pPr>
            <w:r w:rsidRPr="002A74A1">
              <w:rPr>
                <w:b/>
                <w:snapToGrid w:val="0"/>
              </w:rPr>
              <w:t>Name of representative</w:t>
            </w:r>
          </w:p>
        </w:tc>
        <w:tc>
          <w:tcPr>
            <w:tcW w:w="1554" w:type="pct"/>
            <w:vAlign w:val="center"/>
          </w:tcPr>
          <w:p w14:paraId="6EC387E3" w14:textId="77777777" w:rsidR="00C14ECB" w:rsidRPr="002A74A1" w:rsidRDefault="00C14ECB" w:rsidP="00C14ECB">
            <w:pPr>
              <w:jc w:val="center"/>
              <w:rPr>
                <w:b/>
                <w:snapToGrid w:val="0"/>
              </w:rPr>
            </w:pPr>
            <w:r w:rsidRPr="002A74A1">
              <w:rPr>
                <w:b/>
                <w:snapToGrid w:val="0"/>
              </w:rPr>
              <w:t>Signature</w:t>
            </w:r>
          </w:p>
        </w:tc>
        <w:tc>
          <w:tcPr>
            <w:tcW w:w="1491" w:type="pct"/>
            <w:vAlign w:val="center"/>
          </w:tcPr>
          <w:p w14:paraId="5E4105A0" w14:textId="77777777" w:rsidR="00C14ECB" w:rsidRPr="002A74A1" w:rsidRDefault="00C14ECB" w:rsidP="00C14ECB">
            <w:pPr>
              <w:jc w:val="center"/>
              <w:rPr>
                <w:b/>
                <w:snapToGrid w:val="0"/>
              </w:rPr>
            </w:pPr>
            <w:r w:rsidRPr="002A74A1">
              <w:rPr>
                <w:b/>
                <w:snapToGrid w:val="0"/>
              </w:rPr>
              <w:t>Date</w:t>
            </w:r>
          </w:p>
        </w:tc>
      </w:tr>
    </w:tbl>
    <w:p w14:paraId="2E378BA9" w14:textId="77777777" w:rsidR="00456A96" w:rsidRDefault="00456A96" w:rsidP="00C14ECB">
      <w:pPr>
        <w:tabs>
          <w:tab w:val="left" w:pos="900"/>
          <w:tab w:val="left" w:pos="2880"/>
          <w:tab w:val="left" w:pos="5760"/>
          <w:tab w:val="left" w:pos="7920"/>
        </w:tabs>
        <w:rPr>
          <w:b/>
          <w:sz w:val="28"/>
        </w:rPr>
      </w:pPr>
    </w:p>
    <w:p w14:paraId="23F590A9" w14:textId="77777777" w:rsidR="00456A96" w:rsidRPr="00456A96" w:rsidRDefault="00456A96" w:rsidP="00456A96">
      <w:pPr>
        <w:rPr>
          <w:sz w:val="28"/>
        </w:rPr>
      </w:pPr>
    </w:p>
    <w:p w14:paraId="1EBB7B10" w14:textId="77777777" w:rsidR="00AA4142" w:rsidRDefault="00AA4142">
      <w:pPr>
        <w:rPr>
          <w:sz w:val="28"/>
        </w:rPr>
      </w:pPr>
      <w:r>
        <w:rPr>
          <w:sz w:val="28"/>
        </w:rPr>
        <w:br w:type="page"/>
      </w:r>
    </w:p>
    <w:p w14:paraId="196CDC39" w14:textId="77777777" w:rsidR="00456A96" w:rsidRDefault="00456A96" w:rsidP="00456A96">
      <w:pPr>
        <w:rPr>
          <w:sz w:val="28"/>
        </w:rPr>
      </w:pPr>
    </w:p>
    <w:p w14:paraId="00492E28" w14:textId="77777777" w:rsidR="00AA4142" w:rsidRPr="00AA4142" w:rsidRDefault="00AA4142" w:rsidP="00AA4142">
      <w:pPr>
        <w:pStyle w:val="Heading1"/>
        <w:rPr>
          <w:b/>
          <w:snapToGrid w:val="0"/>
        </w:rPr>
      </w:pPr>
      <w:bookmarkStart w:id="132" w:name="_Toc142075117"/>
      <w:r w:rsidRPr="00AA4142">
        <w:rPr>
          <w:b/>
          <w:snapToGrid w:val="0"/>
        </w:rPr>
        <w:t>DPW-09 PARTICULARS OF TENDERER’S PROJECTS</w:t>
      </w:r>
      <w:bookmarkEnd w:id="132"/>
    </w:p>
    <w:p w14:paraId="127C77E5" w14:textId="77777777" w:rsidR="00AA4142" w:rsidRDefault="00AA4142" w:rsidP="00AA4142">
      <w:pPr>
        <w:rPr>
          <w:bCs/>
          <w:snapToGrid w:val="0"/>
          <w:sz w:val="16"/>
          <w:szCs w:val="18"/>
        </w:rPr>
      </w:pPr>
    </w:p>
    <w:tbl>
      <w:tblPr>
        <w:tblW w:w="14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242"/>
        <w:gridCol w:w="3143"/>
        <w:gridCol w:w="4237"/>
        <w:gridCol w:w="3127"/>
      </w:tblGrid>
      <w:tr w:rsidR="00AA4142" w:rsidRPr="00D04757" w14:paraId="72DC6DD8" w14:textId="77777777" w:rsidTr="00AA4142">
        <w:trPr>
          <w:cantSplit/>
          <w:trHeight w:val="465"/>
        </w:trPr>
        <w:tc>
          <w:tcPr>
            <w:tcW w:w="2448" w:type="dxa"/>
            <w:vAlign w:val="center"/>
          </w:tcPr>
          <w:p w14:paraId="4C104AFB" w14:textId="77777777" w:rsidR="00AA4142" w:rsidRDefault="00AA4142" w:rsidP="00AA4142">
            <w:pPr>
              <w:rPr>
                <w:b/>
                <w:snapToGrid w:val="0"/>
              </w:rPr>
            </w:pPr>
            <w:r>
              <w:rPr>
                <w:b/>
                <w:snapToGrid w:val="0"/>
              </w:rPr>
              <w:t>Project title:</w:t>
            </w:r>
          </w:p>
        </w:tc>
        <w:tc>
          <w:tcPr>
            <w:tcW w:w="11749" w:type="dxa"/>
            <w:gridSpan w:val="4"/>
            <w:vAlign w:val="center"/>
          </w:tcPr>
          <w:p w14:paraId="28196FA2" w14:textId="5D7763BC" w:rsidR="00AA4142" w:rsidRPr="00D748E7" w:rsidRDefault="00000000" w:rsidP="00D748E7">
            <w:pPr>
              <w:pStyle w:val="CommentText"/>
              <w:jc w:val="both"/>
              <w:rPr>
                <w:b/>
                <w:sz w:val="24"/>
                <w:szCs w:val="24"/>
              </w:rPr>
            </w:pPr>
            <w:sdt>
              <w:sdtPr>
                <w:rPr>
                  <w:b/>
                  <w:snapToGrid w:val="0"/>
                </w:rPr>
                <w:alias w:val="Bid / Quotation Description"/>
                <w:tag w:val=""/>
                <w:id w:val="878907324"/>
                <w:lock w:val="sdtContentLocked"/>
                <w:placeholder>
                  <w:docPart w:val="5B8B36FC2A25422BB286559265C45685"/>
                </w:placeholder>
                <w:dataBinding w:prefixMappings="xmlns:ns0='http://schemas.microsoft.com/office/2006/coverPageProps' " w:xpath="/ns0:CoverPageProperties[1]/ns0:Abstract[1]" w:storeItemID="{55AF091B-3C7A-41E3-B477-F2FDAA23CFDA}"/>
                <w:text/>
              </w:sdtPr>
              <w:sdtContent>
                <w:r w:rsidR="00BB0ADC">
                  <w:rPr>
                    <w:b/>
                    <w:snapToGrid w:val="0"/>
                  </w:rPr>
                  <w:t>REQUEST FOR PROPOSAL (RFP) ON LONG-TERM LEASING AND DEVELOPMENT OF UNUTILIZED STATE-OWNED IMMOVABLE PROPERTIES IN BLOEMFONTEIN REGIONAL OFFICE (CLUSTER10)</w:t>
                </w:r>
              </w:sdtContent>
            </w:sdt>
          </w:p>
        </w:tc>
      </w:tr>
      <w:tr w:rsidR="00AA4142" w14:paraId="1C9468FC" w14:textId="77777777" w:rsidTr="00154392">
        <w:tblPrEx>
          <w:tblLook w:val="01E0" w:firstRow="1" w:lastRow="1" w:firstColumn="1" w:lastColumn="1" w:noHBand="0" w:noVBand="0"/>
        </w:tblPrEx>
        <w:trPr>
          <w:trHeight w:val="397"/>
        </w:trPr>
        <w:tc>
          <w:tcPr>
            <w:tcW w:w="3690" w:type="dxa"/>
            <w:gridSpan w:val="2"/>
            <w:vAlign w:val="center"/>
          </w:tcPr>
          <w:p w14:paraId="0D6EE910" w14:textId="77777777" w:rsidR="00AA4142" w:rsidRPr="00FE0030" w:rsidRDefault="00AA4142" w:rsidP="00AA4142">
            <w:pPr>
              <w:rPr>
                <w:b/>
                <w:bCs/>
                <w:snapToGrid w:val="0"/>
              </w:rPr>
            </w:pPr>
            <w:r w:rsidRPr="00FE0030">
              <w:rPr>
                <w:b/>
                <w:bCs/>
                <w:snapToGrid w:val="0"/>
              </w:rPr>
              <w:t>Tender / Quotation no:</w:t>
            </w:r>
          </w:p>
        </w:tc>
        <w:tc>
          <w:tcPr>
            <w:tcW w:w="3143" w:type="dxa"/>
            <w:vAlign w:val="center"/>
          </w:tcPr>
          <w:p w14:paraId="72EFCC5F" w14:textId="3C3B2CE3" w:rsidR="00AA4142" w:rsidRDefault="00000000" w:rsidP="00C43402">
            <w:pPr>
              <w:rPr>
                <w:bCs/>
                <w:snapToGrid w:val="0"/>
              </w:rPr>
            </w:pPr>
            <w:sdt>
              <w:sdtPr>
                <w:rPr>
                  <w:b/>
                  <w:bCs/>
                  <w:snapToGrid w:val="0"/>
                  <w:lang w:val="en-ZA"/>
                </w:rPr>
                <w:alias w:val="Keywords"/>
                <w:tag w:val=""/>
                <w:id w:val="1658494372"/>
                <w:lock w:val="sdtContentLocked"/>
                <w:placeholder>
                  <w:docPart w:val="2B2CFA378DE0490793699F01B0B4840C"/>
                </w:placeholder>
                <w:dataBinding w:prefixMappings="xmlns:ns0='http://purl.org/dc/elements/1.1/' xmlns:ns1='http://schemas.openxmlformats.org/package/2006/metadata/core-properties' " w:xpath="/ns1:coreProperties[1]/ns1:keywords[1]" w:storeItemID="{6C3C8BC8-F283-45AE-878A-BAB7291924A1}"/>
                <w:text/>
              </w:sdtPr>
              <w:sdtContent>
                <w:r w:rsidR="00F2268D">
                  <w:rPr>
                    <w:b/>
                    <w:bCs/>
                    <w:snapToGrid w:val="0"/>
                    <w:lang w:val="en-ZA"/>
                  </w:rPr>
                  <w:t>H24/025PF</w:t>
                </w:r>
              </w:sdtContent>
            </w:sdt>
          </w:p>
        </w:tc>
        <w:tc>
          <w:tcPr>
            <w:tcW w:w="4237" w:type="dxa"/>
            <w:vAlign w:val="center"/>
          </w:tcPr>
          <w:p w14:paraId="7480563D" w14:textId="77777777" w:rsidR="00AA4142" w:rsidRDefault="00AA4142" w:rsidP="002C7EEB">
            <w:pPr>
              <w:rPr>
                <w:b/>
                <w:bCs/>
                <w:snapToGrid w:val="0"/>
              </w:rPr>
            </w:pPr>
            <w:r>
              <w:rPr>
                <w:b/>
                <w:bCs/>
                <w:snapToGrid w:val="0"/>
              </w:rPr>
              <w:t>Closing date:</w:t>
            </w:r>
            <w:r w:rsidR="003B6D8D" w:rsidRPr="003B6D8D">
              <w:rPr>
                <w:b/>
                <w:bCs/>
                <w:snapToGrid w:val="0"/>
              </w:rPr>
              <w:tab/>
            </w:r>
            <w:sdt>
              <w:sdtPr>
                <w:rPr>
                  <w:b/>
                  <w:bCs/>
                  <w:snapToGrid w:val="0"/>
                </w:rPr>
                <w:alias w:val="Bid Closing Date"/>
                <w:tag w:val=""/>
                <w:id w:val="-223452949"/>
                <w:lock w:val="sdtContentLocked"/>
                <w:placeholder>
                  <w:docPart w:val="C0667C923F644882ACD5C421BDFEE329"/>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bCs/>
                    <w:snapToGrid w:val="0"/>
                    <w:lang w:val="en-ZA"/>
                  </w:rPr>
                  <w:t>Thursday, 13 March 2025</w:t>
                </w:r>
              </w:sdtContent>
            </w:sdt>
            <w:r w:rsidR="00483F56" w:rsidRPr="00483F56">
              <w:rPr>
                <w:b/>
                <w:bCs/>
                <w:snapToGrid w:val="0"/>
              </w:rPr>
              <w:t xml:space="preserve"> </w:t>
            </w:r>
          </w:p>
        </w:tc>
        <w:tc>
          <w:tcPr>
            <w:tcW w:w="3127" w:type="dxa"/>
            <w:vAlign w:val="center"/>
          </w:tcPr>
          <w:p w14:paraId="7A795A91" w14:textId="77777777" w:rsidR="00A01A86" w:rsidRPr="00171B3C" w:rsidRDefault="00A01A86" w:rsidP="00154392">
            <w:pPr>
              <w:rPr>
                <w:b/>
                <w:bCs/>
                <w:snapToGrid w:val="0"/>
              </w:rPr>
            </w:pPr>
            <w:r w:rsidRPr="00171B3C">
              <w:rPr>
                <w:b/>
                <w:bCs/>
                <w:snapToGrid w:val="0"/>
              </w:rPr>
              <w:t xml:space="preserve">Time: </w:t>
            </w:r>
            <w:sdt>
              <w:sdtPr>
                <w:rPr>
                  <w:b/>
                </w:rPr>
                <w:alias w:val="Bid Closing Time"/>
                <w:tag w:val=""/>
                <w:id w:val="-396051220"/>
                <w:lock w:val="sdtContentLocked"/>
                <w:placeholder>
                  <w:docPart w:val="AED4F9B55BD84BFB9452FDCE346F3D6B"/>
                </w:placeholder>
                <w:dataBinding w:prefixMappings="xmlns:ns0='http://purl.org/dc/elements/1.1/' xmlns:ns1='http://schemas.openxmlformats.org/package/2006/metadata/core-properties' " w:xpath="/ns1:coreProperties[1]/ns1:category[1]" w:storeItemID="{6C3C8BC8-F283-45AE-878A-BAB7291924A1}"/>
                <w:text/>
              </w:sdtPr>
              <w:sdtContent>
                <w:r w:rsidR="00C46B5C">
                  <w:rPr>
                    <w:b/>
                  </w:rPr>
                  <w:t>11:00</w:t>
                </w:r>
              </w:sdtContent>
            </w:sdt>
          </w:p>
        </w:tc>
      </w:tr>
    </w:tbl>
    <w:p w14:paraId="048C4C37" w14:textId="77777777" w:rsidR="00AA4142" w:rsidRDefault="00AA4142" w:rsidP="00AA4142">
      <w:pPr>
        <w:rPr>
          <w:bCs/>
          <w:sz w:val="16"/>
          <w:szCs w:val="18"/>
          <w:lang w:val="en-ZA"/>
        </w:rPr>
      </w:pPr>
    </w:p>
    <w:p w14:paraId="15548418" w14:textId="77777777" w:rsidR="00AA4142" w:rsidRDefault="00AA4142" w:rsidP="00AA4142">
      <w:pPr>
        <w:rPr>
          <w:b/>
          <w:bCs/>
          <w:i/>
          <w:iCs/>
          <w:snapToGrid w:val="0"/>
        </w:rPr>
      </w:pPr>
      <w:r w:rsidRPr="002367BE">
        <w:rPr>
          <w:b/>
          <w:bCs/>
          <w:i/>
          <w:iCs/>
          <w:snapToGrid w:val="0"/>
        </w:rPr>
        <w:t xml:space="preserve">Note: </w:t>
      </w:r>
      <w:r>
        <w:rPr>
          <w:b/>
          <w:bCs/>
          <w:i/>
          <w:iCs/>
          <w:snapToGrid w:val="0"/>
        </w:rPr>
        <w:t>The Tenderer is required</w:t>
      </w:r>
      <w:r w:rsidRPr="002367BE">
        <w:rPr>
          <w:b/>
          <w:bCs/>
          <w:i/>
          <w:iCs/>
          <w:snapToGrid w:val="0"/>
        </w:rPr>
        <w:t xml:space="preserve"> to furnish the following particulars</w:t>
      </w:r>
      <w:r>
        <w:rPr>
          <w:b/>
          <w:bCs/>
          <w:i/>
          <w:iCs/>
          <w:snapToGrid w:val="0"/>
        </w:rPr>
        <w:t xml:space="preserve"> and to</w:t>
      </w:r>
      <w:r w:rsidRPr="002367BE">
        <w:rPr>
          <w:b/>
          <w:bCs/>
          <w:i/>
          <w:iCs/>
          <w:snapToGrid w:val="0"/>
        </w:rPr>
        <w:t xml:space="preserve"> a</w:t>
      </w:r>
      <w:r w:rsidRPr="002367BE">
        <w:rPr>
          <w:b/>
          <w:i/>
          <w:iCs/>
          <w:szCs w:val="16"/>
        </w:rPr>
        <w:t>ttach additional pages if more space is required.</w:t>
      </w:r>
      <w:r w:rsidRPr="002367BE">
        <w:rPr>
          <w:b/>
          <w:bCs/>
          <w:i/>
          <w:iCs/>
          <w:snapToGrid w:val="0"/>
        </w:rPr>
        <w:t xml:space="preserve"> </w:t>
      </w:r>
    </w:p>
    <w:p w14:paraId="665C4357" w14:textId="77777777" w:rsidR="00AA4142" w:rsidRPr="002367BE" w:rsidRDefault="00AA4142" w:rsidP="00AA4142">
      <w:pPr>
        <w:rPr>
          <w:b/>
          <w:bCs/>
          <w:i/>
          <w:iCs/>
          <w:snapToGrid w:val="0"/>
        </w:rPr>
      </w:pPr>
    </w:p>
    <w:p w14:paraId="7C904A67" w14:textId="77777777" w:rsidR="00AA4142" w:rsidRPr="000F13CB" w:rsidRDefault="00AA4142" w:rsidP="00D33B1E">
      <w:pPr>
        <w:numPr>
          <w:ilvl w:val="0"/>
          <w:numId w:val="21"/>
        </w:numPr>
        <w:rPr>
          <w:sz w:val="8"/>
        </w:rPr>
      </w:pPr>
      <w:r>
        <w:rPr>
          <w:b/>
          <w:snapToGrid w:val="0"/>
        </w:rPr>
        <w:t>PARTICULARS OF THE TENDERER’S CURRENT AND PREVIOUS COMMITMENTS</w:t>
      </w:r>
    </w:p>
    <w:p w14:paraId="46833D8A" w14:textId="77777777" w:rsidR="00AA4142" w:rsidRDefault="00AA4142" w:rsidP="00AA4142">
      <w:pPr>
        <w:rPr>
          <w:sz w:val="8"/>
        </w:rPr>
      </w:pPr>
      <w:r>
        <w:rPr>
          <w:b/>
          <w:snapToGrid w:val="0"/>
        </w:rPr>
        <w:t xml:space="preserve"> </w:t>
      </w:r>
    </w:p>
    <w:p w14:paraId="33DCB52B" w14:textId="77777777" w:rsidR="00AA4142" w:rsidRDefault="00AA4142" w:rsidP="00D33B1E">
      <w:pPr>
        <w:numPr>
          <w:ilvl w:val="1"/>
          <w:numId w:val="21"/>
        </w:numPr>
        <w:tabs>
          <w:tab w:val="clear" w:pos="792"/>
          <w:tab w:val="num" w:pos="432"/>
        </w:tabs>
        <w:ind w:left="432" w:hanging="432"/>
        <w:jc w:val="both"/>
        <w:rPr>
          <w:b/>
          <w:bCs/>
          <w:snapToGrid w:val="0"/>
          <w:sz w:val="16"/>
        </w:rPr>
      </w:pPr>
      <w:r>
        <w:rPr>
          <w:b/>
          <w:bCs/>
          <w:snapToGrid w:val="0"/>
        </w:rPr>
        <w:t>Current projects</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3544"/>
        <w:gridCol w:w="56"/>
        <w:gridCol w:w="1980"/>
        <w:gridCol w:w="90"/>
        <w:gridCol w:w="1701"/>
        <w:gridCol w:w="9"/>
        <w:gridCol w:w="1550"/>
        <w:gridCol w:w="70"/>
        <w:gridCol w:w="1489"/>
        <w:gridCol w:w="131"/>
        <w:gridCol w:w="1242"/>
        <w:gridCol w:w="378"/>
        <w:gridCol w:w="1620"/>
        <w:gridCol w:w="31"/>
      </w:tblGrid>
      <w:tr w:rsidR="00AA4142" w14:paraId="74F04F18" w14:textId="77777777" w:rsidTr="00AB4472">
        <w:trPr>
          <w:cantSplit/>
          <w:trHeight w:val="397"/>
        </w:trPr>
        <w:tc>
          <w:tcPr>
            <w:tcW w:w="4390" w:type="dxa"/>
            <w:gridSpan w:val="2"/>
            <w:vAlign w:val="center"/>
          </w:tcPr>
          <w:p w14:paraId="351F0AE3" w14:textId="77777777" w:rsidR="00AA4142" w:rsidRDefault="00AA4142" w:rsidP="00AA4142">
            <w:pPr>
              <w:rPr>
                <w:b/>
                <w:bCs/>
                <w:snapToGrid w:val="0"/>
              </w:rPr>
            </w:pPr>
            <w:r>
              <w:rPr>
                <w:b/>
                <w:bCs/>
                <w:snapToGrid w:val="0"/>
              </w:rPr>
              <w:t>Projects currently engaged in</w:t>
            </w:r>
          </w:p>
        </w:tc>
        <w:tc>
          <w:tcPr>
            <w:tcW w:w="2126" w:type="dxa"/>
            <w:gridSpan w:val="3"/>
            <w:vAlign w:val="center"/>
          </w:tcPr>
          <w:p w14:paraId="02F17F42" w14:textId="77777777" w:rsidR="00AA4142" w:rsidRDefault="00AA4142" w:rsidP="00AA4142">
            <w:pPr>
              <w:rPr>
                <w:b/>
                <w:bCs/>
                <w:snapToGrid w:val="0"/>
              </w:rPr>
            </w:pPr>
            <w:r>
              <w:rPr>
                <w:b/>
                <w:bCs/>
                <w:snapToGrid w:val="0"/>
              </w:rPr>
              <w:t>Name of Employer or Representative of Employer</w:t>
            </w:r>
          </w:p>
        </w:tc>
        <w:tc>
          <w:tcPr>
            <w:tcW w:w="1701" w:type="dxa"/>
            <w:vAlign w:val="center"/>
          </w:tcPr>
          <w:p w14:paraId="05ABC3D2" w14:textId="77777777" w:rsidR="00AA4142" w:rsidRDefault="00AA4142" w:rsidP="00AA4142">
            <w:pPr>
              <w:rPr>
                <w:b/>
                <w:bCs/>
                <w:snapToGrid w:val="0"/>
              </w:rPr>
            </w:pPr>
            <w:r>
              <w:rPr>
                <w:b/>
                <w:bCs/>
                <w:snapToGrid w:val="0"/>
              </w:rPr>
              <w:t>Contact tel. no.</w:t>
            </w:r>
          </w:p>
        </w:tc>
        <w:tc>
          <w:tcPr>
            <w:tcW w:w="1559" w:type="dxa"/>
            <w:gridSpan w:val="2"/>
            <w:vAlign w:val="center"/>
          </w:tcPr>
          <w:p w14:paraId="298415A7" w14:textId="77777777" w:rsidR="00AA4142" w:rsidRDefault="00AA4142" w:rsidP="00AA4142">
            <w:pPr>
              <w:rPr>
                <w:b/>
                <w:bCs/>
                <w:snapToGrid w:val="0"/>
              </w:rPr>
            </w:pPr>
            <w:r>
              <w:rPr>
                <w:b/>
                <w:bCs/>
                <w:snapToGrid w:val="0"/>
              </w:rPr>
              <w:t>Contract sum of Project</w:t>
            </w:r>
          </w:p>
        </w:tc>
        <w:tc>
          <w:tcPr>
            <w:tcW w:w="1559" w:type="dxa"/>
            <w:gridSpan w:val="2"/>
            <w:vAlign w:val="center"/>
          </w:tcPr>
          <w:p w14:paraId="4B3F6147" w14:textId="77777777" w:rsidR="00AA4142" w:rsidRDefault="00AA4142" w:rsidP="00AA4142">
            <w:pPr>
              <w:rPr>
                <w:b/>
                <w:bCs/>
                <w:snapToGrid w:val="0"/>
              </w:rPr>
            </w:pPr>
            <w:r>
              <w:rPr>
                <w:b/>
                <w:bCs/>
                <w:snapToGrid w:val="0"/>
              </w:rPr>
              <w:t>Scope of Services (Work stages appointed for – eg 1 to 6)</w:t>
            </w:r>
          </w:p>
        </w:tc>
        <w:tc>
          <w:tcPr>
            <w:tcW w:w="1373" w:type="dxa"/>
            <w:gridSpan w:val="2"/>
            <w:vAlign w:val="center"/>
          </w:tcPr>
          <w:p w14:paraId="5983C588" w14:textId="77777777" w:rsidR="00AA4142" w:rsidRDefault="00AA4142" w:rsidP="00AA4142">
            <w:pPr>
              <w:rPr>
                <w:b/>
                <w:bCs/>
                <w:snapToGrid w:val="0"/>
              </w:rPr>
            </w:pPr>
            <w:r>
              <w:rPr>
                <w:b/>
                <w:bCs/>
                <w:snapToGrid w:val="0"/>
              </w:rPr>
              <w:t>Work stages completed</w:t>
            </w:r>
          </w:p>
        </w:tc>
        <w:tc>
          <w:tcPr>
            <w:tcW w:w="2029" w:type="dxa"/>
            <w:gridSpan w:val="3"/>
            <w:vAlign w:val="center"/>
          </w:tcPr>
          <w:p w14:paraId="2F3DE7BF" w14:textId="77777777" w:rsidR="00AA4142" w:rsidRDefault="00AA4142" w:rsidP="00AA4142">
            <w:pPr>
              <w:rPr>
                <w:b/>
                <w:bCs/>
                <w:snapToGrid w:val="0"/>
              </w:rPr>
            </w:pPr>
            <w:r>
              <w:rPr>
                <w:b/>
                <w:bCs/>
                <w:snapToGrid w:val="0"/>
              </w:rPr>
              <w:t>Work stages in progress</w:t>
            </w:r>
          </w:p>
        </w:tc>
      </w:tr>
      <w:tr w:rsidR="00AA4142" w14:paraId="37A7EA44" w14:textId="77777777" w:rsidTr="00AB4472">
        <w:trPr>
          <w:gridAfter w:val="1"/>
          <w:wAfter w:w="31" w:type="dxa"/>
          <w:cantSplit/>
          <w:trHeight w:val="397"/>
        </w:trPr>
        <w:tc>
          <w:tcPr>
            <w:tcW w:w="846" w:type="dxa"/>
            <w:vAlign w:val="center"/>
          </w:tcPr>
          <w:p w14:paraId="42173B36" w14:textId="77777777" w:rsidR="00AA4142" w:rsidRPr="00C14C7F" w:rsidRDefault="00AA4142">
            <w:pPr>
              <w:pStyle w:val="ListParagraph"/>
              <w:numPr>
                <w:ilvl w:val="0"/>
                <w:numId w:val="73"/>
              </w:numPr>
              <w:rPr>
                <w:bCs/>
                <w:snapToGrid w:val="0"/>
              </w:rPr>
            </w:pPr>
          </w:p>
        </w:tc>
        <w:tc>
          <w:tcPr>
            <w:tcW w:w="3600" w:type="dxa"/>
            <w:gridSpan w:val="2"/>
            <w:vAlign w:val="center"/>
          </w:tcPr>
          <w:p w14:paraId="10476B40" w14:textId="77777777" w:rsidR="00AA4142" w:rsidRDefault="00AA4142" w:rsidP="00AA4142"/>
          <w:p w14:paraId="1EEA278E"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7FC39FF" w14:textId="77777777" w:rsidR="00AA4142" w:rsidRDefault="00AA4142" w:rsidP="00AA4142"/>
        </w:tc>
        <w:tc>
          <w:tcPr>
            <w:tcW w:w="1980" w:type="dxa"/>
            <w:vAlign w:val="center"/>
          </w:tcPr>
          <w:p w14:paraId="4249A31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1E02465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5851CFD9"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559F99E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66E076E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4C3F68E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4038B155" w14:textId="77777777" w:rsidTr="00AB4472">
        <w:trPr>
          <w:gridAfter w:val="1"/>
          <w:wAfter w:w="31" w:type="dxa"/>
          <w:cantSplit/>
          <w:trHeight w:val="397"/>
        </w:trPr>
        <w:tc>
          <w:tcPr>
            <w:tcW w:w="846" w:type="dxa"/>
            <w:vAlign w:val="center"/>
          </w:tcPr>
          <w:p w14:paraId="3FD2FAB6" w14:textId="77777777" w:rsidR="00AA4142" w:rsidRPr="00C14C7F" w:rsidRDefault="00AA4142">
            <w:pPr>
              <w:pStyle w:val="ListParagraph"/>
              <w:numPr>
                <w:ilvl w:val="0"/>
                <w:numId w:val="73"/>
              </w:numPr>
              <w:rPr>
                <w:bCs/>
                <w:snapToGrid w:val="0"/>
              </w:rPr>
            </w:pPr>
          </w:p>
        </w:tc>
        <w:tc>
          <w:tcPr>
            <w:tcW w:w="3600" w:type="dxa"/>
            <w:gridSpan w:val="2"/>
            <w:vAlign w:val="center"/>
          </w:tcPr>
          <w:p w14:paraId="1BE8E0F3" w14:textId="77777777" w:rsidR="00AA4142" w:rsidRDefault="00AA4142" w:rsidP="00AA4142"/>
          <w:p w14:paraId="500A9308"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0B7820F" w14:textId="77777777" w:rsidR="00AA4142" w:rsidRDefault="00AA4142" w:rsidP="00AA4142"/>
        </w:tc>
        <w:tc>
          <w:tcPr>
            <w:tcW w:w="1980" w:type="dxa"/>
            <w:vAlign w:val="center"/>
          </w:tcPr>
          <w:p w14:paraId="5B053F5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735C71F4"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3C8C8D0F"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770C562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2F532BD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4C54D7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6F36122F" w14:textId="77777777" w:rsidTr="00AB4472">
        <w:trPr>
          <w:gridAfter w:val="1"/>
          <w:wAfter w:w="31" w:type="dxa"/>
          <w:cantSplit/>
          <w:trHeight w:val="397"/>
        </w:trPr>
        <w:tc>
          <w:tcPr>
            <w:tcW w:w="846" w:type="dxa"/>
            <w:vAlign w:val="center"/>
          </w:tcPr>
          <w:p w14:paraId="59F7D614" w14:textId="77777777" w:rsidR="00AA4142" w:rsidRPr="00C14C7F" w:rsidRDefault="00AA4142">
            <w:pPr>
              <w:pStyle w:val="ListParagraph"/>
              <w:numPr>
                <w:ilvl w:val="0"/>
                <w:numId w:val="73"/>
              </w:numPr>
              <w:rPr>
                <w:bCs/>
                <w:snapToGrid w:val="0"/>
              </w:rPr>
            </w:pPr>
          </w:p>
        </w:tc>
        <w:tc>
          <w:tcPr>
            <w:tcW w:w="3600" w:type="dxa"/>
            <w:gridSpan w:val="2"/>
            <w:vAlign w:val="center"/>
          </w:tcPr>
          <w:p w14:paraId="13DCB30E" w14:textId="77777777" w:rsidR="00AA4142" w:rsidRDefault="00AA4142" w:rsidP="00AA4142"/>
          <w:p w14:paraId="14CDE83F"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A53694B" w14:textId="77777777" w:rsidR="00AA4142" w:rsidRDefault="00AA4142" w:rsidP="00AA4142"/>
        </w:tc>
        <w:tc>
          <w:tcPr>
            <w:tcW w:w="1980" w:type="dxa"/>
            <w:vAlign w:val="center"/>
          </w:tcPr>
          <w:p w14:paraId="2CFB22C3"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3971556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4BE5291A"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3166B37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4C00DBF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80266F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398993CB" w14:textId="77777777" w:rsidTr="00AB4472">
        <w:trPr>
          <w:gridAfter w:val="1"/>
          <w:wAfter w:w="31" w:type="dxa"/>
          <w:cantSplit/>
          <w:trHeight w:val="397"/>
        </w:trPr>
        <w:tc>
          <w:tcPr>
            <w:tcW w:w="846" w:type="dxa"/>
            <w:vAlign w:val="center"/>
          </w:tcPr>
          <w:p w14:paraId="08649535" w14:textId="77777777" w:rsidR="00AA4142" w:rsidRPr="00C14C7F" w:rsidRDefault="00AA4142">
            <w:pPr>
              <w:pStyle w:val="ListParagraph"/>
              <w:numPr>
                <w:ilvl w:val="0"/>
                <w:numId w:val="73"/>
              </w:numPr>
              <w:rPr>
                <w:bCs/>
                <w:snapToGrid w:val="0"/>
              </w:rPr>
            </w:pPr>
          </w:p>
        </w:tc>
        <w:tc>
          <w:tcPr>
            <w:tcW w:w="3600" w:type="dxa"/>
            <w:gridSpan w:val="2"/>
            <w:vAlign w:val="center"/>
          </w:tcPr>
          <w:p w14:paraId="15BCB6BF" w14:textId="77777777" w:rsidR="00AA4142" w:rsidRDefault="00AA4142" w:rsidP="00AA4142"/>
          <w:p w14:paraId="03BB827A"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B892191" w14:textId="77777777" w:rsidR="00AA4142" w:rsidRDefault="00AA4142" w:rsidP="00AA4142"/>
        </w:tc>
        <w:tc>
          <w:tcPr>
            <w:tcW w:w="1980" w:type="dxa"/>
            <w:vAlign w:val="center"/>
          </w:tcPr>
          <w:p w14:paraId="66D987B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4237B79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6E8A11D6"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41DB289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0FB20234"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B0B3F5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34450327" w14:textId="77777777" w:rsidTr="00AB4472">
        <w:trPr>
          <w:gridAfter w:val="1"/>
          <w:wAfter w:w="31" w:type="dxa"/>
          <w:cantSplit/>
          <w:trHeight w:val="397"/>
        </w:trPr>
        <w:tc>
          <w:tcPr>
            <w:tcW w:w="846" w:type="dxa"/>
            <w:vAlign w:val="center"/>
          </w:tcPr>
          <w:p w14:paraId="6DF7AC82" w14:textId="77777777" w:rsidR="00AA4142" w:rsidRPr="00C14C7F" w:rsidRDefault="00AA4142">
            <w:pPr>
              <w:pStyle w:val="ListParagraph"/>
              <w:numPr>
                <w:ilvl w:val="0"/>
                <w:numId w:val="73"/>
              </w:numPr>
              <w:rPr>
                <w:bCs/>
                <w:snapToGrid w:val="0"/>
              </w:rPr>
            </w:pPr>
          </w:p>
        </w:tc>
        <w:tc>
          <w:tcPr>
            <w:tcW w:w="3600" w:type="dxa"/>
            <w:gridSpan w:val="2"/>
            <w:vAlign w:val="center"/>
          </w:tcPr>
          <w:p w14:paraId="51A1E84B" w14:textId="77777777" w:rsidR="00AA4142" w:rsidRDefault="00AA4142" w:rsidP="00AA4142"/>
          <w:p w14:paraId="4B5962D5"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315A33" w14:textId="77777777" w:rsidR="00AA4142" w:rsidRDefault="00AA4142" w:rsidP="00AA4142"/>
        </w:tc>
        <w:tc>
          <w:tcPr>
            <w:tcW w:w="1980" w:type="dxa"/>
            <w:vAlign w:val="center"/>
          </w:tcPr>
          <w:p w14:paraId="635E21A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2D3EF12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62B6DA1B"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BDA35B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D4AB91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6AC8A5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39733360" w14:textId="77777777" w:rsidTr="00AB4472">
        <w:trPr>
          <w:gridAfter w:val="1"/>
          <w:wAfter w:w="31" w:type="dxa"/>
          <w:cantSplit/>
          <w:trHeight w:val="397"/>
        </w:trPr>
        <w:tc>
          <w:tcPr>
            <w:tcW w:w="846" w:type="dxa"/>
            <w:vAlign w:val="center"/>
          </w:tcPr>
          <w:p w14:paraId="5696C230" w14:textId="77777777" w:rsidR="00AA4142" w:rsidRPr="00C14C7F" w:rsidRDefault="00AA4142">
            <w:pPr>
              <w:pStyle w:val="ListParagraph"/>
              <w:numPr>
                <w:ilvl w:val="0"/>
                <w:numId w:val="73"/>
              </w:numPr>
              <w:rPr>
                <w:bCs/>
                <w:snapToGrid w:val="0"/>
              </w:rPr>
            </w:pPr>
          </w:p>
        </w:tc>
        <w:tc>
          <w:tcPr>
            <w:tcW w:w="3600" w:type="dxa"/>
            <w:gridSpan w:val="2"/>
            <w:vAlign w:val="center"/>
          </w:tcPr>
          <w:p w14:paraId="70A48F2A" w14:textId="77777777" w:rsidR="00AA4142" w:rsidRDefault="00AA4142" w:rsidP="00AA4142"/>
          <w:p w14:paraId="74153564"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AE3656" w14:textId="77777777" w:rsidR="00AA4142" w:rsidRDefault="00AA4142" w:rsidP="00AA4142"/>
        </w:tc>
        <w:tc>
          <w:tcPr>
            <w:tcW w:w="1980" w:type="dxa"/>
            <w:vAlign w:val="center"/>
          </w:tcPr>
          <w:p w14:paraId="7267689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04236F1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5E69E5A0"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F9B194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C25465C"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D08E62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1A8C3A05" w14:textId="77777777" w:rsidTr="00AB4472">
        <w:trPr>
          <w:gridAfter w:val="1"/>
          <w:wAfter w:w="31" w:type="dxa"/>
          <w:cantSplit/>
          <w:trHeight w:val="397"/>
        </w:trPr>
        <w:tc>
          <w:tcPr>
            <w:tcW w:w="846" w:type="dxa"/>
            <w:vAlign w:val="center"/>
          </w:tcPr>
          <w:p w14:paraId="1386BA5A" w14:textId="77777777" w:rsidR="00AA4142" w:rsidRPr="00C14C7F" w:rsidRDefault="00AA4142">
            <w:pPr>
              <w:pStyle w:val="ListParagraph"/>
              <w:numPr>
                <w:ilvl w:val="0"/>
                <w:numId w:val="73"/>
              </w:numPr>
              <w:rPr>
                <w:bCs/>
                <w:snapToGrid w:val="0"/>
              </w:rPr>
            </w:pPr>
          </w:p>
        </w:tc>
        <w:tc>
          <w:tcPr>
            <w:tcW w:w="3600" w:type="dxa"/>
            <w:gridSpan w:val="2"/>
            <w:vAlign w:val="center"/>
          </w:tcPr>
          <w:p w14:paraId="32A7C552" w14:textId="77777777" w:rsidR="00AA4142" w:rsidRDefault="00AA4142" w:rsidP="00AA4142"/>
          <w:p w14:paraId="69499E39"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847DCD4" w14:textId="77777777" w:rsidR="00AA4142" w:rsidRDefault="00AA4142" w:rsidP="00AA4142"/>
        </w:tc>
        <w:tc>
          <w:tcPr>
            <w:tcW w:w="1980" w:type="dxa"/>
            <w:vAlign w:val="center"/>
          </w:tcPr>
          <w:p w14:paraId="07EF8EF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0C4CDE1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7BF201CE"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0E3C4508"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39310DDC"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9ED957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09A9D59" w14:textId="77777777" w:rsidR="00AA4142" w:rsidRDefault="00AA4142" w:rsidP="00AA4142">
      <w:pPr>
        <w:rPr>
          <w:snapToGrid w:val="0"/>
        </w:rPr>
      </w:pPr>
    </w:p>
    <w:p w14:paraId="16931668" w14:textId="77777777" w:rsidR="003A4318" w:rsidRDefault="003A4318" w:rsidP="00AA4142">
      <w:pPr>
        <w:rPr>
          <w:snapToGrid w:val="0"/>
        </w:rPr>
      </w:pPr>
    </w:p>
    <w:p w14:paraId="23CF5AAA" w14:textId="77777777" w:rsidR="003A4318" w:rsidRDefault="003A4318" w:rsidP="00AA4142">
      <w:pPr>
        <w:rPr>
          <w:snapToGrid w:val="0"/>
        </w:rPr>
      </w:pPr>
    </w:p>
    <w:p w14:paraId="64D5FF27" w14:textId="77777777" w:rsidR="00AA4142" w:rsidRPr="000F13CB" w:rsidRDefault="00AA4142" w:rsidP="00D33B1E">
      <w:pPr>
        <w:numPr>
          <w:ilvl w:val="1"/>
          <w:numId w:val="21"/>
        </w:numPr>
        <w:tabs>
          <w:tab w:val="clear" w:pos="792"/>
          <w:tab w:val="num" w:pos="432"/>
        </w:tabs>
        <w:ind w:left="432" w:hanging="432"/>
        <w:jc w:val="both"/>
      </w:pPr>
      <w:r>
        <w:rPr>
          <w:b/>
          <w:bCs/>
          <w:snapToGrid w:val="0"/>
        </w:rPr>
        <w:t>Completed projects</w:t>
      </w:r>
    </w:p>
    <w:tbl>
      <w:tblPr>
        <w:tblW w:w="1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3600"/>
        <w:gridCol w:w="1980"/>
        <w:gridCol w:w="1800"/>
        <w:gridCol w:w="1620"/>
        <w:gridCol w:w="1620"/>
        <w:gridCol w:w="1620"/>
        <w:gridCol w:w="1620"/>
      </w:tblGrid>
      <w:tr w:rsidR="00AA4142" w14:paraId="30CBC21C" w14:textId="77777777" w:rsidTr="003A4318">
        <w:trPr>
          <w:cantSplit/>
          <w:trHeight w:val="397"/>
        </w:trPr>
        <w:tc>
          <w:tcPr>
            <w:tcW w:w="4588" w:type="dxa"/>
            <w:gridSpan w:val="2"/>
            <w:vAlign w:val="center"/>
          </w:tcPr>
          <w:p w14:paraId="00AA5B61" w14:textId="77777777" w:rsidR="00AA4142" w:rsidRDefault="00AA4142" w:rsidP="00AA4142">
            <w:pPr>
              <w:rPr>
                <w:b/>
                <w:bCs/>
                <w:snapToGrid w:val="0"/>
              </w:rPr>
            </w:pPr>
            <w:r>
              <w:rPr>
                <w:b/>
                <w:bCs/>
                <w:snapToGrid w:val="0"/>
              </w:rPr>
              <w:t>Projects completed in the last 5 (five) years</w:t>
            </w:r>
          </w:p>
        </w:tc>
        <w:tc>
          <w:tcPr>
            <w:tcW w:w="1980" w:type="dxa"/>
            <w:vAlign w:val="center"/>
          </w:tcPr>
          <w:p w14:paraId="22805468" w14:textId="77777777" w:rsidR="00AA4142" w:rsidRDefault="00AA4142" w:rsidP="00AA4142">
            <w:pPr>
              <w:rPr>
                <w:b/>
                <w:bCs/>
                <w:snapToGrid w:val="0"/>
              </w:rPr>
            </w:pPr>
            <w:r>
              <w:rPr>
                <w:b/>
                <w:bCs/>
                <w:snapToGrid w:val="0"/>
              </w:rPr>
              <w:t>Name of Employer or Representative of Employer</w:t>
            </w:r>
          </w:p>
        </w:tc>
        <w:tc>
          <w:tcPr>
            <w:tcW w:w="1800" w:type="dxa"/>
            <w:vAlign w:val="center"/>
          </w:tcPr>
          <w:p w14:paraId="3032EE27" w14:textId="77777777" w:rsidR="00AA4142" w:rsidRDefault="00AA4142" w:rsidP="00AA4142">
            <w:pPr>
              <w:rPr>
                <w:b/>
                <w:bCs/>
                <w:snapToGrid w:val="0"/>
              </w:rPr>
            </w:pPr>
            <w:r>
              <w:rPr>
                <w:b/>
                <w:bCs/>
                <w:snapToGrid w:val="0"/>
              </w:rPr>
              <w:t>Contact tel. no.</w:t>
            </w:r>
          </w:p>
        </w:tc>
        <w:tc>
          <w:tcPr>
            <w:tcW w:w="1620" w:type="dxa"/>
            <w:vAlign w:val="center"/>
          </w:tcPr>
          <w:p w14:paraId="2CE72161" w14:textId="77777777" w:rsidR="00AA4142" w:rsidRDefault="00AA4142" w:rsidP="00AA4142">
            <w:pPr>
              <w:rPr>
                <w:b/>
                <w:bCs/>
                <w:snapToGrid w:val="0"/>
              </w:rPr>
            </w:pPr>
            <w:r>
              <w:rPr>
                <w:b/>
                <w:bCs/>
                <w:snapToGrid w:val="0"/>
              </w:rPr>
              <w:t>Contract sum of Project</w:t>
            </w:r>
          </w:p>
        </w:tc>
        <w:tc>
          <w:tcPr>
            <w:tcW w:w="1620" w:type="dxa"/>
            <w:vAlign w:val="center"/>
          </w:tcPr>
          <w:p w14:paraId="39F841D8" w14:textId="77777777" w:rsidR="00AA4142" w:rsidRDefault="00AA4142" w:rsidP="00AA4142">
            <w:pPr>
              <w:rPr>
                <w:b/>
                <w:bCs/>
                <w:snapToGrid w:val="0"/>
              </w:rPr>
            </w:pPr>
            <w:r>
              <w:rPr>
                <w:b/>
                <w:bCs/>
                <w:snapToGrid w:val="0"/>
              </w:rPr>
              <w:t>Scope of Services (Work stages appointed for – eg 1 to 6)</w:t>
            </w:r>
          </w:p>
        </w:tc>
        <w:tc>
          <w:tcPr>
            <w:tcW w:w="1620" w:type="dxa"/>
            <w:vAlign w:val="center"/>
          </w:tcPr>
          <w:p w14:paraId="0402D520" w14:textId="77777777" w:rsidR="00AA4142" w:rsidRDefault="00AA4142" w:rsidP="00AA4142">
            <w:pPr>
              <w:rPr>
                <w:b/>
                <w:bCs/>
                <w:snapToGrid w:val="0"/>
              </w:rPr>
            </w:pPr>
            <w:r>
              <w:rPr>
                <w:b/>
                <w:bCs/>
                <w:snapToGrid w:val="0"/>
              </w:rPr>
              <w:t>Date of appointment</w:t>
            </w:r>
          </w:p>
        </w:tc>
        <w:tc>
          <w:tcPr>
            <w:tcW w:w="1620" w:type="dxa"/>
            <w:vAlign w:val="center"/>
          </w:tcPr>
          <w:p w14:paraId="7BB6D9BB" w14:textId="77777777" w:rsidR="00AA4142" w:rsidRDefault="00AA4142" w:rsidP="00AA4142">
            <w:pPr>
              <w:rPr>
                <w:b/>
                <w:bCs/>
                <w:snapToGrid w:val="0"/>
              </w:rPr>
            </w:pPr>
            <w:r>
              <w:rPr>
                <w:b/>
                <w:bCs/>
                <w:snapToGrid w:val="0"/>
              </w:rPr>
              <w:t>Date of completion</w:t>
            </w:r>
          </w:p>
        </w:tc>
      </w:tr>
      <w:tr w:rsidR="00AA4142" w14:paraId="76AFD09E" w14:textId="77777777" w:rsidTr="003A4318">
        <w:trPr>
          <w:cantSplit/>
          <w:trHeight w:val="397"/>
        </w:trPr>
        <w:tc>
          <w:tcPr>
            <w:tcW w:w="988" w:type="dxa"/>
            <w:vAlign w:val="center"/>
          </w:tcPr>
          <w:p w14:paraId="13E28AA9" w14:textId="77777777" w:rsidR="00AA4142" w:rsidRPr="003A4318" w:rsidRDefault="00AA4142">
            <w:pPr>
              <w:pStyle w:val="ListParagraph"/>
              <w:numPr>
                <w:ilvl w:val="0"/>
                <w:numId w:val="72"/>
              </w:numPr>
              <w:rPr>
                <w:bCs/>
                <w:snapToGrid w:val="0"/>
              </w:rPr>
            </w:pPr>
          </w:p>
        </w:tc>
        <w:tc>
          <w:tcPr>
            <w:tcW w:w="3600" w:type="dxa"/>
            <w:vAlign w:val="center"/>
          </w:tcPr>
          <w:p w14:paraId="74EE2ABE" w14:textId="77777777" w:rsidR="00AA4142" w:rsidRDefault="00AA4142" w:rsidP="00AA4142"/>
          <w:p w14:paraId="6FEAA173"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7409E4F" w14:textId="77777777" w:rsidR="00AA4142" w:rsidRDefault="00AA4142" w:rsidP="00AA4142"/>
        </w:tc>
        <w:tc>
          <w:tcPr>
            <w:tcW w:w="1980" w:type="dxa"/>
            <w:vAlign w:val="center"/>
          </w:tcPr>
          <w:p w14:paraId="2505F4F9"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7093B7BD"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DFCD23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7192189"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A283600"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3AC5E7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5E600B3B" w14:textId="77777777" w:rsidTr="003A4318">
        <w:trPr>
          <w:cantSplit/>
          <w:trHeight w:val="397"/>
        </w:trPr>
        <w:tc>
          <w:tcPr>
            <w:tcW w:w="988" w:type="dxa"/>
            <w:vAlign w:val="center"/>
          </w:tcPr>
          <w:p w14:paraId="51E326BF" w14:textId="77777777" w:rsidR="00AA4142" w:rsidRPr="003A4318" w:rsidRDefault="00AA4142">
            <w:pPr>
              <w:pStyle w:val="ListParagraph"/>
              <w:numPr>
                <w:ilvl w:val="0"/>
                <w:numId w:val="72"/>
              </w:numPr>
              <w:rPr>
                <w:bCs/>
                <w:snapToGrid w:val="0"/>
              </w:rPr>
            </w:pPr>
          </w:p>
        </w:tc>
        <w:tc>
          <w:tcPr>
            <w:tcW w:w="3600" w:type="dxa"/>
            <w:vAlign w:val="center"/>
          </w:tcPr>
          <w:p w14:paraId="12525637" w14:textId="77777777" w:rsidR="00AA4142" w:rsidRDefault="00AA4142" w:rsidP="00AA4142"/>
          <w:p w14:paraId="7BC233E0"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44D058B" w14:textId="77777777" w:rsidR="00AA4142" w:rsidRDefault="00AA4142" w:rsidP="00AA4142"/>
        </w:tc>
        <w:tc>
          <w:tcPr>
            <w:tcW w:w="1980" w:type="dxa"/>
            <w:vAlign w:val="center"/>
          </w:tcPr>
          <w:p w14:paraId="79DA985C"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5213ECB8"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16D2CE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45F8C0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08ADB27"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7A064A5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278B6E39" w14:textId="77777777" w:rsidTr="003A4318">
        <w:trPr>
          <w:cantSplit/>
          <w:trHeight w:val="397"/>
        </w:trPr>
        <w:tc>
          <w:tcPr>
            <w:tcW w:w="988" w:type="dxa"/>
            <w:vAlign w:val="center"/>
          </w:tcPr>
          <w:p w14:paraId="259BC5DB" w14:textId="77777777" w:rsidR="00AA4142" w:rsidRPr="003A4318" w:rsidRDefault="00AA4142">
            <w:pPr>
              <w:pStyle w:val="ListParagraph"/>
              <w:numPr>
                <w:ilvl w:val="0"/>
                <w:numId w:val="72"/>
              </w:numPr>
              <w:rPr>
                <w:bCs/>
                <w:snapToGrid w:val="0"/>
              </w:rPr>
            </w:pPr>
          </w:p>
        </w:tc>
        <w:tc>
          <w:tcPr>
            <w:tcW w:w="3600" w:type="dxa"/>
            <w:vAlign w:val="center"/>
          </w:tcPr>
          <w:p w14:paraId="640219DB" w14:textId="77777777" w:rsidR="00AA4142" w:rsidRDefault="00AA4142" w:rsidP="00AA4142"/>
          <w:p w14:paraId="3FA6C259"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B7A975C" w14:textId="77777777" w:rsidR="00AA4142" w:rsidRDefault="00AA4142" w:rsidP="00AA4142"/>
        </w:tc>
        <w:tc>
          <w:tcPr>
            <w:tcW w:w="1980" w:type="dxa"/>
            <w:vAlign w:val="center"/>
          </w:tcPr>
          <w:p w14:paraId="290DAC1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0C90D2F1"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AF92B7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40430E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FD4866D"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735D72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4E9F684B" w14:textId="77777777" w:rsidTr="003A4318">
        <w:trPr>
          <w:cantSplit/>
          <w:trHeight w:val="397"/>
        </w:trPr>
        <w:tc>
          <w:tcPr>
            <w:tcW w:w="988" w:type="dxa"/>
            <w:vAlign w:val="center"/>
          </w:tcPr>
          <w:p w14:paraId="2B105AFF" w14:textId="77777777" w:rsidR="00AA4142" w:rsidRPr="003A4318" w:rsidRDefault="00AA4142">
            <w:pPr>
              <w:pStyle w:val="ListParagraph"/>
              <w:numPr>
                <w:ilvl w:val="0"/>
                <w:numId w:val="72"/>
              </w:numPr>
              <w:rPr>
                <w:bCs/>
                <w:snapToGrid w:val="0"/>
              </w:rPr>
            </w:pPr>
          </w:p>
        </w:tc>
        <w:tc>
          <w:tcPr>
            <w:tcW w:w="3600" w:type="dxa"/>
            <w:vAlign w:val="center"/>
          </w:tcPr>
          <w:p w14:paraId="2D7FBDC2" w14:textId="77777777" w:rsidR="00AA4142" w:rsidRDefault="00AA4142" w:rsidP="00AA4142"/>
          <w:p w14:paraId="189F7C24"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96A418D" w14:textId="77777777" w:rsidR="00AA4142" w:rsidRDefault="00AA4142" w:rsidP="00AA4142"/>
        </w:tc>
        <w:tc>
          <w:tcPr>
            <w:tcW w:w="1980" w:type="dxa"/>
            <w:vAlign w:val="center"/>
          </w:tcPr>
          <w:p w14:paraId="3C619B3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078C2A0E"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73620D9"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296DC6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0933942"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B0875E3"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2B862796" w14:textId="77777777" w:rsidTr="003A4318">
        <w:trPr>
          <w:cantSplit/>
          <w:trHeight w:val="397"/>
        </w:trPr>
        <w:tc>
          <w:tcPr>
            <w:tcW w:w="988" w:type="dxa"/>
            <w:vAlign w:val="center"/>
          </w:tcPr>
          <w:p w14:paraId="5470F57D" w14:textId="77777777" w:rsidR="00AA4142" w:rsidRPr="003A4318" w:rsidRDefault="00AA4142">
            <w:pPr>
              <w:pStyle w:val="ListParagraph"/>
              <w:numPr>
                <w:ilvl w:val="0"/>
                <w:numId w:val="72"/>
              </w:numPr>
              <w:rPr>
                <w:bCs/>
                <w:snapToGrid w:val="0"/>
              </w:rPr>
            </w:pPr>
          </w:p>
        </w:tc>
        <w:tc>
          <w:tcPr>
            <w:tcW w:w="3600" w:type="dxa"/>
            <w:vAlign w:val="center"/>
          </w:tcPr>
          <w:p w14:paraId="0C869A00" w14:textId="77777777" w:rsidR="00AA4142" w:rsidRDefault="00AA4142" w:rsidP="00AA4142"/>
          <w:p w14:paraId="22CEA075"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BEE73A8" w14:textId="77777777" w:rsidR="00AA4142" w:rsidRDefault="00AA4142" w:rsidP="00AA4142"/>
        </w:tc>
        <w:tc>
          <w:tcPr>
            <w:tcW w:w="1980" w:type="dxa"/>
            <w:vAlign w:val="center"/>
          </w:tcPr>
          <w:p w14:paraId="35D7D4F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3412C98C"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4FCADF5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4E6100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7900A737"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91BD34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5C4E4B8D" w14:textId="77777777" w:rsidTr="003A4318">
        <w:trPr>
          <w:cantSplit/>
          <w:trHeight w:val="397"/>
        </w:trPr>
        <w:tc>
          <w:tcPr>
            <w:tcW w:w="988" w:type="dxa"/>
            <w:vAlign w:val="center"/>
          </w:tcPr>
          <w:p w14:paraId="54A96D93" w14:textId="77777777" w:rsidR="00AA4142" w:rsidRPr="003A4318" w:rsidRDefault="00AA4142">
            <w:pPr>
              <w:pStyle w:val="ListParagraph"/>
              <w:numPr>
                <w:ilvl w:val="0"/>
                <w:numId w:val="72"/>
              </w:numPr>
              <w:rPr>
                <w:bCs/>
                <w:snapToGrid w:val="0"/>
              </w:rPr>
            </w:pPr>
          </w:p>
        </w:tc>
        <w:tc>
          <w:tcPr>
            <w:tcW w:w="3600" w:type="dxa"/>
            <w:vAlign w:val="center"/>
          </w:tcPr>
          <w:p w14:paraId="02DD7034" w14:textId="77777777" w:rsidR="00AA4142" w:rsidRDefault="00AA4142" w:rsidP="00AA4142"/>
          <w:p w14:paraId="04263F87"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A5FE035" w14:textId="77777777" w:rsidR="00AA4142" w:rsidRDefault="00AA4142" w:rsidP="00AA4142"/>
        </w:tc>
        <w:tc>
          <w:tcPr>
            <w:tcW w:w="1980" w:type="dxa"/>
            <w:vAlign w:val="center"/>
          </w:tcPr>
          <w:p w14:paraId="5B292AA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55556E27"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496FBE2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EE0001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2716014"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27FCFA8"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0069838E" w14:textId="77777777" w:rsidTr="003A4318">
        <w:trPr>
          <w:cantSplit/>
          <w:trHeight w:val="397"/>
        </w:trPr>
        <w:tc>
          <w:tcPr>
            <w:tcW w:w="988" w:type="dxa"/>
            <w:vAlign w:val="center"/>
          </w:tcPr>
          <w:p w14:paraId="42B5532A" w14:textId="77777777" w:rsidR="00AA4142" w:rsidRPr="003A4318" w:rsidRDefault="00AA4142">
            <w:pPr>
              <w:pStyle w:val="ListParagraph"/>
              <w:numPr>
                <w:ilvl w:val="0"/>
                <w:numId w:val="72"/>
              </w:numPr>
              <w:rPr>
                <w:bCs/>
                <w:snapToGrid w:val="0"/>
              </w:rPr>
            </w:pPr>
          </w:p>
        </w:tc>
        <w:tc>
          <w:tcPr>
            <w:tcW w:w="3600" w:type="dxa"/>
            <w:vAlign w:val="center"/>
          </w:tcPr>
          <w:p w14:paraId="41443E29" w14:textId="77777777" w:rsidR="00AA4142" w:rsidRDefault="00AA4142" w:rsidP="00AA4142"/>
          <w:p w14:paraId="721184CE"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520D1D7" w14:textId="77777777" w:rsidR="00AA4142" w:rsidRDefault="00AA4142" w:rsidP="00AA4142"/>
        </w:tc>
        <w:tc>
          <w:tcPr>
            <w:tcW w:w="1980" w:type="dxa"/>
            <w:vAlign w:val="center"/>
          </w:tcPr>
          <w:p w14:paraId="771EFA7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7A7AE358"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7709197"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48E39F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F5309C8"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FAB0EF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0E0EF967" w14:textId="77777777" w:rsidTr="003A4318">
        <w:trPr>
          <w:cantSplit/>
          <w:trHeight w:val="397"/>
        </w:trPr>
        <w:tc>
          <w:tcPr>
            <w:tcW w:w="988" w:type="dxa"/>
            <w:vAlign w:val="center"/>
          </w:tcPr>
          <w:p w14:paraId="6AE89B0D" w14:textId="77777777" w:rsidR="00AA4142" w:rsidRPr="003A4318" w:rsidRDefault="00AA4142">
            <w:pPr>
              <w:pStyle w:val="ListParagraph"/>
              <w:numPr>
                <w:ilvl w:val="0"/>
                <w:numId w:val="72"/>
              </w:numPr>
              <w:rPr>
                <w:bCs/>
                <w:snapToGrid w:val="0"/>
              </w:rPr>
            </w:pPr>
          </w:p>
        </w:tc>
        <w:tc>
          <w:tcPr>
            <w:tcW w:w="3600" w:type="dxa"/>
            <w:vAlign w:val="center"/>
          </w:tcPr>
          <w:p w14:paraId="789131F7" w14:textId="77777777" w:rsidR="00AA4142" w:rsidRDefault="00AA4142" w:rsidP="00AA4142"/>
          <w:p w14:paraId="7536BCB3"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FF2157D" w14:textId="77777777" w:rsidR="00AA4142" w:rsidRDefault="00AA4142" w:rsidP="00AA4142"/>
        </w:tc>
        <w:tc>
          <w:tcPr>
            <w:tcW w:w="1980" w:type="dxa"/>
            <w:vAlign w:val="center"/>
          </w:tcPr>
          <w:p w14:paraId="152F3CF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5043BB48" w14:textId="77777777" w:rsidR="00AA4142" w:rsidRDefault="00AA4142" w:rsidP="00AA4142">
            <w:pPr>
              <w:jc w:val="center"/>
            </w:pPr>
            <w:r w:rsidRPr="00F309C6">
              <w:rPr>
                <w:highlight w:val="lightGray"/>
              </w:rPr>
              <w:fldChar w:fldCharType="begin">
                <w:ffData>
                  <w:name w:val="Text318"/>
                  <w:enabled/>
                  <w:calcOnExit w:val="0"/>
                  <w:textInput/>
                </w:ffData>
              </w:fldChar>
            </w:r>
            <w:r w:rsidRPr="00F309C6">
              <w:rPr>
                <w:highlight w:val="lightGray"/>
              </w:rPr>
              <w:instrText xml:space="preserve"> FORMTEXT </w:instrText>
            </w:r>
            <w:r w:rsidRPr="00F309C6">
              <w:rPr>
                <w:highlight w:val="lightGray"/>
              </w:rPr>
            </w:r>
            <w:r w:rsidRPr="00F309C6">
              <w:rPr>
                <w:highlight w:val="lightGray"/>
              </w:rPr>
              <w:fldChar w:fldCharType="separate"/>
            </w:r>
            <w:r w:rsidRPr="00F309C6">
              <w:rPr>
                <w:noProof/>
                <w:highlight w:val="lightGray"/>
              </w:rPr>
              <w:t> </w:t>
            </w:r>
            <w:r w:rsidRPr="00F309C6">
              <w:rPr>
                <w:noProof/>
                <w:highlight w:val="lightGray"/>
              </w:rPr>
              <w:t> </w:t>
            </w:r>
            <w:r w:rsidRPr="00F309C6">
              <w:rPr>
                <w:noProof/>
                <w:highlight w:val="lightGray"/>
              </w:rPr>
              <w:t> </w:t>
            </w:r>
            <w:r w:rsidRPr="00F309C6">
              <w:rPr>
                <w:noProof/>
                <w:highlight w:val="lightGray"/>
              </w:rPr>
              <w:t> </w:t>
            </w:r>
            <w:r w:rsidRPr="00F309C6">
              <w:rPr>
                <w:noProof/>
                <w:highlight w:val="lightGray"/>
              </w:rPr>
              <w:t> </w:t>
            </w:r>
            <w:r w:rsidRPr="00F309C6">
              <w:rPr>
                <w:highlight w:val="lightGray"/>
              </w:rPr>
              <w:fldChar w:fldCharType="end"/>
            </w:r>
          </w:p>
        </w:tc>
        <w:tc>
          <w:tcPr>
            <w:tcW w:w="1620" w:type="dxa"/>
            <w:vAlign w:val="center"/>
          </w:tcPr>
          <w:p w14:paraId="51749F48"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020F7D1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73F1029"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95BB3D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F82A408" w14:textId="77777777" w:rsidR="00AA4142" w:rsidRDefault="00AA4142" w:rsidP="00AA4142">
      <w:pPr>
        <w:rPr>
          <w:b/>
          <w:bCs/>
          <w:snapToGrid w:val="0"/>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905"/>
        <w:gridCol w:w="4518"/>
      </w:tblGrid>
      <w:tr w:rsidR="00AA4142" w14:paraId="4DF7D46F" w14:textId="77777777" w:rsidTr="00B32C6E">
        <w:trPr>
          <w:trHeight w:val="429"/>
        </w:trPr>
        <w:tc>
          <w:tcPr>
            <w:tcW w:w="4905" w:type="dxa"/>
            <w:vAlign w:val="center"/>
          </w:tcPr>
          <w:p w14:paraId="01DBA8EB" w14:textId="77777777" w:rsidR="00AA4142" w:rsidRDefault="00AA4142" w:rsidP="00AA4142">
            <w:pPr>
              <w:jc w:val="center"/>
              <w:rPr>
                <w:snapToGrid w:val="0"/>
              </w:rPr>
            </w:pPr>
            <w:r>
              <w:rPr>
                <w:snapToGrid w:val="0"/>
              </w:rPr>
              <w:lastRenderedPageBreak/>
              <w:fldChar w:fldCharType="begin">
                <w:ffData>
                  <w:name w:val="Text44"/>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p>
        </w:tc>
        <w:tc>
          <w:tcPr>
            <w:tcW w:w="4905" w:type="dxa"/>
            <w:vAlign w:val="center"/>
          </w:tcPr>
          <w:p w14:paraId="62EBE2F6" w14:textId="77777777" w:rsidR="00AA4142" w:rsidRDefault="00AA4142" w:rsidP="00AA4142">
            <w:pPr>
              <w:jc w:val="center"/>
              <w:rPr>
                <w:snapToGrid w:val="0"/>
              </w:rPr>
            </w:pPr>
          </w:p>
        </w:tc>
        <w:tc>
          <w:tcPr>
            <w:tcW w:w="4518" w:type="dxa"/>
            <w:vAlign w:val="center"/>
          </w:tcPr>
          <w:p w14:paraId="0E6EDBED" w14:textId="77777777" w:rsidR="00AA4142" w:rsidRDefault="00AA4142" w:rsidP="00AA4142">
            <w:pPr>
              <w:jc w:val="center"/>
              <w:rPr>
                <w:snapToGrid w:val="0"/>
              </w:rPr>
            </w:pPr>
            <w:r>
              <w:rPr>
                <w:snapToGrid w:val="0"/>
              </w:rPr>
              <w:fldChar w:fldCharType="begin">
                <w:ffData>
                  <w:name w:val="Text284"/>
                  <w:enabled/>
                  <w:calcOnExit w:val="0"/>
                  <w:textInput/>
                </w:ffData>
              </w:fldChar>
            </w:r>
            <w:bookmarkStart w:id="133" w:name="Text284"/>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133"/>
          </w:p>
        </w:tc>
      </w:tr>
      <w:tr w:rsidR="00AA4142" w14:paraId="269E34FA" w14:textId="77777777" w:rsidTr="00AA4142">
        <w:trPr>
          <w:trHeight w:val="306"/>
        </w:trPr>
        <w:tc>
          <w:tcPr>
            <w:tcW w:w="4905" w:type="dxa"/>
            <w:vAlign w:val="center"/>
          </w:tcPr>
          <w:p w14:paraId="379D8F26" w14:textId="77777777" w:rsidR="00AA4142" w:rsidRDefault="00AA4142" w:rsidP="00AA4142">
            <w:pPr>
              <w:jc w:val="center"/>
              <w:rPr>
                <w:snapToGrid w:val="0"/>
              </w:rPr>
            </w:pPr>
            <w:r>
              <w:rPr>
                <w:snapToGrid w:val="0"/>
              </w:rPr>
              <w:t>Name of Tenderer</w:t>
            </w:r>
          </w:p>
        </w:tc>
        <w:tc>
          <w:tcPr>
            <w:tcW w:w="4905" w:type="dxa"/>
            <w:vAlign w:val="center"/>
          </w:tcPr>
          <w:p w14:paraId="32898311" w14:textId="77777777" w:rsidR="00AA4142" w:rsidRDefault="00AA4142" w:rsidP="00AA4142">
            <w:pPr>
              <w:jc w:val="center"/>
              <w:rPr>
                <w:snapToGrid w:val="0"/>
              </w:rPr>
            </w:pPr>
            <w:r>
              <w:rPr>
                <w:snapToGrid w:val="0"/>
              </w:rPr>
              <w:t>Signature</w:t>
            </w:r>
          </w:p>
        </w:tc>
        <w:tc>
          <w:tcPr>
            <w:tcW w:w="4518" w:type="dxa"/>
            <w:vAlign w:val="center"/>
          </w:tcPr>
          <w:p w14:paraId="6075E9FB" w14:textId="77777777" w:rsidR="00AA4142" w:rsidRDefault="00AA4142" w:rsidP="00AA4142">
            <w:pPr>
              <w:jc w:val="center"/>
              <w:rPr>
                <w:snapToGrid w:val="0"/>
              </w:rPr>
            </w:pPr>
            <w:r>
              <w:rPr>
                <w:snapToGrid w:val="0"/>
              </w:rPr>
              <w:t>Date</w:t>
            </w:r>
          </w:p>
        </w:tc>
      </w:tr>
    </w:tbl>
    <w:p w14:paraId="1E6318CA" w14:textId="77777777" w:rsidR="00AA4142" w:rsidRPr="00456A96" w:rsidRDefault="00AA4142" w:rsidP="00AA4142">
      <w:pPr>
        <w:rPr>
          <w:sz w:val="28"/>
        </w:rPr>
      </w:pPr>
      <w:r>
        <w:rPr>
          <w:snapToGrid w:val="0"/>
        </w:rPr>
        <w:br w:type="page"/>
      </w:r>
    </w:p>
    <w:p w14:paraId="5ABAB92D" w14:textId="77777777" w:rsidR="00C14ECB" w:rsidRPr="00456A96" w:rsidRDefault="00C14ECB" w:rsidP="00456A96">
      <w:pPr>
        <w:tabs>
          <w:tab w:val="left" w:pos="2970"/>
        </w:tabs>
        <w:rPr>
          <w:sz w:val="28"/>
        </w:rPr>
        <w:sectPr w:rsidR="00C14ECB" w:rsidRPr="00456A96" w:rsidSect="00C14ECB">
          <w:pgSz w:w="16840" w:h="11907" w:orient="landscape" w:code="9"/>
          <w:pgMar w:top="1077" w:right="1440" w:bottom="1077" w:left="1259" w:header="680" w:footer="680" w:gutter="0"/>
          <w:cols w:space="720"/>
          <w:docGrid w:linePitch="272"/>
        </w:sectPr>
      </w:pPr>
    </w:p>
    <w:p w14:paraId="485ECB3D" w14:textId="77777777" w:rsidR="00E47ABB" w:rsidRPr="009E579C" w:rsidRDefault="00E47ABB" w:rsidP="009E579C">
      <w:pPr>
        <w:pStyle w:val="Heading1"/>
        <w:rPr>
          <w:b/>
          <w:sz w:val="28"/>
        </w:rPr>
      </w:pPr>
      <w:bookmarkStart w:id="134" w:name="_Toc142075118"/>
      <w:r w:rsidRPr="009E579C">
        <w:rPr>
          <w:b/>
          <w:sz w:val="28"/>
        </w:rPr>
        <w:lastRenderedPageBreak/>
        <w:t>PA-16: PREFERENCE POINTS CLAIM FORM IN TERMS OF THE PREFERENTIAL PROCUREMENT REGULATIONS 2022</w:t>
      </w:r>
      <w:bookmarkEnd w:id="134"/>
    </w:p>
    <w:p w14:paraId="77A7BF78" w14:textId="77777777" w:rsidR="00E47ABB" w:rsidRPr="00EB04CD" w:rsidRDefault="00E47ABB" w:rsidP="00E47ABB">
      <w:pPr>
        <w:widowControl w:val="0"/>
        <w:tabs>
          <w:tab w:val="left" w:pos="900"/>
          <w:tab w:val="left" w:pos="2880"/>
          <w:tab w:val="left" w:pos="5760"/>
          <w:tab w:val="left" w:pos="7920"/>
        </w:tabs>
        <w:rPr>
          <w:snapToGrid w:val="0"/>
          <w:lang w:val="en-US"/>
        </w:rPr>
      </w:pPr>
      <w:r w:rsidRPr="00EB04CD">
        <w:rPr>
          <w:snapToGrid w:val="0"/>
          <w:lang w:val="en-US"/>
        </w:rPr>
        <w:t xml:space="preserve">This preference form must form part of all tenders invited.  It contains general information and serves as a claim form for preference points for specific goals. </w:t>
      </w:r>
    </w:p>
    <w:p w14:paraId="79695667" w14:textId="77777777" w:rsidR="00E47ABB" w:rsidRPr="00EB04CD" w:rsidRDefault="00E47ABB" w:rsidP="00E47ABB">
      <w:pPr>
        <w:widowControl w:val="0"/>
        <w:tabs>
          <w:tab w:val="left" w:pos="900"/>
          <w:tab w:val="left" w:pos="2880"/>
          <w:tab w:val="left" w:pos="5760"/>
          <w:tab w:val="left" w:pos="7920"/>
        </w:tabs>
        <w:rPr>
          <w:snapToGrid w:val="0"/>
        </w:rPr>
      </w:pPr>
    </w:p>
    <w:p w14:paraId="59249857" w14:textId="77777777" w:rsidR="00E47ABB" w:rsidRPr="00EB04CD" w:rsidRDefault="00E47ABB" w:rsidP="00E47ABB">
      <w:pPr>
        <w:widowControl w:val="0"/>
        <w:tabs>
          <w:tab w:val="left" w:pos="900"/>
          <w:tab w:val="left" w:pos="2880"/>
          <w:tab w:val="left" w:pos="5760"/>
          <w:tab w:val="left" w:pos="7920"/>
        </w:tabs>
        <w:ind w:left="900" w:hanging="900"/>
        <w:jc w:val="both"/>
        <w:rPr>
          <w:snapToGrid w:val="0"/>
        </w:rPr>
      </w:pPr>
      <w:r w:rsidRPr="00EB04CD">
        <w:rPr>
          <w:b/>
          <w:snapToGrid w:val="0"/>
        </w:rPr>
        <w:t>NB:</w:t>
      </w:r>
      <w:r w:rsidRPr="00EB04CD">
        <w:rPr>
          <w:b/>
          <w:snapToGrid w:val="0"/>
        </w:rPr>
        <w:tab/>
        <w:t>BEFORE COMPLETING THIS FORM, TENDERERS MUST STUDY THE GENERAL CONDITIONS, DEFINITIONS AND DIRECTIVES APPLICABLE IN RESPECT OF THE TENDER AND PREFERENTIAL PROCUREMENT REGULATIONS, 2022</w:t>
      </w:r>
    </w:p>
    <w:p w14:paraId="6BF5233C" w14:textId="77777777" w:rsidR="00E47ABB" w:rsidRPr="00EB04CD" w:rsidRDefault="00E47ABB" w:rsidP="00E47ABB">
      <w:pPr>
        <w:widowControl w:val="0"/>
        <w:pBdr>
          <w:bottom w:val="single" w:sz="6" w:space="1" w:color="auto"/>
        </w:pBdr>
        <w:tabs>
          <w:tab w:val="left" w:pos="900"/>
          <w:tab w:val="left" w:pos="2880"/>
          <w:tab w:val="left" w:pos="5760"/>
          <w:tab w:val="left" w:pos="7920"/>
        </w:tabs>
        <w:ind w:left="900" w:hanging="900"/>
        <w:jc w:val="both"/>
        <w:rPr>
          <w:snapToGrid w:val="0"/>
        </w:rPr>
      </w:pPr>
    </w:p>
    <w:p w14:paraId="3655A8A3" w14:textId="77777777" w:rsidR="00E47ABB" w:rsidRPr="00EB04CD" w:rsidRDefault="00E47ABB" w:rsidP="00E47ABB">
      <w:pPr>
        <w:widowControl w:val="0"/>
        <w:tabs>
          <w:tab w:val="left" w:pos="900"/>
          <w:tab w:val="left" w:pos="2880"/>
          <w:tab w:val="left" w:pos="5760"/>
          <w:tab w:val="left" w:pos="7920"/>
        </w:tabs>
        <w:ind w:left="900" w:hanging="900"/>
        <w:jc w:val="both"/>
        <w:rPr>
          <w:snapToGrid w:val="0"/>
        </w:rPr>
      </w:pPr>
    </w:p>
    <w:p w14:paraId="0F33482A" w14:textId="77777777" w:rsidR="00E47ABB" w:rsidRPr="00EB04CD" w:rsidRDefault="00E47ABB" w:rsidP="00E47ABB">
      <w:pPr>
        <w:widowControl w:val="0"/>
        <w:numPr>
          <w:ilvl w:val="0"/>
          <w:numId w:val="4"/>
        </w:numPr>
        <w:tabs>
          <w:tab w:val="num" w:pos="720"/>
          <w:tab w:val="left" w:pos="2880"/>
          <w:tab w:val="left" w:pos="5760"/>
          <w:tab w:val="left" w:pos="7920"/>
        </w:tabs>
        <w:spacing w:after="120"/>
        <w:ind w:left="720" w:hanging="720"/>
        <w:jc w:val="both"/>
        <w:rPr>
          <w:b/>
          <w:snapToGrid w:val="0"/>
        </w:rPr>
      </w:pPr>
      <w:r w:rsidRPr="00EB04CD">
        <w:rPr>
          <w:b/>
          <w:snapToGrid w:val="0"/>
        </w:rPr>
        <w:t>GENERAL CONDITIONS</w:t>
      </w:r>
    </w:p>
    <w:p w14:paraId="3D6429A8"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snapToGrid w:val="0"/>
        </w:rPr>
      </w:pPr>
      <w:r w:rsidRPr="00EB04CD">
        <w:rPr>
          <w:snapToGrid w:val="0"/>
        </w:rPr>
        <w:t>The following preference point systems are applicable to invitations to tender:</w:t>
      </w:r>
    </w:p>
    <w:p w14:paraId="469EE6ED" w14:textId="77777777" w:rsidR="00E47ABB" w:rsidRPr="00EB04CD" w:rsidRDefault="00E47ABB" w:rsidP="00E47ABB">
      <w:pPr>
        <w:widowControl w:val="0"/>
        <w:numPr>
          <w:ilvl w:val="0"/>
          <w:numId w:val="5"/>
        </w:numPr>
        <w:tabs>
          <w:tab w:val="left" w:pos="900"/>
          <w:tab w:val="left" w:pos="5760"/>
          <w:tab w:val="left" w:pos="7920"/>
        </w:tabs>
        <w:jc w:val="both"/>
        <w:rPr>
          <w:snapToGrid w:val="0"/>
        </w:rPr>
      </w:pPr>
      <w:r w:rsidRPr="00EB04CD">
        <w:rPr>
          <w:snapToGrid w:val="0"/>
        </w:rPr>
        <w:t xml:space="preserve">the </w:t>
      </w:r>
      <w:r w:rsidR="00802867">
        <w:rPr>
          <w:snapToGrid w:val="0"/>
        </w:rPr>
        <w:t>90/10</w:t>
      </w:r>
      <w:r w:rsidRPr="00EB04CD">
        <w:rPr>
          <w:snapToGrid w:val="0"/>
        </w:rPr>
        <w:t xml:space="preserve"> system for requirements with a Rand value </w:t>
      </w:r>
      <w:r w:rsidR="00802867">
        <w:rPr>
          <w:snapToGrid w:val="0"/>
        </w:rPr>
        <w:t>exceeding</w:t>
      </w:r>
      <w:r w:rsidRPr="00EB04CD">
        <w:rPr>
          <w:snapToGrid w:val="0"/>
        </w:rPr>
        <w:t xml:space="preserve"> R50 000 000 (all applicable taxes included); and </w:t>
      </w:r>
    </w:p>
    <w:p w14:paraId="590DE438" w14:textId="77777777" w:rsidR="00E47ABB" w:rsidRPr="00EB04CD" w:rsidRDefault="00E47ABB" w:rsidP="00E47ABB">
      <w:pPr>
        <w:widowControl w:val="0"/>
        <w:tabs>
          <w:tab w:val="left" w:pos="900"/>
          <w:tab w:val="left" w:pos="5760"/>
          <w:tab w:val="left" w:pos="7920"/>
        </w:tabs>
        <w:ind w:left="1350"/>
        <w:jc w:val="both"/>
        <w:rPr>
          <w:snapToGrid w:val="0"/>
        </w:rPr>
      </w:pPr>
    </w:p>
    <w:p w14:paraId="04F9152F" w14:textId="77777777" w:rsidR="00E47ABB" w:rsidRPr="00EB04CD" w:rsidRDefault="00E47ABB" w:rsidP="00E47ABB">
      <w:pPr>
        <w:widowControl w:val="0"/>
        <w:numPr>
          <w:ilvl w:val="1"/>
          <w:numId w:val="4"/>
        </w:numPr>
        <w:tabs>
          <w:tab w:val="num" w:pos="993"/>
          <w:tab w:val="left" w:pos="2880"/>
          <w:tab w:val="left" w:pos="5760"/>
          <w:tab w:val="left" w:pos="7920"/>
        </w:tabs>
        <w:spacing w:after="120"/>
        <w:ind w:left="993" w:hanging="993"/>
        <w:jc w:val="both"/>
        <w:rPr>
          <w:b/>
          <w:snapToGrid w:val="0"/>
        </w:rPr>
      </w:pPr>
      <w:r w:rsidRPr="00EB04CD">
        <w:rPr>
          <w:b/>
          <w:snapToGrid w:val="0"/>
        </w:rPr>
        <w:t>Preference Points System to be applied</w:t>
      </w:r>
    </w:p>
    <w:p w14:paraId="62AE6192" w14:textId="77777777" w:rsidR="00E47ABB" w:rsidRPr="00EB04CD" w:rsidRDefault="00E47ABB" w:rsidP="00E47ABB">
      <w:pPr>
        <w:widowControl w:val="0"/>
        <w:tabs>
          <w:tab w:val="num" w:pos="993"/>
          <w:tab w:val="left" w:pos="2880"/>
          <w:tab w:val="left" w:pos="5760"/>
          <w:tab w:val="left" w:pos="7920"/>
        </w:tabs>
        <w:spacing w:after="120"/>
        <w:jc w:val="both"/>
        <w:rPr>
          <w:b/>
          <w:snapToGrid w:val="0"/>
        </w:rPr>
      </w:pPr>
      <w:r w:rsidRPr="00EB04CD">
        <w:rPr>
          <w:snapToGrid w:val="0"/>
        </w:rPr>
        <w:tab/>
      </w:r>
    </w:p>
    <w:p w14:paraId="56E21267" w14:textId="77777777" w:rsidR="00E47ABB" w:rsidRPr="00EB04CD" w:rsidRDefault="00E47ABB" w:rsidP="00E47ABB">
      <w:pPr>
        <w:widowControl w:val="0"/>
        <w:tabs>
          <w:tab w:val="left" w:pos="2880"/>
          <w:tab w:val="left" w:pos="5760"/>
          <w:tab w:val="left" w:pos="7920"/>
        </w:tabs>
        <w:spacing w:after="120"/>
        <w:jc w:val="both"/>
        <w:rPr>
          <w:snapToGrid w:val="0"/>
        </w:rPr>
      </w:pPr>
      <w:r w:rsidRPr="00EB04CD">
        <w:rPr>
          <w:snapToGrid w:val="0"/>
        </w:rPr>
        <w:fldChar w:fldCharType="begin">
          <w:ffData>
            <w:name w:val="x"/>
            <w:enabled/>
            <w:calcOnExit w:val="0"/>
            <w:checkBox>
              <w:sizeAuto/>
              <w:default w:val="1"/>
            </w:checkBox>
          </w:ffData>
        </w:fldChar>
      </w:r>
      <w:bookmarkStart w:id="135" w:name="x"/>
      <w:r w:rsidRPr="00EB04CD">
        <w:rPr>
          <w:snapToGrid w:val="0"/>
        </w:rPr>
        <w:instrText xml:space="preserve"> FORMCHECKBOX </w:instrText>
      </w:r>
      <w:r w:rsidRPr="00EB04CD">
        <w:rPr>
          <w:snapToGrid w:val="0"/>
        </w:rPr>
      </w:r>
      <w:r w:rsidRPr="00EB04CD">
        <w:rPr>
          <w:snapToGrid w:val="0"/>
        </w:rPr>
        <w:fldChar w:fldCharType="separate"/>
      </w:r>
      <w:r w:rsidRPr="00EB04CD">
        <w:rPr>
          <w:snapToGrid w:val="0"/>
        </w:rPr>
        <w:fldChar w:fldCharType="end"/>
      </w:r>
      <w:bookmarkEnd w:id="135"/>
      <w:r w:rsidRPr="00EB04CD">
        <w:rPr>
          <w:snapToGrid w:val="0"/>
        </w:rPr>
        <w:t xml:space="preserve"> The applicable preference point system for this tender is the </w:t>
      </w:r>
      <w:r w:rsidR="00802867">
        <w:rPr>
          <w:b/>
          <w:snapToGrid w:val="0"/>
        </w:rPr>
        <w:t>90/10</w:t>
      </w:r>
      <w:r w:rsidRPr="00EB04CD">
        <w:rPr>
          <w:snapToGrid w:val="0"/>
        </w:rPr>
        <w:t xml:space="preserve"> preference point system.</w:t>
      </w:r>
    </w:p>
    <w:p w14:paraId="39E8D6A1" w14:textId="77777777" w:rsidR="00E47ABB" w:rsidRPr="00EB04CD" w:rsidRDefault="00E47ABB" w:rsidP="00E47ABB">
      <w:pPr>
        <w:widowControl w:val="0"/>
        <w:tabs>
          <w:tab w:val="left" w:pos="7920"/>
        </w:tabs>
        <w:spacing w:after="120"/>
        <w:ind w:left="1080"/>
        <w:jc w:val="both"/>
        <w:rPr>
          <w:snapToGrid w:val="0"/>
        </w:rPr>
      </w:pPr>
    </w:p>
    <w:p w14:paraId="347EB6D4"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b/>
          <w:snapToGrid w:val="0"/>
        </w:rPr>
      </w:pPr>
      <w:r w:rsidRPr="00EB04CD">
        <w:rPr>
          <w:b/>
          <w:snapToGrid w:val="0"/>
        </w:rPr>
        <w:t>Points for this tender shall be awarded for:</w:t>
      </w:r>
    </w:p>
    <w:p w14:paraId="7C38C2C5" w14:textId="77777777" w:rsidR="00E47ABB" w:rsidRPr="00EB04CD" w:rsidRDefault="00EA71FE" w:rsidP="00E47ABB">
      <w:pPr>
        <w:widowControl w:val="0"/>
        <w:numPr>
          <w:ilvl w:val="2"/>
          <w:numId w:val="4"/>
        </w:numPr>
        <w:tabs>
          <w:tab w:val="left" w:pos="2880"/>
          <w:tab w:val="left" w:pos="5760"/>
          <w:tab w:val="left" w:pos="7920"/>
        </w:tabs>
        <w:spacing w:after="120"/>
        <w:jc w:val="both"/>
        <w:rPr>
          <w:b/>
          <w:snapToGrid w:val="0"/>
        </w:rPr>
      </w:pPr>
      <w:r>
        <w:rPr>
          <w:b/>
          <w:snapToGrid w:val="0"/>
        </w:rPr>
        <w:t xml:space="preserve">Price: Maximum </w:t>
      </w:r>
      <w:r w:rsidR="00802867">
        <w:rPr>
          <w:b/>
          <w:snapToGrid w:val="0"/>
        </w:rPr>
        <w:t>90</w:t>
      </w:r>
      <w:r>
        <w:rPr>
          <w:b/>
          <w:snapToGrid w:val="0"/>
        </w:rPr>
        <w:t xml:space="preserve"> points</w:t>
      </w:r>
    </w:p>
    <w:p w14:paraId="28950504" w14:textId="77777777" w:rsidR="00E47ABB" w:rsidRPr="00EB04CD" w:rsidRDefault="00E47ABB" w:rsidP="00E47ABB">
      <w:pPr>
        <w:widowControl w:val="0"/>
        <w:numPr>
          <w:ilvl w:val="2"/>
          <w:numId w:val="4"/>
        </w:numPr>
        <w:tabs>
          <w:tab w:val="left" w:pos="2880"/>
          <w:tab w:val="left" w:pos="5760"/>
          <w:tab w:val="left" w:pos="7920"/>
        </w:tabs>
        <w:spacing w:after="120"/>
        <w:jc w:val="both"/>
        <w:rPr>
          <w:b/>
          <w:snapToGrid w:val="0"/>
        </w:rPr>
      </w:pPr>
      <w:r w:rsidRPr="00EB04CD">
        <w:rPr>
          <w:b/>
          <w:snapToGrid w:val="0"/>
        </w:rPr>
        <w:t>Specific Goals</w:t>
      </w:r>
      <w:r w:rsidR="00EA71FE">
        <w:rPr>
          <w:b/>
          <w:snapToGrid w:val="0"/>
        </w:rPr>
        <w:t xml:space="preserve">: Maximum </w:t>
      </w:r>
      <w:r w:rsidR="00802867">
        <w:rPr>
          <w:b/>
          <w:snapToGrid w:val="0"/>
        </w:rPr>
        <w:t>10</w:t>
      </w:r>
      <w:r w:rsidR="00EA71FE">
        <w:rPr>
          <w:b/>
          <w:snapToGrid w:val="0"/>
        </w:rPr>
        <w:t xml:space="preserve"> points</w:t>
      </w:r>
    </w:p>
    <w:p w14:paraId="77EE3142" w14:textId="77777777" w:rsidR="00E47ABB" w:rsidRPr="00EB04CD" w:rsidRDefault="00E47ABB" w:rsidP="00E47ABB">
      <w:pPr>
        <w:widowControl w:val="0"/>
        <w:tabs>
          <w:tab w:val="left" w:pos="2880"/>
          <w:tab w:val="left" w:pos="5760"/>
          <w:tab w:val="left" w:pos="7920"/>
        </w:tabs>
        <w:spacing w:after="120"/>
        <w:ind w:left="900"/>
        <w:jc w:val="both"/>
        <w:rPr>
          <w:b/>
          <w:snapToGrid w:val="0"/>
        </w:rPr>
      </w:pPr>
    </w:p>
    <w:p w14:paraId="07E4A3C5"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b/>
          <w:snapToGrid w:val="0"/>
        </w:rPr>
      </w:pPr>
      <w:r w:rsidRPr="00EB04CD">
        <w:rPr>
          <w:b/>
          <w:snapToGrid w:val="0"/>
        </w:rPr>
        <w:t>The maximum points for this tender are allocated as follows:</w:t>
      </w:r>
    </w:p>
    <w:tbl>
      <w:tblPr>
        <w:tblStyle w:val="TableGrid"/>
        <w:tblW w:w="9824" w:type="dxa"/>
        <w:tblInd w:w="-5" w:type="dxa"/>
        <w:tblLook w:val="04A0" w:firstRow="1" w:lastRow="0" w:firstColumn="1" w:lastColumn="0" w:noHBand="0" w:noVBand="1"/>
      </w:tblPr>
      <w:tblGrid>
        <w:gridCol w:w="4912"/>
        <w:gridCol w:w="4912"/>
      </w:tblGrid>
      <w:tr w:rsidR="00F345FE" w:rsidRPr="00EB04CD" w14:paraId="0A9E8D35" w14:textId="77777777" w:rsidTr="00AB4472">
        <w:trPr>
          <w:trHeight w:val="277"/>
        </w:trPr>
        <w:tc>
          <w:tcPr>
            <w:tcW w:w="4912" w:type="dxa"/>
          </w:tcPr>
          <w:p w14:paraId="696B7A88" w14:textId="77777777" w:rsidR="00F345FE" w:rsidRPr="00EB04CD" w:rsidRDefault="00F345FE" w:rsidP="00E47ABB">
            <w:pPr>
              <w:widowControl w:val="0"/>
              <w:tabs>
                <w:tab w:val="left" w:pos="2880"/>
                <w:tab w:val="left" w:pos="5760"/>
                <w:tab w:val="left" w:pos="7920"/>
              </w:tabs>
              <w:spacing w:after="120"/>
              <w:jc w:val="both"/>
              <w:rPr>
                <w:b/>
                <w:snapToGrid w:val="0"/>
              </w:rPr>
            </w:pPr>
            <w:r w:rsidRPr="00EB04CD">
              <w:rPr>
                <w:b/>
                <w:snapToGrid w:val="0"/>
              </w:rPr>
              <w:t>PREFERENCE POINTS SYSTEM</w:t>
            </w:r>
          </w:p>
        </w:tc>
        <w:tc>
          <w:tcPr>
            <w:tcW w:w="4912" w:type="dxa"/>
            <w:shd w:val="clear" w:color="auto" w:fill="D9D9D9" w:themeFill="background1" w:themeFillShade="D9"/>
          </w:tcPr>
          <w:p w14:paraId="5B489590" w14:textId="77777777" w:rsidR="00F345FE" w:rsidRPr="00EB04CD" w:rsidRDefault="00802867" w:rsidP="00E47ABB">
            <w:pPr>
              <w:widowControl w:val="0"/>
              <w:tabs>
                <w:tab w:val="left" w:pos="2880"/>
                <w:tab w:val="left" w:pos="5760"/>
                <w:tab w:val="left" w:pos="7920"/>
              </w:tabs>
              <w:spacing w:after="120"/>
              <w:jc w:val="both"/>
              <w:rPr>
                <w:b/>
                <w:snapToGrid w:val="0"/>
              </w:rPr>
            </w:pPr>
            <w:r>
              <w:rPr>
                <w:b/>
                <w:snapToGrid w:val="0"/>
              </w:rPr>
              <w:t>90/10</w:t>
            </w:r>
          </w:p>
        </w:tc>
      </w:tr>
      <w:tr w:rsidR="00E47ABB" w:rsidRPr="00EB04CD" w14:paraId="66815A2A" w14:textId="77777777" w:rsidTr="00AB4472">
        <w:trPr>
          <w:trHeight w:val="277"/>
        </w:trPr>
        <w:tc>
          <w:tcPr>
            <w:tcW w:w="4912" w:type="dxa"/>
          </w:tcPr>
          <w:p w14:paraId="7F9BE033"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PRICE</w:t>
            </w:r>
          </w:p>
        </w:tc>
        <w:tc>
          <w:tcPr>
            <w:tcW w:w="4912" w:type="dxa"/>
            <w:shd w:val="clear" w:color="auto" w:fill="D9D9D9" w:themeFill="background1" w:themeFillShade="D9"/>
          </w:tcPr>
          <w:p w14:paraId="19F4FC57" w14:textId="77777777" w:rsidR="00E47ABB" w:rsidRPr="00EB04CD" w:rsidRDefault="00802867" w:rsidP="00E47ABB">
            <w:pPr>
              <w:widowControl w:val="0"/>
              <w:tabs>
                <w:tab w:val="left" w:pos="2880"/>
                <w:tab w:val="left" w:pos="5760"/>
                <w:tab w:val="left" w:pos="7920"/>
              </w:tabs>
              <w:spacing w:after="120"/>
              <w:jc w:val="both"/>
              <w:rPr>
                <w:b/>
                <w:snapToGrid w:val="0"/>
              </w:rPr>
            </w:pPr>
            <w:r>
              <w:rPr>
                <w:b/>
                <w:snapToGrid w:val="0"/>
              </w:rPr>
              <w:t>90</w:t>
            </w:r>
          </w:p>
        </w:tc>
      </w:tr>
      <w:tr w:rsidR="00E47ABB" w:rsidRPr="00EB04CD" w14:paraId="00127F3F" w14:textId="77777777" w:rsidTr="00AB4472">
        <w:trPr>
          <w:trHeight w:val="277"/>
        </w:trPr>
        <w:tc>
          <w:tcPr>
            <w:tcW w:w="4912" w:type="dxa"/>
          </w:tcPr>
          <w:p w14:paraId="0B6CDED1"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SPECIFIC GOALS</w:t>
            </w:r>
          </w:p>
        </w:tc>
        <w:tc>
          <w:tcPr>
            <w:tcW w:w="4912" w:type="dxa"/>
            <w:shd w:val="clear" w:color="auto" w:fill="D9D9D9" w:themeFill="background1" w:themeFillShade="D9"/>
          </w:tcPr>
          <w:p w14:paraId="6AACBE6E" w14:textId="77777777" w:rsidR="00E47ABB" w:rsidRPr="00EB04CD" w:rsidRDefault="00802867" w:rsidP="00E47ABB">
            <w:pPr>
              <w:widowControl w:val="0"/>
              <w:tabs>
                <w:tab w:val="left" w:pos="2880"/>
                <w:tab w:val="left" w:pos="5760"/>
                <w:tab w:val="left" w:pos="7920"/>
              </w:tabs>
              <w:spacing w:after="120"/>
              <w:jc w:val="both"/>
              <w:rPr>
                <w:b/>
                <w:snapToGrid w:val="0"/>
              </w:rPr>
            </w:pPr>
            <w:r>
              <w:rPr>
                <w:b/>
                <w:snapToGrid w:val="0"/>
              </w:rPr>
              <w:t>10</w:t>
            </w:r>
          </w:p>
        </w:tc>
      </w:tr>
      <w:tr w:rsidR="00E47ABB" w:rsidRPr="00EB04CD" w14:paraId="0C386C27" w14:textId="77777777" w:rsidTr="00AB4472">
        <w:trPr>
          <w:trHeight w:val="277"/>
        </w:trPr>
        <w:tc>
          <w:tcPr>
            <w:tcW w:w="4912" w:type="dxa"/>
          </w:tcPr>
          <w:p w14:paraId="60A83BF9"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Total points for Price and Specific Goals</w:t>
            </w:r>
          </w:p>
        </w:tc>
        <w:tc>
          <w:tcPr>
            <w:tcW w:w="4912" w:type="dxa"/>
            <w:shd w:val="clear" w:color="auto" w:fill="FF0000"/>
          </w:tcPr>
          <w:p w14:paraId="3111A01E"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100</w:t>
            </w:r>
          </w:p>
        </w:tc>
      </w:tr>
    </w:tbl>
    <w:p w14:paraId="6B99D20E" w14:textId="77777777" w:rsidR="00E47ABB" w:rsidRPr="00EB04CD" w:rsidRDefault="00E47ABB" w:rsidP="00E47ABB">
      <w:pPr>
        <w:widowControl w:val="0"/>
        <w:tabs>
          <w:tab w:val="left" w:pos="2880"/>
          <w:tab w:val="left" w:pos="5760"/>
          <w:tab w:val="left" w:pos="7920"/>
        </w:tabs>
        <w:spacing w:after="120"/>
        <w:ind w:left="720"/>
        <w:jc w:val="both"/>
        <w:rPr>
          <w:b/>
          <w:snapToGrid w:val="0"/>
        </w:rPr>
      </w:pPr>
    </w:p>
    <w:p w14:paraId="071C64A4"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b/>
          <w:snapToGrid w:val="0"/>
        </w:rPr>
      </w:pPr>
      <w:r w:rsidRPr="00EB04CD">
        <w:rPr>
          <w:b/>
          <w:snapToGrid w:val="0"/>
        </w:rPr>
        <w:t>Breakdown Allocation of Specific Goals Points</w:t>
      </w:r>
    </w:p>
    <w:p w14:paraId="674D9D4D" w14:textId="77777777" w:rsidR="00E47ABB" w:rsidRPr="00EB04CD" w:rsidRDefault="00E47ABB" w:rsidP="00E47ABB">
      <w:pPr>
        <w:widowControl w:val="0"/>
        <w:numPr>
          <w:ilvl w:val="2"/>
          <w:numId w:val="4"/>
        </w:numPr>
        <w:tabs>
          <w:tab w:val="clear" w:pos="900"/>
          <w:tab w:val="num" w:pos="709"/>
          <w:tab w:val="left" w:pos="2880"/>
          <w:tab w:val="left" w:pos="5760"/>
          <w:tab w:val="left" w:pos="7920"/>
        </w:tabs>
        <w:spacing w:after="120"/>
        <w:ind w:left="709" w:hanging="709"/>
        <w:jc w:val="both"/>
        <w:rPr>
          <w:snapToGrid w:val="0"/>
          <w:u w:val="single"/>
        </w:rPr>
      </w:pPr>
      <w:r w:rsidRPr="00EB04CD">
        <w:rPr>
          <w:b/>
          <w:snapToGrid w:val="0"/>
        </w:rPr>
        <w:t>For procurement transactions with rand value greater than R50 Million (Inclusive of all applicable taxes) the spe</w:t>
      </w:r>
      <w:r w:rsidR="0008754F">
        <w:rPr>
          <w:b/>
          <w:snapToGrid w:val="0"/>
        </w:rPr>
        <w:t>cific goals as listed in the</w:t>
      </w:r>
      <w:r w:rsidRPr="00EB04CD">
        <w:rPr>
          <w:b/>
          <w:snapToGrid w:val="0"/>
        </w:rPr>
        <w:t xml:space="preserve"> </w:t>
      </w:r>
      <w:r w:rsidR="00D66154">
        <w:rPr>
          <w:b/>
          <w:snapToGrid w:val="0"/>
        </w:rPr>
        <w:t xml:space="preserve">table </w:t>
      </w:r>
      <w:r w:rsidRPr="00EB04CD">
        <w:rPr>
          <w:b/>
          <w:snapToGrid w:val="0"/>
        </w:rPr>
        <w:t>below are applicable:</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663"/>
        <w:gridCol w:w="1250"/>
        <w:gridCol w:w="4777"/>
      </w:tblGrid>
      <w:tr w:rsidR="00834020" w:rsidRPr="00BF5575" w14:paraId="6B92A028" w14:textId="77777777" w:rsidTr="00335B09">
        <w:trPr>
          <w:tblHeader/>
        </w:trPr>
        <w:tc>
          <w:tcPr>
            <w:tcW w:w="795" w:type="dxa"/>
            <w:shd w:val="clear" w:color="auto" w:fill="D9D9D9" w:themeFill="background1" w:themeFillShade="D9"/>
          </w:tcPr>
          <w:p w14:paraId="279875E1" w14:textId="77777777" w:rsidR="00834020" w:rsidRPr="00BF5575" w:rsidRDefault="00834020" w:rsidP="00335B09">
            <w:pPr>
              <w:jc w:val="both"/>
              <w:rPr>
                <w:b/>
              </w:rPr>
            </w:pPr>
            <w:r w:rsidRPr="00BF5575">
              <w:rPr>
                <w:b/>
              </w:rPr>
              <w:t>Serial No</w:t>
            </w:r>
          </w:p>
        </w:tc>
        <w:tc>
          <w:tcPr>
            <w:tcW w:w="3663" w:type="dxa"/>
            <w:shd w:val="clear" w:color="auto" w:fill="D9D9D9" w:themeFill="background1" w:themeFillShade="D9"/>
          </w:tcPr>
          <w:p w14:paraId="1EEF0997" w14:textId="77777777" w:rsidR="00834020" w:rsidRPr="00BF5575" w:rsidRDefault="00834020" w:rsidP="00335B09">
            <w:pPr>
              <w:jc w:val="both"/>
              <w:rPr>
                <w:b/>
              </w:rPr>
            </w:pPr>
            <w:r w:rsidRPr="00BF5575">
              <w:rPr>
                <w:b/>
              </w:rPr>
              <w:t>Specific Goals</w:t>
            </w:r>
          </w:p>
        </w:tc>
        <w:tc>
          <w:tcPr>
            <w:tcW w:w="1250" w:type="dxa"/>
            <w:shd w:val="clear" w:color="auto" w:fill="D9D9D9" w:themeFill="background1" w:themeFillShade="D9"/>
          </w:tcPr>
          <w:p w14:paraId="534F98F5" w14:textId="77777777" w:rsidR="00834020" w:rsidRPr="00BF5575" w:rsidRDefault="00834020" w:rsidP="00335B09">
            <w:pPr>
              <w:rPr>
                <w:b/>
              </w:rPr>
            </w:pPr>
            <w:r w:rsidRPr="00BF5575">
              <w:rPr>
                <w:b/>
              </w:rPr>
              <w:t>Preference Points allocated out of 10</w:t>
            </w:r>
          </w:p>
        </w:tc>
        <w:tc>
          <w:tcPr>
            <w:tcW w:w="4777" w:type="dxa"/>
            <w:shd w:val="clear" w:color="auto" w:fill="D9D9D9" w:themeFill="background1" w:themeFillShade="D9"/>
          </w:tcPr>
          <w:p w14:paraId="2FABC433" w14:textId="77777777" w:rsidR="00834020" w:rsidRPr="00BF5575" w:rsidRDefault="00834020" w:rsidP="00335B09">
            <w:pPr>
              <w:jc w:val="both"/>
              <w:rPr>
                <w:b/>
              </w:rPr>
            </w:pPr>
            <w:r w:rsidRPr="00BF5575">
              <w:rPr>
                <w:b/>
              </w:rPr>
              <w:t>Documentation to be submitted by bidders to validate their claim for points</w:t>
            </w:r>
          </w:p>
        </w:tc>
      </w:tr>
      <w:tr w:rsidR="00834020" w:rsidRPr="00BF5575" w14:paraId="018D55DC" w14:textId="77777777" w:rsidTr="00335B09">
        <w:tc>
          <w:tcPr>
            <w:tcW w:w="795" w:type="dxa"/>
            <w:shd w:val="clear" w:color="auto" w:fill="auto"/>
          </w:tcPr>
          <w:p w14:paraId="7317113E" w14:textId="77777777" w:rsidR="00834020" w:rsidRPr="00BF5575" w:rsidRDefault="00834020" w:rsidP="00335B09">
            <w:pPr>
              <w:jc w:val="both"/>
            </w:pPr>
            <w:r w:rsidRPr="00BF5575">
              <w:t>1.</w:t>
            </w:r>
          </w:p>
        </w:tc>
        <w:tc>
          <w:tcPr>
            <w:tcW w:w="3663" w:type="dxa"/>
            <w:shd w:val="clear" w:color="auto" w:fill="auto"/>
          </w:tcPr>
          <w:p w14:paraId="56FD7B52" w14:textId="77777777" w:rsidR="00834020" w:rsidRPr="00BF5575" w:rsidRDefault="00834020" w:rsidP="00335B09">
            <w:pPr>
              <w:jc w:val="both"/>
              <w:rPr>
                <w:b/>
              </w:rPr>
            </w:pPr>
            <w:r w:rsidRPr="00BF5575">
              <w:t>An EME or QSE or any entity which is at least 51% owned by black peop</w:t>
            </w:r>
            <w:r>
              <w:rPr>
                <w:b/>
              </w:rPr>
              <w:t>le</w:t>
            </w:r>
          </w:p>
        </w:tc>
        <w:tc>
          <w:tcPr>
            <w:tcW w:w="1250" w:type="dxa"/>
            <w:shd w:val="clear" w:color="auto" w:fill="auto"/>
          </w:tcPr>
          <w:p w14:paraId="5570E61C" w14:textId="77777777" w:rsidR="00834020" w:rsidRPr="00BF5575" w:rsidRDefault="00834020" w:rsidP="00335B09">
            <w:pPr>
              <w:jc w:val="center"/>
            </w:pPr>
            <w:r w:rsidRPr="00BF5575">
              <w:t>4</w:t>
            </w:r>
          </w:p>
        </w:tc>
        <w:tc>
          <w:tcPr>
            <w:tcW w:w="4777" w:type="dxa"/>
            <w:shd w:val="clear" w:color="auto" w:fill="auto"/>
          </w:tcPr>
          <w:p w14:paraId="67389A89" w14:textId="77777777" w:rsidR="00834020" w:rsidRPr="00BF5575" w:rsidRDefault="00834020">
            <w:pPr>
              <w:numPr>
                <w:ilvl w:val="0"/>
                <w:numId w:val="78"/>
              </w:numPr>
              <w:suppressAutoHyphens/>
              <w:ind w:left="346" w:hanging="346"/>
              <w:jc w:val="both"/>
            </w:pPr>
            <w:r w:rsidRPr="00BF5575">
              <w:t>SANAS Accredited BBBEE Certificate or sworn affidavit where applicable.</w:t>
            </w:r>
          </w:p>
        </w:tc>
      </w:tr>
      <w:tr w:rsidR="00834020" w:rsidRPr="00BF5575" w14:paraId="0BE3FAD5" w14:textId="77777777" w:rsidTr="00335B09">
        <w:tc>
          <w:tcPr>
            <w:tcW w:w="795" w:type="dxa"/>
            <w:shd w:val="clear" w:color="auto" w:fill="auto"/>
          </w:tcPr>
          <w:p w14:paraId="26239577" w14:textId="77777777" w:rsidR="00834020" w:rsidRPr="00BF5575" w:rsidRDefault="00834020" w:rsidP="00335B09">
            <w:pPr>
              <w:jc w:val="both"/>
            </w:pPr>
            <w:r w:rsidRPr="00BF5575">
              <w:t>2.</w:t>
            </w:r>
          </w:p>
        </w:tc>
        <w:tc>
          <w:tcPr>
            <w:tcW w:w="3663" w:type="dxa"/>
            <w:shd w:val="clear" w:color="auto" w:fill="auto"/>
          </w:tcPr>
          <w:p w14:paraId="3E29C714" w14:textId="77777777" w:rsidR="00834020" w:rsidRPr="00BF5575" w:rsidRDefault="00834020" w:rsidP="00335B09">
            <w:pPr>
              <w:jc w:val="both"/>
            </w:pPr>
            <w:r w:rsidRPr="00BF5575">
              <w:rPr>
                <w:b/>
              </w:rPr>
              <w:t>Located</w:t>
            </w:r>
            <w:r w:rsidRPr="00BF5575">
              <w:t xml:space="preserve"> in a specific Local Municipality or District Municipality or Metro or Province area for work to be done or services to be rendered in that area </w:t>
            </w:r>
          </w:p>
        </w:tc>
        <w:tc>
          <w:tcPr>
            <w:tcW w:w="1250" w:type="dxa"/>
            <w:shd w:val="clear" w:color="auto" w:fill="auto"/>
          </w:tcPr>
          <w:p w14:paraId="63C72F3B" w14:textId="77777777" w:rsidR="00834020" w:rsidRPr="00BF5575" w:rsidRDefault="00834020" w:rsidP="00335B09">
            <w:pPr>
              <w:jc w:val="center"/>
            </w:pPr>
            <w:r w:rsidRPr="00BF5575">
              <w:t>2</w:t>
            </w:r>
          </w:p>
        </w:tc>
        <w:tc>
          <w:tcPr>
            <w:tcW w:w="4777" w:type="dxa"/>
            <w:shd w:val="clear" w:color="auto" w:fill="auto"/>
          </w:tcPr>
          <w:p w14:paraId="6B6BCE3C" w14:textId="77777777" w:rsidR="00834020" w:rsidRPr="00BF5575" w:rsidRDefault="00834020">
            <w:pPr>
              <w:numPr>
                <w:ilvl w:val="0"/>
                <w:numId w:val="79"/>
              </w:numPr>
              <w:suppressAutoHyphens/>
              <w:jc w:val="both"/>
            </w:pPr>
            <w:r w:rsidRPr="00BF5575">
              <w:t>Official Municipal Rates Statement which is in the name of the bidder.</w:t>
            </w:r>
          </w:p>
          <w:p w14:paraId="21D3D1E7" w14:textId="77777777" w:rsidR="00834020" w:rsidRPr="00BF5575" w:rsidRDefault="00834020" w:rsidP="00335B09">
            <w:pPr>
              <w:suppressAutoHyphens/>
              <w:ind w:left="313"/>
              <w:jc w:val="both"/>
            </w:pPr>
            <w:r w:rsidRPr="00BF5575">
              <w:t>Or</w:t>
            </w:r>
          </w:p>
          <w:p w14:paraId="5628595E" w14:textId="77777777" w:rsidR="00834020" w:rsidRPr="00BF5575" w:rsidRDefault="00834020">
            <w:pPr>
              <w:numPr>
                <w:ilvl w:val="0"/>
                <w:numId w:val="79"/>
              </w:numPr>
              <w:suppressAutoHyphens/>
              <w:jc w:val="both"/>
            </w:pPr>
            <w:r w:rsidRPr="00BF5575">
              <w:t xml:space="preserve">Any Account or statement which is in the name of the Bidder.  </w:t>
            </w:r>
          </w:p>
          <w:p w14:paraId="64F94BCE" w14:textId="77777777" w:rsidR="00834020" w:rsidRPr="00BF5575" w:rsidRDefault="00834020" w:rsidP="00335B09">
            <w:pPr>
              <w:suppressAutoHyphens/>
              <w:ind w:left="313"/>
              <w:jc w:val="both"/>
            </w:pPr>
            <w:r w:rsidRPr="00BF5575">
              <w:t>Or</w:t>
            </w:r>
          </w:p>
          <w:p w14:paraId="4ADE03D0" w14:textId="77777777" w:rsidR="00834020" w:rsidRPr="00BF5575" w:rsidRDefault="00802867">
            <w:pPr>
              <w:numPr>
                <w:ilvl w:val="0"/>
                <w:numId w:val="79"/>
              </w:numPr>
              <w:suppressAutoHyphens/>
              <w:jc w:val="both"/>
            </w:pPr>
            <w:r>
              <w:t>Permission t</w:t>
            </w:r>
            <w:r w:rsidR="00834020" w:rsidRPr="00BF5575">
              <w:t>o Occupy from local chief in case of rural areas (PTO) which is in the name of the bidder.</w:t>
            </w:r>
          </w:p>
          <w:p w14:paraId="42452492" w14:textId="77777777" w:rsidR="00834020" w:rsidRPr="00BF5575" w:rsidRDefault="00834020" w:rsidP="00335B09">
            <w:pPr>
              <w:suppressAutoHyphens/>
              <w:ind w:left="313"/>
              <w:jc w:val="both"/>
            </w:pPr>
            <w:r w:rsidRPr="00BF5575">
              <w:lastRenderedPageBreak/>
              <w:t>Or</w:t>
            </w:r>
          </w:p>
          <w:p w14:paraId="7198BEFE" w14:textId="77777777" w:rsidR="00834020" w:rsidRPr="00BF5575" w:rsidRDefault="00834020">
            <w:pPr>
              <w:numPr>
                <w:ilvl w:val="0"/>
                <w:numId w:val="79"/>
              </w:numPr>
              <w:suppressAutoHyphens/>
              <w:jc w:val="both"/>
            </w:pPr>
            <w:r w:rsidRPr="00BF5575">
              <w:t>Lease Agreement which is in the name of the bidder.</w:t>
            </w:r>
          </w:p>
        </w:tc>
      </w:tr>
      <w:tr w:rsidR="00834020" w:rsidRPr="00BF5575" w14:paraId="34A1E6FB" w14:textId="77777777" w:rsidTr="00335B09">
        <w:tc>
          <w:tcPr>
            <w:tcW w:w="795" w:type="dxa"/>
            <w:shd w:val="clear" w:color="auto" w:fill="auto"/>
          </w:tcPr>
          <w:p w14:paraId="441A67DD" w14:textId="77777777" w:rsidR="00834020" w:rsidRPr="00BF5575" w:rsidRDefault="00834020" w:rsidP="00335B09">
            <w:pPr>
              <w:jc w:val="both"/>
            </w:pPr>
            <w:r w:rsidRPr="00BF5575">
              <w:lastRenderedPageBreak/>
              <w:t>3.</w:t>
            </w:r>
          </w:p>
        </w:tc>
        <w:tc>
          <w:tcPr>
            <w:tcW w:w="3663" w:type="dxa"/>
            <w:shd w:val="clear" w:color="auto" w:fill="auto"/>
          </w:tcPr>
          <w:p w14:paraId="440F62C0" w14:textId="77777777" w:rsidR="00834020" w:rsidRPr="00BF5575" w:rsidRDefault="00834020" w:rsidP="00335B09">
            <w:pPr>
              <w:jc w:val="both"/>
              <w:rPr>
                <w:b/>
              </w:rPr>
            </w:pPr>
            <w:r w:rsidRPr="00BF5575">
              <w:t xml:space="preserve">An EME or QSE or any entity which is at least 51% owned by black women </w:t>
            </w:r>
          </w:p>
          <w:p w14:paraId="1D4C34F2" w14:textId="77777777" w:rsidR="00834020" w:rsidRPr="00BF5575" w:rsidRDefault="00834020" w:rsidP="00335B09">
            <w:pPr>
              <w:jc w:val="both"/>
            </w:pPr>
          </w:p>
        </w:tc>
        <w:tc>
          <w:tcPr>
            <w:tcW w:w="1250" w:type="dxa"/>
            <w:shd w:val="clear" w:color="auto" w:fill="auto"/>
          </w:tcPr>
          <w:p w14:paraId="0F97EF8C" w14:textId="77777777" w:rsidR="00834020" w:rsidRPr="00BF5575" w:rsidRDefault="00834020" w:rsidP="00335B09">
            <w:pPr>
              <w:jc w:val="center"/>
            </w:pPr>
            <w:r w:rsidRPr="00BF5575">
              <w:t>2</w:t>
            </w:r>
          </w:p>
        </w:tc>
        <w:tc>
          <w:tcPr>
            <w:tcW w:w="4777" w:type="dxa"/>
            <w:shd w:val="clear" w:color="auto" w:fill="auto"/>
          </w:tcPr>
          <w:p w14:paraId="52CD9A36" w14:textId="77777777" w:rsidR="00834020" w:rsidRPr="00BF5575" w:rsidRDefault="00834020">
            <w:pPr>
              <w:numPr>
                <w:ilvl w:val="0"/>
                <w:numId w:val="77"/>
              </w:numPr>
              <w:suppressAutoHyphens/>
              <w:ind w:left="313" w:hanging="313"/>
              <w:jc w:val="both"/>
            </w:pPr>
            <w:r w:rsidRPr="00BF5575">
              <w:t>SANAS Accredited BBBEE Certificate or sworn affidavit where applicable.</w:t>
            </w:r>
          </w:p>
        </w:tc>
      </w:tr>
      <w:tr w:rsidR="00834020" w:rsidRPr="00BF5575" w14:paraId="5FC9B063" w14:textId="77777777" w:rsidTr="00335B09">
        <w:trPr>
          <w:trHeight w:val="1101"/>
        </w:trPr>
        <w:tc>
          <w:tcPr>
            <w:tcW w:w="795" w:type="dxa"/>
            <w:shd w:val="clear" w:color="auto" w:fill="auto"/>
          </w:tcPr>
          <w:p w14:paraId="4226EB19" w14:textId="77777777" w:rsidR="00834020" w:rsidRPr="00BF5575" w:rsidRDefault="00834020" w:rsidP="00335B09">
            <w:pPr>
              <w:jc w:val="both"/>
            </w:pPr>
            <w:r w:rsidRPr="00BF5575">
              <w:t>4.</w:t>
            </w:r>
          </w:p>
        </w:tc>
        <w:tc>
          <w:tcPr>
            <w:tcW w:w="3663" w:type="dxa"/>
            <w:shd w:val="clear" w:color="auto" w:fill="auto"/>
          </w:tcPr>
          <w:p w14:paraId="6A15F599" w14:textId="77777777" w:rsidR="00834020" w:rsidRDefault="00834020" w:rsidP="00335B09">
            <w:pPr>
              <w:jc w:val="both"/>
            </w:pPr>
            <w:r>
              <w:rPr>
                <w:b/>
              </w:rPr>
              <w:t>S</w:t>
            </w:r>
            <w:r w:rsidRPr="00BF5575">
              <w:rPr>
                <w:b/>
              </w:rPr>
              <w:t xml:space="preserve">elect </w:t>
            </w:r>
            <w:r>
              <w:rPr>
                <w:b/>
              </w:rPr>
              <w:t>the relevant goal</w:t>
            </w:r>
          </w:p>
          <w:sdt>
            <w:sdtPr>
              <w:id w:val="1701740352"/>
              <w:placeholder>
                <w:docPart w:val="B543388D9C7D47C1AE1F4D583E37EE3B"/>
              </w:placeholder>
              <w:dropDownList>
                <w:listItem w:value="Choose an item."/>
                <w:listItem w:displayText="An EME or QSE or any entity which is at least 51% owned by black people with disability. " w:value="An EME or QSE or any entity which is at least 51% owned by black people with disability. "/>
                <w:listItem w:displayText="An EME or QSE or any entity which is at least 51% owned by black youth. " w:value="An EME or QSE or any entity which is at least 51% owned by black youth. "/>
              </w:dropDownList>
            </w:sdtPr>
            <w:sdtContent>
              <w:p w14:paraId="677BCE6A" w14:textId="77777777" w:rsidR="00834020" w:rsidRPr="00390AD0" w:rsidRDefault="0002470D" w:rsidP="00335B09">
                <w:pPr>
                  <w:jc w:val="both"/>
                </w:pPr>
                <w:r>
                  <w:rPr>
                    <w:lang w:val="en-ZA"/>
                  </w:rPr>
                  <w:t xml:space="preserve">An EME or QSE or any entity which is at least 51% owned by black youth. </w:t>
                </w:r>
              </w:p>
            </w:sdtContent>
          </w:sdt>
        </w:tc>
        <w:tc>
          <w:tcPr>
            <w:tcW w:w="1250" w:type="dxa"/>
            <w:shd w:val="clear" w:color="auto" w:fill="auto"/>
          </w:tcPr>
          <w:p w14:paraId="13AA9E90" w14:textId="77777777" w:rsidR="00834020" w:rsidRPr="00BF5575" w:rsidRDefault="00834020" w:rsidP="00335B09">
            <w:pPr>
              <w:jc w:val="center"/>
            </w:pPr>
            <w:r w:rsidRPr="00BF5575">
              <w:t>2</w:t>
            </w:r>
          </w:p>
        </w:tc>
        <w:tc>
          <w:tcPr>
            <w:tcW w:w="4777" w:type="dxa"/>
            <w:shd w:val="clear" w:color="auto" w:fill="auto"/>
          </w:tcPr>
          <w:p w14:paraId="1391BCED" w14:textId="77777777" w:rsidR="00834020" w:rsidRDefault="00834020" w:rsidP="00335B09">
            <w:pPr>
              <w:jc w:val="both"/>
            </w:pPr>
            <w:r>
              <w:rPr>
                <w:b/>
              </w:rPr>
              <w:t>S</w:t>
            </w:r>
            <w:r w:rsidRPr="00BF5575">
              <w:rPr>
                <w:b/>
              </w:rPr>
              <w:t xml:space="preserve">elect </w:t>
            </w:r>
            <w:r>
              <w:rPr>
                <w:b/>
              </w:rPr>
              <w:t xml:space="preserve">the Documentation </w:t>
            </w:r>
          </w:p>
          <w:sdt>
            <w:sdtPr>
              <w:id w:val="467320360"/>
              <w:placeholder>
                <w:docPart w:val="FFF6E84AA4574FCCA639F931DBFAAA8A"/>
              </w:placeholder>
              <w:dropDownList>
                <w:listItem w:value="Choose an item."/>
                <w:listItem w:displayText="•SANAS Accredited BBBEE Certificate or sworn affidavit where applicable." w:value="•SANAS Accredited BBBEE Certificate or sworn affidavit where applicable."/>
                <w:listItem w:displayText="•ID Copy and SANAS Accredited BBBEE Certificate or sworn affidavit where applicable." w:value="•ID Copy and SANAS Accredited BBBEE Certificate or sworn affidavit where applicable."/>
              </w:dropDownList>
            </w:sdtPr>
            <w:sdtContent>
              <w:p w14:paraId="590995EE" w14:textId="77777777" w:rsidR="00834020" w:rsidRPr="00390AD0" w:rsidRDefault="0002470D" w:rsidP="00335B09">
                <w:pPr>
                  <w:suppressAutoHyphens/>
                  <w:jc w:val="both"/>
                </w:pPr>
                <w:r>
                  <w:rPr>
                    <w:lang w:val="en-ZA"/>
                  </w:rPr>
                  <w:t>•ID Copy and SANAS Accredited BBBEE Certificate or sworn affidavit where applicable.</w:t>
                </w:r>
              </w:p>
            </w:sdtContent>
          </w:sdt>
        </w:tc>
      </w:tr>
    </w:tbl>
    <w:p w14:paraId="5780B981" w14:textId="77777777" w:rsidR="00E47ABB" w:rsidRPr="002A74A1" w:rsidRDefault="00E47ABB" w:rsidP="00E47ABB">
      <w:pPr>
        <w:rPr>
          <w:u w:val="single"/>
        </w:rPr>
      </w:pPr>
    </w:p>
    <w:p w14:paraId="00596727" w14:textId="77777777" w:rsidR="00E47ABB" w:rsidRPr="002A74A1" w:rsidRDefault="00E47ABB" w:rsidP="00E47ABB">
      <w:pPr>
        <w:widowControl w:val="0"/>
        <w:numPr>
          <w:ilvl w:val="1"/>
          <w:numId w:val="4"/>
        </w:numPr>
        <w:tabs>
          <w:tab w:val="num" w:pos="720"/>
          <w:tab w:val="left" w:pos="2880"/>
          <w:tab w:val="left" w:pos="5760"/>
          <w:tab w:val="left" w:pos="7920"/>
        </w:tabs>
        <w:spacing w:after="120"/>
        <w:ind w:left="720" w:hanging="720"/>
        <w:jc w:val="both"/>
        <w:rPr>
          <w:snapToGrid w:val="0"/>
        </w:rPr>
      </w:pPr>
      <w:r w:rsidRPr="002A74A1">
        <w:rPr>
          <w:snapToGrid w:val="0"/>
        </w:rPr>
        <w:t>Failure on the part of the tenderer to submit proof or documentation required in terms of this tender to claim points for specific goals, if the service provider/ tenderer did not submit proof or documentation required to claim for specific goals will be interpreted to mean that preference points for specific goals are not claimed.</w:t>
      </w:r>
    </w:p>
    <w:p w14:paraId="00D6FC1E" w14:textId="77777777" w:rsidR="00E47ABB" w:rsidRPr="002A74A1" w:rsidRDefault="00E47ABB" w:rsidP="00E47ABB">
      <w:pPr>
        <w:widowControl w:val="0"/>
        <w:numPr>
          <w:ilvl w:val="1"/>
          <w:numId w:val="4"/>
        </w:numPr>
        <w:tabs>
          <w:tab w:val="num" w:pos="720"/>
          <w:tab w:val="left" w:pos="2880"/>
          <w:tab w:val="left" w:pos="5760"/>
          <w:tab w:val="left" w:pos="7920"/>
        </w:tabs>
        <w:spacing w:after="120"/>
        <w:ind w:left="720" w:hanging="720"/>
        <w:jc w:val="both"/>
        <w:rPr>
          <w:snapToGrid w:val="0"/>
        </w:rPr>
      </w:pPr>
      <w:r w:rsidRPr="002A74A1">
        <w:rPr>
          <w:snapToGrid w:val="0"/>
        </w:rPr>
        <w:t>The organ of state reserves the right to require of a service provider/tenderer, either before a tender is adjudicated or at any time subsequently, to substantiate any claim in regard to preferences, in any manner required by the organ of state.</w:t>
      </w:r>
    </w:p>
    <w:p w14:paraId="5292C02C" w14:textId="77777777" w:rsidR="00E47ABB" w:rsidRPr="002A74A1" w:rsidRDefault="00E47ABB" w:rsidP="00E47ABB">
      <w:pPr>
        <w:widowControl w:val="0"/>
        <w:numPr>
          <w:ilvl w:val="0"/>
          <w:numId w:val="4"/>
        </w:numPr>
        <w:tabs>
          <w:tab w:val="num" w:pos="720"/>
          <w:tab w:val="left" w:pos="2880"/>
          <w:tab w:val="left" w:pos="5760"/>
          <w:tab w:val="left" w:pos="7920"/>
        </w:tabs>
        <w:spacing w:after="120"/>
        <w:ind w:left="720" w:hanging="720"/>
        <w:jc w:val="both"/>
        <w:rPr>
          <w:b/>
          <w:snapToGrid w:val="0"/>
        </w:rPr>
      </w:pPr>
      <w:r w:rsidRPr="002A74A1">
        <w:rPr>
          <w:b/>
          <w:snapToGrid w:val="0"/>
        </w:rPr>
        <w:t>DEFINITIONS</w:t>
      </w:r>
    </w:p>
    <w:p w14:paraId="62E345D1" w14:textId="77777777" w:rsidR="00E47ABB" w:rsidRPr="002A74A1" w:rsidRDefault="00E47ABB" w:rsidP="00D33B1E">
      <w:pPr>
        <w:widowControl w:val="0"/>
        <w:numPr>
          <w:ilvl w:val="0"/>
          <w:numId w:val="18"/>
        </w:numPr>
        <w:tabs>
          <w:tab w:val="left" w:pos="7920"/>
        </w:tabs>
        <w:spacing w:after="120"/>
        <w:jc w:val="both"/>
        <w:rPr>
          <w:snapToGrid w:val="0"/>
          <w:lang w:val="en-US"/>
        </w:rPr>
      </w:pPr>
      <w:r w:rsidRPr="002A74A1" w:rsidDel="00FF3035">
        <w:rPr>
          <w:b/>
          <w:snapToGrid w:val="0"/>
          <w:lang w:val="en-US"/>
        </w:rPr>
        <w:t xml:space="preserve"> </w:t>
      </w:r>
      <w:r w:rsidRPr="002A74A1">
        <w:rPr>
          <w:b/>
          <w:snapToGrid w:val="0"/>
          <w:lang w:val="en-US"/>
        </w:rPr>
        <w:t>“tender</w:t>
      </w:r>
      <w:r w:rsidRPr="002A74A1">
        <w:rPr>
          <w:b/>
          <w:bCs/>
          <w:snapToGrid w:val="0"/>
          <w:lang w:val="en-US"/>
        </w:rPr>
        <w:t>”</w:t>
      </w:r>
      <w:r w:rsidRPr="002A74A1">
        <w:rPr>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43FA3C51" w14:textId="77777777" w:rsidR="00E47ABB" w:rsidRPr="002A74A1" w:rsidRDefault="00E47ABB" w:rsidP="00D33B1E">
      <w:pPr>
        <w:pStyle w:val="ListParagraph"/>
        <w:widowControl w:val="0"/>
        <w:numPr>
          <w:ilvl w:val="0"/>
          <w:numId w:val="18"/>
        </w:numPr>
        <w:ind w:right="682"/>
        <w:contextualSpacing/>
        <w:jc w:val="both"/>
        <w:rPr>
          <w:rFonts w:eastAsia="Arial"/>
          <w:lang w:eastAsia="en-ZA"/>
        </w:rPr>
      </w:pPr>
      <w:r w:rsidRPr="002A74A1">
        <w:rPr>
          <w:b/>
          <w:snapToGrid w:val="0"/>
          <w:lang w:val="en-US"/>
        </w:rPr>
        <w:t xml:space="preserve">“price” </w:t>
      </w:r>
      <w:r w:rsidRPr="002A74A1">
        <w:rPr>
          <w:rFonts w:eastAsia="Arial"/>
          <w:bCs/>
          <w:lang w:eastAsia="en-ZA"/>
        </w:rPr>
        <w:t>means an amount of money tendered for goods or services, and</w:t>
      </w:r>
      <w:r w:rsidRPr="002A74A1">
        <w:rPr>
          <w:rFonts w:eastAsia="Arial"/>
          <w:b/>
          <w:lang w:eastAsia="en-ZA"/>
        </w:rPr>
        <w:t xml:space="preserve"> </w:t>
      </w:r>
      <w:r w:rsidRPr="002A74A1">
        <w:rPr>
          <w:rFonts w:eastAsia="Arial"/>
          <w:lang w:eastAsia="en-ZA"/>
        </w:rPr>
        <w:t>includes all applicable taxes less all unconditional discounts;</w:t>
      </w:r>
      <w:r w:rsidRPr="002A74A1">
        <w:rPr>
          <w:rFonts w:eastAsia="Arial"/>
          <w:b/>
          <w:lang w:eastAsia="en-ZA"/>
        </w:rPr>
        <w:t xml:space="preserve"> </w:t>
      </w:r>
    </w:p>
    <w:p w14:paraId="71E8BDA6" w14:textId="77777777" w:rsidR="00E47ABB" w:rsidRPr="002A74A1" w:rsidRDefault="00E47ABB" w:rsidP="00D33B1E">
      <w:pPr>
        <w:pStyle w:val="ListParagraph"/>
        <w:widowControl w:val="0"/>
        <w:numPr>
          <w:ilvl w:val="0"/>
          <w:numId w:val="18"/>
        </w:numPr>
        <w:spacing w:after="120"/>
        <w:contextualSpacing/>
        <w:jc w:val="both"/>
        <w:rPr>
          <w:i/>
          <w:snapToGrid w:val="0"/>
          <w:lang w:val="en-US"/>
        </w:rPr>
      </w:pPr>
      <w:r w:rsidRPr="002A74A1">
        <w:rPr>
          <w:b/>
          <w:snapToGrid w:val="0"/>
          <w:lang w:val="en-US"/>
        </w:rPr>
        <w:t>“rand value”</w:t>
      </w:r>
      <w:r w:rsidRPr="002A74A1">
        <w:rPr>
          <w:snapToGrid w:val="0"/>
          <w:lang w:val="en-US"/>
        </w:rPr>
        <w:t xml:space="preserve"> means the total estimated value of a contract in Rand, calculated at the time of bid invitation, and includes all applicable taxes; </w:t>
      </w:r>
    </w:p>
    <w:p w14:paraId="08C07B6D" w14:textId="77777777" w:rsidR="00E47ABB" w:rsidRPr="002A74A1" w:rsidRDefault="00E47ABB" w:rsidP="00D33B1E">
      <w:pPr>
        <w:pStyle w:val="ListParagraph"/>
        <w:widowControl w:val="0"/>
        <w:numPr>
          <w:ilvl w:val="0"/>
          <w:numId w:val="18"/>
        </w:numPr>
        <w:spacing w:after="120"/>
        <w:contextualSpacing/>
        <w:jc w:val="both"/>
        <w:rPr>
          <w:snapToGrid w:val="0"/>
          <w:lang w:val="en-US"/>
        </w:rPr>
      </w:pPr>
      <w:r w:rsidRPr="002A74A1">
        <w:rPr>
          <w:b/>
          <w:snapToGrid w:val="0"/>
          <w:lang w:val="en-US"/>
        </w:rPr>
        <w:t>“tender for income-generating contracts”</w:t>
      </w:r>
      <w:r w:rsidRPr="002A74A1">
        <w:rPr>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B4BAA49" w14:textId="77777777" w:rsidR="00E47ABB" w:rsidRPr="002A74A1" w:rsidRDefault="00E47ABB" w:rsidP="00D33B1E">
      <w:pPr>
        <w:pStyle w:val="ListParagraph"/>
        <w:widowControl w:val="0"/>
        <w:numPr>
          <w:ilvl w:val="0"/>
          <w:numId w:val="18"/>
        </w:numPr>
        <w:spacing w:after="120"/>
        <w:contextualSpacing/>
        <w:jc w:val="both"/>
        <w:rPr>
          <w:snapToGrid w:val="0"/>
          <w:lang w:val="en-US"/>
        </w:rPr>
      </w:pPr>
      <w:r w:rsidRPr="002A74A1">
        <w:rPr>
          <w:b/>
          <w:snapToGrid w:val="0"/>
          <w:lang w:val="en-US"/>
        </w:rPr>
        <w:t xml:space="preserve">“the Act” </w:t>
      </w:r>
      <w:r w:rsidRPr="002A74A1">
        <w:rPr>
          <w:snapToGrid w:val="0"/>
          <w:lang w:val="en-US"/>
        </w:rPr>
        <w:t xml:space="preserve">means the Preferential Procurement Policy Framework Act, 2000 (Act No. 5 of 2000).  </w:t>
      </w:r>
    </w:p>
    <w:p w14:paraId="00D09A60" w14:textId="77777777" w:rsidR="00CC3A1B" w:rsidRDefault="00CC3A1B">
      <w:pPr>
        <w:rPr>
          <w:snapToGrid w:val="0"/>
          <w:lang w:val="en-US"/>
        </w:rPr>
      </w:pPr>
      <w:r>
        <w:rPr>
          <w:snapToGrid w:val="0"/>
          <w:lang w:val="en-US"/>
        </w:rPr>
        <w:br w:type="page"/>
      </w:r>
    </w:p>
    <w:p w14:paraId="5DBEFEE9" w14:textId="77777777" w:rsidR="00321047" w:rsidRPr="002A74A1" w:rsidRDefault="00321047" w:rsidP="00321047">
      <w:pPr>
        <w:pStyle w:val="ListParagraph"/>
        <w:widowControl w:val="0"/>
        <w:spacing w:after="120"/>
        <w:contextualSpacing/>
        <w:jc w:val="both"/>
        <w:rPr>
          <w:snapToGrid w:val="0"/>
          <w:lang w:val="en-US"/>
        </w:rPr>
      </w:pPr>
    </w:p>
    <w:p w14:paraId="034606AB" w14:textId="77777777" w:rsidR="00E47ABB" w:rsidRPr="002A74A1" w:rsidRDefault="00E47ABB" w:rsidP="00E47ABB">
      <w:pPr>
        <w:widowControl w:val="0"/>
        <w:numPr>
          <w:ilvl w:val="0"/>
          <w:numId w:val="4"/>
        </w:numPr>
        <w:tabs>
          <w:tab w:val="left" w:pos="2880"/>
          <w:tab w:val="left" w:pos="5760"/>
          <w:tab w:val="left" w:pos="7920"/>
        </w:tabs>
        <w:spacing w:after="120"/>
        <w:jc w:val="both"/>
        <w:rPr>
          <w:b/>
          <w:snapToGrid w:val="0"/>
        </w:rPr>
      </w:pPr>
      <w:r w:rsidRPr="002A74A1">
        <w:rPr>
          <w:b/>
          <w:snapToGrid w:val="0"/>
        </w:rPr>
        <w:t>FORMULAE FOR PROCUREMENT OF GOODS AND SERVICES</w:t>
      </w:r>
    </w:p>
    <w:p w14:paraId="307A7AC8" w14:textId="77777777" w:rsidR="00E47ABB" w:rsidRPr="002A74A1" w:rsidRDefault="00E47ABB" w:rsidP="00E47ABB">
      <w:pPr>
        <w:widowControl w:val="0"/>
        <w:tabs>
          <w:tab w:val="left" w:pos="2880"/>
          <w:tab w:val="left" w:pos="5760"/>
          <w:tab w:val="left" w:pos="7920"/>
        </w:tabs>
        <w:spacing w:after="120"/>
        <w:ind w:left="900"/>
        <w:jc w:val="both"/>
        <w:rPr>
          <w:b/>
          <w:snapToGrid w:val="0"/>
        </w:rPr>
      </w:pPr>
    </w:p>
    <w:p w14:paraId="65C50806" w14:textId="77777777" w:rsidR="00E47ABB" w:rsidRPr="002A74A1" w:rsidRDefault="00E47ABB" w:rsidP="00D33B1E">
      <w:pPr>
        <w:pStyle w:val="ListParagraph"/>
        <w:widowControl w:val="0"/>
        <w:numPr>
          <w:ilvl w:val="1"/>
          <w:numId w:val="19"/>
        </w:numPr>
        <w:tabs>
          <w:tab w:val="left" w:pos="2880"/>
          <w:tab w:val="left" w:pos="5760"/>
          <w:tab w:val="left" w:pos="7920"/>
        </w:tabs>
        <w:spacing w:after="120"/>
        <w:ind w:left="851" w:hanging="851"/>
        <w:contextualSpacing/>
        <w:jc w:val="both"/>
        <w:rPr>
          <w:b/>
          <w:snapToGrid w:val="0"/>
        </w:rPr>
      </w:pPr>
      <w:r w:rsidRPr="002A74A1">
        <w:rPr>
          <w:b/>
          <w:snapToGrid w:val="0"/>
        </w:rPr>
        <w:t>POINTS AWARDED FOR PRICE</w:t>
      </w:r>
    </w:p>
    <w:p w14:paraId="52D1B5F4" w14:textId="77777777" w:rsidR="00E47ABB" w:rsidRPr="002A74A1" w:rsidRDefault="00E47ABB" w:rsidP="00E47ABB">
      <w:pPr>
        <w:pStyle w:val="ListParagraph"/>
        <w:widowControl w:val="0"/>
        <w:tabs>
          <w:tab w:val="left" w:pos="2880"/>
          <w:tab w:val="left" w:pos="5760"/>
          <w:tab w:val="left" w:pos="7920"/>
        </w:tabs>
        <w:spacing w:after="120"/>
        <w:ind w:left="851"/>
        <w:jc w:val="both"/>
        <w:rPr>
          <w:b/>
          <w:snapToGrid w:val="0"/>
        </w:rPr>
      </w:pPr>
    </w:p>
    <w:p w14:paraId="523E416F" w14:textId="77777777" w:rsidR="00E47ABB" w:rsidRPr="002A74A1" w:rsidRDefault="00E47ABB" w:rsidP="00D33B1E">
      <w:pPr>
        <w:pStyle w:val="ListParagraph"/>
        <w:widowControl w:val="0"/>
        <w:numPr>
          <w:ilvl w:val="2"/>
          <w:numId w:val="19"/>
        </w:numPr>
        <w:tabs>
          <w:tab w:val="left" w:pos="2880"/>
          <w:tab w:val="left" w:pos="5760"/>
          <w:tab w:val="left" w:pos="7920"/>
        </w:tabs>
        <w:spacing w:after="120"/>
        <w:ind w:left="851" w:hanging="851"/>
        <w:contextualSpacing/>
        <w:jc w:val="both"/>
        <w:rPr>
          <w:b/>
          <w:snapToGrid w:val="0"/>
        </w:rPr>
      </w:pPr>
      <w:r w:rsidRPr="002A74A1">
        <w:rPr>
          <w:b/>
          <w:snapToGrid w:val="0"/>
        </w:rPr>
        <w:t xml:space="preserve">THE 80/20 OR 90/10 PREFERENCE POINT SYSTEMS </w:t>
      </w:r>
    </w:p>
    <w:p w14:paraId="39611977" w14:textId="77777777" w:rsidR="00E47ABB" w:rsidRPr="002A74A1" w:rsidRDefault="00E47ABB" w:rsidP="00E47ABB">
      <w:pPr>
        <w:widowControl w:val="0"/>
        <w:tabs>
          <w:tab w:val="left" w:pos="900"/>
          <w:tab w:val="left" w:pos="1260"/>
          <w:tab w:val="left" w:pos="2880"/>
          <w:tab w:val="left" w:pos="5760"/>
          <w:tab w:val="left" w:pos="7920"/>
        </w:tabs>
        <w:ind w:left="900" w:hanging="900"/>
        <w:jc w:val="both"/>
        <w:rPr>
          <w:snapToGrid w:val="0"/>
        </w:rPr>
      </w:pPr>
      <w:r w:rsidRPr="002A74A1">
        <w:rPr>
          <w:b/>
          <w:snapToGrid w:val="0"/>
        </w:rPr>
        <w:tab/>
      </w:r>
      <w:bookmarkStart w:id="136" w:name="_Hlk78214518"/>
      <w:r w:rsidRPr="002A74A1">
        <w:rPr>
          <w:snapToGrid w:val="0"/>
        </w:rPr>
        <w:t>A maximum of 80 or 90 points is allocated for price on the following basis:</w:t>
      </w:r>
    </w:p>
    <w:p w14:paraId="5D1AB169" w14:textId="77777777" w:rsidR="00E47ABB" w:rsidRPr="002A74A1" w:rsidRDefault="00E47ABB" w:rsidP="00E47ABB">
      <w:pPr>
        <w:widowControl w:val="0"/>
        <w:tabs>
          <w:tab w:val="left" w:pos="900"/>
          <w:tab w:val="left" w:pos="1260"/>
          <w:tab w:val="left" w:pos="2880"/>
          <w:tab w:val="left" w:pos="5760"/>
          <w:tab w:val="left" w:pos="7920"/>
        </w:tabs>
        <w:ind w:left="900" w:hanging="900"/>
        <w:jc w:val="both"/>
        <w:rPr>
          <w:snapToGrid w:val="0"/>
        </w:rPr>
      </w:pPr>
    </w:p>
    <w:p w14:paraId="6414F869" w14:textId="77777777" w:rsidR="00E47ABB" w:rsidRPr="002A74A1" w:rsidRDefault="004E09EE" w:rsidP="004E09EE">
      <w:pPr>
        <w:rPr>
          <w:b/>
          <w:snapToGrid w:val="0"/>
        </w:rPr>
      </w:pPr>
      <w:r>
        <w:rPr>
          <w:b/>
          <w:snapToGrid w:val="0"/>
        </w:rPr>
        <w:t xml:space="preserve">                                                            </w:t>
      </w:r>
      <w:r w:rsidR="00E47ABB" w:rsidRPr="002A74A1">
        <w:rPr>
          <w:b/>
          <w:snapToGrid w:val="0"/>
        </w:rPr>
        <w:t>80/20</w:t>
      </w:r>
      <w:r w:rsidR="00E47ABB" w:rsidRPr="002A74A1">
        <w:rPr>
          <w:b/>
          <w:snapToGrid w:val="0"/>
        </w:rPr>
        <w:tab/>
        <w:t>or</w:t>
      </w:r>
      <w:r w:rsidR="00E47ABB" w:rsidRPr="002A74A1">
        <w:rPr>
          <w:b/>
          <w:snapToGrid w:val="0"/>
        </w:rPr>
        <w:tab/>
        <w:t>90/10</w:t>
      </w:r>
    </w:p>
    <w:p w14:paraId="138ACA3C" w14:textId="77777777" w:rsidR="00E47ABB" w:rsidRPr="002A74A1" w:rsidRDefault="00E47ABB" w:rsidP="00E15415">
      <w:pPr>
        <w:rPr>
          <w:b/>
          <w:snapToGrid w:val="0"/>
        </w:rPr>
      </w:pPr>
    </w:p>
    <w:p w14:paraId="4E7D1D76" w14:textId="77777777" w:rsidR="00E47ABB" w:rsidRPr="002A74A1" w:rsidRDefault="00E47ABB" w:rsidP="00E15415">
      <w:pPr>
        <w:rPr>
          <w:snapToGrid w:val="0"/>
        </w:rPr>
      </w:pPr>
      <w:r w:rsidRPr="002A74A1">
        <w:rPr>
          <w:b/>
          <w:snapToGrid w:val="0"/>
        </w:rPr>
        <w:tab/>
      </w:r>
      <m:oMath>
        <m:r>
          <m:rPr>
            <m:sty m:val="bi"/>
          </m:rPr>
          <w:rPr>
            <w:rFonts w:ascii="Cambria Math" w:hAnsi="Cambria Math"/>
            <w:snapToGrid w:val="0"/>
            <w:sz w:val="28"/>
          </w:rPr>
          <m:t>Ps=80</m:t>
        </m:r>
        <m:d>
          <m:dPr>
            <m:ctrlPr>
              <w:rPr>
                <w:rFonts w:ascii="Cambria Math" w:hAnsi="Cambria Math"/>
                <w:b/>
                <w:i/>
                <w:snapToGrid w:val="0"/>
                <w:sz w:val="28"/>
              </w:rPr>
            </m:ctrlPr>
          </m:dPr>
          <m:e>
            <m:r>
              <m:rPr>
                <m:sty m:val="bi"/>
              </m:rPr>
              <w:rPr>
                <w:rFonts w:ascii="Cambria Math" w:hAnsi="Cambria Math"/>
                <w:snapToGrid w:val="0"/>
                <w:sz w:val="28"/>
              </w:rPr>
              <m:t>1-</m:t>
            </m:r>
            <m:f>
              <m:fPr>
                <m:ctrlPr>
                  <w:rPr>
                    <w:rFonts w:ascii="Cambria Math" w:hAnsi="Cambria Math"/>
                    <w:b/>
                    <w:i/>
                    <w:snapToGrid w:val="0"/>
                    <w:sz w:val="28"/>
                  </w:rPr>
                </m:ctrlPr>
              </m:fPr>
              <m:num>
                <m:r>
                  <m:rPr>
                    <m:sty m:val="bi"/>
                  </m:rPr>
                  <w:rPr>
                    <w:rFonts w:ascii="Cambria Math" w:hAnsi="Cambria Math"/>
                    <w:snapToGrid w:val="0"/>
                    <w:sz w:val="28"/>
                  </w:rPr>
                  <m:t>Pt-P</m:t>
                </m:r>
                <m:func>
                  <m:funcPr>
                    <m:ctrlPr>
                      <w:rPr>
                        <w:rFonts w:ascii="Cambria Math" w:hAnsi="Cambria Math"/>
                        <w:b/>
                        <w:i/>
                        <w:snapToGrid w:val="0"/>
                        <w:sz w:val="28"/>
                      </w:rPr>
                    </m:ctrlPr>
                  </m:funcPr>
                  <m:fName>
                    <m:r>
                      <m:rPr>
                        <m:sty m:val="bi"/>
                      </m:rPr>
                      <w:rPr>
                        <w:rFonts w:ascii="Cambria Math" w:hAnsi="Cambria Math"/>
                        <w:snapToGrid w:val="0"/>
                        <w:sz w:val="28"/>
                      </w:rPr>
                      <m:t>min</m:t>
                    </m:r>
                  </m:fName>
                  <m:e/>
                </m:func>
              </m:num>
              <m:den>
                <m:r>
                  <m:rPr>
                    <m:sty m:val="bi"/>
                  </m:rPr>
                  <w:rPr>
                    <w:rFonts w:ascii="Cambria Math" w:hAnsi="Cambria Math"/>
                    <w:snapToGrid w:val="0"/>
                    <w:sz w:val="28"/>
                  </w:rPr>
                  <m:t>P</m:t>
                </m:r>
                <m:func>
                  <m:funcPr>
                    <m:ctrlPr>
                      <w:rPr>
                        <w:rFonts w:ascii="Cambria Math" w:hAnsi="Cambria Math"/>
                        <w:b/>
                        <w:i/>
                        <w:snapToGrid w:val="0"/>
                        <w:sz w:val="28"/>
                      </w:rPr>
                    </m:ctrlPr>
                  </m:funcPr>
                  <m:fName>
                    <m:r>
                      <m:rPr>
                        <m:sty m:val="bi"/>
                      </m:rPr>
                      <w:rPr>
                        <w:rFonts w:ascii="Cambria Math" w:hAnsi="Cambria Math"/>
                        <w:snapToGrid w:val="0"/>
                        <w:sz w:val="28"/>
                      </w:rPr>
                      <m:t>min</m:t>
                    </m:r>
                  </m:fName>
                  <m:e/>
                </m:func>
              </m:den>
            </m:f>
          </m:e>
        </m:d>
      </m:oMath>
      <w:r w:rsidRPr="002A74A1">
        <w:rPr>
          <w:b/>
          <w:snapToGrid w:val="0"/>
          <w:sz w:val="28"/>
        </w:rPr>
        <w:tab/>
      </w:r>
      <w:r w:rsidRPr="002A74A1">
        <w:rPr>
          <w:snapToGrid w:val="0"/>
          <w:sz w:val="28"/>
        </w:rPr>
        <w:t>or</w:t>
      </w:r>
      <w:r w:rsidRPr="002A74A1">
        <w:rPr>
          <w:snapToGrid w:val="0"/>
          <w:sz w:val="28"/>
        </w:rPr>
        <w:tab/>
      </w:r>
      <m:oMath>
        <m:r>
          <m:rPr>
            <m:sty m:val="bi"/>
          </m:rPr>
          <w:rPr>
            <w:rFonts w:ascii="Cambria Math"/>
            <w:snapToGrid w:val="0"/>
            <w:sz w:val="28"/>
          </w:rPr>
          <m:t>Ps=90</m:t>
        </m:r>
        <m:d>
          <m:dPr>
            <m:ctrlPr>
              <w:rPr>
                <w:rFonts w:ascii="Cambria Math" w:hAnsi="Cambria Math"/>
                <w:b/>
                <w:i/>
                <w:snapToGrid w:val="0"/>
                <w:sz w:val="28"/>
              </w:rPr>
            </m:ctrlPr>
          </m:dPr>
          <m:e>
            <m:r>
              <m:rPr>
                <m:sty m:val="bi"/>
              </m:rPr>
              <w:rPr>
                <w:rFonts w:ascii="Cambria Math"/>
                <w:snapToGrid w:val="0"/>
                <w:sz w:val="28"/>
              </w:rPr>
              <m:t>1</m:t>
            </m:r>
            <m:r>
              <m:rPr>
                <m:sty m:val="bi"/>
              </m:rPr>
              <w:rPr>
                <w:rFonts w:ascii="Cambria Math"/>
                <w:snapToGrid w:val="0"/>
                <w:sz w:val="28"/>
              </w:rPr>
              <m:t>-</m:t>
            </m:r>
            <m:f>
              <m:fPr>
                <m:ctrlPr>
                  <w:rPr>
                    <w:rFonts w:ascii="Cambria Math" w:hAnsi="Cambria Math"/>
                    <w:b/>
                    <w:i/>
                    <w:snapToGrid w:val="0"/>
                    <w:sz w:val="28"/>
                  </w:rPr>
                </m:ctrlPr>
              </m:fPr>
              <m:num>
                <m:r>
                  <m:rPr>
                    <m:sty m:val="bi"/>
                  </m:rPr>
                  <w:rPr>
                    <w:rFonts w:ascii="Cambria Math"/>
                    <w:snapToGrid w:val="0"/>
                    <w:sz w:val="28"/>
                  </w:rPr>
                  <m:t>Pt</m:t>
                </m:r>
                <m:r>
                  <m:rPr>
                    <m:sty m:val="bi"/>
                  </m:rPr>
                  <w:rPr>
                    <w:rFonts w:ascii="Cambria Math"/>
                    <w:snapToGrid w:val="0"/>
                    <w:sz w:val="28"/>
                  </w:rPr>
                  <m:t>-</m:t>
                </m:r>
                <m:r>
                  <m:rPr>
                    <m:sty m:val="bi"/>
                  </m:rPr>
                  <w:rPr>
                    <w:rFonts w:ascii="Cambria Math"/>
                    <w:snapToGrid w:val="0"/>
                    <w:sz w:val="28"/>
                  </w:rPr>
                  <m:t>P</m:t>
                </m:r>
                <m:func>
                  <m:funcPr>
                    <m:ctrlPr>
                      <w:rPr>
                        <w:rFonts w:ascii="Cambria Math" w:hAnsi="Cambria Math"/>
                        <w:b/>
                        <w:i/>
                        <w:snapToGrid w:val="0"/>
                        <w:sz w:val="28"/>
                      </w:rPr>
                    </m:ctrlPr>
                  </m:funcPr>
                  <m:fName>
                    <m:r>
                      <m:rPr>
                        <m:sty m:val="bi"/>
                      </m:rPr>
                      <w:rPr>
                        <w:rFonts w:ascii="Cambria Math"/>
                        <w:snapToGrid w:val="0"/>
                        <w:sz w:val="28"/>
                      </w:rPr>
                      <m:t>min</m:t>
                    </m:r>
                  </m:fName>
                  <m:e/>
                </m:func>
              </m:num>
              <m:den>
                <m:r>
                  <m:rPr>
                    <m:sty m:val="bi"/>
                  </m:rPr>
                  <w:rPr>
                    <w:rFonts w:ascii="Cambria Math"/>
                    <w:snapToGrid w:val="0"/>
                    <w:sz w:val="28"/>
                  </w:rPr>
                  <m:t>P</m:t>
                </m:r>
                <m:func>
                  <m:funcPr>
                    <m:ctrlPr>
                      <w:rPr>
                        <w:rFonts w:ascii="Cambria Math" w:hAnsi="Cambria Math"/>
                        <w:b/>
                        <w:i/>
                        <w:snapToGrid w:val="0"/>
                        <w:sz w:val="28"/>
                      </w:rPr>
                    </m:ctrlPr>
                  </m:funcPr>
                  <m:fName>
                    <m:r>
                      <m:rPr>
                        <m:sty m:val="bi"/>
                      </m:rPr>
                      <w:rPr>
                        <w:rFonts w:ascii="Cambria Math"/>
                        <w:snapToGrid w:val="0"/>
                        <w:sz w:val="28"/>
                      </w:rPr>
                      <m:t>min</m:t>
                    </m:r>
                  </m:fName>
                  <m:e/>
                </m:func>
              </m:den>
            </m:f>
          </m:e>
        </m:d>
      </m:oMath>
    </w:p>
    <w:p w14:paraId="30E02484" w14:textId="77777777" w:rsidR="00E47ABB" w:rsidRPr="002A74A1" w:rsidRDefault="00E47ABB" w:rsidP="00E15415">
      <w:pPr>
        <w:rPr>
          <w:snapToGrid w:val="0"/>
        </w:rPr>
      </w:pPr>
      <w:r w:rsidRPr="002A74A1">
        <w:rPr>
          <w:snapToGrid w:val="0"/>
        </w:rPr>
        <w:tab/>
        <w:t>Where</w:t>
      </w:r>
    </w:p>
    <w:p w14:paraId="21E59DF8" w14:textId="77777777" w:rsidR="00E47ABB" w:rsidRPr="002A74A1" w:rsidRDefault="00E47ABB" w:rsidP="00E15415">
      <w:pPr>
        <w:rPr>
          <w:snapToGrid w:val="0"/>
        </w:rPr>
      </w:pPr>
      <w:r w:rsidRPr="002A74A1">
        <w:rPr>
          <w:snapToGrid w:val="0"/>
        </w:rPr>
        <w:tab/>
        <w:t>Ps</w:t>
      </w:r>
      <w:r w:rsidRPr="002A74A1">
        <w:rPr>
          <w:snapToGrid w:val="0"/>
        </w:rPr>
        <w:tab/>
        <w:t>=</w:t>
      </w:r>
      <w:r w:rsidRPr="002A74A1">
        <w:rPr>
          <w:snapToGrid w:val="0"/>
        </w:rPr>
        <w:tab/>
        <w:t>Points scored for price of tender under consideration</w:t>
      </w:r>
    </w:p>
    <w:p w14:paraId="00E9E78C" w14:textId="77777777" w:rsidR="00E47ABB" w:rsidRPr="002A74A1" w:rsidRDefault="00E47ABB" w:rsidP="00E15415">
      <w:pPr>
        <w:rPr>
          <w:snapToGrid w:val="0"/>
        </w:rPr>
      </w:pPr>
      <w:r w:rsidRPr="002A74A1">
        <w:rPr>
          <w:snapToGrid w:val="0"/>
        </w:rPr>
        <w:tab/>
        <w:t>Pt</w:t>
      </w:r>
      <w:r w:rsidRPr="002A74A1">
        <w:rPr>
          <w:snapToGrid w:val="0"/>
        </w:rPr>
        <w:tab/>
        <w:t>=</w:t>
      </w:r>
      <w:r w:rsidRPr="002A74A1">
        <w:rPr>
          <w:snapToGrid w:val="0"/>
        </w:rPr>
        <w:tab/>
        <w:t>Price of tender under consideration</w:t>
      </w:r>
    </w:p>
    <w:p w14:paraId="28649F08" w14:textId="77777777" w:rsidR="00E47ABB" w:rsidRPr="002A74A1" w:rsidRDefault="00E47ABB" w:rsidP="00E15415">
      <w:pPr>
        <w:rPr>
          <w:snapToGrid w:val="0"/>
        </w:rPr>
      </w:pPr>
      <w:r w:rsidRPr="002A74A1">
        <w:rPr>
          <w:snapToGrid w:val="0"/>
        </w:rPr>
        <w:tab/>
        <w:t>Pmin</w:t>
      </w:r>
      <w:r w:rsidRPr="002A74A1">
        <w:rPr>
          <w:snapToGrid w:val="0"/>
        </w:rPr>
        <w:tab/>
        <w:t>=</w:t>
      </w:r>
      <w:r w:rsidRPr="002A74A1">
        <w:rPr>
          <w:snapToGrid w:val="0"/>
        </w:rPr>
        <w:tab/>
        <w:t>Price of lowest acceptable tender</w:t>
      </w:r>
    </w:p>
    <w:p w14:paraId="3735C016"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p>
    <w:bookmarkEnd w:id="136"/>
    <w:p w14:paraId="2416EA97" w14:textId="77777777" w:rsidR="00E47ABB" w:rsidRPr="002A74A1" w:rsidRDefault="00E47ABB" w:rsidP="00D33B1E">
      <w:pPr>
        <w:pStyle w:val="ListParagraph"/>
        <w:widowControl w:val="0"/>
        <w:numPr>
          <w:ilvl w:val="1"/>
          <w:numId w:val="19"/>
        </w:numPr>
        <w:tabs>
          <w:tab w:val="left" w:pos="900"/>
          <w:tab w:val="left" w:pos="1620"/>
          <w:tab w:val="left" w:pos="2160"/>
          <w:tab w:val="left" w:pos="2700"/>
          <w:tab w:val="left" w:pos="7920"/>
        </w:tabs>
        <w:spacing w:after="120"/>
        <w:ind w:left="851" w:hanging="851"/>
        <w:contextualSpacing/>
        <w:jc w:val="both"/>
        <w:rPr>
          <w:b/>
          <w:snapToGrid w:val="0"/>
        </w:rPr>
      </w:pPr>
      <w:r w:rsidRPr="002A74A1">
        <w:rPr>
          <w:b/>
          <w:snapToGrid w:val="0"/>
        </w:rPr>
        <w:t>FORMULAE FOR DISPOSAL OR LEASING OF STATE ASSETS AND INCOME GENERATING PROCUREMENT</w:t>
      </w:r>
    </w:p>
    <w:p w14:paraId="1E3275E1" w14:textId="77777777" w:rsidR="00E47ABB" w:rsidRPr="002A74A1" w:rsidRDefault="00E47ABB" w:rsidP="00E47ABB">
      <w:pPr>
        <w:pStyle w:val="ListParagraph"/>
        <w:widowControl w:val="0"/>
        <w:tabs>
          <w:tab w:val="left" w:pos="900"/>
          <w:tab w:val="left" w:pos="1620"/>
          <w:tab w:val="left" w:pos="2160"/>
          <w:tab w:val="left" w:pos="2700"/>
          <w:tab w:val="left" w:pos="7920"/>
        </w:tabs>
        <w:spacing w:after="120"/>
        <w:ind w:left="851"/>
        <w:jc w:val="both"/>
        <w:rPr>
          <w:b/>
          <w:snapToGrid w:val="0"/>
        </w:rPr>
      </w:pPr>
    </w:p>
    <w:p w14:paraId="10E0F61C" w14:textId="77777777" w:rsidR="00E47ABB" w:rsidRPr="002A74A1" w:rsidRDefault="00E47ABB" w:rsidP="00D33B1E">
      <w:pPr>
        <w:pStyle w:val="ListParagraph"/>
        <w:widowControl w:val="0"/>
        <w:numPr>
          <w:ilvl w:val="2"/>
          <w:numId w:val="19"/>
        </w:numPr>
        <w:tabs>
          <w:tab w:val="left" w:pos="2880"/>
          <w:tab w:val="left" w:pos="5760"/>
          <w:tab w:val="left" w:pos="7920"/>
        </w:tabs>
        <w:spacing w:after="120"/>
        <w:ind w:left="851" w:hanging="851"/>
        <w:contextualSpacing/>
        <w:jc w:val="both"/>
        <w:rPr>
          <w:b/>
          <w:snapToGrid w:val="0"/>
        </w:rPr>
      </w:pPr>
      <w:r w:rsidRPr="002A74A1">
        <w:rPr>
          <w:b/>
          <w:snapToGrid w:val="0"/>
        </w:rPr>
        <w:t>POINTS AWARDED FOR PRICE</w:t>
      </w:r>
    </w:p>
    <w:p w14:paraId="214E3A95" w14:textId="77777777" w:rsidR="00E47ABB" w:rsidRPr="002A74A1" w:rsidRDefault="00E47ABB" w:rsidP="00E47ABB">
      <w:pPr>
        <w:pStyle w:val="ListParagraph"/>
        <w:widowControl w:val="0"/>
        <w:tabs>
          <w:tab w:val="left" w:pos="900"/>
          <w:tab w:val="left" w:pos="1620"/>
          <w:tab w:val="left" w:pos="2160"/>
          <w:tab w:val="left" w:pos="2700"/>
          <w:tab w:val="left" w:pos="7920"/>
        </w:tabs>
        <w:spacing w:after="120"/>
        <w:ind w:left="2520"/>
        <w:jc w:val="both"/>
        <w:rPr>
          <w:b/>
          <w:snapToGrid w:val="0"/>
        </w:rPr>
      </w:pPr>
    </w:p>
    <w:p w14:paraId="512A38A0" w14:textId="77777777" w:rsidR="00E47ABB" w:rsidRPr="002A74A1" w:rsidRDefault="00E47ABB" w:rsidP="00E47ABB">
      <w:pPr>
        <w:widowControl w:val="0"/>
        <w:tabs>
          <w:tab w:val="left" w:pos="1620"/>
          <w:tab w:val="left" w:pos="2160"/>
          <w:tab w:val="left" w:pos="2700"/>
          <w:tab w:val="left" w:pos="7920"/>
        </w:tabs>
        <w:spacing w:after="120"/>
        <w:ind w:left="851"/>
        <w:jc w:val="both"/>
        <w:rPr>
          <w:snapToGrid w:val="0"/>
        </w:rPr>
      </w:pPr>
      <w:r w:rsidRPr="002A74A1">
        <w:rPr>
          <w:snapToGrid w:val="0"/>
        </w:rPr>
        <w:t>A maximum of 80 or 90 points is allocated for price on the following basis:</w:t>
      </w:r>
    </w:p>
    <w:p w14:paraId="5BCB2B70" w14:textId="77777777" w:rsidR="00E47ABB" w:rsidRPr="002A74A1" w:rsidRDefault="00E47ABB" w:rsidP="00E47ABB">
      <w:pPr>
        <w:widowControl w:val="0"/>
        <w:tabs>
          <w:tab w:val="left" w:pos="900"/>
          <w:tab w:val="left" w:pos="2160"/>
          <w:tab w:val="left" w:pos="4050"/>
          <w:tab w:val="left" w:pos="6570"/>
          <w:tab w:val="left" w:pos="6663"/>
          <w:tab w:val="left" w:pos="7920"/>
        </w:tabs>
        <w:jc w:val="both"/>
        <w:outlineLvl w:val="0"/>
        <w:rPr>
          <w:b/>
          <w:snapToGrid w:val="0"/>
        </w:rPr>
      </w:pPr>
      <w:r w:rsidRPr="002A74A1">
        <w:rPr>
          <w:b/>
          <w:snapToGrid w:val="0"/>
        </w:rPr>
        <w:tab/>
      </w:r>
    </w:p>
    <w:p w14:paraId="1C4E554F" w14:textId="77777777" w:rsidR="00E47ABB" w:rsidRPr="002A74A1" w:rsidRDefault="00E47ABB" w:rsidP="008972FC">
      <w:pPr>
        <w:jc w:val="center"/>
        <w:rPr>
          <w:b/>
          <w:snapToGrid w:val="0"/>
        </w:rPr>
      </w:pPr>
    </w:p>
    <w:p w14:paraId="042B8794" w14:textId="77777777" w:rsidR="00E47ABB" w:rsidRPr="002A74A1" w:rsidRDefault="0027256D" w:rsidP="008972FC">
      <w:pPr>
        <w:jc w:val="center"/>
        <w:rPr>
          <w:b/>
          <w:snapToGrid w:val="0"/>
        </w:rPr>
      </w:pPr>
      <w:r>
        <w:rPr>
          <w:b/>
          <w:snapToGrid w:val="0"/>
        </w:rPr>
        <w:t>80/20</w:t>
      </w:r>
      <w:r>
        <w:rPr>
          <w:b/>
          <w:snapToGrid w:val="0"/>
        </w:rPr>
        <w:tab/>
        <w:t xml:space="preserve">            </w:t>
      </w:r>
      <w:r w:rsidR="00E47ABB" w:rsidRPr="002A74A1">
        <w:rPr>
          <w:b/>
          <w:snapToGrid w:val="0"/>
        </w:rPr>
        <w:t>or</w:t>
      </w:r>
      <w:r w:rsidR="00E47ABB" w:rsidRPr="002A74A1">
        <w:rPr>
          <w:b/>
          <w:snapToGrid w:val="0"/>
        </w:rPr>
        <w:tab/>
        <w:t xml:space="preserve">            90/10</w:t>
      </w:r>
    </w:p>
    <w:p w14:paraId="14FCDE02" w14:textId="77777777" w:rsidR="00E47ABB" w:rsidRPr="002A74A1" w:rsidRDefault="00E47ABB" w:rsidP="00E47ABB">
      <w:pPr>
        <w:widowControl w:val="0"/>
        <w:tabs>
          <w:tab w:val="left" w:pos="900"/>
          <w:tab w:val="left" w:pos="1260"/>
          <w:tab w:val="left" w:pos="2880"/>
          <w:tab w:val="left" w:pos="5760"/>
          <w:tab w:val="left" w:pos="7920"/>
        </w:tabs>
        <w:ind w:left="900" w:hanging="900"/>
        <w:jc w:val="both"/>
        <w:rPr>
          <w:b/>
          <w:snapToGrid w:val="0"/>
        </w:rPr>
      </w:pPr>
    </w:p>
    <w:p w14:paraId="43DDB0C4" w14:textId="77777777" w:rsidR="00E47ABB" w:rsidRPr="002A74A1" w:rsidRDefault="00E47ABB" w:rsidP="00E47ABB">
      <w:pPr>
        <w:widowControl w:val="0"/>
        <w:tabs>
          <w:tab w:val="left" w:pos="900"/>
          <w:tab w:val="left" w:pos="1440"/>
          <w:tab w:val="left" w:pos="2340"/>
          <w:tab w:val="left" w:pos="4050"/>
          <w:tab w:val="left" w:pos="5310"/>
          <w:tab w:val="left" w:pos="7920"/>
        </w:tabs>
        <w:ind w:left="900" w:hanging="900"/>
        <w:jc w:val="both"/>
        <w:rPr>
          <w:snapToGrid w:val="0"/>
        </w:rPr>
      </w:pPr>
      <w:r w:rsidRPr="002A74A1">
        <w:rPr>
          <w:b/>
          <w:snapToGrid w:val="0"/>
        </w:rPr>
        <w:tab/>
      </w:r>
      <m:oMath>
        <m:r>
          <m:rPr>
            <m:sty m:val="bi"/>
          </m:rPr>
          <w:rPr>
            <w:rFonts w:ascii="Cambria Math" w:hAnsi="Cambria Math"/>
            <w:snapToGrid w:val="0"/>
            <w:sz w:val="28"/>
          </w:rPr>
          <m:t>Ps=80</m:t>
        </m:r>
        <m:d>
          <m:dPr>
            <m:ctrlPr>
              <w:rPr>
                <w:rFonts w:ascii="Cambria Math" w:hAnsi="Cambria Math"/>
                <w:b/>
                <w:i/>
                <w:snapToGrid w:val="0"/>
                <w:sz w:val="28"/>
              </w:rPr>
            </m:ctrlPr>
          </m:dPr>
          <m:e>
            <m:r>
              <m:rPr>
                <m:sty m:val="bi"/>
              </m:rPr>
              <w:rPr>
                <w:rFonts w:ascii="Cambria Math" w:hAnsi="Cambria Math"/>
                <w:snapToGrid w:val="0"/>
                <w:sz w:val="28"/>
              </w:rPr>
              <m:t>1+</m:t>
            </m:r>
            <m:f>
              <m:fPr>
                <m:ctrlPr>
                  <w:rPr>
                    <w:rFonts w:ascii="Cambria Math" w:hAnsi="Cambria Math"/>
                    <w:b/>
                    <w:i/>
                    <w:snapToGrid w:val="0"/>
                    <w:sz w:val="28"/>
                  </w:rPr>
                </m:ctrlPr>
              </m:fPr>
              <m:num>
                <m:r>
                  <m:rPr>
                    <m:sty m:val="bi"/>
                  </m:rPr>
                  <w:rPr>
                    <w:rFonts w:ascii="Cambria Math" w:hAnsi="Cambria Math"/>
                    <w:snapToGrid w:val="0"/>
                    <w:sz w:val="28"/>
                  </w:rPr>
                  <m:t>Pt-P</m:t>
                </m:r>
                <m:func>
                  <m:funcPr>
                    <m:ctrlPr>
                      <w:rPr>
                        <w:rFonts w:ascii="Cambria Math" w:hAnsi="Cambria Math"/>
                        <w:b/>
                        <w:i/>
                        <w:snapToGrid w:val="0"/>
                        <w:sz w:val="28"/>
                      </w:rPr>
                    </m:ctrlPr>
                  </m:funcPr>
                  <m:fName>
                    <m:r>
                      <m:rPr>
                        <m:sty m:val="bi"/>
                      </m:rPr>
                      <w:rPr>
                        <w:rFonts w:ascii="Cambria Math" w:hAnsi="Cambria Math"/>
                        <w:snapToGrid w:val="0"/>
                        <w:sz w:val="28"/>
                      </w:rPr>
                      <m:t>max</m:t>
                    </m:r>
                  </m:fName>
                  <m:e/>
                </m:func>
              </m:num>
              <m:den>
                <m:r>
                  <m:rPr>
                    <m:sty m:val="bi"/>
                  </m:rPr>
                  <w:rPr>
                    <w:rFonts w:ascii="Cambria Math" w:hAnsi="Cambria Math"/>
                    <w:snapToGrid w:val="0"/>
                    <w:sz w:val="28"/>
                  </w:rPr>
                  <m:t>P</m:t>
                </m:r>
                <m:func>
                  <m:funcPr>
                    <m:ctrlPr>
                      <w:rPr>
                        <w:rFonts w:ascii="Cambria Math" w:hAnsi="Cambria Math"/>
                        <w:b/>
                        <w:i/>
                        <w:snapToGrid w:val="0"/>
                        <w:sz w:val="28"/>
                      </w:rPr>
                    </m:ctrlPr>
                  </m:funcPr>
                  <m:fName>
                    <m:r>
                      <m:rPr>
                        <m:sty m:val="bi"/>
                      </m:rPr>
                      <w:rPr>
                        <w:rFonts w:ascii="Cambria Math" w:hAnsi="Cambria Math"/>
                        <w:snapToGrid w:val="0"/>
                        <w:sz w:val="28"/>
                      </w:rPr>
                      <m:t>max</m:t>
                    </m:r>
                  </m:fName>
                  <m:e/>
                </m:func>
              </m:den>
            </m:f>
          </m:e>
        </m:d>
      </m:oMath>
      <w:r w:rsidRPr="002A74A1">
        <w:rPr>
          <w:b/>
          <w:snapToGrid w:val="0"/>
          <w:sz w:val="28"/>
        </w:rPr>
        <w:tab/>
      </w:r>
      <w:r w:rsidR="0027256D">
        <w:rPr>
          <w:b/>
          <w:snapToGrid w:val="0"/>
          <w:sz w:val="28"/>
        </w:rPr>
        <w:t xml:space="preserve">       </w:t>
      </w:r>
      <w:r w:rsidRPr="002A74A1">
        <w:rPr>
          <w:snapToGrid w:val="0"/>
          <w:sz w:val="28"/>
        </w:rPr>
        <w:t>or</w:t>
      </w:r>
      <w:r w:rsidRPr="002A74A1">
        <w:rPr>
          <w:snapToGrid w:val="0"/>
          <w:sz w:val="28"/>
        </w:rPr>
        <w:tab/>
      </w:r>
      <m:oMath>
        <m:r>
          <m:rPr>
            <m:sty m:val="bi"/>
          </m:rPr>
          <w:rPr>
            <w:rFonts w:ascii="Cambria Math"/>
            <w:snapToGrid w:val="0"/>
            <w:sz w:val="28"/>
          </w:rPr>
          <m:t>Ps=90</m:t>
        </m:r>
        <m:d>
          <m:dPr>
            <m:ctrlPr>
              <w:rPr>
                <w:rFonts w:ascii="Cambria Math" w:hAnsi="Cambria Math"/>
                <w:b/>
                <w:i/>
                <w:snapToGrid w:val="0"/>
                <w:sz w:val="28"/>
              </w:rPr>
            </m:ctrlPr>
          </m:dPr>
          <m:e>
            <m:r>
              <m:rPr>
                <m:sty m:val="bi"/>
              </m:rPr>
              <w:rPr>
                <w:rFonts w:ascii="Cambria Math"/>
                <w:snapToGrid w:val="0"/>
                <w:sz w:val="28"/>
              </w:rPr>
              <m:t>1+</m:t>
            </m:r>
            <m:f>
              <m:fPr>
                <m:ctrlPr>
                  <w:rPr>
                    <w:rFonts w:ascii="Cambria Math" w:hAnsi="Cambria Math"/>
                    <w:b/>
                    <w:i/>
                    <w:snapToGrid w:val="0"/>
                    <w:sz w:val="28"/>
                  </w:rPr>
                </m:ctrlPr>
              </m:fPr>
              <m:num>
                <m:r>
                  <m:rPr>
                    <m:sty m:val="bi"/>
                  </m:rPr>
                  <w:rPr>
                    <w:rFonts w:ascii="Cambria Math"/>
                    <w:snapToGrid w:val="0"/>
                    <w:sz w:val="28"/>
                  </w:rPr>
                  <m:t>Pt</m:t>
                </m:r>
                <m:r>
                  <m:rPr>
                    <m:sty m:val="bi"/>
                  </m:rPr>
                  <w:rPr>
                    <w:rFonts w:ascii="Cambria Math"/>
                    <w:snapToGrid w:val="0"/>
                    <w:sz w:val="28"/>
                  </w:rPr>
                  <m:t>-</m:t>
                </m:r>
                <m:r>
                  <m:rPr>
                    <m:sty m:val="bi"/>
                  </m:rPr>
                  <w:rPr>
                    <w:rFonts w:ascii="Cambria Math"/>
                    <w:snapToGrid w:val="0"/>
                    <w:sz w:val="28"/>
                  </w:rPr>
                  <m:t>P</m:t>
                </m:r>
                <m:func>
                  <m:funcPr>
                    <m:ctrlPr>
                      <w:rPr>
                        <w:rFonts w:ascii="Cambria Math" w:hAnsi="Cambria Math"/>
                        <w:b/>
                        <w:i/>
                        <w:snapToGrid w:val="0"/>
                        <w:sz w:val="28"/>
                      </w:rPr>
                    </m:ctrlPr>
                  </m:funcPr>
                  <m:fName>
                    <m:r>
                      <m:rPr>
                        <m:sty m:val="bi"/>
                      </m:rPr>
                      <w:rPr>
                        <w:rFonts w:ascii="Cambria Math"/>
                        <w:snapToGrid w:val="0"/>
                        <w:sz w:val="28"/>
                      </w:rPr>
                      <m:t>max</m:t>
                    </m:r>
                  </m:fName>
                  <m:e/>
                </m:func>
              </m:num>
              <m:den>
                <m:r>
                  <m:rPr>
                    <m:sty m:val="bi"/>
                  </m:rPr>
                  <w:rPr>
                    <w:rFonts w:ascii="Cambria Math"/>
                    <w:snapToGrid w:val="0"/>
                    <w:sz w:val="28"/>
                  </w:rPr>
                  <m:t>Pmax</m:t>
                </m:r>
              </m:den>
            </m:f>
          </m:e>
        </m:d>
      </m:oMath>
    </w:p>
    <w:p w14:paraId="2AD33854"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r>
    </w:p>
    <w:p w14:paraId="0424C24A"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Where</w:t>
      </w:r>
    </w:p>
    <w:p w14:paraId="113E4736"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t>Ps</w:t>
      </w:r>
      <w:r w:rsidRPr="002A74A1">
        <w:rPr>
          <w:snapToGrid w:val="0"/>
        </w:rPr>
        <w:tab/>
        <w:t>=</w:t>
      </w:r>
      <w:r w:rsidRPr="002A74A1">
        <w:rPr>
          <w:snapToGrid w:val="0"/>
        </w:rPr>
        <w:tab/>
        <w:t>Points scored for price of tender under consideration</w:t>
      </w:r>
    </w:p>
    <w:p w14:paraId="1D3E8A2F"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t>Pt</w:t>
      </w:r>
      <w:r w:rsidRPr="002A74A1">
        <w:rPr>
          <w:snapToGrid w:val="0"/>
        </w:rPr>
        <w:tab/>
        <w:t>=</w:t>
      </w:r>
      <w:r w:rsidRPr="002A74A1">
        <w:rPr>
          <w:snapToGrid w:val="0"/>
        </w:rPr>
        <w:tab/>
        <w:t>Price of tender under consideration</w:t>
      </w:r>
    </w:p>
    <w:p w14:paraId="0347DCF5"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t>Pmax</w:t>
      </w:r>
      <w:r w:rsidRPr="002A74A1">
        <w:rPr>
          <w:snapToGrid w:val="0"/>
        </w:rPr>
        <w:tab/>
        <w:t>=</w:t>
      </w:r>
      <w:r w:rsidRPr="002A74A1">
        <w:rPr>
          <w:snapToGrid w:val="0"/>
        </w:rPr>
        <w:tab/>
        <w:t>Price of highest acceptable tender</w:t>
      </w:r>
    </w:p>
    <w:p w14:paraId="76F45919" w14:textId="77777777" w:rsidR="00E47ABB" w:rsidRPr="002A74A1" w:rsidRDefault="00E47ABB" w:rsidP="00D33B1E">
      <w:pPr>
        <w:widowControl w:val="0"/>
        <w:numPr>
          <w:ilvl w:val="0"/>
          <w:numId w:val="19"/>
        </w:numPr>
        <w:tabs>
          <w:tab w:val="num" w:pos="720"/>
          <w:tab w:val="left" w:pos="2880"/>
          <w:tab w:val="left" w:pos="5760"/>
          <w:tab w:val="left" w:pos="7920"/>
        </w:tabs>
        <w:spacing w:after="120"/>
        <w:ind w:left="720" w:hanging="720"/>
        <w:jc w:val="both"/>
        <w:rPr>
          <w:b/>
          <w:snapToGrid w:val="0"/>
        </w:rPr>
      </w:pPr>
      <w:r w:rsidRPr="002A74A1">
        <w:rPr>
          <w:b/>
          <w:snapToGrid w:val="0"/>
        </w:rPr>
        <w:t xml:space="preserve">POINTS AWARDED FOR SPECIFIC GOALS </w:t>
      </w:r>
    </w:p>
    <w:p w14:paraId="170B19D6" w14:textId="77777777" w:rsidR="00E47ABB" w:rsidRPr="002A74A1" w:rsidRDefault="00E47ABB" w:rsidP="00D33B1E">
      <w:pPr>
        <w:widowControl w:val="0"/>
        <w:numPr>
          <w:ilvl w:val="1"/>
          <w:numId w:val="19"/>
        </w:numPr>
        <w:tabs>
          <w:tab w:val="num" w:pos="720"/>
        </w:tabs>
        <w:spacing w:after="120"/>
        <w:ind w:left="720"/>
        <w:jc w:val="both"/>
        <w:rPr>
          <w:snapToGrid w:val="0"/>
        </w:rPr>
      </w:pPr>
      <w:r w:rsidRPr="002A74A1">
        <w:rPr>
          <w:snapToGrid w:val="0"/>
        </w:rPr>
        <w:t>In terms of Regulation 4(2); 5(2); 6(2) and 7(2) of the Preferential Procurement Regulations, preference points</w:t>
      </w:r>
      <w:r w:rsidRPr="002A74A1">
        <w:rPr>
          <w:snapToGrid w:val="0"/>
          <w:lang w:val="en-US"/>
        </w:rPr>
        <w:t xml:space="preserve"> must be awarded for specific goals stated in the tender. For the purposes of this tender the tenderer will be allocated points based on the goals stated in table 1,2 and 3 above as may be supported by proof/ documentation stated in the conditions of this tender: </w:t>
      </w:r>
    </w:p>
    <w:p w14:paraId="1FEAD3A0" w14:textId="77777777" w:rsidR="00E47ABB" w:rsidRPr="002A74A1" w:rsidRDefault="00E47ABB" w:rsidP="00D33B1E">
      <w:pPr>
        <w:widowControl w:val="0"/>
        <w:numPr>
          <w:ilvl w:val="1"/>
          <w:numId w:val="19"/>
        </w:numPr>
        <w:spacing w:after="120"/>
        <w:ind w:left="709" w:hanging="709"/>
        <w:jc w:val="both"/>
        <w:rPr>
          <w:snapToGrid w:val="0"/>
        </w:rPr>
      </w:pPr>
      <w:r w:rsidRPr="002A74A1">
        <w:rPr>
          <w:snapToGrid w:val="0"/>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EC57366" w14:textId="77777777" w:rsidR="00E47ABB" w:rsidRPr="002A74A1" w:rsidRDefault="00E47ABB" w:rsidP="00D33B1E">
      <w:pPr>
        <w:pStyle w:val="ListParagraph"/>
        <w:widowControl w:val="0"/>
        <w:numPr>
          <w:ilvl w:val="0"/>
          <w:numId w:val="17"/>
        </w:numPr>
        <w:spacing w:after="120"/>
        <w:contextualSpacing/>
        <w:jc w:val="both"/>
        <w:rPr>
          <w:snapToGrid w:val="0"/>
        </w:rPr>
      </w:pPr>
      <w:r w:rsidRPr="002A74A1">
        <w:rPr>
          <w:snapToGrid w:val="0"/>
        </w:rPr>
        <w:t>an invitation for tender for income-generating contracts, that either the 80/20 or 90/10 preference point system will apply and that the highest acceptable tender will be used to determine the applicable preference point system; or</w:t>
      </w:r>
    </w:p>
    <w:p w14:paraId="47E8D477" w14:textId="77777777" w:rsidR="00E47ABB" w:rsidRPr="002A74A1" w:rsidRDefault="00E47ABB" w:rsidP="00D33B1E">
      <w:pPr>
        <w:pStyle w:val="ListParagraph"/>
        <w:widowControl w:val="0"/>
        <w:numPr>
          <w:ilvl w:val="0"/>
          <w:numId w:val="17"/>
        </w:numPr>
        <w:spacing w:after="120"/>
        <w:contextualSpacing/>
        <w:jc w:val="both"/>
        <w:rPr>
          <w:snapToGrid w:val="0"/>
        </w:rPr>
      </w:pPr>
      <w:r w:rsidRPr="002A74A1">
        <w:rPr>
          <w:snapToGrid w:val="0"/>
        </w:rPr>
        <w:t xml:space="preserve">any other invitation for tender, that either the 80/20 or 90/10 preference point system will apply and that the lowest acceptable tender will be used to determine the applicable preference point system,  </w:t>
      </w:r>
    </w:p>
    <w:p w14:paraId="4A2BACDA" w14:textId="77777777" w:rsidR="00E47ABB" w:rsidRPr="002A74A1" w:rsidRDefault="00E47ABB" w:rsidP="00E47ABB">
      <w:pPr>
        <w:widowControl w:val="0"/>
        <w:spacing w:after="120"/>
        <w:ind w:left="720"/>
        <w:jc w:val="both"/>
        <w:rPr>
          <w:snapToGrid w:val="0"/>
        </w:rPr>
      </w:pPr>
      <w:r w:rsidRPr="002A74A1">
        <w:rPr>
          <w:snapToGrid w:val="0"/>
        </w:rPr>
        <w:t xml:space="preserve">then the organ of state must indicate the points allocated for specific goals for both the 90/10 and 80/20 </w:t>
      </w:r>
      <w:r w:rsidRPr="002A74A1">
        <w:rPr>
          <w:snapToGrid w:val="0"/>
        </w:rPr>
        <w:lastRenderedPageBreak/>
        <w:t xml:space="preserve">preference point system. </w:t>
      </w:r>
    </w:p>
    <w:p w14:paraId="0892F5F3" w14:textId="77777777" w:rsidR="00B82D8B" w:rsidRDefault="00B82D8B" w:rsidP="00E47ABB">
      <w:pPr>
        <w:widowControl w:val="0"/>
        <w:spacing w:after="120"/>
        <w:jc w:val="both"/>
        <w:rPr>
          <w:b/>
          <w:snapToGrid w:val="0"/>
        </w:rPr>
      </w:pPr>
    </w:p>
    <w:p w14:paraId="08F21B16" w14:textId="77777777" w:rsidR="00E47ABB" w:rsidRPr="002A74A1" w:rsidRDefault="00E47ABB" w:rsidP="00E47ABB">
      <w:pPr>
        <w:widowControl w:val="0"/>
        <w:spacing w:after="120"/>
        <w:jc w:val="both"/>
        <w:rPr>
          <w:b/>
          <w:snapToGrid w:val="0"/>
        </w:rPr>
      </w:pPr>
      <w:r w:rsidRPr="002A74A1">
        <w:rPr>
          <w:b/>
          <w:snapToGrid w:val="0"/>
        </w:rPr>
        <w:t xml:space="preserve">Table 1: Specific goals for the tender and points claimed are indicated per the table below. </w:t>
      </w:r>
    </w:p>
    <w:p w14:paraId="4B05CA1F" w14:textId="77777777" w:rsidR="00E47ABB" w:rsidRPr="002A74A1" w:rsidRDefault="00E47ABB" w:rsidP="00E47ABB">
      <w:pPr>
        <w:widowControl w:val="0"/>
        <w:spacing w:after="120"/>
        <w:jc w:val="both"/>
        <w:rPr>
          <w:b/>
          <w:i/>
          <w:snapToGrid w:val="0"/>
        </w:rPr>
      </w:pPr>
      <w:r w:rsidRPr="002A74A1">
        <w:rPr>
          <w:b/>
          <w:i/>
          <w:snapToGrid w:val="0"/>
        </w:rPr>
        <w:t xml:space="preserve">(Note to organs of state: Where either the 90/10 or 80/20 preference point system is applicable, corresponding points must also be indicated as such. </w:t>
      </w:r>
    </w:p>
    <w:p w14:paraId="3827EAC4" w14:textId="77777777" w:rsidR="00E47ABB" w:rsidRPr="002A74A1" w:rsidRDefault="00E47ABB" w:rsidP="00E47ABB">
      <w:pPr>
        <w:widowControl w:val="0"/>
        <w:spacing w:after="120"/>
        <w:jc w:val="both"/>
        <w:rPr>
          <w:b/>
          <w:snapToGrid w:val="0"/>
        </w:rPr>
      </w:pPr>
      <w:r w:rsidRPr="002A74A1">
        <w:rPr>
          <w:b/>
          <w:i/>
          <w:snapToGrid w:val="0"/>
        </w:rPr>
        <w:t>Note to tenderers: The tenderer must indicate how they claim points for each preference point system.</w:t>
      </w:r>
      <w:r w:rsidRPr="002A74A1">
        <w:rPr>
          <w:b/>
          <w:snapToGrid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2284"/>
        <w:gridCol w:w="2378"/>
      </w:tblGrid>
      <w:tr w:rsidR="00D66154" w:rsidRPr="000B6A23" w14:paraId="6955B48F" w14:textId="77777777" w:rsidTr="00D66154">
        <w:trPr>
          <w:trHeight w:val="812"/>
          <w:tblHeader/>
        </w:trPr>
        <w:tc>
          <w:tcPr>
            <w:tcW w:w="2606" w:type="pct"/>
            <w:tcBorders>
              <w:top w:val="nil"/>
            </w:tcBorders>
            <w:shd w:val="clear" w:color="auto" w:fill="C4BC96" w:themeFill="background2" w:themeFillShade="BF"/>
            <w:vAlign w:val="center"/>
          </w:tcPr>
          <w:p w14:paraId="6E66436E" w14:textId="77777777" w:rsidR="00D66154" w:rsidRPr="000B6A23" w:rsidRDefault="00D66154" w:rsidP="00E47ABB">
            <w:pPr>
              <w:kinsoku w:val="0"/>
              <w:overflowPunct w:val="0"/>
              <w:spacing w:before="96"/>
              <w:textAlignment w:val="baseline"/>
              <w:rPr>
                <w:b/>
                <w:lang w:val="en-US"/>
              </w:rPr>
            </w:pPr>
            <w:r w:rsidRPr="000B6A23">
              <w:rPr>
                <w:b/>
                <w:kern w:val="24"/>
                <w:lang w:val="en-US"/>
              </w:rPr>
              <w:t>The specific goals allocated points in terms of this tender</w:t>
            </w:r>
          </w:p>
        </w:tc>
        <w:tc>
          <w:tcPr>
            <w:tcW w:w="1173" w:type="pct"/>
            <w:shd w:val="clear" w:color="auto" w:fill="C00000"/>
            <w:vAlign w:val="center"/>
          </w:tcPr>
          <w:p w14:paraId="6435D82E"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Number of points</w:t>
            </w:r>
          </w:p>
          <w:p w14:paraId="00B35B6B"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allocated</w:t>
            </w:r>
          </w:p>
          <w:p w14:paraId="7BC6D143"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w:t>
            </w:r>
            <w:r w:rsidR="00890E3E">
              <w:rPr>
                <w:b/>
                <w:kern w:val="24"/>
                <w:lang w:val="en-US"/>
              </w:rPr>
              <w:t>90/10</w:t>
            </w:r>
            <w:r w:rsidRPr="000B6A23">
              <w:rPr>
                <w:b/>
                <w:kern w:val="24"/>
                <w:lang w:val="en-US"/>
              </w:rPr>
              <w:t xml:space="preserve"> system)</w:t>
            </w:r>
          </w:p>
          <w:p w14:paraId="1556FCCB" w14:textId="77777777" w:rsidR="00D66154" w:rsidRPr="000B6A23" w:rsidRDefault="00D66154" w:rsidP="00E47ABB">
            <w:pPr>
              <w:kinsoku w:val="0"/>
              <w:overflowPunct w:val="0"/>
              <w:spacing w:before="96"/>
              <w:jc w:val="center"/>
              <w:textAlignment w:val="baseline"/>
              <w:rPr>
                <w:b/>
                <w:lang w:val="en-US"/>
              </w:rPr>
            </w:pPr>
            <w:r w:rsidRPr="000B6A23">
              <w:rPr>
                <w:b/>
                <w:lang w:val="en-US"/>
              </w:rPr>
              <w:t>(To be completed by the organ of state)</w:t>
            </w:r>
          </w:p>
        </w:tc>
        <w:tc>
          <w:tcPr>
            <w:tcW w:w="1221" w:type="pct"/>
            <w:shd w:val="clear" w:color="auto" w:fill="D99594" w:themeFill="accent2" w:themeFillTint="99"/>
          </w:tcPr>
          <w:p w14:paraId="452CA3BB"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Number of points claimed (</w:t>
            </w:r>
            <w:r w:rsidR="0053139D">
              <w:rPr>
                <w:b/>
                <w:kern w:val="24"/>
                <w:lang w:val="en-US"/>
              </w:rPr>
              <w:t>90/10</w:t>
            </w:r>
            <w:r w:rsidRPr="000B6A23">
              <w:rPr>
                <w:b/>
                <w:kern w:val="24"/>
                <w:lang w:val="en-US"/>
              </w:rPr>
              <w:t xml:space="preserve"> system)</w:t>
            </w:r>
          </w:p>
          <w:p w14:paraId="5C92084F"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(To be completed by the tenderer)</w:t>
            </w:r>
          </w:p>
        </w:tc>
      </w:tr>
      <w:tr w:rsidR="00D27FED" w:rsidRPr="000B6A23" w14:paraId="04D0015F" w14:textId="77777777" w:rsidTr="00D66154">
        <w:trPr>
          <w:trHeight w:val="298"/>
        </w:trPr>
        <w:tc>
          <w:tcPr>
            <w:tcW w:w="2606" w:type="pct"/>
            <w:shd w:val="clear" w:color="auto" w:fill="auto"/>
          </w:tcPr>
          <w:p w14:paraId="17FCC771" w14:textId="77777777" w:rsidR="00D27FED" w:rsidRPr="000B6A23" w:rsidRDefault="00D27FED" w:rsidP="00D33B1E">
            <w:pPr>
              <w:pStyle w:val="ListParagraph"/>
              <w:numPr>
                <w:ilvl w:val="0"/>
                <w:numId w:val="20"/>
              </w:numPr>
              <w:kinsoku w:val="0"/>
              <w:overflowPunct w:val="0"/>
              <w:spacing w:before="115"/>
              <w:ind w:left="459" w:hanging="283"/>
              <w:contextualSpacing/>
              <w:textAlignment w:val="baseline"/>
              <w:rPr>
                <w:lang w:val="en-US"/>
              </w:rPr>
            </w:pPr>
            <w:r w:rsidRPr="00BF5575">
              <w:t>An EME or QSE or any entity which is at least 51% owned by black peop</w:t>
            </w:r>
            <w:r>
              <w:rPr>
                <w:b/>
              </w:rPr>
              <w:t>le</w:t>
            </w:r>
          </w:p>
        </w:tc>
        <w:tc>
          <w:tcPr>
            <w:tcW w:w="1173" w:type="pct"/>
            <w:shd w:val="clear" w:color="auto" w:fill="auto"/>
          </w:tcPr>
          <w:p w14:paraId="577BE655" w14:textId="77777777" w:rsidR="00D27FED" w:rsidRPr="000B6A23" w:rsidRDefault="00D27FED" w:rsidP="00D27FED">
            <w:pPr>
              <w:kinsoku w:val="0"/>
              <w:overflowPunct w:val="0"/>
              <w:spacing w:before="115"/>
              <w:jc w:val="center"/>
              <w:textAlignment w:val="baseline"/>
              <w:rPr>
                <w:lang w:val="en-US"/>
              </w:rPr>
            </w:pPr>
            <w:r w:rsidRPr="00BF5575">
              <w:t>4</w:t>
            </w:r>
          </w:p>
        </w:tc>
        <w:tc>
          <w:tcPr>
            <w:tcW w:w="1221" w:type="pct"/>
          </w:tcPr>
          <w:p w14:paraId="47403221" w14:textId="77777777" w:rsidR="00D27FED" w:rsidRPr="000B6A23" w:rsidRDefault="00D27FED" w:rsidP="00D27FED">
            <w:pPr>
              <w:kinsoku w:val="0"/>
              <w:overflowPunct w:val="0"/>
              <w:spacing w:before="115"/>
              <w:jc w:val="center"/>
              <w:textAlignment w:val="baseline"/>
              <w:rPr>
                <w:lang w:val="en-US"/>
              </w:rPr>
            </w:pPr>
          </w:p>
        </w:tc>
      </w:tr>
      <w:tr w:rsidR="00D27FED" w:rsidRPr="000B6A23" w14:paraId="3B45DB9A" w14:textId="77777777" w:rsidTr="00D66154">
        <w:trPr>
          <w:trHeight w:val="298"/>
        </w:trPr>
        <w:tc>
          <w:tcPr>
            <w:tcW w:w="2606" w:type="pct"/>
            <w:shd w:val="clear" w:color="auto" w:fill="auto"/>
          </w:tcPr>
          <w:p w14:paraId="3AD143C6" w14:textId="77777777" w:rsidR="00D27FED" w:rsidRPr="000B6A23" w:rsidRDefault="00D27FED" w:rsidP="00D33B1E">
            <w:pPr>
              <w:pStyle w:val="ListParagraph"/>
              <w:numPr>
                <w:ilvl w:val="0"/>
                <w:numId w:val="20"/>
              </w:numPr>
              <w:kinsoku w:val="0"/>
              <w:overflowPunct w:val="0"/>
              <w:spacing w:before="115"/>
              <w:ind w:left="459" w:hanging="283"/>
              <w:contextualSpacing/>
              <w:textAlignment w:val="baseline"/>
            </w:pPr>
            <w:r w:rsidRPr="00BF5575">
              <w:rPr>
                <w:b/>
              </w:rPr>
              <w:t>Located</w:t>
            </w:r>
            <w:r w:rsidRPr="00BF5575">
              <w:t xml:space="preserve"> in a specific Local Municipality or District Municipality or Metro or Province area for work to be done or services to be rendered in that area </w:t>
            </w:r>
          </w:p>
        </w:tc>
        <w:tc>
          <w:tcPr>
            <w:tcW w:w="1173" w:type="pct"/>
            <w:shd w:val="clear" w:color="auto" w:fill="auto"/>
          </w:tcPr>
          <w:p w14:paraId="0921C77E" w14:textId="77777777" w:rsidR="00D27FED" w:rsidRPr="000B6A23" w:rsidRDefault="00D27FED" w:rsidP="00D27FED">
            <w:pPr>
              <w:kinsoku w:val="0"/>
              <w:overflowPunct w:val="0"/>
              <w:spacing w:before="115"/>
              <w:jc w:val="center"/>
              <w:textAlignment w:val="baseline"/>
              <w:rPr>
                <w:lang w:val="en-US"/>
              </w:rPr>
            </w:pPr>
            <w:r w:rsidRPr="00BF5575">
              <w:t>2</w:t>
            </w:r>
          </w:p>
        </w:tc>
        <w:tc>
          <w:tcPr>
            <w:tcW w:w="1221" w:type="pct"/>
          </w:tcPr>
          <w:p w14:paraId="6FEEE7F7" w14:textId="77777777" w:rsidR="00D27FED" w:rsidRPr="000B6A23" w:rsidRDefault="00D27FED" w:rsidP="00D27FED">
            <w:pPr>
              <w:kinsoku w:val="0"/>
              <w:overflowPunct w:val="0"/>
              <w:spacing w:before="115"/>
              <w:jc w:val="center"/>
              <w:textAlignment w:val="baseline"/>
              <w:rPr>
                <w:lang w:val="en-US"/>
              </w:rPr>
            </w:pPr>
          </w:p>
        </w:tc>
      </w:tr>
      <w:tr w:rsidR="00D27FED" w:rsidRPr="000B6A23" w14:paraId="3A21E2D3" w14:textId="77777777" w:rsidTr="00D66154">
        <w:trPr>
          <w:trHeight w:val="298"/>
        </w:trPr>
        <w:tc>
          <w:tcPr>
            <w:tcW w:w="2606" w:type="pct"/>
            <w:shd w:val="clear" w:color="auto" w:fill="auto"/>
          </w:tcPr>
          <w:p w14:paraId="020679F1" w14:textId="77777777" w:rsidR="00D27FED" w:rsidRPr="00890E3E" w:rsidRDefault="00D27FED" w:rsidP="00D33B1E">
            <w:pPr>
              <w:pStyle w:val="ListParagraph"/>
              <w:numPr>
                <w:ilvl w:val="0"/>
                <w:numId w:val="20"/>
              </w:numPr>
              <w:kinsoku w:val="0"/>
              <w:overflowPunct w:val="0"/>
              <w:spacing w:before="115"/>
              <w:ind w:left="459" w:hanging="283"/>
              <w:contextualSpacing/>
              <w:textAlignment w:val="baseline"/>
              <w:rPr>
                <w:b/>
              </w:rPr>
            </w:pPr>
            <w:r w:rsidRPr="00BF5575">
              <w:t xml:space="preserve">An EME or QSE or any entity which is at least 51% owned by black women </w:t>
            </w:r>
          </w:p>
        </w:tc>
        <w:tc>
          <w:tcPr>
            <w:tcW w:w="1173" w:type="pct"/>
            <w:shd w:val="clear" w:color="auto" w:fill="auto"/>
          </w:tcPr>
          <w:p w14:paraId="4D80C19B" w14:textId="77777777" w:rsidR="00D27FED" w:rsidRPr="000B6A23" w:rsidRDefault="00D27FED" w:rsidP="00D27FED">
            <w:pPr>
              <w:kinsoku w:val="0"/>
              <w:overflowPunct w:val="0"/>
              <w:spacing w:before="115"/>
              <w:jc w:val="center"/>
              <w:textAlignment w:val="baseline"/>
              <w:rPr>
                <w:lang w:val="en-US"/>
              </w:rPr>
            </w:pPr>
            <w:r w:rsidRPr="00BF5575">
              <w:t>2</w:t>
            </w:r>
          </w:p>
        </w:tc>
        <w:tc>
          <w:tcPr>
            <w:tcW w:w="1221" w:type="pct"/>
          </w:tcPr>
          <w:p w14:paraId="5F9033D9" w14:textId="77777777" w:rsidR="00D27FED" w:rsidRPr="000B6A23" w:rsidRDefault="00D27FED" w:rsidP="00D27FED">
            <w:pPr>
              <w:kinsoku w:val="0"/>
              <w:overflowPunct w:val="0"/>
              <w:spacing w:before="115"/>
              <w:jc w:val="center"/>
              <w:textAlignment w:val="baseline"/>
              <w:rPr>
                <w:lang w:val="en-US"/>
              </w:rPr>
            </w:pPr>
          </w:p>
        </w:tc>
      </w:tr>
      <w:tr w:rsidR="00D27FED" w:rsidRPr="000B6A23" w14:paraId="1B21F6CC" w14:textId="77777777" w:rsidTr="00D66154">
        <w:trPr>
          <w:trHeight w:val="48"/>
        </w:trPr>
        <w:tc>
          <w:tcPr>
            <w:tcW w:w="2606" w:type="pct"/>
            <w:shd w:val="clear" w:color="auto" w:fill="auto"/>
          </w:tcPr>
          <w:p w14:paraId="41078E12" w14:textId="77777777" w:rsidR="00D27FED" w:rsidRDefault="00D27FED" w:rsidP="00D27FED">
            <w:pPr>
              <w:jc w:val="both"/>
            </w:pPr>
            <w:r>
              <w:rPr>
                <w:b/>
              </w:rPr>
              <w:t>S</w:t>
            </w:r>
            <w:r w:rsidRPr="00BF5575">
              <w:rPr>
                <w:b/>
              </w:rPr>
              <w:t xml:space="preserve">elect </w:t>
            </w:r>
            <w:r>
              <w:rPr>
                <w:b/>
              </w:rPr>
              <w:t>the relevant goal</w:t>
            </w:r>
          </w:p>
          <w:sdt>
            <w:sdtPr>
              <w:id w:val="2142462288"/>
              <w:placeholder>
                <w:docPart w:val="EE630F19B7E641B183C83846ECA98546"/>
              </w:placeholder>
              <w:dropDownList>
                <w:listItem w:value="Choose an item."/>
                <w:listItem w:displayText="An EME or QSE or any entity which is at least 51% owned by black people with disability. " w:value="An EME or QSE or any entity which is at least 51% owned by black people with disability. "/>
                <w:listItem w:displayText="An EME or QSE or any entity which is at least 51% owned by black youth. " w:value="An EME or QSE or any entity which is at least 51% owned by black youth. "/>
              </w:dropDownList>
            </w:sdtPr>
            <w:sdtContent>
              <w:p w14:paraId="59E22513" w14:textId="77777777" w:rsidR="00D27FED" w:rsidRPr="000B6A23" w:rsidRDefault="0002470D" w:rsidP="00D33B1E">
                <w:pPr>
                  <w:pStyle w:val="ListParagraph"/>
                  <w:numPr>
                    <w:ilvl w:val="0"/>
                    <w:numId w:val="20"/>
                  </w:numPr>
                  <w:kinsoku w:val="0"/>
                  <w:overflowPunct w:val="0"/>
                  <w:spacing w:before="115"/>
                  <w:ind w:left="459" w:hanging="283"/>
                  <w:contextualSpacing/>
                  <w:textAlignment w:val="baseline"/>
                </w:pPr>
                <w:r>
                  <w:rPr>
                    <w:lang w:val="en-ZA"/>
                  </w:rPr>
                  <w:t xml:space="preserve">An EME or QSE or any entity which is at least 51% owned by black youth. </w:t>
                </w:r>
              </w:p>
            </w:sdtContent>
          </w:sdt>
        </w:tc>
        <w:tc>
          <w:tcPr>
            <w:tcW w:w="1173" w:type="pct"/>
            <w:shd w:val="clear" w:color="auto" w:fill="auto"/>
          </w:tcPr>
          <w:p w14:paraId="53B53041" w14:textId="77777777" w:rsidR="00D27FED" w:rsidRPr="000B6A23" w:rsidRDefault="00D27FED" w:rsidP="00D27FED">
            <w:pPr>
              <w:kinsoku w:val="0"/>
              <w:overflowPunct w:val="0"/>
              <w:spacing w:before="115"/>
              <w:jc w:val="center"/>
              <w:textAlignment w:val="baseline"/>
              <w:rPr>
                <w:lang w:val="en-US"/>
              </w:rPr>
            </w:pPr>
            <w:r w:rsidRPr="00BF5575">
              <w:t>2</w:t>
            </w:r>
          </w:p>
        </w:tc>
        <w:tc>
          <w:tcPr>
            <w:tcW w:w="1221" w:type="pct"/>
          </w:tcPr>
          <w:p w14:paraId="69090C18" w14:textId="77777777" w:rsidR="00D27FED" w:rsidRPr="000B6A23" w:rsidRDefault="00D27FED" w:rsidP="00D27FED">
            <w:pPr>
              <w:kinsoku w:val="0"/>
              <w:overflowPunct w:val="0"/>
              <w:spacing w:before="115"/>
              <w:jc w:val="center"/>
              <w:textAlignment w:val="baseline"/>
              <w:rPr>
                <w:lang w:val="en-US"/>
              </w:rPr>
            </w:pPr>
          </w:p>
        </w:tc>
      </w:tr>
    </w:tbl>
    <w:p w14:paraId="0105B02D" w14:textId="77777777" w:rsidR="00E47ABB" w:rsidRPr="002A74A1" w:rsidRDefault="00E47ABB" w:rsidP="00E47ABB">
      <w:pPr>
        <w:spacing w:after="120"/>
        <w:jc w:val="both"/>
        <w:rPr>
          <w:b/>
          <w:snapToGrid w:val="0"/>
          <w:u w:val="single"/>
          <w:lang w:val="en-US"/>
        </w:rPr>
      </w:pPr>
    </w:p>
    <w:p w14:paraId="52446D70" w14:textId="77777777" w:rsidR="00CA7342" w:rsidRDefault="00CA7342" w:rsidP="00E47AB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b/>
          <w:snapToGrid w:val="0"/>
          <w:lang w:val="en-US"/>
        </w:rPr>
      </w:pPr>
    </w:p>
    <w:p w14:paraId="26273948" w14:textId="77777777" w:rsidR="00E47ABB" w:rsidRPr="002A74A1" w:rsidRDefault="00E47ABB" w:rsidP="00E47AB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b/>
          <w:snapToGrid w:val="0"/>
          <w:lang w:val="en-US"/>
        </w:rPr>
      </w:pPr>
      <w:r w:rsidRPr="002A74A1">
        <w:rPr>
          <w:b/>
          <w:snapToGrid w:val="0"/>
          <w:lang w:val="en-US"/>
        </w:rPr>
        <w:t>DECLARATION WITH REGARD TO COMPANY/FIRM</w:t>
      </w:r>
    </w:p>
    <w:p w14:paraId="49CD4B0F" w14:textId="77777777" w:rsidR="00E47ABB" w:rsidRPr="002A74A1" w:rsidRDefault="00E47ABB" w:rsidP="00E47AB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snapToGrid w:val="0"/>
          <w:lang w:val="en-US"/>
        </w:rPr>
      </w:pPr>
    </w:p>
    <w:p w14:paraId="63C5585C" w14:textId="77777777" w:rsidR="00E47ABB" w:rsidRPr="002A74A1" w:rsidRDefault="00E47ABB" w:rsidP="00D33B1E">
      <w:pPr>
        <w:widowControl w:val="0"/>
        <w:numPr>
          <w:ilvl w:val="1"/>
          <w:numId w:val="19"/>
        </w:numPr>
        <w:tabs>
          <w:tab w:val="left" w:pos="900"/>
        </w:tabs>
        <w:spacing w:after="120" w:line="312" w:lineRule="auto"/>
        <w:ind w:left="907" w:hanging="907"/>
        <w:jc w:val="both"/>
        <w:rPr>
          <w:snapToGrid w:val="0"/>
        </w:rPr>
      </w:pPr>
      <w:r w:rsidRPr="002A74A1">
        <w:rPr>
          <w:snapToGrid w:val="0"/>
        </w:rPr>
        <w:t>Name of company/firm…………………………………………………………………….</w:t>
      </w:r>
    </w:p>
    <w:p w14:paraId="24DBC06D" w14:textId="77777777" w:rsidR="00E47ABB" w:rsidRPr="002A74A1" w:rsidRDefault="00E47ABB" w:rsidP="00D33B1E">
      <w:pPr>
        <w:widowControl w:val="0"/>
        <w:numPr>
          <w:ilvl w:val="1"/>
          <w:numId w:val="19"/>
        </w:numPr>
        <w:tabs>
          <w:tab w:val="left" w:pos="900"/>
        </w:tabs>
        <w:spacing w:after="120" w:line="312" w:lineRule="auto"/>
        <w:ind w:left="907" w:right="95" w:hanging="907"/>
        <w:jc w:val="both"/>
        <w:rPr>
          <w:snapToGrid w:val="0"/>
        </w:rPr>
      </w:pPr>
      <w:r w:rsidRPr="002A74A1">
        <w:rPr>
          <w:snapToGrid w:val="0"/>
        </w:rPr>
        <w:t>Company registration number: …………………………………………………………...</w:t>
      </w:r>
    </w:p>
    <w:p w14:paraId="1D71EADE" w14:textId="77777777" w:rsidR="00E47ABB" w:rsidRPr="002A74A1" w:rsidRDefault="00E47ABB" w:rsidP="00D33B1E">
      <w:pPr>
        <w:widowControl w:val="0"/>
        <w:numPr>
          <w:ilvl w:val="1"/>
          <w:numId w:val="19"/>
        </w:numPr>
        <w:tabs>
          <w:tab w:val="left" w:pos="900"/>
        </w:tabs>
        <w:spacing w:after="120" w:line="312" w:lineRule="auto"/>
        <w:ind w:left="907" w:hanging="907"/>
        <w:jc w:val="both"/>
        <w:rPr>
          <w:snapToGrid w:val="0"/>
        </w:rPr>
      </w:pPr>
      <w:r w:rsidRPr="002A74A1">
        <w:rPr>
          <w:snapToGrid w:val="0"/>
        </w:rPr>
        <w:t>TYPE OF COMPANY/ FIRM</w: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
        <w:gridCol w:w="7939"/>
      </w:tblGrid>
      <w:tr w:rsidR="00973235" w14:paraId="3C974C6B" w14:textId="77777777" w:rsidTr="00A3027A">
        <w:tc>
          <w:tcPr>
            <w:tcW w:w="446" w:type="dxa"/>
          </w:tcPr>
          <w:p w14:paraId="364C1540" w14:textId="77777777" w:rsidR="00973235" w:rsidRDefault="00973235" w:rsidP="00973235">
            <w:pPr>
              <w:widowControl w:val="0"/>
              <w:tabs>
                <w:tab w:val="left" w:pos="-720"/>
              </w:tabs>
              <w:ind w:hanging="844"/>
              <w:jc w:val="both"/>
              <w:rPr>
                <w:snapToGrid w:val="0"/>
              </w:rPr>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FD8007C" w14:textId="77777777" w:rsidR="00973235" w:rsidRDefault="00A3027A" w:rsidP="00A3027A">
            <w:pPr>
              <w:widowControl w:val="0"/>
              <w:tabs>
                <w:tab w:val="left" w:pos="-720"/>
              </w:tabs>
              <w:spacing w:line="276" w:lineRule="auto"/>
              <w:jc w:val="both"/>
              <w:rPr>
                <w:snapToGrid w:val="0"/>
              </w:rPr>
            </w:pPr>
            <w:r w:rsidRPr="002A74A1">
              <w:rPr>
                <w:snapToGrid w:val="0"/>
              </w:rPr>
              <w:t>Partnership/Joint Venture / Consortium</w:t>
            </w:r>
          </w:p>
        </w:tc>
      </w:tr>
      <w:tr w:rsidR="00A3027A" w14:paraId="6FBCA0C2" w14:textId="77777777" w:rsidTr="00A3027A">
        <w:tc>
          <w:tcPr>
            <w:tcW w:w="446" w:type="dxa"/>
          </w:tcPr>
          <w:p w14:paraId="135B87A1"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396EEE66" w14:textId="77777777" w:rsidR="00A3027A" w:rsidRPr="002A74A1" w:rsidRDefault="00A3027A" w:rsidP="00A3027A">
            <w:pPr>
              <w:widowControl w:val="0"/>
              <w:tabs>
                <w:tab w:val="left" w:pos="-720"/>
              </w:tabs>
              <w:spacing w:line="276" w:lineRule="auto"/>
              <w:jc w:val="both"/>
              <w:rPr>
                <w:snapToGrid w:val="0"/>
              </w:rPr>
            </w:pPr>
            <w:r w:rsidRPr="002A74A1">
              <w:rPr>
                <w:snapToGrid w:val="0"/>
              </w:rPr>
              <w:t>One-person business/sole propriety</w:t>
            </w:r>
          </w:p>
        </w:tc>
      </w:tr>
      <w:tr w:rsidR="00A3027A" w14:paraId="775DE53B" w14:textId="77777777" w:rsidTr="00A3027A">
        <w:tc>
          <w:tcPr>
            <w:tcW w:w="446" w:type="dxa"/>
          </w:tcPr>
          <w:p w14:paraId="32702D49"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4861846" w14:textId="77777777" w:rsidR="00A3027A" w:rsidRPr="002A74A1" w:rsidRDefault="00A3027A" w:rsidP="00A3027A">
            <w:pPr>
              <w:widowControl w:val="0"/>
              <w:tabs>
                <w:tab w:val="left" w:pos="-720"/>
              </w:tabs>
              <w:spacing w:line="276" w:lineRule="auto"/>
              <w:jc w:val="both"/>
              <w:rPr>
                <w:snapToGrid w:val="0"/>
              </w:rPr>
            </w:pPr>
            <w:r w:rsidRPr="002A74A1">
              <w:rPr>
                <w:snapToGrid w:val="0"/>
              </w:rPr>
              <w:t>Close corporation</w:t>
            </w:r>
          </w:p>
        </w:tc>
      </w:tr>
      <w:tr w:rsidR="00A3027A" w14:paraId="3E978E11" w14:textId="77777777" w:rsidTr="00A3027A">
        <w:tc>
          <w:tcPr>
            <w:tcW w:w="446" w:type="dxa"/>
          </w:tcPr>
          <w:p w14:paraId="6830044A"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5216E77" w14:textId="77777777" w:rsidR="00A3027A" w:rsidRPr="002A74A1" w:rsidRDefault="00A3027A" w:rsidP="00A3027A">
            <w:pPr>
              <w:widowControl w:val="0"/>
              <w:tabs>
                <w:tab w:val="left" w:pos="-720"/>
              </w:tabs>
              <w:spacing w:line="276" w:lineRule="auto"/>
              <w:jc w:val="both"/>
              <w:rPr>
                <w:snapToGrid w:val="0"/>
              </w:rPr>
            </w:pPr>
            <w:r w:rsidRPr="002A74A1">
              <w:rPr>
                <w:snapToGrid w:val="0"/>
              </w:rPr>
              <w:t>Public Company</w:t>
            </w:r>
          </w:p>
        </w:tc>
      </w:tr>
      <w:tr w:rsidR="00A3027A" w14:paraId="796B56B3" w14:textId="77777777" w:rsidTr="00A3027A">
        <w:tc>
          <w:tcPr>
            <w:tcW w:w="446" w:type="dxa"/>
          </w:tcPr>
          <w:p w14:paraId="5731FCEA"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33C07593" w14:textId="77777777" w:rsidR="00A3027A" w:rsidRPr="002A74A1" w:rsidRDefault="00A3027A" w:rsidP="00A3027A">
            <w:pPr>
              <w:widowControl w:val="0"/>
              <w:tabs>
                <w:tab w:val="left" w:pos="-720"/>
              </w:tabs>
              <w:spacing w:line="276" w:lineRule="auto"/>
              <w:jc w:val="both"/>
              <w:rPr>
                <w:snapToGrid w:val="0"/>
              </w:rPr>
            </w:pPr>
            <w:r w:rsidRPr="002A74A1">
              <w:rPr>
                <w:snapToGrid w:val="0"/>
              </w:rPr>
              <w:t>Personal Liability Company</w:t>
            </w:r>
          </w:p>
        </w:tc>
      </w:tr>
      <w:tr w:rsidR="00A3027A" w14:paraId="7F385795" w14:textId="77777777" w:rsidTr="00A3027A">
        <w:tc>
          <w:tcPr>
            <w:tcW w:w="446" w:type="dxa"/>
          </w:tcPr>
          <w:p w14:paraId="25EA0A1D"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E92C265" w14:textId="77777777" w:rsidR="00A3027A" w:rsidRPr="002A74A1" w:rsidRDefault="00A3027A" w:rsidP="00A3027A">
            <w:pPr>
              <w:widowControl w:val="0"/>
              <w:tabs>
                <w:tab w:val="left" w:pos="-720"/>
              </w:tabs>
              <w:spacing w:line="276" w:lineRule="auto"/>
              <w:jc w:val="both"/>
              <w:rPr>
                <w:snapToGrid w:val="0"/>
              </w:rPr>
            </w:pPr>
            <w:r w:rsidRPr="002A74A1">
              <w:rPr>
                <w:snapToGrid w:val="0"/>
              </w:rPr>
              <w:t>(Pty) Limited</w:t>
            </w:r>
          </w:p>
        </w:tc>
      </w:tr>
      <w:tr w:rsidR="00A3027A" w14:paraId="2EDF4863" w14:textId="77777777" w:rsidTr="00A3027A">
        <w:tc>
          <w:tcPr>
            <w:tcW w:w="446" w:type="dxa"/>
          </w:tcPr>
          <w:p w14:paraId="2F84E67E"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88B30E4" w14:textId="77777777" w:rsidR="00A3027A" w:rsidRPr="002A74A1" w:rsidRDefault="00A3027A" w:rsidP="00A3027A">
            <w:pPr>
              <w:widowControl w:val="0"/>
              <w:tabs>
                <w:tab w:val="left" w:pos="-720"/>
              </w:tabs>
              <w:spacing w:line="276" w:lineRule="auto"/>
              <w:jc w:val="both"/>
              <w:rPr>
                <w:snapToGrid w:val="0"/>
              </w:rPr>
            </w:pPr>
            <w:r w:rsidRPr="002A74A1">
              <w:rPr>
                <w:snapToGrid w:val="0"/>
              </w:rPr>
              <w:t>Non-Profit Company</w:t>
            </w:r>
          </w:p>
        </w:tc>
      </w:tr>
      <w:tr w:rsidR="00A3027A" w14:paraId="6373F31A" w14:textId="77777777" w:rsidTr="00A3027A">
        <w:tc>
          <w:tcPr>
            <w:tcW w:w="446" w:type="dxa"/>
          </w:tcPr>
          <w:p w14:paraId="46E8C239"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6A6FF0C0" w14:textId="77777777" w:rsidR="00A3027A" w:rsidRPr="002A74A1" w:rsidRDefault="00A3027A" w:rsidP="00A3027A">
            <w:pPr>
              <w:widowControl w:val="0"/>
              <w:tabs>
                <w:tab w:val="left" w:pos="-720"/>
              </w:tabs>
              <w:spacing w:line="276" w:lineRule="auto"/>
              <w:jc w:val="both"/>
              <w:rPr>
                <w:snapToGrid w:val="0"/>
              </w:rPr>
            </w:pPr>
            <w:r w:rsidRPr="002A74A1">
              <w:rPr>
                <w:snapToGrid w:val="0"/>
              </w:rPr>
              <w:t>State Owned Company</w:t>
            </w:r>
          </w:p>
        </w:tc>
      </w:tr>
    </w:tbl>
    <w:p w14:paraId="72422839" w14:textId="77777777" w:rsidR="00973235" w:rsidRPr="00165736" w:rsidRDefault="00973235" w:rsidP="00E47ABB">
      <w:pPr>
        <w:widowControl w:val="0"/>
        <w:tabs>
          <w:tab w:val="left" w:pos="-720"/>
        </w:tabs>
        <w:ind w:left="1440" w:hanging="540"/>
        <w:jc w:val="both"/>
        <w:rPr>
          <w:snapToGrid w:val="0"/>
          <w:sz w:val="6"/>
        </w:rPr>
      </w:pPr>
    </w:p>
    <w:p w14:paraId="6F0E159B" w14:textId="77777777" w:rsidR="00E47ABB" w:rsidRPr="002A74A1" w:rsidRDefault="00E47ABB" w:rsidP="00E47AB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snapToGrid w:val="0"/>
        </w:rPr>
      </w:pPr>
      <w:r w:rsidRPr="002A74A1">
        <w:rPr>
          <w:smallCaps/>
          <w:snapToGrid w:val="0"/>
        </w:rPr>
        <w:t>[Tick applicable box]</w:t>
      </w:r>
    </w:p>
    <w:p w14:paraId="0A5FC1BD" w14:textId="77777777" w:rsidR="00E47ABB" w:rsidRPr="002A74A1" w:rsidRDefault="00E47ABB" w:rsidP="00E47AB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smallCaps/>
          <w:snapToGrid w:val="0"/>
        </w:rPr>
      </w:pPr>
    </w:p>
    <w:p w14:paraId="16982ED4" w14:textId="77777777" w:rsidR="00E47ABB" w:rsidRPr="002A74A1" w:rsidRDefault="00E47ABB" w:rsidP="00D33B1E">
      <w:pPr>
        <w:widowControl w:val="0"/>
        <w:numPr>
          <w:ilvl w:val="1"/>
          <w:numId w:val="19"/>
        </w:numPr>
        <w:tabs>
          <w:tab w:val="left" w:pos="900"/>
        </w:tabs>
        <w:spacing w:after="120" w:line="312" w:lineRule="auto"/>
        <w:ind w:left="907" w:hanging="907"/>
        <w:jc w:val="both"/>
        <w:rPr>
          <w:snapToGrid w:val="0"/>
        </w:rPr>
      </w:pPr>
      <w:r w:rsidRPr="002A74A1">
        <w:rPr>
          <w:snapToGrid w:val="0"/>
        </w:rPr>
        <w:t>I, the undersigned, who is duly authorised to do so on behalf of the company/firm, certify that the points claimed, based on the specific goals as advised in the tender, qualifies the company/ firm for the preference(s) shown and I acknowledge that:</w:t>
      </w:r>
    </w:p>
    <w:p w14:paraId="67493336"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t>The information furnished is true and correct;</w:t>
      </w:r>
    </w:p>
    <w:p w14:paraId="7E3E814B"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t>The preference points claimed are in accordance with the General Conditions as indicated in paragraph 1 of this form;</w:t>
      </w:r>
    </w:p>
    <w:p w14:paraId="3EF322EA"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lastRenderedPageBreak/>
        <w:t xml:space="preserve">In the event of a contract being awarded as a result of points claimed as shown in paragraphs 1.4 and 4.2, the contractor may be required to furnish documentary proof to the satisfaction of the organ of state that the claims are correct; </w:t>
      </w:r>
    </w:p>
    <w:p w14:paraId="108F50D7"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t>If the specific goals have been claimed or obtained on a fraudulent basis or any of the conditions of contract have not been fulfilled, the organ of state may, in addition to any other remedy it may have –</w:t>
      </w:r>
    </w:p>
    <w:p w14:paraId="651CF5CF"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disqualify the person from the tendering process;</w:t>
      </w:r>
    </w:p>
    <w:p w14:paraId="230EFEC3"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recover costs, losses or damages it has incurred or suffered as a result of that person’s conduct;</w:t>
      </w:r>
    </w:p>
    <w:p w14:paraId="11503C49"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cancel the contract and claim any damages which it has suffered as a result of having to make less favourable arrangements due to such cancellation;</w:t>
      </w:r>
    </w:p>
    <w:p w14:paraId="4E256DE6"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2A74A1">
        <w:rPr>
          <w:i/>
          <w:snapToGrid w:val="0"/>
        </w:rPr>
        <w:t>audi alteram partem</w:t>
      </w:r>
      <w:r w:rsidRPr="002A74A1">
        <w:rPr>
          <w:snapToGrid w:val="0"/>
        </w:rPr>
        <w:t xml:space="preserve"> (hear the other side) rule has been applied; and</w:t>
      </w:r>
    </w:p>
    <w:p w14:paraId="0CF5DEEF"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forward the matter for criminal prosecution, if deemed necessary.</w:t>
      </w:r>
    </w:p>
    <w:p w14:paraId="4F762A26" w14:textId="77777777" w:rsidR="00E47ABB" w:rsidRPr="002A74A1" w:rsidRDefault="00E47ABB" w:rsidP="00E47ABB">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b/>
          <w:snapToGrid w:val="0"/>
        </w:rPr>
      </w:pPr>
      <w:r w:rsidRPr="002A74A1">
        <w:rPr>
          <w:noProof/>
          <w:lang w:val="en-US" w:eastAsia="en-US"/>
        </w:rPr>
        <mc:AlternateContent>
          <mc:Choice Requires="wps">
            <w:drawing>
              <wp:anchor distT="0" distB="0" distL="114300" distR="114300" simplePos="0" relativeHeight="251668480" behindDoc="0" locked="0" layoutInCell="1" allowOverlap="1" wp14:anchorId="151A4F35" wp14:editId="2D5D6BE3">
                <wp:simplePos x="0" y="0"/>
                <wp:positionH relativeFrom="column">
                  <wp:posOffset>969107</wp:posOffset>
                </wp:positionH>
                <wp:positionV relativeFrom="paragraph">
                  <wp:posOffset>49153</wp:posOffset>
                </wp:positionV>
                <wp:extent cx="4800600" cy="1886673"/>
                <wp:effectExtent l="0" t="0" r="19050" b="1841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886673"/>
                        </a:xfrm>
                        <a:prstGeom prst="rect">
                          <a:avLst/>
                        </a:prstGeom>
                        <a:solidFill>
                          <a:srgbClr val="FFFFFF"/>
                        </a:solidFill>
                        <a:ln w="9525">
                          <a:solidFill>
                            <a:srgbClr val="000000"/>
                          </a:solidFill>
                          <a:miter lim="800000"/>
                          <a:headEnd/>
                          <a:tailEnd/>
                        </a:ln>
                      </wps:spPr>
                      <wps:txbx>
                        <w:txbxContent>
                          <w:p w14:paraId="145311A7" w14:textId="77777777" w:rsidR="00FC541D" w:rsidRDefault="00FC541D" w:rsidP="00A5166B">
                            <w:pPr>
                              <w:jc w:val="center"/>
                              <w:rPr>
                                <w:sz w:val="18"/>
                                <w:szCs w:val="18"/>
                              </w:rPr>
                            </w:pPr>
                          </w:p>
                          <w:p w14:paraId="51D8DF33" w14:textId="77777777" w:rsidR="00FC541D" w:rsidRPr="00A5166B" w:rsidRDefault="00FC541D" w:rsidP="00A5166B">
                            <w:pPr>
                              <w:rPr>
                                <w:sz w:val="18"/>
                                <w:szCs w:val="18"/>
                              </w:rPr>
                            </w:pPr>
                            <w:r w:rsidRPr="00585866">
                              <w:rPr>
                                <w:sz w:val="18"/>
                                <w:szCs w:val="18"/>
                              </w:rPr>
                              <w:t>………………………………………</w:t>
                            </w:r>
                            <w:r w:rsidRPr="00B715D9">
                              <w:rPr>
                                <w:b/>
                                <w:sz w:val="18"/>
                                <w:szCs w:val="18"/>
                              </w:rPr>
                              <w:t>SIGNATURE(S) OF TENDERER(S)</w:t>
                            </w:r>
                          </w:p>
                          <w:p w14:paraId="07F795D3" w14:textId="77777777" w:rsidR="00FC541D" w:rsidRDefault="00FC541D" w:rsidP="00A5166B">
                            <w:pPr>
                              <w:jc w:val="center"/>
                              <w:rPr>
                                <w:sz w:val="18"/>
                                <w:szCs w:val="18"/>
                              </w:rPr>
                            </w:pPr>
                          </w:p>
                          <w:p w14:paraId="403B8184" w14:textId="77777777" w:rsidR="00FC541D" w:rsidRPr="00585866" w:rsidRDefault="00FC541D" w:rsidP="00A5166B">
                            <w:pPr>
                              <w:rPr>
                                <w:sz w:val="18"/>
                                <w:szCs w:val="18"/>
                              </w:rPr>
                            </w:pPr>
                            <w:r w:rsidRPr="00B715D9">
                              <w:rPr>
                                <w:b/>
                                <w:sz w:val="18"/>
                                <w:szCs w:val="18"/>
                              </w:rPr>
                              <w:t>SURNAME AND NAME</w:t>
                            </w:r>
                            <w:r>
                              <w:rPr>
                                <w:sz w:val="18"/>
                                <w:szCs w:val="18"/>
                              </w:rPr>
                              <w:t>: ……………………………………………………….</w:t>
                            </w:r>
                          </w:p>
                          <w:p w14:paraId="45E471D4" w14:textId="77777777" w:rsidR="00FC541D" w:rsidRPr="00585866" w:rsidRDefault="00FC541D" w:rsidP="00A5166B">
                            <w:pPr>
                              <w:spacing w:before="120" w:after="120"/>
                              <w:rPr>
                                <w:sz w:val="18"/>
                                <w:szCs w:val="18"/>
                              </w:rPr>
                            </w:pPr>
                            <w:r w:rsidRPr="00B715D9">
                              <w:rPr>
                                <w:b/>
                                <w:sz w:val="18"/>
                                <w:szCs w:val="18"/>
                              </w:rPr>
                              <w:t>DATE:</w:t>
                            </w:r>
                            <w:r>
                              <w:rPr>
                                <w:b/>
                                <w:sz w:val="18"/>
                                <w:szCs w:val="18"/>
                              </w:rPr>
                              <w:t xml:space="preserve"> </w:t>
                            </w:r>
                            <w:r w:rsidRPr="00585866">
                              <w:rPr>
                                <w:sz w:val="18"/>
                                <w:szCs w:val="18"/>
                              </w:rPr>
                              <w:t>………………………………</w:t>
                            </w:r>
                            <w:r>
                              <w:rPr>
                                <w:sz w:val="18"/>
                                <w:szCs w:val="18"/>
                              </w:rPr>
                              <w:t>……………………</w:t>
                            </w:r>
                          </w:p>
                          <w:p w14:paraId="67EFB9CA" w14:textId="77777777" w:rsidR="00FC541D" w:rsidRPr="00585866" w:rsidRDefault="00FC541D" w:rsidP="00A5166B">
                            <w:pPr>
                              <w:spacing w:after="120"/>
                              <w:rPr>
                                <w:sz w:val="18"/>
                                <w:szCs w:val="18"/>
                              </w:rPr>
                            </w:pPr>
                            <w:r w:rsidRPr="00B715D9">
                              <w:rPr>
                                <w:b/>
                                <w:sz w:val="18"/>
                                <w:szCs w:val="18"/>
                              </w:rPr>
                              <w:t>ADDRESS</w:t>
                            </w:r>
                            <w:r>
                              <w:rPr>
                                <w:sz w:val="18"/>
                                <w:szCs w:val="18"/>
                              </w:rPr>
                              <w:t xml:space="preserve">: </w:t>
                            </w:r>
                            <w:r w:rsidRPr="00585866">
                              <w:rPr>
                                <w:sz w:val="18"/>
                                <w:szCs w:val="18"/>
                              </w:rPr>
                              <w:t>………………………………</w:t>
                            </w:r>
                            <w:r>
                              <w:rPr>
                                <w:sz w:val="18"/>
                                <w:szCs w:val="18"/>
                              </w:rPr>
                              <w:t>………………………</w:t>
                            </w:r>
                          </w:p>
                          <w:p w14:paraId="72B76A2C" w14:textId="77777777" w:rsidR="00FC541D" w:rsidRPr="00585866" w:rsidRDefault="00FC541D" w:rsidP="00A5166B">
                            <w:pPr>
                              <w:spacing w:after="120"/>
                              <w:ind w:left="360" w:firstLine="720"/>
                              <w:rPr>
                                <w:sz w:val="18"/>
                                <w:szCs w:val="18"/>
                              </w:rPr>
                            </w:pPr>
                            <w:r w:rsidRPr="00585866">
                              <w:rPr>
                                <w:sz w:val="18"/>
                                <w:szCs w:val="18"/>
                              </w:rPr>
                              <w:t>………………………………</w:t>
                            </w:r>
                            <w:r>
                              <w:rPr>
                                <w:sz w:val="18"/>
                                <w:szCs w:val="18"/>
                              </w:rPr>
                              <w:t>………………………</w:t>
                            </w:r>
                          </w:p>
                          <w:p w14:paraId="01711A7E" w14:textId="77777777" w:rsidR="00FC541D" w:rsidRDefault="00FC541D" w:rsidP="00A5166B">
                            <w:pPr>
                              <w:tabs>
                                <w:tab w:val="left" w:pos="1080"/>
                              </w:tabs>
                              <w:ind w:left="1080"/>
                              <w:rPr>
                                <w:sz w:val="18"/>
                                <w:szCs w:val="18"/>
                              </w:rPr>
                            </w:pPr>
                            <w:r w:rsidRPr="00585866">
                              <w:rPr>
                                <w:sz w:val="18"/>
                                <w:szCs w:val="18"/>
                              </w:rPr>
                              <w:t>………………………………</w:t>
                            </w:r>
                            <w:r>
                              <w:rPr>
                                <w:sz w:val="18"/>
                                <w:szCs w:val="18"/>
                              </w:rPr>
                              <w:t>………………………</w:t>
                            </w:r>
                          </w:p>
                          <w:p w14:paraId="6B11F4AA" w14:textId="77777777" w:rsidR="00FC541D" w:rsidRDefault="00FC541D" w:rsidP="00A5166B">
                            <w:pPr>
                              <w:tabs>
                                <w:tab w:val="left" w:pos="1080"/>
                              </w:tabs>
                              <w:ind w:left="1080"/>
                              <w:rPr>
                                <w:sz w:val="18"/>
                                <w:szCs w:val="18"/>
                              </w:rPr>
                            </w:pPr>
                          </w:p>
                          <w:p w14:paraId="2AE413FF" w14:textId="77777777" w:rsidR="00FC541D" w:rsidRPr="00585866" w:rsidRDefault="00FC541D" w:rsidP="00A5166B">
                            <w:pPr>
                              <w:tabs>
                                <w:tab w:val="left" w:pos="1080"/>
                              </w:tabs>
                              <w:ind w:left="1080"/>
                              <w:rPr>
                                <w:sz w:val="18"/>
                                <w:szCs w:val="18"/>
                              </w:rPr>
                            </w:pPr>
                            <w:r>
                              <w:rPr>
                                <w:sz w:val="18"/>
                                <w:szCs w:val="18"/>
                              </w:rPr>
                              <w:t>………………………………………………………</w:t>
                            </w:r>
                          </w:p>
                          <w:p w14:paraId="0ADFF4C8" w14:textId="77777777" w:rsidR="00FC541D" w:rsidRDefault="00FC541D" w:rsidP="00A516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A4F35" id="Rectangle 4" o:spid="_x0000_s1026" style="position:absolute;left:0;text-align:left;margin-left:76.3pt;margin-top:3.85pt;width:378pt;height:14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">
                <v:textbox>
                  <w:txbxContent>
                    <w:p w14:paraId="145311A7" w14:textId="77777777" w:rsidR="00FC541D" w:rsidRDefault="00FC541D" w:rsidP="00A5166B">
                      <w:pPr>
                        <w:jc w:val="center"/>
                        <w:rPr>
                          <w:sz w:val="18"/>
                          <w:szCs w:val="18"/>
                        </w:rPr>
                      </w:pPr>
                    </w:p>
                    <w:p w14:paraId="51D8DF33" w14:textId="77777777" w:rsidR="00FC541D" w:rsidRPr="00A5166B" w:rsidRDefault="00FC541D" w:rsidP="00A5166B">
                      <w:pPr>
                        <w:rPr>
                          <w:sz w:val="18"/>
                          <w:szCs w:val="18"/>
                        </w:rPr>
                      </w:pPr>
                      <w:r w:rsidRPr="00585866">
                        <w:rPr>
                          <w:sz w:val="18"/>
                          <w:szCs w:val="18"/>
                        </w:rPr>
                        <w:t>………………………………………</w:t>
                      </w:r>
                      <w:r w:rsidRPr="00B715D9">
                        <w:rPr>
                          <w:b/>
                          <w:sz w:val="18"/>
                          <w:szCs w:val="18"/>
                        </w:rPr>
                        <w:t>SIGNATURE(S) OF TENDERER(S)</w:t>
                      </w:r>
                    </w:p>
                    <w:p w14:paraId="07F795D3" w14:textId="77777777" w:rsidR="00FC541D" w:rsidRDefault="00FC541D" w:rsidP="00A5166B">
                      <w:pPr>
                        <w:jc w:val="center"/>
                        <w:rPr>
                          <w:sz w:val="18"/>
                          <w:szCs w:val="18"/>
                        </w:rPr>
                      </w:pPr>
                    </w:p>
                    <w:p w14:paraId="403B8184" w14:textId="77777777" w:rsidR="00FC541D" w:rsidRPr="00585866" w:rsidRDefault="00FC541D" w:rsidP="00A5166B">
                      <w:pPr>
                        <w:rPr>
                          <w:sz w:val="18"/>
                          <w:szCs w:val="18"/>
                        </w:rPr>
                      </w:pPr>
                      <w:r w:rsidRPr="00B715D9">
                        <w:rPr>
                          <w:b/>
                          <w:sz w:val="18"/>
                          <w:szCs w:val="18"/>
                        </w:rPr>
                        <w:t>SURNAME AND NAME</w:t>
                      </w:r>
                      <w:r>
                        <w:rPr>
                          <w:sz w:val="18"/>
                          <w:szCs w:val="18"/>
                        </w:rPr>
                        <w:t>: ……………………………………………………….</w:t>
                      </w:r>
                    </w:p>
                    <w:p w14:paraId="45E471D4" w14:textId="77777777" w:rsidR="00FC541D" w:rsidRPr="00585866" w:rsidRDefault="00FC541D" w:rsidP="00A5166B">
                      <w:pPr>
                        <w:spacing w:before="120" w:after="120"/>
                        <w:rPr>
                          <w:sz w:val="18"/>
                          <w:szCs w:val="18"/>
                        </w:rPr>
                      </w:pPr>
                      <w:r w:rsidRPr="00B715D9">
                        <w:rPr>
                          <w:b/>
                          <w:sz w:val="18"/>
                          <w:szCs w:val="18"/>
                        </w:rPr>
                        <w:t>DATE:</w:t>
                      </w:r>
                      <w:r>
                        <w:rPr>
                          <w:b/>
                          <w:sz w:val="18"/>
                          <w:szCs w:val="18"/>
                        </w:rPr>
                        <w:t xml:space="preserve"> </w:t>
                      </w:r>
                      <w:r w:rsidRPr="00585866">
                        <w:rPr>
                          <w:sz w:val="18"/>
                          <w:szCs w:val="18"/>
                        </w:rPr>
                        <w:t>………………………………</w:t>
                      </w:r>
                      <w:r>
                        <w:rPr>
                          <w:sz w:val="18"/>
                          <w:szCs w:val="18"/>
                        </w:rPr>
                        <w:t>……………………</w:t>
                      </w:r>
                    </w:p>
                    <w:p w14:paraId="67EFB9CA" w14:textId="77777777" w:rsidR="00FC541D" w:rsidRPr="00585866" w:rsidRDefault="00FC541D" w:rsidP="00A5166B">
                      <w:pPr>
                        <w:spacing w:after="120"/>
                        <w:rPr>
                          <w:sz w:val="18"/>
                          <w:szCs w:val="18"/>
                        </w:rPr>
                      </w:pPr>
                      <w:r w:rsidRPr="00B715D9">
                        <w:rPr>
                          <w:b/>
                          <w:sz w:val="18"/>
                          <w:szCs w:val="18"/>
                        </w:rPr>
                        <w:t>ADDRESS</w:t>
                      </w:r>
                      <w:r>
                        <w:rPr>
                          <w:sz w:val="18"/>
                          <w:szCs w:val="18"/>
                        </w:rPr>
                        <w:t xml:space="preserve">: </w:t>
                      </w:r>
                      <w:r w:rsidRPr="00585866">
                        <w:rPr>
                          <w:sz w:val="18"/>
                          <w:szCs w:val="18"/>
                        </w:rPr>
                        <w:t>………………………………</w:t>
                      </w:r>
                      <w:r>
                        <w:rPr>
                          <w:sz w:val="18"/>
                          <w:szCs w:val="18"/>
                        </w:rPr>
                        <w:t>………………………</w:t>
                      </w:r>
                    </w:p>
                    <w:p w14:paraId="72B76A2C" w14:textId="77777777" w:rsidR="00FC541D" w:rsidRPr="00585866" w:rsidRDefault="00FC541D" w:rsidP="00A5166B">
                      <w:pPr>
                        <w:spacing w:after="120"/>
                        <w:ind w:left="360" w:firstLine="720"/>
                        <w:rPr>
                          <w:sz w:val="18"/>
                          <w:szCs w:val="18"/>
                        </w:rPr>
                      </w:pPr>
                      <w:r w:rsidRPr="00585866">
                        <w:rPr>
                          <w:sz w:val="18"/>
                          <w:szCs w:val="18"/>
                        </w:rPr>
                        <w:t>………………………………</w:t>
                      </w:r>
                      <w:r>
                        <w:rPr>
                          <w:sz w:val="18"/>
                          <w:szCs w:val="18"/>
                        </w:rPr>
                        <w:t>………………………</w:t>
                      </w:r>
                    </w:p>
                    <w:p w14:paraId="01711A7E" w14:textId="77777777" w:rsidR="00FC541D" w:rsidRDefault="00FC541D" w:rsidP="00A5166B">
                      <w:pPr>
                        <w:tabs>
                          <w:tab w:val="left" w:pos="1080"/>
                        </w:tabs>
                        <w:ind w:left="1080"/>
                        <w:rPr>
                          <w:sz w:val="18"/>
                          <w:szCs w:val="18"/>
                        </w:rPr>
                      </w:pPr>
                      <w:r w:rsidRPr="00585866">
                        <w:rPr>
                          <w:sz w:val="18"/>
                          <w:szCs w:val="18"/>
                        </w:rPr>
                        <w:t>………………………………</w:t>
                      </w:r>
                      <w:r>
                        <w:rPr>
                          <w:sz w:val="18"/>
                          <w:szCs w:val="18"/>
                        </w:rPr>
                        <w:t>………………………</w:t>
                      </w:r>
                    </w:p>
                    <w:p w14:paraId="6B11F4AA" w14:textId="77777777" w:rsidR="00FC541D" w:rsidRDefault="00FC541D" w:rsidP="00A5166B">
                      <w:pPr>
                        <w:tabs>
                          <w:tab w:val="left" w:pos="1080"/>
                        </w:tabs>
                        <w:ind w:left="1080"/>
                        <w:rPr>
                          <w:sz w:val="18"/>
                          <w:szCs w:val="18"/>
                        </w:rPr>
                      </w:pPr>
                    </w:p>
                    <w:p w14:paraId="2AE413FF" w14:textId="77777777" w:rsidR="00FC541D" w:rsidRPr="00585866" w:rsidRDefault="00FC541D" w:rsidP="00A5166B">
                      <w:pPr>
                        <w:tabs>
                          <w:tab w:val="left" w:pos="1080"/>
                        </w:tabs>
                        <w:ind w:left="1080"/>
                        <w:rPr>
                          <w:sz w:val="18"/>
                          <w:szCs w:val="18"/>
                        </w:rPr>
                      </w:pPr>
                      <w:r>
                        <w:rPr>
                          <w:sz w:val="18"/>
                          <w:szCs w:val="18"/>
                        </w:rPr>
                        <w:t>………………………………………………………</w:t>
                      </w:r>
                    </w:p>
                    <w:p w14:paraId="0ADFF4C8" w14:textId="77777777" w:rsidR="00FC541D" w:rsidRDefault="00FC541D" w:rsidP="00A5166B">
                      <w:pPr>
                        <w:jc w:val="center"/>
                      </w:pPr>
                    </w:p>
                  </w:txbxContent>
                </v:textbox>
              </v:rect>
            </w:pict>
          </mc:Fallback>
        </mc:AlternateContent>
      </w:r>
    </w:p>
    <w:p w14:paraId="033BDDE8" w14:textId="77777777" w:rsidR="00E47ABB" w:rsidRPr="002A74A1" w:rsidRDefault="00E47ABB" w:rsidP="00E47AB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napToGrid w:val="0"/>
        </w:rPr>
      </w:pPr>
    </w:p>
    <w:p w14:paraId="2ABCC88D" w14:textId="77777777" w:rsidR="00E47ABB" w:rsidRPr="002A74A1" w:rsidRDefault="00E47ABB" w:rsidP="00E47AB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napToGrid w:val="0"/>
        </w:rPr>
      </w:pPr>
    </w:p>
    <w:p w14:paraId="276696B4" w14:textId="77777777" w:rsidR="00E47ABB" w:rsidRPr="002A74A1" w:rsidRDefault="00E47ABB" w:rsidP="00E47ABB"/>
    <w:p w14:paraId="25B03AD4" w14:textId="77777777" w:rsidR="003F7C54" w:rsidRPr="002A74A1" w:rsidRDefault="003F7C54" w:rsidP="00183FFD">
      <w:pPr>
        <w:tabs>
          <w:tab w:val="left" w:pos="900"/>
          <w:tab w:val="left" w:pos="2880"/>
          <w:tab w:val="left" w:pos="5760"/>
          <w:tab w:val="left" w:pos="7920"/>
        </w:tabs>
        <w:jc w:val="center"/>
        <w:rPr>
          <w:b/>
        </w:rPr>
      </w:pPr>
    </w:p>
    <w:p w14:paraId="74CD9CC5" w14:textId="77777777" w:rsidR="00183FFD" w:rsidRPr="002A74A1" w:rsidRDefault="00183FFD" w:rsidP="00183FFD">
      <w:pPr>
        <w:tabs>
          <w:tab w:val="left" w:pos="900"/>
          <w:tab w:val="left" w:pos="2880"/>
          <w:tab w:val="left" w:pos="5760"/>
          <w:tab w:val="left" w:pos="7920"/>
        </w:tabs>
        <w:rPr>
          <w:b/>
        </w:rPr>
      </w:pPr>
    </w:p>
    <w:p w14:paraId="0F0435E5" w14:textId="77777777" w:rsidR="00183FFD" w:rsidRPr="002A74A1" w:rsidRDefault="00183FFD" w:rsidP="00183FFD">
      <w:pPr>
        <w:tabs>
          <w:tab w:val="left" w:pos="900"/>
          <w:tab w:val="left" w:pos="2880"/>
          <w:tab w:val="left" w:pos="5760"/>
          <w:tab w:val="left" w:pos="7920"/>
        </w:tabs>
        <w:rPr>
          <w:b/>
        </w:rPr>
      </w:pPr>
    </w:p>
    <w:p w14:paraId="2F943D47" w14:textId="77777777" w:rsidR="004A08E2" w:rsidRPr="002A74A1" w:rsidRDefault="004A08E2">
      <w:pPr>
        <w:rPr>
          <w:b/>
        </w:rPr>
      </w:pPr>
      <w:r w:rsidRPr="002A74A1">
        <w:rPr>
          <w:b/>
        </w:rPr>
        <w:br w:type="page"/>
      </w:r>
    </w:p>
    <w:p w14:paraId="64FF9147" w14:textId="77777777" w:rsidR="00264C5E" w:rsidRPr="009E579C" w:rsidRDefault="00E95521" w:rsidP="009E579C">
      <w:pPr>
        <w:pStyle w:val="Heading1"/>
        <w:rPr>
          <w:b/>
          <w:sz w:val="28"/>
        </w:rPr>
      </w:pPr>
      <w:bookmarkStart w:id="137" w:name="_Toc142075119"/>
      <w:r>
        <w:rPr>
          <w:rFonts w:ascii="ArialNarrow-Bold" w:hAnsi="ArialNarrow-Bold" w:cs="ArialNarrow-Bold"/>
          <w:b/>
          <w:bCs/>
          <w:noProof/>
          <w:sz w:val="22"/>
          <w:szCs w:val="22"/>
          <w:lang w:val="en-US" w:eastAsia="en-US"/>
        </w:rPr>
        <w:lastRenderedPageBreak/>
        <mc:AlternateContent>
          <mc:Choice Requires="wps">
            <w:drawing>
              <wp:anchor distT="0" distB="0" distL="114300" distR="114300" simplePos="0" relativeHeight="251675648" behindDoc="0" locked="0" layoutInCell="1" allowOverlap="1" wp14:anchorId="7400AFD0" wp14:editId="5965C249">
                <wp:simplePos x="0" y="0"/>
                <wp:positionH relativeFrom="column">
                  <wp:posOffset>4689604</wp:posOffset>
                </wp:positionH>
                <wp:positionV relativeFrom="paragraph">
                  <wp:posOffset>311222</wp:posOffset>
                </wp:positionV>
                <wp:extent cx="1487347" cy="625033"/>
                <wp:effectExtent l="0" t="0" r="17780" b="22860"/>
                <wp:wrapNone/>
                <wp:docPr id="31" name="Text Box 31"/>
                <wp:cNvGraphicFramePr/>
                <a:graphic xmlns:a="http://schemas.openxmlformats.org/drawingml/2006/main">
                  <a:graphicData uri="http://schemas.microsoft.com/office/word/2010/wordprocessingShape">
                    <wps:wsp>
                      <wps:cNvSpPr txBox="1"/>
                      <wps:spPr>
                        <a:xfrm>
                          <a:off x="0" y="0"/>
                          <a:ext cx="1487347" cy="6250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820999" w14:textId="77777777" w:rsidR="00FC541D" w:rsidRPr="007618FC" w:rsidRDefault="00FC541D" w:rsidP="00E95521">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0B719AF" w14:textId="77777777" w:rsidR="00FC541D" w:rsidRDefault="00FC54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0AFD0" id="_x0000_t202" coordsize="21600,21600" o:spt="202" path="m,l,21600r21600,l21600,xe">
                <v:stroke joinstyle="miter"/>
                <v:path gradientshapeok="t" o:connecttype="rect"/>
              </v:shapetype>
              <v:shape id="Text Box 31" o:spid="_x0000_s1027" type="#_x0000_t202" style="position:absolute;left:0;text-align:left;margin-left:369.25pt;margin-top:24.5pt;width:117.1pt;height:4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" fillcolor="white [3201]" strokeweight=".5pt">
                <v:textbox>
                  <w:txbxContent>
                    <w:p w14:paraId="3D820999" w14:textId="77777777" w:rsidR="00FC541D" w:rsidRPr="007618FC" w:rsidRDefault="00FC541D" w:rsidP="00E95521">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0B719AF" w14:textId="77777777" w:rsidR="00FC541D" w:rsidRDefault="00FC541D"/>
                  </w:txbxContent>
                </v:textbox>
              </v:shape>
            </w:pict>
          </mc:Fallback>
        </mc:AlternateContent>
      </w:r>
      <w:r w:rsidR="00264C5E" w:rsidRPr="009E579C">
        <w:rPr>
          <w:b/>
          <w:sz w:val="28"/>
        </w:rPr>
        <w:t>SWORN AFFIDAVIT – B-BBEE EXEMPTED MICRO ENTERPRISE - GENERAL</w:t>
      </w:r>
      <w:bookmarkEnd w:id="137"/>
    </w:p>
    <w:p w14:paraId="3B752B62" w14:textId="77777777" w:rsidR="00264C5E" w:rsidRPr="002A74A1" w:rsidRDefault="00264C5E" w:rsidP="00264C5E">
      <w:pPr>
        <w:widowControl w:val="0"/>
        <w:autoSpaceDE w:val="0"/>
        <w:autoSpaceDN w:val="0"/>
        <w:adjustRightInd w:val="0"/>
        <w:spacing w:line="200" w:lineRule="exact"/>
        <w:rPr>
          <w:rFonts w:ascii="Arial Narrow" w:hAnsi="Arial Narrow" w:cs="Arial Narrow"/>
          <w:u w:val="single"/>
        </w:rPr>
      </w:pPr>
    </w:p>
    <w:p w14:paraId="190E193C" w14:textId="77777777" w:rsidR="00264C5E" w:rsidRPr="002A74A1" w:rsidRDefault="00264C5E" w:rsidP="00264C5E">
      <w:pPr>
        <w:widowControl w:val="0"/>
        <w:autoSpaceDE w:val="0"/>
        <w:autoSpaceDN w:val="0"/>
        <w:adjustRightInd w:val="0"/>
        <w:spacing w:before="34" w:line="247" w:lineRule="exact"/>
        <w:ind w:left="220"/>
      </w:pPr>
      <w:r w:rsidRPr="002A74A1">
        <w:rPr>
          <w:position w:val="-1"/>
        </w:rPr>
        <w:t>I, the un</w:t>
      </w:r>
      <w:r w:rsidRPr="002A74A1">
        <w:rPr>
          <w:spacing w:val="-2"/>
          <w:position w:val="-1"/>
        </w:rPr>
        <w:t>d</w:t>
      </w:r>
      <w:r w:rsidRPr="002A74A1">
        <w:rPr>
          <w:position w:val="-1"/>
        </w:rPr>
        <w:t>ers</w:t>
      </w:r>
      <w:r w:rsidRPr="002A74A1">
        <w:rPr>
          <w:spacing w:val="-2"/>
          <w:position w:val="-1"/>
        </w:rPr>
        <w:t>i</w:t>
      </w:r>
      <w:r w:rsidRPr="002A74A1">
        <w:rPr>
          <w:position w:val="-1"/>
        </w:rPr>
        <w:t>gned,</w:t>
      </w:r>
    </w:p>
    <w:p w14:paraId="4CEAC2FA" w14:textId="77777777" w:rsidR="00264C5E" w:rsidRPr="002A74A1" w:rsidRDefault="00264C5E" w:rsidP="00264C5E">
      <w:pPr>
        <w:widowControl w:val="0"/>
        <w:autoSpaceDE w:val="0"/>
        <w:autoSpaceDN w:val="0"/>
        <w:adjustRightInd w:val="0"/>
        <w:spacing w:before="13" w:line="240" w:lineRule="exact"/>
      </w:pPr>
    </w:p>
    <w:tbl>
      <w:tblPr>
        <w:tblW w:w="5000" w:type="pct"/>
        <w:tblCellMar>
          <w:left w:w="0" w:type="dxa"/>
          <w:right w:w="0" w:type="dxa"/>
        </w:tblCellMar>
        <w:tblLook w:val="0000" w:firstRow="0" w:lastRow="0" w:firstColumn="0" w:lastColumn="0" w:noHBand="0" w:noVBand="0"/>
      </w:tblPr>
      <w:tblGrid>
        <w:gridCol w:w="2717"/>
        <w:gridCol w:w="7020"/>
      </w:tblGrid>
      <w:tr w:rsidR="00264C5E" w:rsidRPr="002A74A1" w14:paraId="643E020B" w14:textId="77777777" w:rsidTr="004D3D1F">
        <w:trPr>
          <w:trHeight w:hRule="exact" w:val="373"/>
        </w:trPr>
        <w:tc>
          <w:tcPr>
            <w:tcW w:w="1395" w:type="pct"/>
            <w:tcBorders>
              <w:top w:val="single" w:sz="4" w:space="0" w:color="000000"/>
              <w:left w:val="single" w:sz="4" w:space="0" w:color="000000"/>
              <w:bottom w:val="single" w:sz="4" w:space="0" w:color="000000"/>
              <w:right w:val="single" w:sz="4" w:space="0" w:color="000000"/>
            </w:tcBorders>
          </w:tcPr>
          <w:p w14:paraId="6546C2CA" w14:textId="77777777" w:rsidR="00264C5E" w:rsidRPr="002A74A1" w:rsidRDefault="00264C5E" w:rsidP="00447060">
            <w:pPr>
              <w:widowControl w:val="0"/>
              <w:autoSpaceDE w:val="0"/>
              <w:autoSpaceDN w:val="0"/>
              <w:adjustRightInd w:val="0"/>
              <w:spacing w:line="252" w:lineRule="exact"/>
              <w:ind w:left="102"/>
              <w:rPr>
                <w:sz w:val="18"/>
                <w:szCs w:val="18"/>
              </w:rPr>
            </w:pPr>
            <w:r w:rsidRPr="002A74A1">
              <w:rPr>
                <w:b/>
                <w:bCs/>
                <w:sz w:val="18"/>
                <w:szCs w:val="18"/>
              </w:rPr>
              <w:t>Full name &amp;</w:t>
            </w:r>
            <w:r w:rsidRPr="002A74A1">
              <w:rPr>
                <w:b/>
                <w:bCs/>
                <w:spacing w:val="-1"/>
                <w:sz w:val="18"/>
                <w:szCs w:val="18"/>
              </w:rPr>
              <w:t xml:space="preserve"> S</w:t>
            </w:r>
            <w:r w:rsidRPr="002A74A1">
              <w:rPr>
                <w:b/>
                <w:bCs/>
                <w:sz w:val="18"/>
                <w:szCs w:val="18"/>
              </w:rPr>
              <w:t>u</w:t>
            </w:r>
            <w:r w:rsidRPr="002A74A1">
              <w:rPr>
                <w:b/>
                <w:bCs/>
                <w:spacing w:val="-1"/>
                <w:sz w:val="18"/>
                <w:szCs w:val="18"/>
              </w:rPr>
              <w:t>r</w:t>
            </w:r>
            <w:r w:rsidRPr="002A74A1">
              <w:rPr>
                <w:b/>
                <w:bCs/>
                <w:sz w:val="18"/>
                <w:szCs w:val="18"/>
              </w:rPr>
              <w:t>name</w:t>
            </w:r>
          </w:p>
        </w:tc>
        <w:tc>
          <w:tcPr>
            <w:tcW w:w="3605" w:type="pct"/>
            <w:tcBorders>
              <w:top w:val="single" w:sz="4" w:space="0" w:color="000000"/>
              <w:left w:val="single" w:sz="4" w:space="0" w:color="000000"/>
              <w:bottom w:val="single" w:sz="4" w:space="0" w:color="000000"/>
              <w:right w:val="single" w:sz="4" w:space="0" w:color="000000"/>
            </w:tcBorders>
          </w:tcPr>
          <w:p w14:paraId="66ABB4A5" w14:textId="77777777" w:rsidR="00264C5E" w:rsidRPr="00E95521" w:rsidRDefault="00264C5E" w:rsidP="00447060">
            <w:pPr>
              <w:widowControl w:val="0"/>
              <w:autoSpaceDE w:val="0"/>
              <w:autoSpaceDN w:val="0"/>
              <w:adjustRightInd w:val="0"/>
              <w:rPr>
                <w:sz w:val="32"/>
              </w:rPr>
            </w:pPr>
          </w:p>
        </w:tc>
      </w:tr>
      <w:tr w:rsidR="00264C5E" w:rsidRPr="002A74A1" w14:paraId="12A63E4A" w14:textId="77777777" w:rsidTr="004D3D1F">
        <w:trPr>
          <w:trHeight w:hRule="exact" w:val="420"/>
        </w:trPr>
        <w:tc>
          <w:tcPr>
            <w:tcW w:w="1395" w:type="pct"/>
            <w:tcBorders>
              <w:top w:val="single" w:sz="4" w:space="0" w:color="000000"/>
              <w:left w:val="single" w:sz="4" w:space="0" w:color="000000"/>
              <w:bottom w:val="single" w:sz="4" w:space="0" w:color="000000"/>
              <w:right w:val="single" w:sz="4" w:space="0" w:color="000000"/>
            </w:tcBorders>
          </w:tcPr>
          <w:p w14:paraId="39E1539C"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z w:val="18"/>
                <w:szCs w:val="18"/>
              </w:rPr>
              <w:t>Identi</w:t>
            </w:r>
            <w:r w:rsidRPr="002A74A1">
              <w:rPr>
                <w:b/>
                <w:bCs/>
                <w:spacing w:val="-1"/>
                <w:sz w:val="18"/>
                <w:szCs w:val="18"/>
              </w:rPr>
              <w:t>t</w:t>
            </w:r>
            <w:r w:rsidRPr="002A74A1">
              <w:rPr>
                <w:b/>
                <w:bCs/>
                <w:sz w:val="18"/>
                <w:szCs w:val="18"/>
              </w:rPr>
              <w:t>y number</w:t>
            </w:r>
          </w:p>
        </w:tc>
        <w:tc>
          <w:tcPr>
            <w:tcW w:w="3605" w:type="pct"/>
            <w:tcBorders>
              <w:top w:val="single" w:sz="4" w:space="0" w:color="000000"/>
              <w:left w:val="single" w:sz="4" w:space="0" w:color="000000"/>
              <w:bottom w:val="single" w:sz="4" w:space="0" w:color="000000"/>
              <w:right w:val="single" w:sz="4" w:space="0" w:color="000000"/>
            </w:tcBorders>
          </w:tcPr>
          <w:p w14:paraId="14516BEE" w14:textId="77777777" w:rsidR="00264C5E" w:rsidRPr="002A74A1" w:rsidRDefault="00264C5E" w:rsidP="00447060">
            <w:pPr>
              <w:widowControl w:val="0"/>
              <w:autoSpaceDE w:val="0"/>
              <w:autoSpaceDN w:val="0"/>
              <w:adjustRightInd w:val="0"/>
            </w:pPr>
          </w:p>
        </w:tc>
      </w:tr>
    </w:tbl>
    <w:p w14:paraId="0EB05289" w14:textId="77777777" w:rsidR="00264C5E" w:rsidRPr="002A74A1" w:rsidRDefault="00264C5E" w:rsidP="00264C5E">
      <w:pPr>
        <w:pStyle w:val="Default"/>
        <w:rPr>
          <w:color w:val="auto"/>
        </w:rPr>
      </w:pPr>
    </w:p>
    <w:p w14:paraId="1D5B0759" w14:textId="77777777" w:rsidR="00264C5E" w:rsidRPr="002A74A1" w:rsidRDefault="00264C5E" w:rsidP="00264C5E">
      <w:pPr>
        <w:pStyle w:val="Default"/>
        <w:rPr>
          <w:color w:val="auto"/>
          <w:sz w:val="22"/>
          <w:szCs w:val="22"/>
        </w:rPr>
      </w:pPr>
      <w:r w:rsidRPr="002A74A1">
        <w:rPr>
          <w:color w:val="auto"/>
        </w:rPr>
        <w:t xml:space="preserve"> </w:t>
      </w:r>
      <w:r w:rsidRPr="002A74A1">
        <w:rPr>
          <w:color w:val="auto"/>
          <w:sz w:val="22"/>
          <w:szCs w:val="22"/>
        </w:rPr>
        <w:t xml:space="preserve">Hereby declare under oath as follows: </w:t>
      </w:r>
    </w:p>
    <w:p w14:paraId="48358FF0" w14:textId="77777777" w:rsidR="00264C5E" w:rsidRPr="002A74A1" w:rsidRDefault="00264C5E" w:rsidP="00264C5E">
      <w:pPr>
        <w:pStyle w:val="Default"/>
        <w:rPr>
          <w:color w:val="auto"/>
          <w:sz w:val="22"/>
          <w:szCs w:val="22"/>
        </w:rPr>
      </w:pPr>
    </w:p>
    <w:p w14:paraId="49DFC347"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The contents of this statement are to the best of my knowledge a true reflection of the facts. </w:t>
      </w:r>
    </w:p>
    <w:p w14:paraId="28535383" w14:textId="77777777" w:rsidR="00264C5E" w:rsidRPr="002A74A1" w:rsidRDefault="00264C5E" w:rsidP="00264C5E">
      <w:pPr>
        <w:pStyle w:val="Default"/>
        <w:ind w:left="720"/>
        <w:rPr>
          <w:color w:val="auto"/>
          <w:sz w:val="22"/>
          <w:szCs w:val="22"/>
        </w:rPr>
      </w:pPr>
    </w:p>
    <w:p w14:paraId="1FB77E77"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I am a Member / Director / Owner (</w:t>
      </w:r>
      <w:r w:rsidRPr="002A74A1">
        <w:rPr>
          <w:b/>
          <w:bCs/>
          <w:color w:val="auto"/>
          <w:sz w:val="22"/>
          <w:szCs w:val="22"/>
        </w:rPr>
        <w:t>Select one</w:t>
      </w:r>
      <w:r w:rsidRPr="002A74A1">
        <w:rPr>
          <w:color w:val="auto"/>
          <w:sz w:val="22"/>
          <w:szCs w:val="22"/>
        </w:rPr>
        <w:t xml:space="preserve">) of the following enterprise and am duly authorised to act on its behalf: </w:t>
      </w:r>
    </w:p>
    <w:p w14:paraId="5D7B65B5" w14:textId="77777777" w:rsidR="00264C5E" w:rsidRPr="002A74A1" w:rsidRDefault="00264C5E" w:rsidP="00264C5E">
      <w:pPr>
        <w:widowControl w:val="0"/>
        <w:autoSpaceDE w:val="0"/>
        <w:autoSpaceDN w:val="0"/>
        <w:adjustRightInd w:val="0"/>
        <w:spacing w:before="10" w:line="240" w:lineRule="exact"/>
        <w:rPr>
          <w:sz w:val="18"/>
          <w:szCs w:val="18"/>
        </w:rPr>
      </w:pPr>
    </w:p>
    <w:tbl>
      <w:tblPr>
        <w:tblW w:w="5000" w:type="pct"/>
        <w:tblCellMar>
          <w:left w:w="0" w:type="dxa"/>
          <w:right w:w="0" w:type="dxa"/>
        </w:tblCellMar>
        <w:tblLook w:val="0000" w:firstRow="0" w:lastRow="0" w:firstColumn="0" w:lastColumn="0" w:noHBand="0" w:noVBand="0"/>
      </w:tblPr>
      <w:tblGrid>
        <w:gridCol w:w="2537"/>
        <w:gridCol w:w="7200"/>
      </w:tblGrid>
      <w:tr w:rsidR="00264C5E" w:rsidRPr="002A74A1" w14:paraId="4EC65B62" w14:textId="77777777" w:rsidTr="004D3D1F">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61F9BFB9"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 xml:space="preserve">ise </w:t>
            </w:r>
            <w:r w:rsidRPr="002A74A1">
              <w:rPr>
                <w:b/>
                <w:bCs/>
                <w:spacing w:val="-1"/>
                <w:sz w:val="18"/>
                <w:szCs w:val="18"/>
              </w:rPr>
              <w:t>N</w:t>
            </w:r>
            <w:r w:rsidRPr="002A74A1">
              <w:rPr>
                <w:b/>
                <w:bCs/>
                <w:sz w:val="18"/>
                <w:szCs w:val="18"/>
              </w:rPr>
              <w:t>ame:</w:t>
            </w:r>
          </w:p>
        </w:tc>
        <w:tc>
          <w:tcPr>
            <w:tcW w:w="3697" w:type="pct"/>
            <w:tcBorders>
              <w:top w:val="single" w:sz="4" w:space="0" w:color="000000"/>
              <w:left w:val="single" w:sz="4" w:space="0" w:color="000000"/>
              <w:bottom w:val="single" w:sz="4" w:space="0" w:color="000000"/>
              <w:right w:val="single" w:sz="4" w:space="0" w:color="000000"/>
            </w:tcBorders>
          </w:tcPr>
          <w:p w14:paraId="453CF66C" w14:textId="77777777" w:rsidR="00264C5E" w:rsidRPr="002A74A1" w:rsidRDefault="00264C5E" w:rsidP="00447060">
            <w:pPr>
              <w:widowControl w:val="0"/>
              <w:autoSpaceDE w:val="0"/>
              <w:autoSpaceDN w:val="0"/>
              <w:adjustRightInd w:val="0"/>
              <w:rPr>
                <w:sz w:val="18"/>
                <w:szCs w:val="18"/>
              </w:rPr>
            </w:pPr>
          </w:p>
        </w:tc>
      </w:tr>
      <w:tr w:rsidR="00264C5E" w:rsidRPr="002A74A1" w14:paraId="6DA3DCA5" w14:textId="77777777" w:rsidTr="004D3D1F">
        <w:trPr>
          <w:trHeight w:hRule="exact" w:val="509"/>
        </w:trPr>
        <w:tc>
          <w:tcPr>
            <w:tcW w:w="1303" w:type="pct"/>
            <w:tcBorders>
              <w:top w:val="single" w:sz="4" w:space="0" w:color="000000"/>
              <w:left w:val="single" w:sz="4" w:space="0" w:color="000000"/>
              <w:bottom w:val="single" w:sz="4" w:space="0" w:color="000000"/>
              <w:right w:val="single" w:sz="4" w:space="0" w:color="000000"/>
            </w:tcBorders>
          </w:tcPr>
          <w:p w14:paraId="2AACA9C0"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z w:val="18"/>
                <w:szCs w:val="18"/>
              </w:rPr>
              <w:t>T</w:t>
            </w:r>
            <w:r w:rsidRPr="002A74A1">
              <w:rPr>
                <w:b/>
                <w:bCs/>
                <w:spacing w:val="-1"/>
                <w:sz w:val="18"/>
                <w:szCs w:val="18"/>
              </w:rPr>
              <w:t>r</w:t>
            </w:r>
            <w:r w:rsidRPr="002A74A1">
              <w:rPr>
                <w:b/>
                <w:bCs/>
                <w:sz w:val="18"/>
                <w:szCs w:val="18"/>
              </w:rPr>
              <w:t xml:space="preserve">ading </w:t>
            </w:r>
            <w:r w:rsidRPr="002A74A1">
              <w:rPr>
                <w:b/>
                <w:bCs/>
                <w:spacing w:val="-2"/>
                <w:sz w:val="18"/>
                <w:szCs w:val="18"/>
              </w:rPr>
              <w:t>N</w:t>
            </w:r>
            <w:r w:rsidRPr="002A74A1">
              <w:rPr>
                <w:b/>
                <w:bCs/>
                <w:sz w:val="18"/>
                <w:szCs w:val="18"/>
              </w:rPr>
              <w:t>ame (If</w:t>
            </w:r>
          </w:p>
          <w:p w14:paraId="3CF8FAD9" w14:textId="77777777" w:rsidR="00264C5E" w:rsidRPr="002A74A1" w:rsidRDefault="00264C5E"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pplicable):</w:t>
            </w:r>
          </w:p>
        </w:tc>
        <w:tc>
          <w:tcPr>
            <w:tcW w:w="3697" w:type="pct"/>
            <w:tcBorders>
              <w:top w:val="single" w:sz="4" w:space="0" w:color="000000"/>
              <w:left w:val="single" w:sz="4" w:space="0" w:color="000000"/>
              <w:bottom w:val="single" w:sz="4" w:space="0" w:color="000000"/>
              <w:right w:val="single" w:sz="4" w:space="0" w:color="000000"/>
            </w:tcBorders>
          </w:tcPr>
          <w:p w14:paraId="36BC3757" w14:textId="77777777" w:rsidR="00264C5E" w:rsidRPr="002A74A1" w:rsidRDefault="00264C5E" w:rsidP="00447060">
            <w:pPr>
              <w:widowControl w:val="0"/>
              <w:autoSpaceDE w:val="0"/>
              <w:autoSpaceDN w:val="0"/>
              <w:adjustRightInd w:val="0"/>
              <w:rPr>
                <w:sz w:val="18"/>
                <w:szCs w:val="18"/>
              </w:rPr>
            </w:pPr>
          </w:p>
        </w:tc>
      </w:tr>
      <w:tr w:rsidR="00264C5E" w:rsidRPr="002A74A1" w14:paraId="60FDDEB3" w14:textId="77777777" w:rsidTr="004D3D1F">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42549031"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pacing w:val="-1"/>
                <w:sz w:val="18"/>
                <w:szCs w:val="18"/>
              </w:rPr>
              <w:t>R</w:t>
            </w:r>
            <w:r w:rsidRPr="002A74A1">
              <w:rPr>
                <w:b/>
                <w:bCs/>
                <w:sz w:val="18"/>
                <w:szCs w:val="18"/>
              </w:rPr>
              <w:t>egist</w:t>
            </w:r>
            <w:r w:rsidRPr="002A74A1">
              <w:rPr>
                <w:b/>
                <w:bCs/>
                <w:spacing w:val="-1"/>
                <w:sz w:val="18"/>
                <w:szCs w:val="18"/>
              </w:rPr>
              <w:t>r</w:t>
            </w:r>
            <w:r w:rsidRPr="002A74A1">
              <w:rPr>
                <w:b/>
                <w:bCs/>
                <w:sz w:val="18"/>
                <w:szCs w:val="18"/>
              </w:rPr>
              <w:t xml:space="preserve">ation </w:t>
            </w:r>
            <w:r w:rsidRPr="002A74A1">
              <w:rPr>
                <w:b/>
                <w:bCs/>
                <w:spacing w:val="-2"/>
                <w:sz w:val="18"/>
                <w:szCs w:val="18"/>
              </w:rPr>
              <w:t>N</w:t>
            </w:r>
            <w:r w:rsidRPr="002A74A1">
              <w:rPr>
                <w:b/>
                <w:bCs/>
                <w:sz w:val="18"/>
                <w:szCs w:val="18"/>
              </w:rPr>
              <w:t>umbe</w:t>
            </w:r>
            <w:r w:rsidRPr="002A74A1">
              <w:rPr>
                <w:b/>
                <w:bCs/>
                <w:spacing w:val="-1"/>
                <w:sz w:val="18"/>
                <w:szCs w:val="18"/>
              </w:rPr>
              <w:t>r</w:t>
            </w:r>
            <w:r w:rsidRPr="002A74A1">
              <w:rPr>
                <w:b/>
                <w:bCs/>
                <w:sz w:val="18"/>
                <w:szCs w:val="18"/>
              </w:rPr>
              <w:t>:</w:t>
            </w:r>
          </w:p>
        </w:tc>
        <w:tc>
          <w:tcPr>
            <w:tcW w:w="3697" w:type="pct"/>
            <w:tcBorders>
              <w:top w:val="single" w:sz="4" w:space="0" w:color="000000"/>
              <w:left w:val="single" w:sz="4" w:space="0" w:color="000000"/>
              <w:bottom w:val="single" w:sz="4" w:space="0" w:color="000000"/>
              <w:right w:val="single" w:sz="4" w:space="0" w:color="000000"/>
            </w:tcBorders>
          </w:tcPr>
          <w:p w14:paraId="412C7128" w14:textId="77777777" w:rsidR="00264C5E" w:rsidRPr="002A74A1" w:rsidRDefault="00264C5E" w:rsidP="00447060">
            <w:pPr>
              <w:widowControl w:val="0"/>
              <w:autoSpaceDE w:val="0"/>
              <w:autoSpaceDN w:val="0"/>
              <w:adjustRightInd w:val="0"/>
              <w:rPr>
                <w:sz w:val="18"/>
                <w:szCs w:val="18"/>
              </w:rPr>
            </w:pPr>
          </w:p>
        </w:tc>
      </w:tr>
      <w:tr w:rsidR="00264C5E" w:rsidRPr="002A74A1" w14:paraId="6C5AEA6A" w14:textId="77777777" w:rsidTr="004D3D1F">
        <w:trPr>
          <w:trHeight w:hRule="exact" w:val="1006"/>
        </w:trPr>
        <w:tc>
          <w:tcPr>
            <w:tcW w:w="1303" w:type="pct"/>
            <w:tcBorders>
              <w:top w:val="single" w:sz="4" w:space="0" w:color="000000"/>
              <w:left w:val="single" w:sz="4" w:space="0" w:color="000000"/>
              <w:bottom w:val="single" w:sz="4" w:space="0" w:color="000000"/>
              <w:right w:val="single" w:sz="4" w:space="0" w:color="000000"/>
            </w:tcBorders>
          </w:tcPr>
          <w:p w14:paraId="06556AB3"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ise Physical</w:t>
            </w:r>
          </w:p>
          <w:p w14:paraId="15EAF733" w14:textId="77777777" w:rsidR="00264C5E" w:rsidRPr="002A74A1" w:rsidRDefault="00264C5E"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dd</w:t>
            </w:r>
            <w:r w:rsidRPr="002A74A1">
              <w:rPr>
                <w:b/>
                <w:bCs/>
                <w:spacing w:val="-1"/>
                <w:sz w:val="18"/>
                <w:szCs w:val="18"/>
              </w:rPr>
              <w:t>r</w:t>
            </w:r>
            <w:r w:rsidRPr="002A74A1">
              <w:rPr>
                <w:b/>
                <w:bCs/>
                <w:sz w:val="18"/>
                <w:szCs w:val="18"/>
              </w:rPr>
              <w:t>ess:</w:t>
            </w:r>
          </w:p>
        </w:tc>
        <w:tc>
          <w:tcPr>
            <w:tcW w:w="3697" w:type="pct"/>
            <w:tcBorders>
              <w:top w:val="single" w:sz="4" w:space="0" w:color="000000"/>
              <w:left w:val="single" w:sz="4" w:space="0" w:color="000000"/>
              <w:bottom w:val="single" w:sz="4" w:space="0" w:color="000000"/>
              <w:right w:val="single" w:sz="4" w:space="0" w:color="000000"/>
            </w:tcBorders>
          </w:tcPr>
          <w:p w14:paraId="721A0C68" w14:textId="77777777" w:rsidR="00264C5E" w:rsidRPr="002A74A1" w:rsidRDefault="00264C5E" w:rsidP="00447060">
            <w:pPr>
              <w:widowControl w:val="0"/>
              <w:autoSpaceDE w:val="0"/>
              <w:autoSpaceDN w:val="0"/>
              <w:adjustRightInd w:val="0"/>
              <w:rPr>
                <w:sz w:val="18"/>
                <w:szCs w:val="18"/>
              </w:rPr>
            </w:pPr>
          </w:p>
        </w:tc>
      </w:tr>
      <w:tr w:rsidR="00264C5E" w:rsidRPr="002A74A1" w14:paraId="5328E4C5" w14:textId="77777777" w:rsidTr="004D3D1F">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76DFCF6D" w14:textId="77777777" w:rsidR="00264C5E" w:rsidRPr="002A74A1" w:rsidRDefault="00264C5E" w:rsidP="00447060">
            <w:pPr>
              <w:widowControl w:val="0"/>
              <w:autoSpaceDE w:val="0"/>
              <w:autoSpaceDN w:val="0"/>
              <w:adjustRightInd w:val="0"/>
              <w:spacing w:before="1" w:line="252" w:lineRule="exact"/>
              <w:ind w:left="102" w:right="124"/>
              <w:rPr>
                <w:sz w:val="18"/>
                <w:szCs w:val="18"/>
              </w:rPr>
            </w:pPr>
            <w:r w:rsidRPr="002A74A1">
              <w:rPr>
                <w:b/>
                <w:bCs/>
                <w:sz w:val="18"/>
                <w:szCs w:val="18"/>
              </w:rPr>
              <w:t xml:space="preserve">Type of </w:t>
            </w:r>
            <w:r w:rsidRPr="002A74A1">
              <w:rPr>
                <w:b/>
                <w:bCs/>
                <w:spacing w:val="-1"/>
                <w:sz w:val="18"/>
                <w:szCs w:val="18"/>
              </w:rPr>
              <w:t>E</w:t>
            </w:r>
            <w:r w:rsidRPr="002A74A1">
              <w:rPr>
                <w:b/>
                <w:bCs/>
                <w:sz w:val="18"/>
                <w:szCs w:val="18"/>
              </w:rPr>
              <w:t>nti</w:t>
            </w:r>
            <w:r w:rsidRPr="002A74A1">
              <w:rPr>
                <w:b/>
                <w:bCs/>
                <w:spacing w:val="-1"/>
                <w:sz w:val="18"/>
                <w:szCs w:val="18"/>
              </w:rPr>
              <w:t>t</w:t>
            </w:r>
            <w:r w:rsidRPr="002A74A1">
              <w:rPr>
                <w:b/>
                <w:bCs/>
                <w:sz w:val="18"/>
                <w:szCs w:val="18"/>
              </w:rPr>
              <w:t>y (</w:t>
            </w:r>
            <w:r w:rsidRPr="002A74A1">
              <w:rPr>
                <w:b/>
                <w:bCs/>
                <w:spacing w:val="-1"/>
                <w:sz w:val="18"/>
                <w:szCs w:val="18"/>
              </w:rPr>
              <w:t>CC</w:t>
            </w:r>
            <w:r w:rsidRPr="002A74A1">
              <w:rPr>
                <w:b/>
                <w:bCs/>
                <w:sz w:val="18"/>
                <w:szCs w:val="18"/>
              </w:rPr>
              <w:t>, (</w:t>
            </w:r>
            <w:r w:rsidRPr="002A74A1">
              <w:rPr>
                <w:b/>
                <w:bCs/>
                <w:spacing w:val="-1"/>
                <w:sz w:val="18"/>
                <w:szCs w:val="18"/>
              </w:rPr>
              <w:t>P</w:t>
            </w:r>
            <w:r w:rsidRPr="002A74A1">
              <w:rPr>
                <w:b/>
                <w:bCs/>
                <w:sz w:val="18"/>
                <w:szCs w:val="18"/>
              </w:rPr>
              <w:t>ty) Lt</w:t>
            </w:r>
            <w:r w:rsidRPr="002A74A1">
              <w:rPr>
                <w:b/>
                <w:bCs/>
                <w:spacing w:val="-1"/>
                <w:sz w:val="18"/>
                <w:szCs w:val="18"/>
              </w:rPr>
              <w:t>d</w:t>
            </w:r>
            <w:r w:rsidRPr="002A74A1">
              <w:rPr>
                <w:b/>
                <w:bCs/>
                <w:sz w:val="18"/>
                <w:szCs w:val="18"/>
              </w:rPr>
              <w:t xml:space="preserve">, </w:t>
            </w:r>
            <w:r w:rsidRPr="002A74A1">
              <w:rPr>
                <w:b/>
                <w:bCs/>
                <w:spacing w:val="-1"/>
                <w:sz w:val="18"/>
                <w:szCs w:val="18"/>
              </w:rPr>
              <w:t>S</w:t>
            </w:r>
            <w:r w:rsidRPr="002A74A1">
              <w:rPr>
                <w:b/>
                <w:bCs/>
                <w:sz w:val="18"/>
                <w:szCs w:val="18"/>
              </w:rPr>
              <w:t xml:space="preserve">ole </w:t>
            </w:r>
            <w:r w:rsidRPr="002A74A1">
              <w:rPr>
                <w:b/>
                <w:bCs/>
                <w:spacing w:val="-1"/>
                <w:sz w:val="18"/>
                <w:szCs w:val="18"/>
              </w:rPr>
              <w:t>Pr</w:t>
            </w:r>
            <w:r w:rsidRPr="002A74A1">
              <w:rPr>
                <w:b/>
                <w:bCs/>
                <w:sz w:val="18"/>
                <w:szCs w:val="18"/>
              </w:rPr>
              <w:t>op etc.):</w:t>
            </w:r>
          </w:p>
        </w:tc>
        <w:tc>
          <w:tcPr>
            <w:tcW w:w="3697" w:type="pct"/>
            <w:tcBorders>
              <w:top w:val="single" w:sz="4" w:space="0" w:color="000000"/>
              <w:left w:val="single" w:sz="4" w:space="0" w:color="000000"/>
              <w:bottom w:val="single" w:sz="4" w:space="0" w:color="000000"/>
              <w:right w:val="single" w:sz="4" w:space="0" w:color="000000"/>
            </w:tcBorders>
          </w:tcPr>
          <w:p w14:paraId="03259099" w14:textId="77777777" w:rsidR="00264C5E" w:rsidRPr="002A74A1" w:rsidRDefault="00264C5E" w:rsidP="00447060">
            <w:pPr>
              <w:widowControl w:val="0"/>
              <w:autoSpaceDE w:val="0"/>
              <w:autoSpaceDN w:val="0"/>
              <w:adjustRightInd w:val="0"/>
              <w:rPr>
                <w:sz w:val="18"/>
                <w:szCs w:val="18"/>
              </w:rPr>
            </w:pPr>
          </w:p>
        </w:tc>
      </w:tr>
      <w:tr w:rsidR="00264C5E" w:rsidRPr="002A74A1" w14:paraId="0E8528DE" w14:textId="77777777" w:rsidTr="004D3D1F">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62DD3355" w14:textId="77777777" w:rsidR="00264C5E" w:rsidRPr="002A74A1" w:rsidRDefault="00264C5E" w:rsidP="00447060">
            <w:pPr>
              <w:autoSpaceDE w:val="0"/>
              <w:autoSpaceDN w:val="0"/>
              <w:adjustRightInd w:val="0"/>
              <w:rPr>
                <w:rFonts w:ascii="ArialNarrow-Bold" w:hAnsi="ArialNarrow-Bold" w:cs="ArialNarrow-Bold"/>
                <w:b/>
                <w:bCs/>
                <w:lang w:val="en-ZA"/>
              </w:rPr>
            </w:pPr>
            <w:r w:rsidRPr="002A74A1">
              <w:rPr>
                <w:rFonts w:ascii="ArialNarrow-Bold" w:hAnsi="ArialNarrow-Bold" w:cs="ArialNarrow-Bold"/>
                <w:b/>
                <w:bCs/>
                <w:lang w:val="en-ZA"/>
              </w:rPr>
              <w:t>Nature of Construction Business:</w:t>
            </w:r>
          </w:p>
          <w:p w14:paraId="5B072596" w14:textId="77777777" w:rsidR="00264C5E" w:rsidRPr="002A74A1" w:rsidRDefault="00264C5E" w:rsidP="00447060">
            <w:pPr>
              <w:widowControl w:val="0"/>
              <w:autoSpaceDE w:val="0"/>
              <w:autoSpaceDN w:val="0"/>
              <w:adjustRightInd w:val="0"/>
              <w:spacing w:line="250" w:lineRule="exact"/>
              <w:ind w:left="102"/>
              <w:rPr>
                <w:sz w:val="18"/>
                <w:szCs w:val="18"/>
              </w:rPr>
            </w:pPr>
            <w:r w:rsidRPr="002A74A1">
              <w:rPr>
                <w:rFonts w:ascii="ArialNarrow-BoldItalic" w:hAnsi="ArialNarrow-BoldItalic" w:cs="ArialNarrow-BoldItalic"/>
                <w:b/>
                <w:bCs/>
                <w:i/>
                <w:iCs/>
                <w:sz w:val="16"/>
                <w:szCs w:val="16"/>
                <w:lang w:val="en-ZA"/>
              </w:rPr>
              <w:t>Indicate the applicable category with a tick.</w:t>
            </w:r>
          </w:p>
        </w:tc>
        <w:tc>
          <w:tcPr>
            <w:tcW w:w="3697" w:type="pct"/>
            <w:tcBorders>
              <w:top w:val="single" w:sz="4" w:space="0" w:color="000000"/>
              <w:left w:val="single" w:sz="4" w:space="0" w:color="000000"/>
              <w:bottom w:val="single" w:sz="4" w:space="0" w:color="000000"/>
              <w:right w:val="single" w:sz="4" w:space="0" w:color="000000"/>
            </w:tcBorders>
            <w:vAlign w:val="center"/>
          </w:tcPr>
          <w:p w14:paraId="3C39BFF0" w14:textId="77777777" w:rsidR="00264C5E" w:rsidRPr="002A74A1" w:rsidRDefault="00264C5E" w:rsidP="00447060">
            <w:pPr>
              <w:widowControl w:val="0"/>
              <w:autoSpaceDE w:val="0"/>
              <w:autoSpaceDN w:val="0"/>
              <w:adjustRightInd w:val="0"/>
              <w:jc w:val="center"/>
              <w:rPr>
                <w:sz w:val="18"/>
                <w:szCs w:val="18"/>
              </w:rPr>
            </w:pPr>
          </w:p>
        </w:tc>
      </w:tr>
      <w:tr w:rsidR="00264C5E" w:rsidRPr="002A74A1" w14:paraId="08695967" w14:textId="77777777" w:rsidTr="004D3D1F">
        <w:trPr>
          <w:trHeight w:hRule="exact" w:val="3170"/>
        </w:trPr>
        <w:tc>
          <w:tcPr>
            <w:tcW w:w="1303" w:type="pct"/>
            <w:tcBorders>
              <w:top w:val="single" w:sz="4" w:space="0" w:color="000000"/>
              <w:left w:val="single" w:sz="4" w:space="0" w:color="000000"/>
              <w:bottom w:val="single" w:sz="4" w:space="0" w:color="000000"/>
              <w:right w:val="single" w:sz="4" w:space="0" w:color="000000"/>
            </w:tcBorders>
          </w:tcPr>
          <w:p w14:paraId="257D757C" w14:textId="77777777" w:rsidR="00264C5E" w:rsidRPr="002A74A1" w:rsidRDefault="00264C5E" w:rsidP="00447060">
            <w:pPr>
              <w:widowControl w:val="0"/>
              <w:autoSpaceDE w:val="0"/>
              <w:autoSpaceDN w:val="0"/>
              <w:adjustRightInd w:val="0"/>
              <w:spacing w:line="252" w:lineRule="exact"/>
              <w:ind w:left="102"/>
              <w:rPr>
                <w:sz w:val="18"/>
                <w:szCs w:val="18"/>
              </w:rPr>
            </w:pPr>
            <w:r w:rsidRPr="002A74A1">
              <w:rPr>
                <w:b/>
                <w:bCs/>
                <w:spacing w:val="-1"/>
                <w:sz w:val="18"/>
                <w:szCs w:val="18"/>
              </w:rPr>
              <w:t>D</w:t>
            </w:r>
            <w:r w:rsidRPr="002A74A1">
              <w:rPr>
                <w:b/>
                <w:bCs/>
                <w:sz w:val="18"/>
                <w:szCs w:val="18"/>
              </w:rPr>
              <w:t>efiniti</w:t>
            </w:r>
            <w:r w:rsidRPr="002A74A1">
              <w:rPr>
                <w:b/>
                <w:bCs/>
                <w:spacing w:val="-1"/>
                <w:sz w:val="18"/>
                <w:szCs w:val="18"/>
              </w:rPr>
              <w:t>o</w:t>
            </w:r>
            <w:r w:rsidRPr="002A74A1">
              <w:rPr>
                <w:b/>
                <w:bCs/>
                <w:sz w:val="18"/>
                <w:szCs w:val="18"/>
              </w:rPr>
              <w:t>n of “</w:t>
            </w:r>
            <w:r w:rsidRPr="002A74A1">
              <w:rPr>
                <w:b/>
                <w:bCs/>
                <w:spacing w:val="-1"/>
                <w:sz w:val="18"/>
                <w:szCs w:val="18"/>
              </w:rPr>
              <w:t>B</w:t>
            </w:r>
            <w:r w:rsidRPr="002A74A1">
              <w:rPr>
                <w:b/>
                <w:bCs/>
                <w:sz w:val="18"/>
                <w:szCs w:val="18"/>
              </w:rPr>
              <w:t>lack</w:t>
            </w:r>
          </w:p>
          <w:p w14:paraId="5910EFA9" w14:textId="77777777" w:rsidR="00264C5E" w:rsidRPr="002A74A1" w:rsidRDefault="00264C5E" w:rsidP="00447060">
            <w:pPr>
              <w:widowControl w:val="0"/>
              <w:autoSpaceDE w:val="0"/>
              <w:autoSpaceDN w:val="0"/>
              <w:adjustRightInd w:val="0"/>
              <w:spacing w:line="252" w:lineRule="exact"/>
              <w:ind w:left="102"/>
              <w:rPr>
                <w:sz w:val="18"/>
                <w:szCs w:val="18"/>
              </w:rPr>
            </w:pPr>
            <w:r w:rsidRPr="002A74A1">
              <w:rPr>
                <w:b/>
                <w:bCs/>
                <w:spacing w:val="-1"/>
                <w:sz w:val="18"/>
                <w:szCs w:val="18"/>
              </w:rPr>
              <w:t>P</w:t>
            </w:r>
            <w:r w:rsidRPr="002A74A1">
              <w:rPr>
                <w:b/>
                <w:bCs/>
                <w:sz w:val="18"/>
                <w:szCs w:val="18"/>
              </w:rPr>
              <w:t>eople”</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5928"/>
            </w:tblGrid>
            <w:tr w:rsidR="00264C5E" w:rsidRPr="002A74A1" w14:paraId="5AED8FFF" w14:textId="77777777" w:rsidTr="00E95521">
              <w:trPr>
                <w:trHeight w:val="1492"/>
              </w:trPr>
              <w:tc>
                <w:tcPr>
                  <w:tcW w:w="5928" w:type="dxa"/>
                </w:tcPr>
                <w:p w14:paraId="79C70985" w14:textId="77777777" w:rsidR="00264C5E" w:rsidRPr="002A74A1" w:rsidRDefault="00264C5E" w:rsidP="00447060">
                  <w:pPr>
                    <w:pStyle w:val="Default"/>
                    <w:rPr>
                      <w:color w:val="auto"/>
                      <w:sz w:val="22"/>
                      <w:szCs w:val="22"/>
                    </w:rPr>
                  </w:pPr>
                  <w:r w:rsidRPr="002A74A1">
                    <w:rPr>
                      <w:rFonts w:ascii="ArialNarrow" w:hAnsi="ArialNarrow" w:cs="ArialNarrow"/>
                      <w:color w:val="auto"/>
                      <w:sz w:val="18"/>
                      <w:szCs w:val="18"/>
                    </w:rPr>
                    <w:t xml:space="preserve"> </w:t>
                  </w:r>
                  <w:r w:rsidRPr="002A74A1">
                    <w:rPr>
                      <w:color w:val="auto"/>
                      <w:sz w:val="22"/>
                      <w:szCs w:val="22"/>
                    </w:rPr>
                    <w:t xml:space="preserve">As per the Broad-Based Black Economic Empowerment Act 53 of 2003 as Amended by Act No 46 of 2013 “Black People” is a generic term which means Africans, Coloureds and Indians – </w:t>
                  </w:r>
                </w:p>
                <w:p w14:paraId="63C53F6E" w14:textId="77777777" w:rsidR="00264C5E" w:rsidRPr="002A74A1" w:rsidRDefault="00264C5E" w:rsidP="00447060">
                  <w:pPr>
                    <w:pStyle w:val="Default"/>
                    <w:rPr>
                      <w:color w:val="auto"/>
                      <w:sz w:val="22"/>
                      <w:szCs w:val="22"/>
                    </w:rPr>
                  </w:pPr>
                  <w:r w:rsidRPr="002A74A1">
                    <w:rPr>
                      <w:color w:val="auto"/>
                      <w:sz w:val="22"/>
                      <w:szCs w:val="22"/>
                    </w:rPr>
                    <w:t xml:space="preserve">(a) who are citizens of the Republic of South Africa by birth or descent; or </w:t>
                  </w:r>
                </w:p>
                <w:p w14:paraId="211F5294" w14:textId="77777777" w:rsidR="00264C5E" w:rsidRPr="002A74A1" w:rsidRDefault="00264C5E" w:rsidP="00447060">
                  <w:pPr>
                    <w:pStyle w:val="Default"/>
                    <w:rPr>
                      <w:color w:val="auto"/>
                      <w:sz w:val="22"/>
                      <w:szCs w:val="22"/>
                    </w:rPr>
                  </w:pPr>
                  <w:r w:rsidRPr="002A74A1">
                    <w:rPr>
                      <w:color w:val="auto"/>
                      <w:sz w:val="22"/>
                      <w:szCs w:val="22"/>
                    </w:rPr>
                    <w:t xml:space="preserve">(b) who became citizens of the Republic of South Africa by naturalisation- </w:t>
                  </w:r>
                </w:p>
                <w:p w14:paraId="49AFB5A8" w14:textId="77777777" w:rsidR="00264C5E" w:rsidRPr="002A74A1" w:rsidRDefault="00264C5E" w:rsidP="00447060">
                  <w:pPr>
                    <w:pStyle w:val="Default"/>
                    <w:rPr>
                      <w:color w:val="auto"/>
                      <w:sz w:val="22"/>
                      <w:szCs w:val="22"/>
                    </w:rPr>
                  </w:pPr>
                  <w:r w:rsidRPr="002A74A1">
                    <w:rPr>
                      <w:color w:val="auto"/>
                      <w:sz w:val="22"/>
                      <w:szCs w:val="22"/>
                    </w:rPr>
                    <w:t xml:space="preserve">i. before 27 April 1994; or </w:t>
                  </w:r>
                </w:p>
                <w:p w14:paraId="74D8C937" w14:textId="77777777" w:rsidR="00264C5E" w:rsidRPr="002A74A1" w:rsidRDefault="00264C5E" w:rsidP="00447060">
                  <w:pPr>
                    <w:pStyle w:val="Default"/>
                    <w:rPr>
                      <w:color w:val="auto"/>
                      <w:sz w:val="22"/>
                      <w:szCs w:val="22"/>
                    </w:rPr>
                  </w:pPr>
                  <w:r w:rsidRPr="002A74A1">
                    <w:rPr>
                      <w:color w:val="auto"/>
                      <w:sz w:val="22"/>
                      <w:szCs w:val="22"/>
                    </w:rPr>
                    <w:t xml:space="preserve">ii. on or after 27 April 1994 and who would have been entitled to acquire citizenship by naturalization prior to that date;” </w:t>
                  </w:r>
                </w:p>
                <w:p w14:paraId="3BAC455B" w14:textId="77777777" w:rsidR="00264C5E" w:rsidRPr="002A74A1" w:rsidRDefault="00264C5E" w:rsidP="00447060">
                  <w:pPr>
                    <w:autoSpaceDE w:val="0"/>
                    <w:autoSpaceDN w:val="0"/>
                    <w:adjustRightInd w:val="0"/>
                    <w:rPr>
                      <w:rFonts w:ascii="ArialNarrow" w:hAnsi="ArialNarrow" w:cs="ArialNarrow"/>
                      <w:sz w:val="18"/>
                      <w:szCs w:val="18"/>
                      <w:lang w:val="en-ZA"/>
                    </w:rPr>
                  </w:pPr>
                </w:p>
              </w:tc>
            </w:tr>
          </w:tbl>
          <w:p w14:paraId="66B9FE9A" w14:textId="77777777" w:rsidR="00264C5E" w:rsidRPr="002A74A1" w:rsidRDefault="00264C5E" w:rsidP="00447060">
            <w:pPr>
              <w:autoSpaceDE w:val="0"/>
              <w:autoSpaceDN w:val="0"/>
              <w:adjustRightInd w:val="0"/>
              <w:rPr>
                <w:sz w:val="18"/>
                <w:szCs w:val="18"/>
              </w:rPr>
            </w:pPr>
          </w:p>
        </w:tc>
      </w:tr>
      <w:tr w:rsidR="00264C5E" w:rsidRPr="002A74A1" w14:paraId="78F9DC5C" w14:textId="77777777" w:rsidTr="004D3D1F">
        <w:trPr>
          <w:trHeight w:hRule="exact" w:val="3183"/>
        </w:trPr>
        <w:tc>
          <w:tcPr>
            <w:tcW w:w="1303" w:type="pct"/>
            <w:tcBorders>
              <w:top w:val="single" w:sz="4" w:space="0" w:color="000000"/>
              <w:left w:val="single" w:sz="4" w:space="0" w:color="000000"/>
              <w:bottom w:val="single" w:sz="4" w:space="0" w:color="000000"/>
              <w:right w:val="single" w:sz="4" w:space="0" w:color="000000"/>
            </w:tcBorders>
          </w:tcPr>
          <w:p w14:paraId="4C9776C5" w14:textId="77777777" w:rsidR="00264C5E" w:rsidRPr="002A74A1" w:rsidRDefault="00264C5E" w:rsidP="00447060">
            <w:pPr>
              <w:widowControl w:val="0"/>
              <w:autoSpaceDE w:val="0"/>
              <w:autoSpaceDN w:val="0"/>
              <w:adjustRightInd w:val="0"/>
              <w:spacing w:line="252" w:lineRule="exact"/>
              <w:ind w:left="102"/>
              <w:rPr>
                <w:b/>
                <w:bCs/>
                <w:spacing w:val="-1"/>
                <w:sz w:val="18"/>
                <w:szCs w:val="18"/>
              </w:rPr>
            </w:pPr>
            <w:r w:rsidRPr="002A74A1">
              <w:rPr>
                <w:rFonts w:ascii="ArialNarrow-Bold" w:hAnsi="ArialNarrow-Bold" w:cs="ArialNarrow-Bold"/>
                <w:b/>
                <w:bCs/>
                <w:lang w:val="en-ZA"/>
              </w:rPr>
              <w:lastRenderedPageBreak/>
              <w:t>Definition of “Black Designated Groups”</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6265"/>
            </w:tblGrid>
            <w:tr w:rsidR="00264C5E" w:rsidRPr="002A74A1" w14:paraId="19F18C59" w14:textId="77777777" w:rsidTr="00E95521">
              <w:trPr>
                <w:trHeight w:val="1619"/>
              </w:trPr>
              <w:tc>
                <w:tcPr>
                  <w:tcW w:w="6265" w:type="dxa"/>
                </w:tcPr>
                <w:p w14:paraId="69B43FCD" w14:textId="77777777" w:rsidR="00264C5E" w:rsidRPr="002A74A1" w:rsidRDefault="00264C5E" w:rsidP="00447060">
                  <w:pPr>
                    <w:pStyle w:val="Default"/>
                    <w:rPr>
                      <w:color w:val="auto"/>
                      <w:sz w:val="22"/>
                      <w:szCs w:val="22"/>
                    </w:rPr>
                  </w:pPr>
                  <w:r w:rsidRPr="002A74A1">
                    <w:rPr>
                      <w:color w:val="auto"/>
                    </w:rPr>
                    <w:t xml:space="preserve"> </w:t>
                  </w:r>
                  <w:r w:rsidRPr="002A74A1">
                    <w:rPr>
                      <w:color w:val="auto"/>
                      <w:sz w:val="22"/>
                      <w:szCs w:val="22"/>
                    </w:rPr>
                    <w:t xml:space="preserve">“Black Designated Groups means: </w:t>
                  </w:r>
                </w:p>
                <w:p w14:paraId="43008C51" w14:textId="77777777" w:rsidR="00264C5E" w:rsidRPr="002A74A1" w:rsidRDefault="00264C5E" w:rsidP="00447060">
                  <w:pPr>
                    <w:pStyle w:val="Default"/>
                    <w:rPr>
                      <w:color w:val="auto"/>
                      <w:sz w:val="22"/>
                      <w:szCs w:val="22"/>
                    </w:rPr>
                  </w:pPr>
                  <w:r w:rsidRPr="002A74A1">
                    <w:rPr>
                      <w:color w:val="auto"/>
                      <w:sz w:val="22"/>
                      <w:szCs w:val="22"/>
                    </w:rPr>
                    <w:t xml:space="preserve">(a) unemployed black people not attending and not  required by law to attend an educational institution and not awaiting admission to an educational institution; </w:t>
                  </w:r>
                </w:p>
                <w:p w14:paraId="0713C809" w14:textId="77777777" w:rsidR="00264C5E" w:rsidRPr="002A74A1" w:rsidRDefault="00264C5E" w:rsidP="00447060">
                  <w:pPr>
                    <w:pStyle w:val="Default"/>
                    <w:rPr>
                      <w:color w:val="auto"/>
                      <w:sz w:val="22"/>
                      <w:szCs w:val="22"/>
                    </w:rPr>
                  </w:pPr>
                  <w:r w:rsidRPr="002A74A1">
                    <w:rPr>
                      <w:color w:val="auto"/>
                      <w:sz w:val="22"/>
                      <w:szCs w:val="22"/>
                    </w:rPr>
                    <w:t xml:space="preserve">(b) Black people who are youth as defined in the National Youth Commission Act of 1996; </w:t>
                  </w:r>
                </w:p>
                <w:p w14:paraId="1CEDB51F" w14:textId="77777777" w:rsidR="00264C5E" w:rsidRPr="002A74A1" w:rsidRDefault="00264C5E" w:rsidP="00447060">
                  <w:pPr>
                    <w:pStyle w:val="Default"/>
                    <w:rPr>
                      <w:color w:val="auto"/>
                      <w:sz w:val="22"/>
                      <w:szCs w:val="22"/>
                    </w:rPr>
                  </w:pPr>
                  <w:r w:rsidRPr="002A74A1">
                    <w:rPr>
                      <w:color w:val="auto"/>
                      <w:sz w:val="22"/>
                      <w:szCs w:val="22"/>
                    </w:rPr>
                    <w:t xml:space="preserve">(c) Black people who are persons with disabilities as defined in the Code of Good Practice on employment of people with disabilities issued under the Employment Equity Act; </w:t>
                  </w:r>
                </w:p>
                <w:p w14:paraId="664A3469" w14:textId="77777777" w:rsidR="00264C5E" w:rsidRPr="002A74A1" w:rsidRDefault="00264C5E" w:rsidP="00447060">
                  <w:pPr>
                    <w:pStyle w:val="Default"/>
                    <w:rPr>
                      <w:color w:val="auto"/>
                      <w:sz w:val="22"/>
                      <w:szCs w:val="22"/>
                    </w:rPr>
                  </w:pPr>
                  <w:r w:rsidRPr="002A74A1">
                    <w:rPr>
                      <w:color w:val="auto"/>
                      <w:sz w:val="22"/>
                      <w:szCs w:val="22"/>
                    </w:rPr>
                    <w:t xml:space="preserve">(d) Black people living in rural and under developed areas; </w:t>
                  </w:r>
                </w:p>
                <w:p w14:paraId="47C98B4B" w14:textId="77777777" w:rsidR="00264C5E" w:rsidRPr="002A74A1" w:rsidRDefault="00264C5E" w:rsidP="00447060">
                  <w:pPr>
                    <w:pStyle w:val="Default"/>
                    <w:rPr>
                      <w:color w:val="auto"/>
                      <w:sz w:val="22"/>
                      <w:szCs w:val="22"/>
                    </w:rPr>
                  </w:pPr>
                  <w:r w:rsidRPr="002A74A1">
                    <w:rPr>
                      <w:color w:val="auto"/>
                      <w:sz w:val="22"/>
                      <w:szCs w:val="22"/>
                    </w:rPr>
                    <w:t xml:space="preserve">(e) Black military veterans who qualifies to be called a military veteran in terms of the Military Veterans Act 18 of 2011;” </w:t>
                  </w:r>
                </w:p>
              </w:tc>
            </w:tr>
          </w:tbl>
          <w:p w14:paraId="62A1EC79" w14:textId="77777777" w:rsidR="00264C5E" w:rsidRPr="002A74A1" w:rsidRDefault="00264C5E" w:rsidP="00447060">
            <w:pPr>
              <w:autoSpaceDE w:val="0"/>
              <w:autoSpaceDN w:val="0"/>
              <w:adjustRightInd w:val="0"/>
              <w:rPr>
                <w:spacing w:val="-1"/>
                <w:sz w:val="18"/>
                <w:szCs w:val="18"/>
              </w:rPr>
            </w:pPr>
          </w:p>
        </w:tc>
      </w:tr>
    </w:tbl>
    <w:p w14:paraId="24879FAC" w14:textId="77777777" w:rsidR="00264C5E" w:rsidRPr="002A74A1" w:rsidRDefault="00264C5E" w:rsidP="00264C5E">
      <w:pPr>
        <w:rPr>
          <w:sz w:val="18"/>
          <w:szCs w:val="18"/>
        </w:rPr>
      </w:pPr>
    </w:p>
    <w:p w14:paraId="020552D8"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I hereby declare under Oath that: </w:t>
      </w:r>
    </w:p>
    <w:p w14:paraId="2147D547" w14:textId="77777777" w:rsidR="00264C5E" w:rsidRPr="002A74A1" w:rsidRDefault="00264C5E" w:rsidP="00264C5E">
      <w:pPr>
        <w:widowControl w:val="0"/>
        <w:autoSpaceDE w:val="0"/>
        <w:autoSpaceDN w:val="0"/>
        <w:adjustRightInd w:val="0"/>
        <w:spacing w:before="34"/>
        <w:rPr>
          <w:rFonts w:ascii="Arial Narrow" w:hAnsi="Arial Narrow" w:cs="Arial Narrow"/>
          <w:sz w:val="18"/>
          <w:szCs w:val="18"/>
        </w:rPr>
      </w:pPr>
    </w:p>
    <w:p w14:paraId="5BCDD019" w14:textId="77777777" w:rsidR="00264C5E" w:rsidRPr="002A74A1" w:rsidRDefault="00264C5E" w:rsidP="00264C5E">
      <w:pPr>
        <w:autoSpaceDE w:val="0"/>
        <w:autoSpaceDN w:val="0"/>
        <w:adjustRightInd w:val="0"/>
        <w:spacing w:after="31"/>
        <w:ind w:left="567"/>
        <w:rPr>
          <w:sz w:val="22"/>
          <w:szCs w:val="22"/>
          <w:lang w:val="en-ZA"/>
        </w:rPr>
      </w:pPr>
      <w:r w:rsidRPr="002A74A1">
        <w:rPr>
          <w:sz w:val="22"/>
          <w:szCs w:val="22"/>
          <w:lang w:val="en-ZA"/>
        </w:rPr>
        <w:t></w:t>
      </w:r>
      <w:r w:rsidRPr="002A74A1">
        <w:rPr>
          <w:rFonts w:ascii="Symbol" w:hAnsi="Symbol" w:cs="Symbol"/>
          <w:sz w:val="22"/>
          <w:szCs w:val="22"/>
          <w:lang w:val="en-ZA"/>
        </w:rPr>
        <w:t></w:t>
      </w:r>
      <w:r w:rsidRPr="002A74A1">
        <w:rPr>
          <w:sz w:val="22"/>
          <w:szCs w:val="22"/>
          <w:lang w:val="en-ZA"/>
        </w:rPr>
        <w:t xml:space="preserve">The Enterprise is ______________% Black Owned using the flow-through principle as per Amended Code Series 100 of the Amended Codes of Good Practice issued under section 9 (1) of B-BBEE Act No 53 of 2003 as Amended by Act No 46 of 2013, </w:t>
      </w:r>
    </w:p>
    <w:p w14:paraId="01B52E9F" w14:textId="77777777" w:rsidR="00264C5E" w:rsidRPr="002A74A1" w:rsidRDefault="00264C5E" w:rsidP="00264C5E">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Female Owned as per Amended Code Series 100 of the Amended Codes of Good Practice issued under section 9 (1) of B-BBEE Act No 53 of 2003 as Amended by Act No 46 of 2013, </w:t>
      </w:r>
    </w:p>
    <w:p w14:paraId="1ECA2D94" w14:textId="77777777" w:rsidR="00264C5E" w:rsidRPr="002A74A1" w:rsidRDefault="00264C5E" w:rsidP="00264C5E">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Designated Group Owned as per Amended Code Series 100 of the Amended Codes of Good Practice issued under section 9 (1) of B-BBEE Act No 53 of 2003 as Amended by Act No 46 of 2013, </w:t>
      </w:r>
    </w:p>
    <w:p w14:paraId="4D4359DD" w14:textId="77777777" w:rsidR="00264C5E" w:rsidRPr="002A74A1" w:rsidRDefault="00264C5E" w:rsidP="00264C5E">
      <w:pPr>
        <w:autoSpaceDE w:val="0"/>
        <w:autoSpaceDN w:val="0"/>
        <w:adjustRightInd w:val="0"/>
        <w:spacing w:after="160"/>
        <w:ind w:left="567"/>
        <w:rPr>
          <w:sz w:val="22"/>
          <w:szCs w:val="22"/>
          <w:lang w:val="en-ZA"/>
        </w:rPr>
      </w:pPr>
      <w:r w:rsidRPr="002A74A1">
        <w:rPr>
          <w:sz w:val="22"/>
          <w:szCs w:val="22"/>
          <w:lang w:val="en-ZA"/>
        </w:rPr>
        <w:t xml:space="preserve"> Black Designated Group Owned % Breakdown as per the definition stated above: </w:t>
      </w:r>
    </w:p>
    <w:p w14:paraId="2BDB4EA0" w14:textId="77777777" w:rsidR="00264C5E" w:rsidRPr="002A74A1" w:rsidRDefault="00264C5E" w:rsidP="00264C5E">
      <w:pPr>
        <w:autoSpaceDE w:val="0"/>
        <w:autoSpaceDN w:val="0"/>
        <w:adjustRightInd w:val="0"/>
        <w:spacing w:after="120"/>
        <w:ind w:left="992" w:hanging="425"/>
        <w:rPr>
          <w:sz w:val="22"/>
          <w:szCs w:val="22"/>
          <w:lang w:val="en-ZA"/>
        </w:rPr>
      </w:pPr>
      <w:r w:rsidRPr="002A74A1">
        <w:rPr>
          <w:rFonts w:ascii="Symbol" w:hAnsi="Symbol" w:cs="Symbol"/>
          <w:sz w:val="22"/>
          <w:szCs w:val="22"/>
          <w:lang w:val="en-ZA"/>
        </w:rPr>
        <w:t></w:t>
      </w:r>
      <w:r w:rsidRPr="002A74A1">
        <w:rPr>
          <w:rFonts w:ascii="Symbol" w:hAnsi="Symbol" w:cs="Symbol"/>
          <w:sz w:val="22"/>
          <w:szCs w:val="22"/>
          <w:lang w:val="en-ZA"/>
        </w:rPr>
        <w:t></w:t>
      </w:r>
      <w:r w:rsidRPr="002A74A1">
        <w:rPr>
          <w:rFonts w:ascii="Symbol" w:hAnsi="Symbol" w:cs="Symbol"/>
          <w:sz w:val="22"/>
          <w:szCs w:val="22"/>
          <w:lang w:val="en-ZA"/>
        </w:rPr>
        <w:tab/>
      </w:r>
      <w:r w:rsidRPr="002A74A1">
        <w:rPr>
          <w:sz w:val="22"/>
          <w:szCs w:val="22"/>
          <w:lang w:val="en-ZA"/>
        </w:rPr>
        <w:t xml:space="preserve">Black Youth % = </w:t>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t xml:space="preserve">______________% </w:t>
      </w:r>
    </w:p>
    <w:p w14:paraId="176413B7"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Black Disabled % =</w:t>
      </w:r>
      <w:r w:rsidRPr="002A74A1">
        <w:tab/>
      </w:r>
      <w:r w:rsidRPr="002A74A1">
        <w:tab/>
      </w:r>
      <w:r w:rsidRPr="002A74A1">
        <w:tab/>
      </w:r>
      <w:r w:rsidRPr="002A74A1">
        <w:tab/>
        <w:t xml:space="preserve">______________% </w:t>
      </w:r>
    </w:p>
    <w:p w14:paraId="755500CF"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Black Unemployed % =</w:t>
      </w:r>
      <w:r w:rsidRPr="002A74A1">
        <w:tab/>
      </w:r>
      <w:r w:rsidRPr="002A74A1">
        <w:tab/>
      </w:r>
      <w:r w:rsidRPr="002A74A1">
        <w:tab/>
        <w:t>______________%</w:t>
      </w:r>
    </w:p>
    <w:p w14:paraId="590D0147"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 xml:space="preserve">Black People living in Rural areas % = </w:t>
      </w:r>
      <w:r w:rsidRPr="002A74A1">
        <w:tab/>
        <w:t xml:space="preserve">______________% </w:t>
      </w:r>
    </w:p>
    <w:p w14:paraId="62F6F933"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Black Military Veterans % =</w:t>
      </w:r>
      <w:r w:rsidRPr="002A74A1">
        <w:tab/>
      </w:r>
      <w:r w:rsidRPr="002A74A1">
        <w:tab/>
        <w:t xml:space="preserve">______________% </w:t>
      </w:r>
    </w:p>
    <w:p w14:paraId="37C315C2" w14:textId="77777777" w:rsidR="00F315E5" w:rsidRPr="002A74A1" w:rsidRDefault="00264C5E" w:rsidP="00264C5E">
      <w:pPr>
        <w:pStyle w:val="Default"/>
        <w:ind w:left="567"/>
        <w:rPr>
          <w:color w:val="auto"/>
          <w:sz w:val="22"/>
          <w:szCs w:val="22"/>
        </w:rPr>
      </w:pPr>
      <w:r w:rsidRPr="002A74A1">
        <w:rPr>
          <w:color w:val="auto"/>
          <w:sz w:val="22"/>
          <w:szCs w:val="22"/>
        </w:rPr>
        <w:t xml:space="preserve">Based on the Audited Financial Statements/Financial Statements and other information available on the latest financial year-end of _____/______/____________ the annual Total </w:t>
      </w:r>
    </w:p>
    <w:p w14:paraId="52269375" w14:textId="77777777" w:rsidR="00F315E5" w:rsidRPr="002A74A1" w:rsidRDefault="00F315E5" w:rsidP="00264C5E">
      <w:pPr>
        <w:pStyle w:val="Default"/>
        <w:ind w:left="567"/>
        <w:rPr>
          <w:color w:val="auto"/>
          <w:sz w:val="22"/>
          <w:szCs w:val="22"/>
        </w:rPr>
      </w:pPr>
      <w:r w:rsidRPr="002A74A1">
        <w:rPr>
          <w:color w:val="auto"/>
          <w:sz w:val="22"/>
          <w:szCs w:val="22"/>
        </w:rPr>
        <w:t xml:space="preserve">                                                                        </w:t>
      </w:r>
      <w:r w:rsidRPr="002A74A1">
        <w:rPr>
          <w:color w:val="auto"/>
          <w:sz w:val="16"/>
          <w:szCs w:val="22"/>
        </w:rPr>
        <w:t>Date/     month   / year</w:t>
      </w:r>
    </w:p>
    <w:p w14:paraId="2CF3E37F" w14:textId="77777777" w:rsidR="00264C5E" w:rsidRPr="002A74A1" w:rsidRDefault="00264C5E" w:rsidP="00264C5E">
      <w:pPr>
        <w:pStyle w:val="Default"/>
        <w:ind w:left="567"/>
        <w:rPr>
          <w:color w:val="auto"/>
          <w:sz w:val="22"/>
          <w:szCs w:val="22"/>
        </w:rPr>
      </w:pPr>
      <w:r w:rsidRPr="002A74A1">
        <w:rPr>
          <w:color w:val="auto"/>
          <w:sz w:val="22"/>
          <w:szCs w:val="22"/>
        </w:rPr>
        <w:t xml:space="preserve">Revenue was R10, 000,000.00 (Ten Million Rands) or less </w:t>
      </w:r>
    </w:p>
    <w:p w14:paraId="236B3982" w14:textId="77777777" w:rsidR="00264C5E" w:rsidRPr="002A74A1" w:rsidRDefault="00264C5E" w:rsidP="00264C5E">
      <w:pPr>
        <w:autoSpaceDE w:val="0"/>
        <w:autoSpaceDN w:val="0"/>
        <w:adjustRightInd w:val="0"/>
        <w:ind w:left="567"/>
        <w:rPr>
          <w:sz w:val="22"/>
          <w:szCs w:val="22"/>
          <w:lang w:val="en-ZA"/>
        </w:rPr>
      </w:pPr>
      <w:r w:rsidRPr="002A74A1">
        <w:rPr>
          <w:sz w:val="22"/>
          <w:szCs w:val="22"/>
          <w:lang w:val="en-ZA"/>
        </w:rPr>
        <w:t xml:space="preserve"> </w:t>
      </w:r>
      <w:r w:rsidRPr="002A74A1">
        <w:rPr>
          <w:rFonts w:ascii="Symbol" w:hAnsi="Symbol" w:cs="Symbol"/>
          <w:sz w:val="22"/>
          <w:szCs w:val="22"/>
          <w:lang w:val="en-ZA"/>
        </w:rPr>
        <w:t></w:t>
      </w:r>
      <w:r w:rsidRPr="002A74A1">
        <w:rPr>
          <w:sz w:val="22"/>
          <w:szCs w:val="22"/>
          <w:lang w:val="en-ZA"/>
        </w:rPr>
        <w:t xml:space="preserve">Please Confirm on the below table the B-BBEE Level Contributor, </w:t>
      </w:r>
      <w:r w:rsidRPr="002A74A1">
        <w:rPr>
          <w:b/>
          <w:bCs/>
          <w:sz w:val="22"/>
          <w:szCs w:val="22"/>
          <w:lang w:val="en-ZA"/>
        </w:rPr>
        <w:t xml:space="preserve">by ticking the applicable box. </w:t>
      </w:r>
    </w:p>
    <w:tbl>
      <w:tblPr>
        <w:tblW w:w="5000" w:type="pct"/>
        <w:jc w:val="center"/>
        <w:tblCellMar>
          <w:left w:w="0" w:type="dxa"/>
          <w:right w:w="0" w:type="dxa"/>
        </w:tblCellMar>
        <w:tblLook w:val="0000" w:firstRow="0" w:lastRow="0" w:firstColumn="0" w:lastColumn="0" w:noHBand="0" w:noVBand="0"/>
      </w:tblPr>
      <w:tblGrid>
        <w:gridCol w:w="2927"/>
        <w:gridCol w:w="5681"/>
        <w:gridCol w:w="1129"/>
      </w:tblGrid>
      <w:tr w:rsidR="00264C5E" w:rsidRPr="002A74A1" w14:paraId="682331D2" w14:textId="77777777" w:rsidTr="004D3D1F">
        <w:trPr>
          <w:trHeight w:hRule="exact" w:val="477"/>
          <w:jc w:val="center"/>
        </w:trPr>
        <w:tc>
          <w:tcPr>
            <w:tcW w:w="1503" w:type="pct"/>
            <w:tcBorders>
              <w:top w:val="single" w:sz="4" w:space="0" w:color="000000"/>
              <w:left w:val="single" w:sz="4" w:space="0" w:color="000000"/>
              <w:bottom w:val="single" w:sz="4" w:space="0" w:color="000000"/>
              <w:right w:val="single" w:sz="4" w:space="0" w:color="000000"/>
            </w:tcBorders>
            <w:vAlign w:val="center"/>
          </w:tcPr>
          <w:p w14:paraId="6389F6CF" w14:textId="77777777" w:rsidR="00264C5E" w:rsidRPr="002A74A1" w:rsidRDefault="00264C5E" w:rsidP="00447060">
            <w:pPr>
              <w:widowControl w:val="0"/>
              <w:autoSpaceDE w:val="0"/>
              <w:autoSpaceDN w:val="0"/>
              <w:adjustRightInd w:val="0"/>
              <w:spacing w:line="200" w:lineRule="exact"/>
              <w:ind w:left="272"/>
              <w:rPr>
                <w:rFonts w:ascii="ArialNarrow" w:eastAsia="SymbolMT" w:hAnsi="ArialNarrow" w:cs="ArialNarrow"/>
              </w:rPr>
            </w:pPr>
            <w:r w:rsidRPr="002A74A1">
              <w:rPr>
                <w:sz w:val="22"/>
                <w:szCs w:val="22"/>
              </w:rPr>
              <w:t xml:space="preserve">100% Black </w:t>
            </w:r>
            <w:r w:rsidRPr="002A74A1">
              <w:rPr>
                <w:rFonts w:ascii="ArialNarrow" w:eastAsia="SymbolMT" w:hAnsi="ArialNarrow" w:cs="ArialNarrow"/>
                <w:lang w:val="en-ZA"/>
              </w:rPr>
              <w:t>Owned</w:t>
            </w:r>
            <w:r w:rsidRPr="002A74A1">
              <w:rPr>
                <w:sz w:val="22"/>
                <w:szCs w:val="22"/>
              </w:rPr>
              <w:t xml:space="preserve"> </w:t>
            </w:r>
          </w:p>
        </w:tc>
        <w:tc>
          <w:tcPr>
            <w:tcW w:w="2917" w:type="pct"/>
            <w:tcBorders>
              <w:top w:val="single" w:sz="4" w:space="0" w:color="000000"/>
              <w:left w:val="single" w:sz="4" w:space="0" w:color="000000"/>
              <w:bottom w:val="single" w:sz="4" w:space="0" w:color="000000"/>
              <w:right w:val="single" w:sz="4" w:space="0" w:color="000000"/>
            </w:tcBorders>
            <w:vAlign w:val="center"/>
          </w:tcPr>
          <w:p w14:paraId="3ECE4116" w14:textId="77777777" w:rsidR="00264C5E" w:rsidRPr="002A74A1" w:rsidRDefault="00264C5E" w:rsidP="00447060">
            <w:pPr>
              <w:widowControl w:val="0"/>
              <w:autoSpaceDE w:val="0"/>
              <w:autoSpaceDN w:val="0"/>
              <w:adjustRightInd w:val="0"/>
              <w:spacing w:line="200" w:lineRule="exact"/>
              <w:ind w:left="272"/>
              <w:rPr>
                <w:sz w:val="22"/>
                <w:szCs w:val="22"/>
                <w:lang w:val="en-ZA"/>
              </w:rPr>
            </w:pPr>
            <w:r w:rsidRPr="002A74A1">
              <w:rPr>
                <w:rFonts w:ascii="ArialNarrow" w:eastAsia="SymbolMT" w:hAnsi="ArialNarrow" w:cs="ArialNarrow"/>
                <w:b/>
              </w:rPr>
              <w:t>Level One</w:t>
            </w:r>
            <w:r w:rsidRPr="002A74A1">
              <w:rPr>
                <w:rFonts w:ascii="ArialNarrow" w:eastAsia="SymbolMT" w:hAnsi="ArialNarrow" w:cs="ArialNarrow"/>
              </w:rPr>
              <w:t xml:space="preserve"> (135% B-BBEE procurement recognition level</w:t>
            </w:r>
            <w:r w:rsidRPr="002A74A1">
              <w:rPr>
                <w:sz w:val="22"/>
                <w:szCs w:val="22"/>
              </w:rPr>
              <w:t xml:space="preserve">) </w:t>
            </w:r>
          </w:p>
        </w:tc>
        <w:tc>
          <w:tcPr>
            <w:tcW w:w="580" w:type="pct"/>
            <w:tcBorders>
              <w:top w:val="single" w:sz="4" w:space="0" w:color="000000"/>
              <w:left w:val="single" w:sz="4" w:space="0" w:color="000000"/>
              <w:bottom w:val="single" w:sz="4" w:space="0" w:color="000000"/>
              <w:right w:val="single" w:sz="4" w:space="0" w:color="000000"/>
            </w:tcBorders>
          </w:tcPr>
          <w:p w14:paraId="09A3B353" w14:textId="77777777" w:rsidR="00264C5E" w:rsidRPr="002A74A1" w:rsidRDefault="00264C5E" w:rsidP="00447060">
            <w:pPr>
              <w:widowControl w:val="0"/>
              <w:autoSpaceDE w:val="0"/>
              <w:autoSpaceDN w:val="0"/>
              <w:adjustRightInd w:val="0"/>
              <w:rPr>
                <w:sz w:val="18"/>
                <w:szCs w:val="18"/>
              </w:rPr>
            </w:pPr>
          </w:p>
        </w:tc>
      </w:tr>
      <w:tr w:rsidR="00264C5E" w:rsidRPr="002A74A1" w14:paraId="0421A691" w14:textId="77777777" w:rsidTr="004D3D1F">
        <w:trPr>
          <w:trHeight w:hRule="exact" w:val="604"/>
          <w:jc w:val="center"/>
        </w:trPr>
        <w:tc>
          <w:tcPr>
            <w:tcW w:w="1503" w:type="pct"/>
            <w:tcBorders>
              <w:top w:val="single" w:sz="4" w:space="0" w:color="000000"/>
              <w:left w:val="single" w:sz="4" w:space="0" w:color="000000"/>
              <w:bottom w:val="single" w:sz="4" w:space="0" w:color="000000"/>
              <w:right w:val="single" w:sz="4" w:space="0" w:color="000000"/>
            </w:tcBorders>
            <w:vAlign w:val="center"/>
          </w:tcPr>
          <w:p w14:paraId="293B27BF" w14:textId="77777777" w:rsidR="00264C5E" w:rsidRPr="002A74A1" w:rsidRDefault="00264C5E" w:rsidP="00447060">
            <w:pPr>
              <w:widowControl w:val="0"/>
              <w:autoSpaceDE w:val="0"/>
              <w:autoSpaceDN w:val="0"/>
              <w:adjustRightInd w:val="0"/>
              <w:spacing w:line="200" w:lineRule="exact"/>
              <w:ind w:left="272"/>
              <w:rPr>
                <w:sz w:val="22"/>
                <w:szCs w:val="22"/>
              </w:rPr>
            </w:pPr>
            <w:r w:rsidRPr="002A74A1">
              <w:rPr>
                <w:sz w:val="22"/>
                <w:szCs w:val="22"/>
              </w:rPr>
              <w:t xml:space="preserve">At Least 51% </w:t>
            </w:r>
            <w:r w:rsidRPr="002A74A1">
              <w:rPr>
                <w:rFonts w:ascii="ArialNarrow" w:eastAsia="SymbolMT" w:hAnsi="ArialNarrow" w:cs="ArialNarrow"/>
                <w:lang w:val="en-ZA"/>
              </w:rPr>
              <w:t>black</w:t>
            </w:r>
            <w:r w:rsidRPr="002A74A1">
              <w:rPr>
                <w:sz w:val="22"/>
                <w:szCs w:val="22"/>
              </w:rPr>
              <w:t xml:space="preserve"> owned </w:t>
            </w:r>
          </w:p>
        </w:tc>
        <w:tc>
          <w:tcPr>
            <w:tcW w:w="2917" w:type="pct"/>
            <w:tcBorders>
              <w:top w:val="single" w:sz="4" w:space="0" w:color="000000"/>
              <w:left w:val="single" w:sz="4" w:space="0" w:color="000000"/>
              <w:bottom w:val="single" w:sz="4" w:space="0" w:color="000000"/>
              <w:right w:val="single" w:sz="4" w:space="0" w:color="000000"/>
            </w:tcBorders>
            <w:vAlign w:val="center"/>
          </w:tcPr>
          <w:p w14:paraId="5D7097C9" w14:textId="77777777" w:rsidR="00264C5E" w:rsidRPr="002A74A1" w:rsidRDefault="00264C5E" w:rsidP="00447060">
            <w:pPr>
              <w:widowControl w:val="0"/>
              <w:autoSpaceDE w:val="0"/>
              <w:autoSpaceDN w:val="0"/>
              <w:adjustRightInd w:val="0"/>
              <w:spacing w:line="200" w:lineRule="exact"/>
              <w:ind w:left="272"/>
              <w:rPr>
                <w:rFonts w:ascii="ArialNarrow" w:eastAsia="SymbolMT" w:hAnsi="ArialNarrow" w:cs="ArialNarrow"/>
                <w:lang w:val="en-ZA"/>
              </w:rPr>
            </w:pPr>
            <w:r w:rsidRPr="002A74A1">
              <w:rPr>
                <w:rFonts w:ascii="ArialNarrow" w:eastAsia="SymbolMT" w:hAnsi="ArialNarrow" w:cs="ArialNarrow"/>
                <w:b/>
                <w:lang w:val="en-ZA"/>
              </w:rPr>
              <w:t>Level Two</w:t>
            </w:r>
            <w:r w:rsidRPr="002A74A1">
              <w:rPr>
                <w:rFonts w:ascii="ArialNarrow" w:eastAsia="SymbolMT" w:hAnsi="ArialNarrow" w:cs="ArialNarrow"/>
                <w:lang w:val="en-ZA"/>
              </w:rPr>
              <w:t xml:space="preserve"> (125% B-BBEE procurement recognition level)</w:t>
            </w:r>
          </w:p>
        </w:tc>
        <w:tc>
          <w:tcPr>
            <w:tcW w:w="580" w:type="pct"/>
            <w:tcBorders>
              <w:top w:val="single" w:sz="4" w:space="0" w:color="000000"/>
              <w:left w:val="single" w:sz="4" w:space="0" w:color="000000"/>
              <w:bottom w:val="single" w:sz="4" w:space="0" w:color="000000"/>
              <w:right w:val="single" w:sz="4" w:space="0" w:color="000000"/>
            </w:tcBorders>
          </w:tcPr>
          <w:p w14:paraId="437BEC36" w14:textId="77777777" w:rsidR="00264C5E" w:rsidRPr="002A74A1" w:rsidRDefault="00264C5E" w:rsidP="00447060">
            <w:pPr>
              <w:widowControl w:val="0"/>
              <w:autoSpaceDE w:val="0"/>
              <w:autoSpaceDN w:val="0"/>
              <w:adjustRightInd w:val="0"/>
              <w:rPr>
                <w:sz w:val="18"/>
                <w:szCs w:val="18"/>
              </w:rPr>
            </w:pPr>
          </w:p>
        </w:tc>
      </w:tr>
      <w:tr w:rsidR="00264C5E" w:rsidRPr="002A74A1" w14:paraId="0BEF9847" w14:textId="77777777" w:rsidTr="004D3D1F">
        <w:trPr>
          <w:trHeight w:hRule="exact" w:val="604"/>
          <w:jc w:val="center"/>
        </w:trPr>
        <w:tc>
          <w:tcPr>
            <w:tcW w:w="1503" w:type="pct"/>
            <w:tcBorders>
              <w:top w:val="single" w:sz="4" w:space="0" w:color="000000"/>
              <w:left w:val="single" w:sz="4" w:space="0" w:color="000000"/>
              <w:bottom w:val="single" w:sz="4" w:space="0" w:color="000000"/>
              <w:right w:val="single" w:sz="4" w:space="0" w:color="000000"/>
            </w:tcBorders>
            <w:vAlign w:val="center"/>
          </w:tcPr>
          <w:p w14:paraId="19FFBF14" w14:textId="77777777" w:rsidR="00264C5E" w:rsidRPr="002A74A1" w:rsidRDefault="00264C5E" w:rsidP="00447060">
            <w:pPr>
              <w:widowControl w:val="0"/>
              <w:autoSpaceDE w:val="0"/>
              <w:autoSpaceDN w:val="0"/>
              <w:adjustRightInd w:val="0"/>
              <w:spacing w:line="200" w:lineRule="exact"/>
              <w:ind w:left="272"/>
              <w:rPr>
                <w:sz w:val="22"/>
                <w:szCs w:val="22"/>
              </w:rPr>
            </w:pPr>
            <w:r w:rsidRPr="002A74A1">
              <w:rPr>
                <w:sz w:val="22"/>
                <w:szCs w:val="22"/>
              </w:rPr>
              <w:t xml:space="preserve">Less than 51% </w:t>
            </w:r>
            <w:r w:rsidRPr="002A74A1">
              <w:rPr>
                <w:rFonts w:ascii="ArialNarrow" w:eastAsia="SymbolMT" w:hAnsi="ArialNarrow" w:cs="ArialNarrow"/>
                <w:lang w:val="en-ZA"/>
              </w:rPr>
              <w:t>Black</w:t>
            </w:r>
            <w:r w:rsidRPr="002A74A1">
              <w:rPr>
                <w:sz w:val="22"/>
                <w:szCs w:val="22"/>
              </w:rPr>
              <w:t xml:space="preserve"> Owned </w:t>
            </w:r>
          </w:p>
        </w:tc>
        <w:tc>
          <w:tcPr>
            <w:tcW w:w="2917" w:type="pct"/>
            <w:tcBorders>
              <w:top w:val="single" w:sz="4" w:space="0" w:color="000000"/>
              <w:left w:val="single" w:sz="4" w:space="0" w:color="000000"/>
              <w:bottom w:val="single" w:sz="4" w:space="0" w:color="000000"/>
              <w:right w:val="single" w:sz="4" w:space="0" w:color="000000"/>
            </w:tcBorders>
            <w:vAlign w:val="center"/>
          </w:tcPr>
          <w:p w14:paraId="035210CD" w14:textId="77777777" w:rsidR="00264C5E" w:rsidRPr="002A74A1" w:rsidRDefault="00264C5E" w:rsidP="00447060">
            <w:pPr>
              <w:widowControl w:val="0"/>
              <w:autoSpaceDE w:val="0"/>
              <w:autoSpaceDN w:val="0"/>
              <w:adjustRightInd w:val="0"/>
              <w:spacing w:line="200" w:lineRule="exact"/>
              <w:ind w:left="272"/>
              <w:rPr>
                <w:sz w:val="22"/>
                <w:szCs w:val="22"/>
                <w:lang w:val="en-ZA"/>
              </w:rPr>
            </w:pPr>
            <w:r w:rsidRPr="002A74A1">
              <w:rPr>
                <w:b/>
                <w:bCs/>
                <w:sz w:val="22"/>
                <w:szCs w:val="22"/>
              </w:rPr>
              <w:t xml:space="preserve">Level Four </w:t>
            </w:r>
            <w:r w:rsidRPr="002A74A1">
              <w:rPr>
                <w:sz w:val="22"/>
                <w:szCs w:val="22"/>
              </w:rPr>
              <w:t xml:space="preserve">(100% B-BBEE </w:t>
            </w:r>
            <w:r w:rsidRPr="002A74A1">
              <w:rPr>
                <w:rFonts w:ascii="ArialNarrow" w:eastAsia="SymbolMT" w:hAnsi="ArialNarrow" w:cs="ArialNarrow"/>
                <w:lang w:val="en-ZA"/>
              </w:rPr>
              <w:t>procurement</w:t>
            </w:r>
            <w:r w:rsidRPr="002A74A1">
              <w:rPr>
                <w:sz w:val="22"/>
                <w:szCs w:val="22"/>
              </w:rPr>
              <w:t xml:space="preserve"> recognition level) </w:t>
            </w:r>
          </w:p>
        </w:tc>
        <w:tc>
          <w:tcPr>
            <w:tcW w:w="580" w:type="pct"/>
            <w:tcBorders>
              <w:top w:val="single" w:sz="4" w:space="0" w:color="000000"/>
              <w:left w:val="single" w:sz="4" w:space="0" w:color="000000"/>
              <w:bottom w:val="single" w:sz="4" w:space="0" w:color="000000"/>
              <w:right w:val="single" w:sz="4" w:space="0" w:color="000000"/>
            </w:tcBorders>
          </w:tcPr>
          <w:p w14:paraId="7E5B343A" w14:textId="77777777" w:rsidR="00264C5E" w:rsidRPr="002A74A1" w:rsidRDefault="00264C5E" w:rsidP="00447060">
            <w:pPr>
              <w:widowControl w:val="0"/>
              <w:autoSpaceDE w:val="0"/>
              <w:autoSpaceDN w:val="0"/>
              <w:adjustRightInd w:val="0"/>
              <w:rPr>
                <w:sz w:val="18"/>
                <w:szCs w:val="18"/>
              </w:rPr>
            </w:pPr>
          </w:p>
        </w:tc>
      </w:tr>
    </w:tbl>
    <w:p w14:paraId="01B181F0" w14:textId="77777777" w:rsidR="00264C5E" w:rsidRPr="002A74A1" w:rsidRDefault="00264C5E" w:rsidP="00264C5E">
      <w:pPr>
        <w:widowControl w:val="0"/>
        <w:tabs>
          <w:tab w:val="left" w:pos="940"/>
        </w:tabs>
        <w:autoSpaceDE w:val="0"/>
        <w:autoSpaceDN w:val="0"/>
        <w:adjustRightInd w:val="0"/>
        <w:spacing w:before="21" w:line="252" w:lineRule="exact"/>
        <w:ind w:left="940" w:right="457" w:hanging="360"/>
        <w:jc w:val="both"/>
      </w:pPr>
    </w:p>
    <w:p w14:paraId="11D272C3"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I know and understand the contents of this affidavit and I have no objection to take the prescribed oath and consider the oath binding on my conscience and on the owners of the enterprise which I represent in this matter. </w:t>
      </w:r>
    </w:p>
    <w:p w14:paraId="51895A83" w14:textId="77777777" w:rsidR="00264C5E" w:rsidRPr="002A74A1" w:rsidRDefault="00264C5E" w:rsidP="00264C5E">
      <w:pPr>
        <w:pStyle w:val="Default"/>
        <w:rPr>
          <w:color w:val="auto"/>
          <w:sz w:val="22"/>
          <w:szCs w:val="22"/>
        </w:rPr>
      </w:pPr>
    </w:p>
    <w:p w14:paraId="1D6242DC"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 The sworn affidavit will be valid for a period of 12 months from the date signed by commissioner. </w:t>
      </w:r>
    </w:p>
    <w:p w14:paraId="5DABC1A5" w14:textId="77777777" w:rsidR="00264C5E" w:rsidRPr="002A74A1" w:rsidRDefault="00264C5E" w:rsidP="00264C5E">
      <w:pPr>
        <w:widowControl w:val="0"/>
        <w:autoSpaceDE w:val="0"/>
        <w:autoSpaceDN w:val="0"/>
        <w:adjustRightInd w:val="0"/>
        <w:spacing w:line="200" w:lineRule="exact"/>
        <w:ind w:left="360"/>
        <w:rPr>
          <w:rFonts w:ascii="Arial Narrow" w:hAnsi="Arial Narrow" w:cs="Arial Narrow"/>
          <w:sz w:val="18"/>
          <w:szCs w:val="18"/>
        </w:rPr>
      </w:pPr>
    </w:p>
    <w:p w14:paraId="2130BAF9" w14:textId="77777777" w:rsidR="00264C5E" w:rsidRPr="002A74A1" w:rsidRDefault="00264C5E" w:rsidP="00264C5E">
      <w:pPr>
        <w:widowControl w:val="0"/>
        <w:autoSpaceDE w:val="0"/>
        <w:autoSpaceDN w:val="0"/>
        <w:adjustRightInd w:val="0"/>
        <w:spacing w:line="247" w:lineRule="exact"/>
        <w:ind w:left="4320"/>
        <w:rPr>
          <w:rFonts w:ascii="Arial Narrow" w:hAnsi="Arial Narrow" w:cs="Arial Narrow"/>
          <w:sz w:val="18"/>
          <w:szCs w:val="18"/>
        </w:rPr>
      </w:pPr>
      <w:r w:rsidRPr="002A74A1">
        <w:rPr>
          <w:rFonts w:ascii="ArialNarrow" w:hAnsi="ArialNarrow" w:cs="ArialNarrow"/>
          <w:sz w:val="22"/>
          <w:szCs w:val="22"/>
          <w:lang w:val="en-ZA"/>
        </w:rPr>
        <w:lastRenderedPageBreak/>
        <w:t>Deponent Signature</w:t>
      </w:r>
      <w:r w:rsidRPr="002A74A1">
        <w:rPr>
          <w:rFonts w:ascii="Arial Narrow" w:hAnsi="Arial Narrow" w:cs="Arial Narrow"/>
          <w:position w:val="-1"/>
          <w:sz w:val="18"/>
          <w:szCs w:val="18"/>
        </w:rPr>
        <w:t>____________________________</w:t>
      </w:r>
    </w:p>
    <w:p w14:paraId="6581A8BD" w14:textId="77777777" w:rsidR="00264C5E" w:rsidRPr="002A74A1" w:rsidRDefault="00264C5E" w:rsidP="00264C5E">
      <w:pPr>
        <w:widowControl w:val="0"/>
        <w:autoSpaceDE w:val="0"/>
        <w:autoSpaceDN w:val="0"/>
        <w:adjustRightInd w:val="0"/>
        <w:spacing w:before="6" w:line="220" w:lineRule="exact"/>
        <w:ind w:left="360"/>
        <w:rPr>
          <w:rFonts w:ascii="Arial Narrow" w:hAnsi="Arial Narrow" w:cs="Arial Narrow"/>
          <w:sz w:val="18"/>
          <w:szCs w:val="18"/>
        </w:rPr>
      </w:pPr>
    </w:p>
    <w:p w14:paraId="3A334309" w14:textId="77777777" w:rsidR="00264C5E" w:rsidRPr="002A74A1" w:rsidRDefault="00264C5E" w:rsidP="00264C5E">
      <w:pPr>
        <w:widowControl w:val="0"/>
        <w:autoSpaceDE w:val="0"/>
        <w:autoSpaceDN w:val="0"/>
        <w:adjustRightInd w:val="0"/>
        <w:spacing w:line="247" w:lineRule="exact"/>
        <w:ind w:left="3960" w:firstLine="360"/>
        <w:rPr>
          <w:rFonts w:ascii="Arial Narrow" w:hAnsi="Arial Narrow" w:cs="Arial Narrow"/>
          <w:position w:val="-1"/>
          <w:sz w:val="18"/>
          <w:szCs w:val="18"/>
        </w:rPr>
      </w:pPr>
      <w:r w:rsidRPr="002A74A1">
        <w:rPr>
          <w:rFonts w:ascii="ArialNarrow" w:hAnsi="ArialNarrow" w:cs="ArialNarrow"/>
          <w:sz w:val="22"/>
          <w:szCs w:val="22"/>
          <w:lang w:val="en-ZA"/>
        </w:rPr>
        <w:t xml:space="preserve">Date: </w:t>
      </w:r>
      <w:r w:rsidRPr="002A74A1">
        <w:rPr>
          <w:rFonts w:ascii="Arial Narrow" w:hAnsi="Arial Narrow" w:cs="Arial Narrow"/>
          <w:position w:val="-1"/>
          <w:sz w:val="18"/>
          <w:szCs w:val="18"/>
        </w:rPr>
        <w:t>____________________________________________</w:t>
      </w:r>
    </w:p>
    <w:p w14:paraId="5B9F8B15" w14:textId="77777777" w:rsidR="00264C5E" w:rsidRPr="002A74A1" w:rsidRDefault="00264C5E" w:rsidP="00264C5E">
      <w:pPr>
        <w:widowControl w:val="0"/>
        <w:autoSpaceDE w:val="0"/>
        <w:autoSpaceDN w:val="0"/>
        <w:adjustRightInd w:val="0"/>
        <w:spacing w:line="247" w:lineRule="exact"/>
        <w:ind w:left="3960" w:firstLine="360"/>
        <w:rPr>
          <w:rFonts w:ascii="Arial Narrow" w:hAnsi="Arial Narrow" w:cs="Arial Narrow"/>
          <w:position w:val="-1"/>
          <w:sz w:val="18"/>
          <w:szCs w:val="18"/>
        </w:rPr>
      </w:pPr>
    </w:p>
    <w:p w14:paraId="12A7842A" w14:textId="77777777" w:rsidR="00264C5E" w:rsidRPr="002A74A1" w:rsidRDefault="00264C5E" w:rsidP="00264C5E">
      <w:pPr>
        <w:autoSpaceDE w:val="0"/>
        <w:autoSpaceDN w:val="0"/>
        <w:adjustRightInd w:val="0"/>
        <w:ind w:left="360"/>
        <w:rPr>
          <w:rFonts w:ascii="ArialNarrow" w:hAnsi="ArialNarrow" w:cs="ArialNarrow"/>
        </w:rPr>
      </w:pPr>
      <w:r w:rsidRPr="002A74A1">
        <w:rPr>
          <w:rFonts w:ascii="ArialNarrow" w:hAnsi="ArialNarrow" w:cs="ArialNarrow"/>
        </w:rPr>
        <w:t>_________________________________</w:t>
      </w:r>
    </w:p>
    <w:p w14:paraId="3F860970" w14:textId="77777777" w:rsidR="00264C5E" w:rsidRPr="002A74A1" w:rsidRDefault="00264C5E" w:rsidP="00264C5E">
      <w:pPr>
        <w:autoSpaceDE w:val="0"/>
        <w:autoSpaceDN w:val="0"/>
        <w:adjustRightInd w:val="0"/>
        <w:ind w:left="357"/>
        <w:rPr>
          <w:rFonts w:ascii="ArialNarrow" w:hAnsi="ArialNarrow" w:cs="ArialNarrow"/>
        </w:rPr>
      </w:pPr>
      <w:r w:rsidRPr="002A74A1">
        <w:rPr>
          <w:noProof/>
          <w:lang w:val="en-US" w:eastAsia="en-US"/>
        </w:rPr>
        <mc:AlternateContent>
          <mc:Choice Requires="wps">
            <w:drawing>
              <wp:anchor distT="45720" distB="45720" distL="114300" distR="114300" simplePos="0" relativeHeight="251662336" behindDoc="0" locked="0" layoutInCell="1" allowOverlap="1" wp14:anchorId="2FDB50F3" wp14:editId="0BBD395F">
                <wp:simplePos x="0" y="0"/>
                <wp:positionH relativeFrom="margin">
                  <wp:posOffset>3257550</wp:posOffset>
                </wp:positionH>
                <wp:positionV relativeFrom="paragraph">
                  <wp:posOffset>53340</wp:posOffset>
                </wp:positionV>
                <wp:extent cx="2355850" cy="12763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276350"/>
                        </a:xfrm>
                        <a:prstGeom prst="rect">
                          <a:avLst/>
                        </a:prstGeom>
                        <a:solidFill>
                          <a:srgbClr val="FFFFFF"/>
                        </a:solidFill>
                        <a:ln w="9525">
                          <a:solidFill>
                            <a:srgbClr val="000000"/>
                          </a:solidFill>
                          <a:miter lim="800000"/>
                          <a:headEnd/>
                          <a:tailEnd/>
                        </a:ln>
                      </wps:spPr>
                      <wps:txbx>
                        <w:txbxContent>
                          <w:p w14:paraId="68FC4051" w14:textId="77777777" w:rsidR="00FC541D" w:rsidRDefault="00FC541D" w:rsidP="00264C5E">
                            <w:pPr>
                              <w:rPr>
                                <w:lang w:val="en-ZA"/>
                              </w:rPr>
                            </w:pPr>
                          </w:p>
                          <w:p w14:paraId="303C4D9A" w14:textId="77777777" w:rsidR="00FC541D" w:rsidRDefault="00FC541D" w:rsidP="00264C5E">
                            <w:pPr>
                              <w:rPr>
                                <w:lang w:val="en-ZA"/>
                              </w:rPr>
                            </w:pPr>
                          </w:p>
                          <w:p w14:paraId="1479CF2F" w14:textId="77777777" w:rsidR="00FC541D" w:rsidRDefault="00FC541D" w:rsidP="00264C5E">
                            <w:pPr>
                              <w:rPr>
                                <w:lang w:val="en-ZA"/>
                              </w:rPr>
                            </w:pPr>
                          </w:p>
                          <w:p w14:paraId="200E076E" w14:textId="77777777" w:rsidR="00FC541D" w:rsidRDefault="00FC541D" w:rsidP="00264C5E">
                            <w:pPr>
                              <w:rPr>
                                <w:lang w:val="en-ZA"/>
                              </w:rPr>
                            </w:pPr>
                          </w:p>
                          <w:p w14:paraId="553FDA21" w14:textId="77777777" w:rsidR="00FC541D" w:rsidRDefault="00FC541D" w:rsidP="00264C5E">
                            <w:pPr>
                              <w:rPr>
                                <w:lang w:val="en-ZA"/>
                              </w:rPr>
                            </w:pPr>
                          </w:p>
                          <w:p w14:paraId="0DA015A8" w14:textId="77777777" w:rsidR="00FC541D" w:rsidRDefault="00FC541D" w:rsidP="00264C5E">
                            <w:pPr>
                              <w:rPr>
                                <w:lang w:val="en-ZA"/>
                              </w:rPr>
                            </w:pPr>
                          </w:p>
                          <w:p w14:paraId="516B9690" w14:textId="77777777" w:rsidR="00FC541D" w:rsidRDefault="00FC541D" w:rsidP="00264C5E">
                            <w:pPr>
                              <w:rPr>
                                <w:sz w:val="16"/>
                                <w:lang w:val="en-ZA"/>
                              </w:rPr>
                            </w:pPr>
                          </w:p>
                          <w:p w14:paraId="277BE58F" w14:textId="77777777" w:rsidR="00FC541D" w:rsidRPr="00E76F70" w:rsidRDefault="00FC541D" w:rsidP="00264C5E">
                            <w:pPr>
                              <w:jc w:val="center"/>
                              <w:rPr>
                                <w:sz w:val="16"/>
                                <w:lang w:val="en-ZA"/>
                              </w:rPr>
                            </w:pPr>
                            <w:r w:rsidRPr="00E76F70">
                              <w:rPr>
                                <w:sz w:val="16"/>
                                <w:lang w:val="en-ZA"/>
                              </w:rPr>
                              <w:t>Stamp Commissioner of Oath</w:t>
                            </w:r>
                            <w:r>
                              <w:rPr>
                                <w:sz w:val="16"/>
                                <w:lang w:val="en-ZA"/>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B50F3" id="Text Box 2" o:spid="_x0000_s1028" type="#_x0000_t202" style="position:absolute;left:0;text-align:left;margin-left:256.5pt;margin-top:4.2pt;width:185.5pt;height:10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">
                <v:textbox>
                  <w:txbxContent>
                    <w:p w14:paraId="68FC4051" w14:textId="77777777" w:rsidR="00FC541D" w:rsidRDefault="00FC541D" w:rsidP="00264C5E">
                      <w:pPr>
                        <w:rPr>
                          <w:lang w:val="en-ZA"/>
                        </w:rPr>
                      </w:pPr>
                    </w:p>
                    <w:p w14:paraId="303C4D9A" w14:textId="77777777" w:rsidR="00FC541D" w:rsidRDefault="00FC541D" w:rsidP="00264C5E">
                      <w:pPr>
                        <w:rPr>
                          <w:lang w:val="en-ZA"/>
                        </w:rPr>
                      </w:pPr>
                    </w:p>
                    <w:p w14:paraId="1479CF2F" w14:textId="77777777" w:rsidR="00FC541D" w:rsidRDefault="00FC541D" w:rsidP="00264C5E">
                      <w:pPr>
                        <w:rPr>
                          <w:lang w:val="en-ZA"/>
                        </w:rPr>
                      </w:pPr>
                    </w:p>
                    <w:p w14:paraId="200E076E" w14:textId="77777777" w:rsidR="00FC541D" w:rsidRDefault="00FC541D" w:rsidP="00264C5E">
                      <w:pPr>
                        <w:rPr>
                          <w:lang w:val="en-ZA"/>
                        </w:rPr>
                      </w:pPr>
                    </w:p>
                    <w:p w14:paraId="553FDA21" w14:textId="77777777" w:rsidR="00FC541D" w:rsidRDefault="00FC541D" w:rsidP="00264C5E">
                      <w:pPr>
                        <w:rPr>
                          <w:lang w:val="en-ZA"/>
                        </w:rPr>
                      </w:pPr>
                    </w:p>
                    <w:p w14:paraId="0DA015A8" w14:textId="77777777" w:rsidR="00FC541D" w:rsidRDefault="00FC541D" w:rsidP="00264C5E">
                      <w:pPr>
                        <w:rPr>
                          <w:lang w:val="en-ZA"/>
                        </w:rPr>
                      </w:pPr>
                    </w:p>
                    <w:p w14:paraId="516B9690" w14:textId="77777777" w:rsidR="00FC541D" w:rsidRDefault="00FC541D" w:rsidP="00264C5E">
                      <w:pPr>
                        <w:rPr>
                          <w:sz w:val="16"/>
                          <w:lang w:val="en-ZA"/>
                        </w:rPr>
                      </w:pPr>
                    </w:p>
                    <w:p w14:paraId="277BE58F" w14:textId="77777777" w:rsidR="00FC541D" w:rsidRPr="00E76F70" w:rsidRDefault="00FC541D" w:rsidP="00264C5E">
                      <w:pPr>
                        <w:jc w:val="center"/>
                        <w:rPr>
                          <w:sz w:val="16"/>
                          <w:lang w:val="en-ZA"/>
                        </w:rPr>
                      </w:pPr>
                      <w:r w:rsidRPr="00E76F70">
                        <w:rPr>
                          <w:sz w:val="16"/>
                          <w:lang w:val="en-ZA"/>
                        </w:rPr>
                        <w:t>Stamp Commissioner of Oath</w:t>
                      </w:r>
                      <w:r>
                        <w:rPr>
                          <w:sz w:val="16"/>
                          <w:lang w:val="en-ZA"/>
                        </w:rPr>
                        <w:t>s</w:t>
                      </w:r>
                    </w:p>
                  </w:txbxContent>
                </v:textbox>
                <w10:wrap type="square" anchorx="margin"/>
              </v:shape>
            </w:pict>
          </mc:Fallback>
        </mc:AlternateContent>
      </w:r>
      <w:r w:rsidRPr="002A74A1">
        <w:rPr>
          <w:rFonts w:ascii="ArialNarrow" w:hAnsi="ArialNarrow" w:cs="ArialNarrow"/>
        </w:rPr>
        <w:t>Commissioner of Oaths</w:t>
      </w:r>
    </w:p>
    <w:p w14:paraId="1424E0C9" w14:textId="77777777" w:rsidR="00264C5E" w:rsidRPr="002A74A1" w:rsidRDefault="00264C5E" w:rsidP="00264C5E">
      <w:pPr>
        <w:autoSpaceDE w:val="0"/>
        <w:autoSpaceDN w:val="0"/>
        <w:adjustRightInd w:val="0"/>
        <w:ind w:left="357"/>
        <w:rPr>
          <w:rFonts w:ascii="Arial Narrow" w:hAnsi="Arial Narrow" w:cs="Arial Narrow"/>
          <w:sz w:val="18"/>
          <w:szCs w:val="18"/>
        </w:rPr>
      </w:pPr>
      <w:r w:rsidRPr="002A74A1">
        <w:rPr>
          <w:rFonts w:ascii="ArialNarrow" w:hAnsi="ArialNarrow" w:cs="ArialNarrow"/>
        </w:rPr>
        <w:t>Signature &amp; stamp</w:t>
      </w:r>
    </w:p>
    <w:p w14:paraId="65D0435A" w14:textId="77777777" w:rsidR="00264C5E" w:rsidRPr="002A74A1" w:rsidRDefault="00264C5E" w:rsidP="00264C5E">
      <w:pPr>
        <w:autoSpaceDE w:val="0"/>
        <w:autoSpaceDN w:val="0"/>
        <w:adjustRightInd w:val="0"/>
        <w:ind w:left="360"/>
        <w:rPr>
          <w:rFonts w:ascii="ArialNarrow" w:hAnsi="ArialNarrow" w:cs="ArialNarrow"/>
        </w:rPr>
      </w:pPr>
    </w:p>
    <w:p w14:paraId="01B4C6B7" w14:textId="77777777" w:rsidR="00264C5E" w:rsidRPr="002A74A1" w:rsidRDefault="00264C5E" w:rsidP="00264C5E">
      <w:pPr>
        <w:autoSpaceDE w:val="0"/>
        <w:autoSpaceDN w:val="0"/>
        <w:adjustRightInd w:val="0"/>
        <w:ind w:left="360"/>
        <w:rPr>
          <w:rFonts w:ascii="ArialNarrow" w:hAnsi="ArialNarrow" w:cs="ArialNarrow"/>
        </w:rPr>
      </w:pPr>
    </w:p>
    <w:p w14:paraId="0F3806FE" w14:textId="77777777" w:rsidR="00264C5E" w:rsidRPr="002A74A1" w:rsidRDefault="00264C5E" w:rsidP="00264C5E">
      <w:pPr>
        <w:autoSpaceDE w:val="0"/>
        <w:autoSpaceDN w:val="0"/>
        <w:adjustRightInd w:val="0"/>
        <w:ind w:left="357"/>
      </w:pPr>
    </w:p>
    <w:p w14:paraId="7370EDB4" w14:textId="77777777" w:rsidR="00264C5E" w:rsidRPr="002A74A1" w:rsidRDefault="00264C5E" w:rsidP="00264C5E"/>
    <w:p w14:paraId="4E5C0268" w14:textId="77777777" w:rsidR="00264C5E" w:rsidRPr="002A74A1" w:rsidRDefault="00264C5E" w:rsidP="00264C5E"/>
    <w:p w14:paraId="3AD53EE7" w14:textId="77777777" w:rsidR="00264C5E" w:rsidRPr="002A74A1" w:rsidRDefault="00264C5E" w:rsidP="00264C5E">
      <w:pPr>
        <w:jc w:val="center"/>
      </w:pPr>
    </w:p>
    <w:p w14:paraId="21DAE5B5" w14:textId="77777777" w:rsidR="004A08E2" w:rsidRPr="002A74A1" w:rsidRDefault="004A08E2">
      <w:pPr>
        <w:rPr>
          <w:b/>
        </w:rPr>
      </w:pPr>
      <w:r w:rsidRPr="002A74A1">
        <w:rPr>
          <w:b/>
        </w:rPr>
        <w:br w:type="page"/>
      </w:r>
    </w:p>
    <w:p w14:paraId="65AB16A9" w14:textId="77777777" w:rsidR="00F315E5" w:rsidRPr="009E579C" w:rsidRDefault="00CF5E8C" w:rsidP="00D26107">
      <w:pPr>
        <w:pStyle w:val="Heading1"/>
        <w:rPr>
          <w:b/>
          <w:sz w:val="28"/>
        </w:rPr>
      </w:pPr>
      <w:bookmarkStart w:id="138" w:name="_Toc142075120"/>
      <w:r>
        <w:rPr>
          <w:rFonts w:ascii="ArialNarrow-Bold" w:hAnsi="ArialNarrow-Bold" w:cs="ArialNarrow-Bold"/>
          <w:b/>
          <w:bCs/>
          <w:noProof/>
          <w:sz w:val="22"/>
          <w:szCs w:val="22"/>
          <w:lang w:val="en-US" w:eastAsia="en-US"/>
        </w:rPr>
        <w:lastRenderedPageBreak/>
        <mc:AlternateContent>
          <mc:Choice Requires="wps">
            <w:drawing>
              <wp:anchor distT="0" distB="0" distL="114300" distR="114300" simplePos="0" relativeHeight="251677696" behindDoc="0" locked="0" layoutInCell="1" allowOverlap="1" wp14:anchorId="754EA2BD" wp14:editId="64C61376">
                <wp:simplePos x="0" y="0"/>
                <wp:positionH relativeFrom="column">
                  <wp:posOffset>4660900</wp:posOffset>
                </wp:positionH>
                <wp:positionV relativeFrom="paragraph">
                  <wp:posOffset>314920</wp:posOffset>
                </wp:positionV>
                <wp:extent cx="1487347" cy="625033"/>
                <wp:effectExtent l="0" t="0" r="17780" b="22860"/>
                <wp:wrapNone/>
                <wp:docPr id="32" name="Text Box 32"/>
                <wp:cNvGraphicFramePr/>
                <a:graphic xmlns:a="http://schemas.openxmlformats.org/drawingml/2006/main">
                  <a:graphicData uri="http://schemas.microsoft.com/office/word/2010/wordprocessingShape">
                    <wps:wsp>
                      <wps:cNvSpPr txBox="1"/>
                      <wps:spPr>
                        <a:xfrm>
                          <a:off x="0" y="0"/>
                          <a:ext cx="1487347" cy="6250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5E5C1D" w14:textId="77777777" w:rsidR="00FC541D" w:rsidRPr="007618FC" w:rsidRDefault="00FC541D" w:rsidP="00CF5E8C">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200BE85" w14:textId="77777777" w:rsidR="00FC541D" w:rsidRDefault="00FC541D" w:rsidP="00CF5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EA2BD" id="Text Box 32" o:spid="_x0000_s1029" type="#_x0000_t202" style="position:absolute;left:0;text-align:left;margin-left:367pt;margin-top:24.8pt;width:117.1pt;height:4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" fillcolor="white [3201]" strokeweight=".5pt">
                <v:textbox>
                  <w:txbxContent>
                    <w:p w14:paraId="5F5E5C1D" w14:textId="77777777" w:rsidR="00FC541D" w:rsidRPr="007618FC" w:rsidRDefault="00FC541D" w:rsidP="00CF5E8C">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200BE85" w14:textId="77777777" w:rsidR="00FC541D" w:rsidRDefault="00FC541D" w:rsidP="00CF5E8C"/>
                  </w:txbxContent>
                </v:textbox>
              </v:shape>
            </w:pict>
          </mc:Fallback>
        </mc:AlternateContent>
      </w:r>
      <w:r w:rsidR="00F315E5" w:rsidRPr="009E579C">
        <w:rPr>
          <w:b/>
          <w:sz w:val="28"/>
        </w:rPr>
        <w:t>SWORN AFFIDAVIT – B-BBEE QUALIFYING SMALL ENTERPRISE – GENERAL</w:t>
      </w:r>
      <w:bookmarkEnd w:id="138"/>
    </w:p>
    <w:p w14:paraId="6F913D4A" w14:textId="77777777" w:rsidR="00CF5E8C" w:rsidRDefault="00CF5E8C" w:rsidP="003B6B9A">
      <w:pPr>
        <w:widowControl w:val="0"/>
        <w:autoSpaceDE w:val="0"/>
        <w:autoSpaceDN w:val="0"/>
        <w:adjustRightInd w:val="0"/>
        <w:spacing w:before="34" w:line="247" w:lineRule="exact"/>
        <w:ind w:left="220"/>
        <w:rPr>
          <w:position w:val="-1"/>
        </w:rPr>
      </w:pPr>
    </w:p>
    <w:p w14:paraId="31E92F4D" w14:textId="77777777" w:rsidR="003B6B9A" w:rsidRPr="002A74A1" w:rsidRDefault="003B6B9A" w:rsidP="00CF5E8C">
      <w:pPr>
        <w:widowControl w:val="0"/>
        <w:autoSpaceDE w:val="0"/>
        <w:autoSpaceDN w:val="0"/>
        <w:adjustRightInd w:val="0"/>
        <w:spacing w:before="34" w:line="247" w:lineRule="exact"/>
      </w:pPr>
      <w:r w:rsidRPr="002A74A1">
        <w:rPr>
          <w:position w:val="-1"/>
        </w:rPr>
        <w:t>I, the un</w:t>
      </w:r>
      <w:r w:rsidRPr="002A74A1">
        <w:rPr>
          <w:spacing w:val="-2"/>
          <w:position w:val="-1"/>
        </w:rPr>
        <w:t>d</w:t>
      </w:r>
      <w:r w:rsidRPr="002A74A1">
        <w:rPr>
          <w:position w:val="-1"/>
        </w:rPr>
        <w:t>ers</w:t>
      </w:r>
      <w:r w:rsidRPr="002A74A1">
        <w:rPr>
          <w:spacing w:val="-2"/>
          <w:position w:val="-1"/>
        </w:rPr>
        <w:t>i</w:t>
      </w:r>
      <w:r w:rsidRPr="002A74A1">
        <w:rPr>
          <w:position w:val="-1"/>
        </w:rPr>
        <w:t>gned,</w:t>
      </w:r>
    </w:p>
    <w:p w14:paraId="59C87AB5" w14:textId="77777777" w:rsidR="003B6B9A" w:rsidRPr="002A74A1" w:rsidRDefault="003B6B9A" w:rsidP="003B6B9A">
      <w:pPr>
        <w:widowControl w:val="0"/>
        <w:autoSpaceDE w:val="0"/>
        <w:autoSpaceDN w:val="0"/>
        <w:adjustRightInd w:val="0"/>
        <w:spacing w:before="13" w:line="240" w:lineRule="exact"/>
      </w:pPr>
    </w:p>
    <w:tbl>
      <w:tblPr>
        <w:tblW w:w="5000" w:type="pct"/>
        <w:tblCellMar>
          <w:left w:w="0" w:type="dxa"/>
          <w:right w:w="0" w:type="dxa"/>
        </w:tblCellMar>
        <w:tblLook w:val="0000" w:firstRow="0" w:lastRow="0" w:firstColumn="0" w:lastColumn="0" w:noHBand="0" w:noVBand="0"/>
      </w:tblPr>
      <w:tblGrid>
        <w:gridCol w:w="2717"/>
        <w:gridCol w:w="7020"/>
      </w:tblGrid>
      <w:tr w:rsidR="003B6B9A" w:rsidRPr="002A74A1" w14:paraId="0CDA5849" w14:textId="77777777" w:rsidTr="00CF5E8C">
        <w:trPr>
          <w:trHeight w:hRule="exact" w:val="373"/>
        </w:trPr>
        <w:tc>
          <w:tcPr>
            <w:tcW w:w="1395" w:type="pct"/>
            <w:tcBorders>
              <w:top w:val="single" w:sz="4" w:space="0" w:color="000000"/>
              <w:left w:val="single" w:sz="4" w:space="0" w:color="000000"/>
              <w:bottom w:val="single" w:sz="4" w:space="0" w:color="000000"/>
              <w:right w:val="single" w:sz="4" w:space="0" w:color="000000"/>
            </w:tcBorders>
          </w:tcPr>
          <w:p w14:paraId="7B185482" w14:textId="77777777" w:rsidR="003B6B9A" w:rsidRPr="002A74A1" w:rsidRDefault="003B6B9A" w:rsidP="00FA33F6">
            <w:pPr>
              <w:widowControl w:val="0"/>
              <w:autoSpaceDE w:val="0"/>
              <w:autoSpaceDN w:val="0"/>
              <w:adjustRightInd w:val="0"/>
              <w:spacing w:line="252" w:lineRule="exact"/>
              <w:ind w:left="102"/>
              <w:rPr>
                <w:sz w:val="18"/>
                <w:szCs w:val="18"/>
              </w:rPr>
            </w:pPr>
            <w:r w:rsidRPr="002A74A1">
              <w:rPr>
                <w:b/>
                <w:bCs/>
                <w:sz w:val="18"/>
                <w:szCs w:val="18"/>
              </w:rPr>
              <w:t>Full name &amp;</w:t>
            </w:r>
            <w:r w:rsidRPr="002A74A1">
              <w:rPr>
                <w:b/>
                <w:bCs/>
                <w:spacing w:val="-1"/>
                <w:sz w:val="18"/>
                <w:szCs w:val="18"/>
              </w:rPr>
              <w:t xml:space="preserve"> S</w:t>
            </w:r>
            <w:r w:rsidRPr="002A74A1">
              <w:rPr>
                <w:b/>
                <w:bCs/>
                <w:sz w:val="18"/>
                <w:szCs w:val="18"/>
              </w:rPr>
              <w:t>u</w:t>
            </w:r>
            <w:r w:rsidRPr="002A74A1">
              <w:rPr>
                <w:b/>
                <w:bCs/>
                <w:spacing w:val="-1"/>
                <w:sz w:val="18"/>
                <w:szCs w:val="18"/>
              </w:rPr>
              <w:t>r</w:t>
            </w:r>
            <w:r w:rsidRPr="002A74A1">
              <w:rPr>
                <w:b/>
                <w:bCs/>
                <w:sz w:val="18"/>
                <w:szCs w:val="18"/>
              </w:rPr>
              <w:t>name</w:t>
            </w:r>
          </w:p>
        </w:tc>
        <w:tc>
          <w:tcPr>
            <w:tcW w:w="3605" w:type="pct"/>
            <w:tcBorders>
              <w:top w:val="single" w:sz="4" w:space="0" w:color="000000"/>
              <w:left w:val="single" w:sz="4" w:space="0" w:color="000000"/>
              <w:bottom w:val="single" w:sz="4" w:space="0" w:color="000000"/>
              <w:right w:val="single" w:sz="4" w:space="0" w:color="000000"/>
            </w:tcBorders>
          </w:tcPr>
          <w:p w14:paraId="6F6EE880" w14:textId="77777777" w:rsidR="003B6B9A" w:rsidRPr="00E95521" w:rsidRDefault="003B6B9A" w:rsidP="00FA33F6">
            <w:pPr>
              <w:widowControl w:val="0"/>
              <w:autoSpaceDE w:val="0"/>
              <w:autoSpaceDN w:val="0"/>
              <w:adjustRightInd w:val="0"/>
              <w:rPr>
                <w:sz w:val="32"/>
              </w:rPr>
            </w:pPr>
          </w:p>
        </w:tc>
      </w:tr>
      <w:tr w:rsidR="003B6B9A" w:rsidRPr="002A74A1" w14:paraId="3CC964AF" w14:textId="77777777" w:rsidTr="00CF5E8C">
        <w:trPr>
          <w:trHeight w:hRule="exact" w:val="420"/>
        </w:trPr>
        <w:tc>
          <w:tcPr>
            <w:tcW w:w="1395" w:type="pct"/>
            <w:tcBorders>
              <w:top w:val="single" w:sz="4" w:space="0" w:color="000000"/>
              <w:left w:val="single" w:sz="4" w:space="0" w:color="000000"/>
              <w:bottom w:val="single" w:sz="4" w:space="0" w:color="000000"/>
              <w:right w:val="single" w:sz="4" w:space="0" w:color="000000"/>
            </w:tcBorders>
          </w:tcPr>
          <w:p w14:paraId="2F799DA5" w14:textId="77777777" w:rsidR="003B6B9A" w:rsidRPr="002A74A1" w:rsidRDefault="003B6B9A" w:rsidP="00FA33F6">
            <w:pPr>
              <w:widowControl w:val="0"/>
              <w:autoSpaceDE w:val="0"/>
              <w:autoSpaceDN w:val="0"/>
              <w:adjustRightInd w:val="0"/>
              <w:spacing w:line="249" w:lineRule="exact"/>
              <w:ind w:left="102"/>
              <w:rPr>
                <w:sz w:val="18"/>
                <w:szCs w:val="18"/>
              </w:rPr>
            </w:pPr>
            <w:r w:rsidRPr="002A74A1">
              <w:rPr>
                <w:b/>
                <w:bCs/>
                <w:sz w:val="18"/>
                <w:szCs w:val="18"/>
              </w:rPr>
              <w:t>Identi</w:t>
            </w:r>
            <w:r w:rsidRPr="002A74A1">
              <w:rPr>
                <w:b/>
                <w:bCs/>
                <w:spacing w:val="-1"/>
                <w:sz w:val="18"/>
                <w:szCs w:val="18"/>
              </w:rPr>
              <w:t>t</w:t>
            </w:r>
            <w:r w:rsidRPr="002A74A1">
              <w:rPr>
                <w:b/>
                <w:bCs/>
                <w:sz w:val="18"/>
                <w:szCs w:val="18"/>
              </w:rPr>
              <w:t>y number</w:t>
            </w:r>
          </w:p>
        </w:tc>
        <w:tc>
          <w:tcPr>
            <w:tcW w:w="3605" w:type="pct"/>
            <w:tcBorders>
              <w:top w:val="single" w:sz="4" w:space="0" w:color="000000"/>
              <w:left w:val="single" w:sz="4" w:space="0" w:color="000000"/>
              <w:bottom w:val="single" w:sz="4" w:space="0" w:color="000000"/>
              <w:right w:val="single" w:sz="4" w:space="0" w:color="000000"/>
            </w:tcBorders>
          </w:tcPr>
          <w:p w14:paraId="67A19476" w14:textId="77777777" w:rsidR="003B6B9A" w:rsidRPr="002A74A1" w:rsidRDefault="003B6B9A" w:rsidP="00FA33F6">
            <w:pPr>
              <w:widowControl w:val="0"/>
              <w:autoSpaceDE w:val="0"/>
              <w:autoSpaceDN w:val="0"/>
              <w:adjustRightInd w:val="0"/>
            </w:pPr>
          </w:p>
        </w:tc>
      </w:tr>
    </w:tbl>
    <w:p w14:paraId="1528640B" w14:textId="77777777" w:rsidR="003B6B9A" w:rsidRPr="00D26107" w:rsidRDefault="003B6B9A" w:rsidP="003B6B9A">
      <w:pPr>
        <w:pStyle w:val="Default"/>
        <w:rPr>
          <w:color w:val="auto"/>
          <w:sz w:val="12"/>
        </w:rPr>
      </w:pPr>
    </w:p>
    <w:p w14:paraId="4992C500" w14:textId="77777777" w:rsidR="003B6B9A" w:rsidRPr="002A74A1" w:rsidRDefault="003B6B9A" w:rsidP="003B6B9A">
      <w:pPr>
        <w:pStyle w:val="Default"/>
        <w:rPr>
          <w:color w:val="auto"/>
          <w:sz w:val="22"/>
          <w:szCs w:val="22"/>
        </w:rPr>
      </w:pPr>
      <w:r w:rsidRPr="002A74A1">
        <w:rPr>
          <w:color w:val="auto"/>
        </w:rPr>
        <w:t xml:space="preserve"> </w:t>
      </w:r>
      <w:r w:rsidRPr="002A74A1">
        <w:rPr>
          <w:color w:val="auto"/>
          <w:sz w:val="22"/>
          <w:szCs w:val="22"/>
        </w:rPr>
        <w:t xml:space="preserve">Hereby declare under oath as follows: </w:t>
      </w:r>
    </w:p>
    <w:p w14:paraId="1E9C6406" w14:textId="77777777" w:rsidR="00F315E5" w:rsidRPr="00D26107" w:rsidRDefault="00F315E5" w:rsidP="00F315E5">
      <w:pPr>
        <w:pStyle w:val="Default"/>
        <w:rPr>
          <w:color w:val="auto"/>
          <w:sz w:val="10"/>
          <w:szCs w:val="22"/>
        </w:rPr>
      </w:pPr>
    </w:p>
    <w:p w14:paraId="70B5F78B" w14:textId="77777777" w:rsidR="00F315E5" w:rsidRPr="002A74A1" w:rsidRDefault="00F315E5">
      <w:pPr>
        <w:pStyle w:val="Default"/>
        <w:numPr>
          <w:ilvl w:val="0"/>
          <w:numId w:val="66"/>
        </w:numPr>
        <w:rPr>
          <w:color w:val="auto"/>
          <w:sz w:val="22"/>
          <w:szCs w:val="22"/>
        </w:rPr>
      </w:pPr>
      <w:r w:rsidRPr="002A74A1">
        <w:rPr>
          <w:color w:val="auto"/>
          <w:sz w:val="22"/>
          <w:szCs w:val="22"/>
        </w:rPr>
        <w:t xml:space="preserve">The contents of this statement are to the best of my knowledge a true reflection of the facts. </w:t>
      </w:r>
    </w:p>
    <w:p w14:paraId="0FE686A3" w14:textId="77777777" w:rsidR="00F315E5" w:rsidRPr="00D26107" w:rsidRDefault="00F315E5" w:rsidP="00F315E5">
      <w:pPr>
        <w:pStyle w:val="Default"/>
        <w:ind w:left="720"/>
        <w:rPr>
          <w:color w:val="auto"/>
          <w:sz w:val="8"/>
          <w:szCs w:val="22"/>
        </w:rPr>
      </w:pPr>
    </w:p>
    <w:p w14:paraId="19C7C780" w14:textId="77777777" w:rsidR="00F315E5" w:rsidRPr="00D26107" w:rsidRDefault="00F315E5">
      <w:pPr>
        <w:pStyle w:val="Default"/>
        <w:numPr>
          <w:ilvl w:val="0"/>
          <w:numId w:val="66"/>
        </w:numPr>
        <w:spacing w:after="120"/>
        <w:ind w:left="714" w:hanging="357"/>
        <w:rPr>
          <w:color w:val="auto"/>
          <w:sz w:val="22"/>
          <w:szCs w:val="22"/>
        </w:rPr>
      </w:pPr>
      <w:r w:rsidRPr="002A74A1">
        <w:rPr>
          <w:color w:val="auto"/>
          <w:sz w:val="22"/>
          <w:szCs w:val="22"/>
        </w:rPr>
        <w:t>I am a Member / Director / Owner (</w:t>
      </w:r>
      <w:r w:rsidRPr="002A74A1">
        <w:rPr>
          <w:b/>
          <w:bCs/>
          <w:color w:val="auto"/>
          <w:sz w:val="22"/>
          <w:szCs w:val="22"/>
        </w:rPr>
        <w:t>Select one</w:t>
      </w:r>
      <w:r w:rsidRPr="002A74A1">
        <w:rPr>
          <w:color w:val="auto"/>
          <w:sz w:val="22"/>
          <w:szCs w:val="22"/>
        </w:rPr>
        <w:t xml:space="preserve">) of the following enterprise and am duly authorised to act on its behalf: </w:t>
      </w:r>
    </w:p>
    <w:tbl>
      <w:tblPr>
        <w:tblW w:w="5000" w:type="pct"/>
        <w:tblCellMar>
          <w:left w:w="0" w:type="dxa"/>
          <w:right w:w="0" w:type="dxa"/>
        </w:tblCellMar>
        <w:tblLook w:val="0000" w:firstRow="0" w:lastRow="0" w:firstColumn="0" w:lastColumn="0" w:noHBand="0" w:noVBand="0"/>
      </w:tblPr>
      <w:tblGrid>
        <w:gridCol w:w="2537"/>
        <w:gridCol w:w="7200"/>
      </w:tblGrid>
      <w:tr w:rsidR="00F315E5" w:rsidRPr="002A74A1" w14:paraId="5BD37997" w14:textId="77777777" w:rsidTr="00CF5E8C">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203D3A64"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 xml:space="preserve">ise </w:t>
            </w:r>
            <w:r w:rsidRPr="002A74A1">
              <w:rPr>
                <w:b/>
                <w:bCs/>
                <w:spacing w:val="-1"/>
                <w:sz w:val="18"/>
                <w:szCs w:val="18"/>
              </w:rPr>
              <w:t>N</w:t>
            </w:r>
            <w:r w:rsidRPr="002A74A1">
              <w:rPr>
                <w:b/>
                <w:bCs/>
                <w:sz w:val="18"/>
                <w:szCs w:val="18"/>
              </w:rPr>
              <w:t>ame:</w:t>
            </w:r>
          </w:p>
        </w:tc>
        <w:tc>
          <w:tcPr>
            <w:tcW w:w="3697" w:type="pct"/>
            <w:tcBorders>
              <w:top w:val="single" w:sz="4" w:space="0" w:color="000000"/>
              <w:left w:val="single" w:sz="4" w:space="0" w:color="000000"/>
              <w:bottom w:val="single" w:sz="4" w:space="0" w:color="000000"/>
              <w:right w:val="single" w:sz="4" w:space="0" w:color="000000"/>
            </w:tcBorders>
          </w:tcPr>
          <w:p w14:paraId="67F5CD57" w14:textId="77777777" w:rsidR="00F315E5" w:rsidRPr="002A74A1" w:rsidRDefault="00F315E5" w:rsidP="00447060">
            <w:pPr>
              <w:widowControl w:val="0"/>
              <w:autoSpaceDE w:val="0"/>
              <w:autoSpaceDN w:val="0"/>
              <w:adjustRightInd w:val="0"/>
              <w:rPr>
                <w:sz w:val="18"/>
                <w:szCs w:val="18"/>
              </w:rPr>
            </w:pPr>
          </w:p>
        </w:tc>
      </w:tr>
      <w:tr w:rsidR="00F315E5" w:rsidRPr="002A74A1" w14:paraId="2BBBE84F" w14:textId="77777777" w:rsidTr="00CF5E8C">
        <w:trPr>
          <w:trHeight w:hRule="exact" w:val="509"/>
        </w:trPr>
        <w:tc>
          <w:tcPr>
            <w:tcW w:w="1303" w:type="pct"/>
            <w:tcBorders>
              <w:top w:val="single" w:sz="4" w:space="0" w:color="000000"/>
              <w:left w:val="single" w:sz="4" w:space="0" w:color="000000"/>
              <w:bottom w:val="single" w:sz="4" w:space="0" w:color="000000"/>
              <w:right w:val="single" w:sz="4" w:space="0" w:color="000000"/>
            </w:tcBorders>
          </w:tcPr>
          <w:p w14:paraId="5AEC80C7"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z w:val="18"/>
                <w:szCs w:val="18"/>
              </w:rPr>
              <w:t>T</w:t>
            </w:r>
            <w:r w:rsidRPr="002A74A1">
              <w:rPr>
                <w:b/>
                <w:bCs/>
                <w:spacing w:val="-1"/>
                <w:sz w:val="18"/>
                <w:szCs w:val="18"/>
              </w:rPr>
              <w:t>r</w:t>
            </w:r>
            <w:r w:rsidRPr="002A74A1">
              <w:rPr>
                <w:b/>
                <w:bCs/>
                <w:sz w:val="18"/>
                <w:szCs w:val="18"/>
              </w:rPr>
              <w:t xml:space="preserve">ading </w:t>
            </w:r>
            <w:r w:rsidRPr="002A74A1">
              <w:rPr>
                <w:b/>
                <w:bCs/>
                <w:spacing w:val="-2"/>
                <w:sz w:val="18"/>
                <w:szCs w:val="18"/>
              </w:rPr>
              <w:t>N</w:t>
            </w:r>
            <w:r w:rsidRPr="002A74A1">
              <w:rPr>
                <w:b/>
                <w:bCs/>
                <w:sz w:val="18"/>
                <w:szCs w:val="18"/>
              </w:rPr>
              <w:t>ame (If</w:t>
            </w:r>
          </w:p>
          <w:p w14:paraId="3E1533DA" w14:textId="77777777" w:rsidR="00F315E5" w:rsidRPr="002A74A1" w:rsidRDefault="00F315E5"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pplicable):</w:t>
            </w:r>
          </w:p>
        </w:tc>
        <w:tc>
          <w:tcPr>
            <w:tcW w:w="3697" w:type="pct"/>
            <w:tcBorders>
              <w:top w:val="single" w:sz="4" w:space="0" w:color="000000"/>
              <w:left w:val="single" w:sz="4" w:space="0" w:color="000000"/>
              <w:bottom w:val="single" w:sz="4" w:space="0" w:color="000000"/>
              <w:right w:val="single" w:sz="4" w:space="0" w:color="000000"/>
            </w:tcBorders>
          </w:tcPr>
          <w:p w14:paraId="4E72F8B4" w14:textId="77777777" w:rsidR="00F315E5" w:rsidRPr="002A74A1" w:rsidRDefault="00F315E5" w:rsidP="00447060">
            <w:pPr>
              <w:widowControl w:val="0"/>
              <w:autoSpaceDE w:val="0"/>
              <w:autoSpaceDN w:val="0"/>
              <w:adjustRightInd w:val="0"/>
              <w:rPr>
                <w:sz w:val="18"/>
                <w:szCs w:val="18"/>
              </w:rPr>
            </w:pPr>
          </w:p>
        </w:tc>
      </w:tr>
      <w:tr w:rsidR="00F315E5" w:rsidRPr="002A74A1" w14:paraId="259FB3D9" w14:textId="77777777" w:rsidTr="00CF5E8C">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62CBED26"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pacing w:val="-1"/>
                <w:sz w:val="18"/>
                <w:szCs w:val="18"/>
              </w:rPr>
              <w:t>R</w:t>
            </w:r>
            <w:r w:rsidRPr="002A74A1">
              <w:rPr>
                <w:b/>
                <w:bCs/>
                <w:sz w:val="18"/>
                <w:szCs w:val="18"/>
              </w:rPr>
              <w:t>egist</w:t>
            </w:r>
            <w:r w:rsidRPr="002A74A1">
              <w:rPr>
                <w:b/>
                <w:bCs/>
                <w:spacing w:val="-1"/>
                <w:sz w:val="18"/>
                <w:szCs w:val="18"/>
              </w:rPr>
              <w:t>r</w:t>
            </w:r>
            <w:r w:rsidRPr="002A74A1">
              <w:rPr>
                <w:b/>
                <w:bCs/>
                <w:sz w:val="18"/>
                <w:szCs w:val="18"/>
              </w:rPr>
              <w:t xml:space="preserve">ation </w:t>
            </w:r>
            <w:r w:rsidRPr="002A74A1">
              <w:rPr>
                <w:b/>
                <w:bCs/>
                <w:spacing w:val="-2"/>
                <w:sz w:val="18"/>
                <w:szCs w:val="18"/>
              </w:rPr>
              <w:t>N</w:t>
            </w:r>
            <w:r w:rsidRPr="002A74A1">
              <w:rPr>
                <w:b/>
                <w:bCs/>
                <w:sz w:val="18"/>
                <w:szCs w:val="18"/>
              </w:rPr>
              <w:t>umbe</w:t>
            </w:r>
            <w:r w:rsidRPr="002A74A1">
              <w:rPr>
                <w:b/>
                <w:bCs/>
                <w:spacing w:val="-1"/>
                <w:sz w:val="18"/>
                <w:szCs w:val="18"/>
              </w:rPr>
              <w:t>r</w:t>
            </w:r>
            <w:r w:rsidRPr="002A74A1">
              <w:rPr>
                <w:b/>
                <w:bCs/>
                <w:sz w:val="18"/>
                <w:szCs w:val="18"/>
              </w:rPr>
              <w:t>:</w:t>
            </w:r>
          </w:p>
        </w:tc>
        <w:tc>
          <w:tcPr>
            <w:tcW w:w="3697" w:type="pct"/>
            <w:tcBorders>
              <w:top w:val="single" w:sz="4" w:space="0" w:color="000000"/>
              <w:left w:val="single" w:sz="4" w:space="0" w:color="000000"/>
              <w:bottom w:val="single" w:sz="4" w:space="0" w:color="000000"/>
              <w:right w:val="single" w:sz="4" w:space="0" w:color="000000"/>
            </w:tcBorders>
          </w:tcPr>
          <w:p w14:paraId="4455AB76" w14:textId="77777777" w:rsidR="00F315E5" w:rsidRPr="002A74A1" w:rsidRDefault="00F315E5" w:rsidP="00447060">
            <w:pPr>
              <w:widowControl w:val="0"/>
              <w:autoSpaceDE w:val="0"/>
              <w:autoSpaceDN w:val="0"/>
              <w:adjustRightInd w:val="0"/>
              <w:rPr>
                <w:sz w:val="18"/>
                <w:szCs w:val="18"/>
              </w:rPr>
            </w:pPr>
          </w:p>
        </w:tc>
      </w:tr>
      <w:tr w:rsidR="00F315E5" w:rsidRPr="002A74A1" w14:paraId="0F11361E" w14:textId="77777777" w:rsidTr="00CF5E8C">
        <w:trPr>
          <w:trHeight w:hRule="exact" w:val="1006"/>
        </w:trPr>
        <w:tc>
          <w:tcPr>
            <w:tcW w:w="1303" w:type="pct"/>
            <w:tcBorders>
              <w:top w:val="single" w:sz="4" w:space="0" w:color="000000"/>
              <w:left w:val="single" w:sz="4" w:space="0" w:color="000000"/>
              <w:bottom w:val="single" w:sz="4" w:space="0" w:color="000000"/>
              <w:right w:val="single" w:sz="4" w:space="0" w:color="000000"/>
            </w:tcBorders>
          </w:tcPr>
          <w:p w14:paraId="7AC34779"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ise Physical</w:t>
            </w:r>
          </w:p>
          <w:p w14:paraId="3099DD47" w14:textId="77777777" w:rsidR="00F315E5" w:rsidRPr="002A74A1" w:rsidRDefault="00F315E5"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dd</w:t>
            </w:r>
            <w:r w:rsidRPr="002A74A1">
              <w:rPr>
                <w:b/>
                <w:bCs/>
                <w:spacing w:val="-1"/>
                <w:sz w:val="18"/>
                <w:szCs w:val="18"/>
              </w:rPr>
              <w:t>r</w:t>
            </w:r>
            <w:r w:rsidRPr="002A74A1">
              <w:rPr>
                <w:b/>
                <w:bCs/>
                <w:sz w:val="18"/>
                <w:szCs w:val="18"/>
              </w:rPr>
              <w:t>ess:</w:t>
            </w:r>
          </w:p>
        </w:tc>
        <w:tc>
          <w:tcPr>
            <w:tcW w:w="3697" w:type="pct"/>
            <w:tcBorders>
              <w:top w:val="single" w:sz="4" w:space="0" w:color="000000"/>
              <w:left w:val="single" w:sz="4" w:space="0" w:color="000000"/>
              <w:bottom w:val="single" w:sz="4" w:space="0" w:color="000000"/>
              <w:right w:val="single" w:sz="4" w:space="0" w:color="000000"/>
            </w:tcBorders>
          </w:tcPr>
          <w:p w14:paraId="19CAAB10" w14:textId="77777777" w:rsidR="00F315E5" w:rsidRPr="002A74A1" w:rsidRDefault="00F315E5" w:rsidP="00447060">
            <w:pPr>
              <w:widowControl w:val="0"/>
              <w:autoSpaceDE w:val="0"/>
              <w:autoSpaceDN w:val="0"/>
              <w:adjustRightInd w:val="0"/>
              <w:rPr>
                <w:sz w:val="18"/>
                <w:szCs w:val="18"/>
              </w:rPr>
            </w:pPr>
          </w:p>
        </w:tc>
      </w:tr>
      <w:tr w:rsidR="00F315E5" w:rsidRPr="002A74A1" w14:paraId="12D60F2B" w14:textId="77777777" w:rsidTr="00CF5E8C">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2255E44F" w14:textId="77777777" w:rsidR="00F315E5" w:rsidRPr="002A74A1" w:rsidRDefault="00F315E5" w:rsidP="00447060">
            <w:pPr>
              <w:widowControl w:val="0"/>
              <w:autoSpaceDE w:val="0"/>
              <w:autoSpaceDN w:val="0"/>
              <w:adjustRightInd w:val="0"/>
              <w:spacing w:before="1" w:line="252" w:lineRule="exact"/>
              <w:ind w:left="102" w:right="124"/>
              <w:rPr>
                <w:sz w:val="18"/>
                <w:szCs w:val="18"/>
              </w:rPr>
            </w:pPr>
            <w:r w:rsidRPr="002A74A1">
              <w:rPr>
                <w:b/>
                <w:bCs/>
                <w:sz w:val="18"/>
                <w:szCs w:val="18"/>
              </w:rPr>
              <w:t xml:space="preserve">Type of </w:t>
            </w:r>
            <w:r w:rsidRPr="002A74A1">
              <w:rPr>
                <w:b/>
                <w:bCs/>
                <w:spacing w:val="-1"/>
                <w:sz w:val="18"/>
                <w:szCs w:val="18"/>
              </w:rPr>
              <w:t>E</w:t>
            </w:r>
            <w:r w:rsidRPr="002A74A1">
              <w:rPr>
                <w:b/>
                <w:bCs/>
                <w:sz w:val="18"/>
                <w:szCs w:val="18"/>
              </w:rPr>
              <w:t>nti</w:t>
            </w:r>
            <w:r w:rsidRPr="002A74A1">
              <w:rPr>
                <w:b/>
                <w:bCs/>
                <w:spacing w:val="-1"/>
                <w:sz w:val="18"/>
                <w:szCs w:val="18"/>
              </w:rPr>
              <w:t>t</w:t>
            </w:r>
            <w:r w:rsidRPr="002A74A1">
              <w:rPr>
                <w:b/>
                <w:bCs/>
                <w:sz w:val="18"/>
                <w:szCs w:val="18"/>
              </w:rPr>
              <w:t>y (</w:t>
            </w:r>
            <w:r w:rsidRPr="002A74A1">
              <w:rPr>
                <w:b/>
                <w:bCs/>
                <w:spacing w:val="-1"/>
                <w:sz w:val="18"/>
                <w:szCs w:val="18"/>
              </w:rPr>
              <w:t>CC</w:t>
            </w:r>
            <w:r w:rsidRPr="002A74A1">
              <w:rPr>
                <w:b/>
                <w:bCs/>
                <w:sz w:val="18"/>
                <w:szCs w:val="18"/>
              </w:rPr>
              <w:t>, (</w:t>
            </w:r>
            <w:r w:rsidRPr="002A74A1">
              <w:rPr>
                <w:b/>
                <w:bCs/>
                <w:spacing w:val="-1"/>
                <w:sz w:val="18"/>
                <w:szCs w:val="18"/>
              </w:rPr>
              <w:t>P</w:t>
            </w:r>
            <w:r w:rsidRPr="002A74A1">
              <w:rPr>
                <w:b/>
                <w:bCs/>
                <w:sz w:val="18"/>
                <w:szCs w:val="18"/>
              </w:rPr>
              <w:t>ty) Lt</w:t>
            </w:r>
            <w:r w:rsidRPr="002A74A1">
              <w:rPr>
                <w:b/>
                <w:bCs/>
                <w:spacing w:val="-1"/>
                <w:sz w:val="18"/>
                <w:szCs w:val="18"/>
              </w:rPr>
              <w:t>d</w:t>
            </w:r>
            <w:r w:rsidRPr="002A74A1">
              <w:rPr>
                <w:b/>
                <w:bCs/>
                <w:sz w:val="18"/>
                <w:szCs w:val="18"/>
              </w:rPr>
              <w:t xml:space="preserve">, </w:t>
            </w:r>
            <w:r w:rsidRPr="002A74A1">
              <w:rPr>
                <w:b/>
                <w:bCs/>
                <w:spacing w:val="-1"/>
                <w:sz w:val="18"/>
                <w:szCs w:val="18"/>
              </w:rPr>
              <w:t>S</w:t>
            </w:r>
            <w:r w:rsidRPr="002A74A1">
              <w:rPr>
                <w:b/>
                <w:bCs/>
                <w:sz w:val="18"/>
                <w:szCs w:val="18"/>
              </w:rPr>
              <w:t xml:space="preserve">ole </w:t>
            </w:r>
            <w:r w:rsidRPr="002A74A1">
              <w:rPr>
                <w:b/>
                <w:bCs/>
                <w:spacing w:val="-1"/>
                <w:sz w:val="18"/>
                <w:szCs w:val="18"/>
              </w:rPr>
              <w:t>Pr</w:t>
            </w:r>
            <w:r w:rsidRPr="002A74A1">
              <w:rPr>
                <w:b/>
                <w:bCs/>
                <w:sz w:val="18"/>
                <w:szCs w:val="18"/>
              </w:rPr>
              <w:t>op etc.):</w:t>
            </w:r>
          </w:p>
        </w:tc>
        <w:tc>
          <w:tcPr>
            <w:tcW w:w="3697" w:type="pct"/>
            <w:tcBorders>
              <w:top w:val="single" w:sz="4" w:space="0" w:color="000000"/>
              <w:left w:val="single" w:sz="4" w:space="0" w:color="000000"/>
              <w:bottom w:val="single" w:sz="4" w:space="0" w:color="000000"/>
              <w:right w:val="single" w:sz="4" w:space="0" w:color="000000"/>
            </w:tcBorders>
          </w:tcPr>
          <w:p w14:paraId="54246225" w14:textId="77777777" w:rsidR="00F315E5" w:rsidRPr="002A74A1" w:rsidRDefault="00F315E5" w:rsidP="00447060">
            <w:pPr>
              <w:widowControl w:val="0"/>
              <w:autoSpaceDE w:val="0"/>
              <w:autoSpaceDN w:val="0"/>
              <w:adjustRightInd w:val="0"/>
              <w:rPr>
                <w:sz w:val="18"/>
                <w:szCs w:val="18"/>
              </w:rPr>
            </w:pPr>
          </w:p>
        </w:tc>
      </w:tr>
      <w:tr w:rsidR="00F315E5" w:rsidRPr="002A74A1" w14:paraId="64F20AB4" w14:textId="77777777" w:rsidTr="00CF5E8C">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3910A369" w14:textId="77777777" w:rsidR="00F315E5" w:rsidRPr="002A74A1" w:rsidRDefault="00F315E5" w:rsidP="00447060">
            <w:pPr>
              <w:autoSpaceDE w:val="0"/>
              <w:autoSpaceDN w:val="0"/>
              <w:adjustRightInd w:val="0"/>
              <w:rPr>
                <w:rFonts w:ascii="ArialNarrow-Bold" w:hAnsi="ArialNarrow-Bold" w:cs="ArialNarrow-Bold"/>
                <w:b/>
                <w:bCs/>
                <w:lang w:val="en-ZA"/>
              </w:rPr>
            </w:pPr>
            <w:r w:rsidRPr="002A74A1">
              <w:rPr>
                <w:rFonts w:ascii="ArialNarrow-Bold" w:hAnsi="ArialNarrow-Bold" w:cs="ArialNarrow-Bold"/>
                <w:b/>
                <w:bCs/>
                <w:lang w:val="en-ZA"/>
              </w:rPr>
              <w:t>Nature of Construction Business:</w:t>
            </w:r>
          </w:p>
          <w:p w14:paraId="4E59D53A" w14:textId="77777777" w:rsidR="00F315E5" w:rsidRPr="002A74A1" w:rsidRDefault="00F315E5" w:rsidP="00447060">
            <w:pPr>
              <w:widowControl w:val="0"/>
              <w:autoSpaceDE w:val="0"/>
              <w:autoSpaceDN w:val="0"/>
              <w:adjustRightInd w:val="0"/>
              <w:spacing w:line="250" w:lineRule="exact"/>
              <w:ind w:left="102"/>
              <w:rPr>
                <w:sz w:val="18"/>
                <w:szCs w:val="18"/>
              </w:rPr>
            </w:pPr>
            <w:r w:rsidRPr="002A74A1">
              <w:rPr>
                <w:rFonts w:ascii="ArialNarrow-BoldItalic" w:hAnsi="ArialNarrow-BoldItalic" w:cs="ArialNarrow-BoldItalic"/>
                <w:b/>
                <w:bCs/>
                <w:i/>
                <w:iCs/>
                <w:sz w:val="16"/>
                <w:szCs w:val="16"/>
                <w:lang w:val="en-ZA"/>
              </w:rPr>
              <w:t>Indicate the applicable category with a tick.</w:t>
            </w:r>
          </w:p>
        </w:tc>
        <w:tc>
          <w:tcPr>
            <w:tcW w:w="3697" w:type="pct"/>
            <w:tcBorders>
              <w:top w:val="single" w:sz="4" w:space="0" w:color="000000"/>
              <w:left w:val="single" w:sz="4" w:space="0" w:color="000000"/>
              <w:bottom w:val="single" w:sz="4" w:space="0" w:color="000000"/>
              <w:right w:val="single" w:sz="4" w:space="0" w:color="000000"/>
            </w:tcBorders>
            <w:vAlign w:val="center"/>
          </w:tcPr>
          <w:p w14:paraId="6755E2FE" w14:textId="77777777" w:rsidR="00F315E5" w:rsidRPr="002A74A1" w:rsidRDefault="00F315E5" w:rsidP="00447060">
            <w:pPr>
              <w:widowControl w:val="0"/>
              <w:autoSpaceDE w:val="0"/>
              <w:autoSpaceDN w:val="0"/>
              <w:adjustRightInd w:val="0"/>
              <w:jc w:val="center"/>
              <w:rPr>
                <w:sz w:val="18"/>
                <w:szCs w:val="18"/>
              </w:rPr>
            </w:pPr>
          </w:p>
        </w:tc>
      </w:tr>
      <w:tr w:rsidR="00F315E5" w:rsidRPr="002A74A1" w14:paraId="53A23C46" w14:textId="77777777" w:rsidTr="00CF5E8C">
        <w:trPr>
          <w:trHeight w:hRule="exact" w:val="3170"/>
        </w:trPr>
        <w:tc>
          <w:tcPr>
            <w:tcW w:w="1303" w:type="pct"/>
            <w:tcBorders>
              <w:top w:val="single" w:sz="4" w:space="0" w:color="000000"/>
              <w:left w:val="single" w:sz="4" w:space="0" w:color="000000"/>
              <w:bottom w:val="single" w:sz="4" w:space="0" w:color="000000"/>
              <w:right w:val="single" w:sz="4" w:space="0" w:color="000000"/>
            </w:tcBorders>
          </w:tcPr>
          <w:p w14:paraId="349192D4" w14:textId="77777777" w:rsidR="00F315E5" w:rsidRPr="002A74A1" w:rsidRDefault="00F315E5" w:rsidP="00447060">
            <w:pPr>
              <w:widowControl w:val="0"/>
              <w:autoSpaceDE w:val="0"/>
              <w:autoSpaceDN w:val="0"/>
              <w:adjustRightInd w:val="0"/>
              <w:spacing w:line="252" w:lineRule="exact"/>
              <w:ind w:left="102"/>
              <w:rPr>
                <w:sz w:val="18"/>
                <w:szCs w:val="18"/>
              </w:rPr>
            </w:pPr>
            <w:r w:rsidRPr="002A74A1">
              <w:rPr>
                <w:b/>
                <w:bCs/>
                <w:spacing w:val="-1"/>
                <w:sz w:val="18"/>
                <w:szCs w:val="18"/>
              </w:rPr>
              <w:t>D</w:t>
            </w:r>
            <w:r w:rsidRPr="002A74A1">
              <w:rPr>
                <w:b/>
                <w:bCs/>
                <w:sz w:val="18"/>
                <w:szCs w:val="18"/>
              </w:rPr>
              <w:t>efiniti</w:t>
            </w:r>
            <w:r w:rsidRPr="002A74A1">
              <w:rPr>
                <w:b/>
                <w:bCs/>
                <w:spacing w:val="-1"/>
                <w:sz w:val="18"/>
                <w:szCs w:val="18"/>
              </w:rPr>
              <w:t>o</w:t>
            </w:r>
            <w:r w:rsidRPr="002A74A1">
              <w:rPr>
                <w:b/>
                <w:bCs/>
                <w:sz w:val="18"/>
                <w:szCs w:val="18"/>
              </w:rPr>
              <w:t>n of “</w:t>
            </w:r>
            <w:r w:rsidRPr="002A74A1">
              <w:rPr>
                <w:b/>
                <w:bCs/>
                <w:spacing w:val="-1"/>
                <w:sz w:val="18"/>
                <w:szCs w:val="18"/>
              </w:rPr>
              <w:t>B</w:t>
            </w:r>
            <w:r w:rsidRPr="002A74A1">
              <w:rPr>
                <w:b/>
                <w:bCs/>
                <w:sz w:val="18"/>
                <w:szCs w:val="18"/>
              </w:rPr>
              <w:t>lack</w:t>
            </w:r>
          </w:p>
          <w:p w14:paraId="4FBA9705" w14:textId="77777777" w:rsidR="00F315E5" w:rsidRPr="002A74A1" w:rsidRDefault="00F315E5" w:rsidP="00447060">
            <w:pPr>
              <w:widowControl w:val="0"/>
              <w:autoSpaceDE w:val="0"/>
              <w:autoSpaceDN w:val="0"/>
              <w:adjustRightInd w:val="0"/>
              <w:spacing w:line="252" w:lineRule="exact"/>
              <w:ind w:left="102"/>
              <w:rPr>
                <w:sz w:val="18"/>
                <w:szCs w:val="18"/>
              </w:rPr>
            </w:pPr>
            <w:r w:rsidRPr="002A74A1">
              <w:rPr>
                <w:b/>
                <w:bCs/>
                <w:spacing w:val="-1"/>
                <w:sz w:val="18"/>
                <w:szCs w:val="18"/>
              </w:rPr>
              <w:t>P</w:t>
            </w:r>
            <w:r w:rsidRPr="002A74A1">
              <w:rPr>
                <w:b/>
                <w:bCs/>
                <w:sz w:val="18"/>
                <w:szCs w:val="18"/>
              </w:rPr>
              <w:t>eople”</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5928"/>
            </w:tblGrid>
            <w:tr w:rsidR="00F315E5" w:rsidRPr="002A74A1" w14:paraId="3CE17914" w14:textId="77777777" w:rsidTr="00CF5E8C">
              <w:trPr>
                <w:trHeight w:val="1492"/>
              </w:trPr>
              <w:tc>
                <w:tcPr>
                  <w:tcW w:w="5928" w:type="dxa"/>
                </w:tcPr>
                <w:p w14:paraId="44408A03" w14:textId="77777777" w:rsidR="00F315E5" w:rsidRPr="002A74A1" w:rsidRDefault="00F315E5" w:rsidP="00447060">
                  <w:pPr>
                    <w:pStyle w:val="Default"/>
                    <w:rPr>
                      <w:color w:val="auto"/>
                      <w:sz w:val="22"/>
                      <w:szCs w:val="22"/>
                    </w:rPr>
                  </w:pPr>
                  <w:r w:rsidRPr="002A74A1">
                    <w:rPr>
                      <w:rFonts w:ascii="ArialNarrow" w:hAnsi="ArialNarrow" w:cs="ArialNarrow"/>
                      <w:color w:val="auto"/>
                      <w:sz w:val="18"/>
                      <w:szCs w:val="18"/>
                    </w:rPr>
                    <w:t xml:space="preserve"> </w:t>
                  </w:r>
                  <w:r w:rsidRPr="002A74A1">
                    <w:rPr>
                      <w:color w:val="auto"/>
                      <w:sz w:val="22"/>
                      <w:szCs w:val="22"/>
                    </w:rPr>
                    <w:t xml:space="preserve">As per the Broad-Based Black Economic Empowerment Act 53 of 2003 as Amended by Act No 46 of 2013 “Black People” is a generic term which means Africans, Coloureds and Indians – </w:t>
                  </w:r>
                </w:p>
                <w:p w14:paraId="7AFB5DD8" w14:textId="77777777" w:rsidR="00F315E5" w:rsidRPr="002A74A1" w:rsidRDefault="00F315E5" w:rsidP="00447060">
                  <w:pPr>
                    <w:pStyle w:val="Default"/>
                    <w:rPr>
                      <w:color w:val="auto"/>
                      <w:sz w:val="22"/>
                      <w:szCs w:val="22"/>
                    </w:rPr>
                  </w:pPr>
                  <w:r w:rsidRPr="002A74A1">
                    <w:rPr>
                      <w:color w:val="auto"/>
                      <w:sz w:val="22"/>
                      <w:szCs w:val="22"/>
                    </w:rPr>
                    <w:t xml:space="preserve">(a) who are citizens of the Republic of South Africa by birth or descent; or </w:t>
                  </w:r>
                </w:p>
                <w:p w14:paraId="184C0F9F" w14:textId="77777777" w:rsidR="00F315E5" w:rsidRPr="002A74A1" w:rsidRDefault="00F315E5" w:rsidP="00447060">
                  <w:pPr>
                    <w:pStyle w:val="Default"/>
                    <w:rPr>
                      <w:color w:val="auto"/>
                      <w:sz w:val="22"/>
                      <w:szCs w:val="22"/>
                    </w:rPr>
                  </w:pPr>
                  <w:r w:rsidRPr="002A74A1">
                    <w:rPr>
                      <w:color w:val="auto"/>
                      <w:sz w:val="22"/>
                      <w:szCs w:val="22"/>
                    </w:rPr>
                    <w:t xml:space="preserve">(b) who became citizens of the Republic of South Africa by naturalisation- </w:t>
                  </w:r>
                </w:p>
                <w:p w14:paraId="39000CD2" w14:textId="77777777" w:rsidR="00F315E5" w:rsidRPr="002A74A1" w:rsidRDefault="00F315E5" w:rsidP="00447060">
                  <w:pPr>
                    <w:pStyle w:val="Default"/>
                    <w:rPr>
                      <w:color w:val="auto"/>
                      <w:sz w:val="22"/>
                      <w:szCs w:val="22"/>
                    </w:rPr>
                  </w:pPr>
                  <w:r w:rsidRPr="002A74A1">
                    <w:rPr>
                      <w:color w:val="auto"/>
                      <w:sz w:val="22"/>
                      <w:szCs w:val="22"/>
                    </w:rPr>
                    <w:t xml:space="preserve">i. before 27 April 1994; or </w:t>
                  </w:r>
                </w:p>
                <w:p w14:paraId="51F8A7C2" w14:textId="77777777" w:rsidR="00F315E5" w:rsidRPr="002A74A1" w:rsidRDefault="00F315E5" w:rsidP="00447060">
                  <w:pPr>
                    <w:pStyle w:val="Default"/>
                    <w:rPr>
                      <w:color w:val="auto"/>
                      <w:sz w:val="22"/>
                      <w:szCs w:val="22"/>
                    </w:rPr>
                  </w:pPr>
                  <w:r w:rsidRPr="002A74A1">
                    <w:rPr>
                      <w:color w:val="auto"/>
                      <w:sz w:val="22"/>
                      <w:szCs w:val="22"/>
                    </w:rPr>
                    <w:t xml:space="preserve">ii. on or after 27 April 1994 and who would have been entitled to acquire citizenship by naturalization prior to that date;” </w:t>
                  </w:r>
                </w:p>
                <w:p w14:paraId="4B48A4A7" w14:textId="77777777" w:rsidR="00F315E5" w:rsidRPr="002A74A1" w:rsidRDefault="00F315E5" w:rsidP="00447060">
                  <w:pPr>
                    <w:autoSpaceDE w:val="0"/>
                    <w:autoSpaceDN w:val="0"/>
                    <w:adjustRightInd w:val="0"/>
                    <w:rPr>
                      <w:rFonts w:ascii="ArialNarrow" w:hAnsi="ArialNarrow" w:cs="ArialNarrow"/>
                      <w:sz w:val="18"/>
                      <w:szCs w:val="18"/>
                      <w:lang w:val="en-ZA"/>
                    </w:rPr>
                  </w:pPr>
                </w:p>
              </w:tc>
            </w:tr>
          </w:tbl>
          <w:p w14:paraId="30EEC903" w14:textId="77777777" w:rsidR="00F315E5" w:rsidRPr="002A74A1" w:rsidRDefault="00F315E5" w:rsidP="00447060">
            <w:pPr>
              <w:autoSpaceDE w:val="0"/>
              <w:autoSpaceDN w:val="0"/>
              <w:adjustRightInd w:val="0"/>
              <w:rPr>
                <w:sz w:val="18"/>
                <w:szCs w:val="18"/>
              </w:rPr>
            </w:pPr>
          </w:p>
        </w:tc>
      </w:tr>
      <w:tr w:rsidR="00F315E5" w:rsidRPr="002A74A1" w14:paraId="329ABE92" w14:textId="77777777" w:rsidTr="00CF5E8C">
        <w:trPr>
          <w:trHeight w:hRule="exact" w:val="3183"/>
        </w:trPr>
        <w:tc>
          <w:tcPr>
            <w:tcW w:w="1303" w:type="pct"/>
            <w:tcBorders>
              <w:top w:val="single" w:sz="4" w:space="0" w:color="000000"/>
              <w:left w:val="single" w:sz="4" w:space="0" w:color="000000"/>
              <w:bottom w:val="single" w:sz="4" w:space="0" w:color="000000"/>
              <w:right w:val="single" w:sz="4" w:space="0" w:color="000000"/>
            </w:tcBorders>
          </w:tcPr>
          <w:p w14:paraId="11EF2E83" w14:textId="77777777" w:rsidR="00F315E5" w:rsidRPr="002A74A1" w:rsidRDefault="00F315E5" w:rsidP="00447060">
            <w:pPr>
              <w:widowControl w:val="0"/>
              <w:autoSpaceDE w:val="0"/>
              <w:autoSpaceDN w:val="0"/>
              <w:adjustRightInd w:val="0"/>
              <w:spacing w:line="252" w:lineRule="exact"/>
              <w:ind w:left="102"/>
              <w:rPr>
                <w:b/>
                <w:bCs/>
                <w:spacing w:val="-1"/>
                <w:sz w:val="18"/>
                <w:szCs w:val="18"/>
              </w:rPr>
            </w:pPr>
            <w:r w:rsidRPr="002A74A1">
              <w:rPr>
                <w:rFonts w:ascii="ArialNarrow-Bold" w:hAnsi="ArialNarrow-Bold" w:cs="ArialNarrow-Bold"/>
                <w:b/>
                <w:bCs/>
                <w:lang w:val="en-ZA"/>
              </w:rPr>
              <w:t>Definition of “Black Designated Groups”</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6265"/>
            </w:tblGrid>
            <w:tr w:rsidR="00F315E5" w:rsidRPr="002A74A1" w14:paraId="491FAF9B" w14:textId="77777777" w:rsidTr="00CF5E8C">
              <w:trPr>
                <w:trHeight w:val="1619"/>
              </w:trPr>
              <w:tc>
                <w:tcPr>
                  <w:tcW w:w="6265" w:type="dxa"/>
                </w:tcPr>
                <w:p w14:paraId="1FD80C57" w14:textId="77777777" w:rsidR="00F315E5" w:rsidRPr="002A74A1" w:rsidRDefault="00F315E5" w:rsidP="00447060">
                  <w:pPr>
                    <w:pStyle w:val="Default"/>
                    <w:rPr>
                      <w:color w:val="auto"/>
                      <w:sz w:val="22"/>
                      <w:szCs w:val="22"/>
                    </w:rPr>
                  </w:pPr>
                  <w:r w:rsidRPr="002A74A1">
                    <w:rPr>
                      <w:color w:val="auto"/>
                    </w:rPr>
                    <w:t xml:space="preserve"> </w:t>
                  </w:r>
                  <w:r w:rsidRPr="002A74A1">
                    <w:rPr>
                      <w:color w:val="auto"/>
                      <w:sz w:val="22"/>
                      <w:szCs w:val="22"/>
                    </w:rPr>
                    <w:t xml:space="preserve">“Black Designated Groups means: </w:t>
                  </w:r>
                </w:p>
                <w:p w14:paraId="3E5E3AA6" w14:textId="77777777" w:rsidR="00F315E5" w:rsidRPr="002A74A1" w:rsidRDefault="00F315E5" w:rsidP="00447060">
                  <w:pPr>
                    <w:pStyle w:val="Default"/>
                    <w:rPr>
                      <w:color w:val="auto"/>
                      <w:sz w:val="22"/>
                      <w:szCs w:val="22"/>
                    </w:rPr>
                  </w:pPr>
                  <w:r w:rsidRPr="002A74A1">
                    <w:rPr>
                      <w:color w:val="auto"/>
                      <w:sz w:val="22"/>
                      <w:szCs w:val="22"/>
                    </w:rPr>
                    <w:t xml:space="preserve">(a) unemployed black people not attending and not  required by law to attend an educational institution and not awaiting admission to an educational institution; </w:t>
                  </w:r>
                </w:p>
                <w:p w14:paraId="3FFCD25D" w14:textId="77777777" w:rsidR="00F315E5" w:rsidRPr="002A74A1" w:rsidRDefault="00F315E5" w:rsidP="00447060">
                  <w:pPr>
                    <w:pStyle w:val="Default"/>
                    <w:rPr>
                      <w:color w:val="auto"/>
                      <w:sz w:val="22"/>
                      <w:szCs w:val="22"/>
                    </w:rPr>
                  </w:pPr>
                  <w:r w:rsidRPr="002A74A1">
                    <w:rPr>
                      <w:color w:val="auto"/>
                      <w:sz w:val="22"/>
                      <w:szCs w:val="22"/>
                    </w:rPr>
                    <w:t xml:space="preserve">(b) Black people who are youth as defined in the National Youth Commission Act of 1996; </w:t>
                  </w:r>
                </w:p>
                <w:p w14:paraId="611F0E61" w14:textId="77777777" w:rsidR="00F315E5" w:rsidRPr="002A74A1" w:rsidRDefault="00F315E5" w:rsidP="00447060">
                  <w:pPr>
                    <w:pStyle w:val="Default"/>
                    <w:rPr>
                      <w:color w:val="auto"/>
                      <w:sz w:val="22"/>
                      <w:szCs w:val="22"/>
                    </w:rPr>
                  </w:pPr>
                  <w:r w:rsidRPr="002A74A1">
                    <w:rPr>
                      <w:color w:val="auto"/>
                      <w:sz w:val="22"/>
                      <w:szCs w:val="22"/>
                    </w:rPr>
                    <w:t xml:space="preserve">(c) Black people who are persons with disabilities as defined in the Code of Good Practice on employment of people with disabilities issued under the Employment Equity Act; </w:t>
                  </w:r>
                </w:p>
                <w:p w14:paraId="7F777BD9" w14:textId="77777777" w:rsidR="00F315E5" w:rsidRPr="002A74A1" w:rsidRDefault="00F315E5" w:rsidP="00447060">
                  <w:pPr>
                    <w:pStyle w:val="Default"/>
                    <w:rPr>
                      <w:color w:val="auto"/>
                      <w:sz w:val="22"/>
                      <w:szCs w:val="22"/>
                    </w:rPr>
                  </w:pPr>
                  <w:r w:rsidRPr="002A74A1">
                    <w:rPr>
                      <w:color w:val="auto"/>
                      <w:sz w:val="22"/>
                      <w:szCs w:val="22"/>
                    </w:rPr>
                    <w:t xml:space="preserve">(d) Black people living in rural and under developed areas; </w:t>
                  </w:r>
                </w:p>
                <w:p w14:paraId="25D72128" w14:textId="77777777" w:rsidR="00F315E5" w:rsidRPr="002A74A1" w:rsidRDefault="00F315E5" w:rsidP="00447060">
                  <w:pPr>
                    <w:pStyle w:val="Default"/>
                    <w:rPr>
                      <w:color w:val="auto"/>
                      <w:sz w:val="22"/>
                      <w:szCs w:val="22"/>
                    </w:rPr>
                  </w:pPr>
                  <w:r w:rsidRPr="002A74A1">
                    <w:rPr>
                      <w:color w:val="auto"/>
                      <w:sz w:val="22"/>
                      <w:szCs w:val="22"/>
                    </w:rPr>
                    <w:t xml:space="preserve">(e) Black military veterans who qualifies to be called a military veteran in terms of the Military Veterans Act 18 of 2011;” </w:t>
                  </w:r>
                </w:p>
              </w:tc>
            </w:tr>
          </w:tbl>
          <w:p w14:paraId="5FA0B05D" w14:textId="77777777" w:rsidR="00F315E5" w:rsidRPr="002A74A1" w:rsidRDefault="00F315E5" w:rsidP="00447060">
            <w:pPr>
              <w:autoSpaceDE w:val="0"/>
              <w:autoSpaceDN w:val="0"/>
              <w:adjustRightInd w:val="0"/>
              <w:rPr>
                <w:spacing w:val="-1"/>
                <w:sz w:val="18"/>
                <w:szCs w:val="18"/>
              </w:rPr>
            </w:pPr>
          </w:p>
        </w:tc>
      </w:tr>
    </w:tbl>
    <w:p w14:paraId="758DB842" w14:textId="77777777" w:rsidR="00D26107" w:rsidRDefault="00D26107" w:rsidP="007618FC">
      <w:pPr>
        <w:rPr>
          <w:sz w:val="18"/>
          <w:szCs w:val="18"/>
        </w:rPr>
      </w:pPr>
    </w:p>
    <w:p w14:paraId="58E2B848" w14:textId="77777777" w:rsidR="00D26107" w:rsidRDefault="00D26107" w:rsidP="007618FC">
      <w:pPr>
        <w:rPr>
          <w:sz w:val="18"/>
          <w:szCs w:val="18"/>
        </w:rPr>
      </w:pPr>
    </w:p>
    <w:p w14:paraId="0CC48930" w14:textId="77777777" w:rsidR="00F315E5" w:rsidRPr="002A74A1" w:rsidRDefault="00F315E5" w:rsidP="007618FC">
      <w:pPr>
        <w:rPr>
          <w:sz w:val="22"/>
          <w:szCs w:val="22"/>
        </w:rPr>
      </w:pPr>
      <w:r w:rsidRPr="002A74A1">
        <w:rPr>
          <w:sz w:val="22"/>
          <w:szCs w:val="22"/>
        </w:rPr>
        <w:t xml:space="preserve">I hereby declare under Oath that: </w:t>
      </w:r>
    </w:p>
    <w:p w14:paraId="6ACFA08B" w14:textId="77777777" w:rsidR="00F315E5" w:rsidRPr="002A74A1" w:rsidRDefault="00F315E5" w:rsidP="00F315E5">
      <w:pPr>
        <w:widowControl w:val="0"/>
        <w:autoSpaceDE w:val="0"/>
        <w:autoSpaceDN w:val="0"/>
        <w:adjustRightInd w:val="0"/>
        <w:spacing w:before="34"/>
        <w:rPr>
          <w:rFonts w:ascii="Arial Narrow" w:hAnsi="Arial Narrow" w:cs="Arial Narrow"/>
          <w:sz w:val="18"/>
          <w:szCs w:val="18"/>
        </w:rPr>
      </w:pPr>
    </w:p>
    <w:p w14:paraId="3A4EF7D9" w14:textId="77777777" w:rsidR="00F315E5" w:rsidRPr="002A74A1" w:rsidRDefault="00F315E5" w:rsidP="00F315E5">
      <w:pPr>
        <w:autoSpaceDE w:val="0"/>
        <w:autoSpaceDN w:val="0"/>
        <w:adjustRightInd w:val="0"/>
        <w:spacing w:after="31"/>
        <w:ind w:left="567"/>
        <w:rPr>
          <w:sz w:val="22"/>
          <w:szCs w:val="22"/>
          <w:lang w:val="en-ZA"/>
        </w:rPr>
      </w:pPr>
      <w:r w:rsidRPr="002A74A1">
        <w:rPr>
          <w:sz w:val="22"/>
          <w:szCs w:val="22"/>
          <w:lang w:val="en-ZA"/>
        </w:rPr>
        <w:t></w:t>
      </w:r>
      <w:r w:rsidRPr="002A74A1">
        <w:rPr>
          <w:rFonts w:ascii="Symbol" w:hAnsi="Symbol" w:cs="Symbol"/>
          <w:sz w:val="22"/>
          <w:szCs w:val="22"/>
          <w:lang w:val="en-ZA"/>
        </w:rPr>
        <w:t></w:t>
      </w:r>
      <w:r w:rsidRPr="002A74A1">
        <w:rPr>
          <w:sz w:val="22"/>
          <w:szCs w:val="22"/>
          <w:lang w:val="en-ZA"/>
        </w:rPr>
        <w:t xml:space="preserve">The Enterprise is ______________% Black Owned using the flow-through principle as per Amended Code Series 100 of the Amended Codes of Good Practice issued under section 9 (1) of B-BBEE Act No 53 of 2003 as Amended by Act No 46 of 2013, </w:t>
      </w:r>
    </w:p>
    <w:p w14:paraId="02870359" w14:textId="77777777" w:rsidR="00F315E5" w:rsidRPr="002A74A1" w:rsidRDefault="00F315E5" w:rsidP="00F315E5">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Female Owned as per Amended Code Series 100 of the Amended Codes of Good Practice issued under section 9 (1) of B-BBEE Act No 53 of 2003 as Amended by Act No 46 of 2013, </w:t>
      </w:r>
    </w:p>
    <w:p w14:paraId="109813B3" w14:textId="77777777" w:rsidR="00F315E5" w:rsidRPr="002A74A1" w:rsidRDefault="00F315E5" w:rsidP="00F315E5">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Designated Group Owned as per Amended Code Series 100 of the Amended Codes of Good Practice issued under section 9 (1) of B-BBEE Act No 53 of 2003 as Amended by Act No 46 of 2013, </w:t>
      </w:r>
    </w:p>
    <w:p w14:paraId="35386D82" w14:textId="77777777" w:rsidR="00F315E5" w:rsidRPr="002A74A1" w:rsidRDefault="00F315E5" w:rsidP="00F315E5">
      <w:pPr>
        <w:autoSpaceDE w:val="0"/>
        <w:autoSpaceDN w:val="0"/>
        <w:adjustRightInd w:val="0"/>
        <w:spacing w:after="160"/>
        <w:ind w:left="567"/>
        <w:rPr>
          <w:sz w:val="22"/>
          <w:szCs w:val="22"/>
          <w:lang w:val="en-ZA"/>
        </w:rPr>
      </w:pPr>
      <w:r w:rsidRPr="002A74A1">
        <w:rPr>
          <w:sz w:val="22"/>
          <w:szCs w:val="22"/>
          <w:lang w:val="en-ZA"/>
        </w:rPr>
        <w:t xml:space="preserve"> Black Designated Group Owned % Breakdown as per the definition stated above: </w:t>
      </w:r>
    </w:p>
    <w:p w14:paraId="50CDD68A" w14:textId="77777777" w:rsidR="00F315E5" w:rsidRPr="002A74A1" w:rsidRDefault="00F315E5" w:rsidP="00F315E5">
      <w:pPr>
        <w:autoSpaceDE w:val="0"/>
        <w:autoSpaceDN w:val="0"/>
        <w:adjustRightInd w:val="0"/>
        <w:spacing w:after="120"/>
        <w:ind w:left="992" w:hanging="425"/>
        <w:rPr>
          <w:sz w:val="22"/>
          <w:szCs w:val="22"/>
          <w:lang w:val="en-ZA"/>
        </w:rPr>
      </w:pPr>
      <w:r w:rsidRPr="002A74A1">
        <w:rPr>
          <w:rFonts w:ascii="Symbol" w:hAnsi="Symbol" w:cs="Symbol"/>
          <w:sz w:val="22"/>
          <w:szCs w:val="22"/>
          <w:lang w:val="en-ZA"/>
        </w:rPr>
        <w:t></w:t>
      </w:r>
      <w:r w:rsidRPr="002A74A1">
        <w:rPr>
          <w:rFonts w:ascii="Symbol" w:hAnsi="Symbol" w:cs="Symbol"/>
          <w:sz w:val="22"/>
          <w:szCs w:val="22"/>
          <w:lang w:val="en-ZA"/>
        </w:rPr>
        <w:t></w:t>
      </w:r>
      <w:r w:rsidRPr="002A74A1">
        <w:rPr>
          <w:rFonts w:ascii="Symbol" w:hAnsi="Symbol" w:cs="Symbol"/>
          <w:sz w:val="22"/>
          <w:szCs w:val="22"/>
          <w:lang w:val="en-ZA"/>
        </w:rPr>
        <w:tab/>
      </w:r>
      <w:r w:rsidRPr="002A74A1">
        <w:rPr>
          <w:sz w:val="22"/>
          <w:szCs w:val="22"/>
          <w:lang w:val="en-ZA"/>
        </w:rPr>
        <w:t xml:space="preserve">Black Youth % = </w:t>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t xml:space="preserve">______________% </w:t>
      </w:r>
    </w:p>
    <w:p w14:paraId="03AC3C76"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Black Disabled % =</w:t>
      </w:r>
      <w:r w:rsidRPr="002A74A1">
        <w:tab/>
      </w:r>
      <w:r w:rsidRPr="002A74A1">
        <w:tab/>
      </w:r>
      <w:r w:rsidRPr="002A74A1">
        <w:tab/>
      </w:r>
      <w:r w:rsidRPr="002A74A1">
        <w:tab/>
        <w:t xml:space="preserve">______________% </w:t>
      </w:r>
    </w:p>
    <w:p w14:paraId="0198238F"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Black Unemployed % =</w:t>
      </w:r>
      <w:r w:rsidRPr="002A74A1">
        <w:tab/>
      </w:r>
      <w:r w:rsidRPr="002A74A1">
        <w:tab/>
      </w:r>
      <w:r w:rsidRPr="002A74A1">
        <w:tab/>
        <w:t>______________%</w:t>
      </w:r>
    </w:p>
    <w:p w14:paraId="4498CA43"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 xml:space="preserve">Black People living in Rural areas % = </w:t>
      </w:r>
      <w:r w:rsidRPr="002A74A1">
        <w:tab/>
        <w:t xml:space="preserve">______________% </w:t>
      </w:r>
    </w:p>
    <w:p w14:paraId="349457B7"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Black Military Veterans % =</w:t>
      </w:r>
      <w:r w:rsidRPr="002A74A1">
        <w:tab/>
      </w:r>
      <w:r w:rsidRPr="002A74A1">
        <w:tab/>
        <w:t xml:space="preserve">______________% </w:t>
      </w:r>
    </w:p>
    <w:p w14:paraId="39F5D196"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 xml:space="preserve"> </w:t>
      </w:r>
      <w:r w:rsidRPr="002A74A1">
        <w:rPr>
          <w:rFonts w:ascii="Symbol" w:hAnsi="Symbol" w:cs="Symbol"/>
          <w:sz w:val="22"/>
          <w:szCs w:val="22"/>
          <w:lang w:val="en-ZA"/>
        </w:rPr>
        <w:t></w:t>
      </w:r>
      <w:r w:rsidRPr="002A74A1">
        <w:rPr>
          <w:rFonts w:ascii="Symbol" w:hAnsi="Symbol" w:cs="Symbol"/>
          <w:sz w:val="22"/>
          <w:szCs w:val="22"/>
          <w:lang w:val="en-ZA"/>
        </w:rPr>
        <w:t></w:t>
      </w:r>
      <w:r w:rsidRPr="002A74A1">
        <w:rPr>
          <w:sz w:val="22"/>
          <w:szCs w:val="22"/>
          <w:lang w:val="en-ZA"/>
        </w:rPr>
        <w:t xml:space="preserve">Based on the Audited Financial Statements/ Financial Statements and other information available on the latest financial year-end of _____/______/___________ </w:t>
      </w:r>
    </w:p>
    <w:p w14:paraId="2676339F"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14"/>
          <w:szCs w:val="22"/>
          <w:lang w:val="en-ZA"/>
        </w:rPr>
        <w:t xml:space="preserve">  Day/    month        / year</w:t>
      </w:r>
    </w:p>
    <w:p w14:paraId="1FA72338"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 xml:space="preserve">(the annual Total Revenue was between R10,000,000.00 (Ten Million Rands) and R50,000,000.00 (Fifty Million Rands), </w:t>
      </w:r>
    </w:p>
    <w:p w14:paraId="69FEE79E"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 xml:space="preserve"> </w:t>
      </w:r>
      <w:r w:rsidRPr="002A74A1">
        <w:rPr>
          <w:rFonts w:ascii="Symbol" w:hAnsi="Symbol" w:cs="Symbol"/>
          <w:sz w:val="22"/>
          <w:szCs w:val="22"/>
          <w:lang w:val="en-ZA"/>
        </w:rPr>
        <w:t></w:t>
      </w:r>
      <w:r w:rsidRPr="002A74A1">
        <w:rPr>
          <w:sz w:val="22"/>
          <w:szCs w:val="22"/>
          <w:lang w:val="en-ZA"/>
        </w:rPr>
        <w:t xml:space="preserve">Please Confirm on the below table the B-BBEE Level Contributor, </w:t>
      </w:r>
      <w:r w:rsidRPr="002A74A1">
        <w:rPr>
          <w:b/>
          <w:bCs/>
          <w:sz w:val="22"/>
          <w:szCs w:val="22"/>
          <w:lang w:val="en-ZA"/>
        </w:rPr>
        <w:t xml:space="preserve">by ticking the applicable box. </w:t>
      </w:r>
    </w:p>
    <w:tbl>
      <w:tblPr>
        <w:tblW w:w="9498" w:type="dxa"/>
        <w:jc w:val="center"/>
        <w:tblLayout w:type="fixed"/>
        <w:tblCellMar>
          <w:left w:w="0" w:type="dxa"/>
          <w:right w:w="0" w:type="dxa"/>
        </w:tblCellMar>
        <w:tblLook w:val="0000" w:firstRow="0" w:lastRow="0" w:firstColumn="0" w:lastColumn="0" w:noHBand="0" w:noVBand="0"/>
      </w:tblPr>
      <w:tblGrid>
        <w:gridCol w:w="2777"/>
        <w:gridCol w:w="5581"/>
        <w:gridCol w:w="1140"/>
      </w:tblGrid>
      <w:tr w:rsidR="00F315E5" w:rsidRPr="002A74A1" w14:paraId="33C81D48" w14:textId="77777777" w:rsidTr="00447060">
        <w:trPr>
          <w:trHeight w:hRule="exact" w:val="406"/>
          <w:jc w:val="center"/>
        </w:trPr>
        <w:tc>
          <w:tcPr>
            <w:tcW w:w="2777" w:type="dxa"/>
            <w:tcBorders>
              <w:top w:val="single" w:sz="4" w:space="0" w:color="000000"/>
              <w:left w:val="single" w:sz="4" w:space="0" w:color="000000"/>
              <w:bottom w:val="single" w:sz="4" w:space="0" w:color="000000"/>
              <w:right w:val="single" w:sz="4" w:space="0" w:color="000000"/>
            </w:tcBorders>
            <w:vAlign w:val="center"/>
          </w:tcPr>
          <w:p w14:paraId="73089527" w14:textId="77777777" w:rsidR="00F315E5" w:rsidRPr="002A74A1" w:rsidRDefault="00F315E5" w:rsidP="00447060">
            <w:pPr>
              <w:pStyle w:val="Default"/>
              <w:rPr>
                <w:rFonts w:ascii="ArialNarrow" w:eastAsia="SymbolMT" w:hAnsi="ArialNarrow" w:cs="ArialNarrow"/>
                <w:color w:val="auto"/>
              </w:rPr>
            </w:pPr>
            <w:r w:rsidRPr="002A74A1">
              <w:rPr>
                <w:color w:val="auto"/>
                <w:sz w:val="22"/>
                <w:szCs w:val="22"/>
              </w:rPr>
              <w:t xml:space="preserve">100% Black Owned </w:t>
            </w:r>
          </w:p>
        </w:tc>
        <w:tc>
          <w:tcPr>
            <w:tcW w:w="5581" w:type="dxa"/>
            <w:tcBorders>
              <w:top w:val="single" w:sz="4" w:space="0" w:color="000000"/>
              <w:left w:val="single" w:sz="4" w:space="0" w:color="000000"/>
              <w:bottom w:val="single" w:sz="4" w:space="0" w:color="000000"/>
              <w:right w:val="single" w:sz="4" w:space="0" w:color="000000"/>
            </w:tcBorders>
            <w:vAlign w:val="center"/>
          </w:tcPr>
          <w:p w14:paraId="2B4EE391" w14:textId="77777777" w:rsidR="00F315E5" w:rsidRPr="002A74A1" w:rsidRDefault="00F315E5" w:rsidP="00447060">
            <w:pPr>
              <w:widowControl w:val="0"/>
              <w:autoSpaceDE w:val="0"/>
              <w:autoSpaceDN w:val="0"/>
              <w:adjustRightInd w:val="0"/>
              <w:spacing w:line="200" w:lineRule="exact"/>
              <w:ind w:left="272"/>
              <w:rPr>
                <w:sz w:val="22"/>
                <w:szCs w:val="22"/>
                <w:lang w:val="en-ZA"/>
              </w:rPr>
            </w:pPr>
            <w:r w:rsidRPr="002A74A1">
              <w:rPr>
                <w:rFonts w:ascii="ArialNarrow" w:eastAsia="SymbolMT" w:hAnsi="ArialNarrow" w:cs="ArialNarrow"/>
                <w:b/>
              </w:rPr>
              <w:t>Level One</w:t>
            </w:r>
            <w:r w:rsidRPr="002A74A1">
              <w:rPr>
                <w:rFonts w:ascii="ArialNarrow" w:eastAsia="SymbolMT" w:hAnsi="ArialNarrow" w:cs="ArialNarrow"/>
              </w:rPr>
              <w:t xml:space="preserve"> (135% B-BBEE procurement recognition level</w:t>
            </w:r>
            <w:r w:rsidRPr="002A74A1">
              <w:rPr>
                <w:sz w:val="22"/>
                <w:szCs w:val="22"/>
              </w:rPr>
              <w:t xml:space="preserve">) </w:t>
            </w:r>
          </w:p>
        </w:tc>
        <w:tc>
          <w:tcPr>
            <w:tcW w:w="1140" w:type="dxa"/>
            <w:tcBorders>
              <w:top w:val="single" w:sz="4" w:space="0" w:color="000000"/>
              <w:left w:val="single" w:sz="4" w:space="0" w:color="000000"/>
              <w:bottom w:val="single" w:sz="4" w:space="0" w:color="000000"/>
              <w:right w:val="single" w:sz="4" w:space="0" w:color="000000"/>
            </w:tcBorders>
          </w:tcPr>
          <w:p w14:paraId="0C7D08D2" w14:textId="77777777" w:rsidR="00F315E5" w:rsidRPr="002A74A1" w:rsidRDefault="00F315E5" w:rsidP="00447060">
            <w:pPr>
              <w:widowControl w:val="0"/>
              <w:autoSpaceDE w:val="0"/>
              <w:autoSpaceDN w:val="0"/>
              <w:adjustRightInd w:val="0"/>
              <w:rPr>
                <w:sz w:val="18"/>
                <w:szCs w:val="18"/>
              </w:rPr>
            </w:pPr>
          </w:p>
        </w:tc>
      </w:tr>
      <w:tr w:rsidR="00F315E5" w:rsidRPr="002A74A1" w14:paraId="6AEB25A6" w14:textId="77777777" w:rsidTr="00447060">
        <w:trPr>
          <w:trHeight w:hRule="exact" w:val="405"/>
          <w:jc w:val="center"/>
        </w:trPr>
        <w:tc>
          <w:tcPr>
            <w:tcW w:w="2777" w:type="dxa"/>
            <w:tcBorders>
              <w:top w:val="single" w:sz="4" w:space="0" w:color="000000"/>
              <w:left w:val="single" w:sz="4" w:space="0" w:color="000000"/>
              <w:bottom w:val="single" w:sz="4" w:space="0" w:color="000000"/>
              <w:right w:val="single" w:sz="4" w:space="0" w:color="000000"/>
            </w:tcBorders>
            <w:vAlign w:val="center"/>
          </w:tcPr>
          <w:p w14:paraId="1F182774" w14:textId="77777777" w:rsidR="00F315E5" w:rsidRPr="002A74A1" w:rsidRDefault="00F315E5" w:rsidP="00447060">
            <w:pPr>
              <w:pStyle w:val="Default"/>
              <w:rPr>
                <w:color w:val="auto"/>
                <w:sz w:val="22"/>
                <w:szCs w:val="22"/>
              </w:rPr>
            </w:pPr>
            <w:r w:rsidRPr="002A74A1">
              <w:rPr>
                <w:color w:val="auto"/>
                <w:sz w:val="22"/>
                <w:szCs w:val="22"/>
              </w:rPr>
              <w:t xml:space="preserve">At Least 51% black owned </w:t>
            </w:r>
          </w:p>
        </w:tc>
        <w:tc>
          <w:tcPr>
            <w:tcW w:w="5581" w:type="dxa"/>
            <w:tcBorders>
              <w:top w:val="single" w:sz="4" w:space="0" w:color="000000"/>
              <w:left w:val="single" w:sz="4" w:space="0" w:color="000000"/>
              <w:bottom w:val="single" w:sz="4" w:space="0" w:color="000000"/>
              <w:right w:val="single" w:sz="4" w:space="0" w:color="000000"/>
            </w:tcBorders>
            <w:vAlign w:val="center"/>
          </w:tcPr>
          <w:p w14:paraId="7CAE4DE0" w14:textId="77777777" w:rsidR="00F315E5" w:rsidRPr="002A74A1" w:rsidRDefault="00F315E5" w:rsidP="00447060">
            <w:pPr>
              <w:widowControl w:val="0"/>
              <w:autoSpaceDE w:val="0"/>
              <w:autoSpaceDN w:val="0"/>
              <w:adjustRightInd w:val="0"/>
              <w:spacing w:line="200" w:lineRule="exact"/>
              <w:ind w:left="272"/>
              <w:rPr>
                <w:rFonts w:ascii="ArialNarrow" w:eastAsia="SymbolMT" w:hAnsi="ArialNarrow" w:cs="ArialNarrow"/>
                <w:lang w:val="en-ZA"/>
              </w:rPr>
            </w:pPr>
            <w:r w:rsidRPr="002A74A1">
              <w:rPr>
                <w:rFonts w:ascii="ArialNarrow" w:eastAsia="SymbolMT" w:hAnsi="ArialNarrow" w:cs="ArialNarrow"/>
                <w:b/>
                <w:lang w:val="en-ZA"/>
              </w:rPr>
              <w:t>Level Two</w:t>
            </w:r>
            <w:r w:rsidRPr="002A74A1">
              <w:rPr>
                <w:rFonts w:ascii="ArialNarrow" w:eastAsia="SymbolMT" w:hAnsi="ArialNarrow" w:cs="ArialNarrow"/>
                <w:lang w:val="en-ZA"/>
              </w:rPr>
              <w:t xml:space="preserve"> (125% B-BBEE procurement recognition level)</w:t>
            </w:r>
          </w:p>
        </w:tc>
        <w:tc>
          <w:tcPr>
            <w:tcW w:w="1140" w:type="dxa"/>
            <w:tcBorders>
              <w:top w:val="single" w:sz="4" w:space="0" w:color="000000"/>
              <w:left w:val="single" w:sz="4" w:space="0" w:color="000000"/>
              <w:bottom w:val="single" w:sz="4" w:space="0" w:color="000000"/>
              <w:right w:val="single" w:sz="4" w:space="0" w:color="000000"/>
            </w:tcBorders>
          </w:tcPr>
          <w:p w14:paraId="45EE882E" w14:textId="77777777" w:rsidR="00F315E5" w:rsidRPr="002A74A1" w:rsidRDefault="00F315E5" w:rsidP="00447060">
            <w:pPr>
              <w:widowControl w:val="0"/>
              <w:autoSpaceDE w:val="0"/>
              <w:autoSpaceDN w:val="0"/>
              <w:adjustRightInd w:val="0"/>
              <w:rPr>
                <w:sz w:val="18"/>
                <w:szCs w:val="18"/>
              </w:rPr>
            </w:pPr>
          </w:p>
        </w:tc>
      </w:tr>
    </w:tbl>
    <w:p w14:paraId="5A104272" w14:textId="77777777" w:rsidR="00F315E5" w:rsidRPr="002A74A1" w:rsidRDefault="00F315E5" w:rsidP="00F315E5">
      <w:pPr>
        <w:widowControl w:val="0"/>
        <w:tabs>
          <w:tab w:val="left" w:pos="940"/>
        </w:tabs>
        <w:autoSpaceDE w:val="0"/>
        <w:autoSpaceDN w:val="0"/>
        <w:adjustRightInd w:val="0"/>
        <w:spacing w:before="21" w:line="252" w:lineRule="exact"/>
        <w:ind w:left="940" w:right="457" w:hanging="360"/>
        <w:jc w:val="both"/>
      </w:pPr>
    </w:p>
    <w:p w14:paraId="3CD1F40B" w14:textId="77777777" w:rsidR="00F315E5" w:rsidRPr="002A74A1" w:rsidRDefault="00F315E5">
      <w:pPr>
        <w:pStyle w:val="Default"/>
        <w:numPr>
          <w:ilvl w:val="0"/>
          <w:numId w:val="66"/>
        </w:numPr>
        <w:rPr>
          <w:color w:val="auto"/>
          <w:sz w:val="22"/>
          <w:szCs w:val="22"/>
        </w:rPr>
      </w:pPr>
      <w:r w:rsidRPr="002A74A1">
        <w:rPr>
          <w:color w:val="auto"/>
          <w:sz w:val="22"/>
          <w:szCs w:val="22"/>
        </w:rPr>
        <w:t xml:space="preserve">I know and understand the contents of this affidavit and I have no objection to take the prescribed oath and consider the oath binding on my conscience and on the owners of the enterprise which I represent in this matter. </w:t>
      </w:r>
    </w:p>
    <w:p w14:paraId="5D8C21A9" w14:textId="77777777" w:rsidR="00F315E5" w:rsidRPr="002A74A1" w:rsidRDefault="00F315E5" w:rsidP="00F315E5">
      <w:pPr>
        <w:pStyle w:val="Default"/>
        <w:rPr>
          <w:color w:val="auto"/>
          <w:sz w:val="22"/>
          <w:szCs w:val="22"/>
        </w:rPr>
      </w:pPr>
    </w:p>
    <w:p w14:paraId="63F43E2A" w14:textId="77777777" w:rsidR="00F315E5" w:rsidRPr="002A74A1" w:rsidRDefault="00F315E5">
      <w:pPr>
        <w:pStyle w:val="Default"/>
        <w:numPr>
          <w:ilvl w:val="0"/>
          <w:numId w:val="66"/>
        </w:numPr>
        <w:rPr>
          <w:color w:val="auto"/>
          <w:sz w:val="22"/>
          <w:szCs w:val="22"/>
        </w:rPr>
      </w:pPr>
      <w:r w:rsidRPr="002A74A1">
        <w:rPr>
          <w:color w:val="auto"/>
          <w:sz w:val="22"/>
          <w:szCs w:val="22"/>
        </w:rPr>
        <w:t xml:space="preserve"> The sworn affidavit will be valid for a period of 12 months from the date signed by commissioner. </w:t>
      </w:r>
    </w:p>
    <w:p w14:paraId="2C01AF12" w14:textId="77777777" w:rsidR="00F315E5" w:rsidRPr="002A74A1" w:rsidRDefault="00F315E5" w:rsidP="00F315E5">
      <w:pPr>
        <w:widowControl w:val="0"/>
        <w:autoSpaceDE w:val="0"/>
        <w:autoSpaceDN w:val="0"/>
        <w:adjustRightInd w:val="0"/>
        <w:spacing w:line="200" w:lineRule="exact"/>
        <w:ind w:left="360"/>
        <w:rPr>
          <w:rFonts w:ascii="Arial Narrow" w:hAnsi="Arial Narrow" w:cs="Arial Narrow"/>
          <w:sz w:val="18"/>
          <w:szCs w:val="18"/>
        </w:rPr>
      </w:pPr>
    </w:p>
    <w:p w14:paraId="57A608E6" w14:textId="77777777" w:rsidR="00F315E5" w:rsidRPr="002A74A1" w:rsidRDefault="00F315E5" w:rsidP="00F315E5">
      <w:pPr>
        <w:widowControl w:val="0"/>
        <w:autoSpaceDE w:val="0"/>
        <w:autoSpaceDN w:val="0"/>
        <w:adjustRightInd w:val="0"/>
        <w:spacing w:line="247" w:lineRule="exact"/>
        <w:ind w:left="4320"/>
        <w:rPr>
          <w:rFonts w:ascii="Arial Narrow" w:hAnsi="Arial Narrow" w:cs="Arial Narrow"/>
          <w:sz w:val="18"/>
          <w:szCs w:val="18"/>
        </w:rPr>
      </w:pPr>
      <w:r w:rsidRPr="002A74A1">
        <w:rPr>
          <w:rFonts w:ascii="ArialNarrow" w:hAnsi="ArialNarrow" w:cs="ArialNarrow"/>
          <w:sz w:val="22"/>
          <w:szCs w:val="22"/>
          <w:lang w:val="en-ZA"/>
        </w:rPr>
        <w:t>Deponent Signature</w:t>
      </w:r>
      <w:r w:rsidRPr="002A74A1">
        <w:rPr>
          <w:rFonts w:ascii="Arial Narrow" w:hAnsi="Arial Narrow" w:cs="Arial Narrow"/>
          <w:position w:val="-1"/>
          <w:sz w:val="18"/>
          <w:szCs w:val="18"/>
        </w:rPr>
        <w:t>____________________________</w:t>
      </w:r>
    </w:p>
    <w:p w14:paraId="17B044B6" w14:textId="77777777" w:rsidR="00F315E5" w:rsidRPr="002A74A1" w:rsidRDefault="00F315E5" w:rsidP="00F315E5">
      <w:pPr>
        <w:widowControl w:val="0"/>
        <w:autoSpaceDE w:val="0"/>
        <w:autoSpaceDN w:val="0"/>
        <w:adjustRightInd w:val="0"/>
        <w:spacing w:before="6" w:line="220" w:lineRule="exact"/>
        <w:ind w:left="360"/>
        <w:rPr>
          <w:rFonts w:ascii="Arial Narrow" w:hAnsi="Arial Narrow" w:cs="Arial Narrow"/>
          <w:sz w:val="18"/>
          <w:szCs w:val="18"/>
        </w:rPr>
      </w:pPr>
    </w:p>
    <w:p w14:paraId="6048B5D5" w14:textId="77777777" w:rsidR="00F315E5" w:rsidRPr="002A74A1" w:rsidRDefault="00F315E5" w:rsidP="00F315E5">
      <w:pPr>
        <w:widowControl w:val="0"/>
        <w:autoSpaceDE w:val="0"/>
        <w:autoSpaceDN w:val="0"/>
        <w:adjustRightInd w:val="0"/>
        <w:spacing w:line="247" w:lineRule="exact"/>
        <w:ind w:left="3960" w:firstLine="360"/>
        <w:rPr>
          <w:rFonts w:ascii="Arial Narrow" w:hAnsi="Arial Narrow" w:cs="Arial Narrow"/>
          <w:position w:val="-1"/>
          <w:sz w:val="18"/>
          <w:szCs w:val="18"/>
        </w:rPr>
      </w:pPr>
      <w:r w:rsidRPr="002A74A1">
        <w:rPr>
          <w:rFonts w:ascii="ArialNarrow" w:hAnsi="ArialNarrow" w:cs="ArialNarrow"/>
          <w:sz w:val="22"/>
          <w:szCs w:val="22"/>
          <w:lang w:val="en-ZA"/>
        </w:rPr>
        <w:t xml:space="preserve">Date: </w:t>
      </w:r>
      <w:r w:rsidRPr="002A74A1">
        <w:rPr>
          <w:rFonts w:ascii="Arial Narrow" w:hAnsi="Arial Narrow" w:cs="Arial Narrow"/>
          <w:position w:val="-1"/>
          <w:sz w:val="18"/>
          <w:szCs w:val="18"/>
        </w:rPr>
        <w:t>____________________________________________</w:t>
      </w:r>
    </w:p>
    <w:p w14:paraId="6074A3AA" w14:textId="77777777" w:rsidR="00F315E5" w:rsidRPr="002A74A1" w:rsidRDefault="00F315E5" w:rsidP="00F315E5">
      <w:pPr>
        <w:widowControl w:val="0"/>
        <w:autoSpaceDE w:val="0"/>
        <w:autoSpaceDN w:val="0"/>
        <w:adjustRightInd w:val="0"/>
        <w:spacing w:line="247" w:lineRule="exact"/>
        <w:ind w:left="3960" w:firstLine="360"/>
        <w:rPr>
          <w:rFonts w:ascii="Arial Narrow" w:hAnsi="Arial Narrow" w:cs="Arial Narrow"/>
          <w:position w:val="-1"/>
          <w:sz w:val="18"/>
          <w:szCs w:val="18"/>
        </w:rPr>
      </w:pPr>
    </w:p>
    <w:p w14:paraId="75B79130" w14:textId="77777777" w:rsidR="00F315E5" w:rsidRPr="002A74A1" w:rsidRDefault="00F315E5" w:rsidP="00F315E5">
      <w:pPr>
        <w:autoSpaceDE w:val="0"/>
        <w:autoSpaceDN w:val="0"/>
        <w:adjustRightInd w:val="0"/>
        <w:ind w:left="360"/>
        <w:rPr>
          <w:rFonts w:ascii="ArialNarrow" w:hAnsi="ArialNarrow" w:cs="ArialNarrow"/>
        </w:rPr>
      </w:pPr>
    </w:p>
    <w:p w14:paraId="1E49D5E0" w14:textId="77777777" w:rsidR="00F315E5" w:rsidRPr="002A74A1" w:rsidRDefault="00F315E5" w:rsidP="00F315E5">
      <w:pPr>
        <w:autoSpaceDE w:val="0"/>
        <w:autoSpaceDN w:val="0"/>
        <w:adjustRightInd w:val="0"/>
        <w:ind w:left="360"/>
        <w:rPr>
          <w:rFonts w:ascii="ArialNarrow" w:hAnsi="ArialNarrow" w:cs="ArialNarrow"/>
        </w:rPr>
      </w:pPr>
      <w:r w:rsidRPr="002A74A1">
        <w:rPr>
          <w:rFonts w:ascii="ArialNarrow" w:hAnsi="ArialNarrow" w:cs="ArialNarrow"/>
        </w:rPr>
        <w:t>_________________________________</w:t>
      </w:r>
    </w:p>
    <w:p w14:paraId="119EBA89" w14:textId="77777777" w:rsidR="00F315E5" w:rsidRPr="002A74A1" w:rsidRDefault="00F315E5" w:rsidP="00F315E5">
      <w:pPr>
        <w:autoSpaceDE w:val="0"/>
        <w:autoSpaceDN w:val="0"/>
        <w:adjustRightInd w:val="0"/>
        <w:ind w:left="357"/>
        <w:rPr>
          <w:rFonts w:ascii="ArialNarrow" w:hAnsi="ArialNarrow" w:cs="ArialNarrow"/>
        </w:rPr>
      </w:pPr>
      <w:r w:rsidRPr="002A74A1">
        <w:rPr>
          <w:rFonts w:ascii="ArialNarrow" w:hAnsi="ArialNarrow" w:cs="ArialNarrow"/>
        </w:rPr>
        <w:t>Commissioner of Oaths</w:t>
      </w:r>
      <w:r w:rsidRPr="002A74A1">
        <w:rPr>
          <w:noProof/>
          <w:lang w:val="en-ZA" w:eastAsia="en-ZA"/>
        </w:rPr>
        <w:t xml:space="preserve"> </w:t>
      </w:r>
    </w:p>
    <w:p w14:paraId="1166CA2D" w14:textId="77777777" w:rsidR="00F315E5" w:rsidRPr="002A74A1" w:rsidRDefault="00F315E5" w:rsidP="00F315E5">
      <w:pPr>
        <w:autoSpaceDE w:val="0"/>
        <w:autoSpaceDN w:val="0"/>
        <w:adjustRightInd w:val="0"/>
        <w:ind w:left="357"/>
        <w:rPr>
          <w:rFonts w:ascii="Arial Narrow" w:hAnsi="Arial Narrow" w:cs="Arial Narrow"/>
          <w:sz w:val="18"/>
          <w:szCs w:val="18"/>
        </w:rPr>
      </w:pPr>
      <w:r w:rsidRPr="002A74A1">
        <w:rPr>
          <w:rFonts w:ascii="ArialNarrow" w:hAnsi="ArialNarrow" w:cs="ArialNarrow"/>
        </w:rPr>
        <w:t>Signature &amp; stamp</w:t>
      </w:r>
    </w:p>
    <w:p w14:paraId="2F66E0DD" w14:textId="77777777" w:rsidR="00F315E5" w:rsidRPr="002A74A1" w:rsidRDefault="00F315E5" w:rsidP="00F315E5">
      <w:pPr>
        <w:autoSpaceDE w:val="0"/>
        <w:autoSpaceDN w:val="0"/>
        <w:adjustRightInd w:val="0"/>
        <w:ind w:left="360"/>
        <w:rPr>
          <w:rFonts w:ascii="ArialNarrow" w:hAnsi="ArialNarrow" w:cs="ArialNarrow"/>
        </w:rPr>
      </w:pPr>
      <w:r w:rsidRPr="002A74A1">
        <w:rPr>
          <w:noProof/>
          <w:lang w:val="en-US" w:eastAsia="en-US"/>
        </w:rPr>
        <w:lastRenderedPageBreak/>
        <mc:AlternateContent>
          <mc:Choice Requires="wps">
            <w:drawing>
              <wp:anchor distT="45720" distB="45720" distL="114300" distR="114300" simplePos="0" relativeHeight="251664384" behindDoc="0" locked="0" layoutInCell="1" allowOverlap="1" wp14:anchorId="1DE577CD" wp14:editId="0731B676">
                <wp:simplePos x="0" y="0"/>
                <wp:positionH relativeFrom="margin">
                  <wp:posOffset>3346450</wp:posOffset>
                </wp:positionH>
                <wp:positionV relativeFrom="paragraph">
                  <wp:posOffset>64135</wp:posOffset>
                </wp:positionV>
                <wp:extent cx="2355850" cy="1276350"/>
                <wp:effectExtent l="0" t="0" r="254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276350"/>
                        </a:xfrm>
                        <a:prstGeom prst="rect">
                          <a:avLst/>
                        </a:prstGeom>
                        <a:solidFill>
                          <a:srgbClr val="FFFFFF"/>
                        </a:solidFill>
                        <a:ln w="9525">
                          <a:solidFill>
                            <a:srgbClr val="000000"/>
                          </a:solidFill>
                          <a:miter lim="800000"/>
                          <a:headEnd/>
                          <a:tailEnd/>
                        </a:ln>
                      </wps:spPr>
                      <wps:txbx>
                        <w:txbxContent>
                          <w:p w14:paraId="72DD3957" w14:textId="77777777" w:rsidR="00FC541D" w:rsidRDefault="00FC541D" w:rsidP="00F315E5">
                            <w:pPr>
                              <w:rPr>
                                <w:lang w:val="en-ZA"/>
                              </w:rPr>
                            </w:pPr>
                          </w:p>
                          <w:p w14:paraId="2BEDBA77" w14:textId="77777777" w:rsidR="00FC541D" w:rsidRDefault="00FC541D" w:rsidP="00F315E5">
                            <w:pPr>
                              <w:rPr>
                                <w:lang w:val="en-ZA"/>
                              </w:rPr>
                            </w:pPr>
                          </w:p>
                          <w:p w14:paraId="5A172472" w14:textId="77777777" w:rsidR="00FC541D" w:rsidRDefault="00FC541D" w:rsidP="00F315E5">
                            <w:pPr>
                              <w:rPr>
                                <w:lang w:val="en-ZA"/>
                              </w:rPr>
                            </w:pPr>
                          </w:p>
                          <w:p w14:paraId="44DE129D" w14:textId="77777777" w:rsidR="00FC541D" w:rsidRDefault="00FC541D" w:rsidP="00F315E5">
                            <w:pPr>
                              <w:rPr>
                                <w:lang w:val="en-ZA"/>
                              </w:rPr>
                            </w:pPr>
                          </w:p>
                          <w:p w14:paraId="167CEBC7" w14:textId="77777777" w:rsidR="00FC541D" w:rsidRDefault="00FC541D" w:rsidP="00F315E5">
                            <w:pPr>
                              <w:rPr>
                                <w:lang w:val="en-ZA"/>
                              </w:rPr>
                            </w:pPr>
                          </w:p>
                          <w:p w14:paraId="516DE37F" w14:textId="77777777" w:rsidR="00FC541D" w:rsidRDefault="00FC541D" w:rsidP="00F315E5">
                            <w:pPr>
                              <w:rPr>
                                <w:lang w:val="en-ZA"/>
                              </w:rPr>
                            </w:pPr>
                          </w:p>
                          <w:p w14:paraId="7FBD4D6F" w14:textId="77777777" w:rsidR="00FC541D" w:rsidRDefault="00FC541D" w:rsidP="00F315E5">
                            <w:pPr>
                              <w:rPr>
                                <w:sz w:val="16"/>
                                <w:lang w:val="en-ZA"/>
                              </w:rPr>
                            </w:pPr>
                          </w:p>
                          <w:p w14:paraId="1C509469" w14:textId="77777777" w:rsidR="00FC541D" w:rsidRPr="00E76F70" w:rsidRDefault="00FC541D" w:rsidP="00F315E5">
                            <w:pPr>
                              <w:jc w:val="center"/>
                              <w:rPr>
                                <w:sz w:val="16"/>
                                <w:lang w:val="en-ZA"/>
                              </w:rPr>
                            </w:pPr>
                            <w:r w:rsidRPr="00E76F70">
                              <w:rPr>
                                <w:sz w:val="16"/>
                                <w:lang w:val="en-ZA"/>
                              </w:rPr>
                              <w:t>Stamp Commissioner of Oath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577CD" id="_x0000_s1030" type="#_x0000_t202" style="position:absolute;left:0;text-align:left;margin-left:263.5pt;margin-top:5.05pt;width:185.5pt;height:10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">
                <v:textbox>
                  <w:txbxContent>
                    <w:p w14:paraId="72DD3957" w14:textId="77777777" w:rsidR="00FC541D" w:rsidRDefault="00FC541D" w:rsidP="00F315E5">
                      <w:pPr>
                        <w:rPr>
                          <w:lang w:val="en-ZA"/>
                        </w:rPr>
                      </w:pPr>
                    </w:p>
                    <w:p w14:paraId="2BEDBA77" w14:textId="77777777" w:rsidR="00FC541D" w:rsidRDefault="00FC541D" w:rsidP="00F315E5">
                      <w:pPr>
                        <w:rPr>
                          <w:lang w:val="en-ZA"/>
                        </w:rPr>
                      </w:pPr>
                    </w:p>
                    <w:p w14:paraId="5A172472" w14:textId="77777777" w:rsidR="00FC541D" w:rsidRDefault="00FC541D" w:rsidP="00F315E5">
                      <w:pPr>
                        <w:rPr>
                          <w:lang w:val="en-ZA"/>
                        </w:rPr>
                      </w:pPr>
                    </w:p>
                    <w:p w14:paraId="44DE129D" w14:textId="77777777" w:rsidR="00FC541D" w:rsidRDefault="00FC541D" w:rsidP="00F315E5">
                      <w:pPr>
                        <w:rPr>
                          <w:lang w:val="en-ZA"/>
                        </w:rPr>
                      </w:pPr>
                    </w:p>
                    <w:p w14:paraId="167CEBC7" w14:textId="77777777" w:rsidR="00FC541D" w:rsidRDefault="00FC541D" w:rsidP="00F315E5">
                      <w:pPr>
                        <w:rPr>
                          <w:lang w:val="en-ZA"/>
                        </w:rPr>
                      </w:pPr>
                    </w:p>
                    <w:p w14:paraId="516DE37F" w14:textId="77777777" w:rsidR="00FC541D" w:rsidRDefault="00FC541D" w:rsidP="00F315E5">
                      <w:pPr>
                        <w:rPr>
                          <w:lang w:val="en-ZA"/>
                        </w:rPr>
                      </w:pPr>
                    </w:p>
                    <w:p w14:paraId="7FBD4D6F" w14:textId="77777777" w:rsidR="00FC541D" w:rsidRDefault="00FC541D" w:rsidP="00F315E5">
                      <w:pPr>
                        <w:rPr>
                          <w:sz w:val="16"/>
                          <w:lang w:val="en-ZA"/>
                        </w:rPr>
                      </w:pPr>
                    </w:p>
                    <w:p w14:paraId="1C509469" w14:textId="77777777" w:rsidR="00FC541D" w:rsidRPr="00E76F70" w:rsidRDefault="00FC541D" w:rsidP="00F315E5">
                      <w:pPr>
                        <w:jc w:val="center"/>
                        <w:rPr>
                          <w:sz w:val="16"/>
                          <w:lang w:val="en-ZA"/>
                        </w:rPr>
                      </w:pPr>
                      <w:r w:rsidRPr="00E76F70">
                        <w:rPr>
                          <w:sz w:val="16"/>
                          <w:lang w:val="en-ZA"/>
                        </w:rPr>
                        <w:t>Stamp Commissioner of Oath</w:t>
                      </w:r>
                    </w:p>
                  </w:txbxContent>
                </v:textbox>
                <w10:wrap type="square" anchorx="margin"/>
              </v:shape>
            </w:pict>
          </mc:Fallback>
        </mc:AlternateContent>
      </w:r>
    </w:p>
    <w:p w14:paraId="18CD40D3" w14:textId="77777777" w:rsidR="00F315E5" w:rsidRPr="002A74A1" w:rsidRDefault="00F315E5" w:rsidP="00F315E5">
      <w:pPr>
        <w:autoSpaceDE w:val="0"/>
        <w:autoSpaceDN w:val="0"/>
        <w:adjustRightInd w:val="0"/>
        <w:ind w:left="360"/>
        <w:rPr>
          <w:rFonts w:ascii="ArialNarrow" w:hAnsi="ArialNarrow" w:cs="ArialNarrow"/>
        </w:rPr>
      </w:pPr>
    </w:p>
    <w:p w14:paraId="153C9D85" w14:textId="77777777" w:rsidR="00F315E5" w:rsidRPr="002A74A1" w:rsidRDefault="00F315E5" w:rsidP="00F315E5">
      <w:pPr>
        <w:autoSpaceDE w:val="0"/>
        <w:autoSpaceDN w:val="0"/>
        <w:adjustRightInd w:val="0"/>
        <w:ind w:left="357"/>
      </w:pPr>
    </w:p>
    <w:p w14:paraId="5173BA00" w14:textId="77777777" w:rsidR="00F315E5" w:rsidRPr="002A74A1" w:rsidRDefault="00F315E5" w:rsidP="00F315E5"/>
    <w:p w14:paraId="5FB3852A" w14:textId="77777777" w:rsidR="00F315E5" w:rsidRPr="002A74A1" w:rsidRDefault="00F315E5" w:rsidP="00F315E5"/>
    <w:p w14:paraId="05087D12" w14:textId="77777777" w:rsidR="00F315E5" w:rsidRPr="002A74A1" w:rsidRDefault="00F315E5" w:rsidP="00F315E5"/>
    <w:p w14:paraId="31B2C2BA" w14:textId="77777777" w:rsidR="00F315E5" w:rsidRPr="002A74A1" w:rsidRDefault="00F315E5" w:rsidP="00F315E5">
      <w:pPr>
        <w:jc w:val="center"/>
      </w:pPr>
    </w:p>
    <w:p w14:paraId="31E53356" w14:textId="77777777" w:rsidR="00264C5E" w:rsidRPr="002A74A1" w:rsidRDefault="00264C5E">
      <w:pPr>
        <w:rPr>
          <w:b/>
          <w:sz w:val="32"/>
          <w:szCs w:val="22"/>
        </w:rPr>
      </w:pPr>
      <w:r w:rsidRPr="002A74A1">
        <w:rPr>
          <w:b/>
          <w:sz w:val="32"/>
          <w:szCs w:val="22"/>
        </w:rPr>
        <w:br w:type="page"/>
      </w:r>
    </w:p>
    <w:p w14:paraId="40EF34F2" w14:textId="77777777" w:rsidR="00AA016E" w:rsidRDefault="00AA016E" w:rsidP="009E579C">
      <w:pPr>
        <w:pStyle w:val="Heading1"/>
        <w:rPr>
          <w:b/>
          <w:sz w:val="28"/>
        </w:rPr>
      </w:pPr>
      <w:bookmarkStart w:id="139" w:name="_Toc142075121"/>
      <w:r w:rsidRPr="009E579C">
        <w:rPr>
          <w:b/>
          <w:sz w:val="28"/>
        </w:rPr>
        <w:lastRenderedPageBreak/>
        <w:t>PA-10:  GENERAL CONDITIONS OF CONTRACT (GCC)</w:t>
      </w:r>
      <w:bookmarkEnd w:id="139"/>
    </w:p>
    <w:p w14:paraId="33CF056D" w14:textId="4863F8F0" w:rsidR="00782A61" w:rsidRPr="00886588" w:rsidRDefault="00782A61" w:rsidP="00782A61">
      <w:pPr>
        <w:rPr>
          <w:b/>
          <w:szCs w:val="24"/>
          <w:lang w:val="en-ZA"/>
        </w:rPr>
      </w:pPr>
      <w:r w:rsidRPr="00886588">
        <w:rPr>
          <w:b/>
          <w:szCs w:val="24"/>
          <w:lang w:val="en-ZA"/>
        </w:rPr>
        <w:t xml:space="preserve">BID NUMBER: </w:t>
      </w:r>
      <w:sdt>
        <w:sdtPr>
          <w:rPr>
            <w:b/>
            <w:szCs w:val="24"/>
            <w:lang w:val="en-ZA"/>
          </w:rPr>
          <w:alias w:val="Keywords"/>
          <w:tag w:val=""/>
          <w:id w:val="-1208180825"/>
          <w:lock w:val="sdtContentLocked"/>
          <w:placeholder>
            <w:docPart w:val="D282874A88E445479F15D7C754C7452A"/>
          </w:placeholder>
          <w:dataBinding w:prefixMappings="xmlns:ns0='http://purl.org/dc/elements/1.1/' xmlns:ns1='http://schemas.openxmlformats.org/package/2006/metadata/core-properties' " w:xpath="/ns1:coreProperties[1]/ns1:keywords[1]" w:storeItemID="{6C3C8BC8-F283-45AE-878A-BAB7291924A1}"/>
          <w:text/>
        </w:sdtPr>
        <w:sdtContent>
          <w:r w:rsidR="00F2268D">
            <w:rPr>
              <w:b/>
              <w:szCs w:val="24"/>
              <w:lang w:val="en-ZA"/>
            </w:rPr>
            <w:t>H24/025PF</w:t>
          </w:r>
        </w:sdtContent>
      </w:sdt>
    </w:p>
    <w:p w14:paraId="280FF473" w14:textId="77777777" w:rsidR="00782A61" w:rsidRDefault="00782A61" w:rsidP="00782A61"/>
    <w:p w14:paraId="0721AF0E" w14:textId="1A9C2DAE" w:rsidR="00D748E7" w:rsidRPr="00D748E7" w:rsidRDefault="00BA1849" w:rsidP="00D748E7">
      <w:pPr>
        <w:pStyle w:val="CommentText"/>
        <w:jc w:val="both"/>
        <w:rPr>
          <w:b/>
          <w:szCs w:val="24"/>
          <w:lang w:val="en-ZA"/>
        </w:rPr>
      </w:pPr>
      <w:r>
        <w:rPr>
          <w:b/>
          <w:szCs w:val="24"/>
          <w:lang w:val="en-ZA"/>
        </w:rPr>
        <w:t xml:space="preserve">BID/ PROJECT DESCRIPTION: </w:t>
      </w:r>
      <w:sdt>
        <w:sdtPr>
          <w:rPr>
            <w:b/>
            <w:szCs w:val="24"/>
            <w:lang w:val="en-ZA"/>
          </w:rPr>
          <w:alias w:val="Bid / Quotation Description"/>
          <w:tag w:val=""/>
          <w:id w:val="1031073454"/>
          <w:lock w:val="sdtContentLocked"/>
          <w:placeholder>
            <w:docPart w:val="4F1BD30DEF434031AEEFA8195C8FE398"/>
          </w:placeholder>
          <w:dataBinding w:prefixMappings="xmlns:ns0='http://schemas.microsoft.com/office/2006/coverPageProps' " w:xpath="/ns0:CoverPageProperties[1]/ns0:Abstract[1]" w:storeItemID="{55AF091B-3C7A-41E3-B477-F2FDAA23CFDA}"/>
          <w:text/>
        </w:sdtPr>
        <w:sdtContent>
          <w:r w:rsidR="00BB0ADC">
            <w:rPr>
              <w:b/>
              <w:szCs w:val="24"/>
              <w:lang w:val="en-ZA"/>
            </w:rPr>
            <w:t>REQUEST FOR PROPOSAL (RFP) ON LONG-TERM LEASING AND DEVELOPMENT OF UNUTILIZED STATE-OWNED IMMOVABLE PROPERTIES IN BLOEMFONTEIN REGIONAL OFFICE (CLUSTER10)</w:t>
          </w:r>
        </w:sdtContent>
      </w:sdt>
    </w:p>
    <w:p w14:paraId="3245664E" w14:textId="77777777" w:rsidR="00782A61" w:rsidRDefault="00782A61" w:rsidP="00782A61">
      <w:pPr>
        <w:rPr>
          <w:b/>
          <w:snapToGrid w:val="0"/>
        </w:rPr>
      </w:pPr>
    </w:p>
    <w:p w14:paraId="2B729D59" w14:textId="77777777" w:rsidR="00AA016E" w:rsidRPr="00D136F7" w:rsidRDefault="00AA016E" w:rsidP="00AA016E">
      <w:pPr>
        <w:autoSpaceDE w:val="0"/>
        <w:autoSpaceDN w:val="0"/>
        <w:adjustRightInd w:val="0"/>
        <w:rPr>
          <w:b/>
          <w:bCs/>
        </w:rPr>
      </w:pPr>
      <w:r w:rsidRPr="00D136F7">
        <w:rPr>
          <w:b/>
          <w:bCs/>
        </w:rPr>
        <w:t>NOTES:</w:t>
      </w:r>
    </w:p>
    <w:p w14:paraId="670B1F18" w14:textId="77777777" w:rsidR="00AA016E" w:rsidRPr="00D136F7" w:rsidRDefault="00AA016E" w:rsidP="00AA016E">
      <w:pPr>
        <w:rPr>
          <w:bCs/>
          <w:snapToGrid w:val="0"/>
        </w:rPr>
      </w:pPr>
      <w:r w:rsidRPr="00D136F7">
        <w:rPr>
          <w:bCs/>
          <w:snapToGrid w:val="0"/>
        </w:rPr>
        <w:t>The purpose of this document is to:</w:t>
      </w:r>
    </w:p>
    <w:p w14:paraId="30B4CBAA" w14:textId="77777777" w:rsidR="00AA016E" w:rsidRPr="00D136F7" w:rsidRDefault="00AA016E" w:rsidP="00D33B1E">
      <w:pPr>
        <w:numPr>
          <w:ilvl w:val="0"/>
          <w:numId w:val="63"/>
        </w:numPr>
        <w:jc w:val="both"/>
        <w:rPr>
          <w:bCs/>
          <w:snapToGrid w:val="0"/>
        </w:rPr>
      </w:pPr>
      <w:r w:rsidRPr="00D136F7">
        <w:rPr>
          <w:bCs/>
          <w:snapToGrid w:val="0"/>
        </w:rPr>
        <w:t>Draw special attention to certain general conditions applicable to government bids, contracts and orders; and</w:t>
      </w:r>
    </w:p>
    <w:p w14:paraId="22F5FA79" w14:textId="77777777" w:rsidR="00AA016E" w:rsidRPr="00D136F7" w:rsidRDefault="00AA016E" w:rsidP="00AA016E">
      <w:pPr>
        <w:ind w:left="360"/>
        <w:rPr>
          <w:bCs/>
          <w:snapToGrid w:val="0"/>
        </w:rPr>
      </w:pPr>
    </w:p>
    <w:p w14:paraId="5196B2E5" w14:textId="77777777" w:rsidR="00AA016E" w:rsidRPr="00D136F7" w:rsidRDefault="00AA016E" w:rsidP="00D33B1E">
      <w:pPr>
        <w:numPr>
          <w:ilvl w:val="0"/>
          <w:numId w:val="63"/>
        </w:numPr>
        <w:jc w:val="both"/>
        <w:rPr>
          <w:bCs/>
          <w:snapToGrid w:val="0"/>
        </w:rPr>
      </w:pPr>
      <w:r w:rsidRPr="00D136F7">
        <w:rPr>
          <w:bCs/>
          <w:snapToGrid w:val="0"/>
        </w:rPr>
        <w:t xml:space="preserve">To ensure that clients be familiar with regard to the rights and obligations of all parties involved in doing business with government.  </w:t>
      </w:r>
    </w:p>
    <w:p w14:paraId="1D59EB36" w14:textId="77777777" w:rsidR="00AA016E" w:rsidRPr="00D136F7" w:rsidRDefault="00AA016E" w:rsidP="00D748E7">
      <w:pPr>
        <w:jc w:val="center"/>
        <w:rPr>
          <w:bCs/>
          <w:snapToGrid w:val="0"/>
        </w:rPr>
      </w:pPr>
    </w:p>
    <w:p w14:paraId="1DA13F4D" w14:textId="77777777" w:rsidR="00AA016E" w:rsidRPr="00D136F7" w:rsidRDefault="00AA016E" w:rsidP="00AA016E">
      <w:pPr>
        <w:rPr>
          <w:bCs/>
          <w:snapToGrid w:val="0"/>
        </w:rPr>
      </w:pPr>
      <w:r w:rsidRPr="00D136F7">
        <w:rPr>
          <w:bCs/>
          <w:snapToGrid w:val="0"/>
        </w:rPr>
        <w:t>In this document words in the singular also mean in the plural and vice versa and words in the masculine also mean in the feminine and neuter.</w:t>
      </w:r>
    </w:p>
    <w:p w14:paraId="4E0627CA" w14:textId="77777777" w:rsidR="00AA016E" w:rsidRPr="00D136F7" w:rsidRDefault="00AA016E" w:rsidP="00AA016E">
      <w:pPr>
        <w:rPr>
          <w:bCs/>
          <w:snapToGrid w:val="0"/>
        </w:rPr>
      </w:pPr>
    </w:p>
    <w:p w14:paraId="5D3160C6" w14:textId="77777777" w:rsidR="00AA016E" w:rsidRPr="00D136F7" w:rsidRDefault="00AA016E" w:rsidP="00D33B1E">
      <w:pPr>
        <w:numPr>
          <w:ilvl w:val="0"/>
          <w:numId w:val="64"/>
        </w:numPr>
        <w:jc w:val="both"/>
        <w:rPr>
          <w:bCs/>
          <w:snapToGrid w:val="0"/>
        </w:rPr>
      </w:pPr>
      <w:r w:rsidRPr="00D136F7">
        <w:rPr>
          <w:bCs/>
          <w:snapToGrid w:val="0"/>
        </w:rPr>
        <w:t>The General Conditions of Contract will form part of all bid documents and may not be amended.</w:t>
      </w:r>
    </w:p>
    <w:p w14:paraId="4A5A7774" w14:textId="77777777" w:rsidR="00AA016E" w:rsidRPr="00D136F7" w:rsidRDefault="00AA016E" w:rsidP="00D33B1E">
      <w:pPr>
        <w:numPr>
          <w:ilvl w:val="0"/>
          <w:numId w:val="64"/>
        </w:numPr>
        <w:jc w:val="both"/>
        <w:rPr>
          <w:bCs/>
          <w:snapToGrid w:val="0"/>
        </w:rPr>
      </w:pPr>
      <w:r w:rsidRPr="00D136F7">
        <w:rPr>
          <w:bCs/>
          <w:snapToGrid w:val="0"/>
        </w:rPr>
        <w:t>Special Conditions of Contract (SCC) relevant to a specific bid should be compiled separately for every bid (if applicable) and will supplement the General Conditions of Contract. Whenever there is a conflict, the provisions in the SCC shall prevail.</w:t>
      </w:r>
    </w:p>
    <w:p w14:paraId="0BA569B9" w14:textId="77777777" w:rsidR="00AA016E" w:rsidRPr="00D136F7" w:rsidRDefault="00AA016E" w:rsidP="00AA016E">
      <w:pPr>
        <w:autoSpaceDE w:val="0"/>
        <w:autoSpaceDN w:val="0"/>
        <w:adjustRightInd w:val="0"/>
        <w:rPr>
          <w:sz w:val="24"/>
        </w:rPr>
      </w:pPr>
    </w:p>
    <w:p w14:paraId="63D583BF" w14:textId="77777777" w:rsidR="00AA016E" w:rsidRPr="00D136F7" w:rsidRDefault="00AA016E" w:rsidP="00AA016E">
      <w:pPr>
        <w:autoSpaceDE w:val="0"/>
        <w:autoSpaceDN w:val="0"/>
        <w:adjustRightInd w:val="0"/>
        <w:rPr>
          <w:b/>
          <w:bCs/>
        </w:rPr>
      </w:pPr>
      <w:r w:rsidRPr="00D136F7">
        <w:rPr>
          <w:b/>
          <w:bCs/>
        </w:rPr>
        <w:t>TABLE OF CLAUSES</w:t>
      </w:r>
    </w:p>
    <w:p w14:paraId="112C104E" w14:textId="77777777" w:rsidR="00AA016E" w:rsidRPr="00D136F7" w:rsidRDefault="00AA016E" w:rsidP="00D33B1E">
      <w:pPr>
        <w:numPr>
          <w:ilvl w:val="0"/>
          <w:numId w:val="21"/>
        </w:numPr>
        <w:jc w:val="both"/>
        <w:rPr>
          <w:b/>
          <w:snapToGrid w:val="0"/>
        </w:rPr>
      </w:pPr>
      <w:r w:rsidRPr="00D136F7">
        <w:rPr>
          <w:b/>
          <w:snapToGrid w:val="0"/>
        </w:rPr>
        <w:t>Definitions</w:t>
      </w:r>
    </w:p>
    <w:p w14:paraId="627A329C" w14:textId="77777777" w:rsidR="00AA016E" w:rsidRPr="00D136F7" w:rsidRDefault="00AA016E" w:rsidP="00D33B1E">
      <w:pPr>
        <w:numPr>
          <w:ilvl w:val="0"/>
          <w:numId w:val="21"/>
        </w:numPr>
        <w:jc w:val="both"/>
        <w:rPr>
          <w:b/>
          <w:snapToGrid w:val="0"/>
        </w:rPr>
      </w:pPr>
      <w:r w:rsidRPr="00D136F7">
        <w:rPr>
          <w:b/>
          <w:snapToGrid w:val="0"/>
        </w:rPr>
        <w:t>Application</w:t>
      </w:r>
    </w:p>
    <w:p w14:paraId="04F4864F" w14:textId="77777777" w:rsidR="00AA016E" w:rsidRPr="00D136F7" w:rsidRDefault="00AA016E" w:rsidP="00D33B1E">
      <w:pPr>
        <w:numPr>
          <w:ilvl w:val="0"/>
          <w:numId w:val="21"/>
        </w:numPr>
        <w:jc w:val="both"/>
        <w:rPr>
          <w:b/>
          <w:snapToGrid w:val="0"/>
        </w:rPr>
      </w:pPr>
      <w:r w:rsidRPr="00D136F7">
        <w:rPr>
          <w:b/>
          <w:snapToGrid w:val="0"/>
        </w:rPr>
        <w:t>General</w:t>
      </w:r>
    </w:p>
    <w:p w14:paraId="33D12CF0" w14:textId="77777777" w:rsidR="00AA016E" w:rsidRPr="00D136F7" w:rsidRDefault="00AA016E" w:rsidP="00D33B1E">
      <w:pPr>
        <w:numPr>
          <w:ilvl w:val="0"/>
          <w:numId w:val="21"/>
        </w:numPr>
        <w:jc w:val="both"/>
        <w:rPr>
          <w:b/>
          <w:snapToGrid w:val="0"/>
        </w:rPr>
      </w:pPr>
      <w:r w:rsidRPr="00D136F7">
        <w:rPr>
          <w:b/>
          <w:snapToGrid w:val="0"/>
        </w:rPr>
        <w:t>Standards</w:t>
      </w:r>
    </w:p>
    <w:p w14:paraId="7AB5BB6A" w14:textId="77777777" w:rsidR="00AA016E" w:rsidRPr="00D136F7" w:rsidRDefault="00AA016E" w:rsidP="00D33B1E">
      <w:pPr>
        <w:numPr>
          <w:ilvl w:val="0"/>
          <w:numId w:val="21"/>
        </w:numPr>
        <w:jc w:val="both"/>
        <w:rPr>
          <w:b/>
          <w:snapToGrid w:val="0"/>
        </w:rPr>
      </w:pPr>
      <w:r w:rsidRPr="00D136F7">
        <w:rPr>
          <w:b/>
          <w:snapToGrid w:val="0"/>
        </w:rPr>
        <w:t>Use of contract documents and information; inspection</w:t>
      </w:r>
    </w:p>
    <w:p w14:paraId="28E3D59C" w14:textId="77777777" w:rsidR="00AA016E" w:rsidRPr="00D136F7" w:rsidRDefault="00AA016E" w:rsidP="00D33B1E">
      <w:pPr>
        <w:numPr>
          <w:ilvl w:val="0"/>
          <w:numId w:val="21"/>
        </w:numPr>
        <w:jc w:val="both"/>
        <w:rPr>
          <w:b/>
          <w:snapToGrid w:val="0"/>
        </w:rPr>
      </w:pPr>
      <w:r w:rsidRPr="00D136F7">
        <w:rPr>
          <w:b/>
          <w:snapToGrid w:val="0"/>
        </w:rPr>
        <w:t>Patent rights</w:t>
      </w:r>
    </w:p>
    <w:p w14:paraId="47867E24" w14:textId="77777777" w:rsidR="00AA016E" w:rsidRPr="00D136F7" w:rsidRDefault="00AA016E" w:rsidP="00D33B1E">
      <w:pPr>
        <w:numPr>
          <w:ilvl w:val="0"/>
          <w:numId w:val="21"/>
        </w:numPr>
        <w:jc w:val="both"/>
        <w:rPr>
          <w:b/>
          <w:snapToGrid w:val="0"/>
        </w:rPr>
      </w:pPr>
      <w:r w:rsidRPr="00D136F7">
        <w:rPr>
          <w:b/>
          <w:snapToGrid w:val="0"/>
        </w:rPr>
        <w:t>Performance security</w:t>
      </w:r>
    </w:p>
    <w:p w14:paraId="0DA1F4F6" w14:textId="77777777" w:rsidR="00AA016E" w:rsidRPr="00D136F7" w:rsidRDefault="00AA016E" w:rsidP="00D33B1E">
      <w:pPr>
        <w:numPr>
          <w:ilvl w:val="0"/>
          <w:numId w:val="21"/>
        </w:numPr>
        <w:jc w:val="both"/>
        <w:rPr>
          <w:b/>
          <w:snapToGrid w:val="0"/>
        </w:rPr>
      </w:pPr>
      <w:r w:rsidRPr="00D136F7">
        <w:rPr>
          <w:b/>
          <w:snapToGrid w:val="0"/>
        </w:rPr>
        <w:t>Inspections, tests and analysis</w:t>
      </w:r>
    </w:p>
    <w:p w14:paraId="193F3898" w14:textId="77777777" w:rsidR="00AA016E" w:rsidRPr="00D136F7" w:rsidRDefault="00AA016E" w:rsidP="00D33B1E">
      <w:pPr>
        <w:numPr>
          <w:ilvl w:val="0"/>
          <w:numId w:val="21"/>
        </w:numPr>
        <w:jc w:val="both"/>
        <w:rPr>
          <w:b/>
          <w:snapToGrid w:val="0"/>
        </w:rPr>
      </w:pPr>
      <w:r w:rsidRPr="00D136F7">
        <w:rPr>
          <w:b/>
          <w:snapToGrid w:val="0"/>
        </w:rPr>
        <w:t>Packing</w:t>
      </w:r>
    </w:p>
    <w:p w14:paraId="296ACDAD" w14:textId="77777777" w:rsidR="00AA016E" w:rsidRPr="00D136F7" w:rsidRDefault="00AA016E" w:rsidP="00D33B1E">
      <w:pPr>
        <w:numPr>
          <w:ilvl w:val="0"/>
          <w:numId w:val="21"/>
        </w:numPr>
        <w:jc w:val="both"/>
        <w:rPr>
          <w:b/>
          <w:snapToGrid w:val="0"/>
        </w:rPr>
      </w:pPr>
      <w:r w:rsidRPr="00D136F7">
        <w:rPr>
          <w:b/>
          <w:snapToGrid w:val="0"/>
        </w:rPr>
        <w:t>Delivery and documents</w:t>
      </w:r>
    </w:p>
    <w:p w14:paraId="01613101" w14:textId="77777777" w:rsidR="00AA016E" w:rsidRPr="00D136F7" w:rsidRDefault="00AA016E" w:rsidP="00D33B1E">
      <w:pPr>
        <w:numPr>
          <w:ilvl w:val="0"/>
          <w:numId w:val="21"/>
        </w:numPr>
        <w:jc w:val="both"/>
        <w:rPr>
          <w:b/>
          <w:snapToGrid w:val="0"/>
        </w:rPr>
      </w:pPr>
      <w:r w:rsidRPr="00D136F7">
        <w:rPr>
          <w:b/>
          <w:snapToGrid w:val="0"/>
        </w:rPr>
        <w:t>Insurance</w:t>
      </w:r>
    </w:p>
    <w:p w14:paraId="08A1ADF6" w14:textId="77777777" w:rsidR="00AA016E" w:rsidRPr="00D136F7" w:rsidRDefault="00AA016E" w:rsidP="00D33B1E">
      <w:pPr>
        <w:numPr>
          <w:ilvl w:val="0"/>
          <w:numId w:val="21"/>
        </w:numPr>
        <w:jc w:val="both"/>
        <w:rPr>
          <w:b/>
          <w:snapToGrid w:val="0"/>
        </w:rPr>
      </w:pPr>
      <w:r w:rsidRPr="00D136F7">
        <w:rPr>
          <w:b/>
          <w:snapToGrid w:val="0"/>
        </w:rPr>
        <w:t>Transportation</w:t>
      </w:r>
    </w:p>
    <w:p w14:paraId="3D9B6B7E" w14:textId="77777777" w:rsidR="00AA016E" w:rsidRPr="00D136F7" w:rsidRDefault="00AA016E" w:rsidP="00D33B1E">
      <w:pPr>
        <w:numPr>
          <w:ilvl w:val="0"/>
          <w:numId w:val="21"/>
        </w:numPr>
        <w:jc w:val="both"/>
        <w:rPr>
          <w:b/>
          <w:snapToGrid w:val="0"/>
        </w:rPr>
      </w:pPr>
      <w:r w:rsidRPr="00D136F7">
        <w:rPr>
          <w:b/>
          <w:snapToGrid w:val="0"/>
        </w:rPr>
        <w:t>Incidental services</w:t>
      </w:r>
    </w:p>
    <w:p w14:paraId="0E779DCD" w14:textId="77777777" w:rsidR="00AA016E" w:rsidRPr="00D136F7" w:rsidRDefault="00AA016E" w:rsidP="00D33B1E">
      <w:pPr>
        <w:numPr>
          <w:ilvl w:val="0"/>
          <w:numId w:val="21"/>
        </w:numPr>
        <w:jc w:val="both"/>
        <w:rPr>
          <w:b/>
          <w:snapToGrid w:val="0"/>
        </w:rPr>
      </w:pPr>
      <w:r w:rsidRPr="00D136F7">
        <w:rPr>
          <w:b/>
          <w:snapToGrid w:val="0"/>
        </w:rPr>
        <w:t>Spare parts</w:t>
      </w:r>
    </w:p>
    <w:p w14:paraId="1DED752D" w14:textId="77777777" w:rsidR="00AA016E" w:rsidRPr="00D136F7" w:rsidRDefault="00AA016E" w:rsidP="00D33B1E">
      <w:pPr>
        <w:numPr>
          <w:ilvl w:val="0"/>
          <w:numId w:val="21"/>
        </w:numPr>
        <w:jc w:val="both"/>
        <w:rPr>
          <w:b/>
          <w:snapToGrid w:val="0"/>
        </w:rPr>
      </w:pPr>
      <w:r w:rsidRPr="00D136F7">
        <w:rPr>
          <w:b/>
          <w:snapToGrid w:val="0"/>
        </w:rPr>
        <w:t>Warranty</w:t>
      </w:r>
    </w:p>
    <w:p w14:paraId="39B4FF90" w14:textId="77777777" w:rsidR="00AA016E" w:rsidRPr="00D136F7" w:rsidRDefault="00AA016E" w:rsidP="00D33B1E">
      <w:pPr>
        <w:numPr>
          <w:ilvl w:val="0"/>
          <w:numId w:val="21"/>
        </w:numPr>
        <w:jc w:val="both"/>
        <w:rPr>
          <w:b/>
          <w:snapToGrid w:val="0"/>
        </w:rPr>
      </w:pPr>
      <w:r w:rsidRPr="00D136F7">
        <w:rPr>
          <w:b/>
          <w:snapToGrid w:val="0"/>
        </w:rPr>
        <w:t>Payment</w:t>
      </w:r>
    </w:p>
    <w:p w14:paraId="6FBD0456" w14:textId="77777777" w:rsidR="00AA016E" w:rsidRPr="00D136F7" w:rsidRDefault="00AA016E" w:rsidP="00D33B1E">
      <w:pPr>
        <w:numPr>
          <w:ilvl w:val="0"/>
          <w:numId w:val="21"/>
        </w:numPr>
        <w:jc w:val="both"/>
        <w:rPr>
          <w:b/>
          <w:snapToGrid w:val="0"/>
        </w:rPr>
      </w:pPr>
      <w:r w:rsidRPr="00D136F7">
        <w:rPr>
          <w:b/>
          <w:snapToGrid w:val="0"/>
        </w:rPr>
        <w:t>Prices</w:t>
      </w:r>
    </w:p>
    <w:p w14:paraId="415C4CF4" w14:textId="77777777" w:rsidR="00AA016E" w:rsidRPr="00D136F7" w:rsidRDefault="00AA016E" w:rsidP="00D33B1E">
      <w:pPr>
        <w:numPr>
          <w:ilvl w:val="0"/>
          <w:numId w:val="21"/>
        </w:numPr>
        <w:jc w:val="both"/>
        <w:rPr>
          <w:b/>
          <w:snapToGrid w:val="0"/>
        </w:rPr>
      </w:pPr>
      <w:r w:rsidRPr="00D136F7">
        <w:rPr>
          <w:b/>
          <w:snapToGrid w:val="0"/>
        </w:rPr>
        <w:t>Contract amendments</w:t>
      </w:r>
    </w:p>
    <w:p w14:paraId="0D011445" w14:textId="77777777" w:rsidR="00AA016E" w:rsidRPr="00D136F7" w:rsidRDefault="00AA016E" w:rsidP="00D33B1E">
      <w:pPr>
        <w:numPr>
          <w:ilvl w:val="0"/>
          <w:numId w:val="21"/>
        </w:numPr>
        <w:jc w:val="both"/>
        <w:rPr>
          <w:b/>
          <w:snapToGrid w:val="0"/>
        </w:rPr>
      </w:pPr>
      <w:r w:rsidRPr="00D136F7">
        <w:rPr>
          <w:b/>
          <w:snapToGrid w:val="0"/>
        </w:rPr>
        <w:t>Assignment</w:t>
      </w:r>
    </w:p>
    <w:p w14:paraId="7D73568E" w14:textId="77777777" w:rsidR="00AA016E" w:rsidRPr="00D136F7" w:rsidRDefault="00AA016E" w:rsidP="00D33B1E">
      <w:pPr>
        <w:numPr>
          <w:ilvl w:val="0"/>
          <w:numId w:val="21"/>
        </w:numPr>
        <w:jc w:val="both"/>
        <w:rPr>
          <w:b/>
          <w:snapToGrid w:val="0"/>
        </w:rPr>
      </w:pPr>
      <w:r w:rsidRPr="00D136F7">
        <w:rPr>
          <w:b/>
          <w:snapToGrid w:val="0"/>
        </w:rPr>
        <w:t>Subcontracts</w:t>
      </w:r>
    </w:p>
    <w:p w14:paraId="4CCC8E54" w14:textId="77777777" w:rsidR="00AA016E" w:rsidRPr="00D136F7" w:rsidRDefault="00AA016E" w:rsidP="00D33B1E">
      <w:pPr>
        <w:numPr>
          <w:ilvl w:val="0"/>
          <w:numId w:val="21"/>
        </w:numPr>
        <w:jc w:val="both"/>
        <w:rPr>
          <w:b/>
          <w:snapToGrid w:val="0"/>
        </w:rPr>
      </w:pPr>
      <w:r w:rsidRPr="00D136F7">
        <w:rPr>
          <w:b/>
          <w:snapToGrid w:val="0"/>
        </w:rPr>
        <w:t>Delays in the supplier’s performance</w:t>
      </w:r>
    </w:p>
    <w:p w14:paraId="5E7D1963" w14:textId="77777777" w:rsidR="00AA016E" w:rsidRPr="00D136F7" w:rsidRDefault="00AA016E" w:rsidP="00D33B1E">
      <w:pPr>
        <w:numPr>
          <w:ilvl w:val="0"/>
          <w:numId w:val="21"/>
        </w:numPr>
        <w:jc w:val="both"/>
        <w:rPr>
          <w:b/>
          <w:snapToGrid w:val="0"/>
        </w:rPr>
      </w:pPr>
      <w:r w:rsidRPr="00D136F7">
        <w:rPr>
          <w:b/>
          <w:snapToGrid w:val="0"/>
        </w:rPr>
        <w:t>Penalties</w:t>
      </w:r>
    </w:p>
    <w:p w14:paraId="0043C1E3" w14:textId="77777777" w:rsidR="00AA016E" w:rsidRPr="00D136F7" w:rsidRDefault="00AA016E" w:rsidP="00D33B1E">
      <w:pPr>
        <w:numPr>
          <w:ilvl w:val="0"/>
          <w:numId w:val="21"/>
        </w:numPr>
        <w:jc w:val="both"/>
        <w:rPr>
          <w:b/>
          <w:snapToGrid w:val="0"/>
        </w:rPr>
      </w:pPr>
      <w:r w:rsidRPr="00D136F7">
        <w:rPr>
          <w:b/>
          <w:snapToGrid w:val="0"/>
        </w:rPr>
        <w:t>Termination for default</w:t>
      </w:r>
    </w:p>
    <w:p w14:paraId="4271C98D" w14:textId="77777777" w:rsidR="00AA016E" w:rsidRPr="00D136F7" w:rsidRDefault="00AA016E" w:rsidP="00D33B1E">
      <w:pPr>
        <w:numPr>
          <w:ilvl w:val="0"/>
          <w:numId w:val="21"/>
        </w:numPr>
        <w:jc w:val="both"/>
        <w:rPr>
          <w:b/>
          <w:snapToGrid w:val="0"/>
        </w:rPr>
      </w:pPr>
      <w:r w:rsidRPr="00D136F7">
        <w:rPr>
          <w:b/>
          <w:snapToGrid w:val="0"/>
        </w:rPr>
        <w:t>Dumping and countervailing duties</w:t>
      </w:r>
    </w:p>
    <w:p w14:paraId="224E06E2" w14:textId="77777777" w:rsidR="00AA016E" w:rsidRPr="00D136F7" w:rsidRDefault="00AA016E" w:rsidP="00D33B1E">
      <w:pPr>
        <w:numPr>
          <w:ilvl w:val="0"/>
          <w:numId w:val="21"/>
        </w:numPr>
        <w:jc w:val="both"/>
        <w:rPr>
          <w:b/>
          <w:snapToGrid w:val="0"/>
        </w:rPr>
      </w:pPr>
      <w:r w:rsidRPr="00D136F7">
        <w:rPr>
          <w:b/>
          <w:snapToGrid w:val="0"/>
        </w:rPr>
        <w:t>Force Majeure</w:t>
      </w:r>
    </w:p>
    <w:p w14:paraId="266ADA1B" w14:textId="77777777" w:rsidR="00AA016E" w:rsidRPr="00D136F7" w:rsidRDefault="00AA016E" w:rsidP="00D33B1E">
      <w:pPr>
        <w:numPr>
          <w:ilvl w:val="0"/>
          <w:numId w:val="21"/>
        </w:numPr>
        <w:jc w:val="both"/>
        <w:rPr>
          <w:b/>
          <w:snapToGrid w:val="0"/>
        </w:rPr>
      </w:pPr>
      <w:r w:rsidRPr="00D136F7">
        <w:rPr>
          <w:b/>
          <w:snapToGrid w:val="0"/>
        </w:rPr>
        <w:t>Termination for insolvency</w:t>
      </w:r>
    </w:p>
    <w:p w14:paraId="6C3DF4A7" w14:textId="77777777" w:rsidR="00AA016E" w:rsidRPr="00D136F7" w:rsidRDefault="00AA016E" w:rsidP="00D33B1E">
      <w:pPr>
        <w:numPr>
          <w:ilvl w:val="0"/>
          <w:numId w:val="21"/>
        </w:numPr>
        <w:jc w:val="both"/>
        <w:rPr>
          <w:b/>
          <w:snapToGrid w:val="0"/>
        </w:rPr>
      </w:pPr>
      <w:r w:rsidRPr="00D136F7">
        <w:rPr>
          <w:b/>
          <w:snapToGrid w:val="0"/>
        </w:rPr>
        <w:t>Settlement of disputes</w:t>
      </w:r>
    </w:p>
    <w:p w14:paraId="1FDFA960" w14:textId="77777777" w:rsidR="00AA016E" w:rsidRPr="00D136F7" w:rsidRDefault="00AA016E" w:rsidP="00D33B1E">
      <w:pPr>
        <w:numPr>
          <w:ilvl w:val="0"/>
          <w:numId w:val="21"/>
        </w:numPr>
        <w:jc w:val="both"/>
        <w:rPr>
          <w:b/>
          <w:snapToGrid w:val="0"/>
        </w:rPr>
      </w:pPr>
      <w:r w:rsidRPr="00D136F7">
        <w:rPr>
          <w:b/>
          <w:snapToGrid w:val="0"/>
        </w:rPr>
        <w:t>Limitation of liability</w:t>
      </w:r>
    </w:p>
    <w:p w14:paraId="62718158" w14:textId="77777777" w:rsidR="00AA016E" w:rsidRPr="00D136F7" w:rsidRDefault="00AA016E" w:rsidP="00D33B1E">
      <w:pPr>
        <w:numPr>
          <w:ilvl w:val="0"/>
          <w:numId w:val="21"/>
        </w:numPr>
        <w:jc w:val="both"/>
        <w:rPr>
          <w:b/>
          <w:snapToGrid w:val="0"/>
        </w:rPr>
      </w:pPr>
      <w:r w:rsidRPr="00D136F7">
        <w:rPr>
          <w:b/>
          <w:snapToGrid w:val="0"/>
        </w:rPr>
        <w:t>Governing language</w:t>
      </w:r>
    </w:p>
    <w:p w14:paraId="377BF306" w14:textId="77777777" w:rsidR="00AA016E" w:rsidRPr="00D136F7" w:rsidRDefault="00AA016E" w:rsidP="00D33B1E">
      <w:pPr>
        <w:numPr>
          <w:ilvl w:val="0"/>
          <w:numId w:val="21"/>
        </w:numPr>
        <w:jc w:val="both"/>
        <w:rPr>
          <w:b/>
          <w:snapToGrid w:val="0"/>
        </w:rPr>
      </w:pPr>
      <w:r w:rsidRPr="00D136F7">
        <w:rPr>
          <w:b/>
          <w:snapToGrid w:val="0"/>
        </w:rPr>
        <w:t>Applicable law</w:t>
      </w:r>
    </w:p>
    <w:p w14:paraId="2926EFCB" w14:textId="77777777" w:rsidR="00AA016E" w:rsidRPr="00D136F7" w:rsidRDefault="00AA016E" w:rsidP="00D33B1E">
      <w:pPr>
        <w:numPr>
          <w:ilvl w:val="0"/>
          <w:numId w:val="21"/>
        </w:numPr>
        <w:jc w:val="both"/>
        <w:rPr>
          <w:b/>
          <w:snapToGrid w:val="0"/>
        </w:rPr>
      </w:pPr>
      <w:r w:rsidRPr="00D136F7">
        <w:rPr>
          <w:b/>
          <w:snapToGrid w:val="0"/>
        </w:rPr>
        <w:t>Notices</w:t>
      </w:r>
    </w:p>
    <w:p w14:paraId="55CA0494" w14:textId="77777777" w:rsidR="00AA016E" w:rsidRPr="00D136F7" w:rsidRDefault="00AA016E" w:rsidP="00D33B1E">
      <w:pPr>
        <w:numPr>
          <w:ilvl w:val="0"/>
          <w:numId w:val="21"/>
        </w:numPr>
        <w:jc w:val="both"/>
        <w:rPr>
          <w:b/>
          <w:snapToGrid w:val="0"/>
        </w:rPr>
      </w:pPr>
      <w:r w:rsidRPr="00D136F7">
        <w:rPr>
          <w:b/>
          <w:snapToGrid w:val="0"/>
        </w:rPr>
        <w:t>Taxes and duties</w:t>
      </w:r>
    </w:p>
    <w:p w14:paraId="421E86B2" w14:textId="77777777" w:rsidR="00AA016E" w:rsidRPr="00D136F7" w:rsidRDefault="00AA016E" w:rsidP="00D33B1E">
      <w:pPr>
        <w:numPr>
          <w:ilvl w:val="0"/>
          <w:numId w:val="21"/>
        </w:numPr>
        <w:jc w:val="both"/>
        <w:rPr>
          <w:b/>
          <w:snapToGrid w:val="0"/>
        </w:rPr>
      </w:pPr>
      <w:r w:rsidRPr="00D136F7">
        <w:rPr>
          <w:b/>
          <w:snapToGrid w:val="0"/>
        </w:rPr>
        <w:t>National Industrial Participation Programme (NIPP)</w:t>
      </w:r>
    </w:p>
    <w:p w14:paraId="282227D8" w14:textId="77777777" w:rsidR="00AA016E" w:rsidRPr="00D136F7" w:rsidRDefault="00AA016E" w:rsidP="00D33B1E">
      <w:pPr>
        <w:numPr>
          <w:ilvl w:val="0"/>
          <w:numId w:val="21"/>
        </w:numPr>
        <w:jc w:val="both"/>
        <w:rPr>
          <w:b/>
          <w:snapToGrid w:val="0"/>
        </w:rPr>
      </w:pPr>
      <w:r w:rsidRPr="00D136F7">
        <w:rPr>
          <w:b/>
          <w:snapToGrid w:val="0"/>
        </w:rPr>
        <w:lastRenderedPageBreak/>
        <w:t>Prohibition of restrictive practices</w:t>
      </w:r>
    </w:p>
    <w:p w14:paraId="415F4064" w14:textId="77777777" w:rsidR="00AA016E" w:rsidRPr="00D136F7" w:rsidRDefault="00AA016E" w:rsidP="00AA016E">
      <w:pPr>
        <w:autoSpaceDE w:val="0"/>
        <w:autoSpaceDN w:val="0"/>
        <w:adjustRightInd w:val="0"/>
        <w:rPr>
          <w:sz w:val="24"/>
        </w:rPr>
      </w:pPr>
    </w:p>
    <w:p w14:paraId="7E361BA2" w14:textId="77777777" w:rsidR="00AA016E" w:rsidRPr="00D136F7" w:rsidRDefault="00AA016E" w:rsidP="00AA016E">
      <w:pPr>
        <w:autoSpaceDE w:val="0"/>
        <w:autoSpaceDN w:val="0"/>
        <w:adjustRightInd w:val="0"/>
        <w:rPr>
          <w:sz w:val="24"/>
        </w:rPr>
      </w:pPr>
    </w:p>
    <w:p w14:paraId="7CCF17D9" w14:textId="77777777" w:rsidR="00AA016E" w:rsidRPr="00D136F7" w:rsidRDefault="00AA016E" w:rsidP="00AA016E">
      <w:pPr>
        <w:autoSpaceDE w:val="0"/>
        <w:autoSpaceDN w:val="0"/>
        <w:adjustRightInd w:val="0"/>
        <w:rPr>
          <w:sz w:val="24"/>
        </w:rPr>
      </w:pPr>
    </w:p>
    <w:p w14:paraId="2FD2E5BB" w14:textId="77777777" w:rsidR="00AA016E" w:rsidRPr="00D136F7" w:rsidRDefault="00AA016E" w:rsidP="00AA016E">
      <w:pPr>
        <w:autoSpaceDE w:val="0"/>
        <w:autoSpaceDN w:val="0"/>
        <w:adjustRightInd w:val="0"/>
        <w:rPr>
          <w:sz w:val="24"/>
        </w:rPr>
      </w:pPr>
    </w:p>
    <w:p w14:paraId="48C40130" w14:textId="77777777" w:rsidR="00AA016E" w:rsidRPr="00D136F7" w:rsidRDefault="00AA016E" w:rsidP="00AA016E">
      <w:pPr>
        <w:autoSpaceDE w:val="0"/>
        <w:autoSpaceDN w:val="0"/>
        <w:adjustRightInd w:val="0"/>
        <w:rPr>
          <w:sz w:val="24"/>
        </w:rPr>
      </w:pPr>
    </w:p>
    <w:p w14:paraId="226E6881" w14:textId="77777777" w:rsidR="00AA016E" w:rsidRPr="00D136F7" w:rsidRDefault="00AA016E" w:rsidP="00AA016E">
      <w:pPr>
        <w:autoSpaceDE w:val="0"/>
        <w:autoSpaceDN w:val="0"/>
        <w:adjustRightInd w:val="0"/>
        <w:rPr>
          <w:sz w:val="24"/>
        </w:rPr>
      </w:pP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p>
    <w:p w14:paraId="00ABDD15" w14:textId="77777777" w:rsidR="00AA016E" w:rsidRPr="00D136F7" w:rsidRDefault="00AA016E" w:rsidP="00AA016E">
      <w:pPr>
        <w:autoSpaceDE w:val="0"/>
        <w:autoSpaceDN w:val="0"/>
        <w:adjustRightInd w:val="0"/>
        <w:rPr>
          <w:b/>
          <w:bCs/>
        </w:rPr>
      </w:pPr>
      <w:r w:rsidRPr="00D136F7">
        <w:rPr>
          <w:b/>
          <w:bCs/>
        </w:rPr>
        <w:t>General Conditions of Contract</w:t>
      </w:r>
    </w:p>
    <w:p w14:paraId="5C4D154A" w14:textId="77777777" w:rsidR="00AA016E" w:rsidRPr="00D136F7" w:rsidRDefault="00AA016E" w:rsidP="00AA016E">
      <w:pPr>
        <w:autoSpaceDE w:val="0"/>
        <w:autoSpaceDN w:val="0"/>
        <w:adjustRightInd w:val="0"/>
        <w:rPr>
          <w:b/>
          <w:bCs/>
        </w:rPr>
      </w:pPr>
    </w:p>
    <w:p w14:paraId="1436AD99" w14:textId="77777777" w:rsidR="00AA016E" w:rsidRPr="00D136F7" w:rsidRDefault="00AA016E" w:rsidP="00D33B1E">
      <w:pPr>
        <w:numPr>
          <w:ilvl w:val="0"/>
          <w:numId w:val="22"/>
        </w:numPr>
        <w:jc w:val="both"/>
        <w:rPr>
          <w:b/>
          <w:snapToGrid w:val="0"/>
        </w:rPr>
      </w:pPr>
      <w:r w:rsidRPr="00D136F7">
        <w:rPr>
          <w:b/>
          <w:snapToGrid w:val="0"/>
        </w:rPr>
        <w:t>Definitions</w:t>
      </w:r>
    </w:p>
    <w:p w14:paraId="10AE933D" w14:textId="77777777" w:rsidR="00AA016E" w:rsidRPr="00D136F7" w:rsidRDefault="00AA016E" w:rsidP="00AA016E">
      <w:pPr>
        <w:autoSpaceDE w:val="0"/>
        <w:autoSpaceDN w:val="0"/>
        <w:adjustRightInd w:val="0"/>
        <w:rPr>
          <w:sz w:val="22"/>
          <w:szCs w:val="22"/>
        </w:rPr>
      </w:pPr>
      <w:r w:rsidRPr="00D136F7">
        <w:rPr>
          <w:sz w:val="22"/>
          <w:szCs w:val="22"/>
        </w:rPr>
        <w:t xml:space="preserve">1. </w:t>
      </w:r>
      <w:r w:rsidRPr="00D136F7">
        <w:t>The following terms shall be interpreted as indicated:</w:t>
      </w:r>
    </w:p>
    <w:p w14:paraId="145337AC" w14:textId="77777777" w:rsidR="00AA016E" w:rsidRPr="00D136F7" w:rsidRDefault="00AA016E" w:rsidP="00D33B1E">
      <w:pPr>
        <w:numPr>
          <w:ilvl w:val="1"/>
          <w:numId w:val="23"/>
        </w:numPr>
        <w:jc w:val="both"/>
        <w:rPr>
          <w:snapToGrid w:val="0"/>
        </w:rPr>
      </w:pPr>
      <w:r w:rsidRPr="00D136F7">
        <w:rPr>
          <w:b/>
          <w:snapToGrid w:val="0"/>
        </w:rPr>
        <w:t>“Closing time”</w:t>
      </w:r>
      <w:r w:rsidRPr="00D136F7">
        <w:rPr>
          <w:snapToGrid w:val="0"/>
        </w:rPr>
        <w:t xml:space="preserve"> means the date and hour specified in the bidding documents for the receipt of bids.</w:t>
      </w:r>
    </w:p>
    <w:p w14:paraId="578B70EA" w14:textId="77777777" w:rsidR="00AA016E" w:rsidRPr="00D136F7" w:rsidRDefault="00AA016E" w:rsidP="00AA016E">
      <w:pPr>
        <w:autoSpaceDE w:val="0"/>
        <w:autoSpaceDN w:val="0"/>
        <w:adjustRightInd w:val="0"/>
      </w:pPr>
    </w:p>
    <w:p w14:paraId="1B779A06" w14:textId="77777777" w:rsidR="00AA016E" w:rsidRPr="00D136F7" w:rsidRDefault="00AA016E" w:rsidP="00D33B1E">
      <w:pPr>
        <w:numPr>
          <w:ilvl w:val="1"/>
          <w:numId w:val="23"/>
        </w:numPr>
        <w:jc w:val="both"/>
        <w:rPr>
          <w:snapToGrid w:val="0"/>
        </w:rPr>
      </w:pPr>
      <w:r w:rsidRPr="00D136F7">
        <w:rPr>
          <w:b/>
          <w:snapToGrid w:val="0"/>
        </w:rPr>
        <w:t>“Contract”</w:t>
      </w:r>
      <w:r w:rsidRPr="00D136F7">
        <w:rPr>
          <w:snapToGrid w:val="0"/>
        </w:rPr>
        <w:t xml:space="preserve"> means the written agreement entered into between the purchaser and the supplier, as recorded in the contract form signed by the parties, including all attachments and appendices thereto and all documents incorporated by reference therein.</w:t>
      </w:r>
    </w:p>
    <w:p w14:paraId="565CA9ED" w14:textId="77777777" w:rsidR="00AA016E" w:rsidRPr="00D136F7" w:rsidRDefault="00AA016E" w:rsidP="00AA016E">
      <w:pPr>
        <w:rPr>
          <w:snapToGrid w:val="0"/>
        </w:rPr>
      </w:pPr>
    </w:p>
    <w:p w14:paraId="3BEFC975" w14:textId="77777777" w:rsidR="00AA016E" w:rsidRPr="00D136F7" w:rsidRDefault="00AA016E" w:rsidP="00D33B1E">
      <w:pPr>
        <w:numPr>
          <w:ilvl w:val="1"/>
          <w:numId w:val="23"/>
        </w:numPr>
        <w:jc w:val="both"/>
        <w:rPr>
          <w:snapToGrid w:val="0"/>
        </w:rPr>
      </w:pPr>
      <w:r w:rsidRPr="00D136F7">
        <w:rPr>
          <w:b/>
          <w:snapToGrid w:val="0"/>
        </w:rPr>
        <w:t>“Contract price”</w:t>
      </w:r>
      <w:r w:rsidRPr="00D136F7">
        <w:rPr>
          <w:snapToGrid w:val="0"/>
        </w:rPr>
        <w:t xml:space="preserve"> means the price payable to the supplier under the contract for the full and proper performance of his contractual obligations.</w:t>
      </w:r>
    </w:p>
    <w:p w14:paraId="7910579B" w14:textId="77777777" w:rsidR="00AA016E" w:rsidRPr="00D136F7" w:rsidRDefault="00AA016E" w:rsidP="00AA016E">
      <w:pPr>
        <w:autoSpaceDE w:val="0"/>
        <w:autoSpaceDN w:val="0"/>
        <w:adjustRightInd w:val="0"/>
      </w:pPr>
    </w:p>
    <w:p w14:paraId="02FDC7CE" w14:textId="77777777" w:rsidR="00AA016E" w:rsidRPr="00D136F7" w:rsidRDefault="00AA016E" w:rsidP="00D33B1E">
      <w:pPr>
        <w:numPr>
          <w:ilvl w:val="1"/>
          <w:numId w:val="23"/>
        </w:numPr>
        <w:jc w:val="both"/>
        <w:rPr>
          <w:snapToGrid w:val="0"/>
        </w:rPr>
      </w:pPr>
      <w:r w:rsidRPr="00D136F7">
        <w:rPr>
          <w:b/>
          <w:snapToGrid w:val="0"/>
        </w:rPr>
        <w:t>“Corrupt practice”</w:t>
      </w:r>
      <w:r w:rsidRPr="00D136F7">
        <w:rPr>
          <w:snapToGrid w:val="0"/>
        </w:rPr>
        <w:t xml:space="preserve"> means the offering, giving, receiving, or soliciting of any thing of value to influence the action of a public official in the procurement process or in contract execution.</w:t>
      </w:r>
    </w:p>
    <w:p w14:paraId="5CE6CBED" w14:textId="77777777" w:rsidR="00AA016E" w:rsidRPr="00D136F7" w:rsidRDefault="00AA016E" w:rsidP="00AA016E">
      <w:pPr>
        <w:rPr>
          <w:snapToGrid w:val="0"/>
        </w:rPr>
      </w:pPr>
    </w:p>
    <w:p w14:paraId="1D2A35BE" w14:textId="77777777" w:rsidR="00AA016E" w:rsidRPr="00D136F7" w:rsidRDefault="00AA016E" w:rsidP="00D33B1E">
      <w:pPr>
        <w:numPr>
          <w:ilvl w:val="1"/>
          <w:numId w:val="23"/>
        </w:numPr>
        <w:jc w:val="both"/>
        <w:rPr>
          <w:snapToGrid w:val="0"/>
        </w:rPr>
      </w:pPr>
      <w:r w:rsidRPr="00D136F7">
        <w:rPr>
          <w:b/>
          <w:snapToGrid w:val="0"/>
        </w:rPr>
        <w:t>"Countervailing duties"</w:t>
      </w:r>
      <w:r w:rsidRPr="00D136F7">
        <w:rPr>
          <w:snapToGrid w:val="0"/>
        </w:rPr>
        <w:t xml:space="preserve"> are imposed in cases where an enterprise abroad is subsidized by its government and encouraged to market its products internationally.</w:t>
      </w:r>
    </w:p>
    <w:p w14:paraId="775C810D" w14:textId="77777777" w:rsidR="00AA016E" w:rsidRPr="00D136F7" w:rsidRDefault="00AA016E" w:rsidP="00AA016E">
      <w:pPr>
        <w:rPr>
          <w:snapToGrid w:val="0"/>
        </w:rPr>
      </w:pPr>
    </w:p>
    <w:p w14:paraId="32CFD76B" w14:textId="77777777" w:rsidR="00AA016E" w:rsidRPr="00D136F7" w:rsidRDefault="00AA016E" w:rsidP="00D33B1E">
      <w:pPr>
        <w:numPr>
          <w:ilvl w:val="1"/>
          <w:numId w:val="23"/>
        </w:numPr>
        <w:jc w:val="both"/>
        <w:rPr>
          <w:snapToGrid w:val="0"/>
        </w:rPr>
      </w:pPr>
      <w:r w:rsidRPr="00D136F7">
        <w:rPr>
          <w:b/>
          <w:snapToGrid w:val="0"/>
        </w:rPr>
        <w:t>“Country of origin”</w:t>
      </w:r>
      <w:r w:rsidRPr="00D136F7">
        <w:rPr>
          <w:snapToGrid w:val="0"/>
        </w:rPr>
        <w:t xml:space="preserve">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6A87FBE9" w14:textId="77777777" w:rsidR="00AA016E" w:rsidRPr="00D136F7" w:rsidRDefault="00AA016E" w:rsidP="00AA016E">
      <w:pPr>
        <w:rPr>
          <w:snapToGrid w:val="0"/>
        </w:rPr>
      </w:pPr>
    </w:p>
    <w:p w14:paraId="7DD803E4" w14:textId="77777777" w:rsidR="00AA016E" w:rsidRPr="00D136F7" w:rsidRDefault="00AA016E" w:rsidP="00D33B1E">
      <w:pPr>
        <w:numPr>
          <w:ilvl w:val="1"/>
          <w:numId w:val="23"/>
        </w:numPr>
        <w:jc w:val="both"/>
        <w:rPr>
          <w:snapToGrid w:val="0"/>
        </w:rPr>
      </w:pPr>
      <w:r w:rsidRPr="00D136F7">
        <w:rPr>
          <w:b/>
          <w:snapToGrid w:val="0"/>
        </w:rPr>
        <w:t>“Day”</w:t>
      </w:r>
      <w:r w:rsidRPr="00D136F7">
        <w:rPr>
          <w:snapToGrid w:val="0"/>
        </w:rPr>
        <w:t xml:space="preserve"> means calendar day.</w:t>
      </w:r>
    </w:p>
    <w:p w14:paraId="631A3165" w14:textId="77777777" w:rsidR="00AA016E" w:rsidRPr="00D136F7" w:rsidRDefault="00AA016E" w:rsidP="00AA016E">
      <w:pPr>
        <w:rPr>
          <w:snapToGrid w:val="0"/>
        </w:rPr>
      </w:pPr>
    </w:p>
    <w:p w14:paraId="7EE5DB5C" w14:textId="77777777" w:rsidR="00AA016E" w:rsidRPr="00D136F7" w:rsidRDefault="00AA016E" w:rsidP="00D33B1E">
      <w:pPr>
        <w:numPr>
          <w:ilvl w:val="1"/>
          <w:numId w:val="23"/>
        </w:numPr>
        <w:jc w:val="both"/>
        <w:rPr>
          <w:snapToGrid w:val="0"/>
        </w:rPr>
      </w:pPr>
      <w:r w:rsidRPr="00D136F7">
        <w:rPr>
          <w:b/>
          <w:snapToGrid w:val="0"/>
        </w:rPr>
        <w:t>“Delivery”</w:t>
      </w:r>
      <w:r w:rsidRPr="00D136F7">
        <w:rPr>
          <w:snapToGrid w:val="0"/>
        </w:rPr>
        <w:t xml:space="preserve"> means delivery in compliance of the conditions of the contract or order.</w:t>
      </w:r>
    </w:p>
    <w:p w14:paraId="531D594C" w14:textId="77777777" w:rsidR="00AA016E" w:rsidRPr="00D136F7" w:rsidRDefault="00AA016E" w:rsidP="00AA016E">
      <w:pPr>
        <w:rPr>
          <w:snapToGrid w:val="0"/>
        </w:rPr>
      </w:pPr>
    </w:p>
    <w:p w14:paraId="27F7A2A2" w14:textId="77777777" w:rsidR="00AA016E" w:rsidRPr="00D136F7" w:rsidRDefault="00AA016E" w:rsidP="00D33B1E">
      <w:pPr>
        <w:numPr>
          <w:ilvl w:val="1"/>
          <w:numId w:val="23"/>
        </w:numPr>
        <w:jc w:val="both"/>
        <w:rPr>
          <w:snapToGrid w:val="0"/>
        </w:rPr>
      </w:pPr>
      <w:r w:rsidRPr="00D136F7">
        <w:rPr>
          <w:b/>
          <w:snapToGrid w:val="0"/>
        </w:rPr>
        <w:t>“Delivery ex stock”</w:t>
      </w:r>
      <w:r w:rsidRPr="00D136F7">
        <w:rPr>
          <w:snapToGrid w:val="0"/>
        </w:rPr>
        <w:t xml:space="preserve"> means immediate delivery directly from stock actually on hand.</w:t>
      </w:r>
    </w:p>
    <w:p w14:paraId="6226FB83" w14:textId="77777777" w:rsidR="00AA016E" w:rsidRPr="00D136F7" w:rsidRDefault="00AA016E" w:rsidP="00AA016E">
      <w:pPr>
        <w:rPr>
          <w:snapToGrid w:val="0"/>
        </w:rPr>
      </w:pPr>
    </w:p>
    <w:p w14:paraId="0C8BC88E" w14:textId="77777777" w:rsidR="00AA016E" w:rsidRPr="00D136F7" w:rsidRDefault="00AA016E" w:rsidP="00D33B1E">
      <w:pPr>
        <w:numPr>
          <w:ilvl w:val="1"/>
          <w:numId w:val="23"/>
        </w:numPr>
        <w:jc w:val="both"/>
        <w:rPr>
          <w:snapToGrid w:val="0"/>
        </w:rPr>
      </w:pPr>
      <w:r w:rsidRPr="00D136F7">
        <w:rPr>
          <w:b/>
          <w:snapToGrid w:val="0"/>
        </w:rPr>
        <w:t>“Delivery into consignees store or to his site”</w:t>
      </w:r>
      <w:r w:rsidRPr="00D136F7">
        <w:rPr>
          <w:snapToGrid w:val="0"/>
        </w:rPr>
        <w:t xml:space="preserv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69999BA4" w14:textId="77777777" w:rsidR="00AA016E" w:rsidRPr="00D136F7" w:rsidRDefault="00AA016E" w:rsidP="00AA016E">
      <w:pPr>
        <w:rPr>
          <w:snapToGrid w:val="0"/>
        </w:rPr>
      </w:pPr>
    </w:p>
    <w:p w14:paraId="44F4DB4A" w14:textId="77777777" w:rsidR="00AA016E" w:rsidRPr="00D136F7" w:rsidRDefault="00AA016E" w:rsidP="00D33B1E">
      <w:pPr>
        <w:numPr>
          <w:ilvl w:val="1"/>
          <w:numId w:val="23"/>
        </w:numPr>
        <w:jc w:val="both"/>
        <w:rPr>
          <w:snapToGrid w:val="0"/>
        </w:rPr>
      </w:pPr>
      <w:r w:rsidRPr="00D136F7">
        <w:rPr>
          <w:b/>
          <w:snapToGrid w:val="0"/>
        </w:rPr>
        <w:t>"Dumping"</w:t>
      </w:r>
      <w:r w:rsidRPr="00D136F7">
        <w:rPr>
          <w:snapToGrid w:val="0"/>
        </w:rPr>
        <w:t xml:space="preserve"> occurs when a private enterprise abroad market its goods on own initiative in the RSA at lower prices than that of the country of origin and which have the potential to harm the local industries in the RSA.</w:t>
      </w:r>
    </w:p>
    <w:p w14:paraId="008D7144" w14:textId="77777777" w:rsidR="00AA016E" w:rsidRPr="00D136F7" w:rsidRDefault="00AA016E" w:rsidP="00AA016E">
      <w:pPr>
        <w:rPr>
          <w:snapToGrid w:val="0"/>
        </w:rPr>
      </w:pPr>
    </w:p>
    <w:p w14:paraId="4D3EE6D7" w14:textId="77777777" w:rsidR="00AA016E" w:rsidRPr="00D136F7" w:rsidRDefault="00AA016E" w:rsidP="00D33B1E">
      <w:pPr>
        <w:numPr>
          <w:ilvl w:val="1"/>
          <w:numId w:val="23"/>
        </w:numPr>
        <w:jc w:val="both"/>
        <w:rPr>
          <w:snapToGrid w:val="0"/>
        </w:rPr>
      </w:pPr>
      <w:r w:rsidRPr="00D136F7">
        <w:rPr>
          <w:b/>
          <w:snapToGrid w:val="0"/>
        </w:rPr>
        <w:t>”Force majeure”</w:t>
      </w:r>
      <w:r w:rsidRPr="00D136F7">
        <w:rPr>
          <w:snapToGrid w:val="0"/>
        </w:rPr>
        <w:t xml:space="preserv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012A953C" w14:textId="77777777" w:rsidR="00AA016E" w:rsidRPr="00D136F7" w:rsidRDefault="00AA016E" w:rsidP="00AA016E">
      <w:pPr>
        <w:rPr>
          <w:snapToGrid w:val="0"/>
        </w:rPr>
      </w:pPr>
    </w:p>
    <w:p w14:paraId="59ABD68B" w14:textId="77777777" w:rsidR="00AA016E" w:rsidRPr="00D136F7" w:rsidRDefault="00AA016E" w:rsidP="00D33B1E">
      <w:pPr>
        <w:numPr>
          <w:ilvl w:val="1"/>
          <w:numId w:val="23"/>
        </w:numPr>
        <w:jc w:val="both"/>
        <w:rPr>
          <w:snapToGrid w:val="0"/>
        </w:rPr>
      </w:pPr>
      <w:r w:rsidRPr="00D136F7">
        <w:rPr>
          <w:b/>
          <w:snapToGrid w:val="0"/>
        </w:rPr>
        <w:t>“Fraudulent practice”</w:t>
      </w:r>
      <w:r w:rsidRPr="00D136F7">
        <w:rPr>
          <w:snapToGrid w:val="0"/>
        </w:rPr>
        <w:t xml:space="preserv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305271BB" w14:textId="77777777" w:rsidR="00AA016E" w:rsidRPr="00D136F7" w:rsidRDefault="00AA016E" w:rsidP="00AA016E">
      <w:pPr>
        <w:rPr>
          <w:snapToGrid w:val="0"/>
        </w:rPr>
      </w:pPr>
    </w:p>
    <w:p w14:paraId="65E1F311" w14:textId="77777777" w:rsidR="00AA016E" w:rsidRPr="00D136F7" w:rsidRDefault="00AA016E" w:rsidP="00D33B1E">
      <w:pPr>
        <w:numPr>
          <w:ilvl w:val="1"/>
          <w:numId w:val="23"/>
        </w:numPr>
        <w:jc w:val="both"/>
        <w:rPr>
          <w:snapToGrid w:val="0"/>
        </w:rPr>
      </w:pPr>
      <w:r w:rsidRPr="00D136F7">
        <w:rPr>
          <w:b/>
          <w:snapToGrid w:val="0"/>
        </w:rPr>
        <w:t>“GCC”</w:t>
      </w:r>
      <w:r w:rsidRPr="00D136F7">
        <w:rPr>
          <w:snapToGrid w:val="0"/>
        </w:rPr>
        <w:t xml:space="preserve"> means the General Conditions of Contract.</w:t>
      </w:r>
    </w:p>
    <w:p w14:paraId="2836AEBD" w14:textId="77777777" w:rsidR="00AA016E" w:rsidRPr="00D136F7" w:rsidRDefault="00AA016E" w:rsidP="00AA016E">
      <w:pPr>
        <w:rPr>
          <w:snapToGrid w:val="0"/>
        </w:rPr>
      </w:pPr>
    </w:p>
    <w:p w14:paraId="54DA6126" w14:textId="77777777" w:rsidR="00AA016E" w:rsidRPr="00D136F7" w:rsidRDefault="00AA016E" w:rsidP="00D33B1E">
      <w:pPr>
        <w:numPr>
          <w:ilvl w:val="1"/>
          <w:numId w:val="23"/>
        </w:numPr>
        <w:jc w:val="both"/>
        <w:rPr>
          <w:snapToGrid w:val="0"/>
        </w:rPr>
      </w:pPr>
      <w:r w:rsidRPr="00D136F7">
        <w:rPr>
          <w:b/>
          <w:snapToGrid w:val="0"/>
        </w:rPr>
        <w:lastRenderedPageBreak/>
        <w:t>“Goods”</w:t>
      </w:r>
      <w:r w:rsidRPr="00D136F7">
        <w:rPr>
          <w:snapToGrid w:val="0"/>
        </w:rPr>
        <w:t xml:space="preserve"> means all of the equipment, machinery, and/or other materials that the supplier is required to supply to the purchaser under the contract.</w:t>
      </w:r>
    </w:p>
    <w:p w14:paraId="58CDDC80" w14:textId="77777777" w:rsidR="00AA016E" w:rsidRPr="00D136F7" w:rsidRDefault="00AA016E" w:rsidP="00AA016E">
      <w:pPr>
        <w:rPr>
          <w:snapToGrid w:val="0"/>
        </w:rPr>
      </w:pPr>
    </w:p>
    <w:p w14:paraId="6C90F157" w14:textId="77777777" w:rsidR="00AA016E" w:rsidRPr="00D136F7" w:rsidRDefault="00AA016E" w:rsidP="00D33B1E">
      <w:pPr>
        <w:numPr>
          <w:ilvl w:val="1"/>
          <w:numId w:val="23"/>
        </w:numPr>
        <w:jc w:val="both"/>
        <w:rPr>
          <w:snapToGrid w:val="0"/>
        </w:rPr>
      </w:pPr>
      <w:r w:rsidRPr="00D136F7">
        <w:rPr>
          <w:b/>
          <w:snapToGrid w:val="0"/>
        </w:rPr>
        <w:t>“Imported content”</w:t>
      </w:r>
      <w:r w:rsidRPr="00D136F7">
        <w:rPr>
          <w:snapToGrid w:val="0"/>
        </w:rPr>
        <w:t xml:space="preserve">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0F878474" w14:textId="77777777" w:rsidR="00AA016E" w:rsidRPr="00D136F7" w:rsidRDefault="00AA016E" w:rsidP="00AA016E">
      <w:pPr>
        <w:rPr>
          <w:snapToGrid w:val="0"/>
        </w:rPr>
      </w:pPr>
    </w:p>
    <w:p w14:paraId="5CF114B4" w14:textId="77777777" w:rsidR="00AA016E" w:rsidRPr="00D136F7" w:rsidRDefault="00AA016E" w:rsidP="00D33B1E">
      <w:pPr>
        <w:numPr>
          <w:ilvl w:val="1"/>
          <w:numId w:val="23"/>
        </w:numPr>
        <w:jc w:val="both"/>
        <w:rPr>
          <w:snapToGrid w:val="0"/>
        </w:rPr>
      </w:pPr>
      <w:r w:rsidRPr="00D136F7">
        <w:rPr>
          <w:b/>
          <w:snapToGrid w:val="0"/>
        </w:rPr>
        <w:t>“Local content”</w:t>
      </w:r>
      <w:r w:rsidRPr="00D136F7">
        <w:rPr>
          <w:snapToGrid w:val="0"/>
        </w:rPr>
        <w:t xml:space="preserve"> means that portion of the bidding price which is not included in the imported content provided that local manufacture does take place.</w:t>
      </w:r>
    </w:p>
    <w:p w14:paraId="27B430EF" w14:textId="77777777" w:rsidR="00AA016E" w:rsidRPr="00D136F7" w:rsidRDefault="00AA016E" w:rsidP="00AA016E">
      <w:pPr>
        <w:rPr>
          <w:snapToGrid w:val="0"/>
        </w:rPr>
      </w:pPr>
    </w:p>
    <w:p w14:paraId="46C5F7BF" w14:textId="77777777" w:rsidR="00AA016E" w:rsidRPr="00D136F7" w:rsidRDefault="00AA016E" w:rsidP="00D33B1E">
      <w:pPr>
        <w:numPr>
          <w:ilvl w:val="1"/>
          <w:numId w:val="23"/>
        </w:numPr>
        <w:jc w:val="both"/>
        <w:rPr>
          <w:snapToGrid w:val="0"/>
        </w:rPr>
      </w:pPr>
      <w:r w:rsidRPr="00D136F7">
        <w:rPr>
          <w:b/>
          <w:snapToGrid w:val="0"/>
        </w:rPr>
        <w:t>“Manufacture”</w:t>
      </w:r>
      <w:r w:rsidRPr="00D136F7">
        <w:rPr>
          <w:snapToGrid w:val="0"/>
        </w:rPr>
        <w:t xml:space="preserve"> means the production of products in a factory using labour, materials, components and machinery and includes other related value-adding activities.</w:t>
      </w:r>
    </w:p>
    <w:p w14:paraId="33BE39B2" w14:textId="77777777" w:rsidR="00AA016E" w:rsidRPr="00D136F7" w:rsidRDefault="00AA016E" w:rsidP="00AA016E">
      <w:pPr>
        <w:rPr>
          <w:snapToGrid w:val="0"/>
        </w:rPr>
      </w:pPr>
    </w:p>
    <w:p w14:paraId="23B83D4E" w14:textId="77777777" w:rsidR="00AA016E" w:rsidRPr="00D136F7" w:rsidRDefault="00AA016E" w:rsidP="00D33B1E">
      <w:pPr>
        <w:numPr>
          <w:ilvl w:val="1"/>
          <w:numId w:val="23"/>
        </w:numPr>
        <w:jc w:val="both"/>
        <w:rPr>
          <w:snapToGrid w:val="0"/>
        </w:rPr>
      </w:pPr>
      <w:r w:rsidRPr="00D136F7">
        <w:rPr>
          <w:b/>
          <w:snapToGrid w:val="0"/>
        </w:rPr>
        <w:t>“Order”</w:t>
      </w:r>
      <w:r w:rsidRPr="00D136F7">
        <w:rPr>
          <w:snapToGrid w:val="0"/>
        </w:rPr>
        <w:t xml:space="preserve"> means an official written order issued for the supply of goods or works or the rendering of a service.</w:t>
      </w:r>
    </w:p>
    <w:p w14:paraId="6E14926E" w14:textId="77777777" w:rsidR="00AA016E" w:rsidRPr="00D136F7" w:rsidRDefault="00AA016E" w:rsidP="00AA016E">
      <w:pPr>
        <w:rPr>
          <w:snapToGrid w:val="0"/>
        </w:rPr>
      </w:pPr>
    </w:p>
    <w:p w14:paraId="26426F89" w14:textId="77777777" w:rsidR="00AA016E" w:rsidRPr="00D136F7" w:rsidRDefault="00AA016E" w:rsidP="00D33B1E">
      <w:pPr>
        <w:numPr>
          <w:ilvl w:val="1"/>
          <w:numId w:val="23"/>
        </w:numPr>
        <w:jc w:val="both"/>
        <w:rPr>
          <w:snapToGrid w:val="0"/>
        </w:rPr>
      </w:pPr>
      <w:r w:rsidRPr="00D136F7">
        <w:rPr>
          <w:b/>
          <w:snapToGrid w:val="0"/>
        </w:rPr>
        <w:t>“Project site”</w:t>
      </w:r>
      <w:r w:rsidRPr="00D136F7">
        <w:rPr>
          <w:snapToGrid w:val="0"/>
        </w:rPr>
        <w:t xml:space="preserve"> where applicable, means the place indicated in bidding documents.</w:t>
      </w:r>
    </w:p>
    <w:p w14:paraId="5DBDB20F" w14:textId="77777777" w:rsidR="00AA016E" w:rsidRPr="00D136F7" w:rsidRDefault="00AA016E" w:rsidP="00AA016E">
      <w:pPr>
        <w:rPr>
          <w:snapToGrid w:val="0"/>
        </w:rPr>
      </w:pPr>
    </w:p>
    <w:p w14:paraId="5164DABD" w14:textId="77777777" w:rsidR="00AA016E" w:rsidRPr="00D136F7" w:rsidRDefault="00AA016E" w:rsidP="00D33B1E">
      <w:pPr>
        <w:numPr>
          <w:ilvl w:val="1"/>
          <w:numId w:val="23"/>
        </w:numPr>
        <w:jc w:val="both"/>
        <w:rPr>
          <w:snapToGrid w:val="0"/>
        </w:rPr>
      </w:pPr>
      <w:r w:rsidRPr="00D136F7">
        <w:rPr>
          <w:b/>
          <w:snapToGrid w:val="0"/>
        </w:rPr>
        <w:t>“Purchaser”</w:t>
      </w:r>
      <w:r w:rsidRPr="00D136F7">
        <w:rPr>
          <w:snapToGrid w:val="0"/>
        </w:rPr>
        <w:t xml:space="preserve"> means the organization purchasing the goods.</w:t>
      </w:r>
    </w:p>
    <w:p w14:paraId="25287714" w14:textId="77777777" w:rsidR="00AA016E" w:rsidRPr="00D136F7" w:rsidRDefault="00AA016E" w:rsidP="00AA016E">
      <w:pPr>
        <w:rPr>
          <w:snapToGrid w:val="0"/>
        </w:rPr>
      </w:pPr>
    </w:p>
    <w:p w14:paraId="1C6CFBC1" w14:textId="77777777" w:rsidR="00AA016E" w:rsidRPr="00D136F7" w:rsidRDefault="00AA016E" w:rsidP="00D33B1E">
      <w:pPr>
        <w:numPr>
          <w:ilvl w:val="1"/>
          <w:numId w:val="23"/>
        </w:numPr>
        <w:jc w:val="both"/>
        <w:rPr>
          <w:snapToGrid w:val="0"/>
        </w:rPr>
      </w:pPr>
      <w:r w:rsidRPr="00D136F7">
        <w:rPr>
          <w:b/>
          <w:snapToGrid w:val="0"/>
        </w:rPr>
        <w:t>“Republic”</w:t>
      </w:r>
      <w:r w:rsidRPr="00D136F7">
        <w:rPr>
          <w:snapToGrid w:val="0"/>
        </w:rPr>
        <w:t xml:space="preserve"> means the </w:t>
      </w:r>
      <w:smartTag w:uri="urn:schemas-microsoft-com:office:smarttags" w:element="place">
        <w:smartTag w:uri="urn:schemas-microsoft-com:office:smarttags" w:element="PlaceType">
          <w:r w:rsidRPr="00D136F7">
            <w:rPr>
              <w:snapToGrid w:val="0"/>
            </w:rPr>
            <w:t>Republic</w:t>
          </w:r>
        </w:smartTag>
        <w:r w:rsidRPr="00D136F7">
          <w:rPr>
            <w:snapToGrid w:val="0"/>
          </w:rPr>
          <w:t xml:space="preserve"> of </w:t>
        </w:r>
        <w:smartTag w:uri="urn:schemas-microsoft-com:office:smarttags" w:element="PlaceName">
          <w:r w:rsidRPr="00D136F7">
            <w:rPr>
              <w:snapToGrid w:val="0"/>
            </w:rPr>
            <w:t>South Africa</w:t>
          </w:r>
        </w:smartTag>
      </w:smartTag>
      <w:r w:rsidRPr="00D136F7">
        <w:rPr>
          <w:snapToGrid w:val="0"/>
        </w:rPr>
        <w:t>.</w:t>
      </w:r>
    </w:p>
    <w:p w14:paraId="1C02EB84" w14:textId="77777777" w:rsidR="00AA016E" w:rsidRPr="00D136F7" w:rsidRDefault="00AA016E" w:rsidP="00AA016E">
      <w:pPr>
        <w:rPr>
          <w:snapToGrid w:val="0"/>
        </w:rPr>
      </w:pPr>
    </w:p>
    <w:p w14:paraId="3711D69C" w14:textId="77777777" w:rsidR="00AA016E" w:rsidRPr="00D136F7" w:rsidRDefault="00AA016E" w:rsidP="00D33B1E">
      <w:pPr>
        <w:numPr>
          <w:ilvl w:val="1"/>
          <w:numId w:val="23"/>
        </w:numPr>
        <w:jc w:val="both"/>
        <w:rPr>
          <w:snapToGrid w:val="0"/>
        </w:rPr>
      </w:pPr>
      <w:r w:rsidRPr="00D136F7">
        <w:rPr>
          <w:b/>
          <w:snapToGrid w:val="0"/>
        </w:rPr>
        <w:t>“SCC”</w:t>
      </w:r>
      <w:r w:rsidRPr="00D136F7">
        <w:rPr>
          <w:snapToGrid w:val="0"/>
        </w:rPr>
        <w:t xml:space="preserve"> means the Special Conditions of Contract.</w:t>
      </w:r>
    </w:p>
    <w:p w14:paraId="4262E63B" w14:textId="77777777" w:rsidR="00AA016E" w:rsidRPr="00D136F7" w:rsidRDefault="00AA016E" w:rsidP="00AA016E">
      <w:pPr>
        <w:rPr>
          <w:snapToGrid w:val="0"/>
        </w:rPr>
      </w:pPr>
    </w:p>
    <w:p w14:paraId="67272AD1" w14:textId="77777777" w:rsidR="00AA016E" w:rsidRPr="00D136F7" w:rsidRDefault="00AA016E" w:rsidP="00D33B1E">
      <w:pPr>
        <w:numPr>
          <w:ilvl w:val="1"/>
          <w:numId w:val="23"/>
        </w:numPr>
        <w:jc w:val="both"/>
        <w:rPr>
          <w:snapToGrid w:val="0"/>
        </w:rPr>
      </w:pPr>
      <w:r w:rsidRPr="00D136F7">
        <w:rPr>
          <w:b/>
          <w:snapToGrid w:val="0"/>
        </w:rPr>
        <w:t>“Services”</w:t>
      </w:r>
      <w:r w:rsidRPr="00D136F7">
        <w:rPr>
          <w:snapToGrid w:val="0"/>
        </w:rPr>
        <w:t xml:space="preserve">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64A27568" w14:textId="77777777" w:rsidR="00AA016E" w:rsidRPr="00D136F7" w:rsidRDefault="00AA016E" w:rsidP="00AA016E">
      <w:pPr>
        <w:rPr>
          <w:snapToGrid w:val="0"/>
        </w:rPr>
      </w:pPr>
    </w:p>
    <w:p w14:paraId="477EFCAF" w14:textId="77777777" w:rsidR="00AA016E" w:rsidRPr="00D136F7" w:rsidRDefault="00AA016E" w:rsidP="00D33B1E">
      <w:pPr>
        <w:numPr>
          <w:ilvl w:val="1"/>
          <w:numId w:val="23"/>
        </w:numPr>
        <w:jc w:val="both"/>
        <w:rPr>
          <w:snapToGrid w:val="0"/>
        </w:rPr>
      </w:pPr>
      <w:r w:rsidRPr="00D136F7">
        <w:rPr>
          <w:b/>
          <w:snapToGrid w:val="0"/>
        </w:rPr>
        <w:t>“Written” or “in writing”</w:t>
      </w:r>
      <w:r w:rsidRPr="00D136F7">
        <w:rPr>
          <w:snapToGrid w:val="0"/>
        </w:rPr>
        <w:t xml:space="preserve"> means handwritten in ink or any form of electronic or mechanical writing.</w:t>
      </w:r>
    </w:p>
    <w:p w14:paraId="6DB0A09C" w14:textId="77777777" w:rsidR="00AA016E" w:rsidRPr="00D136F7" w:rsidRDefault="00AA016E" w:rsidP="00AA016E">
      <w:pPr>
        <w:rPr>
          <w:snapToGrid w:val="0"/>
        </w:rPr>
      </w:pPr>
    </w:p>
    <w:p w14:paraId="2C0E751D" w14:textId="77777777" w:rsidR="00AA016E" w:rsidRPr="00D136F7" w:rsidRDefault="00AA016E" w:rsidP="00AA016E">
      <w:pPr>
        <w:autoSpaceDE w:val="0"/>
        <w:autoSpaceDN w:val="0"/>
        <w:adjustRightInd w:val="0"/>
        <w:rPr>
          <w:b/>
          <w:bCs/>
        </w:rPr>
      </w:pPr>
      <w:r w:rsidRPr="00D136F7">
        <w:rPr>
          <w:b/>
          <w:bCs/>
        </w:rPr>
        <w:t>2. Application</w:t>
      </w:r>
    </w:p>
    <w:p w14:paraId="41AF9780" w14:textId="77777777" w:rsidR="00AA016E" w:rsidRPr="00D136F7" w:rsidRDefault="00AA016E" w:rsidP="00D33B1E">
      <w:pPr>
        <w:numPr>
          <w:ilvl w:val="1"/>
          <w:numId w:val="56"/>
        </w:numPr>
        <w:jc w:val="both"/>
        <w:rPr>
          <w:snapToGrid w:val="0"/>
        </w:rPr>
      </w:pPr>
      <w:r w:rsidRPr="00D136F7">
        <w:rPr>
          <w:snapToGrid w:val="0"/>
        </w:rPr>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0853EBA9" w14:textId="77777777" w:rsidR="00AA016E" w:rsidRPr="00D136F7" w:rsidRDefault="00AA016E" w:rsidP="00AA016E">
      <w:pPr>
        <w:rPr>
          <w:snapToGrid w:val="0"/>
        </w:rPr>
      </w:pPr>
    </w:p>
    <w:p w14:paraId="168463ED" w14:textId="77777777" w:rsidR="00AA016E" w:rsidRPr="00D136F7" w:rsidRDefault="00AA016E" w:rsidP="00D33B1E">
      <w:pPr>
        <w:numPr>
          <w:ilvl w:val="1"/>
          <w:numId w:val="56"/>
        </w:numPr>
        <w:jc w:val="both"/>
        <w:rPr>
          <w:snapToGrid w:val="0"/>
        </w:rPr>
      </w:pPr>
      <w:r w:rsidRPr="00D136F7">
        <w:rPr>
          <w:snapToGrid w:val="0"/>
        </w:rPr>
        <w:t>Where applicable, special conditions of contract are also laid down to cover specific supplies, services or works.</w:t>
      </w:r>
    </w:p>
    <w:p w14:paraId="6FFA310B" w14:textId="77777777" w:rsidR="00AA016E" w:rsidRPr="00D136F7" w:rsidRDefault="00AA016E" w:rsidP="00AA016E">
      <w:pPr>
        <w:rPr>
          <w:snapToGrid w:val="0"/>
        </w:rPr>
      </w:pPr>
    </w:p>
    <w:p w14:paraId="6C386ACE" w14:textId="77777777" w:rsidR="00AA016E" w:rsidRPr="00D136F7" w:rsidRDefault="00AA016E" w:rsidP="00D33B1E">
      <w:pPr>
        <w:numPr>
          <w:ilvl w:val="1"/>
          <w:numId w:val="56"/>
        </w:numPr>
        <w:jc w:val="both"/>
        <w:rPr>
          <w:snapToGrid w:val="0"/>
        </w:rPr>
      </w:pPr>
      <w:r w:rsidRPr="00D136F7">
        <w:rPr>
          <w:snapToGrid w:val="0"/>
        </w:rPr>
        <w:t>Where such special conditions of contract are in conflict with these general conditions, the special conditions shall apply.</w:t>
      </w:r>
    </w:p>
    <w:p w14:paraId="4B664BC2" w14:textId="77777777" w:rsidR="00AA016E" w:rsidRPr="00D136F7" w:rsidRDefault="00AA016E" w:rsidP="00AA016E">
      <w:pPr>
        <w:rPr>
          <w:snapToGrid w:val="0"/>
        </w:rPr>
      </w:pPr>
    </w:p>
    <w:p w14:paraId="2E75331C" w14:textId="77777777" w:rsidR="00AA016E" w:rsidRPr="00D136F7" w:rsidRDefault="00AA016E" w:rsidP="00AA016E">
      <w:pPr>
        <w:autoSpaceDE w:val="0"/>
        <w:autoSpaceDN w:val="0"/>
        <w:adjustRightInd w:val="0"/>
        <w:rPr>
          <w:b/>
          <w:bCs/>
        </w:rPr>
      </w:pPr>
      <w:r w:rsidRPr="00D136F7">
        <w:rPr>
          <w:b/>
          <w:bCs/>
        </w:rPr>
        <w:t xml:space="preserve">3. General </w:t>
      </w:r>
    </w:p>
    <w:p w14:paraId="613686A5" w14:textId="77777777" w:rsidR="00AA016E" w:rsidRPr="00D136F7" w:rsidRDefault="00AA016E" w:rsidP="00D33B1E">
      <w:pPr>
        <w:numPr>
          <w:ilvl w:val="1"/>
          <w:numId w:val="24"/>
        </w:numPr>
        <w:jc w:val="both"/>
        <w:rPr>
          <w:snapToGrid w:val="0"/>
        </w:rPr>
      </w:pPr>
      <w:r w:rsidRPr="00D136F7">
        <w:rPr>
          <w:snapToGrid w:val="0"/>
        </w:rPr>
        <w:t>Unless otherwise indicated in the bidding documents, the purchaser shall not be liable for any expense incurred in the preparation and submission of a bid. Where applicable a non-refundable fee for documents may be charged.</w:t>
      </w:r>
    </w:p>
    <w:p w14:paraId="03D8611B" w14:textId="77777777" w:rsidR="00AA016E" w:rsidRPr="00D136F7" w:rsidRDefault="00AA016E" w:rsidP="00AA016E">
      <w:pPr>
        <w:rPr>
          <w:snapToGrid w:val="0"/>
        </w:rPr>
      </w:pPr>
    </w:p>
    <w:p w14:paraId="1F11F146" w14:textId="77777777" w:rsidR="00AA016E" w:rsidRPr="00D136F7" w:rsidRDefault="00AA016E" w:rsidP="00D33B1E">
      <w:pPr>
        <w:numPr>
          <w:ilvl w:val="1"/>
          <w:numId w:val="24"/>
        </w:numPr>
        <w:jc w:val="both"/>
        <w:rPr>
          <w:snapToGrid w:val="0"/>
        </w:rPr>
      </w:pPr>
      <w:r w:rsidRPr="00D136F7">
        <w:rPr>
          <w:snapToGrid w:val="0"/>
        </w:rPr>
        <w:t xml:space="preserve">With certain exceptions, invitations to bid are only published in the Government Tender Bulletin. The Government Tender Bulletin may be obtained directly from the Government Printer, Private Bag X85, </w:t>
      </w:r>
      <w:smartTag w:uri="urn:schemas-microsoft-com:office:smarttags" w:element="place">
        <w:smartTag w:uri="urn:schemas-microsoft-com:office:smarttags" w:element="City">
          <w:r w:rsidRPr="00D136F7">
            <w:rPr>
              <w:snapToGrid w:val="0"/>
            </w:rPr>
            <w:t>Pretoria</w:t>
          </w:r>
        </w:smartTag>
      </w:smartTag>
      <w:r w:rsidRPr="00D136F7">
        <w:rPr>
          <w:snapToGrid w:val="0"/>
        </w:rPr>
        <w:t xml:space="preserve"> 0001, or accessed electronically from </w:t>
      </w:r>
      <w:hyperlink r:id="rId24" w:history="1">
        <w:r w:rsidRPr="00D136F7">
          <w:rPr>
            <w:snapToGrid w:val="0"/>
          </w:rPr>
          <w:t>www.treasury.gov.za</w:t>
        </w:r>
      </w:hyperlink>
    </w:p>
    <w:p w14:paraId="0E61C135" w14:textId="77777777" w:rsidR="00AA016E" w:rsidRPr="00D136F7" w:rsidRDefault="00AA016E" w:rsidP="00AA016E">
      <w:pPr>
        <w:autoSpaceDE w:val="0"/>
        <w:autoSpaceDN w:val="0"/>
        <w:adjustRightInd w:val="0"/>
      </w:pPr>
    </w:p>
    <w:p w14:paraId="573DB943" w14:textId="77777777" w:rsidR="00AA016E" w:rsidRPr="00D136F7" w:rsidRDefault="00AA016E" w:rsidP="00AA016E">
      <w:pPr>
        <w:autoSpaceDE w:val="0"/>
        <w:autoSpaceDN w:val="0"/>
        <w:adjustRightInd w:val="0"/>
        <w:rPr>
          <w:b/>
          <w:bCs/>
        </w:rPr>
      </w:pPr>
      <w:r w:rsidRPr="00D136F7">
        <w:rPr>
          <w:b/>
          <w:bCs/>
        </w:rPr>
        <w:t xml:space="preserve">4. Standards </w:t>
      </w:r>
    </w:p>
    <w:p w14:paraId="75F92337" w14:textId="77777777" w:rsidR="00AA016E" w:rsidRPr="00D136F7" w:rsidRDefault="00AA016E" w:rsidP="00D33B1E">
      <w:pPr>
        <w:numPr>
          <w:ilvl w:val="1"/>
          <w:numId w:val="25"/>
        </w:numPr>
        <w:jc w:val="both"/>
        <w:rPr>
          <w:snapToGrid w:val="0"/>
        </w:rPr>
      </w:pPr>
      <w:r w:rsidRPr="00D136F7">
        <w:rPr>
          <w:snapToGrid w:val="0"/>
        </w:rPr>
        <w:t>The goods supplied shall conform to the standards mentioned in the bidding documents and specifications.</w:t>
      </w:r>
    </w:p>
    <w:p w14:paraId="71C8FA0D" w14:textId="77777777" w:rsidR="00AA016E" w:rsidRPr="00D136F7" w:rsidRDefault="00AA016E" w:rsidP="00AA016E">
      <w:pPr>
        <w:autoSpaceDE w:val="0"/>
        <w:autoSpaceDN w:val="0"/>
        <w:adjustRightInd w:val="0"/>
        <w:rPr>
          <w:b/>
          <w:bCs/>
        </w:rPr>
      </w:pPr>
    </w:p>
    <w:p w14:paraId="462DB557" w14:textId="77777777" w:rsidR="00AA016E" w:rsidRPr="00D136F7" w:rsidRDefault="00AA016E" w:rsidP="00AA016E">
      <w:pPr>
        <w:autoSpaceDE w:val="0"/>
        <w:autoSpaceDN w:val="0"/>
        <w:adjustRightInd w:val="0"/>
        <w:rPr>
          <w:b/>
          <w:bCs/>
        </w:rPr>
      </w:pPr>
      <w:r w:rsidRPr="00D136F7">
        <w:rPr>
          <w:b/>
          <w:bCs/>
        </w:rPr>
        <w:t>5. Use of contract documents and information; inspection.</w:t>
      </w:r>
    </w:p>
    <w:p w14:paraId="6292A4BE" w14:textId="77777777" w:rsidR="00AA016E" w:rsidRPr="00D136F7" w:rsidRDefault="00AA016E" w:rsidP="00D33B1E">
      <w:pPr>
        <w:numPr>
          <w:ilvl w:val="1"/>
          <w:numId w:val="26"/>
        </w:numPr>
        <w:jc w:val="both"/>
        <w:rPr>
          <w:snapToGrid w:val="0"/>
        </w:rPr>
      </w:pPr>
      <w:r w:rsidRPr="00D136F7">
        <w:rPr>
          <w:snapToGrid w:val="0"/>
        </w:rPr>
        <w:lastRenderedPageBreak/>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14:paraId="2EC6FA92" w14:textId="77777777" w:rsidR="00AA016E" w:rsidRPr="00D136F7" w:rsidRDefault="00AA016E" w:rsidP="00AA016E">
      <w:pPr>
        <w:rPr>
          <w:snapToGrid w:val="0"/>
        </w:rPr>
      </w:pPr>
    </w:p>
    <w:p w14:paraId="22877BF2" w14:textId="77777777" w:rsidR="00AA016E" w:rsidRPr="00D136F7" w:rsidRDefault="00AA016E" w:rsidP="00D33B1E">
      <w:pPr>
        <w:numPr>
          <w:ilvl w:val="1"/>
          <w:numId w:val="26"/>
        </w:numPr>
        <w:jc w:val="both"/>
        <w:rPr>
          <w:snapToGrid w:val="0"/>
        </w:rPr>
      </w:pPr>
      <w:r w:rsidRPr="00D136F7">
        <w:rPr>
          <w:snapToGrid w:val="0"/>
        </w:rPr>
        <w:t>The supplier shall not, without the purchaser’s prior written consent, make use of any document or information mentioned in GCC clause 5.1 except for purposes of performing the contract.</w:t>
      </w:r>
    </w:p>
    <w:p w14:paraId="42AAC2A3" w14:textId="77777777" w:rsidR="00AA016E" w:rsidRPr="00D136F7" w:rsidRDefault="00AA016E" w:rsidP="00AA016E">
      <w:pPr>
        <w:rPr>
          <w:snapToGrid w:val="0"/>
        </w:rPr>
      </w:pPr>
    </w:p>
    <w:p w14:paraId="2BF9CB3F" w14:textId="77777777" w:rsidR="00AA016E" w:rsidRPr="00D136F7" w:rsidRDefault="00AA016E" w:rsidP="00D33B1E">
      <w:pPr>
        <w:numPr>
          <w:ilvl w:val="1"/>
          <w:numId w:val="26"/>
        </w:numPr>
        <w:jc w:val="both"/>
        <w:rPr>
          <w:snapToGrid w:val="0"/>
        </w:rPr>
      </w:pPr>
      <w:r w:rsidRPr="00D136F7">
        <w:rPr>
          <w:snapToGrid w:val="0"/>
        </w:rPr>
        <w:t>Any document, other than the contract itself mentioned in GCC clause 5.1 shall remain the property of the purchaser and shall be returned (all copies) to the purchaser on completion of the supplier’s performance under the contract if so required by the purchaser.</w:t>
      </w:r>
    </w:p>
    <w:p w14:paraId="28F6F62C" w14:textId="77777777" w:rsidR="00AA016E" w:rsidRPr="00D136F7" w:rsidRDefault="00AA016E" w:rsidP="00AA016E">
      <w:pPr>
        <w:autoSpaceDE w:val="0"/>
        <w:autoSpaceDN w:val="0"/>
        <w:adjustRightInd w:val="0"/>
      </w:pPr>
    </w:p>
    <w:p w14:paraId="254EB800" w14:textId="77777777" w:rsidR="00AA016E" w:rsidRPr="00D136F7" w:rsidRDefault="00AA016E" w:rsidP="00D33B1E">
      <w:pPr>
        <w:numPr>
          <w:ilvl w:val="1"/>
          <w:numId w:val="26"/>
        </w:numPr>
        <w:jc w:val="both"/>
      </w:pPr>
      <w:r w:rsidRPr="00D136F7">
        <w:rPr>
          <w:snapToGrid w:val="0"/>
        </w:rPr>
        <w:t xml:space="preserve">The supplier shall permit the purchaser to inspect the supplier’s records </w:t>
      </w:r>
      <w:r w:rsidRPr="00D136F7">
        <w:t>relating to the performance of the supplier and to have them audited by auditors appointed by the purchaser, if so required by the purchaser.</w:t>
      </w:r>
    </w:p>
    <w:p w14:paraId="57F58C73" w14:textId="77777777" w:rsidR="00AA016E" w:rsidRPr="00D136F7" w:rsidRDefault="00AA016E" w:rsidP="00AA016E">
      <w:pPr>
        <w:autoSpaceDE w:val="0"/>
        <w:autoSpaceDN w:val="0"/>
        <w:adjustRightInd w:val="0"/>
        <w:rPr>
          <w:b/>
          <w:bCs/>
        </w:rPr>
      </w:pPr>
    </w:p>
    <w:p w14:paraId="0219F751" w14:textId="77777777" w:rsidR="00AA016E" w:rsidRPr="00D136F7" w:rsidRDefault="00AA016E" w:rsidP="00AA016E">
      <w:pPr>
        <w:autoSpaceDE w:val="0"/>
        <w:autoSpaceDN w:val="0"/>
        <w:adjustRightInd w:val="0"/>
        <w:rPr>
          <w:b/>
          <w:bCs/>
        </w:rPr>
      </w:pPr>
      <w:r w:rsidRPr="00D136F7">
        <w:rPr>
          <w:b/>
          <w:bCs/>
        </w:rPr>
        <w:t xml:space="preserve">6. Patent rights </w:t>
      </w:r>
    </w:p>
    <w:p w14:paraId="3931823E" w14:textId="77777777" w:rsidR="00AA016E" w:rsidRPr="00D136F7" w:rsidRDefault="00AA016E" w:rsidP="00D33B1E">
      <w:pPr>
        <w:numPr>
          <w:ilvl w:val="1"/>
          <w:numId w:val="27"/>
        </w:numPr>
        <w:jc w:val="both"/>
        <w:rPr>
          <w:snapToGrid w:val="0"/>
        </w:rPr>
      </w:pPr>
      <w:r w:rsidRPr="00D136F7">
        <w:rPr>
          <w:snapToGrid w:val="0"/>
        </w:rPr>
        <w:t>The supplier shall indemnify the purchaser against all third-party claims of infringement of patent, trademark, or industrial design rights arising from use of the goods or any part thereof by the purchaser.</w:t>
      </w:r>
    </w:p>
    <w:p w14:paraId="3B5E579F" w14:textId="77777777" w:rsidR="00AA016E" w:rsidRPr="00D136F7" w:rsidRDefault="00AA016E" w:rsidP="00AA016E">
      <w:pPr>
        <w:autoSpaceDE w:val="0"/>
        <w:autoSpaceDN w:val="0"/>
        <w:adjustRightInd w:val="0"/>
        <w:rPr>
          <w:b/>
          <w:bCs/>
        </w:rPr>
      </w:pPr>
    </w:p>
    <w:p w14:paraId="2D544A1A" w14:textId="77777777" w:rsidR="00AA016E" w:rsidRPr="00D136F7" w:rsidRDefault="00AA016E" w:rsidP="00AA016E">
      <w:pPr>
        <w:autoSpaceDE w:val="0"/>
        <w:autoSpaceDN w:val="0"/>
        <w:adjustRightInd w:val="0"/>
        <w:rPr>
          <w:b/>
          <w:bCs/>
        </w:rPr>
      </w:pPr>
      <w:r w:rsidRPr="00D136F7">
        <w:rPr>
          <w:b/>
          <w:bCs/>
        </w:rPr>
        <w:t>7. Performance security</w:t>
      </w:r>
    </w:p>
    <w:p w14:paraId="15AB8B09" w14:textId="77777777" w:rsidR="00AA016E" w:rsidRPr="00D136F7" w:rsidRDefault="00AA016E" w:rsidP="00D33B1E">
      <w:pPr>
        <w:numPr>
          <w:ilvl w:val="1"/>
          <w:numId w:val="28"/>
        </w:numPr>
        <w:jc w:val="both"/>
        <w:rPr>
          <w:snapToGrid w:val="0"/>
        </w:rPr>
      </w:pPr>
      <w:r w:rsidRPr="00D136F7">
        <w:rPr>
          <w:snapToGrid w:val="0"/>
        </w:rPr>
        <w:t>Within thirty (30) days of receipt of the notification of contract award, the successful bidder shall furnish to the purchaser the performance security of the amount specified in SCC.</w:t>
      </w:r>
    </w:p>
    <w:p w14:paraId="71018599" w14:textId="77777777" w:rsidR="00AA016E" w:rsidRPr="00D136F7" w:rsidRDefault="00AA016E" w:rsidP="00AA016E">
      <w:pPr>
        <w:rPr>
          <w:snapToGrid w:val="0"/>
        </w:rPr>
      </w:pPr>
    </w:p>
    <w:p w14:paraId="626F3AA9" w14:textId="77777777" w:rsidR="00AA016E" w:rsidRPr="00D136F7" w:rsidRDefault="00AA016E" w:rsidP="00D33B1E">
      <w:pPr>
        <w:numPr>
          <w:ilvl w:val="1"/>
          <w:numId w:val="28"/>
        </w:numPr>
        <w:jc w:val="both"/>
        <w:rPr>
          <w:snapToGrid w:val="0"/>
        </w:rPr>
      </w:pPr>
      <w:r w:rsidRPr="00D136F7">
        <w:rPr>
          <w:snapToGrid w:val="0"/>
        </w:rPr>
        <w:t>The proceeds of the performance security shall be payable to the purchaser as compensation for any loss resulting from the supplier’s failure to complete his obligations under the contract.</w:t>
      </w:r>
    </w:p>
    <w:p w14:paraId="602A5DCD" w14:textId="77777777" w:rsidR="00AA016E" w:rsidRPr="00D136F7" w:rsidRDefault="00AA016E" w:rsidP="00AA016E">
      <w:pPr>
        <w:rPr>
          <w:snapToGrid w:val="0"/>
        </w:rPr>
      </w:pPr>
    </w:p>
    <w:p w14:paraId="545D7DB4" w14:textId="77777777" w:rsidR="00AA016E" w:rsidRPr="00D136F7" w:rsidRDefault="00AA016E" w:rsidP="00D33B1E">
      <w:pPr>
        <w:numPr>
          <w:ilvl w:val="1"/>
          <w:numId w:val="28"/>
        </w:numPr>
        <w:jc w:val="both"/>
        <w:rPr>
          <w:snapToGrid w:val="0"/>
        </w:rPr>
      </w:pPr>
      <w:r w:rsidRPr="00D136F7">
        <w:rPr>
          <w:snapToGrid w:val="0"/>
        </w:rPr>
        <w:t>The performance security shall be denominated in the currency of the contract, or in a freely convertible currency acceptable to the purchaser and shall be in one of the following forms:</w:t>
      </w:r>
    </w:p>
    <w:p w14:paraId="21AC4260" w14:textId="77777777" w:rsidR="00AA016E" w:rsidRPr="00D136F7" w:rsidRDefault="00AA016E" w:rsidP="00AA016E">
      <w:pPr>
        <w:rPr>
          <w:snapToGrid w:val="0"/>
        </w:rPr>
      </w:pPr>
    </w:p>
    <w:p w14:paraId="687B2A80" w14:textId="77777777" w:rsidR="00AA016E" w:rsidRPr="00D136F7" w:rsidRDefault="00AA016E" w:rsidP="00AA016E">
      <w:pPr>
        <w:ind w:left="720"/>
        <w:rPr>
          <w:snapToGrid w:val="0"/>
        </w:rPr>
      </w:pPr>
      <w:r w:rsidRPr="00D136F7">
        <w:rPr>
          <w:snapToGrid w:val="0"/>
        </w:rPr>
        <w:t>(a) a bank guarantee or an irrevocable letter of credit issued by a reputable bank located in the purchaser’s country or abroad, acceptable to the purchaser, in the form provided in the bidding documents or another form acceptable to the purchaser; or</w:t>
      </w:r>
    </w:p>
    <w:p w14:paraId="581A513B" w14:textId="77777777" w:rsidR="00AA016E" w:rsidRPr="00D136F7" w:rsidRDefault="00AA016E" w:rsidP="00AA016E">
      <w:pPr>
        <w:rPr>
          <w:snapToGrid w:val="0"/>
        </w:rPr>
      </w:pPr>
    </w:p>
    <w:p w14:paraId="04AB3162" w14:textId="77777777" w:rsidR="00AA016E" w:rsidRPr="00D136F7" w:rsidRDefault="00AA016E" w:rsidP="00AA016E">
      <w:pPr>
        <w:ind w:left="720"/>
        <w:rPr>
          <w:snapToGrid w:val="0"/>
        </w:rPr>
      </w:pPr>
      <w:r w:rsidRPr="00D136F7">
        <w:rPr>
          <w:snapToGrid w:val="0"/>
        </w:rPr>
        <w:t>(b) a cashier’s or certified cheque</w:t>
      </w:r>
    </w:p>
    <w:p w14:paraId="36923420" w14:textId="77777777" w:rsidR="00AA016E" w:rsidRPr="00D136F7" w:rsidRDefault="00AA016E" w:rsidP="00AA016E">
      <w:pPr>
        <w:rPr>
          <w:snapToGrid w:val="0"/>
        </w:rPr>
      </w:pPr>
    </w:p>
    <w:p w14:paraId="21E679F5" w14:textId="77777777" w:rsidR="00AA016E" w:rsidRPr="00D136F7" w:rsidRDefault="00AA016E" w:rsidP="00D33B1E">
      <w:pPr>
        <w:numPr>
          <w:ilvl w:val="1"/>
          <w:numId w:val="28"/>
        </w:numPr>
        <w:jc w:val="both"/>
        <w:rPr>
          <w:snapToGrid w:val="0"/>
        </w:rPr>
      </w:pPr>
      <w:r w:rsidRPr="00D136F7">
        <w:rPr>
          <w:snapToGrid w:val="0"/>
        </w:rPr>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14:paraId="21E166AD" w14:textId="77777777" w:rsidR="00AA016E" w:rsidRPr="00D136F7" w:rsidRDefault="00AA016E" w:rsidP="00AA016E">
      <w:pPr>
        <w:autoSpaceDE w:val="0"/>
        <w:autoSpaceDN w:val="0"/>
        <w:adjustRightInd w:val="0"/>
        <w:rPr>
          <w:b/>
          <w:bCs/>
        </w:rPr>
      </w:pPr>
    </w:p>
    <w:p w14:paraId="5F2CB6F0" w14:textId="77777777" w:rsidR="00AA016E" w:rsidRPr="00D136F7" w:rsidRDefault="00AA016E" w:rsidP="00AA016E">
      <w:pPr>
        <w:autoSpaceDE w:val="0"/>
        <w:autoSpaceDN w:val="0"/>
        <w:adjustRightInd w:val="0"/>
        <w:rPr>
          <w:b/>
          <w:bCs/>
        </w:rPr>
      </w:pPr>
      <w:r w:rsidRPr="00D136F7">
        <w:rPr>
          <w:b/>
          <w:bCs/>
        </w:rPr>
        <w:t xml:space="preserve">8. Inspections, tests and analyses </w:t>
      </w:r>
    </w:p>
    <w:p w14:paraId="517308F3" w14:textId="77777777" w:rsidR="00AA016E" w:rsidRPr="00D136F7" w:rsidRDefault="00AA016E" w:rsidP="00D33B1E">
      <w:pPr>
        <w:numPr>
          <w:ilvl w:val="1"/>
          <w:numId w:val="29"/>
        </w:numPr>
        <w:jc w:val="both"/>
        <w:rPr>
          <w:snapToGrid w:val="0"/>
        </w:rPr>
      </w:pPr>
      <w:r w:rsidRPr="00D136F7">
        <w:rPr>
          <w:snapToGrid w:val="0"/>
        </w:rPr>
        <w:t>All pre-bidding testing will be for the account of the bidder.</w:t>
      </w:r>
    </w:p>
    <w:p w14:paraId="452B4478" w14:textId="77777777" w:rsidR="00AA016E" w:rsidRPr="00D136F7" w:rsidRDefault="00AA016E" w:rsidP="00AA016E">
      <w:pPr>
        <w:rPr>
          <w:snapToGrid w:val="0"/>
        </w:rPr>
      </w:pPr>
    </w:p>
    <w:p w14:paraId="27EE828B" w14:textId="77777777" w:rsidR="00AA016E" w:rsidRPr="00D136F7" w:rsidRDefault="00AA016E" w:rsidP="00D33B1E">
      <w:pPr>
        <w:numPr>
          <w:ilvl w:val="1"/>
          <w:numId w:val="29"/>
        </w:numPr>
        <w:jc w:val="both"/>
        <w:rPr>
          <w:snapToGrid w:val="0"/>
        </w:rPr>
      </w:pPr>
      <w:r w:rsidRPr="00D136F7">
        <w:rPr>
          <w:snapToGrid w:val="0"/>
        </w:rPr>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w:t>
      </w:r>
    </w:p>
    <w:p w14:paraId="0412C4E6" w14:textId="77777777" w:rsidR="00AA016E" w:rsidRPr="00D136F7" w:rsidRDefault="00AA016E" w:rsidP="00AA016E">
      <w:pPr>
        <w:rPr>
          <w:snapToGrid w:val="0"/>
        </w:rPr>
      </w:pPr>
    </w:p>
    <w:p w14:paraId="5F185A15" w14:textId="77777777" w:rsidR="00AA016E" w:rsidRPr="00D136F7" w:rsidRDefault="00AA016E" w:rsidP="00D33B1E">
      <w:pPr>
        <w:numPr>
          <w:ilvl w:val="1"/>
          <w:numId w:val="29"/>
        </w:numPr>
        <w:jc w:val="both"/>
        <w:rPr>
          <w:snapToGrid w:val="0"/>
        </w:rPr>
      </w:pPr>
      <w:r w:rsidRPr="00D136F7">
        <w:rPr>
          <w:snapToGrid w:val="0"/>
        </w:rPr>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4444D01D" w14:textId="77777777" w:rsidR="00AA016E" w:rsidRPr="00D136F7" w:rsidRDefault="00AA016E" w:rsidP="00AA016E">
      <w:pPr>
        <w:rPr>
          <w:snapToGrid w:val="0"/>
        </w:rPr>
      </w:pPr>
    </w:p>
    <w:p w14:paraId="1EF0C560" w14:textId="77777777" w:rsidR="00AA016E" w:rsidRPr="00D136F7" w:rsidRDefault="00AA016E" w:rsidP="00D33B1E">
      <w:pPr>
        <w:numPr>
          <w:ilvl w:val="1"/>
          <w:numId w:val="29"/>
        </w:numPr>
        <w:jc w:val="both"/>
        <w:rPr>
          <w:snapToGrid w:val="0"/>
        </w:rPr>
      </w:pPr>
      <w:r w:rsidRPr="00D136F7">
        <w:rPr>
          <w:snapToGrid w:val="0"/>
        </w:rPr>
        <w:t>If the inspections, tests and analyses referred to in clauses 8.2 and 8.3 show the supplies to be in accordance with the contract requirements, the cost of the inspections, tests and analyses shall be defrayed by the purchaser.</w:t>
      </w:r>
    </w:p>
    <w:p w14:paraId="15D0A960" w14:textId="77777777" w:rsidR="00AA016E" w:rsidRPr="00D136F7" w:rsidRDefault="00AA016E" w:rsidP="00AA016E">
      <w:pPr>
        <w:rPr>
          <w:snapToGrid w:val="0"/>
        </w:rPr>
      </w:pPr>
    </w:p>
    <w:p w14:paraId="00FE95E1" w14:textId="77777777" w:rsidR="00AA016E" w:rsidRPr="00D136F7" w:rsidRDefault="00AA016E" w:rsidP="00D33B1E">
      <w:pPr>
        <w:numPr>
          <w:ilvl w:val="1"/>
          <w:numId w:val="29"/>
        </w:numPr>
        <w:jc w:val="both"/>
        <w:rPr>
          <w:snapToGrid w:val="0"/>
        </w:rPr>
      </w:pPr>
      <w:r w:rsidRPr="00D136F7">
        <w:rPr>
          <w:snapToGrid w:val="0"/>
        </w:rPr>
        <w:lastRenderedPageBreak/>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14:paraId="41C88F96" w14:textId="77777777" w:rsidR="00AA016E" w:rsidRPr="00D136F7" w:rsidRDefault="00AA016E" w:rsidP="00AA016E">
      <w:pPr>
        <w:rPr>
          <w:snapToGrid w:val="0"/>
        </w:rPr>
      </w:pPr>
    </w:p>
    <w:p w14:paraId="463945D5" w14:textId="77777777" w:rsidR="00AA016E" w:rsidRPr="00D136F7" w:rsidRDefault="00AA016E" w:rsidP="00D33B1E">
      <w:pPr>
        <w:numPr>
          <w:ilvl w:val="1"/>
          <w:numId w:val="29"/>
        </w:numPr>
        <w:jc w:val="both"/>
        <w:rPr>
          <w:snapToGrid w:val="0"/>
        </w:rPr>
      </w:pPr>
      <w:r w:rsidRPr="00D136F7">
        <w:rPr>
          <w:snapToGrid w:val="0"/>
        </w:rPr>
        <w:t xml:space="preserve">Supplies and services which are referred to in clauses 8.2 and 8.3 and which do not comply with the contract requirements may be rejected.  </w:t>
      </w:r>
    </w:p>
    <w:p w14:paraId="1E38E79B" w14:textId="77777777" w:rsidR="00AA016E" w:rsidRPr="00D136F7" w:rsidRDefault="00AA016E" w:rsidP="00AA016E">
      <w:pPr>
        <w:rPr>
          <w:snapToGrid w:val="0"/>
        </w:rPr>
      </w:pPr>
    </w:p>
    <w:p w14:paraId="0819D604" w14:textId="77777777" w:rsidR="00AA016E" w:rsidRPr="00D136F7" w:rsidRDefault="00AA016E" w:rsidP="00D33B1E">
      <w:pPr>
        <w:numPr>
          <w:ilvl w:val="1"/>
          <w:numId w:val="29"/>
        </w:numPr>
        <w:jc w:val="both"/>
        <w:rPr>
          <w:sz w:val="22"/>
          <w:szCs w:val="22"/>
        </w:rPr>
      </w:pPr>
      <w:r w:rsidRPr="00D136F7">
        <w:rPr>
          <w:snapToGrid w:val="0"/>
        </w:rPr>
        <w:t>Any contract supplies may on or after delivery be inspected, tested or analyzed and may be rejected if found not to comply with the requirements of the contract. Such rejected supplies shall be held at the cost and risk of the supplier</w:t>
      </w:r>
      <w:r w:rsidRPr="00D136F7">
        <w:rPr>
          <w:sz w:val="22"/>
          <w:szCs w:val="22"/>
        </w:rPr>
        <w:t xml:space="preserve"> who shall, when called upon, remove them </w:t>
      </w:r>
      <w:r w:rsidRPr="00D136F7">
        <w:rPr>
          <w:snapToGrid w:val="0"/>
        </w:rPr>
        <w:t xml:space="preserve">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14:paraId="62340D7A" w14:textId="77777777" w:rsidR="00AA016E" w:rsidRPr="00D136F7" w:rsidRDefault="00AA016E" w:rsidP="00AA016E">
      <w:pPr>
        <w:rPr>
          <w:sz w:val="22"/>
          <w:szCs w:val="22"/>
        </w:rPr>
      </w:pPr>
    </w:p>
    <w:p w14:paraId="01F5D9BD" w14:textId="77777777" w:rsidR="00AA016E" w:rsidRPr="00D136F7" w:rsidRDefault="00AA016E" w:rsidP="00D33B1E">
      <w:pPr>
        <w:numPr>
          <w:ilvl w:val="1"/>
          <w:numId w:val="29"/>
        </w:numPr>
        <w:jc w:val="both"/>
        <w:rPr>
          <w:snapToGrid w:val="0"/>
        </w:rPr>
      </w:pPr>
      <w:r w:rsidRPr="00D136F7">
        <w:rPr>
          <w:snapToGrid w:val="0"/>
        </w:rPr>
        <w:t>The provisions of clauses 8.4 to 8.7 shall not prejudice the right of the purchaser to cancel the contract on account of a breach of the conditions thereof, or to act in terms of Clause 23 of GCC.</w:t>
      </w:r>
    </w:p>
    <w:p w14:paraId="4FAEE806" w14:textId="77777777" w:rsidR="00AA016E" w:rsidRPr="00D136F7" w:rsidRDefault="00AA016E" w:rsidP="00AA016E">
      <w:pPr>
        <w:rPr>
          <w:snapToGrid w:val="0"/>
        </w:rPr>
      </w:pPr>
    </w:p>
    <w:p w14:paraId="04080926" w14:textId="77777777" w:rsidR="00AA016E" w:rsidRPr="00D136F7" w:rsidRDefault="00AA016E" w:rsidP="00AA016E">
      <w:pPr>
        <w:autoSpaceDE w:val="0"/>
        <w:autoSpaceDN w:val="0"/>
        <w:adjustRightInd w:val="0"/>
        <w:rPr>
          <w:b/>
          <w:bCs/>
          <w:sz w:val="22"/>
          <w:szCs w:val="22"/>
        </w:rPr>
      </w:pPr>
      <w:r w:rsidRPr="00D136F7">
        <w:rPr>
          <w:b/>
          <w:bCs/>
        </w:rPr>
        <w:t>9. Packing</w:t>
      </w:r>
      <w:r w:rsidRPr="00D136F7">
        <w:rPr>
          <w:b/>
          <w:bCs/>
          <w:sz w:val="22"/>
          <w:szCs w:val="22"/>
        </w:rPr>
        <w:t xml:space="preserve"> </w:t>
      </w:r>
    </w:p>
    <w:p w14:paraId="4353AE8D" w14:textId="77777777" w:rsidR="00AA016E" w:rsidRPr="00D136F7" w:rsidRDefault="00AA016E" w:rsidP="00D33B1E">
      <w:pPr>
        <w:numPr>
          <w:ilvl w:val="1"/>
          <w:numId w:val="30"/>
        </w:numPr>
        <w:jc w:val="both"/>
        <w:rPr>
          <w:snapToGrid w:val="0"/>
        </w:rPr>
      </w:pPr>
      <w:r w:rsidRPr="00D136F7">
        <w:rPr>
          <w:snapToGrid w:val="0"/>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7C5C3674" w14:textId="77777777" w:rsidR="00AA016E" w:rsidRPr="00D136F7" w:rsidRDefault="00AA016E" w:rsidP="00AA016E">
      <w:pPr>
        <w:rPr>
          <w:snapToGrid w:val="0"/>
        </w:rPr>
      </w:pPr>
    </w:p>
    <w:p w14:paraId="78A1FB2B" w14:textId="77777777" w:rsidR="00AA016E" w:rsidRPr="00D136F7" w:rsidRDefault="00AA016E" w:rsidP="00D33B1E">
      <w:pPr>
        <w:numPr>
          <w:ilvl w:val="1"/>
          <w:numId w:val="30"/>
        </w:numPr>
        <w:jc w:val="both"/>
        <w:rPr>
          <w:snapToGrid w:val="0"/>
        </w:rPr>
      </w:pPr>
      <w:r w:rsidRPr="00D136F7">
        <w:rPr>
          <w:snapToGrid w:val="0"/>
        </w:rPr>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p w14:paraId="792DAAB6" w14:textId="77777777" w:rsidR="00AA016E" w:rsidRPr="00D136F7" w:rsidRDefault="00AA016E" w:rsidP="00AA016E">
      <w:pPr>
        <w:autoSpaceDE w:val="0"/>
        <w:autoSpaceDN w:val="0"/>
        <w:adjustRightInd w:val="0"/>
        <w:rPr>
          <w:b/>
          <w:bCs/>
        </w:rPr>
      </w:pPr>
    </w:p>
    <w:p w14:paraId="67FAFF53" w14:textId="77777777" w:rsidR="00AA016E" w:rsidRPr="00D136F7" w:rsidRDefault="00AA016E" w:rsidP="00AA016E">
      <w:pPr>
        <w:autoSpaceDE w:val="0"/>
        <w:autoSpaceDN w:val="0"/>
        <w:adjustRightInd w:val="0"/>
        <w:rPr>
          <w:b/>
          <w:bCs/>
        </w:rPr>
      </w:pPr>
      <w:r w:rsidRPr="00D136F7">
        <w:rPr>
          <w:b/>
          <w:bCs/>
        </w:rPr>
        <w:t>10. Delivery and documents</w:t>
      </w:r>
    </w:p>
    <w:p w14:paraId="2322130F" w14:textId="77777777" w:rsidR="00AA016E" w:rsidRPr="00D136F7" w:rsidRDefault="00AA016E" w:rsidP="00D33B1E">
      <w:pPr>
        <w:numPr>
          <w:ilvl w:val="1"/>
          <w:numId w:val="31"/>
        </w:numPr>
        <w:jc w:val="both"/>
        <w:rPr>
          <w:snapToGrid w:val="0"/>
        </w:rPr>
      </w:pPr>
      <w:r w:rsidRPr="00D136F7">
        <w:rPr>
          <w:snapToGrid w:val="0"/>
        </w:rPr>
        <w:t>Delivery of the goods shall be made by the supplier in accordance with the terms specified in the contract. The details of shipping and/or other documents to be furnished by the supplier are specified in SCC.</w:t>
      </w:r>
    </w:p>
    <w:p w14:paraId="6D41DC3F" w14:textId="77777777" w:rsidR="00AA016E" w:rsidRPr="00D136F7" w:rsidRDefault="00AA016E" w:rsidP="00D33B1E">
      <w:pPr>
        <w:numPr>
          <w:ilvl w:val="1"/>
          <w:numId w:val="31"/>
        </w:numPr>
        <w:jc w:val="both"/>
        <w:rPr>
          <w:snapToGrid w:val="0"/>
        </w:rPr>
      </w:pPr>
      <w:r w:rsidRPr="00D136F7">
        <w:rPr>
          <w:snapToGrid w:val="0"/>
        </w:rPr>
        <w:t>Documents to be submitted by the supplier are specified in SCC.</w:t>
      </w:r>
    </w:p>
    <w:p w14:paraId="12AB46C3" w14:textId="77777777" w:rsidR="00AA016E" w:rsidRPr="00D136F7" w:rsidRDefault="00AA016E" w:rsidP="00AA016E">
      <w:pPr>
        <w:autoSpaceDE w:val="0"/>
        <w:autoSpaceDN w:val="0"/>
        <w:adjustRightInd w:val="0"/>
        <w:rPr>
          <w:sz w:val="22"/>
          <w:szCs w:val="22"/>
        </w:rPr>
      </w:pPr>
    </w:p>
    <w:p w14:paraId="4FC673A4" w14:textId="77777777" w:rsidR="00AA016E" w:rsidRPr="00D136F7" w:rsidRDefault="00AA016E" w:rsidP="00AA016E">
      <w:pPr>
        <w:autoSpaceDE w:val="0"/>
        <w:autoSpaceDN w:val="0"/>
        <w:adjustRightInd w:val="0"/>
        <w:rPr>
          <w:b/>
          <w:bCs/>
        </w:rPr>
      </w:pPr>
      <w:r w:rsidRPr="00D136F7">
        <w:rPr>
          <w:b/>
          <w:bCs/>
        </w:rPr>
        <w:t xml:space="preserve">11. Insurance </w:t>
      </w:r>
    </w:p>
    <w:p w14:paraId="0B4F3B64" w14:textId="77777777" w:rsidR="00AA016E" w:rsidRPr="00D136F7" w:rsidRDefault="00AA016E" w:rsidP="00D33B1E">
      <w:pPr>
        <w:numPr>
          <w:ilvl w:val="1"/>
          <w:numId w:val="32"/>
        </w:numPr>
        <w:jc w:val="both"/>
        <w:rPr>
          <w:snapToGrid w:val="0"/>
        </w:rPr>
      </w:pPr>
      <w:r w:rsidRPr="00D136F7">
        <w:rPr>
          <w:snapToGrid w:val="0"/>
        </w:rPr>
        <w:t>The goods supplied under the contract shall be fully insured in a freely convertible currency against loss or damage incidental to manufacture or acquisition, transportation, storage and delivery in the m</w:t>
      </w:r>
      <w:smartTag w:uri="urn:schemas-microsoft-com:office:smarttags" w:element="PersonName">
        <w:r w:rsidRPr="00D136F7">
          <w:rPr>
            <w:snapToGrid w:val="0"/>
          </w:rPr>
          <w:t>ann</w:t>
        </w:r>
      </w:smartTag>
      <w:r w:rsidRPr="00D136F7">
        <w:rPr>
          <w:snapToGrid w:val="0"/>
        </w:rPr>
        <w:t>er specified in the SCC.</w:t>
      </w:r>
    </w:p>
    <w:p w14:paraId="79A61283" w14:textId="77777777" w:rsidR="00AA016E" w:rsidRPr="00D136F7" w:rsidRDefault="00AA016E" w:rsidP="00AA016E">
      <w:pPr>
        <w:autoSpaceDE w:val="0"/>
        <w:autoSpaceDN w:val="0"/>
        <w:adjustRightInd w:val="0"/>
        <w:rPr>
          <w:b/>
          <w:bCs/>
        </w:rPr>
      </w:pPr>
    </w:p>
    <w:p w14:paraId="73212BB7" w14:textId="77777777" w:rsidR="00AA016E" w:rsidRPr="00D136F7" w:rsidRDefault="00AA016E" w:rsidP="00AA016E">
      <w:pPr>
        <w:autoSpaceDE w:val="0"/>
        <w:autoSpaceDN w:val="0"/>
        <w:adjustRightInd w:val="0"/>
        <w:rPr>
          <w:b/>
          <w:bCs/>
        </w:rPr>
      </w:pPr>
      <w:r w:rsidRPr="00D136F7">
        <w:rPr>
          <w:b/>
          <w:bCs/>
        </w:rPr>
        <w:t xml:space="preserve">12. Transportation </w:t>
      </w:r>
    </w:p>
    <w:p w14:paraId="5A96FCB2" w14:textId="77777777" w:rsidR="00AA016E" w:rsidRPr="00D136F7" w:rsidRDefault="00AA016E" w:rsidP="00D33B1E">
      <w:pPr>
        <w:numPr>
          <w:ilvl w:val="1"/>
          <w:numId w:val="33"/>
        </w:numPr>
        <w:jc w:val="both"/>
        <w:rPr>
          <w:snapToGrid w:val="0"/>
        </w:rPr>
      </w:pPr>
      <w:r w:rsidRPr="00D136F7">
        <w:rPr>
          <w:snapToGrid w:val="0"/>
        </w:rPr>
        <w:t>Should a price other than an all-inclusive delivered price be required, this shall be specified in the SCC.</w:t>
      </w:r>
    </w:p>
    <w:p w14:paraId="6D69242F" w14:textId="77777777" w:rsidR="00AA016E" w:rsidRPr="00D136F7" w:rsidRDefault="00AA016E" w:rsidP="00AA016E">
      <w:pPr>
        <w:autoSpaceDE w:val="0"/>
        <w:autoSpaceDN w:val="0"/>
        <w:adjustRightInd w:val="0"/>
        <w:rPr>
          <w:b/>
          <w:bCs/>
        </w:rPr>
      </w:pPr>
    </w:p>
    <w:p w14:paraId="759E1203" w14:textId="77777777" w:rsidR="00AA016E" w:rsidRPr="00D136F7" w:rsidRDefault="00AA016E" w:rsidP="00AA016E">
      <w:pPr>
        <w:autoSpaceDE w:val="0"/>
        <w:autoSpaceDN w:val="0"/>
        <w:adjustRightInd w:val="0"/>
        <w:rPr>
          <w:b/>
          <w:bCs/>
        </w:rPr>
      </w:pPr>
      <w:r w:rsidRPr="00D136F7">
        <w:rPr>
          <w:b/>
          <w:bCs/>
        </w:rPr>
        <w:t>13. Incidental services</w:t>
      </w:r>
    </w:p>
    <w:p w14:paraId="4C25EF81" w14:textId="77777777" w:rsidR="00AA016E" w:rsidRPr="00D136F7" w:rsidRDefault="00AA016E" w:rsidP="00D33B1E">
      <w:pPr>
        <w:numPr>
          <w:ilvl w:val="1"/>
          <w:numId w:val="34"/>
        </w:numPr>
        <w:jc w:val="both"/>
        <w:rPr>
          <w:snapToGrid w:val="0"/>
        </w:rPr>
      </w:pPr>
      <w:r w:rsidRPr="00D136F7">
        <w:rPr>
          <w:snapToGrid w:val="0"/>
        </w:rPr>
        <w:t>The supplier may be required to provide any or all of the following services, including additional services, if any, specified in SCC:</w:t>
      </w:r>
    </w:p>
    <w:p w14:paraId="66620FC9" w14:textId="77777777" w:rsidR="00AA016E" w:rsidRPr="00D136F7" w:rsidRDefault="00AA016E" w:rsidP="00AA016E">
      <w:pPr>
        <w:rPr>
          <w:snapToGrid w:val="0"/>
        </w:rPr>
      </w:pPr>
    </w:p>
    <w:p w14:paraId="5B048FBF" w14:textId="77777777" w:rsidR="00AA016E" w:rsidRPr="00D136F7" w:rsidRDefault="00AA016E" w:rsidP="00D33B1E">
      <w:pPr>
        <w:numPr>
          <w:ilvl w:val="0"/>
          <w:numId w:val="35"/>
        </w:numPr>
        <w:jc w:val="both"/>
        <w:rPr>
          <w:snapToGrid w:val="0"/>
        </w:rPr>
      </w:pPr>
      <w:r w:rsidRPr="00D136F7">
        <w:rPr>
          <w:snapToGrid w:val="0"/>
        </w:rPr>
        <w:t>performance or supervision of on-site assembly and/or commissioning of the supplied goods;</w:t>
      </w:r>
    </w:p>
    <w:p w14:paraId="590B8AA5" w14:textId="77777777" w:rsidR="00AA016E" w:rsidRPr="00D136F7" w:rsidRDefault="00AA016E" w:rsidP="00AA016E">
      <w:pPr>
        <w:rPr>
          <w:snapToGrid w:val="0"/>
        </w:rPr>
      </w:pPr>
    </w:p>
    <w:p w14:paraId="2AD2CA3D" w14:textId="77777777" w:rsidR="00AA016E" w:rsidRPr="00D136F7" w:rsidRDefault="00AA016E" w:rsidP="00D33B1E">
      <w:pPr>
        <w:numPr>
          <w:ilvl w:val="0"/>
          <w:numId w:val="35"/>
        </w:numPr>
        <w:jc w:val="both"/>
        <w:rPr>
          <w:snapToGrid w:val="0"/>
        </w:rPr>
      </w:pPr>
      <w:r w:rsidRPr="00D136F7">
        <w:rPr>
          <w:snapToGrid w:val="0"/>
        </w:rPr>
        <w:t>furnishing of tools required for assembly and/or maintenance of the supplied goods;</w:t>
      </w:r>
    </w:p>
    <w:p w14:paraId="73A54805" w14:textId="77777777" w:rsidR="00AA016E" w:rsidRPr="00D136F7" w:rsidRDefault="00AA016E" w:rsidP="00AA016E">
      <w:pPr>
        <w:rPr>
          <w:snapToGrid w:val="0"/>
        </w:rPr>
      </w:pPr>
    </w:p>
    <w:p w14:paraId="26C8DB0F" w14:textId="77777777" w:rsidR="00AA016E" w:rsidRPr="00D136F7" w:rsidRDefault="00AA016E" w:rsidP="00D33B1E">
      <w:pPr>
        <w:numPr>
          <w:ilvl w:val="0"/>
          <w:numId w:val="35"/>
        </w:numPr>
        <w:jc w:val="both"/>
        <w:rPr>
          <w:snapToGrid w:val="0"/>
        </w:rPr>
      </w:pPr>
      <w:r w:rsidRPr="00D136F7">
        <w:rPr>
          <w:snapToGrid w:val="0"/>
        </w:rPr>
        <w:t>furnishing of a detailed operations and maintenance manual for each appropriate unit of the supplied goods;</w:t>
      </w:r>
    </w:p>
    <w:p w14:paraId="02889004" w14:textId="77777777" w:rsidR="00AA016E" w:rsidRPr="00D136F7" w:rsidRDefault="00AA016E" w:rsidP="00AA016E">
      <w:pPr>
        <w:rPr>
          <w:snapToGrid w:val="0"/>
        </w:rPr>
      </w:pPr>
    </w:p>
    <w:p w14:paraId="4C099A75" w14:textId="77777777" w:rsidR="00AA016E" w:rsidRPr="00D136F7" w:rsidRDefault="00AA016E" w:rsidP="00D33B1E">
      <w:pPr>
        <w:numPr>
          <w:ilvl w:val="0"/>
          <w:numId w:val="35"/>
        </w:numPr>
        <w:jc w:val="both"/>
        <w:rPr>
          <w:snapToGrid w:val="0"/>
        </w:rPr>
      </w:pPr>
      <w:r w:rsidRPr="00D136F7">
        <w:rPr>
          <w:snapToGrid w:val="0"/>
        </w:rPr>
        <w:lastRenderedPageBreak/>
        <w:t>performance or supervision or maintenance and/or repair of the supplied goods, for a period of time agreed by the parties, provided that this service shall not relieve the supplier of any warranty obligations under this contract; and</w:t>
      </w:r>
    </w:p>
    <w:p w14:paraId="27774C68" w14:textId="77777777" w:rsidR="00AA016E" w:rsidRPr="00D136F7" w:rsidRDefault="00AA016E" w:rsidP="00AA016E">
      <w:pPr>
        <w:rPr>
          <w:snapToGrid w:val="0"/>
        </w:rPr>
      </w:pPr>
    </w:p>
    <w:p w14:paraId="26BAEA5B" w14:textId="77777777" w:rsidR="00AA016E" w:rsidRPr="00D136F7" w:rsidRDefault="00AA016E" w:rsidP="00D33B1E">
      <w:pPr>
        <w:numPr>
          <w:ilvl w:val="0"/>
          <w:numId w:val="35"/>
        </w:numPr>
        <w:jc w:val="both"/>
        <w:rPr>
          <w:snapToGrid w:val="0"/>
        </w:rPr>
      </w:pPr>
      <w:r w:rsidRPr="00D136F7">
        <w:rPr>
          <w:snapToGrid w:val="0"/>
        </w:rPr>
        <w:t>training of the purchaser’s personnel, at the supplier’s plant and/or on-site, in assembly, start-up, operation, maintenance, and/or repair of the supplied goods.</w:t>
      </w:r>
    </w:p>
    <w:p w14:paraId="6BBD5DDA" w14:textId="77777777" w:rsidR="00AA016E" w:rsidRPr="00D136F7" w:rsidRDefault="00AA016E" w:rsidP="00AA016E">
      <w:pPr>
        <w:rPr>
          <w:snapToGrid w:val="0"/>
        </w:rPr>
      </w:pPr>
    </w:p>
    <w:p w14:paraId="5AC66842" w14:textId="77777777" w:rsidR="00AA016E" w:rsidRPr="00D136F7" w:rsidRDefault="00AA016E" w:rsidP="00D33B1E">
      <w:pPr>
        <w:numPr>
          <w:ilvl w:val="1"/>
          <w:numId w:val="34"/>
        </w:numPr>
        <w:jc w:val="both"/>
        <w:rPr>
          <w:snapToGrid w:val="0"/>
        </w:rPr>
      </w:pPr>
      <w:r w:rsidRPr="00D136F7">
        <w:rPr>
          <w:snapToGrid w:val="0"/>
        </w:rPr>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089A93C2" w14:textId="77777777" w:rsidR="00AA016E" w:rsidRPr="00D136F7" w:rsidRDefault="00AA016E" w:rsidP="00AA016E">
      <w:pPr>
        <w:autoSpaceDE w:val="0"/>
        <w:autoSpaceDN w:val="0"/>
        <w:adjustRightInd w:val="0"/>
        <w:rPr>
          <w:b/>
          <w:bCs/>
        </w:rPr>
      </w:pPr>
    </w:p>
    <w:p w14:paraId="2D231C8B" w14:textId="77777777" w:rsidR="00AA016E" w:rsidRPr="00D136F7" w:rsidRDefault="00AA016E" w:rsidP="00AA016E">
      <w:pPr>
        <w:autoSpaceDE w:val="0"/>
        <w:autoSpaceDN w:val="0"/>
        <w:adjustRightInd w:val="0"/>
        <w:rPr>
          <w:b/>
          <w:bCs/>
        </w:rPr>
      </w:pPr>
      <w:r w:rsidRPr="00D136F7">
        <w:rPr>
          <w:b/>
          <w:bCs/>
        </w:rPr>
        <w:t xml:space="preserve">14. Spare parts </w:t>
      </w:r>
    </w:p>
    <w:p w14:paraId="370ADAA3" w14:textId="77777777" w:rsidR="00AA016E" w:rsidRPr="00D136F7" w:rsidRDefault="00AA016E" w:rsidP="00D33B1E">
      <w:pPr>
        <w:numPr>
          <w:ilvl w:val="1"/>
          <w:numId w:val="36"/>
        </w:numPr>
        <w:jc w:val="both"/>
        <w:rPr>
          <w:snapToGrid w:val="0"/>
        </w:rPr>
      </w:pPr>
      <w:r w:rsidRPr="00D136F7">
        <w:rPr>
          <w:snapToGrid w:val="0"/>
        </w:rPr>
        <w:t>As specified in SCC, the supplier may be required to provide any or all of the following materials, notifications, and information pertaining to spare parts manufactured or distributed by the supplier:</w:t>
      </w:r>
    </w:p>
    <w:p w14:paraId="36726666" w14:textId="77777777" w:rsidR="00AA016E" w:rsidRPr="00D136F7" w:rsidRDefault="00AA016E" w:rsidP="00AA016E">
      <w:pPr>
        <w:rPr>
          <w:snapToGrid w:val="0"/>
        </w:rPr>
      </w:pPr>
    </w:p>
    <w:p w14:paraId="5DCF1FF5" w14:textId="77777777" w:rsidR="00AA016E" w:rsidRPr="00D136F7" w:rsidRDefault="00AA016E" w:rsidP="00D33B1E">
      <w:pPr>
        <w:numPr>
          <w:ilvl w:val="0"/>
          <w:numId w:val="37"/>
        </w:numPr>
        <w:jc w:val="both"/>
        <w:rPr>
          <w:snapToGrid w:val="0"/>
        </w:rPr>
      </w:pPr>
      <w:r w:rsidRPr="00D136F7">
        <w:rPr>
          <w:snapToGrid w:val="0"/>
        </w:rPr>
        <w:t>such spare parts as the purchaser may elect to purchase from the supplier, provided that this election shall not relieve the supplier of any warranty obligations under the contract; and</w:t>
      </w:r>
    </w:p>
    <w:p w14:paraId="6E09F017" w14:textId="77777777" w:rsidR="00AA016E" w:rsidRPr="00D136F7" w:rsidRDefault="00AA016E" w:rsidP="00AA016E">
      <w:pPr>
        <w:ind w:left="720"/>
        <w:rPr>
          <w:snapToGrid w:val="0"/>
        </w:rPr>
      </w:pPr>
      <w:r w:rsidRPr="00D136F7">
        <w:rPr>
          <w:snapToGrid w:val="0"/>
        </w:rPr>
        <w:t xml:space="preserve">(b) in the event of termination of production of the spare parts: </w:t>
      </w:r>
    </w:p>
    <w:p w14:paraId="0E4C8663" w14:textId="77777777" w:rsidR="00AA016E" w:rsidRPr="00D136F7" w:rsidRDefault="00AA016E" w:rsidP="00D33B1E">
      <w:pPr>
        <w:numPr>
          <w:ilvl w:val="1"/>
          <w:numId w:val="37"/>
        </w:numPr>
        <w:jc w:val="both"/>
        <w:rPr>
          <w:snapToGrid w:val="0"/>
        </w:rPr>
      </w:pPr>
      <w:r w:rsidRPr="00D136F7">
        <w:rPr>
          <w:snapToGrid w:val="0"/>
        </w:rPr>
        <w:t>Advance notification to the purchaser of the pending termination, in sufficient time to permit the purchaser to procure needed requirements; and</w:t>
      </w:r>
    </w:p>
    <w:p w14:paraId="28CC4A53" w14:textId="77777777" w:rsidR="00AA016E" w:rsidRPr="00D136F7" w:rsidRDefault="00AA016E" w:rsidP="00AA016E">
      <w:pPr>
        <w:ind w:left="2160" w:hanging="720"/>
        <w:rPr>
          <w:snapToGrid w:val="0"/>
        </w:rPr>
      </w:pPr>
      <w:r w:rsidRPr="00D136F7">
        <w:rPr>
          <w:snapToGrid w:val="0"/>
        </w:rPr>
        <w:t xml:space="preserve">(ii) </w:t>
      </w:r>
      <w:r w:rsidRPr="00D136F7">
        <w:rPr>
          <w:snapToGrid w:val="0"/>
        </w:rPr>
        <w:tab/>
        <w:t>following such termination, furnishing at no cost to the purchaser, the blueprints, drawings, and specifications of the spare parts, if requested.</w:t>
      </w:r>
    </w:p>
    <w:p w14:paraId="404C1B22" w14:textId="77777777" w:rsidR="00AA016E" w:rsidRPr="00D136F7" w:rsidRDefault="00AA016E" w:rsidP="00AA016E">
      <w:pPr>
        <w:autoSpaceDE w:val="0"/>
        <w:autoSpaceDN w:val="0"/>
        <w:adjustRightInd w:val="0"/>
        <w:rPr>
          <w:b/>
          <w:bCs/>
        </w:rPr>
      </w:pPr>
    </w:p>
    <w:p w14:paraId="42B9BE0B" w14:textId="77777777" w:rsidR="00AA016E" w:rsidRPr="00D136F7" w:rsidRDefault="00AA016E" w:rsidP="00AA016E">
      <w:pPr>
        <w:autoSpaceDE w:val="0"/>
        <w:autoSpaceDN w:val="0"/>
        <w:adjustRightInd w:val="0"/>
        <w:rPr>
          <w:b/>
          <w:bCs/>
        </w:rPr>
      </w:pPr>
      <w:r w:rsidRPr="00D136F7">
        <w:rPr>
          <w:b/>
          <w:bCs/>
        </w:rPr>
        <w:t xml:space="preserve">15. Warranty </w:t>
      </w:r>
    </w:p>
    <w:p w14:paraId="6ABC8BE7" w14:textId="77777777" w:rsidR="00AA016E" w:rsidRPr="00D136F7" w:rsidRDefault="00AA016E" w:rsidP="00D33B1E">
      <w:pPr>
        <w:numPr>
          <w:ilvl w:val="1"/>
          <w:numId w:val="38"/>
        </w:numPr>
        <w:jc w:val="both"/>
        <w:rPr>
          <w:snapToGrid w:val="0"/>
        </w:rPr>
      </w:pPr>
      <w:r w:rsidRPr="00D136F7">
        <w:rPr>
          <w:snapToGrid w:val="0"/>
        </w:rPr>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5E5009F0" w14:textId="77777777" w:rsidR="00AA016E" w:rsidRPr="00D136F7" w:rsidRDefault="00AA016E" w:rsidP="00AA016E">
      <w:pPr>
        <w:rPr>
          <w:snapToGrid w:val="0"/>
        </w:rPr>
      </w:pPr>
    </w:p>
    <w:p w14:paraId="3F9A210B" w14:textId="77777777" w:rsidR="00AA016E" w:rsidRPr="00D136F7" w:rsidRDefault="00AA016E" w:rsidP="00D33B1E">
      <w:pPr>
        <w:numPr>
          <w:ilvl w:val="1"/>
          <w:numId w:val="38"/>
        </w:numPr>
        <w:jc w:val="both"/>
        <w:rPr>
          <w:snapToGrid w:val="0"/>
        </w:rPr>
      </w:pPr>
      <w:r w:rsidRPr="00D136F7">
        <w:rPr>
          <w:snapToGrid w:val="0"/>
        </w:rPr>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16F26935" w14:textId="77777777" w:rsidR="00AA016E" w:rsidRPr="00D136F7" w:rsidRDefault="00AA016E" w:rsidP="00AA016E">
      <w:pPr>
        <w:rPr>
          <w:snapToGrid w:val="0"/>
        </w:rPr>
      </w:pPr>
    </w:p>
    <w:p w14:paraId="6CBAD14C" w14:textId="77777777" w:rsidR="00AA016E" w:rsidRPr="00D136F7" w:rsidRDefault="00AA016E" w:rsidP="00D33B1E">
      <w:pPr>
        <w:numPr>
          <w:ilvl w:val="1"/>
          <w:numId w:val="38"/>
        </w:numPr>
        <w:jc w:val="both"/>
        <w:rPr>
          <w:snapToGrid w:val="0"/>
        </w:rPr>
      </w:pPr>
      <w:r w:rsidRPr="00D136F7">
        <w:rPr>
          <w:snapToGrid w:val="0"/>
        </w:rPr>
        <w:t>The purchaser shall promptly notify the supplier in writing of any claims arising under this warranty.</w:t>
      </w:r>
    </w:p>
    <w:p w14:paraId="55FC2F8B" w14:textId="77777777" w:rsidR="00AA016E" w:rsidRPr="00D136F7" w:rsidRDefault="00AA016E" w:rsidP="00AA016E">
      <w:pPr>
        <w:rPr>
          <w:snapToGrid w:val="0"/>
        </w:rPr>
      </w:pPr>
    </w:p>
    <w:p w14:paraId="46B8C6BB" w14:textId="77777777" w:rsidR="00AA016E" w:rsidRPr="00D136F7" w:rsidRDefault="00AA016E" w:rsidP="00D33B1E">
      <w:pPr>
        <w:numPr>
          <w:ilvl w:val="1"/>
          <w:numId w:val="38"/>
        </w:numPr>
        <w:jc w:val="both"/>
        <w:rPr>
          <w:snapToGrid w:val="0"/>
        </w:rPr>
      </w:pPr>
      <w:r w:rsidRPr="00D136F7">
        <w:rPr>
          <w:snapToGrid w:val="0"/>
        </w:rPr>
        <w:t>Upon receipt of such notice, the supplier shall, within the period  specified in SCC and with all reasonable speed, repair or replace the defective goods or parts thereof, without costs to the purchaser.</w:t>
      </w:r>
    </w:p>
    <w:p w14:paraId="39ACC89A" w14:textId="77777777" w:rsidR="00AA016E" w:rsidRPr="00D136F7" w:rsidRDefault="00AA016E" w:rsidP="00AA016E">
      <w:pPr>
        <w:rPr>
          <w:snapToGrid w:val="0"/>
        </w:rPr>
      </w:pPr>
    </w:p>
    <w:p w14:paraId="34989F87" w14:textId="77777777" w:rsidR="00AA016E" w:rsidRPr="00D136F7" w:rsidRDefault="00AA016E" w:rsidP="00D33B1E">
      <w:pPr>
        <w:numPr>
          <w:ilvl w:val="1"/>
          <w:numId w:val="38"/>
        </w:numPr>
        <w:jc w:val="both"/>
        <w:rPr>
          <w:snapToGrid w:val="0"/>
        </w:rPr>
      </w:pPr>
      <w:r w:rsidRPr="00D136F7">
        <w:rPr>
          <w:snapToGrid w:val="0"/>
        </w:rPr>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14:paraId="5E2CC0E1" w14:textId="77777777" w:rsidR="00AA016E" w:rsidRPr="00D136F7" w:rsidRDefault="00AA016E" w:rsidP="00AA016E">
      <w:pPr>
        <w:autoSpaceDE w:val="0"/>
        <w:autoSpaceDN w:val="0"/>
        <w:adjustRightInd w:val="0"/>
        <w:rPr>
          <w:sz w:val="24"/>
        </w:rPr>
      </w:pPr>
    </w:p>
    <w:p w14:paraId="75F05279" w14:textId="77777777" w:rsidR="00AA016E" w:rsidRPr="00D136F7" w:rsidRDefault="00AA016E" w:rsidP="00AA016E">
      <w:pPr>
        <w:autoSpaceDE w:val="0"/>
        <w:autoSpaceDN w:val="0"/>
        <w:adjustRightInd w:val="0"/>
        <w:rPr>
          <w:b/>
          <w:bCs/>
        </w:rPr>
      </w:pPr>
      <w:r w:rsidRPr="00D136F7">
        <w:rPr>
          <w:b/>
          <w:bCs/>
        </w:rPr>
        <w:t xml:space="preserve">16. Payment </w:t>
      </w:r>
    </w:p>
    <w:p w14:paraId="1F98EAE3" w14:textId="77777777" w:rsidR="00AA016E" w:rsidRPr="00D136F7" w:rsidRDefault="00AA016E" w:rsidP="00D33B1E">
      <w:pPr>
        <w:numPr>
          <w:ilvl w:val="1"/>
          <w:numId w:val="39"/>
        </w:numPr>
        <w:jc w:val="both"/>
        <w:rPr>
          <w:snapToGrid w:val="0"/>
        </w:rPr>
      </w:pPr>
      <w:r w:rsidRPr="00D136F7">
        <w:rPr>
          <w:snapToGrid w:val="0"/>
        </w:rPr>
        <w:t xml:space="preserve">The method and conditions of payment to be made to the supplier under this contract shall be specified in SCC. </w:t>
      </w:r>
    </w:p>
    <w:p w14:paraId="4877D4EA" w14:textId="77777777" w:rsidR="00AA016E" w:rsidRPr="00D136F7" w:rsidRDefault="00AA016E" w:rsidP="00AA016E">
      <w:pPr>
        <w:rPr>
          <w:snapToGrid w:val="0"/>
        </w:rPr>
      </w:pPr>
    </w:p>
    <w:p w14:paraId="382FF5AB" w14:textId="77777777" w:rsidR="00AA016E" w:rsidRPr="00D136F7" w:rsidRDefault="00AA016E" w:rsidP="00D33B1E">
      <w:pPr>
        <w:numPr>
          <w:ilvl w:val="1"/>
          <w:numId w:val="39"/>
        </w:numPr>
        <w:jc w:val="both"/>
        <w:rPr>
          <w:snapToGrid w:val="0"/>
        </w:rPr>
      </w:pPr>
      <w:r w:rsidRPr="00D136F7">
        <w:rPr>
          <w:snapToGrid w:val="0"/>
        </w:rPr>
        <w:t>The supplier shall furnish the purchaser with an invoice accompanied by a copy of the delivery note and upon fulfilment of other obligations stipulated in the contract.</w:t>
      </w:r>
    </w:p>
    <w:p w14:paraId="22F060BD" w14:textId="77777777" w:rsidR="00AA016E" w:rsidRPr="00D136F7" w:rsidRDefault="00AA016E" w:rsidP="00AA016E">
      <w:pPr>
        <w:rPr>
          <w:snapToGrid w:val="0"/>
        </w:rPr>
      </w:pPr>
    </w:p>
    <w:p w14:paraId="7ABBEE4D" w14:textId="77777777" w:rsidR="00AA016E" w:rsidRPr="00D136F7" w:rsidRDefault="00AA016E" w:rsidP="00D33B1E">
      <w:pPr>
        <w:numPr>
          <w:ilvl w:val="1"/>
          <w:numId w:val="39"/>
        </w:numPr>
        <w:jc w:val="both"/>
        <w:rPr>
          <w:snapToGrid w:val="0"/>
        </w:rPr>
      </w:pPr>
      <w:r w:rsidRPr="00D136F7">
        <w:rPr>
          <w:snapToGrid w:val="0"/>
        </w:rPr>
        <w:t>Payments shall be made promptly by the purchaser, but in no case later than thirty (30) days after submission of an invoice or claim by the supplier.</w:t>
      </w:r>
    </w:p>
    <w:p w14:paraId="16B1F04B" w14:textId="77777777" w:rsidR="00AA016E" w:rsidRPr="00D136F7" w:rsidRDefault="00AA016E" w:rsidP="00AA016E">
      <w:pPr>
        <w:rPr>
          <w:snapToGrid w:val="0"/>
        </w:rPr>
      </w:pPr>
    </w:p>
    <w:p w14:paraId="435C2B83" w14:textId="77777777" w:rsidR="00AA016E" w:rsidRPr="00D136F7" w:rsidRDefault="00AA016E" w:rsidP="00D33B1E">
      <w:pPr>
        <w:numPr>
          <w:ilvl w:val="1"/>
          <w:numId w:val="39"/>
        </w:numPr>
        <w:jc w:val="both"/>
        <w:rPr>
          <w:snapToGrid w:val="0"/>
        </w:rPr>
      </w:pPr>
      <w:r w:rsidRPr="00D136F7">
        <w:rPr>
          <w:snapToGrid w:val="0"/>
        </w:rPr>
        <w:t xml:space="preserve">Payment will be made in </w:t>
      </w:r>
      <w:smartTag w:uri="urn:schemas-microsoft-com:office:smarttags" w:element="place">
        <w:r w:rsidRPr="00D136F7">
          <w:rPr>
            <w:snapToGrid w:val="0"/>
          </w:rPr>
          <w:t>Rand</w:t>
        </w:r>
      </w:smartTag>
      <w:r w:rsidRPr="00D136F7">
        <w:rPr>
          <w:snapToGrid w:val="0"/>
        </w:rPr>
        <w:t xml:space="preserve"> unless otherwise stipulated in SCC.</w:t>
      </w:r>
    </w:p>
    <w:p w14:paraId="41FE1842" w14:textId="77777777" w:rsidR="00AA016E" w:rsidRPr="00D136F7" w:rsidRDefault="00AA016E" w:rsidP="00AA016E">
      <w:pPr>
        <w:autoSpaceDE w:val="0"/>
        <w:autoSpaceDN w:val="0"/>
        <w:adjustRightInd w:val="0"/>
        <w:rPr>
          <w:b/>
          <w:bCs/>
        </w:rPr>
      </w:pPr>
    </w:p>
    <w:p w14:paraId="4BF56362" w14:textId="77777777" w:rsidR="00AA016E" w:rsidRPr="00D136F7" w:rsidRDefault="00AA016E" w:rsidP="00AA016E">
      <w:pPr>
        <w:autoSpaceDE w:val="0"/>
        <w:autoSpaceDN w:val="0"/>
        <w:adjustRightInd w:val="0"/>
        <w:rPr>
          <w:b/>
          <w:bCs/>
        </w:rPr>
      </w:pPr>
      <w:r w:rsidRPr="00D136F7">
        <w:rPr>
          <w:b/>
          <w:bCs/>
        </w:rPr>
        <w:t xml:space="preserve">17. Prices </w:t>
      </w:r>
    </w:p>
    <w:p w14:paraId="1FF2846A" w14:textId="77777777" w:rsidR="00AA016E" w:rsidRPr="00D136F7" w:rsidRDefault="00AA016E" w:rsidP="00D33B1E">
      <w:pPr>
        <w:numPr>
          <w:ilvl w:val="1"/>
          <w:numId w:val="40"/>
        </w:numPr>
        <w:jc w:val="both"/>
        <w:rPr>
          <w:snapToGrid w:val="0"/>
        </w:rPr>
      </w:pPr>
      <w:r w:rsidRPr="00D136F7">
        <w:rPr>
          <w:snapToGrid w:val="0"/>
        </w:rPr>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14:paraId="35CE99DF" w14:textId="77777777" w:rsidR="00AA016E" w:rsidRPr="00D136F7" w:rsidRDefault="00AA016E" w:rsidP="00AA016E">
      <w:pPr>
        <w:autoSpaceDE w:val="0"/>
        <w:autoSpaceDN w:val="0"/>
        <w:adjustRightInd w:val="0"/>
        <w:rPr>
          <w:b/>
          <w:bCs/>
        </w:rPr>
      </w:pPr>
    </w:p>
    <w:p w14:paraId="51F1BECD" w14:textId="77777777" w:rsidR="00AA016E" w:rsidRPr="00D136F7" w:rsidRDefault="00AA016E" w:rsidP="00AA016E">
      <w:pPr>
        <w:autoSpaceDE w:val="0"/>
        <w:autoSpaceDN w:val="0"/>
        <w:adjustRightInd w:val="0"/>
        <w:rPr>
          <w:b/>
          <w:bCs/>
        </w:rPr>
      </w:pPr>
      <w:r w:rsidRPr="00D136F7">
        <w:rPr>
          <w:b/>
          <w:bCs/>
        </w:rPr>
        <w:t>18. Contract amendments</w:t>
      </w:r>
    </w:p>
    <w:p w14:paraId="4231A08E" w14:textId="77777777" w:rsidR="00AA016E" w:rsidRPr="00D136F7" w:rsidRDefault="00AA016E" w:rsidP="00D33B1E">
      <w:pPr>
        <w:numPr>
          <w:ilvl w:val="1"/>
          <w:numId w:val="41"/>
        </w:numPr>
        <w:jc w:val="both"/>
        <w:rPr>
          <w:snapToGrid w:val="0"/>
        </w:rPr>
      </w:pPr>
      <w:r w:rsidRPr="00D136F7">
        <w:rPr>
          <w:snapToGrid w:val="0"/>
        </w:rPr>
        <w:t>No variation in or modification of the terms of the contract shall be made except by written amendment signed by the parties concerned.</w:t>
      </w:r>
    </w:p>
    <w:p w14:paraId="04E93883" w14:textId="77777777" w:rsidR="00AA016E" w:rsidRPr="00D136F7" w:rsidRDefault="00AA016E" w:rsidP="00AA016E">
      <w:pPr>
        <w:rPr>
          <w:snapToGrid w:val="0"/>
        </w:rPr>
      </w:pPr>
    </w:p>
    <w:p w14:paraId="0229B3AA" w14:textId="77777777" w:rsidR="00AA016E" w:rsidRPr="00D136F7" w:rsidRDefault="00AA016E" w:rsidP="00AA016E">
      <w:pPr>
        <w:autoSpaceDE w:val="0"/>
        <w:autoSpaceDN w:val="0"/>
        <w:adjustRightInd w:val="0"/>
        <w:rPr>
          <w:b/>
          <w:bCs/>
        </w:rPr>
      </w:pPr>
      <w:r w:rsidRPr="00D136F7">
        <w:rPr>
          <w:b/>
          <w:bCs/>
        </w:rPr>
        <w:t xml:space="preserve">19. Assignment </w:t>
      </w:r>
    </w:p>
    <w:p w14:paraId="14DE2B78" w14:textId="77777777" w:rsidR="00AA016E" w:rsidRPr="00D136F7" w:rsidRDefault="00AA016E" w:rsidP="00D33B1E">
      <w:pPr>
        <w:numPr>
          <w:ilvl w:val="1"/>
          <w:numId w:val="42"/>
        </w:numPr>
        <w:jc w:val="both"/>
        <w:rPr>
          <w:snapToGrid w:val="0"/>
        </w:rPr>
      </w:pPr>
      <w:r w:rsidRPr="00D136F7">
        <w:rPr>
          <w:snapToGrid w:val="0"/>
        </w:rPr>
        <w:t>The supplier shall not assign, in whole or in part, its obligations to perform under the contract, except with the purchaser’s prior written consent.</w:t>
      </w:r>
    </w:p>
    <w:p w14:paraId="2A36629B" w14:textId="77777777" w:rsidR="00AA016E" w:rsidRPr="00D136F7" w:rsidRDefault="00AA016E" w:rsidP="00AA016E">
      <w:pPr>
        <w:autoSpaceDE w:val="0"/>
        <w:autoSpaceDN w:val="0"/>
        <w:adjustRightInd w:val="0"/>
        <w:rPr>
          <w:b/>
          <w:bCs/>
        </w:rPr>
      </w:pPr>
    </w:p>
    <w:p w14:paraId="03718DC8" w14:textId="77777777" w:rsidR="00AA016E" w:rsidRPr="00D136F7" w:rsidRDefault="00AA016E" w:rsidP="00AA016E">
      <w:pPr>
        <w:autoSpaceDE w:val="0"/>
        <w:autoSpaceDN w:val="0"/>
        <w:adjustRightInd w:val="0"/>
        <w:rPr>
          <w:b/>
          <w:bCs/>
        </w:rPr>
      </w:pPr>
      <w:r w:rsidRPr="00D136F7">
        <w:rPr>
          <w:b/>
          <w:bCs/>
        </w:rPr>
        <w:t xml:space="preserve">20. Subcontracts </w:t>
      </w:r>
    </w:p>
    <w:p w14:paraId="3658F159" w14:textId="77777777" w:rsidR="00AA016E" w:rsidRPr="00D136F7" w:rsidRDefault="00AA016E" w:rsidP="00D33B1E">
      <w:pPr>
        <w:numPr>
          <w:ilvl w:val="1"/>
          <w:numId w:val="43"/>
        </w:numPr>
        <w:jc w:val="both"/>
        <w:rPr>
          <w:snapToGrid w:val="0"/>
        </w:rPr>
      </w:pPr>
      <w:r w:rsidRPr="00D136F7">
        <w:rPr>
          <w:snapToGrid w:val="0"/>
        </w:rPr>
        <w:t>The supplier shall notify the purchaser in writing of all subcontracts awarded under this contracts if not already specified in the bid. Such notification, in the original bid or later, shall not relieve the supplier from any liability or obligation under the contract.</w:t>
      </w:r>
    </w:p>
    <w:p w14:paraId="0D2FA5F2" w14:textId="77777777" w:rsidR="00AA016E" w:rsidRPr="00D136F7" w:rsidRDefault="00AA016E" w:rsidP="00AA016E">
      <w:pPr>
        <w:autoSpaceDE w:val="0"/>
        <w:autoSpaceDN w:val="0"/>
        <w:adjustRightInd w:val="0"/>
        <w:rPr>
          <w:b/>
          <w:bCs/>
        </w:rPr>
      </w:pPr>
    </w:p>
    <w:p w14:paraId="77FDFABF" w14:textId="77777777" w:rsidR="00AA016E" w:rsidRPr="00D136F7" w:rsidRDefault="00AA016E" w:rsidP="00AA016E">
      <w:pPr>
        <w:autoSpaceDE w:val="0"/>
        <w:autoSpaceDN w:val="0"/>
        <w:adjustRightInd w:val="0"/>
        <w:rPr>
          <w:b/>
          <w:bCs/>
        </w:rPr>
      </w:pPr>
      <w:r w:rsidRPr="00D136F7">
        <w:rPr>
          <w:b/>
          <w:bCs/>
        </w:rPr>
        <w:t>21. Delays in the supplier’s performance</w:t>
      </w:r>
    </w:p>
    <w:p w14:paraId="65895650" w14:textId="77777777" w:rsidR="00AA016E" w:rsidRPr="00D136F7" w:rsidRDefault="00AA016E" w:rsidP="00D33B1E">
      <w:pPr>
        <w:numPr>
          <w:ilvl w:val="1"/>
          <w:numId w:val="44"/>
        </w:numPr>
        <w:jc w:val="both"/>
        <w:rPr>
          <w:snapToGrid w:val="0"/>
        </w:rPr>
      </w:pPr>
      <w:r w:rsidRPr="00D136F7">
        <w:rPr>
          <w:snapToGrid w:val="0"/>
        </w:rPr>
        <w:t>Delivery of the goods and performance of services shall be made by the supplier in accordance with the time schedule prescribed by the purchaser in the contract.</w:t>
      </w:r>
    </w:p>
    <w:p w14:paraId="60C12EAD" w14:textId="77777777" w:rsidR="00AA016E" w:rsidRPr="00D136F7" w:rsidRDefault="00AA016E" w:rsidP="00AA016E">
      <w:pPr>
        <w:rPr>
          <w:snapToGrid w:val="0"/>
        </w:rPr>
      </w:pPr>
    </w:p>
    <w:p w14:paraId="6E288719" w14:textId="77777777" w:rsidR="00AA016E" w:rsidRPr="00D136F7" w:rsidRDefault="00AA016E" w:rsidP="00D33B1E">
      <w:pPr>
        <w:numPr>
          <w:ilvl w:val="1"/>
          <w:numId w:val="44"/>
        </w:numPr>
        <w:jc w:val="both"/>
        <w:rPr>
          <w:snapToGrid w:val="0"/>
        </w:rPr>
      </w:pPr>
      <w:r w:rsidRPr="00D136F7">
        <w:rPr>
          <w:snapToGrid w:val="0"/>
        </w:rPr>
        <w:t>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23D3CBA3" w14:textId="77777777" w:rsidR="00AA016E" w:rsidRPr="00D136F7" w:rsidRDefault="00AA016E" w:rsidP="00AA016E">
      <w:pPr>
        <w:rPr>
          <w:snapToGrid w:val="0"/>
        </w:rPr>
      </w:pPr>
    </w:p>
    <w:p w14:paraId="0F37E1F1" w14:textId="77777777" w:rsidR="00AA016E" w:rsidRPr="00D136F7" w:rsidRDefault="00AA016E" w:rsidP="00D33B1E">
      <w:pPr>
        <w:numPr>
          <w:ilvl w:val="1"/>
          <w:numId w:val="44"/>
        </w:numPr>
        <w:jc w:val="both"/>
        <w:rPr>
          <w:snapToGrid w:val="0"/>
        </w:rPr>
      </w:pPr>
      <w:r w:rsidRPr="00D136F7">
        <w:rPr>
          <w:snapToGrid w:val="0"/>
        </w:rPr>
        <w:t>No provision in a contract shall be deemed to prohibit the obtaining of supplies or services from a national department, provincial department, or a local authority.</w:t>
      </w:r>
    </w:p>
    <w:p w14:paraId="6DE39717" w14:textId="77777777" w:rsidR="00AA016E" w:rsidRPr="00D136F7" w:rsidRDefault="00AA016E" w:rsidP="00AA016E">
      <w:pPr>
        <w:rPr>
          <w:snapToGrid w:val="0"/>
        </w:rPr>
      </w:pPr>
    </w:p>
    <w:p w14:paraId="4F284491" w14:textId="77777777" w:rsidR="00AA016E" w:rsidRPr="00D136F7" w:rsidRDefault="00AA016E" w:rsidP="00D33B1E">
      <w:pPr>
        <w:numPr>
          <w:ilvl w:val="1"/>
          <w:numId w:val="44"/>
        </w:numPr>
        <w:jc w:val="both"/>
        <w:rPr>
          <w:snapToGrid w:val="0"/>
        </w:rPr>
      </w:pPr>
      <w:r w:rsidRPr="00D136F7">
        <w:rPr>
          <w:snapToGrid w:val="0"/>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56DB4837" w14:textId="77777777" w:rsidR="00AA016E" w:rsidRPr="00D136F7" w:rsidRDefault="00AA016E" w:rsidP="00AA016E">
      <w:pPr>
        <w:rPr>
          <w:snapToGrid w:val="0"/>
        </w:rPr>
      </w:pPr>
    </w:p>
    <w:p w14:paraId="356E4225" w14:textId="77777777" w:rsidR="00AA016E" w:rsidRPr="00D136F7" w:rsidRDefault="00AA016E" w:rsidP="00D33B1E">
      <w:pPr>
        <w:numPr>
          <w:ilvl w:val="1"/>
          <w:numId w:val="44"/>
        </w:numPr>
        <w:jc w:val="both"/>
        <w:rPr>
          <w:snapToGrid w:val="0"/>
        </w:rPr>
      </w:pPr>
      <w:r w:rsidRPr="00D136F7">
        <w:rPr>
          <w:snapToGrid w:val="0"/>
        </w:rP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14:paraId="61EC48F3" w14:textId="77777777" w:rsidR="00AA016E" w:rsidRPr="00D136F7" w:rsidRDefault="00AA016E" w:rsidP="00AA016E">
      <w:pPr>
        <w:rPr>
          <w:snapToGrid w:val="0"/>
        </w:rPr>
      </w:pPr>
    </w:p>
    <w:p w14:paraId="40B7855E" w14:textId="77777777" w:rsidR="00AA016E" w:rsidRPr="00D136F7" w:rsidRDefault="00AA016E" w:rsidP="00D33B1E">
      <w:pPr>
        <w:numPr>
          <w:ilvl w:val="1"/>
          <w:numId w:val="44"/>
        </w:numPr>
        <w:jc w:val="both"/>
        <w:rPr>
          <w:snapToGrid w:val="0"/>
        </w:rPr>
      </w:pPr>
      <w:r w:rsidRPr="00D136F7">
        <w:rPr>
          <w:snapToGrid w:val="0"/>
        </w:rPr>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5B8440FC" w14:textId="77777777" w:rsidR="00AA016E" w:rsidRPr="00D136F7" w:rsidRDefault="00AA016E" w:rsidP="00AA016E">
      <w:pPr>
        <w:autoSpaceDE w:val="0"/>
        <w:autoSpaceDN w:val="0"/>
        <w:adjustRightInd w:val="0"/>
        <w:rPr>
          <w:b/>
          <w:bCs/>
        </w:rPr>
      </w:pPr>
    </w:p>
    <w:p w14:paraId="7BBDFB94" w14:textId="77777777" w:rsidR="00AA016E" w:rsidRPr="00D136F7" w:rsidRDefault="00AA016E" w:rsidP="00AA016E">
      <w:pPr>
        <w:autoSpaceDE w:val="0"/>
        <w:autoSpaceDN w:val="0"/>
        <w:adjustRightInd w:val="0"/>
        <w:rPr>
          <w:b/>
          <w:bCs/>
        </w:rPr>
      </w:pPr>
      <w:r w:rsidRPr="00D136F7">
        <w:rPr>
          <w:b/>
          <w:bCs/>
        </w:rPr>
        <w:t xml:space="preserve">22. Penalties </w:t>
      </w:r>
    </w:p>
    <w:p w14:paraId="42695C85" w14:textId="77777777" w:rsidR="00AA016E" w:rsidRPr="00D136F7" w:rsidRDefault="00AA016E" w:rsidP="00D33B1E">
      <w:pPr>
        <w:numPr>
          <w:ilvl w:val="1"/>
          <w:numId w:val="45"/>
        </w:numPr>
        <w:jc w:val="both"/>
        <w:rPr>
          <w:snapToGrid w:val="0"/>
        </w:rPr>
      </w:pPr>
      <w:r w:rsidRPr="00D136F7">
        <w:rPr>
          <w:snapToGrid w:val="0"/>
        </w:rPr>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5F0F289D" w14:textId="77777777" w:rsidR="00AA016E" w:rsidRPr="00D136F7" w:rsidRDefault="00AA016E" w:rsidP="00AA016E">
      <w:pPr>
        <w:autoSpaceDE w:val="0"/>
        <w:autoSpaceDN w:val="0"/>
        <w:adjustRightInd w:val="0"/>
        <w:rPr>
          <w:b/>
          <w:bCs/>
        </w:rPr>
      </w:pPr>
    </w:p>
    <w:p w14:paraId="6396081E" w14:textId="77777777" w:rsidR="00AA016E" w:rsidRPr="00D136F7" w:rsidRDefault="00AA016E" w:rsidP="00AA016E">
      <w:pPr>
        <w:autoSpaceDE w:val="0"/>
        <w:autoSpaceDN w:val="0"/>
        <w:adjustRightInd w:val="0"/>
        <w:rPr>
          <w:b/>
          <w:bCs/>
        </w:rPr>
      </w:pPr>
      <w:r w:rsidRPr="00D136F7">
        <w:rPr>
          <w:b/>
          <w:bCs/>
        </w:rPr>
        <w:t>23. Termination for default</w:t>
      </w:r>
    </w:p>
    <w:p w14:paraId="0DC2551F" w14:textId="77777777" w:rsidR="00AA016E" w:rsidRPr="00D136F7" w:rsidRDefault="00AA016E" w:rsidP="00D33B1E">
      <w:pPr>
        <w:numPr>
          <w:ilvl w:val="1"/>
          <w:numId w:val="46"/>
        </w:numPr>
        <w:jc w:val="both"/>
        <w:rPr>
          <w:snapToGrid w:val="0"/>
        </w:rPr>
      </w:pPr>
      <w:r w:rsidRPr="00D136F7">
        <w:rPr>
          <w:snapToGrid w:val="0"/>
        </w:rPr>
        <w:lastRenderedPageBreak/>
        <w:t>The purchaser, without prejudice to any other remedy for breach of contract, by written notice of default sent to the supplier, may terminate this contract in whole or in part:</w:t>
      </w:r>
    </w:p>
    <w:p w14:paraId="73484127" w14:textId="77777777" w:rsidR="00AA016E" w:rsidRPr="00D136F7" w:rsidRDefault="00AA016E" w:rsidP="00AA016E">
      <w:pPr>
        <w:rPr>
          <w:snapToGrid w:val="0"/>
        </w:rPr>
      </w:pPr>
    </w:p>
    <w:p w14:paraId="35F86C88" w14:textId="77777777" w:rsidR="00AA016E" w:rsidRPr="00D136F7" w:rsidRDefault="00AA016E" w:rsidP="00D33B1E">
      <w:pPr>
        <w:numPr>
          <w:ilvl w:val="0"/>
          <w:numId w:val="47"/>
        </w:numPr>
        <w:jc w:val="both"/>
        <w:rPr>
          <w:snapToGrid w:val="0"/>
        </w:rPr>
      </w:pPr>
      <w:r w:rsidRPr="00D136F7">
        <w:rPr>
          <w:snapToGrid w:val="0"/>
        </w:rPr>
        <w:t>if the supplier fails to deliver any or all of the goods within the period(s) specified in the contract, or within any extension thereof granted by the purchaser pursuant to GCC Clause 21.2;</w:t>
      </w:r>
    </w:p>
    <w:p w14:paraId="16685E86" w14:textId="77777777" w:rsidR="00AA016E" w:rsidRPr="00D136F7" w:rsidRDefault="00AA016E" w:rsidP="00AA016E">
      <w:pPr>
        <w:rPr>
          <w:snapToGrid w:val="0"/>
        </w:rPr>
      </w:pPr>
    </w:p>
    <w:p w14:paraId="3CFEE83D" w14:textId="77777777" w:rsidR="00AA016E" w:rsidRPr="00D136F7" w:rsidRDefault="00AA016E" w:rsidP="00D33B1E">
      <w:pPr>
        <w:numPr>
          <w:ilvl w:val="0"/>
          <w:numId w:val="47"/>
        </w:numPr>
        <w:jc w:val="both"/>
        <w:rPr>
          <w:snapToGrid w:val="0"/>
        </w:rPr>
      </w:pPr>
      <w:r w:rsidRPr="00D136F7">
        <w:rPr>
          <w:snapToGrid w:val="0"/>
        </w:rPr>
        <w:t xml:space="preserve">if the Supplier fails to perform any other obligation(s) under the contract; or </w:t>
      </w:r>
    </w:p>
    <w:p w14:paraId="1A20306C" w14:textId="77777777" w:rsidR="00AA016E" w:rsidRPr="00D136F7" w:rsidRDefault="00AA016E" w:rsidP="00AA016E">
      <w:pPr>
        <w:rPr>
          <w:snapToGrid w:val="0"/>
        </w:rPr>
      </w:pPr>
    </w:p>
    <w:p w14:paraId="5FEE64EB" w14:textId="77777777" w:rsidR="00AA016E" w:rsidRPr="00D136F7" w:rsidRDefault="00AA016E" w:rsidP="00D33B1E">
      <w:pPr>
        <w:numPr>
          <w:ilvl w:val="0"/>
          <w:numId w:val="47"/>
        </w:numPr>
        <w:jc w:val="both"/>
        <w:rPr>
          <w:snapToGrid w:val="0"/>
        </w:rPr>
      </w:pPr>
      <w:r w:rsidRPr="00D136F7">
        <w:rPr>
          <w:snapToGrid w:val="0"/>
        </w:rPr>
        <w:t>if the supplier, in the judgment of the purchaser, has engaged in corrupt or fraudulent practices in competing for or in executing the contract.</w:t>
      </w:r>
    </w:p>
    <w:p w14:paraId="57A2625D" w14:textId="77777777" w:rsidR="00AA016E" w:rsidRPr="00D136F7" w:rsidRDefault="00AA016E" w:rsidP="00AA016E">
      <w:pPr>
        <w:rPr>
          <w:snapToGrid w:val="0"/>
        </w:rPr>
      </w:pPr>
    </w:p>
    <w:p w14:paraId="0BA45F35" w14:textId="77777777" w:rsidR="00AA016E" w:rsidRPr="00D136F7" w:rsidRDefault="00AA016E" w:rsidP="00D33B1E">
      <w:pPr>
        <w:numPr>
          <w:ilvl w:val="1"/>
          <w:numId w:val="46"/>
        </w:numPr>
        <w:jc w:val="both"/>
        <w:rPr>
          <w:snapToGrid w:val="0"/>
        </w:rPr>
      </w:pPr>
      <w:r w:rsidRPr="00D136F7">
        <w:rPr>
          <w:snapToGrid w:val="0"/>
        </w:rPr>
        <w:t>In the event the purchaser terminates the contract in whole or in part, the purchaser may procure, upon such terms and in such m</w:t>
      </w:r>
      <w:smartTag w:uri="urn:schemas-microsoft-com:office:smarttags" w:element="PersonName">
        <w:r w:rsidRPr="00D136F7">
          <w:rPr>
            <w:snapToGrid w:val="0"/>
          </w:rPr>
          <w:t>ann</w:t>
        </w:r>
      </w:smartTag>
      <w:r w:rsidRPr="00D136F7">
        <w:rPr>
          <w:snapToGrid w:val="0"/>
        </w:rPr>
        <w:t>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3BE52A6D" w14:textId="77777777" w:rsidR="00AA016E" w:rsidRPr="00D136F7" w:rsidRDefault="00AA016E" w:rsidP="00AA016E">
      <w:pPr>
        <w:rPr>
          <w:snapToGrid w:val="0"/>
        </w:rPr>
      </w:pPr>
    </w:p>
    <w:p w14:paraId="61997DF3" w14:textId="77777777" w:rsidR="00AA016E" w:rsidRPr="00D136F7" w:rsidRDefault="00AA016E" w:rsidP="00AA016E">
      <w:pPr>
        <w:rPr>
          <w:snapToGrid w:val="0"/>
        </w:rPr>
      </w:pPr>
      <w:r w:rsidRPr="00D136F7">
        <w:rPr>
          <w:snapToGrid w:val="0"/>
        </w:rPr>
        <w:t>23.3</w:t>
      </w:r>
      <w:r w:rsidRPr="00D136F7">
        <w:rPr>
          <w:snapToGrid w:val="0"/>
        </w:rPr>
        <w:tab/>
        <w:t xml:space="preserve">Where the purchaser terminates the contract in whole or in part, the purchaser may decide to </w:t>
      </w:r>
    </w:p>
    <w:p w14:paraId="5881B1C3" w14:textId="77777777" w:rsidR="00AA016E" w:rsidRPr="00D136F7" w:rsidRDefault="00AA016E" w:rsidP="00AA016E">
      <w:pPr>
        <w:tabs>
          <w:tab w:val="left" w:pos="900"/>
        </w:tabs>
        <w:rPr>
          <w:snapToGrid w:val="0"/>
        </w:rPr>
      </w:pPr>
      <w:r w:rsidRPr="00D136F7">
        <w:rPr>
          <w:snapToGrid w:val="0"/>
        </w:rPr>
        <w:tab/>
        <w:t xml:space="preserve">impose a restriction penalty on the supplier by prohibiting such supplier from doing business with </w:t>
      </w:r>
    </w:p>
    <w:p w14:paraId="028D618E" w14:textId="77777777" w:rsidR="00AA016E" w:rsidRPr="00D136F7" w:rsidRDefault="00AA016E" w:rsidP="00AA016E">
      <w:pPr>
        <w:tabs>
          <w:tab w:val="left" w:pos="900"/>
        </w:tabs>
        <w:rPr>
          <w:snapToGrid w:val="0"/>
        </w:rPr>
      </w:pPr>
      <w:r w:rsidRPr="00D136F7">
        <w:rPr>
          <w:snapToGrid w:val="0"/>
        </w:rPr>
        <w:tab/>
        <w:t>the public sector for a period of not exceeding 10 years.</w:t>
      </w:r>
    </w:p>
    <w:p w14:paraId="04E444A7" w14:textId="77777777" w:rsidR="00AA016E" w:rsidRPr="00D136F7" w:rsidRDefault="00AA016E" w:rsidP="00AA016E">
      <w:pPr>
        <w:rPr>
          <w:snapToGrid w:val="0"/>
        </w:rPr>
      </w:pPr>
    </w:p>
    <w:p w14:paraId="442A79C3" w14:textId="77777777" w:rsidR="00AA016E" w:rsidRPr="00D136F7" w:rsidRDefault="00AA016E" w:rsidP="00AA016E">
      <w:pPr>
        <w:rPr>
          <w:snapToGrid w:val="0"/>
        </w:rPr>
      </w:pPr>
      <w:r w:rsidRPr="00D136F7">
        <w:rPr>
          <w:snapToGrid w:val="0"/>
        </w:rPr>
        <w:t>23.4</w:t>
      </w:r>
      <w:r w:rsidRPr="00D136F7">
        <w:rPr>
          <w:snapToGrid w:val="0"/>
        </w:rPr>
        <w:tab/>
        <w:t xml:space="preserve">If a purchaser intends imposing a restriction on a supplier or any person with the supplier, the </w:t>
      </w:r>
    </w:p>
    <w:p w14:paraId="2C8DF610" w14:textId="77777777" w:rsidR="00AA016E" w:rsidRPr="00D136F7" w:rsidRDefault="00AA016E" w:rsidP="00AA016E">
      <w:pPr>
        <w:rPr>
          <w:snapToGrid w:val="0"/>
        </w:rPr>
      </w:pPr>
      <w:r w:rsidRPr="00D136F7">
        <w:rPr>
          <w:snapToGrid w:val="0"/>
        </w:rPr>
        <w:tab/>
        <w:t xml:space="preserve">supplier will be allowed a time period of not more than fourteen (14) days to provide why the </w:t>
      </w:r>
    </w:p>
    <w:p w14:paraId="5D259243" w14:textId="77777777" w:rsidR="00AA016E" w:rsidRPr="00D136F7" w:rsidRDefault="00AA016E" w:rsidP="00AA016E">
      <w:pPr>
        <w:rPr>
          <w:snapToGrid w:val="0"/>
        </w:rPr>
      </w:pPr>
      <w:r w:rsidRPr="00D136F7">
        <w:rPr>
          <w:snapToGrid w:val="0"/>
        </w:rPr>
        <w:tab/>
        <w:t xml:space="preserve">envisaged restriction should not be imposed. Should the supplier fail to respond within the stipulated </w:t>
      </w:r>
    </w:p>
    <w:p w14:paraId="0568F500" w14:textId="77777777" w:rsidR="00AA016E" w:rsidRPr="00D136F7" w:rsidRDefault="00AA016E" w:rsidP="00AA016E">
      <w:pPr>
        <w:rPr>
          <w:snapToGrid w:val="0"/>
        </w:rPr>
      </w:pPr>
      <w:r w:rsidRPr="00D136F7">
        <w:rPr>
          <w:snapToGrid w:val="0"/>
        </w:rPr>
        <w:tab/>
        <w:t>fourteen (14) days the purchaser may regard the intended penalty as not objected against and may</w:t>
      </w:r>
    </w:p>
    <w:p w14:paraId="268BC09E" w14:textId="77777777" w:rsidR="00AA016E" w:rsidRPr="00D136F7" w:rsidRDefault="00AA016E" w:rsidP="00AA016E">
      <w:pPr>
        <w:rPr>
          <w:snapToGrid w:val="0"/>
        </w:rPr>
      </w:pPr>
      <w:r w:rsidRPr="00D136F7">
        <w:rPr>
          <w:snapToGrid w:val="0"/>
        </w:rPr>
        <w:tab/>
        <w:t>impose it on the supplier.</w:t>
      </w:r>
    </w:p>
    <w:p w14:paraId="5A69290A" w14:textId="77777777" w:rsidR="00AA016E" w:rsidRPr="00D136F7" w:rsidRDefault="00AA016E" w:rsidP="00AA016E">
      <w:pPr>
        <w:rPr>
          <w:snapToGrid w:val="0"/>
        </w:rPr>
      </w:pPr>
    </w:p>
    <w:p w14:paraId="0F5854F4" w14:textId="77777777" w:rsidR="00AA016E" w:rsidRPr="00D136F7" w:rsidRDefault="00AA016E" w:rsidP="00D33B1E">
      <w:pPr>
        <w:numPr>
          <w:ilvl w:val="1"/>
          <w:numId w:val="57"/>
        </w:numPr>
        <w:jc w:val="both"/>
        <w:rPr>
          <w:snapToGrid w:val="0"/>
        </w:rPr>
      </w:pPr>
      <w:r w:rsidRPr="00D136F7">
        <w:rPr>
          <w:snapToGrid w:val="0"/>
        </w:rPr>
        <w:t xml:space="preserve">Any restriction on any person by the Accounting Officer/ Authority will, at the discretion of the </w:t>
      </w:r>
    </w:p>
    <w:p w14:paraId="4ABFD2D5" w14:textId="77777777" w:rsidR="00AA016E" w:rsidRPr="00D136F7" w:rsidRDefault="00AA016E" w:rsidP="00AA016E">
      <w:pPr>
        <w:ind w:left="720"/>
        <w:rPr>
          <w:snapToGrid w:val="0"/>
        </w:rPr>
      </w:pPr>
      <w:r w:rsidRPr="00D136F7">
        <w:rPr>
          <w:snapToGrid w:val="0"/>
        </w:rPr>
        <w:t>Accounting Officer/ Authority, also be applicable to any enterprise or any partner, manager,</w:t>
      </w:r>
    </w:p>
    <w:p w14:paraId="3C080614" w14:textId="77777777" w:rsidR="00AA016E" w:rsidRPr="00D136F7" w:rsidRDefault="00AA016E" w:rsidP="00AA016E">
      <w:pPr>
        <w:ind w:left="720"/>
        <w:rPr>
          <w:snapToGrid w:val="0"/>
        </w:rPr>
      </w:pPr>
      <w:r w:rsidRPr="00D136F7">
        <w:rPr>
          <w:snapToGrid w:val="0"/>
        </w:rPr>
        <w:t>director or other person who wholly or partly exercises or exercised or may exercise control over the</w:t>
      </w:r>
    </w:p>
    <w:p w14:paraId="1ADDF8CC" w14:textId="77777777" w:rsidR="00AA016E" w:rsidRPr="00D136F7" w:rsidRDefault="00AA016E" w:rsidP="00AA016E">
      <w:pPr>
        <w:ind w:left="720"/>
        <w:rPr>
          <w:snapToGrid w:val="0"/>
        </w:rPr>
      </w:pPr>
      <w:r w:rsidRPr="00D136F7">
        <w:rPr>
          <w:snapToGrid w:val="0"/>
        </w:rPr>
        <w:t>enterprise of the first-mentioned person, and with which the first-mentioned person, is or was in the opinion of the Accounting Officer/ Authority actively associated.</w:t>
      </w:r>
    </w:p>
    <w:p w14:paraId="509E612E" w14:textId="77777777" w:rsidR="00AA016E" w:rsidRPr="00D136F7" w:rsidRDefault="00AA016E" w:rsidP="00AA016E">
      <w:pPr>
        <w:rPr>
          <w:snapToGrid w:val="0"/>
        </w:rPr>
      </w:pPr>
    </w:p>
    <w:p w14:paraId="67030EF4" w14:textId="77777777" w:rsidR="00AA016E" w:rsidRPr="00D136F7" w:rsidRDefault="00AA016E" w:rsidP="00D33B1E">
      <w:pPr>
        <w:numPr>
          <w:ilvl w:val="1"/>
          <w:numId w:val="57"/>
        </w:numPr>
        <w:jc w:val="both"/>
        <w:rPr>
          <w:snapToGrid w:val="0"/>
        </w:rPr>
      </w:pPr>
      <w:r w:rsidRPr="00D136F7">
        <w:rPr>
          <w:snapToGrid w:val="0"/>
        </w:rPr>
        <w:t>If a restriction is imposed, the purchaser must, within five (5) working days of such imposition, furnish</w:t>
      </w:r>
    </w:p>
    <w:p w14:paraId="7B61A065" w14:textId="77777777" w:rsidR="00AA016E" w:rsidRPr="00D136F7" w:rsidRDefault="00AA016E" w:rsidP="00AA016E">
      <w:pPr>
        <w:ind w:left="720"/>
        <w:rPr>
          <w:snapToGrid w:val="0"/>
        </w:rPr>
      </w:pPr>
      <w:r w:rsidRPr="00D136F7">
        <w:rPr>
          <w:snapToGrid w:val="0"/>
        </w:rPr>
        <w:t>The National Treasury, with the following information:</w:t>
      </w:r>
    </w:p>
    <w:p w14:paraId="6B534943" w14:textId="77777777" w:rsidR="00AA016E" w:rsidRPr="00D136F7" w:rsidRDefault="00AA016E" w:rsidP="00D33B1E">
      <w:pPr>
        <w:numPr>
          <w:ilvl w:val="2"/>
          <w:numId w:val="58"/>
        </w:numPr>
        <w:jc w:val="both"/>
        <w:rPr>
          <w:snapToGrid w:val="0"/>
        </w:rPr>
      </w:pPr>
      <w:r w:rsidRPr="00D136F7">
        <w:rPr>
          <w:snapToGrid w:val="0"/>
        </w:rPr>
        <w:t>The name and address of the supplier and/or person restricted by the purchaser;</w:t>
      </w:r>
    </w:p>
    <w:p w14:paraId="752E71DE" w14:textId="77777777" w:rsidR="00AA016E" w:rsidRPr="00D136F7" w:rsidRDefault="00AA016E" w:rsidP="00D33B1E">
      <w:pPr>
        <w:numPr>
          <w:ilvl w:val="2"/>
          <w:numId w:val="58"/>
        </w:numPr>
        <w:jc w:val="both"/>
        <w:rPr>
          <w:snapToGrid w:val="0"/>
        </w:rPr>
      </w:pPr>
      <w:r w:rsidRPr="00D136F7">
        <w:rPr>
          <w:snapToGrid w:val="0"/>
        </w:rPr>
        <w:t>The date of commencement of the restriction</w:t>
      </w:r>
    </w:p>
    <w:p w14:paraId="11D34C76" w14:textId="77777777" w:rsidR="00AA016E" w:rsidRPr="00D136F7" w:rsidRDefault="00AA016E" w:rsidP="00D33B1E">
      <w:pPr>
        <w:numPr>
          <w:ilvl w:val="2"/>
          <w:numId w:val="58"/>
        </w:numPr>
        <w:jc w:val="both"/>
        <w:rPr>
          <w:snapToGrid w:val="0"/>
        </w:rPr>
      </w:pPr>
      <w:r w:rsidRPr="00D136F7">
        <w:rPr>
          <w:snapToGrid w:val="0"/>
        </w:rPr>
        <w:t>The period of the restriction; and</w:t>
      </w:r>
    </w:p>
    <w:p w14:paraId="7228F340" w14:textId="77777777" w:rsidR="00AA016E" w:rsidRPr="00D136F7" w:rsidRDefault="00AA016E" w:rsidP="00D33B1E">
      <w:pPr>
        <w:numPr>
          <w:ilvl w:val="2"/>
          <w:numId w:val="58"/>
        </w:numPr>
        <w:jc w:val="both"/>
        <w:rPr>
          <w:snapToGrid w:val="0"/>
        </w:rPr>
      </w:pPr>
      <w:r w:rsidRPr="00D136F7">
        <w:rPr>
          <w:snapToGrid w:val="0"/>
        </w:rPr>
        <w:t>The reasons for the restriction.</w:t>
      </w:r>
    </w:p>
    <w:p w14:paraId="2808DAC8" w14:textId="77777777" w:rsidR="00AA016E" w:rsidRPr="00D136F7" w:rsidRDefault="00AA016E" w:rsidP="00AA016E">
      <w:pPr>
        <w:ind w:left="720"/>
        <w:rPr>
          <w:snapToGrid w:val="0"/>
        </w:rPr>
      </w:pPr>
    </w:p>
    <w:p w14:paraId="76BE004C" w14:textId="77777777" w:rsidR="00AA016E" w:rsidRPr="00D136F7" w:rsidRDefault="00AA016E" w:rsidP="00AA016E">
      <w:pPr>
        <w:ind w:left="720"/>
        <w:rPr>
          <w:snapToGrid w:val="0"/>
        </w:rPr>
      </w:pPr>
      <w:r w:rsidRPr="00D136F7">
        <w:rPr>
          <w:snapToGrid w:val="0"/>
        </w:rPr>
        <w:t>These details will be loaded in the National Treasury’s central database of suppliers or persons prohibited from doing business with the public sector.</w:t>
      </w:r>
    </w:p>
    <w:p w14:paraId="721E550C" w14:textId="77777777" w:rsidR="00AA016E" w:rsidRPr="00D136F7" w:rsidRDefault="00AA016E" w:rsidP="00AA016E">
      <w:pPr>
        <w:rPr>
          <w:snapToGrid w:val="0"/>
        </w:rPr>
      </w:pPr>
    </w:p>
    <w:p w14:paraId="10B1ADDD" w14:textId="77777777" w:rsidR="00AA016E" w:rsidRPr="00D136F7" w:rsidRDefault="00AA016E" w:rsidP="00D33B1E">
      <w:pPr>
        <w:numPr>
          <w:ilvl w:val="1"/>
          <w:numId w:val="57"/>
        </w:numPr>
        <w:jc w:val="both"/>
        <w:rPr>
          <w:snapToGrid w:val="0"/>
        </w:rPr>
      </w:pPr>
      <w:r w:rsidRPr="00D136F7">
        <w:rPr>
          <w:snapToGrid w:val="0"/>
        </w:rPr>
        <w:t>If a count of law convicts a person of an offence as contemplated in sections 12 or 13 of the</w:t>
      </w:r>
    </w:p>
    <w:p w14:paraId="0B67BE8C" w14:textId="77777777" w:rsidR="00AA016E" w:rsidRPr="00D136F7" w:rsidRDefault="00AA016E" w:rsidP="00AA016E">
      <w:pPr>
        <w:ind w:left="720"/>
        <w:rPr>
          <w:snapToGrid w:val="0"/>
        </w:rPr>
      </w:pPr>
      <w:r w:rsidRPr="00D136F7">
        <w:rPr>
          <w:snapToGrid w:val="0"/>
        </w:rPr>
        <w:t>Prevention and Combating of Corrupt Activities Act No. 12 of 2004, the court may also rule</w:t>
      </w:r>
    </w:p>
    <w:p w14:paraId="2605AA5F" w14:textId="77777777" w:rsidR="00AA016E" w:rsidRPr="00D136F7" w:rsidRDefault="00AA016E" w:rsidP="00AA016E">
      <w:pPr>
        <w:ind w:left="720"/>
        <w:rPr>
          <w:snapToGrid w:val="0"/>
        </w:rPr>
      </w:pPr>
      <w:r w:rsidRPr="00D136F7">
        <w:rPr>
          <w:snapToGrid w:val="0"/>
        </w:rPr>
        <w:t>that such person’s name be endorsed on the Register for Tender Defaulters. When a person’s name has been endorsed on the Register, the person will be prohibited from doing business with the pubic sector for a period not less than five years and not more than ten years. The National Treasury is empowered to determine the period of restriction and each case will be dealt with on its merits. According to section 32 of the Act the Register must be open to the public. The Register can be perused on the National Treasury website.</w:t>
      </w:r>
      <w:r w:rsidRPr="00D136F7">
        <w:rPr>
          <w:snapToGrid w:val="0"/>
        </w:rPr>
        <w:tab/>
      </w:r>
    </w:p>
    <w:p w14:paraId="4265CA1D" w14:textId="77777777" w:rsidR="00AA016E" w:rsidRPr="00D136F7" w:rsidRDefault="00AA016E" w:rsidP="00AA016E">
      <w:pPr>
        <w:autoSpaceDE w:val="0"/>
        <w:autoSpaceDN w:val="0"/>
        <w:adjustRightInd w:val="0"/>
        <w:rPr>
          <w:b/>
          <w:bCs/>
        </w:rPr>
      </w:pPr>
    </w:p>
    <w:p w14:paraId="56079EF0" w14:textId="77777777" w:rsidR="00AA016E" w:rsidRPr="00D136F7" w:rsidRDefault="00AA016E" w:rsidP="00AA016E">
      <w:pPr>
        <w:autoSpaceDE w:val="0"/>
        <w:autoSpaceDN w:val="0"/>
        <w:adjustRightInd w:val="0"/>
        <w:rPr>
          <w:b/>
          <w:bCs/>
        </w:rPr>
      </w:pPr>
      <w:r w:rsidRPr="00D136F7">
        <w:rPr>
          <w:b/>
          <w:bCs/>
        </w:rPr>
        <w:t>24. Anti-dumping and countervailing duties and rights</w:t>
      </w:r>
    </w:p>
    <w:p w14:paraId="7D69464F" w14:textId="77777777" w:rsidR="00AA016E" w:rsidRPr="00D136F7" w:rsidRDefault="00AA016E" w:rsidP="00D33B1E">
      <w:pPr>
        <w:numPr>
          <w:ilvl w:val="1"/>
          <w:numId w:val="48"/>
        </w:numPr>
        <w:jc w:val="both"/>
        <w:rPr>
          <w:snapToGrid w:val="0"/>
        </w:rPr>
      </w:pPr>
      <w:r w:rsidRPr="00D136F7">
        <w:rPr>
          <w:snapToGrid w:val="0"/>
        </w:rP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w:t>
      </w:r>
      <w:r w:rsidRPr="00D136F7">
        <w:rPr>
          <w:snapToGrid w:val="0"/>
        </w:rPr>
        <w:lastRenderedPageBreak/>
        <w:t>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14:paraId="4ABB3ED5" w14:textId="77777777" w:rsidR="00AA016E" w:rsidRPr="00D136F7" w:rsidRDefault="00AA016E" w:rsidP="00AA016E">
      <w:pPr>
        <w:autoSpaceDE w:val="0"/>
        <w:autoSpaceDN w:val="0"/>
        <w:adjustRightInd w:val="0"/>
        <w:rPr>
          <w:b/>
          <w:bCs/>
        </w:rPr>
      </w:pPr>
    </w:p>
    <w:p w14:paraId="0C664E38" w14:textId="77777777" w:rsidR="00AA016E" w:rsidRPr="00D136F7" w:rsidRDefault="00AA016E" w:rsidP="00AA016E">
      <w:pPr>
        <w:autoSpaceDE w:val="0"/>
        <w:autoSpaceDN w:val="0"/>
        <w:adjustRightInd w:val="0"/>
        <w:rPr>
          <w:b/>
          <w:bCs/>
        </w:rPr>
      </w:pPr>
      <w:r w:rsidRPr="00D136F7">
        <w:rPr>
          <w:b/>
          <w:bCs/>
        </w:rPr>
        <w:t>25. Force Majeure</w:t>
      </w:r>
    </w:p>
    <w:p w14:paraId="4BD36FD8" w14:textId="77777777" w:rsidR="00AA016E" w:rsidRPr="00D136F7" w:rsidRDefault="00AA016E" w:rsidP="00D33B1E">
      <w:pPr>
        <w:numPr>
          <w:ilvl w:val="1"/>
          <w:numId w:val="49"/>
        </w:numPr>
        <w:jc w:val="both"/>
        <w:rPr>
          <w:snapToGrid w:val="0"/>
        </w:rPr>
      </w:pPr>
      <w:r w:rsidRPr="00D136F7">
        <w:rPr>
          <w:snapToGrid w:val="0"/>
        </w:rP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14:paraId="09767F79" w14:textId="77777777" w:rsidR="00AA016E" w:rsidRPr="00D136F7" w:rsidRDefault="00AA016E" w:rsidP="00AA016E">
      <w:pPr>
        <w:rPr>
          <w:snapToGrid w:val="0"/>
        </w:rPr>
      </w:pPr>
    </w:p>
    <w:p w14:paraId="2204FBCF" w14:textId="77777777" w:rsidR="00AA016E" w:rsidRPr="00D136F7" w:rsidRDefault="00AA016E" w:rsidP="00D33B1E">
      <w:pPr>
        <w:numPr>
          <w:ilvl w:val="1"/>
          <w:numId w:val="49"/>
        </w:numPr>
        <w:jc w:val="both"/>
        <w:rPr>
          <w:snapToGrid w:val="0"/>
        </w:rPr>
      </w:pPr>
      <w:r w:rsidRPr="00D136F7">
        <w:rPr>
          <w:snapToGrid w:val="0"/>
        </w:rPr>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343CE62D" w14:textId="77777777" w:rsidR="00AA016E" w:rsidRPr="00D136F7" w:rsidRDefault="00AA016E" w:rsidP="00AA016E">
      <w:pPr>
        <w:autoSpaceDE w:val="0"/>
        <w:autoSpaceDN w:val="0"/>
        <w:adjustRightInd w:val="0"/>
        <w:rPr>
          <w:b/>
          <w:bCs/>
        </w:rPr>
      </w:pPr>
    </w:p>
    <w:p w14:paraId="1F572C1C" w14:textId="77777777" w:rsidR="00AA016E" w:rsidRPr="00D136F7" w:rsidRDefault="00AA016E" w:rsidP="00AA016E">
      <w:pPr>
        <w:autoSpaceDE w:val="0"/>
        <w:autoSpaceDN w:val="0"/>
        <w:adjustRightInd w:val="0"/>
        <w:rPr>
          <w:b/>
          <w:bCs/>
        </w:rPr>
      </w:pPr>
      <w:r w:rsidRPr="00D136F7">
        <w:rPr>
          <w:b/>
          <w:bCs/>
        </w:rPr>
        <w:t>26. Termination for insolvency</w:t>
      </w:r>
    </w:p>
    <w:p w14:paraId="6E43E6E4" w14:textId="77777777" w:rsidR="00AA016E" w:rsidRPr="00D136F7" w:rsidRDefault="00AA016E" w:rsidP="00D33B1E">
      <w:pPr>
        <w:numPr>
          <w:ilvl w:val="1"/>
          <w:numId w:val="50"/>
        </w:numPr>
        <w:jc w:val="both"/>
        <w:rPr>
          <w:snapToGrid w:val="0"/>
        </w:rPr>
      </w:pPr>
      <w:r w:rsidRPr="00D136F7">
        <w:rPr>
          <w:snapToGrid w:val="0"/>
        </w:rPr>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14:paraId="3DFDA5ED" w14:textId="77777777" w:rsidR="00AA016E" w:rsidRPr="00D136F7" w:rsidRDefault="00AA016E" w:rsidP="00AA016E">
      <w:pPr>
        <w:autoSpaceDE w:val="0"/>
        <w:autoSpaceDN w:val="0"/>
        <w:adjustRightInd w:val="0"/>
        <w:rPr>
          <w:b/>
          <w:bCs/>
        </w:rPr>
      </w:pPr>
    </w:p>
    <w:p w14:paraId="46D33A8E" w14:textId="77777777" w:rsidR="00AA016E" w:rsidRPr="00D136F7" w:rsidRDefault="00AA016E" w:rsidP="00AA016E">
      <w:pPr>
        <w:autoSpaceDE w:val="0"/>
        <w:autoSpaceDN w:val="0"/>
        <w:adjustRightInd w:val="0"/>
        <w:rPr>
          <w:b/>
          <w:bCs/>
        </w:rPr>
      </w:pPr>
      <w:r w:rsidRPr="00D136F7">
        <w:rPr>
          <w:b/>
          <w:bCs/>
        </w:rPr>
        <w:t>27. Settlement of Disputes</w:t>
      </w:r>
    </w:p>
    <w:p w14:paraId="307A420A" w14:textId="77777777" w:rsidR="00AA016E" w:rsidRPr="00D136F7" w:rsidRDefault="00AA016E" w:rsidP="00D33B1E">
      <w:pPr>
        <w:numPr>
          <w:ilvl w:val="1"/>
          <w:numId w:val="59"/>
        </w:numPr>
        <w:jc w:val="both"/>
        <w:rPr>
          <w:snapToGrid w:val="0"/>
        </w:rPr>
      </w:pPr>
      <w:r w:rsidRPr="00D136F7">
        <w:rPr>
          <w:snapToGrid w:val="0"/>
        </w:rPr>
        <w:t xml:space="preserve">If any dispute or difference of any kind whatsoever arises between the purchaser and the supplier in </w:t>
      </w:r>
    </w:p>
    <w:p w14:paraId="5D44350D" w14:textId="77777777" w:rsidR="00AA016E" w:rsidRPr="00D136F7" w:rsidRDefault="00AA016E" w:rsidP="00AA016E">
      <w:pPr>
        <w:ind w:left="720"/>
        <w:rPr>
          <w:snapToGrid w:val="0"/>
        </w:rPr>
      </w:pPr>
      <w:r w:rsidRPr="00D136F7">
        <w:rPr>
          <w:snapToGrid w:val="0"/>
        </w:rPr>
        <w:t>Connection with or arising out of the contract, the parties shall make every effort to resolve amicably such dispute or difference by mutual consultation.</w:t>
      </w:r>
    </w:p>
    <w:p w14:paraId="1CB40F23" w14:textId="77777777" w:rsidR="00AA016E" w:rsidRPr="00D136F7" w:rsidRDefault="00AA016E" w:rsidP="00AA016E">
      <w:pPr>
        <w:rPr>
          <w:snapToGrid w:val="0"/>
        </w:rPr>
      </w:pPr>
    </w:p>
    <w:p w14:paraId="42B57C45" w14:textId="77777777" w:rsidR="00AA016E" w:rsidRPr="00D136F7" w:rsidRDefault="00AA016E" w:rsidP="00D33B1E">
      <w:pPr>
        <w:numPr>
          <w:ilvl w:val="1"/>
          <w:numId w:val="59"/>
        </w:numPr>
        <w:jc w:val="both"/>
        <w:rPr>
          <w:snapToGrid w:val="0"/>
        </w:rPr>
      </w:pPr>
      <w:r w:rsidRPr="00D136F7">
        <w:rPr>
          <w:snapToGrid w:val="0"/>
        </w:rPr>
        <w:t xml:space="preserve">If, after thirty (30) days, the parties have failed to resolve their dispute or difference by such mutual </w:t>
      </w:r>
    </w:p>
    <w:p w14:paraId="476D32A4" w14:textId="77777777" w:rsidR="00AA016E" w:rsidRPr="00D136F7" w:rsidRDefault="00AA016E" w:rsidP="00AA016E">
      <w:pPr>
        <w:ind w:left="720"/>
        <w:rPr>
          <w:snapToGrid w:val="0"/>
        </w:rPr>
      </w:pPr>
      <w:r w:rsidRPr="00D136F7">
        <w:rPr>
          <w:snapToGrid w:val="0"/>
        </w:rPr>
        <w:t>consultation, then either the purchaser or the supplier may give notice to the other party of his intention to commence with mediation. No mediation in respect of this matter may be commenced unless such notice is given to the other party.</w:t>
      </w:r>
    </w:p>
    <w:p w14:paraId="433C93AC" w14:textId="77777777" w:rsidR="00AA016E" w:rsidRPr="00D136F7" w:rsidRDefault="00AA016E" w:rsidP="00AA016E">
      <w:pPr>
        <w:rPr>
          <w:snapToGrid w:val="0"/>
        </w:rPr>
      </w:pPr>
    </w:p>
    <w:p w14:paraId="05F9FC03" w14:textId="77777777" w:rsidR="00AA016E" w:rsidRPr="00D136F7" w:rsidRDefault="00AA016E" w:rsidP="00D33B1E">
      <w:pPr>
        <w:numPr>
          <w:ilvl w:val="1"/>
          <w:numId w:val="59"/>
        </w:numPr>
        <w:jc w:val="both"/>
        <w:rPr>
          <w:snapToGrid w:val="0"/>
        </w:rPr>
      </w:pPr>
      <w:r w:rsidRPr="00D136F7">
        <w:rPr>
          <w:snapToGrid w:val="0"/>
        </w:rPr>
        <w:t xml:space="preserve">Should it not be possible to settle a dispute by means of mediation, it may be settled in a South </w:t>
      </w:r>
    </w:p>
    <w:p w14:paraId="6245C05A" w14:textId="77777777" w:rsidR="00AA016E" w:rsidRPr="00D136F7" w:rsidRDefault="00AA016E" w:rsidP="00AA016E">
      <w:pPr>
        <w:ind w:left="720"/>
        <w:rPr>
          <w:snapToGrid w:val="0"/>
        </w:rPr>
      </w:pPr>
      <w:r w:rsidRPr="00D136F7">
        <w:rPr>
          <w:snapToGrid w:val="0"/>
        </w:rPr>
        <w:t>African court of law.</w:t>
      </w:r>
    </w:p>
    <w:p w14:paraId="28F11E8E" w14:textId="77777777" w:rsidR="00AA016E" w:rsidRPr="00D136F7" w:rsidRDefault="00AA016E" w:rsidP="00AA016E">
      <w:pPr>
        <w:rPr>
          <w:snapToGrid w:val="0"/>
        </w:rPr>
      </w:pPr>
    </w:p>
    <w:p w14:paraId="452DE99A" w14:textId="77777777" w:rsidR="00AA016E" w:rsidRPr="00D136F7" w:rsidRDefault="00AA016E" w:rsidP="00AA016E">
      <w:pPr>
        <w:rPr>
          <w:snapToGrid w:val="0"/>
        </w:rPr>
      </w:pPr>
      <w:r w:rsidRPr="00D136F7">
        <w:rPr>
          <w:snapToGrid w:val="0"/>
        </w:rPr>
        <w:t>27.4</w:t>
      </w:r>
      <w:r w:rsidRPr="00D136F7">
        <w:rPr>
          <w:snapToGrid w:val="0"/>
        </w:rPr>
        <w:tab/>
        <w:t xml:space="preserve">Mediation proceedings shall be conducted in accordance with the rules of the procedure specified in </w:t>
      </w:r>
      <w:r w:rsidRPr="00D136F7">
        <w:rPr>
          <w:snapToGrid w:val="0"/>
        </w:rPr>
        <w:tab/>
        <w:t>the SCC.</w:t>
      </w:r>
    </w:p>
    <w:p w14:paraId="0D67A5BF" w14:textId="77777777" w:rsidR="00AA016E" w:rsidRPr="00D136F7" w:rsidRDefault="00AA016E" w:rsidP="00AA016E">
      <w:pPr>
        <w:rPr>
          <w:snapToGrid w:val="0"/>
        </w:rPr>
      </w:pPr>
    </w:p>
    <w:p w14:paraId="5C4E39F8" w14:textId="77777777" w:rsidR="00AA016E" w:rsidRPr="00D136F7" w:rsidRDefault="00AA016E" w:rsidP="00AA016E">
      <w:pPr>
        <w:rPr>
          <w:snapToGrid w:val="0"/>
        </w:rPr>
      </w:pPr>
      <w:r w:rsidRPr="00D136F7">
        <w:rPr>
          <w:snapToGrid w:val="0"/>
        </w:rPr>
        <w:t>27.5</w:t>
      </w:r>
      <w:r w:rsidRPr="00D136F7">
        <w:rPr>
          <w:snapToGrid w:val="0"/>
        </w:rPr>
        <w:tab/>
        <w:t>Notwithstanding any reference to mediation and/or court proceedings herein,</w:t>
      </w:r>
    </w:p>
    <w:p w14:paraId="4012D807" w14:textId="77777777" w:rsidR="00AA016E" w:rsidRPr="00D136F7" w:rsidRDefault="00AA016E" w:rsidP="00AA016E">
      <w:pPr>
        <w:ind w:left="720"/>
        <w:rPr>
          <w:snapToGrid w:val="0"/>
        </w:rPr>
      </w:pPr>
      <w:r w:rsidRPr="00D136F7">
        <w:rPr>
          <w:snapToGrid w:val="0"/>
        </w:rPr>
        <w:t xml:space="preserve">(a) the parties shall continue to perform their respective obligations under contract unless they </w:t>
      </w:r>
    </w:p>
    <w:p w14:paraId="2DF664D4" w14:textId="77777777" w:rsidR="00AA016E" w:rsidRPr="00D136F7" w:rsidRDefault="00AA016E" w:rsidP="00AA016E">
      <w:pPr>
        <w:ind w:left="720"/>
        <w:rPr>
          <w:snapToGrid w:val="0"/>
        </w:rPr>
      </w:pPr>
      <w:r w:rsidRPr="00D136F7">
        <w:rPr>
          <w:snapToGrid w:val="0"/>
        </w:rPr>
        <w:t xml:space="preserve">     Otherwise agree; and </w:t>
      </w:r>
    </w:p>
    <w:p w14:paraId="6086DC26" w14:textId="77777777" w:rsidR="00AA016E" w:rsidRPr="00D136F7" w:rsidRDefault="00AA016E" w:rsidP="00D33B1E">
      <w:pPr>
        <w:numPr>
          <w:ilvl w:val="0"/>
          <w:numId w:val="37"/>
        </w:numPr>
        <w:jc w:val="both"/>
        <w:rPr>
          <w:snapToGrid w:val="0"/>
        </w:rPr>
      </w:pPr>
      <w:r w:rsidRPr="00D136F7">
        <w:rPr>
          <w:snapToGrid w:val="0"/>
        </w:rPr>
        <w:t xml:space="preserve">the purchaser shall pay the supplier any monies due the supplier. </w:t>
      </w:r>
    </w:p>
    <w:p w14:paraId="30B8946B" w14:textId="77777777" w:rsidR="00AA016E" w:rsidRPr="00D136F7" w:rsidRDefault="00AA016E" w:rsidP="00AA016E">
      <w:pPr>
        <w:rPr>
          <w:snapToGrid w:val="0"/>
        </w:rPr>
      </w:pPr>
    </w:p>
    <w:p w14:paraId="342294F4" w14:textId="77777777" w:rsidR="00AA016E" w:rsidRPr="00D136F7" w:rsidRDefault="00AA016E" w:rsidP="00AA016E">
      <w:pPr>
        <w:rPr>
          <w:snapToGrid w:val="0"/>
        </w:rPr>
      </w:pPr>
      <w:r w:rsidRPr="00D136F7">
        <w:rPr>
          <w:snapToGrid w:val="0"/>
        </w:rPr>
        <w:t xml:space="preserve">28. </w:t>
      </w:r>
      <w:r w:rsidRPr="00D136F7">
        <w:rPr>
          <w:b/>
          <w:snapToGrid w:val="0"/>
        </w:rPr>
        <w:t>Limitation of Liability</w:t>
      </w:r>
    </w:p>
    <w:p w14:paraId="2DB92471" w14:textId="77777777" w:rsidR="00AA016E" w:rsidRPr="00D136F7" w:rsidRDefault="00AA016E" w:rsidP="00D33B1E">
      <w:pPr>
        <w:numPr>
          <w:ilvl w:val="1"/>
          <w:numId w:val="60"/>
        </w:numPr>
        <w:jc w:val="both"/>
        <w:rPr>
          <w:snapToGrid w:val="0"/>
        </w:rPr>
      </w:pPr>
      <w:r w:rsidRPr="00D136F7">
        <w:rPr>
          <w:snapToGrid w:val="0"/>
        </w:rPr>
        <w:t xml:space="preserve">Except in cases of criminal negligence or willful misconduct, and in the case of infringement pursuant </w:t>
      </w:r>
    </w:p>
    <w:p w14:paraId="32B7C7B0" w14:textId="77777777" w:rsidR="00AA016E" w:rsidRPr="00D136F7" w:rsidRDefault="00AA016E" w:rsidP="00AA016E">
      <w:pPr>
        <w:ind w:left="720"/>
        <w:rPr>
          <w:snapToGrid w:val="0"/>
        </w:rPr>
      </w:pPr>
      <w:r w:rsidRPr="00D136F7">
        <w:rPr>
          <w:snapToGrid w:val="0"/>
        </w:rPr>
        <w:t xml:space="preserve">to Clause 6; </w:t>
      </w:r>
    </w:p>
    <w:p w14:paraId="4F746D19" w14:textId="77777777" w:rsidR="00AA016E" w:rsidRPr="00D136F7" w:rsidRDefault="00AA016E" w:rsidP="00AA016E">
      <w:pPr>
        <w:rPr>
          <w:snapToGrid w:val="0"/>
        </w:rPr>
      </w:pPr>
    </w:p>
    <w:p w14:paraId="408A40D5" w14:textId="77777777" w:rsidR="00AA016E" w:rsidRPr="00D136F7" w:rsidRDefault="00AA016E" w:rsidP="00D33B1E">
      <w:pPr>
        <w:numPr>
          <w:ilvl w:val="0"/>
          <w:numId w:val="51"/>
        </w:numPr>
        <w:jc w:val="both"/>
        <w:rPr>
          <w:snapToGrid w:val="0"/>
        </w:rPr>
      </w:pPr>
      <w:r w:rsidRPr="00D136F7">
        <w:rPr>
          <w:snapToGrid w:val="0"/>
        </w:rPr>
        <w:t>the supplier shall not be liable to the purchaser, whether in contract, tort, or otherwise, for any indirect or consequential loss 12 or damage, loss of use, loss of production, or loss of profits or interest costs, provided that this exclusion shall not apply to any obligation of the supplier to pay penalties and/or damages to the purchaser; and</w:t>
      </w:r>
    </w:p>
    <w:p w14:paraId="12E602AC" w14:textId="77777777" w:rsidR="00AA016E" w:rsidRPr="00D136F7" w:rsidRDefault="00AA016E" w:rsidP="00AA016E">
      <w:pPr>
        <w:tabs>
          <w:tab w:val="left" w:pos="1080"/>
        </w:tabs>
        <w:ind w:left="1080" w:hanging="360"/>
        <w:rPr>
          <w:snapToGrid w:val="0"/>
        </w:rPr>
      </w:pPr>
      <w:r w:rsidRPr="00D136F7">
        <w:rPr>
          <w:snapToGrid w:val="0"/>
        </w:rPr>
        <w:t>(b)  the aggregate liability of the supplier to the purchaser, whether under the contract, in tort or otherwise, shall not exceed the total contract price, provided that this limitation shall not apply to the cost of repairing or replacing defective equipment.</w:t>
      </w:r>
    </w:p>
    <w:p w14:paraId="1D014B6A" w14:textId="77777777" w:rsidR="00AA016E" w:rsidRPr="00D136F7" w:rsidRDefault="00AA016E" w:rsidP="00AA016E">
      <w:pPr>
        <w:autoSpaceDE w:val="0"/>
        <w:autoSpaceDN w:val="0"/>
        <w:adjustRightInd w:val="0"/>
        <w:rPr>
          <w:b/>
          <w:bCs/>
        </w:rPr>
      </w:pPr>
    </w:p>
    <w:p w14:paraId="55B6ED8F" w14:textId="77777777" w:rsidR="00AA016E" w:rsidRPr="00D136F7" w:rsidRDefault="00AA016E" w:rsidP="00AA016E">
      <w:pPr>
        <w:autoSpaceDE w:val="0"/>
        <w:autoSpaceDN w:val="0"/>
        <w:adjustRightInd w:val="0"/>
        <w:rPr>
          <w:b/>
          <w:bCs/>
        </w:rPr>
      </w:pPr>
      <w:r w:rsidRPr="00D136F7">
        <w:rPr>
          <w:b/>
          <w:bCs/>
        </w:rPr>
        <w:t>29. Governing language</w:t>
      </w:r>
    </w:p>
    <w:p w14:paraId="65C46ECC" w14:textId="77777777" w:rsidR="00AA016E" w:rsidRPr="00D136F7" w:rsidRDefault="00AA016E" w:rsidP="00D33B1E">
      <w:pPr>
        <w:numPr>
          <w:ilvl w:val="1"/>
          <w:numId w:val="52"/>
        </w:numPr>
        <w:jc w:val="both"/>
        <w:rPr>
          <w:snapToGrid w:val="0"/>
        </w:rPr>
      </w:pPr>
      <w:r w:rsidRPr="00D136F7">
        <w:rPr>
          <w:snapToGrid w:val="0"/>
        </w:rPr>
        <w:t>The contract shall be written in English. All correspondence and other documents pertaining to the contract that is exchanged by the parties shall also be written in English.</w:t>
      </w:r>
    </w:p>
    <w:p w14:paraId="3BDB7EDF" w14:textId="77777777" w:rsidR="00AA016E" w:rsidRPr="00D136F7" w:rsidRDefault="00AA016E" w:rsidP="00AA016E">
      <w:pPr>
        <w:autoSpaceDE w:val="0"/>
        <w:autoSpaceDN w:val="0"/>
        <w:adjustRightInd w:val="0"/>
        <w:rPr>
          <w:b/>
          <w:bCs/>
        </w:rPr>
      </w:pPr>
    </w:p>
    <w:p w14:paraId="6E9F0707" w14:textId="77777777" w:rsidR="00AA016E" w:rsidRPr="00D136F7" w:rsidRDefault="00AA016E" w:rsidP="00AA016E">
      <w:pPr>
        <w:autoSpaceDE w:val="0"/>
        <w:autoSpaceDN w:val="0"/>
        <w:adjustRightInd w:val="0"/>
        <w:rPr>
          <w:b/>
          <w:bCs/>
        </w:rPr>
      </w:pPr>
      <w:r w:rsidRPr="00D136F7">
        <w:rPr>
          <w:b/>
          <w:bCs/>
        </w:rPr>
        <w:lastRenderedPageBreak/>
        <w:t>30. Applicable law</w:t>
      </w:r>
    </w:p>
    <w:p w14:paraId="65DD8576" w14:textId="77777777" w:rsidR="00AA016E" w:rsidRPr="00D136F7" w:rsidRDefault="00AA016E" w:rsidP="00D33B1E">
      <w:pPr>
        <w:numPr>
          <w:ilvl w:val="1"/>
          <w:numId w:val="53"/>
        </w:numPr>
        <w:jc w:val="both"/>
        <w:rPr>
          <w:snapToGrid w:val="0"/>
        </w:rPr>
      </w:pPr>
      <w:r w:rsidRPr="00D136F7">
        <w:rPr>
          <w:snapToGrid w:val="0"/>
        </w:rPr>
        <w:t>The contract shall be interpreted in accordance with South African laws, unless otherwise specified in SCC.</w:t>
      </w:r>
    </w:p>
    <w:p w14:paraId="7E55EBAF" w14:textId="77777777" w:rsidR="00AA016E" w:rsidRPr="00D136F7" w:rsidRDefault="00AA016E" w:rsidP="00AA016E">
      <w:pPr>
        <w:autoSpaceDE w:val="0"/>
        <w:autoSpaceDN w:val="0"/>
        <w:adjustRightInd w:val="0"/>
        <w:rPr>
          <w:b/>
          <w:bCs/>
        </w:rPr>
      </w:pPr>
    </w:p>
    <w:p w14:paraId="413FA763" w14:textId="77777777" w:rsidR="00AA016E" w:rsidRPr="00D136F7" w:rsidRDefault="00AA016E" w:rsidP="00AA016E">
      <w:pPr>
        <w:autoSpaceDE w:val="0"/>
        <w:autoSpaceDN w:val="0"/>
        <w:adjustRightInd w:val="0"/>
        <w:rPr>
          <w:b/>
          <w:bCs/>
        </w:rPr>
      </w:pPr>
      <w:r w:rsidRPr="00D136F7">
        <w:rPr>
          <w:b/>
          <w:bCs/>
        </w:rPr>
        <w:t xml:space="preserve">31. Notices </w:t>
      </w:r>
    </w:p>
    <w:p w14:paraId="420562E5" w14:textId="77777777" w:rsidR="00AA016E" w:rsidRPr="00D136F7" w:rsidRDefault="00AA016E" w:rsidP="00D33B1E">
      <w:pPr>
        <w:numPr>
          <w:ilvl w:val="1"/>
          <w:numId w:val="54"/>
        </w:numPr>
        <w:jc w:val="both"/>
        <w:rPr>
          <w:snapToGrid w:val="0"/>
        </w:rPr>
      </w:pPr>
      <w:r w:rsidRPr="00D136F7">
        <w:rPr>
          <w:snapToGrid w:val="0"/>
        </w:rPr>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63AFD48A" w14:textId="77777777" w:rsidR="00AA016E" w:rsidRPr="00D136F7" w:rsidRDefault="00AA016E" w:rsidP="00D33B1E">
      <w:pPr>
        <w:numPr>
          <w:ilvl w:val="1"/>
          <w:numId w:val="54"/>
        </w:numPr>
        <w:jc w:val="both"/>
        <w:rPr>
          <w:snapToGrid w:val="0"/>
        </w:rPr>
      </w:pPr>
      <w:r w:rsidRPr="00D136F7">
        <w:rPr>
          <w:snapToGrid w:val="0"/>
        </w:rPr>
        <w:t>The time mentioned in the contract documents for performing any act after such aforesaid notice has been given, shall be reckoned from the date of posting of such notice.</w:t>
      </w:r>
    </w:p>
    <w:p w14:paraId="6B799ACE" w14:textId="77777777" w:rsidR="00AA016E" w:rsidRPr="00D136F7" w:rsidRDefault="00AA016E" w:rsidP="00AA016E">
      <w:pPr>
        <w:autoSpaceDE w:val="0"/>
        <w:autoSpaceDN w:val="0"/>
        <w:adjustRightInd w:val="0"/>
        <w:rPr>
          <w:b/>
          <w:bCs/>
        </w:rPr>
      </w:pPr>
    </w:p>
    <w:p w14:paraId="3334C786" w14:textId="77777777" w:rsidR="00AA016E" w:rsidRPr="00D136F7" w:rsidRDefault="00AA016E" w:rsidP="00AA016E">
      <w:pPr>
        <w:autoSpaceDE w:val="0"/>
        <w:autoSpaceDN w:val="0"/>
        <w:adjustRightInd w:val="0"/>
        <w:rPr>
          <w:b/>
          <w:bCs/>
        </w:rPr>
      </w:pPr>
      <w:r w:rsidRPr="00D136F7">
        <w:rPr>
          <w:b/>
          <w:bCs/>
        </w:rPr>
        <w:t>32. Taxes and duties</w:t>
      </w:r>
    </w:p>
    <w:p w14:paraId="0AD72EBC" w14:textId="77777777" w:rsidR="00AA016E" w:rsidRPr="00D136F7" w:rsidRDefault="00AA016E" w:rsidP="00D33B1E">
      <w:pPr>
        <w:numPr>
          <w:ilvl w:val="1"/>
          <w:numId w:val="55"/>
        </w:numPr>
        <w:jc w:val="both"/>
        <w:rPr>
          <w:snapToGrid w:val="0"/>
        </w:rPr>
      </w:pPr>
      <w:r w:rsidRPr="00D136F7">
        <w:rPr>
          <w:snapToGrid w:val="0"/>
        </w:rPr>
        <w:t>A foreign supplier shall be entirely responsible for all taxes, stamp duties, license fees, and other such levies imposed outside the purchaser’s country.</w:t>
      </w:r>
    </w:p>
    <w:p w14:paraId="7C28879C" w14:textId="77777777" w:rsidR="00AA016E" w:rsidRPr="00D136F7" w:rsidRDefault="00AA016E" w:rsidP="00AA016E">
      <w:pPr>
        <w:rPr>
          <w:snapToGrid w:val="0"/>
        </w:rPr>
      </w:pPr>
    </w:p>
    <w:p w14:paraId="39E7570B" w14:textId="77777777" w:rsidR="00AA016E" w:rsidRPr="00D136F7" w:rsidRDefault="00AA016E" w:rsidP="00D33B1E">
      <w:pPr>
        <w:numPr>
          <w:ilvl w:val="1"/>
          <w:numId w:val="55"/>
        </w:numPr>
        <w:jc w:val="both"/>
        <w:rPr>
          <w:snapToGrid w:val="0"/>
        </w:rPr>
      </w:pPr>
      <w:r w:rsidRPr="00D136F7">
        <w:rPr>
          <w:snapToGrid w:val="0"/>
        </w:rPr>
        <w:t>A local supplier shall be entirely responsible for all taxes, duties, license fees, etc., incurred until delivery of the contracted goods to the purchaser.</w:t>
      </w:r>
    </w:p>
    <w:p w14:paraId="7B032612" w14:textId="77777777" w:rsidR="00AA016E" w:rsidRPr="00D136F7" w:rsidRDefault="00AA016E" w:rsidP="00AA016E">
      <w:pPr>
        <w:rPr>
          <w:snapToGrid w:val="0"/>
        </w:rPr>
      </w:pPr>
    </w:p>
    <w:p w14:paraId="42D88204" w14:textId="77777777" w:rsidR="00AA016E" w:rsidRPr="00D136F7" w:rsidRDefault="00AA016E" w:rsidP="00D33B1E">
      <w:pPr>
        <w:numPr>
          <w:ilvl w:val="1"/>
          <w:numId w:val="55"/>
        </w:numPr>
        <w:jc w:val="both"/>
        <w:rPr>
          <w:snapToGrid w:val="0"/>
        </w:rPr>
      </w:pPr>
      <w:r w:rsidRPr="00D136F7">
        <w:rPr>
          <w:snapToGrid w:val="0"/>
        </w:rPr>
        <w:t>No contract shall be concluded with any bidder whose tax matters are not in order. Prior to the award of a bid the Department must be in possession of a tax clearance certificate, submitted by the bidder. This certificate must be an original issued by the South African</w:t>
      </w:r>
    </w:p>
    <w:p w14:paraId="0700A880" w14:textId="77777777" w:rsidR="00AA016E" w:rsidRPr="00D136F7" w:rsidRDefault="00AA016E" w:rsidP="00AA016E">
      <w:pPr>
        <w:rPr>
          <w:snapToGrid w:val="0"/>
        </w:rPr>
      </w:pPr>
    </w:p>
    <w:p w14:paraId="3F4CF032" w14:textId="77777777" w:rsidR="00AA016E" w:rsidRPr="00D136F7" w:rsidRDefault="00AA016E" w:rsidP="00D33B1E">
      <w:pPr>
        <w:numPr>
          <w:ilvl w:val="0"/>
          <w:numId w:val="55"/>
        </w:numPr>
        <w:jc w:val="both"/>
        <w:rPr>
          <w:b/>
          <w:snapToGrid w:val="0"/>
        </w:rPr>
      </w:pPr>
      <w:r w:rsidRPr="00D136F7">
        <w:rPr>
          <w:b/>
          <w:snapToGrid w:val="0"/>
        </w:rPr>
        <w:t>National Industrial Participation Programme (NIPP)</w:t>
      </w:r>
    </w:p>
    <w:p w14:paraId="05A782C3" w14:textId="77777777" w:rsidR="00AA016E" w:rsidRPr="00D136F7" w:rsidRDefault="00AA016E" w:rsidP="00D33B1E">
      <w:pPr>
        <w:numPr>
          <w:ilvl w:val="1"/>
          <w:numId w:val="61"/>
        </w:numPr>
        <w:jc w:val="both"/>
        <w:rPr>
          <w:snapToGrid w:val="0"/>
        </w:rPr>
      </w:pPr>
      <w:r w:rsidRPr="00D136F7">
        <w:rPr>
          <w:snapToGrid w:val="0"/>
        </w:rPr>
        <w:t>The NIP Programme administered by the Department of Trade and Industry shall be applicable to all contracts that are subject to the NIP obligation.</w:t>
      </w:r>
    </w:p>
    <w:p w14:paraId="06502917" w14:textId="77777777" w:rsidR="00AA016E" w:rsidRPr="00D136F7" w:rsidRDefault="00AA016E" w:rsidP="00AA016E">
      <w:pPr>
        <w:rPr>
          <w:snapToGrid w:val="0"/>
        </w:rPr>
      </w:pPr>
    </w:p>
    <w:p w14:paraId="4C451E50" w14:textId="77777777" w:rsidR="00AA016E" w:rsidRPr="00D136F7" w:rsidRDefault="00AA016E" w:rsidP="00D33B1E">
      <w:pPr>
        <w:numPr>
          <w:ilvl w:val="0"/>
          <w:numId w:val="55"/>
        </w:numPr>
        <w:rPr>
          <w:b/>
          <w:snapToGrid w:val="0"/>
        </w:rPr>
      </w:pPr>
      <w:r w:rsidRPr="00D136F7">
        <w:rPr>
          <w:b/>
          <w:snapToGrid w:val="0"/>
        </w:rPr>
        <w:t>Prohibition of Restrictive Practices</w:t>
      </w:r>
    </w:p>
    <w:p w14:paraId="12A8BD6E" w14:textId="77777777" w:rsidR="00AA016E" w:rsidRPr="00D136F7" w:rsidRDefault="00AA016E" w:rsidP="00D33B1E">
      <w:pPr>
        <w:numPr>
          <w:ilvl w:val="1"/>
          <w:numId w:val="62"/>
        </w:numPr>
        <w:tabs>
          <w:tab w:val="clear" w:pos="390"/>
          <w:tab w:val="num" w:pos="720"/>
        </w:tabs>
        <w:autoSpaceDE w:val="0"/>
        <w:autoSpaceDN w:val="0"/>
        <w:adjustRightInd w:val="0"/>
        <w:ind w:left="720" w:hanging="720"/>
        <w:jc w:val="both"/>
      </w:pPr>
      <w:r w:rsidRPr="00D136F7">
        <w:t>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
    <w:p w14:paraId="6E77DAAF" w14:textId="77777777" w:rsidR="00AA016E" w:rsidRPr="00D136F7" w:rsidRDefault="00AA016E" w:rsidP="00AA016E">
      <w:pPr>
        <w:autoSpaceDE w:val="0"/>
        <w:autoSpaceDN w:val="0"/>
        <w:adjustRightInd w:val="0"/>
        <w:ind w:left="720" w:hanging="720"/>
      </w:pPr>
      <w:r w:rsidRPr="00D136F7">
        <w:t>34.2</w:t>
      </w:r>
      <w:r w:rsidRPr="00D136F7">
        <w:tab/>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p w14:paraId="070D4E7C" w14:textId="77777777" w:rsidR="00AA016E" w:rsidRDefault="00AA016E" w:rsidP="00AA016E">
      <w:pPr>
        <w:autoSpaceDE w:val="0"/>
        <w:autoSpaceDN w:val="0"/>
        <w:adjustRightInd w:val="0"/>
        <w:ind w:left="720" w:hanging="720"/>
      </w:pPr>
      <w:r w:rsidRPr="00D136F7">
        <w:t>34.3</w:t>
      </w:r>
      <w:r w:rsidRPr="00D136F7">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sectPr w:rsidR="00AA016E" w:rsidSect="0025604F">
      <w:pgSz w:w="11907" w:h="16840" w:code="9"/>
      <w:pgMar w:top="1440" w:right="1080" w:bottom="1440" w:left="1080" w:header="680" w:footer="68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0" w:author="Lindelani Mahlombe" w:date="2024-08-22T13:36:00Z" w:initials="LM">
    <w:p w14:paraId="63979A1A" w14:textId="77777777" w:rsidR="00DF467E" w:rsidRDefault="00DF467E" w:rsidP="00DF467E">
      <w:pPr>
        <w:pStyle w:val="CommentText"/>
      </w:pPr>
      <w:r>
        <w:rPr>
          <w:rStyle w:val="CommentReference"/>
        </w:rPr>
        <w:annotationRef/>
      </w:r>
      <w:r>
        <w:t>Riyaadh to update – look at Moses comment to be incorporated to the Status Quo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3979A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979A1A" w16cid:durableId="0ABAF2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C6702D" w14:textId="77777777" w:rsidR="003C1556" w:rsidRDefault="003C1556">
      <w:r>
        <w:separator/>
      </w:r>
    </w:p>
    <w:p w14:paraId="78CA3B12" w14:textId="77777777" w:rsidR="003C1556" w:rsidRDefault="003C1556"/>
  </w:endnote>
  <w:endnote w:type="continuationSeparator" w:id="0">
    <w:p w14:paraId="6DA047C5" w14:textId="77777777" w:rsidR="003C1556" w:rsidRDefault="003C1556">
      <w:r>
        <w:continuationSeparator/>
      </w:r>
    </w:p>
    <w:p w14:paraId="38EE30ED" w14:textId="77777777" w:rsidR="003C1556" w:rsidRDefault="003C15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Sans Serif">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47375" w14:textId="77777777" w:rsidR="00FC541D" w:rsidRDefault="00FC541D" w:rsidP="00EA71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9E4225" w14:textId="77777777" w:rsidR="00FC541D" w:rsidRDefault="00FC541D">
    <w:pPr>
      <w:pStyle w:val="Footer"/>
      <w:ind w:right="360"/>
    </w:pPr>
  </w:p>
  <w:p w14:paraId="4F5C5BFC" w14:textId="77777777" w:rsidR="00FC541D" w:rsidRDefault="00FC54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578177001"/>
      <w:docPartObj>
        <w:docPartGallery w:val="Page Numbers (Bottom of Page)"/>
        <w:docPartUnique/>
      </w:docPartObj>
    </w:sdtPr>
    <w:sdtContent>
      <w:sdt>
        <w:sdtPr>
          <w:rPr>
            <w:sz w:val="16"/>
            <w:szCs w:val="16"/>
          </w:rPr>
          <w:id w:val="-34119601"/>
          <w:docPartObj>
            <w:docPartGallery w:val="Page Numbers (Top of Page)"/>
            <w:docPartUnique/>
          </w:docPartObj>
        </w:sdtPr>
        <w:sdtContent>
          <w:p w14:paraId="62515137" w14:textId="77777777" w:rsidR="00FC541D" w:rsidRPr="00C856A4" w:rsidRDefault="00FC541D">
            <w:pPr>
              <w:pStyle w:val="Footer"/>
              <w:jc w:val="center"/>
              <w:rPr>
                <w:sz w:val="16"/>
                <w:szCs w:val="16"/>
              </w:rPr>
            </w:pPr>
            <w:r w:rsidRPr="00C856A4">
              <w:rPr>
                <w:sz w:val="16"/>
                <w:szCs w:val="16"/>
              </w:rPr>
              <w:t xml:space="preserve">Page </w:t>
            </w:r>
            <w:r w:rsidRPr="00C856A4">
              <w:rPr>
                <w:b/>
                <w:bCs/>
                <w:sz w:val="16"/>
                <w:szCs w:val="16"/>
              </w:rPr>
              <w:fldChar w:fldCharType="begin"/>
            </w:r>
            <w:r w:rsidRPr="00C856A4">
              <w:rPr>
                <w:b/>
                <w:bCs/>
                <w:sz w:val="16"/>
                <w:szCs w:val="16"/>
              </w:rPr>
              <w:instrText xml:space="preserve"> PAGE </w:instrText>
            </w:r>
            <w:r w:rsidRPr="00C856A4">
              <w:rPr>
                <w:b/>
                <w:bCs/>
                <w:sz w:val="16"/>
                <w:szCs w:val="16"/>
              </w:rPr>
              <w:fldChar w:fldCharType="separate"/>
            </w:r>
            <w:r w:rsidR="00D502B2">
              <w:rPr>
                <w:b/>
                <w:bCs/>
                <w:noProof/>
                <w:sz w:val="16"/>
                <w:szCs w:val="16"/>
              </w:rPr>
              <w:t>6</w:t>
            </w:r>
            <w:r w:rsidRPr="00C856A4">
              <w:rPr>
                <w:b/>
                <w:bCs/>
                <w:sz w:val="16"/>
                <w:szCs w:val="16"/>
              </w:rPr>
              <w:fldChar w:fldCharType="end"/>
            </w:r>
            <w:r w:rsidRPr="00C856A4">
              <w:rPr>
                <w:sz w:val="16"/>
                <w:szCs w:val="16"/>
              </w:rPr>
              <w:t xml:space="preserve"> of </w:t>
            </w:r>
            <w:r w:rsidRPr="00C856A4">
              <w:rPr>
                <w:b/>
                <w:bCs/>
                <w:sz w:val="16"/>
                <w:szCs w:val="16"/>
              </w:rPr>
              <w:fldChar w:fldCharType="begin"/>
            </w:r>
            <w:r w:rsidRPr="00C856A4">
              <w:rPr>
                <w:b/>
                <w:bCs/>
                <w:sz w:val="16"/>
                <w:szCs w:val="16"/>
              </w:rPr>
              <w:instrText xml:space="preserve"> NUMPAGES  </w:instrText>
            </w:r>
            <w:r w:rsidRPr="00C856A4">
              <w:rPr>
                <w:b/>
                <w:bCs/>
                <w:sz w:val="16"/>
                <w:szCs w:val="16"/>
              </w:rPr>
              <w:fldChar w:fldCharType="separate"/>
            </w:r>
            <w:r w:rsidR="00D502B2">
              <w:rPr>
                <w:b/>
                <w:bCs/>
                <w:noProof/>
                <w:sz w:val="16"/>
                <w:szCs w:val="16"/>
              </w:rPr>
              <w:t>48</w:t>
            </w:r>
            <w:r w:rsidRPr="00C856A4">
              <w:rPr>
                <w:b/>
                <w:bCs/>
                <w:sz w:val="16"/>
                <w:szCs w:val="16"/>
              </w:rPr>
              <w:fldChar w:fldCharType="end"/>
            </w:r>
          </w:p>
        </w:sdtContent>
      </w:sdt>
    </w:sdtContent>
  </w:sdt>
  <w:p w14:paraId="64A58F15" w14:textId="352CBFE3" w:rsidR="00FC541D" w:rsidRPr="00D748E7" w:rsidRDefault="00000000" w:rsidP="00C856A4">
    <w:pPr>
      <w:pStyle w:val="CommentText"/>
      <w:jc w:val="both"/>
      <w:rPr>
        <w:b/>
        <w:sz w:val="16"/>
        <w:szCs w:val="16"/>
      </w:rPr>
    </w:pPr>
    <w:sdt>
      <w:sdtPr>
        <w:rPr>
          <w:b/>
          <w:sz w:val="16"/>
          <w:szCs w:val="16"/>
        </w:rPr>
        <w:alias w:val="Bid / Quotation Description"/>
        <w:tag w:val=""/>
        <w:id w:val="107561274"/>
        <w:placeholder>
          <w:docPart w:val="647758AE091544108F41BF6469BE9CAC"/>
        </w:placeholder>
        <w:dataBinding w:prefixMappings="xmlns:ns0='http://schemas.microsoft.com/office/2006/coverPageProps' " w:xpath="/ns0:CoverPageProperties[1]/ns0:Abstract[1]" w:storeItemID="{55AF091B-3C7A-41E3-B477-F2FDAA23CFDA}"/>
        <w:text/>
      </w:sdtPr>
      <w:sdtContent>
        <w:r w:rsidR="00BB0ADC">
          <w:rPr>
            <w:b/>
            <w:sz w:val="16"/>
            <w:szCs w:val="16"/>
          </w:rPr>
          <w:t>REQUEST FOR PROPOSAL (RFP) ON LONG-TERM LEASING AND DEVELOPMENT OF UNUTILIZED STATE-OWNED IMMOVABLE PROPERTIES IN BLOEMFONTEIN REGIONAL OFFICE (CLUSTER10)</w:t>
        </w:r>
      </w:sdtContent>
    </w:sdt>
  </w:p>
  <w:p w14:paraId="3E6F0C3E" w14:textId="77777777" w:rsidR="00FC541D" w:rsidRPr="002F40D4" w:rsidRDefault="00FC541D" w:rsidP="00C856A4">
    <w:pPr>
      <w:pStyle w:val="Footer"/>
      <w:pBdr>
        <w:top w:val="single" w:sz="4" w:space="1" w:color="D9D9D9" w:themeColor="background1" w:themeShade="D9"/>
      </w:pBdr>
      <w:rPr>
        <w:bCs/>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4052134"/>
      <w:docPartObj>
        <w:docPartGallery w:val="Page Numbers (Bottom of Page)"/>
        <w:docPartUnique/>
      </w:docPartObj>
    </w:sdtPr>
    <w:sdtContent>
      <w:sdt>
        <w:sdtPr>
          <w:id w:val="-1686426714"/>
          <w:docPartObj>
            <w:docPartGallery w:val="Page Numbers (Top of Page)"/>
            <w:docPartUnique/>
          </w:docPartObj>
        </w:sdtPr>
        <w:sdtContent>
          <w:p w14:paraId="62F35EA7" w14:textId="77777777" w:rsidR="00DF467E" w:rsidRPr="001110E8" w:rsidRDefault="00DF467E">
            <w:pPr>
              <w:pStyle w:val="Footer"/>
              <w:jc w:val="center"/>
            </w:pPr>
            <w:r w:rsidRPr="001110E8">
              <w:t xml:space="preserve">Page </w:t>
            </w:r>
            <w:r w:rsidRPr="001110E8">
              <w:rPr>
                <w:b/>
                <w:bCs/>
              </w:rPr>
              <w:fldChar w:fldCharType="begin"/>
            </w:r>
            <w:r w:rsidRPr="001110E8">
              <w:rPr>
                <w:b/>
                <w:bCs/>
              </w:rPr>
              <w:instrText xml:space="preserve"> PAGE </w:instrText>
            </w:r>
            <w:r w:rsidRPr="001110E8">
              <w:rPr>
                <w:b/>
                <w:bCs/>
              </w:rPr>
              <w:fldChar w:fldCharType="separate"/>
            </w:r>
            <w:r>
              <w:rPr>
                <w:b/>
                <w:bCs/>
                <w:noProof/>
              </w:rPr>
              <w:t>35</w:t>
            </w:r>
            <w:r w:rsidRPr="001110E8">
              <w:rPr>
                <w:b/>
                <w:bCs/>
              </w:rPr>
              <w:fldChar w:fldCharType="end"/>
            </w:r>
            <w:r w:rsidRPr="001110E8">
              <w:t xml:space="preserve"> of </w:t>
            </w:r>
            <w:r w:rsidRPr="001110E8">
              <w:rPr>
                <w:b/>
                <w:bCs/>
              </w:rPr>
              <w:fldChar w:fldCharType="begin"/>
            </w:r>
            <w:r w:rsidRPr="001110E8">
              <w:rPr>
                <w:b/>
                <w:bCs/>
              </w:rPr>
              <w:instrText xml:space="preserve"> NUMPAGES  </w:instrText>
            </w:r>
            <w:r w:rsidRPr="001110E8">
              <w:rPr>
                <w:b/>
                <w:bCs/>
              </w:rPr>
              <w:fldChar w:fldCharType="separate"/>
            </w:r>
            <w:r>
              <w:rPr>
                <w:b/>
                <w:bCs/>
                <w:noProof/>
              </w:rPr>
              <w:t>42</w:t>
            </w:r>
            <w:r w:rsidRPr="001110E8">
              <w:rPr>
                <w:b/>
                <w:bCs/>
              </w:rPr>
              <w:fldChar w:fldCharType="end"/>
            </w:r>
          </w:p>
        </w:sdtContent>
      </w:sdt>
    </w:sdtContent>
  </w:sdt>
  <w:p w14:paraId="2D83224F" w14:textId="77777777" w:rsidR="00DF467E" w:rsidRDefault="00DF467E" w:rsidP="0070335E">
    <w:pPr>
      <w:pStyle w:val="Footer"/>
      <w:tabs>
        <w:tab w:val="clear" w:pos="8640"/>
        <w:tab w:val="left" w:pos="1020"/>
        <w:tab w:val="right"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2667770"/>
      <w:docPartObj>
        <w:docPartGallery w:val="Page Numbers (Bottom of Page)"/>
        <w:docPartUnique/>
      </w:docPartObj>
    </w:sdtPr>
    <w:sdtContent>
      <w:sdt>
        <w:sdtPr>
          <w:id w:val="1728636285"/>
          <w:docPartObj>
            <w:docPartGallery w:val="Page Numbers (Top of Page)"/>
            <w:docPartUnique/>
          </w:docPartObj>
        </w:sdtPr>
        <w:sdtContent>
          <w:p w14:paraId="5C430ABB" w14:textId="77777777" w:rsidR="00DF467E" w:rsidRDefault="00DF467E">
            <w:pPr>
              <w:pStyle w:val="Footer"/>
              <w:jc w:val="center"/>
            </w:pPr>
            <w:r w:rsidRPr="00A21D5D">
              <w:t xml:space="preserve">Page </w:t>
            </w:r>
            <w:r w:rsidRPr="00A21D5D">
              <w:rPr>
                <w:b/>
                <w:bCs/>
              </w:rPr>
              <w:fldChar w:fldCharType="begin"/>
            </w:r>
            <w:r w:rsidRPr="00A21D5D">
              <w:rPr>
                <w:b/>
                <w:bCs/>
              </w:rPr>
              <w:instrText xml:space="preserve"> PAGE </w:instrText>
            </w:r>
            <w:r w:rsidRPr="00A21D5D">
              <w:rPr>
                <w:b/>
                <w:bCs/>
              </w:rPr>
              <w:fldChar w:fldCharType="separate"/>
            </w:r>
            <w:r>
              <w:rPr>
                <w:b/>
                <w:bCs/>
                <w:noProof/>
              </w:rPr>
              <w:t>19</w:t>
            </w:r>
            <w:r w:rsidRPr="00A21D5D">
              <w:rPr>
                <w:b/>
                <w:bCs/>
              </w:rPr>
              <w:fldChar w:fldCharType="end"/>
            </w:r>
            <w:r w:rsidRPr="00A21D5D">
              <w:t xml:space="preserve"> of </w:t>
            </w:r>
            <w:r w:rsidRPr="00A21D5D">
              <w:rPr>
                <w:b/>
                <w:bCs/>
              </w:rPr>
              <w:fldChar w:fldCharType="begin"/>
            </w:r>
            <w:r w:rsidRPr="00A21D5D">
              <w:rPr>
                <w:b/>
                <w:bCs/>
              </w:rPr>
              <w:instrText xml:space="preserve"> NUMPAGES  </w:instrText>
            </w:r>
            <w:r w:rsidRPr="00A21D5D">
              <w:rPr>
                <w:b/>
                <w:bCs/>
              </w:rPr>
              <w:fldChar w:fldCharType="separate"/>
            </w:r>
            <w:r>
              <w:rPr>
                <w:b/>
                <w:bCs/>
                <w:noProof/>
              </w:rPr>
              <w:t>42</w:t>
            </w:r>
            <w:r w:rsidRPr="00A21D5D">
              <w:rPr>
                <w:b/>
                <w:bCs/>
              </w:rPr>
              <w:fldChar w:fldCharType="end"/>
            </w:r>
          </w:p>
        </w:sdtContent>
      </w:sdt>
    </w:sdtContent>
  </w:sdt>
  <w:p w14:paraId="12FF80A7" w14:textId="77777777" w:rsidR="00DF467E" w:rsidRDefault="00DF4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6960A6" w14:textId="77777777" w:rsidR="003C1556" w:rsidRDefault="003C1556">
      <w:r>
        <w:separator/>
      </w:r>
    </w:p>
    <w:p w14:paraId="03AD8565" w14:textId="77777777" w:rsidR="003C1556" w:rsidRDefault="003C1556"/>
  </w:footnote>
  <w:footnote w:type="continuationSeparator" w:id="0">
    <w:p w14:paraId="4C5A5136" w14:textId="77777777" w:rsidR="003C1556" w:rsidRDefault="003C1556">
      <w:r>
        <w:continuationSeparator/>
      </w:r>
    </w:p>
    <w:p w14:paraId="3FEA5E28" w14:textId="77777777" w:rsidR="003C1556" w:rsidRDefault="003C1556"/>
  </w:footnote>
  <w:footnote w:id="1">
    <w:p w14:paraId="06F3368B" w14:textId="77777777" w:rsidR="00FC541D" w:rsidRPr="007D2A6D" w:rsidRDefault="00FC541D" w:rsidP="006926B8">
      <w:pPr>
        <w:pStyle w:val="FootnoteText"/>
        <w:rPr>
          <w:sz w:val="18"/>
          <w:szCs w:val="18"/>
          <w:lang w:val="en-ZA"/>
        </w:rPr>
      </w:pPr>
      <w:r w:rsidRPr="007D2A6D">
        <w:rPr>
          <w:rStyle w:val="FootnoteReference"/>
          <w:sz w:val="18"/>
          <w:szCs w:val="18"/>
        </w:rPr>
        <w:footnoteRef/>
      </w:r>
      <w:r w:rsidRPr="007D2A6D">
        <w:rPr>
          <w:sz w:val="18"/>
          <w:szCs w:val="18"/>
          <w:lang w:val="en-ZA"/>
        </w:rPr>
        <w:t>The points allocated to each functionality criterion should not be generic but should be determined separately for each tender on a case by case basis.</w:t>
      </w:r>
    </w:p>
  </w:footnote>
  <w:footnote w:id="2">
    <w:p w14:paraId="224D78AC" w14:textId="77777777" w:rsidR="00722B3A" w:rsidRDefault="00722B3A" w:rsidP="00722B3A">
      <w:pPr>
        <w:pStyle w:val="FootnoteText"/>
        <w:rPr>
          <w:lang w:val="en-US"/>
        </w:rPr>
      </w:pPr>
      <w:r>
        <w:rPr>
          <w:rStyle w:val="FootnoteReference"/>
        </w:rPr>
        <w:footnoteRef/>
      </w:r>
      <w:r>
        <w:rPr>
          <w:lang w:val="en-ZA"/>
        </w:rPr>
        <w:t>The points allocated to each functionality criterion should not be generic but should be determined separately for each tender on a case by case basis.</w:t>
      </w:r>
    </w:p>
  </w:footnote>
  <w:footnote w:id="3">
    <w:p w14:paraId="3B802021" w14:textId="77777777" w:rsidR="00FC541D" w:rsidRPr="00B42C48" w:rsidRDefault="00FC541D" w:rsidP="00C14ECB">
      <w:pPr>
        <w:pStyle w:val="FootnoteText"/>
        <w:rPr>
          <w:lang w:val="en-US"/>
        </w:rPr>
      </w:pPr>
      <w:r>
        <w:rPr>
          <w:rStyle w:val="FootnoteReference"/>
        </w:rPr>
        <w:footnoteRef/>
      </w:r>
      <w:r>
        <w:t xml:space="preserve"> EME: Exempted Micro Enterprise</w:t>
      </w:r>
    </w:p>
  </w:footnote>
  <w:footnote w:id="4">
    <w:p w14:paraId="3D5D5D37" w14:textId="77777777" w:rsidR="00FC541D" w:rsidRPr="00B42C48" w:rsidRDefault="00FC541D" w:rsidP="00C14ECB">
      <w:pPr>
        <w:pStyle w:val="FootnoteText"/>
        <w:rPr>
          <w:lang w:val="en-US"/>
        </w:rPr>
      </w:pPr>
      <w:r>
        <w:rPr>
          <w:rStyle w:val="FootnoteReference"/>
        </w:rPr>
        <w:footnoteRef/>
      </w:r>
      <w:r>
        <w:t xml:space="preserve"> QSE: Qualifying Small Business Enterprise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9CF7B" w14:textId="7880D783" w:rsidR="00FC541D" w:rsidRPr="00B1096A" w:rsidRDefault="00FC541D" w:rsidP="00350BD9">
    <w:pPr>
      <w:tabs>
        <w:tab w:val="left" w:pos="6663"/>
      </w:tabs>
      <w:jc w:val="right"/>
      <w:rPr>
        <w:sz w:val="16"/>
        <w:szCs w:val="16"/>
      </w:rPr>
    </w:pPr>
    <w:r>
      <w:rPr>
        <w:noProof/>
        <w:lang w:val="en-US" w:eastAsia="en-US"/>
      </w:rPr>
      <w:drawing>
        <wp:anchor distT="0" distB="0" distL="114300" distR="114300" simplePos="0" relativeHeight="251658240" behindDoc="0" locked="0" layoutInCell="1" allowOverlap="1" wp14:anchorId="331C75EA" wp14:editId="65E46B3F">
          <wp:simplePos x="0" y="0"/>
          <wp:positionH relativeFrom="column">
            <wp:posOffset>36195</wp:posOffset>
          </wp:positionH>
          <wp:positionV relativeFrom="paragraph">
            <wp:posOffset>-85958</wp:posOffset>
          </wp:positionV>
          <wp:extent cx="1422400" cy="556260"/>
          <wp:effectExtent l="0" t="0" r="6350" b="0"/>
          <wp:wrapThrough wrapText="bothSides">
            <wp:wrapPolygon edited="0">
              <wp:start x="0" y="0"/>
              <wp:lineTo x="0" y="12575"/>
              <wp:lineTo x="1446" y="19973"/>
              <wp:lineTo x="2025" y="20712"/>
              <wp:lineTo x="4050" y="20712"/>
              <wp:lineTo x="21118" y="18493"/>
              <wp:lineTo x="21407" y="11096"/>
              <wp:lineTo x="21407" y="740"/>
              <wp:lineTo x="607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WI_Logo_Latest_2021.12.17.emf"/>
                  <pic:cNvPicPr/>
                </pic:nvPicPr>
                <pic:blipFill>
                  <a:blip r:embed="rId1">
                    <a:extLst>
                      <a:ext uri="{28A0092B-C50C-407E-A947-70E740481C1C}">
                        <a14:useLocalDpi xmlns:a14="http://schemas.microsoft.com/office/drawing/2010/main" val="0"/>
                      </a:ext>
                    </a:extLst>
                  </a:blip>
                  <a:stretch>
                    <a:fillRect/>
                  </a:stretch>
                </pic:blipFill>
                <pic:spPr>
                  <a:xfrm>
                    <a:off x="0" y="0"/>
                    <a:ext cx="1422400" cy="556260"/>
                  </a:xfrm>
                  <a:prstGeom prst="rect">
                    <a:avLst/>
                  </a:prstGeom>
                </pic:spPr>
              </pic:pic>
            </a:graphicData>
          </a:graphic>
        </wp:anchor>
      </w:drawing>
    </w:r>
    <w:r>
      <w:rPr>
        <w:b/>
        <w:sz w:val="24"/>
        <w:szCs w:val="24"/>
      </w:rPr>
      <w:t xml:space="preserve">                                                          </w:t>
    </w:r>
    <w:r>
      <w:rPr>
        <w:b/>
        <w:sz w:val="16"/>
        <w:szCs w:val="16"/>
      </w:rPr>
      <w:t>BID</w:t>
    </w:r>
    <w:r w:rsidRPr="00B1096A">
      <w:rPr>
        <w:b/>
        <w:sz w:val="16"/>
        <w:szCs w:val="16"/>
      </w:rPr>
      <w:t xml:space="preserve"> NO:</w:t>
    </w:r>
    <w:r>
      <w:rPr>
        <w:b/>
        <w:sz w:val="16"/>
        <w:szCs w:val="16"/>
      </w:rPr>
      <w:t xml:space="preserve"> </w:t>
    </w:r>
    <w:sdt>
      <w:sdtPr>
        <w:rPr>
          <w:b/>
          <w:sz w:val="16"/>
          <w:szCs w:val="16"/>
        </w:rPr>
        <w:alias w:val="Keywords"/>
        <w:tag w:val=""/>
        <w:id w:val="-1680723832"/>
        <w:lock w:val="sdtContentLocked"/>
        <w:placeholder>
          <w:docPart w:val="E288A5D01401421986AB9C99CADBBF87"/>
        </w:placeholder>
        <w:dataBinding w:prefixMappings="xmlns:ns0='http://purl.org/dc/elements/1.1/' xmlns:ns1='http://schemas.openxmlformats.org/package/2006/metadata/core-properties' " w:xpath="/ns1:coreProperties[1]/ns1:keywords[1]" w:storeItemID="{6C3C8BC8-F283-45AE-878A-BAB7291924A1}"/>
        <w:text/>
      </w:sdtPr>
      <w:sdtContent>
        <w:r w:rsidR="00F2268D">
          <w:rPr>
            <w:b/>
            <w:sz w:val="16"/>
            <w:szCs w:val="16"/>
          </w:rPr>
          <w:t>H24/025PF</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FB8DA" w14:textId="77777777" w:rsidR="00DF467E" w:rsidRDefault="00DF467E" w:rsidP="001E0B99">
    <w:pPr>
      <w:pStyle w:val="Header"/>
      <w:ind w:left="-851"/>
    </w:pPr>
    <w:r w:rsidRPr="00C61F17">
      <w:rPr>
        <w:noProof/>
        <w:lang w:val="en-US"/>
      </w:rPr>
      <w:drawing>
        <wp:inline distT="0" distB="0" distL="0" distR="0" wp14:anchorId="1DDA6AFA" wp14:editId="5F46C193">
          <wp:extent cx="1612900" cy="546100"/>
          <wp:effectExtent l="0" t="0" r="6350" b="6350"/>
          <wp:docPr id="310579279" name="Picture 310579279" descr="Publi Works &amp;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 Works &amp; Infrastructur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2900" cy="546100"/>
                  </a:xfrm>
                  <a:prstGeom prst="rect">
                    <a:avLst/>
                  </a:prstGeom>
                  <a:noFill/>
                  <a:ln>
                    <a:noFill/>
                  </a:ln>
                </pic:spPr>
              </pic:pic>
            </a:graphicData>
          </a:graphic>
        </wp:inline>
      </w:drawing>
    </w:r>
  </w:p>
  <w:p w14:paraId="72636220" w14:textId="77777777" w:rsidR="00DF467E" w:rsidRDefault="00DF467E" w:rsidP="001E0B99">
    <w:pPr>
      <w:pStyle w:val="Header"/>
      <w:ind w:left="-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C1862" w14:textId="77777777" w:rsidR="00DF467E" w:rsidRPr="00C412DB" w:rsidRDefault="00DF467E" w:rsidP="00C412DB">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29E074A"/>
    <w:multiLevelType w:val="hybridMultilevel"/>
    <w:tmpl w:val="8DACA78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37956E8"/>
    <w:multiLevelType w:val="hybridMultilevel"/>
    <w:tmpl w:val="B0A65E4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569417B"/>
    <w:multiLevelType w:val="hybridMultilevel"/>
    <w:tmpl w:val="8BF472F8"/>
    <w:lvl w:ilvl="0" w:tplc="1C090001">
      <w:start w:val="1"/>
      <w:numFmt w:val="bullet"/>
      <w:lvlText w:val=""/>
      <w:lvlJc w:val="left"/>
      <w:pPr>
        <w:ind w:left="1854" w:hanging="360"/>
      </w:pPr>
      <w:rPr>
        <w:rFonts w:ascii="Symbol" w:hAnsi="Symbol" w:hint="default"/>
      </w:rPr>
    </w:lvl>
    <w:lvl w:ilvl="1" w:tplc="1C090003">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6" w15:restartNumberingAfterBreak="0">
    <w:nsid w:val="06F17AD5"/>
    <w:multiLevelType w:val="multilevel"/>
    <w:tmpl w:val="FF0AE21C"/>
    <w:lvl w:ilvl="0">
      <w:start w:val="16"/>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72D71BC"/>
    <w:multiLevelType w:val="multilevel"/>
    <w:tmpl w:val="B74216E0"/>
    <w:lvl w:ilvl="0">
      <w:start w:val="24"/>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85B4187"/>
    <w:multiLevelType w:val="multilevel"/>
    <w:tmpl w:val="1290668E"/>
    <w:lvl w:ilvl="0">
      <w:start w:val="9"/>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086D73D9"/>
    <w:multiLevelType w:val="hybridMultilevel"/>
    <w:tmpl w:val="5A1A1862"/>
    <w:lvl w:ilvl="0" w:tplc="F8047E34">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A00482C"/>
    <w:multiLevelType w:val="hybridMultilevel"/>
    <w:tmpl w:val="F5A089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ADB2758"/>
    <w:multiLevelType w:val="multilevel"/>
    <w:tmpl w:val="55B8E1AE"/>
    <w:lvl w:ilvl="0">
      <w:start w:val="3"/>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B11441F"/>
    <w:multiLevelType w:val="multilevel"/>
    <w:tmpl w:val="1DBC2502"/>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15:restartNumberingAfterBreak="0">
    <w:nsid w:val="0C333E5F"/>
    <w:multiLevelType w:val="multilevel"/>
    <w:tmpl w:val="B4C47066"/>
    <w:lvl w:ilvl="0">
      <w:start w:val="17"/>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CEF4D86"/>
    <w:multiLevelType w:val="multilevel"/>
    <w:tmpl w:val="86282704"/>
    <w:lvl w:ilvl="0">
      <w:start w:val="19"/>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0D385A2A"/>
    <w:multiLevelType w:val="multilevel"/>
    <w:tmpl w:val="7916ADDA"/>
    <w:lvl w:ilvl="0">
      <w:start w:val="13"/>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0DBE6914"/>
    <w:multiLevelType w:val="multilevel"/>
    <w:tmpl w:val="B5005A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E532846"/>
    <w:multiLevelType w:val="multilevel"/>
    <w:tmpl w:val="1048155A"/>
    <w:lvl w:ilvl="0">
      <w:start w:val="3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0F3D4810"/>
    <w:multiLevelType w:val="multilevel"/>
    <w:tmpl w:val="8F7897EE"/>
    <w:lvl w:ilvl="0">
      <w:start w:val="10"/>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126B3449"/>
    <w:multiLevelType w:val="hybridMultilevel"/>
    <w:tmpl w:val="9412005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128363CB"/>
    <w:multiLevelType w:val="multilevel"/>
    <w:tmpl w:val="3D764012"/>
    <w:lvl w:ilvl="0">
      <w:start w:val="5"/>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1" w15:restartNumberingAfterBreak="0">
    <w:nsid w:val="12D23137"/>
    <w:multiLevelType w:val="multilevel"/>
    <w:tmpl w:val="6EA64EB2"/>
    <w:lvl w:ilvl="0">
      <w:start w:val="14"/>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14E42458"/>
    <w:multiLevelType w:val="multilevel"/>
    <w:tmpl w:val="FCE2F5C0"/>
    <w:lvl w:ilvl="0">
      <w:start w:val="8"/>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158C6285"/>
    <w:multiLevelType w:val="multilevel"/>
    <w:tmpl w:val="B4C20D3C"/>
    <w:lvl w:ilvl="0">
      <w:start w:val="1"/>
      <w:numFmt w:val="decimal"/>
      <w:lvlText w:val="%1."/>
      <w:lvlJc w:val="left"/>
      <w:pPr>
        <w:ind w:left="360" w:hanging="360"/>
      </w:pPr>
      <w:rPr>
        <w:rFonts w:hint="default"/>
        <w:b/>
        <w:color w:val="000000" w:themeColor="text1"/>
        <w:sz w:val="22"/>
        <w:szCs w:val="22"/>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ascii="Arial" w:hAnsi="Arial" w:cs="Arial" w:hint="default"/>
        <w:b/>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7610A24"/>
    <w:multiLevelType w:val="multilevel"/>
    <w:tmpl w:val="EC9CDAD8"/>
    <w:lvl w:ilvl="0">
      <w:start w:val="3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19601E9A"/>
    <w:multiLevelType w:val="multilevel"/>
    <w:tmpl w:val="8ECA6D4A"/>
    <w:lvl w:ilvl="0">
      <w:start w:val="5"/>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19AC0968"/>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9C54523"/>
    <w:multiLevelType w:val="hybridMultilevel"/>
    <w:tmpl w:val="63263538"/>
    <w:lvl w:ilvl="0" w:tplc="9650F93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847910"/>
    <w:multiLevelType w:val="hybridMultilevel"/>
    <w:tmpl w:val="4180597A"/>
    <w:lvl w:ilvl="0" w:tplc="1C09000D">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9" w15:restartNumberingAfterBreak="0">
    <w:nsid w:val="1AB13B3F"/>
    <w:multiLevelType w:val="hybridMultilevel"/>
    <w:tmpl w:val="3BE06C04"/>
    <w:lvl w:ilvl="0" w:tplc="FFFFFFFF">
      <w:start w:val="1"/>
      <w:numFmt w:val="bullet"/>
      <w:lvlText w:val="•"/>
      <w:lvlJc w:val="left"/>
      <w:pPr>
        <w:ind w:left="720" w:hanging="360"/>
      </w:p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1B4B3EB9"/>
    <w:multiLevelType w:val="multilevel"/>
    <w:tmpl w:val="2BBE9F60"/>
    <w:lvl w:ilvl="0">
      <w:start w:val="18"/>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1B832900"/>
    <w:multiLevelType w:val="multilevel"/>
    <w:tmpl w:val="FB1020B6"/>
    <w:lvl w:ilvl="0">
      <w:start w:val="1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1B956925"/>
    <w:multiLevelType w:val="hybridMultilevel"/>
    <w:tmpl w:val="0CB6F7D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1BA71059"/>
    <w:multiLevelType w:val="hybridMultilevel"/>
    <w:tmpl w:val="C3A64EC4"/>
    <w:lvl w:ilvl="0" w:tplc="A276F5E0">
      <w:start w:val="1"/>
      <w:numFmt w:val="upp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1C674A22"/>
    <w:multiLevelType w:val="multilevel"/>
    <w:tmpl w:val="9E1409CE"/>
    <w:lvl w:ilvl="0">
      <w:start w:val="2"/>
      <w:numFmt w:val="decimal"/>
      <w:lvlText w:val="%1"/>
      <w:lvlJc w:val="left"/>
      <w:pPr>
        <w:ind w:left="360" w:hanging="360"/>
      </w:pPr>
      <w:rPr>
        <w:rFonts w:ascii="Arial" w:hAnsi="Arial" w:hint="default"/>
        <w:b w:val="0"/>
      </w:rPr>
    </w:lvl>
    <w:lvl w:ilvl="1">
      <w:start w:val="1"/>
      <w:numFmt w:val="decimal"/>
      <w:lvlText w:val="%1.%2"/>
      <w:lvlJc w:val="left"/>
      <w:pPr>
        <w:ind w:left="360" w:hanging="360"/>
      </w:pPr>
      <w:rPr>
        <w:rFonts w:ascii="Arial" w:hAnsi="Arial" w:hint="default"/>
        <w:b w:val="0"/>
      </w:rPr>
    </w:lvl>
    <w:lvl w:ilvl="2">
      <w:start w:val="1"/>
      <w:numFmt w:val="decimal"/>
      <w:lvlText w:val="%1.%2.%3"/>
      <w:lvlJc w:val="left"/>
      <w:pPr>
        <w:ind w:left="720" w:hanging="720"/>
      </w:pPr>
      <w:rPr>
        <w:rFonts w:ascii="Arial" w:hAnsi="Arial" w:hint="default"/>
        <w:b w:val="0"/>
      </w:rPr>
    </w:lvl>
    <w:lvl w:ilvl="3">
      <w:start w:val="1"/>
      <w:numFmt w:val="decimal"/>
      <w:lvlText w:val="%1.%2.%3.%4"/>
      <w:lvlJc w:val="left"/>
      <w:pPr>
        <w:ind w:left="720" w:hanging="720"/>
      </w:pPr>
      <w:rPr>
        <w:rFonts w:ascii="Arial" w:hAnsi="Arial" w:hint="default"/>
        <w:b w:val="0"/>
      </w:rPr>
    </w:lvl>
    <w:lvl w:ilvl="4">
      <w:start w:val="1"/>
      <w:numFmt w:val="decimal"/>
      <w:lvlText w:val="%1.%2.%3.%4.%5"/>
      <w:lvlJc w:val="left"/>
      <w:pPr>
        <w:ind w:left="1080" w:hanging="1080"/>
      </w:pPr>
      <w:rPr>
        <w:rFonts w:ascii="Arial" w:hAnsi="Arial" w:hint="default"/>
        <w:b w:val="0"/>
      </w:rPr>
    </w:lvl>
    <w:lvl w:ilvl="5">
      <w:start w:val="1"/>
      <w:numFmt w:val="decimal"/>
      <w:lvlText w:val="%1.%2.%3.%4.%5.%6"/>
      <w:lvlJc w:val="left"/>
      <w:pPr>
        <w:ind w:left="1080" w:hanging="1080"/>
      </w:pPr>
      <w:rPr>
        <w:rFonts w:ascii="Arial" w:hAnsi="Arial" w:hint="default"/>
        <w:b w:val="0"/>
      </w:rPr>
    </w:lvl>
    <w:lvl w:ilvl="6">
      <w:start w:val="1"/>
      <w:numFmt w:val="decimal"/>
      <w:lvlText w:val="%1.%2.%3.%4.%5.%6.%7"/>
      <w:lvlJc w:val="left"/>
      <w:pPr>
        <w:ind w:left="1440" w:hanging="1440"/>
      </w:pPr>
      <w:rPr>
        <w:rFonts w:ascii="Arial" w:hAnsi="Arial" w:hint="default"/>
        <w:b w:val="0"/>
      </w:rPr>
    </w:lvl>
    <w:lvl w:ilvl="7">
      <w:start w:val="1"/>
      <w:numFmt w:val="decimal"/>
      <w:lvlText w:val="%1.%2.%3.%4.%5.%6.%7.%8"/>
      <w:lvlJc w:val="left"/>
      <w:pPr>
        <w:ind w:left="1440" w:hanging="1440"/>
      </w:pPr>
      <w:rPr>
        <w:rFonts w:ascii="Arial" w:hAnsi="Arial" w:hint="default"/>
        <w:b w:val="0"/>
      </w:rPr>
    </w:lvl>
    <w:lvl w:ilvl="8">
      <w:start w:val="1"/>
      <w:numFmt w:val="decimal"/>
      <w:lvlText w:val="%1.%2.%3.%4.%5.%6.%7.%8.%9"/>
      <w:lvlJc w:val="left"/>
      <w:pPr>
        <w:ind w:left="1800" w:hanging="1800"/>
      </w:pPr>
      <w:rPr>
        <w:rFonts w:ascii="Arial" w:hAnsi="Arial" w:hint="default"/>
        <w:b w:val="0"/>
      </w:rPr>
    </w:lvl>
  </w:abstractNum>
  <w:abstractNum w:abstractNumId="35"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6" w15:restartNumberingAfterBreak="0">
    <w:nsid w:val="1D51505A"/>
    <w:multiLevelType w:val="hybridMultilevel"/>
    <w:tmpl w:val="C6D0A3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D6A1170"/>
    <w:multiLevelType w:val="hybridMultilevel"/>
    <w:tmpl w:val="C9B6F85C"/>
    <w:lvl w:ilvl="0" w:tplc="6518AB1A">
      <w:start w:val="1"/>
      <w:numFmt w:val="decimal"/>
      <w:lvlText w:val="%1."/>
      <w:lvlJc w:val="left"/>
      <w:pPr>
        <w:ind w:left="1146" w:hanging="360"/>
      </w:pPr>
      <w:rPr>
        <w:b/>
        <w:color w:val="000000"/>
        <w:sz w:val="20"/>
      </w:r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38" w15:restartNumberingAfterBreak="0">
    <w:nsid w:val="1F6642E5"/>
    <w:multiLevelType w:val="hybridMultilevel"/>
    <w:tmpl w:val="6E1491A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20A92449"/>
    <w:multiLevelType w:val="hybridMultilevel"/>
    <w:tmpl w:val="8272EA0A"/>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41" w15:restartNumberingAfterBreak="0">
    <w:nsid w:val="217663AC"/>
    <w:multiLevelType w:val="hybridMultilevel"/>
    <w:tmpl w:val="DA2C4D1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2" w15:restartNumberingAfterBreak="0">
    <w:nsid w:val="2286377F"/>
    <w:multiLevelType w:val="multilevel"/>
    <w:tmpl w:val="74FA29F8"/>
    <w:lvl w:ilvl="0">
      <w:start w:val="29"/>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25642134"/>
    <w:multiLevelType w:val="hybridMultilevel"/>
    <w:tmpl w:val="036C9B44"/>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5" w15:restartNumberingAfterBreak="0">
    <w:nsid w:val="27ED5F36"/>
    <w:multiLevelType w:val="multilevel"/>
    <w:tmpl w:val="A382523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val="0"/>
        <w:sz w:val="20"/>
        <w:szCs w:val="2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6" w15:restartNumberingAfterBreak="0">
    <w:nsid w:val="2993294E"/>
    <w:multiLevelType w:val="multilevel"/>
    <w:tmpl w:val="9BE63100"/>
    <w:lvl w:ilvl="0">
      <w:start w:val="2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2AAD754F"/>
    <w:multiLevelType w:val="multilevel"/>
    <w:tmpl w:val="D5A4B19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AFD61A9"/>
    <w:multiLevelType w:val="hybridMultilevel"/>
    <w:tmpl w:val="B0A65FD4"/>
    <w:lvl w:ilvl="0" w:tplc="1C090001">
      <w:start w:val="1"/>
      <w:numFmt w:val="bullet"/>
      <w:lvlText w:val=""/>
      <w:lvlJc w:val="left"/>
      <w:pPr>
        <w:ind w:left="1713" w:hanging="360"/>
      </w:pPr>
      <w:rPr>
        <w:rFonts w:ascii="Symbol" w:hAnsi="Symbol" w:hint="default"/>
      </w:rPr>
    </w:lvl>
    <w:lvl w:ilvl="1" w:tplc="1C090003" w:tentative="1">
      <w:start w:val="1"/>
      <w:numFmt w:val="bullet"/>
      <w:lvlText w:val="o"/>
      <w:lvlJc w:val="left"/>
      <w:pPr>
        <w:ind w:left="2433" w:hanging="360"/>
      </w:pPr>
      <w:rPr>
        <w:rFonts w:ascii="Courier New" w:hAnsi="Courier New" w:cs="Courier New" w:hint="default"/>
      </w:rPr>
    </w:lvl>
    <w:lvl w:ilvl="2" w:tplc="1C090005" w:tentative="1">
      <w:start w:val="1"/>
      <w:numFmt w:val="bullet"/>
      <w:lvlText w:val=""/>
      <w:lvlJc w:val="left"/>
      <w:pPr>
        <w:ind w:left="3153" w:hanging="360"/>
      </w:pPr>
      <w:rPr>
        <w:rFonts w:ascii="Wingdings" w:hAnsi="Wingdings" w:hint="default"/>
      </w:rPr>
    </w:lvl>
    <w:lvl w:ilvl="3" w:tplc="1C090001" w:tentative="1">
      <w:start w:val="1"/>
      <w:numFmt w:val="bullet"/>
      <w:lvlText w:val=""/>
      <w:lvlJc w:val="left"/>
      <w:pPr>
        <w:ind w:left="3873" w:hanging="360"/>
      </w:pPr>
      <w:rPr>
        <w:rFonts w:ascii="Symbol" w:hAnsi="Symbol" w:hint="default"/>
      </w:rPr>
    </w:lvl>
    <w:lvl w:ilvl="4" w:tplc="1C090003" w:tentative="1">
      <w:start w:val="1"/>
      <w:numFmt w:val="bullet"/>
      <w:lvlText w:val="o"/>
      <w:lvlJc w:val="left"/>
      <w:pPr>
        <w:ind w:left="4593" w:hanging="360"/>
      </w:pPr>
      <w:rPr>
        <w:rFonts w:ascii="Courier New" w:hAnsi="Courier New" w:cs="Courier New" w:hint="default"/>
      </w:rPr>
    </w:lvl>
    <w:lvl w:ilvl="5" w:tplc="1C090005" w:tentative="1">
      <w:start w:val="1"/>
      <w:numFmt w:val="bullet"/>
      <w:lvlText w:val=""/>
      <w:lvlJc w:val="left"/>
      <w:pPr>
        <w:ind w:left="5313" w:hanging="360"/>
      </w:pPr>
      <w:rPr>
        <w:rFonts w:ascii="Wingdings" w:hAnsi="Wingdings" w:hint="default"/>
      </w:rPr>
    </w:lvl>
    <w:lvl w:ilvl="6" w:tplc="1C090001" w:tentative="1">
      <w:start w:val="1"/>
      <w:numFmt w:val="bullet"/>
      <w:lvlText w:val=""/>
      <w:lvlJc w:val="left"/>
      <w:pPr>
        <w:ind w:left="6033" w:hanging="360"/>
      </w:pPr>
      <w:rPr>
        <w:rFonts w:ascii="Symbol" w:hAnsi="Symbol" w:hint="default"/>
      </w:rPr>
    </w:lvl>
    <w:lvl w:ilvl="7" w:tplc="1C090003" w:tentative="1">
      <w:start w:val="1"/>
      <w:numFmt w:val="bullet"/>
      <w:lvlText w:val="o"/>
      <w:lvlJc w:val="left"/>
      <w:pPr>
        <w:ind w:left="6753" w:hanging="360"/>
      </w:pPr>
      <w:rPr>
        <w:rFonts w:ascii="Courier New" w:hAnsi="Courier New" w:cs="Courier New" w:hint="default"/>
      </w:rPr>
    </w:lvl>
    <w:lvl w:ilvl="8" w:tplc="1C090005" w:tentative="1">
      <w:start w:val="1"/>
      <w:numFmt w:val="bullet"/>
      <w:lvlText w:val=""/>
      <w:lvlJc w:val="left"/>
      <w:pPr>
        <w:ind w:left="7473" w:hanging="360"/>
      </w:pPr>
      <w:rPr>
        <w:rFonts w:ascii="Wingdings" w:hAnsi="Wingdings" w:hint="default"/>
      </w:rPr>
    </w:lvl>
  </w:abstractNum>
  <w:abstractNum w:abstractNumId="4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5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51" w15:restartNumberingAfterBreak="0">
    <w:nsid w:val="2E4840C7"/>
    <w:multiLevelType w:val="multilevel"/>
    <w:tmpl w:val="EF567300"/>
    <w:styleLink w:val="Style2"/>
    <w:lvl w:ilvl="0">
      <w:start w:val="7"/>
      <w:numFmt w:val="decimal"/>
      <w:lvlText w:val="%1"/>
      <w:lvlJc w:val="left"/>
      <w:pPr>
        <w:ind w:left="444" w:hanging="444"/>
      </w:pPr>
      <w:rPr>
        <w:rFonts w:hint="default"/>
      </w:rPr>
    </w:lvl>
    <w:lvl w:ilvl="1">
      <w:start w:val="2"/>
      <w:numFmt w:val="decimal"/>
      <w:lvlText w:val="%1.%2"/>
      <w:lvlJc w:val="left"/>
      <w:pPr>
        <w:ind w:left="984" w:hanging="444"/>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2" w15:restartNumberingAfterBreak="0">
    <w:nsid w:val="2F894A5B"/>
    <w:multiLevelType w:val="multilevel"/>
    <w:tmpl w:val="B30C5DA4"/>
    <w:lvl w:ilvl="0">
      <w:start w:val="5"/>
      <w:numFmt w:val="decimal"/>
      <w:lvlText w:val="%1"/>
      <w:lvlJc w:val="left"/>
      <w:pPr>
        <w:ind w:left="525" w:hanging="525"/>
      </w:pPr>
      <w:rPr>
        <w:rFonts w:hint="default"/>
      </w:rPr>
    </w:lvl>
    <w:lvl w:ilvl="1">
      <w:start w:val="2"/>
      <w:numFmt w:val="decimal"/>
      <w:lvlText w:val="%1.%2"/>
      <w:lvlJc w:val="left"/>
      <w:pPr>
        <w:ind w:left="615" w:hanging="52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53" w15:restartNumberingAfterBreak="0">
    <w:nsid w:val="3076599F"/>
    <w:multiLevelType w:val="multilevel"/>
    <w:tmpl w:val="09C4F7A0"/>
    <w:lvl w:ilvl="0">
      <w:start w:val="28"/>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30F9761A"/>
    <w:multiLevelType w:val="hybridMultilevel"/>
    <w:tmpl w:val="7422ACC8"/>
    <w:lvl w:ilvl="0" w:tplc="292618BE">
      <w:start w:val="1"/>
      <w:numFmt w:val="bullet"/>
      <w:lvlText w:val=""/>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DA06BB28">
      <w:numFmt w:val="bullet"/>
      <w:lvlText w:val="-"/>
      <w:lvlJc w:val="left"/>
      <w:pPr>
        <w:ind w:left="2160" w:hanging="360"/>
      </w:pPr>
      <w:rPr>
        <w:rFonts w:ascii="Arial" w:eastAsia="Times New Roman" w:hAnsi="Arial" w:cs="Aria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323015B7"/>
    <w:multiLevelType w:val="multilevel"/>
    <w:tmpl w:val="8A94CFB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34415E44"/>
    <w:multiLevelType w:val="hybridMultilevel"/>
    <w:tmpl w:val="04464D16"/>
    <w:lvl w:ilvl="0" w:tplc="BD4EF064">
      <w:start w:val="1"/>
      <w:numFmt w:val="upperLetter"/>
      <w:lvlText w:val="%1."/>
      <w:lvlJc w:val="left"/>
      <w:pPr>
        <w:ind w:left="1440" w:hanging="360"/>
      </w:pPr>
      <w:rPr>
        <w:b/>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7" w15:restartNumberingAfterBreak="0">
    <w:nsid w:val="3592512C"/>
    <w:multiLevelType w:val="hybridMultilevel"/>
    <w:tmpl w:val="9412005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35E0122B"/>
    <w:multiLevelType w:val="hybridMultilevel"/>
    <w:tmpl w:val="57C6D8CE"/>
    <w:lvl w:ilvl="0" w:tplc="1C090005">
      <w:start w:val="1"/>
      <w:numFmt w:val="bullet"/>
      <w:lvlText w:val=""/>
      <w:lvlJc w:val="left"/>
      <w:pPr>
        <w:ind w:left="1445" w:hanging="360"/>
      </w:pPr>
      <w:rPr>
        <w:rFonts w:ascii="Wingdings" w:hAnsi="Wingdings" w:hint="default"/>
      </w:rPr>
    </w:lvl>
    <w:lvl w:ilvl="1" w:tplc="1C090003">
      <w:start w:val="1"/>
      <w:numFmt w:val="bullet"/>
      <w:lvlText w:val="o"/>
      <w:lvlJc w:val="left"/>
      <w:pPr>
        <w:ind w:left="2165" w:hanging="360"/>
      </w:pPr>
      <w:rPr>
        <w:rFonts w:ascii="Courier New" w:hAnsi="Courier New" w:cs="Courier New" w:hint="default"/>
      </w:rPr>
    </w:lvl>
    <w:lvl w:ilvl="2" w:tplc="1C090005">
      <w:start w:val="1"/>
      <w:numFmt w:val="bullet"/>
      <w:lvlText w:val=""/>
      <w:lvlJc w:val="left"/>
      <w:pPr>
        <w:ind w:left="2885" w:hanging="360"/>
      </w:pPr>
      <w:rPr>
        <w:rFonts w:ascii="Wingdings" w:hAnsi="Wingdings" w:hint="default"/>
      </w:rPr>
    </w:lvl>
    <w:lvl w:ilvl="3" w:tplc="1C090001">
      <w:start w:val="1"/>
      <w:numFmt w:val="bullet"/>
      <w:lvlText w:val=""/>
      <w:lvlJc w:val="left"/>
      <w:pPr>
        <w:ind w:left="3605" w:hanging="360"/>
      </w:pPr>
      <w:rPr>
        <w:rFonts w:ascii="Symbol" w:hAnsi="Symbol" w:hint="default"/>
      </w:rPr>
    </w:lvl>
    <w:lvl w:ilvl="4" w:tplc="1C090003">
      <w:start w:val="1"/>
      <w:numFmt w:val="bullet"/>
      <w:lvlText w:val="o"/>
      <w:lvlJc w:val="left"/>
      <w:pPr>
        <w:ind w:left="4325" w:hanging="360"/>
      </w:pPr>
      <w:rPr>
        <w:rFonts w:ascii="Courier New" w:hAnsi="Courier New" w:cs="Courier New" w:hint="default"/>
      </w:rPr>
    </w:lvl>
    <w:lvl w:ilvl="5" w:tplc="1C090005">
      <w:start w:val="1"/>
      <w:numFmt w:val="bullet"/>
      <w:lvlText w:val=""/>
      <w:lvlJc w:val="left"/>
      <w:pPr>
        <w:ind w:left="5045" w:hanging="360"/>
      </w:pPr>
      <w:rPr>
        <w:rFonts w:ascii="Wingdings" w:hAnsi="Wingdings" w:hint="default"/>
      </w:rPr>
    </w:lvl>
    <w:lvl w:ilvl="6" w:tplc="1C090001">
      <w:start w:val="1"/>
      <w:numFmt w:val="bullet"/>
      <w:lvlText w:val=""/>
      <w:lvlJc w:val="left"/>
      <w:pPr>
        <w:ind w:left="5765" w:hanging="360"/>
      </w:pPr>
      <w:rPr>
        <w:rFonts w:ascii="Symbol" w:hAnsi="Symbol" w:hint="default"/>
      </w:rPr>
    </w:lvl>
    <w:lvl w:ilvl="7" w:tplc="1C090003">
      <w:start w:val="1"/>
      <w:numFmt w:val="bullet"/>
      <w:lvlText w:val="o"/>
      <w:lvlJc w:val="left"/>
      <w:pPr>
        <w:ind w:left="6485" w:hanging="360"/>
      </w:pPr>
      <w:rPr>
        <w:rFonts w:ascii="Courier New" w:hAnsi="Courier New" w:cs="Courier New" w:hint="default"/>
      </w:rPr>
    </w:lvl>
    <w:lvl w:ilvl="8" w:tplc="1C090005">
      <w:start w:val="1"/>
      <w:numFmt w:val="bullet"/>
      <w:lvlText w:val=""/>
      <w:lvlJc w:val="left"/>
      <w:pPr>
        <w:ind w:left="7205" w:hanging="360"/>
      </w:pPr>
      <w:rPr>
        <w:rFonts w:ascii="Wingdings" w:hAnsi="Wingdings" w:hint="default"/>
      </w:rPr>
    </w:lvl>
  </w:abstractNum>
  <w:abstractNum w:abstractNumId="59" w15:restartNumberingAfterBreak="0">
    <w:nsid w:val="38037C76"/>
    <w:multiLevelType w:val="hybridMultilevel"/>
    <w:tmpl w:val="EB32677E"/>
    <w:lvl w:ilvl="0" w:tplc="493256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15:restartNumberingAfterBreak="0">
    <w:nsid w:val="38303D73"/>
    <w:multiLevelType w:val="hybridMultilevel"/>
    <w:tmpl w:val="02860650"/>
    <w:lvl w:ilvl="0" w:tplc="D042EC70">
      <w:start w:val="1"/>
      <w:numFmt w:val="decimal"/>
      <w:lvlText w:val="%1."/>
      <w:lvlJc w:val="left"/>
      <w:pPr>
        <w:ind w:left="2310" w:hanging="360"/>
      </w:pPr>
      <w:rPr>
        <w:rFonts w:ascii="Cambria" w:eastAsiaTheme="minorHAnsi" w:hAnsi="Cambria" w:cs="Calibri" w:hint="default"/>
      </w:rPr>
    </w:lvl>
    <w:lvl w:ilvl="1" w:tplc="1C090019" w:tentative="1">
      <w:start w:val="1"/>
      <w:numFmt w:val="lowerLetter"/>
      <w:lvlText w:val="%2."/>
      <w:lvlJc w:val="left"/>
      <w:pPr>
        <w:ind w:left="3030" w:hanging="360"/>
      </w:pPr>
    </w:lvl>
    <w:lvl w:ilvl="2" w:tplc="1C09001B" w:tentative="1">
      <w:start w:val="1"/>
      <w:numFmt w:val="lowerRoman"/>
      <w:lvlText w:val="%3."/>
      <w:lvlJc w:val="right"/>
      <w:pPr>
        <w:ind w:left="3750" w:hanging="180"/>
      </w:pPr>
    </w:lvl>
    <w:lvl w:ilvl="3" w:tplc="1C09000F" w:tentative="1">
      <w:start w:val="1"/>
      <w:numFmt w:val="decimal"/>
      <w:lvlText w:val="%4."/>
      <w:lvlJc w:val="left"/>
      <w:pPr>
        <w:ind w:left="4470" w:hanging="360"/>
      </w:pPr>
    </w:lvl>
    <w:lvl w:ilvl="4" w:tplc="1C090019" w:tentative="1">
      <w:start w:val="1"/>
      <w:numFmt w:val="lowerLetter"/>
      <w:lvlText w:val="%5."/>
      <w:lvlJc w:val="left"/>
      <w:pPr>
        <w:ind w:left="5190" w:hanging="360"/>
      </w:pPr>
    </w:lvl>
    <w:lvl w:ilvl="5" w:tplc="1C09001B" w:tentative="1">
      <w:start w:val="1"/>
      <w:numFmt w:val="lowerRoman"/>
      <w:lvlText w:val="%6."/>
      <w:lvlJc w:val="right"/>
      <w:pPr>
        <w:ind w:left="5910" w:hanging="180"/>
      </w:pPr>
    </w:lvl>
    <w:lvl w:ilvl="6" w:tplc="1C09000F" w:tentative="1">
      <w:start w:val="1"/>
      <w:numFmt w:val="decimal"/>
      <w:lvlText w:val="%7."/>
      <w:lvlJc w:val="left"/>
      <w:pPr>
        <w:ind w:left="6630" w:hanging="360"/>
      </w:pPr>
    </w:lvl>
    <w:lvl w:ilvl="7" w:tplc="1C090019" w:tentative="1">
      <w:start w:val="1"/>
      <w:numFmt w:val="lowerLetter"/>
      <w:lvlText w:val="%8."/>
      <w:lvlJc w:val="left"/>
      <w:pPr>
        <w:ind w:left="7350" w:hanging="360"/>
      </w:pPr>
    </w:lvl>
    <w:lvl w:ilvl="8" w:tplc="1C09001B" w:tentative="1">
      <w:start w:val="1"/>
      <w:numFmt w:val="lowerRoman"/>
      <w:lvlText w:val="%9."/>
      <w:lvlJc w:val="right"/>
      <w:pPr>
        <w:ind w:left="8070" w:hanging="180"/>
      </w:pPr>
    </w:lvl>
  </w:abstractNum>
  <w:abstractNum w:abstractNumId="61" w15:restartNumberingAfterBreak="0">
    <w:nsid w:val="39077A61"/>
    <w:multiLevelType w:val="hybridMultilevel"/>
    <w:tmpl w:val="E496EFCA"/>
    <w:lvl w:ilvl="0" w:tplc="F960963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15:restartNumberingAfterBreak="0">
    <w:nsid w:val="3A091E9A"/>
    <w:multiLevelType w:val="multilevel"/>
    <w:tmpl w:val="B546D2C4"/>
    <w:lvl w:ilvl="0">
      <w:start w:val="15"/>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3A633A76"/>
    <w:multiLevelType w:val="multilevel"/>
    <w:tmpl w:val="ECA07DD0"/>
    <w:lvl w:ilvl="0">
      <w:start w:val="3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3ACE2B3C"/>
    <w:multiLevelType w:val="hybridMultilevel"/>
    <w:tmpl w:val="388E19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3DEA7D01"/>
    <w:multiLevelType w:val="hybridMultilevel"/>
    <w:tmpl w:val="E83A8036"/>
    <w:lvl w:ilvl="0" w:tplc="B5DC4F3A">
      <w:start w:val="1"/>
      <w:numFmt w:val="decimal"/>
      <w:lvlText w:val="%1"/>
      <w:lvlJc w:val="left"/>
      <w:pPr>
        <w:ind w:left="0"/>
      </w:pPr>
      <w:rPr>
        <w:rFonts w:cs="Times New Roman" w:hint="default"/>
        <w:b w:val="0"/>
        <w:i w:val="0"/>
        <w:strike w:val="0"/>
        <w:dstrike w:val="0"/>
        <w:color w:val="000000"/>
        <w:sz w:val="20"/>
        <w:szCs w:val="18"/>
        <w:u w:val="none" w:color="000000"/>
        <w:bdr w:val="none" w:sz="0" w:space="0" w:color="auto"/>
        <w:shd w:val="clear" w:color="auto" w:fill="auto"/>
        <w:vertAlign w:val="baseline"/>
      </w:rPr>
    </w:lvl>
    <w:lvl w:ilvl="1" w:tplc="215E9160">
      <w:start w:val="1"/>
      <w:numFmt w:val="lowerLetter"/>
      <w:lvlText w:val="%2"/>
      <w:lvlJc w:val="left"/>
      <w:pPr>
        <w:ind w:left="8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847FC4">
      <w:start w:val="1"/>
      <w:numFmt w:val="lowerRoman"/>
      <w:lvlText w:val="%3"/>
      <w:lvlJc w:val="left"/>
      <w:pPr>
        <w:ind w:left="15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996A888">
      <w:start w:val="1"/>
      <w:numFmt w:val="decimal"/>
      <w:lvlText w:val="%4"/>
      <w:lvlJc w:val="left"/>
      <w:pPr>
        <w:ind w:left="22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56B858">
      <w:start w:val="1"/>
      <w:numFmt w:val="lowerLetter"/>
      <w:lvlText w:val="%5"/>
      <w:lvlJc w:val="left"/>
      <w:pPr>
        <w:ind w:left="29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14C228">
      <w:start w:val="1"/>
      <w:numFmt w:val="lowerRoman"/>
      <w:lvlText w:val="%6"/>
      <w:lvlJc w:val="left"/>
      <w:pPr>
        <w:ind w:left="36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50C5D18">
      <w:start w:val="1"/>
      <w:numFmt w:val="decimal"/>
      <w:lvlText w:val="%7"/>
      <w:lvlJc w:val="left"/>
      <w:pPr>
        <w:ind w:left="44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42C3CAE">
      <w:start w:val="1"/>
      <w:numFmt w:val="lowerLetter"/>
      <w:lvlText w:val="%8"/>
      <w:lvlJc w:val="left"/>
      <w:pPr>
        <w:ind w:left="5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D9ECAD8">
      <w:start w:val="1"/>
      <w:numFmt w:val="lowerRoman"/>
      <w:lvlText w:val="%9"/>
      <w:lvlJc w:val="left"/>
      <w:pPr>
        <w:ind w:left="58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3E045547"/>
    <w:multiLevelType w:val="hybridMultilevel"/>
    <w:tmpl w:val="A03231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3FD76074"/>
    <w:multiLevelType w:val="hybridMultilevel"/>
    <w:tmpl w:val="16FE7A3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8" w15:restartNumberingAfterBreak="0">
    <w:nsid w:val="41021CD0"/>
    <w:multiLevelType w:val="multilevel"/>
    <w:tmpl w:val="779C3AEA"/>
    <w:lvl w:ilvl="0">
      <w:start w:val="1"/>
      <w:numFmt w:val="decimal"/>
      <w:lvlText w:val="%1."/>
      <w:lvlJc w:val="left"/>
      <w:pPr>
        <w:ind w:left="360" w:hanging="360"/>
      </w:pPr>
      <w:rPr>
        <w:rFonts w:ascii="Arial" w:hAnsi="Arial" w:cs="Arial" w:hint="default"/>
        <w:b/>
        <w:color w:val="000000" w:themeColor="text1"/>
        <w:sz w:val="24"/>
        <w:szCs w:val="24"/>
      </w:rPr>
    </w:lvl>
    <w:lvl w:ilvl="1">
      <w:start w:val="1"/>
      <w:numFmt w:val="decimal"/>
      <w:lvlText w:val="%1.%2."/>
      <w:lvlJc w:val="left"/>
      <w:pPr>
        <w:ind w:left="858" w:hanging="432"/>
      </w:pPr>
      <w:rPr>
        <w:rFonts w:ascii="Arial" w:hAnsi="Arial" w:cs="Arial" w:hint="default"/>
        <w:b/>
        <w:sz w:val="22"/>
        <w:szCs w:val="22"/>
      </w:rPr>
    </w:lvl>
    <w:lvl w:ilvl="2">
      <w:start w:val="1"/>
      <w:numFmt w:val="decimal"/>
      <w:lvlText w:val="%1.%2.%3."/>
      <w:lvlJc w:val="left"/>
      <w:pPr>
        <w:ind w:left="1224" w:hanging="504"/>
      </w:pPr>
      <w:rPr>
        <w:rFonts w:ascii="Arial" w:hAnsi="Arial" w:cs="Arial" w:hint="default"/>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272402B"/>
    <w:multiLevelType w:val="hybridMultilevel"/>
    <w:tmpl w:val="81422620"/>
    <w:lvl w:ilvl="0" w:tplc="0AF4B18A">
      <w:start w:val="5"/>
      <w:numFmt w:val="decimal"/>
      <w:lvlText w:val="%1"/>
      <w:lvlJc w:val="left"/>
      <w:pPr>
        <w:ind w:left="1080" w:hanging="360"/>
      </w:pPr>
      <w:rPr>
        <w:rFonts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0"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44453BFA"/>
    <w:multiLevelType w:val="hybridMultilevel"/>
    <w:tmpl w:val="4732D60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44DC7FA0"/>
    <w:multiLevelType w:val="multilevel"/>
    <w:tmpl w:val="70FC0610"/>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0"/>
        </w:tabs>
      </w:pPr>
      <w:rPr>
        <w:rFonts w:cs="Times New Roman" w:hint="default"/>
      </w:rPr>
    </w:lvl>
    <w:lvl w:ilvl="2">
      <w:start w:val="1"/>
      <w:numFmt w:val="decimal"/>
      <w:pStyle w:val="H3"/>
      <w:lvlText w:val="%1.%2.%3"/>
      <w:lvlJc w:val="left"/>
      <w:pPr>
        <w:tabs>
          <w:tab w:val="num" w:pos="0"/>
        </w:tabs>
      </w:pPr>
      <w:rPr>
        <w:rFonts w:ascii="Arial Bold" w:hAnsi="Arial Bold" w:cs="Times New Roman" w:hint="default"/>
        <w:b/>
        <w:i w:val="0"/>
        <w:sz w:val="20"/>
        <w:szCs w:val="20"/>
      </w:rPr>
    </w:lvl>
    <w:lvl w:ilvl="3">
      <w:start w:val="1"/>
      <w:numFmt w:val="decimal"/>
      <w:pStyle w:val="H4"/>
      <w:lvlText w:val="(%4)"/>
      <w:lvlJc w:val="left"/>
      <w:pPr>
        <w:tabs>
          <w:tab w:val="num" w:pos="1598"/>
        </w:tabs>
        <w:ind w:left="1598" w:hanging="698"/>
      </w:pPr>
      <w:rPr>
        <w:rFonts w:ascii="Arial" w:hAnsi="Arial" w:cs="Times New Roman" w:hint="default"/>
        <w:b w:val="0"/>
        <w:i w:val="0"/>
        <w:sz w:val="20"/>
        <w:szCs w:val="20"/>
      </w:rPr>
    </w:lvl>
    <w:lvl w:ilvl="4">
      <w:start w:val="1"/>
      <w:numFmt w:val="lowerRoman"/>
      <w:pStyle w:val="H5"/>
      <w:lvlText w:val="(%5)"/>
      <w:lvlJc w:val="left"/>
      <w:pPr>
        <w:tabs>
          <w:tab w:val="num" w:pos="1418"/>
        </w:tabs>
        <w:ind w:left="1418" w:hanging="698"/>
      </w:pPr>
      <w:rPr>
        <w:rFonts w:ascii="Arial" w:hAnsi="Arial" w:cs="Times New Roman" w:hint="default"/>
        <w:b w:val="0"/>
        <w:i w:val="0"/>
        <w:sz w:val="20"/>
        <w:szCs w:val="20"/>
      </w:rPr>
    </w:lvl>
    <w:lvl w:ilvl="5">
      <w:start w:val="1"/>
      <w:numFmt w:val="lowerLetter"/>
      <w:pStyle w:val="H6"/>
      <w:lvlText w:val="(%6)"/>
      <w:lvlJc w:val="left"/>
      <w:pPr>
        <w:tabs>
          <w:tab w:val="num" w:pos="2160"/>
        </w:tabs>
        <w:ind w:left="2160" w:hanging="652"/>
      </w:pPr>
      <w:rPr>
        <w:rFonts w:ascii="Arial" w:hAnsi="Arial" w:cs="Times New Roman" w:hint="default"/>
        <w:b w:val="0"/>
        <w:i w:val="0"/>
        <w:sz w:val="20"/>
        <w:szCs w:val="20"/>
      </w:rPr>
    </w:lvl>
    <w:lvl w:ilvl="6">
      <w:start w:val="1"/>
      <w:numFmt w:val="lowerRoman"/>
      <w:pStyle w:val="H7"/>
      <w:lvlText w:val="(%7)"/>
      <w:lvlJc w:val="left"/>
      <w:pPr>
        <w:tabs>
          <w:tab w:val="num" w:pos="2892"/>
        </w:tabs>
        <w:ind w:left="2892" w:hanging="732"/>
      </w:pPr>
      <w:rPr>
        <w:rFonts w:ascii="Arial" w:hAnsi="Arial" w:cs="Times New Roman" w:hint="default"/>
        <w:b w:val="0"/>
        <w:i w:val="0"/>
        <w:sz w:val="20"/>
        <w:szCs w:val="20"/>
      </w:rPr>
    </w:lvl>
    <w:lvl w:ilvl="7">
      <w:start w:val="1"/>
      <w:numFmt w:val="lowerLetter"/>
      <w:pStyle w:val="H8"/>
      <w:lvlText w:val="(%8)"/>
      <w:lvlJc w:val="left"/>
      <w:pPr>
        <w:tabs>
          <w:tab w:val="num" w:pos="3572"/>
        </w:tabs>
        <w:ind w:left="3572" w:hanging="692"/>
      </w:pPr>
      <w:rPr>
        <w:rFonts w:ascii="Arial" w:hAnsi="Arial" w:cs="Times New Roman" w:hint="default"/>
        <w:b w:val="0"/>
        <w:i w:val="0"/>
        <w:sz w:val="20"/>
      </w:rPr>
    </w:lvl>
    <w:lvl w:ilvl="8">
      <w:start w:val="1"/>
      <w:numFmt w:val="lowerRoman"/>
      <w:pStyle w:val="Heading9"/>
      <w:lvlText w:val="(%9)"/>
      <w:lvlJc w:val="left"/>
      <w:pPr>
        <w:tabs>
          <w:tab w:val="num" w:pos="2138"/>
        </w:tabs>
        <w:ind w:firstLine="1418"/>
      </w:pPr>
      <w:rPr>
        <w:rFonts w:ascii="Arial" w:hAnsi="Arial" w:cs="Times New Roman" w:hint="default"/>
        <w:b w:val="0"/>
        <w:i w:val="0"/>
        <w:caps w:val="0"/>
        <w:sz w:val="20"/>
      </w:rPr>
    </w:lvl>
  </w:abstractNum>
  <w:abstractNum w:abstractNumId="73" w15:restartNumberingAfterBreak="0">
    <w:nsid w:val="46200462"/>
    <w:multiLevelType w:val="hybridMultilevel"/>
    <w:tmpl w:val="1ACC8E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6794CC8"/>
    <w:multiLevelType w:val="multilevel"/>
    <w:tmpl w:val="B678C870"/>
    <w:lvl w:ilvl="0">
      <w:start w:val="6"/>
      <w:numFmt w:val="decimal"/>
      <w:lvlText w:val="%1."/>
      <w:lvlJc w:val="left"/>
      <w:pPr>
        <w:ind w:left="400" w:hanging="40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75" w15:restartNumberingAfterBreak="0">
    <w:nsid w:val="46CD59F1"/>
    <w:multiLevelType w:val="hybridMultilevel"/>
    <w:tmpl w:val="9F02877E"/>
    <w:lvl w:ilvl="0" w:tplc="1C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47F424DC"/>
    <w:multiLevelType w:val="multilevel"/>
    <w:tmpl w:val="5C940852"/>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360" w:hanging="360"/>
      </w:pPr>
      <w:rPr>
        <w:rFonts w:ascii="Wingdings" w:hAnsi="Wingding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15:restartNumberingAfterBreak="0">
    <w:nsid w:val="48151F95"/>
    <w:multiLevelType w:val="multilevel"/>
    <w:tmpl w:val="596C1744"/>
    <w:lvl w:ilvl="0">
      <w:start w:val="25"/>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490048BD"/>
    <w:multiLevelType w:val="multilevel"/>
    <w:tmpl w:val="B5EE0D58"/>
    <w:lvl w:ilvl="0">
      <w:start w:val="4"/>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4CF06157"/>
    <w:multiLevelType w:val="multilevel"/>
    <w:tmpl w:val="62FCEEBA"/>
    <w:lvl w:ilvl="0">
      <w:start w:val="6"/>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15:restartNumberingAfterBreak="0">
    <w:nsid w:val="4EF14B29"/>
    <w:multiLevelType w:val="multilevel"/>
    <w:tmpl w:val="3668835C"/>
    <w:lvl w:ilvl="0">
      <w:start w:val="2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 w15:restartNumberingAfterBreak="0">
    <w:nsid w:val="50813805"/>
    <w:multiLevelType w:val="hybridMultilevel"/>
    <w:tmpl w:val="EF7052C4"/>
    <w:lvl w:ilvl="0" w:tplc="65804878">
      <w:start w:val="1"/>
      <w:numFmt w:val="lowerLetter"/>
      <w:lvlText w:val="(%1)"/>
      <w:lvlJc w:val="left"/>
      <w:pPr>
        <w:tabs>
          <w:tab w:val="num" w:pos="1080"/>
        </w:tabs>
        <w:ind w:left="1080" w:hanging="360"/>
      </w:pPr>
      <w:rPr>
        <w:rFonts w:hint="default"/>
      </w:rPr>
    </w:lvl>
    <w:lvl w:ilvl="1" w:tplc="B41AFC18">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5466203D"/>
    <w:multiLevelType w:val="hybridMultilevel"/>
    <w:tmpl w:val="6E1491A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55822C8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15:restartNumberingAfterBreak="0">
    <w:nsid w:val="57825487"/>
    <w:multiLevelType w:val="multilevel"/>
    <w:tmpl w:val="389070D2"/>
    <w:lvl w:ilvl="0">
      <w:start w:val="26"/>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15:restartNumberingAfterBreak="0">
    <w:nsid w:val="57940CFD"/>
    <w:multiLevelType w:val="multilevel"/>
    <w:tmpl w:val="E55E093E"/>
    <w:lvl w:ilvl="0">
      <w:start w:val="2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59CB7B17"/>
    <w:multiLevelType w:val="multilevel"/>
    <w:tmpl w:val="829ACF6A"/>
    <w:lvl w:ilvl="0">
      <w:start w:val="20"/>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7" w15:restartNumberingAfterBreak="0">
    <w:nsid w:val="59DA4D3E"/>
    <w:multiLevelType w:val="multilevel"/>
    <w:tmpl w:val="43C2C99E"/>
    <w:lvl w:ilvl="0">
      <w:start w:val="23"/>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8" w15:restartNumberingAfterBreak="0">
    <w:nsid w:val="5E412F64"/>
    <w:multiLevelType w:val="hybridMultilevel"/>
    <w:tmpl w:val="B6464BD6"/>
    <w:lvl w:ilvl="0" w:tplc="E59E5CC0">
      <w:numFmt w:val="bullet"/>
      <w:lvlText w:val=""/>
      <w:lvlJc w:val="left"/>
      <w:pPr>
        <w:ind w:left="927" w:hanging="360"/>
      </w:pPr>
      <w:rPr>
        <w:rFonts w:ascii="Symbol" w:eastAsia="Times New Roman" w:hAnsi="Symbol" w:cs="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89" w15:restartNumberingAfterBreak="0">
    <w:nsid w:val="5F11512C"/>
    <w:multiLevelType w:val="hybridMultilevel"/>
    <w:tmpl w:val="9BD483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15:restartNumberingAfterBreak="0">
    <w:nsid w:val="5FF57659"/>
    <w:multiLevelType w:val="hybridMultilevel"/>
    <w:tmpl w:val="1D1AD38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61177106"/>
    <w:multiLevelType w:val="multilevel"/>
    <w:tmpl w:val="4236943A"/>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62047E69"/>
    <w:multiLevelType w:val="multilevel"/>
    <w:tmpl w:val="CB96E1E4"/>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15:restartNumberingAfterBreak="0">
    <w:nsid w:val="69221B67"/>
    <w:multiLevelType w:val="multilevel"/>
    <w:tmpl w:val="740A3B3E"/>
    <w:lvl w:ilvl="0">
      <w:start w:val="1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5" w15:restartNumberingAfterBreak="0">
    <w:nsid w:val="69664066"/>
    <w:multiLevelType w:val="hybridMultilevel"/>
    <w:tmpl w:val="B2D2C1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A713E77"/>
    <w:multiLevelType w:val="hybridMultilevel"/>
    <w:tmpl w:val="73CAB03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7" w15:restartNumberingAfterBreak="0">
    <w:nsid w:val="6B347389"/>
    <w:multiLevelType w:val="multilevel"/>
    <w:tmpl w:val="C7106B82"/>
    <w:lvl w:ilvl="0">
      <w:start w:val="2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8" w15:restartNumberingAfterBreak="0">
    <w:nsid w:val="6B4C02D3"/>
    <w:multiLevelType w:val="hybridMultilevel"/>
    <w:tmpl w:val="EA824508"/>
    <w:lvl w:ilvl="0" w:tplc="B5DC4F3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9" w15:restartNumberingAfterBreak="0">
    <w:nsid w:val="6B9A36EA"/>
    <w:multiLevelType w:val="hybridMultilevel"/>
    <w:tmpl w:val="281650E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E2428B4"/>
    <w:multiLevelType w:val="multilevel"/>
    <w:tmpl w:val="07301AAE"/>
    <w:lvl w:ilvl="0">
      <w:start w:val="30"/>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1" w15:restartNumberingAfterBreak="0">
    <w:nsid w:val="6FBA794D"/>
    <w:multiLevelType w:val="multilevel"/>
    <w:tmpl w:val="75C23052"/>
    <w:lvl w:ilvl="0">
      <w:start w:val="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Narrow" w:hAnsi="Arial Narrow" w:hint="default"/>
        <w:b/>
        <w:i w:val="0"/>
        <w:sz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2" w15:restartNumberingAfterBreak="0">
    <w:nsid w:val="70862634"/>
    <w:multiLevelType w:val="multilevel"/>
    <w:tmpl w:val="7FAC8AB6"/>
    <w:lvl w:ilvl="0">
      <w:start w:val="34"/>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73E031AB"/>
    <w:multiLevelType w:val="multilevel"/>
    <w:tmpl w:val="74DE05B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4" w15:restartNumberingAfterBreak="0">
    <w:nsid w:val="74675A54"/>
    <w:multiLevelType w:val="multilevel"/>
    <w:tmpl w:val="23168180"/>
    <w:lvl w:ilvl="0">
      <w:start w:val="5"/>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5" w15:restartNumberingAfterBreak="0">
    <w:nsid w:val="76085F63"/>
    <w:multiLevelType w:val="hybridMultilevel"/>
    <w:tmpl w:val="3CE80A52"/>
    <w:lvl w:ilvl="0" w:tplc="1C09000F">
      <w:start w:val="1"/>
      <w:numFmt w:val="decimal"/>
      <w:lvlText w:val="%1."/>
      <w:lvlJc w:val="left"/>
      <w:pPr>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64508DA"/>
    <w:multiLevelType w:val="multilevel"/>
    <w:tmpl w:val="75C23052"/>
    <w:lvl w:ilvl="0">
      <w:start w:val="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Narrow" w:hAnsi="Arial Narrow" w:hint="default"/>
        <w:b/>
        <w:i w:val="0"/>
        <w:sz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7" w15:restartNumberingAfterBreak="0">
    <w:nsid w:val="77472361"/>
    <w:multiLevelType w:val="hybridMultilevel"/>
    <w:tmpl w:val="4822D482"/>
    <w:lvl w:ilvl="0" w:tplc="81BC96D0">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8" w15:restartNumberingAfterBreak="0">
    <w:nsid w:val="77887FE9"/>
    <w:multiLevelType w:val="multilevel"/>
    <w:tmpl w:val="14CE65F0"/>
    <w:lvl w:ilvl="0">
      <w:start w:val="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15:restartNumberingAfterBreak="0">
    <w:nsid w:val="77C75739"/>
    <w:multiLevelType w:val="multilevel"/>
    <w:tmpl w:val="35ECED92"/>
    <w:lvl w:ilvl="0">
      <w:start w:val="7"/>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0" w15:restartNumberingAfterBreak="0">
    <w:nsid w:val="77D0490E"/>
    <w:multiLevelType w:val="multilevel"/>
    <w:tmpl w:val="D5DCE8C8"/>
    <w:lvl w:ilvl="0">
      <w:start w:val="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1" w15:restartNumberingAfterBreak="0">
    <w:nsid w:val="786B6B0A"/>
    <w:multiLevelType w:val="multilevel"/>
    <w:tmpl w:val="47CE23B6"/>
    <w:lvl w:ilvl="0">
      <w:start w:val="5"/>
      <w:numFmt w:val="decimal"/>
      <w:lvlText w:val="%1"/>
      <w:lvlJc w:val="left"/>
      <w:pPr>
        <w:ind w:left="525" w:hanging="525"/>
      </w:pPr>
      <w:rPr>
        <w:rFonts w:hint="default"/>
      </w:rPr>
    </w:lvl>
    <w:lvl w:ilvl="1">
      <w:start w:val="2"/>
      <w:numFmt w:val="decimal"/>
      <w:lvlText w:val="%1.%2"/>
      <w:lvlJc w:val="left"/>
      <w:pPr>
        <w:ind w:left="615" w:hanging="525"/>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112" w15:restartNumberingAfterBreak="0">
    <w:nsid w:val="7D2A07CA"/>
    <w:multiLevelType w:val="hybridMultilevel"/>
    <w:tmpl w:val="FBE658C0"/>
    <w:lvl w:ilvl="0" w:tplc="EF9A9E2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15:restartNumberingAfterBreak="0">
    <w:nsid w:val="7D480E81"/>
    <w:multiLevelType w:val="multilevel"/>
    <w:tmpl w:val="1F78C45A"/>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4" w15:restartNumberingAfterBreak="0">
    <w:nsid w:val="7DCE2BED"/>
    <w:multiLevelType w:val="hybridMultilevel"/>
    <w:tmpl w:val="C4740BE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5" w15:restartNumberingAfterBreak="0">
    <w:nsid w:val="7F4C4E50"/>
    <w:multiLevelType w:val="singleLevel"/>
    <w:tmpl w:val="0809000F"/>
    <w:lvl w:ilvl="0">
      <w:start w:val="1"/>
      <w:numFmt w:val="decimal"/>
      <w:lvlText w:val="%1."/>
      <w:lvlJc w:val="left"/>
      <w:pPr>
        <w:tabs>
          <w:tab w:val="num" w:pos="360"/>
        </w:tabs>
        <w:ind w:left="360" w:hanging="360"/>
      </w:pPr>
    </w:lvl>
  </w:abstractNum>
  <w:num w:numId="1" w16cid:durableId="2130857665">
    <w:abstractNumId w:val="72"/>
  </w:num>
  <w:num w:numId="2" w16cid:durableId="1664158178">
    <w:abstractNumId w:val="33"/>
  </w:num>
  <w:num w:numId="3" w16cid:durableId="553930926">
    <w:abstractNumId w:val="98"/>
  </w:num>
  <w:num w:numId="4" w16cid:durableId="743768624">
    <w:abstractNumId w:val="0"/>
  </w:num>
  <w:num w:numId="5" w16cid:durableId="1901214220">
    <w:abstractNumId w:val="35"/>
  </w:num>
  <w:num w:numId="6" w16cid:durableId="971209562">
    <w:abstractNumId w:val="89"/>
  </w:num>
  <w:num w:numId="7" w16cid:durableId="1672876014">
    <w:abstractNumId w:val="57"/>
  </w:num>
  <w:num w:numId="8" w16cid:durableId="1545022400">
    <w:abstractNumId w:val="51"/>
  </w:num>
  <w:num w:numId="9" w16cid:durableId="204100737">
    <w:abstractNumId w:val="4"/>
  </w:num>
  <w:num w:numId="10" w16cid:durableId="846865612">
    <w:abstractNumId w:val="34"/>
  </w:num>
  <w:num w:numId="11" w16cid:durableId="205680069">
    <w:abstractNumId w:val="90"/>
  </w:num>
  <w:num w:numId="12" w16cid:durableId="1257905718">
    <w:abstractNumId w:val="16"/>
  </w:num>
  <w:num w:numId="13" w16cid:durableId="1477800158">
    <w:abstractNumId w:val="82"/>
  </w:num>
  <w:num w:numId="14" w16cid:durableId="988512078">
    <w:abstractNumId w:val="88"/>
  </w:num>
  <w:num w:numId="15" w16cid:durableId="382172792">
    <w:abstractNumId w:val="44"/>
  </w:num>
  <w:num w:numId="16" w16cid:durableId="557589834">
    <w:abstractNumId w:val="49"/>
  </w:num>
  <w:num w:numId="17" w16cid:durableId="1514228069">
    <w:abstractNumId w:val="40"/>
  </w:num>
  <w:num w:numId="18" w16cid:durableId="1806659280">
    <w:abstractNumId w:val="70"/>
  </w:num>
  <w:num w:numId="19" w16cid:durableId="1162811656">
    <w:abstractNumId w:val="50"/>
  </w:num>
  <w:num w:numId="20" w16cid:durableId="27072391">
    <w:abstractNumId w:val="60"/>
  </w:num>
  <w:num w:numId="21" w16cid:durableId="883294663">
    <w:abstractNumId w:val="101"/>
  </w:num>
  <w:num w:numId="22" w16cid:durableId="1612394543">
    <w:abstractNumId w:val="106"/>
  </w:num>
  <w:num w:numId="23" w16cid:durableId="2045908680">
    <w:abstractNumId w:val="108"/>
  </w:num>
  <w:num w:numId="24" w16cid:durableId="1326014883">
    <w:abstractNumId w:val="11"/>
  </w:num>
  <w:num w:numId="25" w16cid:durableId="368576376">
    <w:abstractNumId w:val="78"/>
  </w:num>
  <w:num w:numId="26" w16cid:durableId="532160557">
    <w:abstractNumId w:val="25"/>
  </w:num>
  <w:num w:numId="27" w16cid:durableId="1082021756">
    <w:abstractNumId w:val="79"/>
  </w:num>
  <w:num w:numId="28" w16cid:durableId="1874414654">
    <w:abstractNumId w:val="109"/>
  </w:num>
  <w:num w:numId="29" w16cid:durableId="1893879567">
    <w:abstractNumId w:val="22"/>
  </w:num>
  <w:num w:numId="30" w16cid:durableId="160125618">
    <w:abstractNumId w:val="8"/>
  </w:num>
  <w:num w:numId="31" w16cid:durableId="1865825978">
    <w:abstractNumId w:val="18"/>
  </w:num>
  <w:num w:numId="32" w16cid:durableId="43679600">
    <w:abstractNumId w:val="94"/>
  </w:num>
  <w:num w:numId="33" w16cid:durableId="518084923">
    <w:abstractNumId w:val="31"/>
  </w:num>
  <w:num w:numId="34" w16cid:durableId="872307328">
    <w:abstractNumId w:val="15"/>
  </w:num>
  <w:num w:numId="35" w16cid:durableId="2036734097">
    <w:abstractNumId w:val="59"/>
  </w:num>
  <w:num w:numId="36" w16cid:durableId="2089420692">
    <w:abstractNumId w:val="21"/>
  </w:num>
  <w:num w:numId="37" w16cid:durableId="1529638965">
    <w:abstractNumId w:val="81"/>
  </w:num>
  <w:num w:numId="38" w16cid:durableId="510070815">
    <w:abstractNumId w:val="62"/>
  </w:num>
  <w:num w:numId="39" w16cid:durableId="1268927532">
    <w:abstractNumId w:val="6"/>
  </w:num>
  <w:num w:numId="40" w16cid:durableId="799614627">
    <w:abstractNumId w:val="13"/>
  </w:num>
  <w:num w:numId="41" w16cid:durableId="449327504">
    <w:abstractNumId w:val="30"/>
  </w:num>
  <w:num w:numId="42" w16cid:durableId="1861972074">
    <w:abstractNumId w:val="14"/>
  </w:num>
  <w:num w:numId="43" w16cid:durableId="1594432431">
    <w:abstractNumId w:val="86"/>
  </w:num>
  <w:num w:numId="44" w16cid:durableId="489520408">
    <w:abstractNumId w:val="97"/>
  </w:num>
  <w:num w:numId="45" w16cid:durableId="349453209">
    <w:abstractNumId w:val="80"/>
  </w:num>
  <w:num w:numId="46" w16cid:durableId="1803764910">
    <w:abstractNumId w:val="87"/>
  </w:num>
  <w:num w:numId="47" w16cid:durableId="383680128">
    <w:abstractNumId w:val="112"/>
  </w:num>
  <w:num w:numId="48" w16cid:durableId="1030909867">
    <w:abstractNumId w:val="7"/>
  </w:num>
  <w:num w:numId="49" w16cid:durableId="1872985898">
    <w:abstractNumId w:val="77"/>
  </w:num>
  <w:num w:numId="50" w16cid:durableId="1713068660">
    <w:abstractNumId w:val="84"/>
  </w:num>
  <w:num w:numId="51" w16cid:durableId="933049776">
    <w:abstractNumId w:val="61"/>
  </w:num>
  <w:num w:numId="52" w16cid:durableId="162210890">
    <w:abstractNumId w:val="42"/>
  </w:num>
  <w:num w:numId="53" w16cid:durableId="1223833176">
    <w:abstractNumId w:val="100"/>
  </w:num>
  <w:num w:numId="54" w16cid:durableId="1787844842">
    <w:abstractNumId w:val="17"/>
  </w:num>
  <w:num w:numId="55" w16cid:durableId="345912200">
    <w:abstractNumId w:val="24"/>
  </w:num>
  <w:num w:numId="56" w16cid:durableId="1951815293">
    <w:abstractNumId w:val="110"/>
  </w:num>
  <w:num w:numId="57" w16cid:durableId="1295136732">
    <w:abstractNumId w:val="46"/>
  </w:num>
  <w:num w:numId="58" w16cid:durableId="1080638685">
    <w:abstractNumId w:val="83"/>
  </w:num>
  <w:num w:numId="59" w16cid:durableId="1440758301">
    <w:abstractNumId w:val="85"/>
  </w:num>
  <w:num w:numId="60" w16cid:durableId="151676790">
    <w:abstractNumId w:val="53"/>
  </w:num>
  <w:num w:numId="61" w16cid:durableId="557282981">
    <w:abstractNumId w:val="63"/>
  </w:num>
  <w:num w:numId="62" w16cid:durableId="167406184">
    <w:abstractNumId w:val="102"/>
  </w:num>
  <w:num w:numId="63" w16cid:durableId="526215331">
    <w:abstractNumId w:val="107"/>
  </w:num>
  <w:num w:numId="64" w16cid:durableId="1186990206">
    <w:abstractNumId w:val="36"/>
  </w:num>
  <w:num w:numId="65" w16cid:durableId="1781101212">
    <w:abstractNumId w:val="65"/>
  </w:num>
  <w:num w:numId="66" w16cid:durableId="614946619">
    <w:abstractNumId w:val="38"/>
  </w:num>
  <w:num w:numId="67" w16cid:durableId="1078788574">
    <w:abstractNumId w:val="47"/>
  </w:num>
  <w:num w:numId="68" w16cid:durableId="1007635998">
    <w:abstractNumId w:val="45"/>
  </w:num>
  <w:num w:numId="69" w16cid:durableId="2116709293">
    <w:abstractNumId w:val="105"/>
  </w:num>
  <w:num w:numId="70" w16cid:durableId="860826313">
    <w:abstractNumId w:val="115"/>
  </w:num>
  <w:num w:numId="71" w16cid:durableId="1390499457">
    <w:abstractNumId w:val="9"/>
  </w:num>
  <w:num w:numId="72" w16cid:durableId="544368526">
    <w:abstractNumId w:val="96"/>
  </w:num>
  <w:num w:numId="73" w16cid:durableId="1740134836">
    <w:abstractNumId w:val="19"/>
  </w:num>
  <w:num w:numId="74" w16cid:durableId="2033994256">
    <w:abstractNumId w:val="103"/>
  </w:num>
  <w:num w:numId="75" w16cid:durableId="1874808555">
    <w:abstractNumId w:val="113"/>
  </w:num>
  <w:num w:numId="76" w16cid:durableId="1627814868">
    <w:abstractNumId w:val="12"/>
  </w:num>
  <w:num w:numId="77" w16cid:durableId="847250098">
    <w:abstractNumId w:val="64"/>
  </w:num>
  <w:num w:numId="78" w16cid:durableId="1413115337">
    <w:abstractNumId w:val="39"/>
  </w:num>
  <w:num w:numId="79" w16cid:durableId="1133254226">
    <w:abstractNumId w:val="1"/>
  </w:num>
  <w:num w:numId="80" w16cid:durableId="1889998072">
    <w:abstractNumId w:val="3"/>
  </w:num>
  <w:num w:numId="81" w16cid:durableId="2030986374">
    <w:abstractNumId w:val="37"/>
  </w:num>
  <w:num w:numId="82" w16cid:durableId="895118051">
    <w:abstractNumId w:val="26"/>
  </w:num>
  <w:num w:numId="83" w16cid:durableId="1749381356">
    <w:abstractNumId w:val="73"/>
  </w:num>
  <w:num w:numId="84" w16cid:durableId="842428958">
    <w:abstractNumId w:val="71"/>
  </w:num>
  <w:num w:numId="85" w16cid:durableId="841352871">
    <w:abstractNumId w:val="92"/>
  </w:num>
  <w:num w:numId="86" w16cid:durableId="1381591029">
    <w:abstractNumId w:val="75"/>
  </w:num>
  <w:num w:numId="87" w16cid:durableId="916406511">
    <w:abstractNumId w:val="2"/>
  </w:num>
  <w:num w:numId="88" w16cid:durableId="227424629">
    <w:abstractNumId w:val="95"/>
  </w:num>
  <w:num w:numId="89" w16cid:durableId="345375813">
    <w:abstractNumId w:val="43"/>
  </w:num>
  <w:num w:numId="90" w16cid:durableId="886405897">
    <w:abstractNumId w:val="99"/>
  </w:num>
  <w:num w:numId="91" w16cid:durableId="2048406492">
    <w:abstractNumId w:val="32"/>
  </w:num>
  <w:num w:numId="92" w16cid:durableId="1747648927">
    <w:abstractNumId w:val="91"/>
  </w:num>
  <w:num w:numId="93" w16cid:durableId="144011740">
    <w:abstractNumId w:val="66"/>
  </w:num>
  <w:num w:numId="94" w16cid:durableId="207257520">
    <w:abstractNumId w:val="55"/>
  </w:num>
  <w:num w:numId="95" w16cid:durableId="1103304733">
    <w:abstractNumId w:val="68"/>
  </w:num>
  <w:num w:numId="96" w16cid:durableId="428165127">
    <w:abstractNumId w:val="23"/>
  </w:num>
  <w:num w:numId="97" w16cid:durableId="1457873221">
    <w:abstractNumId w:val="48"/>
  </w:num>
  <w:num w:numId="98" w16cid:durableId="1064597879">
    <w:abstractNumId w:val="56"/>
  </w:num>
  <w:num w:numId="99" w16cid:durableId="388773311">
    <w:abstractNumId w:val="5"/>
  </w:num>
  <w:num w:numId="100" w16cid:durableId="1996175941">
    <w:abstractNumId w:val="54"/>
  </w:num>
  <w:num w:numId="101" w16cid:durableId="1453940215">
    <w:abstractNumId w:val="10"/>
  </w:num>
  <w:num w:numId="102" w16cid:durableId="1714041396">
    <w:abstractNumId w:val="41"/>
  </w:num>
  <w:num w:numId="103" w16cid:durableId="2068990245">
    <w:abstractNumId w:val="67"/>
  </w:num>
  <w:num w:numId="104" w16cid:durableId="555436342">
    <w:abstractNumId w:val="29"/>
  </w:num>
  <w:num w:numId="105" w16cid:durableId="1706519983">
    <w:abstractNumId w:val="20"/>
  </w:num>
  <w:num w:numId="106" w16cid:durableId="1555846107">
    <w:abstractNumId w:val="111"/>
  </w:num>
  <w:num w:numId="107" w16cid:durableId="1814249081">
    <w:abstractNumId w:val="52"/>
  </w:num>
  <w:num w:numId="108" w16cid:durableId="117724263">
    <w:abstractNumId w:val="58"/>
  </w:num>
  <w:num w:numId="109" w16cid:durableId="1219979465">
    <w:abstractNumId w:val="69"/>
  </w:num>
  <w:num w:numId="110" w16cid:durableId="800616810">
    <w:abstractNumId w:val="114"/>
  </w:num>
  <w:num w:numId="111" w16cid:durableId="1332949032">
    <w:abstractNumId w:val="104"/>
  </w:num>
  <w:num w:numId="112" w16cid:durableId="1244683828">
    <w:abstractNumId w:val="74"/>
  </w:num>
  <w:num w:numId="113" w16cid:durableId="743333204">
    <w:abstractNumId w:val="93"/>
  </w:num>
  <w:num w:numId="114" w16cid:durableId="854224354">
    <w:abstractNumId w:val="76"/>
  </w:num>
  <w:num w:numId="115" w16cid:durableId="32580576">
    <w:abstractNumId w:val="28"/>
  </w:num>
  <w:num w:numId="116" w16cid:durableId="2126197540">
    <w:abstractNumId w:val="27"/>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ndelani Mahlombe">
    <w15:presenceInfo w15:providerId="AD" w15:userId="S-1-5-21-218121654-3283966679-327353353-1533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6ImSnbS/hb0UefgS7WVMgbD7uqwnWGZrDc5flJ0GvKrRk2Z2ifQD+ECPSyWg8sbZ05V7l9C9RGFvW4zQUyQdg==" w:salt="BRodRYVcwl+C2EcToOZt9Q=="/>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E2tLQwMTU3NDc1MTBW0lEKTi0uzszPAykwNK0FACyLVyEtAAAA"/>
  </w:docVars>
  <w:rsids>
    <w:rsidRoot w:val="00B96721"/>
    <w:rsid w:val="0000031C"/>
    <w:rsid w:val="000004CF"/>
    <w:rsid w:val="0000053A"/>
    <w:rsid w:val="00000639"/>
    <w:rsid w:val="0000066E"/>
    <w:rsid w:val="00000B46"/>
    <w:rsid w:val="00000FAC"/>
    <w:rsid w:val="000018C3"/>
    <w:rsid w:val="000022AD"/>
    <w:rsid w:val="00002751"/>
    <w:rsid w:val="0000295F"/>
    <w:rsid w:val="0000318E"/>
    <w:rsid w:val="0000328B"/>
    <w:rsid w:val="00003AB9"/>
    <w:rsid w:val="00003DB2"/>
    <w:rsid w:val="00003FF8"/>
    <w:rsid w:val="0000417E"/>
    <w:rsid w:val="00004273"/>
    <w:rsid w:val="00004394"/>
    <w:rsid w:val="0000447F"/>
    <w:rsid w:val="00004B2A"/>
    <w:rsid w:val="00004F2A"/>
    <w:rsid w:val="000052F2"/>
    <w:rsid w:val="00005A0F"/>
    <w:rsid w:val="000069BE"/>
    <w:rsid w:val="00006D78"/>
    <w:rsid w:val="00007396"/>
    <w:rsid w:val="00010074"/>
    <w:rsid w:val="000109F5"/>
    <w:rsid w:val="00010B09"/>
    <w:rsid w:val="00010C44"/>
    <w:rsid w:val="000114D3"/>
    <w:rsid w:val="0001151C"/>
    <w:rsid w:val="00011BE4"/>
    <w:rsid w:val="000125A5"/>
    <w:rsid w:val="000129B3"/>
    <w:rsid w:val="00012D60"/>
    <w:rsid w:val="00014526"/>
    <w:rsid w:val="00014C16"/>
    <w:rsid w:val="0001569C"/>
    <w:rsid w:val="00015F11"/>
    <w:rsid w:val="00016105"/>
    <w:rsid w:val="0001622D"/>
    <w:rsid w:val="00016526"/>
    <w:rsid w:val="0001743C"/>
    <w:rsid w:val="00017986"/>
    <w:rsid w:val="00017B96"/>
    <w:rsid w:val="00020545"/>
    <w:rsid w:val="0002090E"/>
    <w:rsid w:val="00020E0C"/>
    <w:rsid w:val="000210BB"/>
    <w:rsid w:val="0002117B"/>
    <w:rsid w:val="00021AF0"/>
    <w:rsid w:val="00022568"/>
    <w:rsid w:val="0002289D"/>
    <w:rsid w:val="00023B40"/>
    <w:rsid w:val="00023D96"/>
    <w:rsid w:val="0002470D"/>
    <w:rsid w:val="00024B9F"/>
    <w:rsid w:val="00024C2E"/>
    <w:rsid w:val="00024DFF"/>
    <w:rsid w:val="00025AC9"/>
    <w:rsid w:val="00026280"/>
    <w:rsid w:val="00026F7F"/>
    <w:rsid w:val="00027443"/>
    <w:rsid w:val="0003022A"/>
    <w:rsid w:val="00030FCC"/>
    <w:rsid w:val="0003163E"/>
    <w:rsid w:val="0003265C"/>
    <w:rsid w:val="00032A73"/>
    <w:rsid w:val="00032AE0"/>
    <w:rsid w:val="00032EF9"/>
    <w:rsid w:val="000333F8"/>
    <w:rsid w:val="0003386A"/>
    <w:rsid w:val="000341E7"/>
    <w:rsid w:val="00034603"/>
    <w:rsid w:val="00035FA5"/>
    <w:rsid w:val="000365F3"/>
    <w:rsid w:val="000368FA"/>
    <w:rsid w:val="000369D4"/>
    <w:rsid w:val="00036FC6"/>
    <w:rsid w:val="000376C5"/>
    <w:rsid w:val="000378E8"/>
    <w:rsid w:val="00037903"/>
    <w:rsid w:val="000402D6"/>
    <w:rsid w:val="0004054B"/>
    <w:rsid w:val="00040DBE"/>
    <w:rsid w:val="00040DF8"/>
    <w:rsid w:val="00040E65"/>
    <w:rsid w:val="00040ED3"/>
    <w:rsid w:val="00042755"/>
    <w:rsid w:val="00042802"/>
    <w:rsid w:val="000428A2"/>
    <w:rsid w:val="00042903"/>
    <w:rsid w:val="00042ADF"/>
    <w:rsid w:val="00043040"/>
    <w:rsid w:val="000434B8"/>
    <w:rsid w:val="000442ED"/>
    <w:rsid w:val="0004474B"/>
    <w:rsid w:val="00045070"/>
    <w:rsid w:val="00045F0F"/>
    <w:rsid w:val="000475BF"/>
    <w:rsid w:val="00050A72"/>
    <w:rsid w:val="000511B8"/>
    <w:rsid w:val="0005127C"/>
    <w:rsid w:val="000515AC"/>
    <w:rsid w:val="00051641"/>
    <w:rsid w:val="0005269A"/>
    <w:rsid w:val="00052949"/>
    <w:rsid w:val="00054560"/>
    <w:rsid w:val="00056395"/>
    <w:rsid w:val="000564AB"/>
    <w:rsid w:val="00056789"/>
    <w:rsid w:val="00056DC1"/>
    <w:rsid w:val="00056F2E"/>
    <w:rsid w:val="00060368"/>
    <w:rsid w:val="000605D9"/>
    <w:rsid w:val="00060849"/>
    <w:rsid w:val="00060D88"/>
    <w:rsid w:val="00061DE8"/>
    <w:rsid w:val="00062151"/>
    <w:rsid w:val="00062655"/>
    <w:rsid w:val="0006299A"/>
    <w:rsid w:val="000631DB"/>
    <w:rsid w:val="00063300"/>
    <w:rsid w:val="0006381B"/>
    <w:rsid w:val="000648B6"/>
    <w:rsid w:val="00064BFD"/>
    <w:rsid w:val="00065231"/>
    <w:rsid w:val="00065807"/>
    <w:rsid w:val="00066019"/>
    <w:rsid w:val="00066102"/>
    <w:rsid w:val="00067175"/>
    <w:rsid w:val="000709B4"/>
    <w:rsid w:val="00070DB2"/>
    <w:rsid w:val="00072088"/>
    <w:rsid w:val="00072AC6"/>
    <w:rsid w:val="00072F99"/>
    <w:rsid w:val="0007342E"/>
    <w:rsid w:val="000735CC"/>
    <w:rsid w:val="00074210"/>
    <w:rsid w:val="0007492D"/>
    <w:rsid w:val="00074DA0"/>
    <w:rsid w:val="00074F4F"/>
    <w:rsid w:val="000752B8"/>
    <w:rsid w:val="00075CE2"/>
    <w:rsid w:val="000760EE"/>
    <w:rsid w:val="000768C8"/>
    <w:rsid w:val="000773F3"/>
    <w:rsid w:val="00077689"/>
    <w:rsid w:val="000778DE"/>
    <w:rsid w:val="00077A10"/>
    <w:rsid w:val="000801E3"/>
    <w:rsid w:val="000809E9"/>
    <w:rsid w:val="00080ED5"/>
    <w:rsid w:val="00080F19"/>
    <w:rsid w:val="000819A1"/>
    <w:rsid w:val="00081B7A"/>
    <w:rsid w:val="00081C1C"/>
    <w:rsid w:val="00081D46"/>
    <w:rsid w:val="0008378A"/>
    <w:rsid w:val="00083978"/>
    <w:rsid w:val="00084106"/>
    <w:rsid w:val="00084962"/>
    <w:rsid w:val="00084E43"/>
    <w:rsid w:val="00085BF0"/>
    <w:rsid w:val="00086549"/>
    <w:rsid w:val="00086AC2"/>
    <w:rsid w:val="00087180"/>
    <w:rsid w:val="0008754F"/>
    <w:rsid w:val="00087F41"/>
    <w:rsid w:val="000900C2"/>
    <w:rsid w:val="0009036A"/>
    <w:rsid w:val="00090672"/>
    <w:rsid w:val="00090C90"/>
    <w:rsid w:val="00090CEB"/>
    <w:rsid w:val="00090D0F"/>
    <w:rsid w:val="00090E44"/>
    <w:rsid w:val="0009166D"/>
    <w:rsid w:val="00091948"/>
    <w:rsid w:val="000919D9"/>
    <w:rsid w:val="00092441"/>
    <w:rsid w:val="000926C3"/>
    <w:rsid w:val="00092700"/>
    <w:rsid w:val="00092793"/>
    <w:rsid w:val="00092816"/>
    <w:rsid w:val="000928B2"/>
    <w:rsid w:val="00092A89"/>
    <w:rsid w:val="00092F7B"/>
    <w:rsid w:val="00093A38"/>
    <w:rsid w:val="00093E31"/>
    <w:rsid w:val="00094C25"/>
    <w:rsid w:val="00094CAC"/>
    <w:rsid w:val="00094F2E"/>
    <w:rsid w:val="000951CD"/>
    <w:rsid w:val="00095BBF"/>
    <w:rsid w:val="000966B1"/>
    <w:rsid w:val="00096909"/>
    <w:rsid w:val="00097134"/>
    <w:rsid w:val="00097514"/>
    <w:rsid w:val="0009793D"/>
    <w:rsid w:val="000A00BC"/>
    <w:rsid w:val="000A0199"/>
    <w:rsid w:val="000A0877"/>
    <w:rsid w:val="000A0B1B"/>
    <w:rsid w:val="000A0CE4"/>
    <w:rsid w:val="000A1755"/>
    <w:rsid w:val="000A1991"/>
    <w:rsid w:val="000A29B7"/>
    <w:rsid w:val="000A2CD7"/>
    <w:rsid w:val="000A2D85"/>
    <w:rsid w:val="000A2EDC"/>
    <w:rsid w:val="000A30C6"/>
    <w:rsid w:val="000A379F"/>
    <w:rsid w:val="000A3C72"/>
    <w:rsid w:val="000A4C7F"/>
    <w:rsid w:val="000A4D05"/>
    <w:rsid w:val="000A69BE"/>
    <w:rsid w:val="000A6BA8"/>
    <w:rsid w:val="000A7543"/>
    <w:rsid w:val="000B0880"/>
    <w:rsid w:val="000B129E"/>
    <w:rsid w:val="000B1823"/>
    <w:rsid w:val="000B1F4D"/>
    <w:rsid w:val="000B1FBE"/>
    <w:rsid w:val="000B3882"/>
    <w:rsid w:val="000B39C7"/>
    <w:rsid w:val="000B3C9D"/>
    <w:rsid w:val="000B3EAD"/>
    <w:rsid w:val="000B4138"/>
    <w:rsid w:val="000B4BF4"/>
    <w:rsid w:val="000B4CBA"/>
    <w:rsid w:val="000B5282"/>
    <w:rsid w:val="000B55AD"/>
    <w:rsid w:val="000B5627"/>
    <w:rsid w:val="000B5645"/>
    <w:rsid w:val="000B58BD"/>
    <w:rsid w:val="000B5B46"/>
    <w:rsid w:val="000B5E6B"/>
    <w:rsid w:val="000B5FF5"/>
    <w:rsid w:val="000B6A23"/>
    <w:rsid w:val="000B7B3E"/>
    <w:rsid w:val="000B7BEA"/>
    <w:rsid w:val="000C087C"/>
    <w:rsid w:val="000C130A"/>
    <w:rsid w:val="000C18CC"/>
    <w:rsid w:val="000C1911"/>
    <w:rsid w:val="000C27D8"/>
    <w:rsid w:val="000C2C2A"/>
    <w:rsid w:val="000C2F3A"/>
    <w:rsid w:val="000C30BF"/>
    <w:rsid w:val="000C3306"/>
    <w:rsid w:val="000C34C3"/>
    <w:rsid w:val="000C3A32"/>
    <w:rsid w:val="000C3B0B"/>
    <w:rsid w:val="000C3C94"/>
    <w:rsid w:val="000C4C2F"/>
    <w:rsid w:val="000C4DDF"/>
    <w:rsid w:val="000C4FB7"/>
    <w:rsid w:val="000C5E9F"/>
    <w:rsid w:val="000C606C"/>
    <w:rsid w:val="000C6273"/>
    <w:rsid w:val="000C6B6C"/>
    <w:rsid w:val="000C7800"/>
    <w:rsid w:val="000D06FF"/>
    <w:rsid w:val="000D0A66"/>
    <w:rsid w:val="000D0BFC"/>
    <w:rsid w:val="000D0D40"/>
    <w:rsid w:val="000D10D8"/>
    <w:rsid w:val="000D11E9"/>
    <w:rsid w:val="000D1E9F"/>
    <w:rsid w:val="000D3519"/>
    <w:rsid w:val="000D3548"/>
    <w:rsid w:val="000D3996"/>
    <w:rsid w:val="000D3F21"/>
    <w:rsid w:val="000D3FC2"/>
    <w:rsid w:val="000D4065"/>
    <w:rsid w:val="000D4AA5"/>
    <w:rsid w:val="000D4CE8"/>
    <w:rsid w:val="000D4D11"/>
    <w:rsid w:val="000D4F0E"/>
    <w:rsid w:val="000D5943"/>
    <w:rsid w:val="000D5D6F"/>
    <w:rsid w:val="000D6014"/>
    <w:rsid w:val="000D6FA2"/>
    <w:rsid w:val="000D76DA"/>
    <w:rsid w:val="000D7920"/>
    <w:rsid w:val="000D7E6E"/>
    <w:rsid w:val="000D7ED3"/>
    <w:rsid w:val="000E1BD0"/>
    <w:rsid w:val="000E2759"/>
    <w:rsid w:val="000E2867"/>
    <w:rsid w:val="000E2CFC"/>
    <w:rsid w:val="000E327E"/>
    <w:rsid w:val="000E3909"/>
    <w:rsid w:val="000E3EEF"/>
    <w:rsid w:val="000E401E"/>
    <w:rsid w:val="000E4156"/>
    <w:rsid w:val="000E5C83"/>
    <w:rsid w:val="000E6413"/>
    <w:rsid w:val="000E6464"/>
    <w:rsid w:val="000E6691"/>
    <w:rsid w:val="000E6709"/>
    <w:rsid w:val="000E69D0"/>
    <w:rsid w:val="000E760A"/>
    <w:rsid w:val="000E76D2"/>
    <w:rsid w:val="000E7D92"/>
    <w:rsid w:val="000F01DA"/>
    <w:rsid w:val="000F0778"/>
    <w:rsid w:val="000F1081"/>
    <w:rsid w:val="000F195D"/>
    <w:rsid w:val="000F1E38"/>
    <w:rsid w:val="000F2623"/>
    <w:rsid w:val="000F3429"/>
    <w:rsid w:val="000F3C8E"/>
    <w:rsid w:val="000F4722"/>
    <w:rsid w:val="000F47D2"/>
    <w:rsid w:val="000F48D2"/>
    <w:rsid w:val="000F4F29"/>
    <w:rsid w:val="000F5DFC"/>
    <w:rsid w:val="000F631C"/>
    <w:rsid w:val="000F696A"/>
    <w:rsid w:val="000F78F2"/>
    <w:rsid w:val="0010059B"/>
    <w:rsid w:val="001019D1"/>
    <w:rsid w:val="00102C47"/>
    <w:rsid w:val="00103848"/>
    <w:rsid w:val="0010480D"/>
    <w:rsid w:val="00104A38"/>
    <w:rsid w:val="00105DD0"/>
    <w:rsid w:val="00106113"/>
    <w:rsid w:val="00106E3D"/>
    <w:rsid w:val="0010701A"/>
    <w:rsid w:val="00107885"/>
    <w:rsid w:val="00110253"/>
    <w:rsid w:val="001124C0"/>
    <w:rsid w:val="00113D27"/>
    <w:rsid w:val="00114F9A"/>
    <w:rsid w:val="00115367"/>
    <w:rsid w:val="001155BD"/>
    <w:rsid w:val="00115923"/>
    <w:rsid w:val="00115BAB"/>
    <w:rsid w:val="00115E45"/>
    <w:rsid w:val="00115FFA"/>
    <w:rsid w:val="0011618D"/>
    <w:rsid w:val="00116550"/>
    <w:rsid w:val="001169A1"/>
    <w:rsid w:val="001177DF"/>
    <w:rsid w:val="001202AC"/>
    <w:rsid w:val="00120B92"/>
    <w:rsid w:val="00120C09"/>
    <w:rsid w:val="00121858"/>
    <w:rsid w:val="00121DDC"/>
    <w:rsid w:val="00123006"/>
    <w:rsid w:val="001230DE"/>
    <w:rsid w:val="0012316C"/>
    <w:rsid w:val="00123455"/>
    <w:rsid w:val="001235E6"/>
    <w:rsid w:val="0012377D"/>
    <w:rsid w:val="00124AE3"/>
    <w:rsid w:val="00125112"/>
    <w:rsid w:val="00125A34"/>
    <w:rsid w:val="00127292"/>
    <w:rsid w:val="001305CD"/>
    <w:rsid w:val="00130A85"/>
    <w:rsid w:val="00130DBE"/>
    <w:rsid w:val="00131055"/>
    <w:rsid w:val="001312EE"/>
    <w:rsid w:val="00131820"/>
    <w:rsid w:val="00131860"/>
    <w:rsid w:val="00131B0C"/>
    <w:rsid w:val="00131E44"/>
    <w:rsid w:val="00132471"/>
    <w:rsid w:val="00132C85"/>
    <w:rsid w:val="00133945"/>
    <w:rsid w:val="0013464A"/>
    <w:rsid w:val="00134BA8"/>
    <w:rsid w:val="001351F1"/>
    <w:rsid w:val="001353A2"/>
    <w:rsid w:val="00135E02"/>
    <w:rsid w:val="00136F8C"/>
    <w:rsid w:val="001371F3"/>
    <w:rsid w:val="0013784C"/>
    <w:rsid w:val="00140259"/>
    <w:rsid w:val="00140470"/>
    <w:rsid w:val="0014077A"/>
    <w:rsid w:val="00140BBC"/>
    <w:rsid w:val="00140E44"/>
    <w:rsid w:val="00141370"/>
    <w:rsid w:val="001414DE"/>
    <w:rsid w:val="00141AE9"/>
    <w:rsid w:val="00142C7E"/>
    <w:rsid w:val="00142E40"/>
    <w:rsid w:val="00142EEA"/>
    <w:rsid w:val="00143206"/>
    <w:rsid w:val="001436A3"/>
    <w:rsid w:val="001446B0"/>
    <w:rsid w:val="00145684"/>
    <w:rsid w:val="00145721"/>
    <w:rsid w:val="00145DB6"/>
    <w:rsid w:val="0014653B"/>
    <w:rsid w:val="00146988"/>
    <w:rsid w:val="00146D42"/>
    <w:rsid w:val="00146FF1"/>
    <w:rsid w:val="00147B41"/>
    <w:rsid w:val="00147B50"/>
    <w:rsid w:val="00147FCA"/>
    <w:rsid w:val="00150282"/>
    <w:rsid w:val="001508DC"/>
    <w:rsid w:val="00150F89"/>
    <w:rsid w:val="0015112A"/>
    <w:rsid w:val="00152CC3"/>
    <w:rsid w:val="00152DF4"/>
    <w:rsid w:val="0015337F"/>
    <w:rsid w:val="0015339C"/>
    <w:rsid w:val="00153F9A"/>
    <w:rsid w:val="00154278"/>
    <w:rsid w:val="00154392"/>
    <w:rsid w:val="001546A1"/>
    <w:rsid w:val="001548C2"/>
    <w:rsid w:val="00155317"/>
    <w:rsid w:val="001566FB"/>
    <w:rsid w:val="0015679D"/>
    <w:rsid w:val="001608A4"/>
    <w:rsid w:val="00160B34"/>
    <w:rsid w:val="00160E9B"/>
    <w:rsid w:val="001618B7"/>
    <w:rsid w:val="00161B27"/>
    <w:rsid w:val="00161C3B"/>
    <w:rsid w:val="00162C80"/>
    <w:rsid w:val="00162E16"/>
    <w:rsid w:val="00163170"/>
    <w:rsid w:val="001631B3"/>
    <w:rsid w:val="00163CD6"/>
    <w:rsid w:val="001649FC"/>
    <w:rsid w:val="00164C68"/>
    <w:rsid w:val="001653CC"/>
    <w:rsid w:val="001653D9"/>
    <w:rsid w:val="001655EC"/>
    <w:rsid w:val="00165736"/>
    <w:rsid w:val="00165882"/>
    <w:rsid w:val="0016639B"/>
    <w:rsid w:val="001708E9"/>
    <w:rsid w:val="001716FF"/>
    <w:rsid w:val="00171B3C"/>
    <w:rsid w:val="00171B64"/>
    <w:rsid w:val="00171CDD"/>
    <w:rsid w:val="001724A2"/>
    <w:rsid w:val="0017296B"/>
    <w:rsid w:val="00172AD3"/>
    <w:rsid w:val="00172F69"/>
    <w:rsid w:val="0017376C"/>
    <w:rsid w:val="00173E1E"/>
    <w:rsid w:val="00173E8A"/>
    <w:rsid w:val="00174C43"/>
    <w:rsid w:val="00175073"/>
    <w:rsid w:val="00175393"/>
    <w:rsid w:val="0017623E"/>
    <w:rsid w:val="00176757"/>
    <w:rsid w:val="0017796E"/>
    <w:rsid w:val="001808B9"/>
    <w:rsid w:val="00180A72"/>
    <w:rsid w:val="00181139"/>
    <w:rsid w:val="0018350E"/>
    <w:rsid w:val="0018394E"/>
    <w:rsid w:val="00183F83"/>
    <w:rsid w:val="00183FFD"/>
    <w:rsid w:val="00183FFF"/>
    <w:rsid w:val="00184B27"/>
    <w:rsid w:val="00184BD4"/>
    <w:rsid w:val="001851AC"/>
    <w:rsid w:val="001856BD"/>
    <w:rsid w:val="00185E09"/>
    <w:rsid w:val="0018676B"/>
    <w:rsid w:val="00187110"/>
    <w:rsid w:val="001877DC"/>
    <w:rsid w:val="0019015E"/>
    <w:rsid w:val="001909E5"/>
    <w:rsid w:val="00191120"/>
    <w:rsid w:val="00191AF1"/>
    <w:rsid w:val="00191D19"/>
    <w:rsid w:val="001928D0"/>
    <w:rsid w:val="00192CDB"/>
    <w:rsid w:val="00192D54"/>
    <w:rsid w:val="00192E72"/>
    <w:rsid w:val="00192F0E"/>
    <w:rsid w:val="0019306F"/>
    <w:rsid w:val="0019319B"/>
    <w:rsid w:val="001931DF"/>
    <w:rsid w:val="001936A1"/>
    <w:rsid w:val="001942B7"/>
    <w:rsid w:val="001946C5"/>
    <w:rsid w:val="001955CE"/>
    <w:rsid w:val="00195F48"/>
    <w:rsid w:val="001964D1"/>
    <w:rsid w:val="00196E3F"/>
    <w:rsid w:val="00197415"/>
    <w:rsid w:val="001979A8"/>
    <w:rsid w:val="00197ACD"/>
    <w:rsid w:val="001A01D6"/>
    <w:rsid w:val="001A05CB"/>
    <w:rsid w:val="001A0641"/>
    <w:rsid w:val="001A0B74"/>
    <w:rsid w:val="001A1124"/>
    <w:rsid w:val="001A1440"/>
    <w:rsid w:val="001A15E6"/>
    <w:rsid w:val="001A16DB"/>
    <w:rsid w:val="001A177B"/>
    <w:rsid w:val="001A1B71"/>
    <w:rsid w:val="001A2D29"/>
    <w:rsid w:val="001A2D33"/>
    <w:rsid w:val="001A3031"/>
    <w:rsid w:val="001A3294"/>
    <w:rsid w:val="001A3A10"/>
    <w:rsid w:val="001A4943"/>
    <w:rsid w:val="001A4B60"/>
    <w:rsid w:val="001A5CD7"/>
    <w:rsid w:val="001A5FB5"/>
    <w:rsid w:val="001A6680"/>
    <w:rsid w:val="001A66C0"/>
    <w:rsid w:val="001A78BE"/>
    <w:rsid w:val="001B05AB"/>
    <w:rsid w:val="001B105D"/>
    <w:rsid w:val="001B20B0"/>
    <w:rsid w:val="001B23F5"/>
    <w:rsid w:val="001B2D2B"/>
    <w:rsid w:val="001B5598"/>
    <w:rsid w:val="001B5991"/>
    <w:rsid w:val="001B5CE9"/>
    <w:rsid w:val="001B5D5F"/>
    <w:rsid w:val="001B6188"/>
    <w:rsid w:val="001B636E"/>
    <w:rsid w:val="001B6460"/>
    <w:rsid w:val="001B6F29"/>
    <w:rsid w:val="001B7145"/>
    <w:rsid w:val="001B72F9"/>
    <w:rsid w:val="001B7B7A"/>
    <w:rsid w:val="001B7CED"/>
    <w:rsid w:val="001C09FB"/>
    <w:rsid w:val="001C0F90"/>
    <w:rsid w:val="001C12C6"/>
    <w:rsid w:val="001C1545"/>
    <w:rsid w:val="001C2244"/>
    <w:rsid w:val="001C2DBA"/>
    <w:rsid w:val="001C39EE"/>
    <w:rsid w:val="001C3B8C"/>
    <w:rsid w:val="001C54A0"/>
    <w:rsid w:val="001C588B"/>
    <w:rsid w:val="001C59E1"/>
    <w:rsid w:val="001C5A82"/>
    <w:rsid w:val="001C5BAB"/>
    <w:rsid w:val="001C5C41"/>
    <w:rsid w:val="001C60B5"/>
    <w:rsid w:val="001C64EC"/>
    <w:rsid w:val="001C67D8"/>
    <w:rsid w:val="001C77D9"/>
    <w:rsid w:val="001D015B"/>
    <w:rsid w:val="001D044F"/>
    <w:rsid w:val="001D04C7"/>
    <w:rsid w:val="001D07EA"/>
    <w:rsid w:val="001D0E4A"/>
    <w:rsid w:val="001D1441"/>
    <w:rsid w:val="001D17E6"/>
    <w:rsid w:val="001D1CBC"/>
    <w:rsid w:val="001D1D63"/>
    <w:rsid w:val="001D201D"/>
    <w:rsid w:val="001D2B51"/>
    <w:rsid w:val="001D3479"/>
    <w:rsid w:val="001D3501"/>
    <w:rsid w:val="001D4A2C"/>
    <w:rsid w:val="001D5831"/>
    <w:rsid w:val="001D5BE1"/>
    <w:rsid w:val="001D62AE"/>
    <w:rsid w:val="001D67B5"/>
    <w:rsid w:val="001D6D58"/>
    <w:rsid w:val="001D6E0A"/>
    <w:rsid w:val="001D6FE8"/>
    <w:rsid w:val="001D7209"/>
    <w:rsid w:val="001D7E5F"/>
    <w:rsid w:val="001E0365"/>
    <w:rsid w:val="001E040A"/>
    <w:rsid w:val="001E083D"/>
    <w:rsid w:val="001E0846"/>
    <w:rsid w:val="001E098C"/>
    <w:rsid w:val="001E0F92"/>
    <w:rsid w:val="001E0FAE"/>
    <w:rsid w:val="001E1DBB"/>
    <w:rsid w:val="001E24ED"/>
    <w:rsid w:val="001E2812"/>
    <w:rsid w:val="001E3840"/>
    <w:rsid w:val="001E3F06"/>
    <w:rsid w:val="001E4103"/>
    <w:rsid w:val="001E6C01"/>
    <w:rsid w:val="001E7765"/>
    <w:rsid w:val="001E7D0A"/>
    <w:rsid w:val="001F01A4"/>
    <w:rsid w:val="001F084F"/>
    <w:rsid w:val="001F0F6E"/>
    <w:rsid w:val="001F2151"/>
    <w:rsid w:val="001F28A6"/>
    <w:rsid w:val="001F2A24"/>
    <w:rsid w:val="001F2E10"/>
    <w:rsid w:val="001F3B81"/>
    <w:rsid w:val="001F456D"/>
    <w:rsid w:val="001F4589"/>
    <w:rsid w:val="001F4604"/>
    <w:rsid w:val="001F4FD3"/>
    <w:rsid w:val="001F579F"/>
    <w:rsid w:val="001F6335"/>
    <w:rsid w:val="001F67E2"/>
    <w:rsid w:val="001F6EAD"/>
    <w:rsid w:val="00200101"/>
    <w:rsid w:val="0020093D"/>
    <w:rsid w:val="00200C87"/>
    <w:rsid w:val="00200D19"/>
    <w:rsid w:val="00202439"/>
    <w:rsid w:val="00202B76"/>
    <w:rsid w:val="00203352"/>
    <w:rsid w:val="002037D2"/>
    <w:rsid w:val="00203B85"/>
    <w:rsid w:val="00203C68"/>
    <w:rsid w:val="00205CFC"/>
    <w:rsid w:val="00206868"/>
    <w:rsid w:val="00207570"/>
    <w:rsid w:val="00207F1F"/>
    <w:rsid w:val="002112D8"/>
    <w:rsid w:val="002115D3"/>
    <w:rsid w:val="00211C2E"/>
    <w:rsid w:val="002140D9"/>
    <w:rsid w:val="0021435A"/>
    <w:rsid w:val="00214590"/>
    <w:rsid w:val="002146BE"/>
    <w:rsid w:val="00214806"/>
    <w:rsid w:val="00214B46"/>
    <w:rsid w:val="00214BE8"/>
    <w:rsid w:val="00214C76"/>
    <w:rsid w:val="00215894"/>
    <w:rsid w:val="00216007"/>
    <w:rsid w:val="002166A7"/>
    <w:rsid w:val="002167C6"/>
    <w:rsid w:val="002178B1"/>
    <w:rsid w:val="002179EB"/>
    <w:rsid w:val="002201C5"/>
    <w:rsid w:val="002202CB"/>
    <w:rsid w:val="002206E3"/>
    <w:rsid w:val="0022121A"/>
    <w:rsid w:val="00221A58"/>
    <w:rsid w:val="00221B66"/>
    <w:rsid w:val="00221D2D"/>
    <w:rsid w:val="00222E3E"/>
    <w:rsid w:val="0022333A"/>
    <w:rsid w:val="002241A3"/>
    <w:rsid w:val="00224662"/>
    <w:rsid w:val="002248F3"/>
    <w:rsid w:val="002249E5"/>
    <w:rsid w:val="00226E77"/>
    <w:rsid w:val="00230614"/>
    <w:rsid w:val="00231AEF"/>
    <w:rsid w:val="002324B6"/>
    <w:rsid w:val="002324D8"/>
    <w:rsid w:val="00232548"/>
    <w:rsid w:val="00232662"/>
    <w:rsid w:val="002337A4"/>
    <w:rsid w:val="00233845"/>
    <w:rsid w:val="00234096"/>
    <w:rsid w:val="002341C3"/>
    <w:rsid w:val="0023437B"/>
    <w:rsid w:val="00235111"/>
    <w:rsid w:val="00235226"/>
    <w:rsid w:val="002355BA"/>
    <w:rsid w:val="002355F4"/>
    <w:rsid w:val="00235C52"/>
    <w:rsid w:val="0023718A"/>
    <w:rsid w:val="00237204"/>
    <w:rsid w:val="002378B0"/>
    <w:rsid w:val="00237B6F"/>
    <w:rsid w:val="002406B4"/>
    <w:rsid w:val="002406D9"/>
    <w:rsid w:val="0024223A"/>
    <w:rsid w:val="002422B3"/>
    <w:rsid w:val="0024245D"/>
    <w:rsid w:val="002425DC"/>
    <w:rsid w:val="00242F66"/>
    <w:rsid w:val="0024314F"/>
    <w:rsid w:val="00243444"/>
    <w:rsid w:val="002435C0"/>
    <w:rsid w:val="00244141"/>
    <w:rsid w:val="002441E4"/>
    <w:rsid w:val="0024431B"/>
    <w:rsid w:val="002443BB"/>
    <w:rsid w:val="00245278"/>
    <w:rsid w:val="00246562"/>
    <w:rsid w:val="00246888"/>
    <w:rsid w:val="00246B5B"/>
    <w:rsid w:val="00246C74"/>
    <w:rsid w:val="00247F17"/>
    <w:rsid w:val="0025007E"/>
    <w:rsid w:val="00250202"/>
    <w:rsid w:val="00250680"/>
    <w:rsid w:val="00250725"/>
    <w:rsid w:val="002507A6"/>
    <w:rsid w:val="002508AF"/>
    <w:rsid w:val="00251112"/>
    <w:rsid w:val="00251917"/>
    <w:rsid w:val="00251F52"/>
    <w:rsid w:val="002522B5"/>
    <w:rsid w:val="002525DC"/>
    <w:rsid w:val="00252C33"/>
    <w:rsid w:val="00253528"/>
    <w:rsid w:val="00254383"/>
    <w:rsid w:val="002544AC"/>
    <w:rsid w:val="00254586"/>
    <w:rsid w:val="00254C83"/>
    <w:rsid w:val="00254CFC"/>
    <w:rsid w:val="00255822"/>
    <w:rsid w:val="00255B23"/>
    <w:rsid w:val="00255C69"/>
    <w:rsid w:val="0025604F"/>
    <w:rsid w:val="0025619D"/>
    <w:rsid w:val="00256262"/>
    <w:rsid w:val="00257288"/>
    <w:rsid w:val="002574C8"/>
    <w:rsid w:val="00260C0F"/>
    <w:rsid w:val="00260E06"/>
    <w:rsid w:val="00262120"/>
    <w:rsid w:val="0026215B"/>
    <w:rsid w:val="00262A11"/>
    <w:rsid w:val="00262DDF"/>
    <w:rsid w:val="00263394"/>
    <w:rsid w:val="0026339C"/>
    <w:rsid w:val="0026372B"/>
    <w:rsid w:val="002638E6"/>
    <w:rsid w:val="00263CB4"/>
    <w:rsid w:val="00264944"/>
    <w:rsid w:val="00264C5E"/>
    <w:rsid w:val="00264C7F"/>
    <w:rsid w:val="00265B8A"/>
    <w:rsid w:val="00265DA4"/>
    <w:rsid w:val="00265FE7"/>
    <w:rsid w:val="0026614B"/>
    <w:rsid w:val="00266E4C"/>
    <w:rsid w:val="00267833"/>
    <w:rsid w:val="00267F63"/>
    <w:rsid w:val="00270ABC"/>
    <w:rsid w:val="00270CD9"/>
    <w:rsid w:val="002719C7"/>
    <w:rsid w:val="0027256D"/>
    <w:rsid w:val="00273C6F"/>
    <w:rsid w:val="00273FC9"/>
    <w:rsid w:val="00273FE4"/>
    <w:rsid w:val="00274829"/>
    <w:rsid w:val="00274A28"/>
    <w:rsid w:val="002755AB"/>
    <w:rsid w:val="00276509"/>
    <w:rsid w:val="0027751D"/>
    <w:rsid w:val="002778AC"/>
    <w:rsid w:val="0028037F"/>
    <w:rsid w:val="002804C0"/>
    <w:rsid w:val="00280906"/>
    <w:rsid w:val="00280CA7"/>
    <w:rsid w:val="00280E68"/>
    <w:rsid w:val="00281278"/>
    <w:rsid w:val="00281471"/>
    <w:rsid w:val="00281B67"/>
    <w:rsid w:val="00281C1A"/>
    <w:rsid w:val="002825DB"/>
    <w:rsid w:val="00282BAF"/>
    <w:rsid w:val="00283AED"/>
    <w:rsid w:val="00283CC3"/>
    <w:rsid w:val="00283F59"/>
    <w:rsid w:val="00284182"/>
    <w:rsid w:val="002847D1"/>
    <w:rsid w:val="00284803"/>
    <w:rsid w:val="0028505C"/>
    <w:rsid w:val="002860E8"/>
    <w:rsid w:val="002865F6"/>
    <w:rsid w:val="00286895"/>
    <w:rsid w:val="002868EA"/>
    <w:rsid w:val="00286AD5"/>
    <w:rsid w:val="00287222"/>
    <w:rsid w:val="00290865"/>
    <w:rsid w:val="00290F85"/>
    <w:rsid w:val="002915BB"/>
    <w:rsid w:val="002929F2"/>
    <w:rsid w:val="00293D0D"/>
    <w:rsid w:val="0029538B"/>
    <w:rsid w:val="0029589D"/>
    <w:rsid w:val="00295A75"/>
    <w:rsid w:val="0029608E"/>
    <w:rsid w:val="00296C58"/>
    <w:rsid w:val="00296E4A"/>
    <w:rsid w:val="002970C2"/>
    <w:rsid w:val="002A0636"/>
    <w:rsid w:val="002A0696"/>
    <w:rsid w:val="002A0FE5"/>
    <w:rsid w:val="002A1156"/>
    <w:rsid w:val="002A133E"/>
    <w:rsid w:val="002A1DBB"/>
    <w:rsid w:val="002A280B"/>
    <w:rsid w:val="002A3975"/>
    <w:rsid w:val="002A3AFE"/>
    <w:rsid w:val="002A50BE"/>
    <w:rsid w:val="002A5641"/>
    <w:rsid w:val="002A6067"/>
    <w:rsid w:val="002A60AA"/>
    <w:rsid w:val="002A6CA1"/>
    <w:rsid w:val="002A74A1"/>
    <w:rsid w:val="002B01FB"/>
    <w:rsid w:val="002B044B"/>
    <w:rsid w:val="002B0586"/>
    <w:rsid w:val="002B07D3"/>
    <w:rsid w:val="002B0835"/>
    <w:rsid w:val="002B1000"/>
    <w:rsid w:val="002B1541"/>
    <w:rsid w:val="002B1547"/>
    <w:rsid w:val="002B1E03"/>
    <w:rsid w:val="002B28EA"/>
    <w:rsid w:val="002B2F70"/>
    <w:rsid w:val="002B4230"/>
    <w:rsid w:val="002B4CD3"/>
    <w:rsid w:val="002B4DE9"/>
    <w:rsid w:val="002B4EF1"/>
    <w:rsid w:val="002B5399"/>
    <w:rsid w:val="002B639E"/>
    <w:rsid w:val="002B6C93"/>
    <w:rsid w:val="002C07CF"/>
    <w:rsid w:val="002C0CCA"/>
    <w:rsid w:val="002C0D52"/>
    <w:rsid w:val="002C0FD8"/>
    <w:rsid w:val="002C2711"/>
    <w:rsid w:val="002C279E"/>
    <w:rsid w:val="002C2C4D"/>
    <w:rsid w:val="002C2E83"/>
    <w:rsid w:val="002C3973"/>
    <w:rsid w:val="002C3C5E"/>
    <w:rsid w:val="002C4501"/>
    <w:rsid w:val="002C467D"/>
    <w:rsid w:val="002C4687"/>
    <w:rsid w:val="002C4D17"/>
    <w:rsid w:val="002C50B7"/>
    <w:rsid w:val="002C592C"/>
    <w:rsid w:val="002C5B4A"/>
    <w:rsid w:val="002C6572"/>
    <w:rsid w:val="002C6B96"/>
    <w:rsid w:val="002C73D6"/>
    <w:rsid w:val="002C7553"/>
    <w:rsid w:val="002C7874"/>
    <w:rsid w:val="002C7ABB"/>
    <w:rsid w:val="002C7EEB"/>
    <w:rsid w:val="002D07A4"/>
    <w:rsid w:val="002D090A"/>
    <w:rsid w:val="002D0BAE"/>
    <w:rsid w:val="002D1011"/>
    <w:rsid w:val="002D1755"/>
    <w:rsid w:val="002D17CA"/>
    <w:rsid w:val="002D187F"/>
    <w:rsid w:val="002D1943"/>
    <w:rsid w:val="002D1B05"/>
    <w:rsid w:val="002D2AC9"/>
    <w:rsid w:val="002D2B5B"/>
    <w:rsid w:val="002D3117"/>
    <w:rsid w:val="002D3257"/>
    <w:rsid w:val="002D35E4"/>
    <w:rsid w:val="002D3A41"/>
    <w:rsid w:val="002D4BA2"/>
    <w:rsid w:val="002D551B"/>
    <w:rsid w:val="002D566C"/>
    <w:rsid w:val="002D687C"/>
    <w:rsid w:val="002D6951"/>
    <w:rsid w:val="002D695B"/>
    <w:rsid w:val="002D6F43"/>
    <w:rsid w:val="002D7068"/>
    <w:rsid w:val="002D7824"/>
    <w:rsid w:val="002D7A3D"/>
    <w:rsid w:val="002D7CBF"/>
    <w:rsid w:val="002E0271"/>
    <w:rsid w:val="002E12CC"/>
    <w:rsid w:val="002E1774"/>
    <w:rsid w:val="002E1AA3"/>
    <w:rsid w:val="002E2838"/>
    <w:rsid w:val="002E2FD8"/>
    <w:rsid w:val="002E3B1B"/>
    <w:rsid w:val="002E4036"/>
    <w:rsid w:val="002E489E"/>
    <w:rsid w:val="002E4A3E"/>
    <w:rsid w:val="002E50A5"/>
    <w:rsid w:val="002E568B"/>
    <w:rsid w:val="002E58D5"/>
    <w:rsid w:val="002E5D6A"/>
    <w:rsid w:val="002E5F30"/>
    <w:rsid w:val="002E63C1"/>
    <w:rsid w:val="002E6671"/>
    <w:rsid w:val="002E67A7"/>
    <w:rsid w:val="002E6806"/>
    <w:rsid w:val="002E6B8D"/>
    <w:rsid w:val="002E6CD9"/>
    <w:rsid w:val="002E7D71"/>
    <w:rsid w:val="002F168D"/>
    <w:rsid w:val="002F1C80"/>
    <w:rsid w:val="002F2151"/>
    <w:rsid w:val="002F21D4"/>
    <w:rsid w:val="002F2A6B"/>
    <w:rsid w:val="002F2A77"/>
    <w:rsid w:val="002F30E9"/>
    <w:rsid w:val="002F34D1"/>
    <w:rsid w:val="002F3651"/>
    <w:rsid w:val="002F372C"/>
    <w:rsid w:val="002F3955"/>
    <w:rsid w:val="002F3F84"/>
    <w:rsid w:val="002F40D4"/>
    <w:rsid w:val="002F4E36"/>
    <w:rsid w:val="002F4F3D"/>
    <w:rsid w:val="002F565C"/>
    <w:rsid w:val="002F5859"/>
    <w:rsid w:val="002F5D20"/>
    <w:rsid w:val="002F62D4"/>
    <w:rsid w:val="002F7453"/>
    <w:rsid w:val="002F7472"/>
    <w:rsid w:val="002F749B"/>
    <w:rsid w:val="002F7598"/>
    <w:rsid w:val="00300146"/>
    <w:rsid w:val="00300265"/>
    <w:rsid w:val="00300E1C"/>
    <w:rsid w:val="00300F70"/>
    <w:rsid w:val="00301301"/>
    <w:rsid w:val="00301C42"/>
    <w:rsid w:val="0030205D"/>
    <w:rsid w:val="003029F4"/>
    <w:rsid w:val="00302B1E"/>
    <w:rsid w:val="00303332"/>
    <w:rsid w:val="0030385C"/>
    <w:rsid w:val="00303B63"/>
    <w:rsid w:val="003043FD"/>
    <w:rsid w:val="00305529"/>
    <w:rsid w:val="00305FC9"/>
    <w:rsid w:val="00306451"/>
    <w:rsid w:val="00306C39"/>
    <w:rsid w:val="00306CB7"/>
    <w:rsid w:val="00306F9C"/>
    <w:rsid w:val="0030723B"/>
    <w:rsid w:val="0030735A"/>
    <w:rsid w:val="00307A20"/>
    <w:rsid w:val="00310517"/>
    <w:rsid w:val="00310587"/>
    <w:rsid w:val="00310C16"/>
    <w:rsid w:val="00310D2B"/>
    <w:rsid w:val="00311319"/>
    <w:rsid w:val="00311939"/>
    <w:rsid w:val="00311D2C"/>
    <w:rsid w:val="00312CC3"/>
    <w:rsid w:val="00312F4D"/>
    <w:rsid w:val="00313594"/>
    <w:rsid w:val="0031362E"/>
    <w:rsid w:val="003137ED"/>
    <w:rsid w:val="003138C1"/>
    <w:rsid w:val="003141A0"/>
    <w:rsid w:val="00314822"/>
    <w:rsid w:val="00314CEB"/>
    <w:rsid w:val="0031521B"/>
    <w:rsid w:val="00315C00"/>
    <w:rsid w:val="003178EA"/>
    <w:rsid w:val="00320891"/>
    <w:rsid w:val="00320CF3"/>
    <w:rsid w:val="00321047"/>
    <w:rsid w:val="0032131F"/>
    <w:rsid w:val="003213E1"/>
    <w:rsid w:val="00322211"/>
    <w:rsid w:val="0032287B"/>
    <w:rsid w:val="00322C21"/>
    <w:rsid w:val="00322CF1"/>
    <w:rsid w:val="0032488D"/>
    <w:rsid w:val="00324BCA"/>
    <w:rsid w:val="003255A3"/>
    <w:rsid w:val="003263FC"/>
    <w:rsid w:val="003269E0"/>
    <w:rsid w:val="00326EF3"/>
    <w:rsid w:val="00327434"/>
    <w:rsid w:val="00327A28"/>
    <w:rsid w:val="00327A32"/>
    <w:rsid w:val="00330536"/>
    <w:rsid w:val="003305C8"/>
    <w:rsid w:val="003310D9"/>
    <w:rsid w:val="00331887"/>
    <w:rsid w:val="00331938"/>
    <w:rsid w:val="00331DE1"/>
    <w:rsid w:val="00332E5E"/>
    <w:rsid w:val="00333223"/>
    <w:rsid w:val="00333742"/>
    <w:rsid w:val="0033498C"/>
    <w:rsid w:val="00334C37"/>
    <w:rsid w:val="00334D69"/>
    <w:rsid w:val="003352C4"/>
    <w:rsid w:val="00335874"/>
    <w:rsid w:val="00335A62"/>
    <w:rsid w:val="00335B09"/>
    <w:rsid w:val="00335CAC"/>
    <w:rsid w:val="00336661"/>
    <w:rsid w:val="00336778"/>
    <w:rsid w:val="0033715D"/>
    <w:rsid w:val="003402A5"/>
    <w:rsid w:val="00340673"/>
    <w:rsid w:val="00340B8B"/>
    <w:rsid w:val="00340E4C"/>
    <w:rsid w:val="0034118E"/>
    <w:rsid w:val="0034139E"/>
    <w:rsid w:val="00341F1D"/>
    <w:rsid w:val="00342F2A"/>
    <w:rsid w:val="00343B53"/>
    <w:rsid w:val="00344392"/>
    <w:rsid w:val="00344874"/>
    <w:rsid w:val="003452B0"/>
    <w:rsid w:val="00345556"/>
    <w:rsid w:val="00346D40"/>
    <w:rsid w:val="00347015"/>
    <w:rsid w:val="00347097"/>
    <w:rsid w:val="0034750F"/>
    <w:rsid w:val="00347920"/>
    <w:rsid w:val="0035019F"/>
    <w:rsid w:val="00350213"/>
    <w:rsid w:val="00350576"/>
    <w:rsid w:val="00350759"/>
    <w:rsid w:val="0035086B"/>
    <w:rsid w:val="00350BD9"/>
    <w:rsid w:val="00350D2E"/>
    <w:rsid w:val="00352486"/>
    <w:rsid w:val="003538B9"/>
    <w:rsid w:val="00353DEE"/>
    <w:rsid w:val="003549A3"/>
    <w:rsid w:val="00354BA7"/>
    <w:rsid w:val="00355ECD"/>
    <w:rsid w:val="00356788"/>
    <w:rsid w:val="0036050C"/>
    <w:rsid w:val="00360F44"/>
    <w:rsid w:val="0036128F"/>
    <w:rsid w:val="00362087"/>
    <w:rsid w:val="0036241E"/>
    <w:rsid w:val="00362445"/>
    <w:rsid w:val="00362958"/>
    <w:rsid w:val="00362A3C"/>
    <w:rsid w:val="00363B16"/>
    <w:rsid w:val="00363C1D"/>
    <w:rsid w:val="00365016"/>
    <w:rsid w:val="00365596"/>
    <w:rsid w:val="00365CF8"/>
    <w:rsid w:val="0036664F"/>
    <w:rsid w:val="00366B39"/>
    <w:rsid w:val="003673A6"/>
    <w:rsid w:val="00370249"/>
    <w:rsid w:val="0037033E"/>
    <w:rsid w:val="003708D6"/>
    <w:rsid w:val="0037098D"/>
    <w:rsid w:val="00370D84"/>
    <w:rsid w:val="00371102"/>
    <w:rsid w:val="0037131B"/>
    <w:rsid w:val="00371328"/>
    <w:rsid w:val="00371747"/>
    <w:rsid w:val="00373238"/>
    <w:rsid w:val="003732F4"/>
    <w:rsid w:val="003737B2"/>
    <w:rsid w:val="00373F0B"/>
    <w:rsid w:val="0037485A"/>
    <w:rsid w:val="00374D43"/>
    <w:rsid w:val="0037510D"/>
    <w:rsid w:val="003762F7"/>
    <w:rsid w:val="00376316"/>
    <w:rsid w:val="00376509"/>
    <w:rsid w:val="00376DD5"/>
    <w:rsid w:val="00377208"/>
    <w:rsid w:val="00377B96"/>
    <w:rsid w:val="00380315"/>
    <w:rsid w:val="0038063C"/>
    <w:rsid w:val="003812FD"/>
    <w:rsid w:val="00381633"/>
    <w:rsid w:val="0038167B"/>
    <w:rsid w:val="00382B37"/>
    <w:rsid w:val="00383258"/>
    <w:rsid w:val="00383940"/>
    <w:rsid w:val="00383A30"/>
    <w:rsid w:val="00383ABA"/>
    <w:rsid w:val="00383D13"/>
    <w:rsid w:val="003841C2"/>
    <w:rsid w:val="003845FB"/>
    <w:rsid w:val="00384781"/>
    <w:rsid w:val="0038514E"/>
    <w:rsid w:val="0038543C"/>
    <w:rsid w:val="003857E4"/>
    <w:rsid w:val="00386041"/>
    <w:rsid w:val="003866FE"/>
    <w:rsid w:val="00387356"/>
    <w:rsid w:val="003876DE"/>
    <w:rsid w:val="00387F47"/>
    <w:rsid w:val="00390294"/>
    <w:rsid w:val="0039054E"/>
    <w:rsid w:val="00390AD0"/>
    <w:rsid w:val="0039100D"/>
    <w:rsid w:val="00391AD8"/>
    <w:rsid w:val="00392192"/>
    <w:rsid w:val="003921D7"/>
    <w:rsid w:val="0039298B"/>
    <w:rsid w:val="00392ACE"/>
    <w:rsid w:val="00393580"/>
    <w:rsid w:val="00393C72"/>
    <w:rsid w:val="00394911"/>
    <w:rsid w:val="00394AC8"/>
    <w:rsid w:val="0039501C"/>
    <w:rsid w:val="0039556A"/>
    <w:rsid w:val="003964E1"/>
    <w:rsid w:val="00397071"/>
    <w:rsid w:val="00397DD0"/>
    <w:rsid w:val="003A0324"/>
    <w:rsid w:val="003A0821"/>
    <w:rsid w:val="003A128D"/>
    <w:rsid w:val="003A1509"/>
    <w:rsid w:val="003A1800"/>
    <w:rsid w:val="003A19BC"/>
    <w:rsid w:val="003A1EFF"/>
    <w:rsid w:val="003A1FAA"/>
    <w:rsid w:val="003A21F0"/>
    <w:rsid w:val="003A25C5"/>
    <w:rsid w:val="003A2B46"/>
    <w:rsid w:val="003A31CE"/>
    <w:rsid w:val="003A32DD"/>
    <w:rsid w:val="003A3500"/>
    <w:rsid w:val="003A374D"/>
    <w:rsid w:val="003A4318"/>
    <w:rsid w:val="003A4498"/>
    <w:rsid w:val="003A5235"/>
    <w:rsid w:val="003A5259"/>
    <w:rsid w:val="003A57D7"/>
    <w:rsid w:val="003A5C65"/>
    <w:rsid w:val="003A6908"/>
    <w:rsid w:val="003A6A1F"/>
    <w:rsid w:val="003A6B0D"/>
    <w:rsid w:val="003A6B28"/>
    <w:rsid w:val="003A72D5"/>
    <w:rsid w:val="003A75F7"/>
    <w:rsid w:val="003A76B2"/>
    <w:rsid w:val="003A79A2"/>
    <w:rsid w:val="003A7A58"/>
    <w:rsid w:val="003B04CE"/>
    <w:rsid w:val="003B062E"/>
    <w:rsid w:val="003B06CF"/>
    <w:rsid w:val="003B1EBD"/>
    <w:rsid w:val="003B2CA7"/>
    <w:rsid w:val="003B2FFD"/>
    <w:rsid w:val="003B31A6"/>
    <w:rsid w:val="003B3A19"/>
    <w:rsid w:val="003B4750"/>
    <w:rsid w:val="003B6A9F"/>
    <w:rsid w:val="003B6B9A"/>
    <w:rsid w:val="003B6D8D"/>
    <w:rsid w:val="003B708C"/>
    <w:rsid w:val="003B7CBF"/>
    <w:rsid w:val="003C0CFB"/>
    <w:rsid w:val="003C0D2A"/>
    <w:rsid w:val="003C1494"/>
    <w:rsid w:val="003C1556"/>
    <w:rsid w:val="003C161C"/>
    <w:rsid w:val="003C1CCD"/>
    <w:rsid w:val="003C1FF4"/>
    <w:rsid w:val="003C2252"/>
    <w:rsid w:val="003C2682"/>
    <w:rsid w:val="003C268E"/>
    <w:rsid w:val="003C2A9F"/>
    <w:rsid w:val="003C2D79"/>
    <w:rsid w:val="003C3EE5"/>
    <w:rsid w:val="003C49B7"/>
    <w:rsid w:val="003C4A61"/>
    <w:rsid w:val="003C5DEA"/>
    <w:rsid w:val="003C61B8"/>
    <w:rsid w:val="003C65E7"/>
    <w:rsid w:val="003C75BC"/>
    <w:rsid w:val="003C7FE7"/>
    <w:rsid w:val="003C7FE9"/>
    <w:rsid w:val="003D025D"/>
    <w:rsid w:val="003D0DED"/>
    <w:rsid w:val="003D0FA0"/>
    <w:rsid w:val="003D25D2"/>
    <w:rsid w:val="003D3674"/>
    <w:rsid w:val="003D3B86"/>
    <w:rsid w:val="003D41C6"/>
    <w:rsid w:val="003D463C"/>
    <w:rsid w:val="003D4AD9"/>
    <w:rsid w:val="003D4CCF"/>
    <w:rsid w:val="003D5BB0"/>
    <w:rsid w:val="003D5BF1"/>
    <w:rsid w:val="003D5C63"/>
    <w:rsid w:val="003D5FBD"/>
    <w:rsid w:val="003D69CD"/>
    <w:rsid w:val="003D6E84"/>
    <w:rsid w:val="003D7D2E"/>
    <w:rsid w:val="003E0002"/>
    <w:rsid w:val="003E06E4"/>
    <w:rsid w:val="003E0803"/>
    <w:rsid w:val="003E0B6B"/>
    <w:rsid w:val="003E0BFD"/>
    <w:rsid w:val="003E0CCD"/>
    <w:rsid w:val="003E1889"/>
    <w:rsid w:val="003E19AE"/>
    <w:rsid w:val="003E19EF"/>
    <w:rsid w:val="003E1A6F"/>
    <w:rsid w:val="003E29D3"/>
    <w:rsid w:val="003E29DD"/>
    <w:rsid w:val="003E2E67"/>
    <w:rsid w:val="003E3285"/>
    <w:rsid w:val="003E3329"/>
    <w:rsid w:val="003E3790"/>
    <w:rsid w:val="003E3924"/>
    <w:rsid w:val="003E4812"/>
    <w:rsid w:val="003E4D63"/>
    <w:rsid w:val="003E55F4"/>
    <w:rsid w:val="003E5ABD"/>
    <w:rsid w:val="003E5C31"/>
    <w:rsid w:val="003E6264"/>
    <w:rsid w:val="003E63AB"/>
    <w:rsid w:val="003E644B"/>
    <w:rsid w:val="003E68B2"/>
    <w:rsid w:val="003E6EF7"/>
    <w:rsid w:val="003E76C5"/>
    <w:rsid w:val="003E7904"/>
    <w:rsid w:val="003F0A7C"/>
    <w:rsid w:val="003F11CC"/>
    <w:rsid w:val="003F1729"/>
    <w:rsid w:val="003F18F3"/>
    <w:rsid w:val="003F1B84"/>
    <w:rsid w:val="003F2184"/>
    <w:rsid w:val="003F27C8"/>
    <w:rsid w:val="003F2A3D"/>
    <w:rsid w:val="003F2AEA"/>
    <w:rsid w:val="003F2CF9"/>
    <w:rsid w:val="003F307C"/>
    <w:rsid w:val="003F32C5"/>
    <w:rsid w:val="003F3340"/>
    <w:rsid w:val="003F3BEF"/>
    <w:rsid w:val="003F3C4B"/>
    <w:rsid w:val="003F4A1C"/>
    <w:rsid w:val="003F56C9"/>
    <w:rsid w:val="003F5929"/>
    <w:rsid w:val="003F6644"/>
    <w:rsid w:val="003F6D86"/>
    <w:rsid w:val="003F7543"/>
    <w:rsid w:val="003F785B"/>
    <w:rsid w:val="003F7C54"/>
    <w:rsid w:val="0040056F"/>
    <w:rsid w:val="00402D85"/>
    <w:rsid w:val="00402E63"/>
    <w:rsid w:val="004040E7"/>
    <w:rsid w:val="004049BE"/>
    <w:rsid w:val="004050C9"/>
    <w:rsid w:val="0040518B"/>
    <w:rsid w:val="00405745"/>
    <w:rsid w:val="00405CCC"/>
    <w:rsid w:val="00406AB8"/>
    <w:rsid w:val="004072EA"/>
    <w:rsid w:val="00407FEF"/>
    <w:rsid w:val="0041021C"/>
    <w:rsid w:val="00410AEA"/>
    <w:rsid w:val="00412626"/>
    <w:rsid w:val="00414C12"/>
    <w:rsid w:val="004152AF"/>
    <w:rsid w:val="00415A02"/>
    <w:rsid w:val="00415AF0"/>
    <w:rsid w:val="0041611A"/>
    <w:rsid w:val="004167EF"/>
    <w:rsid w:val="00416B75"/>
    <w:rsid w:val="00416C60"/>
    <w:rsid w:val="00417043"/>
    <w:rsid w:val="004175BF"/>
    <w:rsid w:val="0041763D"/>
    <w:rsid w:val="0041770E"/>
    <w:rsid w:val="004200E6"/>
    <w:rsid w:val="00420193"/>
    <w:rsid w:val="00420B68"/>
    <w:rsid w:val="00420DA9"/>
    <w:rsid w:val="00420E24"/>
    <w:rsid w:val="00420F52"/>
    <w:rsid w:val="004218E6"/>
    <w:rsid w:val="00421A2F"/>
    <w:rsid w:val="0042228D"/>
    <w:rsid w:val="00422C31"/>
    <w:rsid w:val="00423B7F"/>
    <w:rsid w:val="00423DFC"/>
    <w:rsid w:val="00423FA7"/>
    <w:rsid w:val="004240EE"/>
    <w:rsid w:val="00424118"/>
    <w:rsid w:val="004247A3"/>
    <w:rsid w:val="00425236"/>
    <w:rsid w:val="00425BFF"/>
    <w:rsid w:val="004260DE"/>
    <w:rsid w:val="00426DA7"/>
    <w:rsid w:val="0042716F"/>
    <w:rsid w:val="00427914"/>
    <w:rsid w:val="00430F62"/>
    <w:rsid w:val="00431302"/>
    <w:rsid w:val="004318EA"/>
    <w:rsid w:val="00432E5C"/>
    <w:rsid w:val="00433A26"/>
    <w:rsid w:val="004340FC"/>
    <w:rsid w:val="004341CF"/>
    <w:rsid w:val="00434501"/>
    <w:rsid w:val="00434D2E"/>
    <w:rsid w:val="0043564F"/>
    <w:rsid w:val="00435BA0"/>
    <w:rsid w:val="00435CFD"/>
    <w:rsid w:val="00436243"/>
    <w:rsid w:val="00436A0D"/>
    <w:rsid w:val="00436DE9"/>
    <w:rsid w:val="00437532"/>
    <w:rsid w:val="00440390"/>
    <w:rsid w:val="004406CD"/>
    <w:rsid w:val="00440704"/>
    <w:rsid w:val="004411B2"/>
    <w:rsid w:val="00441605"/>
    <w:rsid w:val="0044163E"/>
    <w:rsid w:val="0044250E"/>
    <w:rsid w:val="00442659"/>
    <w:rsid w:val="00443650"/>
    <w:rsid w:val="00443683"/>
    <w:rsid w:val="004439B5"/>
    <w:rsid w:val="00443AE8"/>
    <w:rsid w:val="00443DE1"/>
    <w:rsid w:val="00444392"/>
    <w:rsid w:val="0044459E"/>
    <w:rsid w:val="004446FD"/>
    <w:rsid w:val="00444DCB"/>
    <w:rsid w:val="004455B5"/>
    <w:rsid w:val="004459CC"/>
    <w:rsid w:val="00445D47"/>
    <w:rsid w:val="00445F6C"/>
    <w:rsid w:val="00447060"/>
    <w:rsid w:val="004474E9"/>
    <w:rsid w:val="00447782"/>
    <w:rsid w:val="00447D78"/>
    <w:rsid w:val="00451333"/>
    <w:rsid w:val="00451749"/>
    <w:rsid w:val="00451CA7"/>
    <w:rsid w:val="00451FDC"/>
    <w:rsid w:val="00452EC6"/>
    <w:rsid w:val="0045406A"/>
    <w:rsid w:val="0045408D"/>
    <w:rsid w:val="00454A26"/>
    <w:rsid w:val="00454D47"/>
    <w:rsid w:val="00455C3E"/>
    <w:rsid w:val="00455DF5"/>
    <w:rsid w:val="004568B4"/>
    <w:rsid w:val="00456A96"/>
    <w:rsid w:val="004570F7"/>
    <w:rsid w:val="00457C6C"/>
    <w:rsid w:val="00460101"/>
    <w:rsid w:val="00460444"/>
    <w:rsid w:val="004607D8"/>
    <w:rsid w:val="004612EE"/>
    <w:rsid w:val="004617DD"/>
    <w:rsid w:val="00461D49"/>
    <w:rsid w:val="0046279F"/>
    <w:rsid w:val="00462E36"/>
    <w:rsid w:val="00462E91"/>
    <w:rsid w:val="00463184"/>
    <w:rsid w:val="00463320"/>
    <w:rsid w:val="00463621"/>
    <w:rsid w:val="00463689"/>
    <w:rsid w:val="0046383E"/>
    <w:rsid w:val="00464148"/>
    <w:rsid w:val="00465261"/>
    <w:rsid w:val="0046548D"/>
    <w:rsid w:val="00465DB3"/>
    <w:rsid w:val="004669C7"/>
    <w:rsid w:val="00467922"/>
    <w:rsid w:val="00467E56"/>
    <w:rsid w:val="004703B5"/>
    <w:rsid w:val="00470672"/>
    <w:rsid w:val="0047081B"/>
    <w:rsid w:val="00470E8E"/>
    <w:rsid w:val="00471DD0"/>
    <w:rsid w:val="0047205B"/>
    <w:rsid w:val="004749E5"/>
    <w:rsid w:val="00474D80"/>
    <w:rsid w:val="00475001"/>
    <w:rsid w:val="00475BE3"/>
    <w:rsid w:val="004763E8"/>
    <w:rsid w:val="00476446"/>
    <w:rsid w:val="00476858"/>
    <w:rsid w:val="00476AF4"/>
    <w:rsid w:val="00476C80"/>
    <w:rsid w:val="00476D0D"/>
    <w:rsid w:val="00476D47"/>
    <w:rsid w:val="004773AE"/>
    <w:rsid w:val="0047753D"/>
    <w:rsid w:val="004778B5"/>
    <w:rsid w:val="004778DD"/>
    <w:rsid w:val="00477D79"/>
    <w:rsid w:val="00480115"/>
    <w:rsid w:val="0048084D"/>
    <w:rsid w:val="004813D7"/>
    <w:rsid w:val="00481693"/>
    <w:rsid w:val="00481FB3"/>
    <w:rsid w:val="00482277"/>
    <w:rsid w:val="00482332"/>
    <w:rsid w:val="004824A0"/>
    <w:rsid w:val="0048259B"/>
    <w:rsid w:val="00483250"/>
    <w:rsid w:val="00483346"/>
    <w:rsid w:val="00483F56"/>
    <w:rsid w:val="00484170"/>
    <w:rsid w:val="0048432E"/>
    <w:rsid w:val="0048483E"/>
    <w:rsid w:val="00484FEC"/>
    <w:rsid w:val="00485395"/>
    <w:rsid w:val="00485B63"/>
    <w:rsid w:val="00486139"/>
    <w:rsid w:val="00486629"/>
    <w:rsid w:val="00486B6A"/>
    <w:rsid w:val="00486CDC"/>
    <w:rsid w:val="0048701B"/>
    <w:rsid w:val="00487E05"/>
    <w:rsid w:val="004903F3"/>
    <w:rsid w:val="0049066D"/>
    <w:rsid w:val="00490EAE"/>
    <w:rsid w:val="00490FCF"/>
    <w:rsid w:val="0049113D"/>
    <w:rsid w:val="00491249"/>
    <w:rsid w:val="00491557"/>
    <w:rsid w:val="00491CB2"/>
    <w:rsid w:val="00492345"/>
    <w:rsid w:val="00492F21"/>
    <w:rsid w:val="0049368B"/>
    <w:rsid w:val="00493989"/>
    <w:rsid w:val="00493A8E"/>
    <w:rsid w:val="00494070"/>
    <w:rsid w:val="00494E00"/>
    <w:rsid w:val="004951B4"/>
    <w:rsid w:val="0049520D"/>
    <w:rsid w:val="004A05BD"/>
    <w:rsid w:val="004A08B4"/>
    <w:rsid w:val="004A08E2"/>
    <w:rsid w:val="004A1190"/>
    <w:rsid w:val="004A157D"/>
    <w:rsid w:val="004A182C"/>
    <w:rsid w:val="004A1C3B"/>
    <w:rsid w:val="004A1E41"/>
    <w:rsid w:val="004A2093"/>
    <w:rsid w:val="004A2260"/>
    <w:rsid w:val="004A2DF8"/>
    <w:rsid w:val="004A2F29"/>
    <w:rsid w:val="004A3381"/>
    <w:rsid w:val="004A3F77"/>
    <w:rsid w:val="004A3F8A"/>
    <w:rsid w:val="004A3FB7"/>
    <w:rsid w:val="004A3FF8"/>
    <w:rsid w:val="004A42AB"/>
    <w:rsid w:val="004A49E3"/>
    <w:rsid w:val="004A4B90"/>
    <w:rsid w:val="004A4DD1"/>
    <w:rsid w:val="004A56F8"/>
    <w:rsid w:val="004A5FCD"/>
    <w:rsid w:val="004A68EB"/>
    <w:rsid w:val="004A6957"/>
    <w:rsid w:val="004A6C26"/>
    <w:rsid w:val="004A74D1"/>
    <w:rsid w:val="004A75A3"/>
    <w:rsid w:val="004A75F7"/>
    <w:rsid w:val="004A76B4"/>
    <w:rsid w:val="004A7A40"/>
    <w:rsid w:val="004A7BB0"/>
    <w:rsid w:val="004A7F62"/>
    <w:rsid w:val="004B025C"/>
    <w:rsid w:val="004B03CE"/>
    <w:rsid w:val="004B0728"/>
    <w:rsid w:val="004B07AA"/>
    <w:rsid w:val="004B0AA5"/>
    <w:rsid w:val="004B1A08"/>
    <w:rsid w:val="004B1BDC"/>
    <w:rsid w:val="004B1E6E"/>
    <w:rsid w:val="004B24E0"/>
    <w:rsid w:val="004B3029"/>
    <w:rsid w:val="004B3870"/>
    <w:rsid w:val="004B3AFE"/>
    <w:rsid w:val="004B53DB"/>
    <w:rsid w:val="004B56F6"/>
    <w:rsid w:val="004B5B24"/>
    <w:rsid w:val="004B5FF0"/>
    <w:rsid w:val="004B6154"/>
    <w:rsid w:val="004B775D"/>
    <w:rsid w:val="004B77C3"/>
    <w:rsid w:val="004B7815"/>
    <w:rsid w:val="004C0F39"/>
    <w:rsid w:val="004C1E76"/>
    <w:rsid w:val="004C24AB"/>
    <w:rsid w:val="004C2C98"/>
    <w:rsid w:val="004C33EF"/>
    <w:rsid w:val="004C3582"/>
    <w:rsid w:val="004C3E16"/>
    <w:rsid w:val="004C4C22"/>
    <w:rsid w:val="004C5392"/>
    <w:rsid w:val="004C544D"/>
    <w:rsid w:val="004C562F"/>
    <w:rsid w:val="004C5928"/>
    <w:rsid w:val="004C5D31"/>
    <w:rsid w:val="004C5E4A"/>
    <w:rsid w:val="004C6A55"/>
    <w:rsid w:val="004C75C4"/>
    <w:rsid w:val="004D08EC"/>
    <w:rsid w:val="004D0CB3"/>
    <w:rsid w:val="004D0D4F"/>
    <w:rsid w:val="004D0E2E"/>
    <w:rsid w:val="004D0F11"/>
    <w:rsid w:val="004D1B6A"/>
    <w:rsid w:val="004D2041"/>
    <w:rsid w:val="004D2182"/>
    <w:rsid w:val="004D2430"/>
    <w:rsid w:val="004D2A71"/>
    <w:rsid w:val="004D3051"/>
    <w:rsid w:val="004D3321"/>
    <w:rsid w:val="004D3D1F"/>
    <w:rsid w:val="004D41B0"/>
    <w:rsid w:val="004D42FC"/>
    <w:rsid w:val="004D4D45"/>
    <w:rsid w:val="004D5809"/>
    <w:rsid w:val="004D5E1E"/>
    <w:rsid w:val="004D67BB"/>
    <w:rsid w:val="004D6ACD"/>
    <w:rsid w:val="004D6BA3"/>
    <w:rsid w:val="004E0150"/>
    <w:rsid w:val="004E0179"/>
    <w:rsid w:val="004E0358"/>
    <w:rsid w:val="004E09EE"/>
    <w:rsid w:val="004E1B77"/>
    <w:rsid w:val="004E246A"/>
    <w:rsid w:val="004E26E9"/>
    <w:rsid w:val="004E2CDA"/>
    <w:rsid w:val="004E2E7D"/>
    <w:rsid w:val="004E34A7"/>
    <w:rsid w:val="004E4D8B"/>
    <w:rsid w:val="004E4EE8"/>
    <w:rsid w:val="004E77E8"/>
    <w:rsid w:val="004F0281"/>
    <w:rsid w:val="004F046E"/>
    <w:rsid w:val="004F0836"/>
    <w:rsid w:val="004F0A13"/>
    <w:rsid w:val="004F1301"/>
    <w:rsid w:val="004F3393"/>
    <w:rsid w:val="004F3B55"/>
    <w:rsid w:val="004F3E9C"/>
    <w:rsid w:val="004F616E"/>
    <w:rsid w:val="004F69F8"/>
    <w:rsid w:val="004F6A8C"/>
    <w:rsid w:val="004F6B38"/>
    <w:rsid w:val="004F6E23"/>
    <w:rsid w:val="004F6EEC"/>
    <w:rsid w:val="004F7E20"/>
    <w:rsid w:val="004F7E86"/>
    <w:rsid w:val="00500B39"/>
    <w:rsid w:val="00500DC0"/>
    <w:rsid w:val="00501165"/>
    <w:rsid w:val="0050129C"/>
    <w:rsid w:val="00501336"/>
    <w:rsid w:val="0050137F"/>
    <w:rsid w:val="005016B7"/>
    <w:rsid w:val="00501788"/>
    <w:rsid w:val="00503BF3"/>
    <w:rsid w:val="00503E8B"/>
    <w:rsid w:val="00504E05"/>
    <w:rsid w:val="00505576"/>
    <w:rsid w:val="00505AFE"/>
    <w:rsid w:val="0050641F"/>
    <w:rsid w:val="00506970"/>
    <w:rsid w:val="00506C8F"/>
    <w:rsid w:val="0050797E"/>
    <w:rsid w:val="0051055E"/>
    <w:rsid w:val="00510768"/>
    <w:rsid w:val="00511C66"/>
    <w:rsid w:val="005128F9"/>
    <w:rsid w:val="00512CC6"/>
    <w:rsid w:val="00512EA1"/>
    <w:rsid w:val="005130B5"/>
    <w:rsid w:val="0051379A"/>
    <w:rsid w:val="00513DF6"/>
    <w:rsid w:val="00513FD9"/>
    <w:rsid w:val="0051411F"/>
    <w:rsid w:val="00514C32"/>
    <w:rsid w:val="00514CB2"/>
    <w:rsid w:val="00515B65"/>
    <w:rsid w:val="00515FE3"/>
    <w:rsid w:val="00516A74"/>
    <w:rsid w:val="00516ADE"/>
    <w:rsid w:val="00516FAC"/>
    <w:rsid w:val="0051709A"/>
    <w:rsid w:val="00517560"/>
    <w:rsid w:val="005179AC"/>
    <w:rsid w:val="00520A01"/>
    <w:rsid w:val="005215BB"/>
    <w:rsid w:val="005215C1"/>
    <w:rsid w:val="00521736"/>
    <w:rsid w:val="0052186A"/>
    <w:rsid w:val="00521A44"/>
    <w:rsid w:val="00521DB8"/>
    <w:rsid w:val="00523008"/>
    <w:rsid w:val="0052320F"/>
    <w:rsid w:val="005232A1"/>
    <w:rsid w:val="00523882"/>
    <w:rsid w:val="00524744"/>
    <w:rsid w:val="005247D3"/>
    <w:rsid w:val="00524841"/>
    <w:rsid w:val="00525E6B"/>
    <w:rsid w:val="00527B6C"/>
    <w:rsid w:val="0053069C"/>
    <w:rsid w:val="00530FA2"/>
    <w:rsid w:val="0053139D"/>
    <w:rsid w:val="0053187A"/>
    <w:rsid w:val="00531C0B"/>
    <w:rsid w:val="005320D4"/>
    <w:rsid w:val="0053256A"/>
    <w:rsid w:val="00532627"/>
    <w:rsid w:val="00532ECC"/>
    <w:rsid w:val="005332AB"/>
    <w:rsid w:val="0053379D"/>
    <w:rsid w:val="00533CAC"/>
    <w:rsid w:val="005340C6"/>
    <w:rsid w:val="005347C4"/>
    <w:rsid w:val="00534C61"/>
    <w:rsid w:val="0053568D"/>
    <w:rsid w:val="00535C35"/>
    <w:rsid w:val="00535D63"/>
    <w:rsid w:val="0053642A"/>
    <w:rsid w:val="005370B6"/>
    <w:rsid w:val="005378B4"/>
    <w:rsid w:val="00537A22"/>
    <w:rsid w:val="00537BB6"/>
    <w:rsid w:val="00542500"/>
    <w:rsid w:val="0054375C"/>
    <w:rsid w:val="005448E9"/>
    <w:rsid w:val="005459A6"/>
    <w:rsid w:val="00546504"/>
    <w:rsid w:val="0054659D"/>
    <w:rsid w:val="0054673A"/>
    <w:rsid w:val="00547712"/>
    <w:rsid w:val="00547E56"/>
    <w:rsid w:val="005516C2"/>
    <w:rsid w:val="00552820"/>
    <w:rsid w:val="00552F14"/>
    <w:rsid w:val="005538F0"/>
    <w:rsid w:val="00554F33"/>
    <w:rsid w:val="0055509B"/>
    <w:rsid w:val="005554C2"/>
    <w:rsid w:val="00555700"/>
    <w:rsid w:val="00555F10"/>
    <w:rsid w:val="00556042"/>
    <w:rsid w:val="005562D7"/>
    <w:rsid w:val="00556900"/>
    <w:rsid w:val="00556BB9"/>
    <w:rsid w:val="00557126"/>
    <w:rsid w:val="00557DC0"/>
    <w:rsid w:val="005604F1"/>
    <w:rsid w:val="00560594"/>
    <w:rsid w:val="00560916"/>
    <w:rsid w:val="00560E76"/>
    <w:rsid w:val="00561270"/>
    <w:rsid w:val="005617DE"/>
    <w:rsid w:val="005631E0"/>
    <w:rsid w:val="00563480"/>
    <w:rsid w:val="005635E8"/>
    <w:rsid w:val="005637F2"/>
    <w:rsid w:val="005639D3"/>
    <w:rsid w:val="00563C2F"/>
    <w:rsid w:val="00566A4B"/>
    <w:rsid w:val="00566BE8"/>
    <w:rsid w:val="005703E0"/>
    <w:rsid w:val="0057063C"/>
    <w:rsid w:val="00570C91"/>
    <w:rsid w:val="00571110"/>
    <w:rsid w:val="0057128C"/>
    <w:rsid w:val="00571815"/>
    <w:rsid w:val="005718A1"/>
    <w:rsid w:val="00572124"/>
    <w:rsid w:val="00572DD2"/>
    <w:rsid w:val="00573125"/>
    <w:rsid w:val="00573DBE"/>
    <w:rsid w:val="00573F3E"/>
    <w:rsid w:val="005744F6"/>
    <w:rsid w:val="00574698"/>
    <w:rsid w:val="00575BB3"/>
    <w:rsid w:val="00575E4F"/>
    <w:rsid w:val="00576DEE"/>
    <w:rsid w:val="00577732"/>
    <w:rsid w:val="00577A66"/>
    <w:rsid w:val="005801EF"/>
    <w:rsid w:val="00580CCC"/>
    <w:rsid w:val="0058127D"/>
    <w:rsid w:val="005815B6"/>
    <w:rsid w:val="00581B47"/>
    <w:rsid w:val="00581C0A"/>
    <w:rsid w:val="00583175"/>
    <w:rsid w:val="00584156"/>
    <w:rsid w:val="0058442B"/>
    <w:rsid w:val="00584625"/>
    <w:rsid w:val="005847BD"/>
    <w:rsid w:val="005847C9"/>
    <w:rsid w:val="005848CF"/>
    <w:rsid w:val="00585198"/>
    <w:rsid w:val="00585C98"/>
    <w:rsid w:val="00586781"/>
    <w:rsid w:val="00586FDA"/>
    <w:rsid w:val="005908EE"/>
    <w:rsid w:val="00590B19"/>
    <w:rsid w:val="00590FC0"/>
    <w:rsid w:val="00591A2D"/>
    <w:rsid w:val="00592DBB"/>
    <w:rsid w:val="00592F56"/>
    <w:rsid w:val="005931F0"/>
    <w:rsid w:val="0059363D"/>
    <w:rsid w:val="00593DD5"/>
    <w:rsid w:val="005943DB"/>
    <w:rsid w:val="00594B2A"/>
    <w:rsid w:val="00595C43"/>
    <w:rsid w:val="00595D23"/>
    <w:rsid w:val="00596160"/>
    <w:rsid w:val="00596776"/>
    <w:rsid w:val="005967D5"/>
    <w:rsid w:val="00596C4D"/>
    <w:rsid w:val="00596E9F"/>
    <w:rsid w:val="005975A2"/>
    <w:rsid w:val="005975E6"/>
    <w:rsid w:val="00597934"/>
    <w:rsid w:val="00597FFD"/>
    <w:rsid w:val="005A0194"/>
    <w:rsid w:val="005A0658"/>
    <w:rsid w:val="005A0C1E"/>
    <w:rsid w:val="005A16D7"/>
    <w:rsid w:val="005A231C"/>
    <w:rsid w:val="005A2D65"/>
    <w:rsid w:val="005A2FD7"/>
    <w:rsid w:val="005A37F4"/>
    <w:rsid w:val="005A39B9"/>
    <w:rsid w:val="005A4635"/>
    <w:rsid w:val="005A54D7"/>
    <w:rsid w:val="005A54E9"/>
    <w:rsid w:val="005A61FF"/>
    <w:rsid w:val="005A65BB"/>
    <w:rsid w:val="005A731C"/>
    <w:rsid w:val="005B0D4C"/>
    <w:rsid w:val="005B1450"/>
    <w:rsid w:val="005B2169"/>
    <w:rsid w:val="005B2BE2"/>
    <w:rsid w:val="005B41B4"/>
    <w:rsid w:val="005B47B5"/>
    <w:rsid w:val="005B4F26"/>
    <w:rsid w:val="005B5E61"/>
    <w:rsid w:val="005B6224"/>
    <w:rsid w:val="005B654E"/>
    <w:rsid w:val="005B6823"/>
    <w:rsid w:val="005B747A"/>
    <w:rsid w:val="005B7997"/>
    <w:rsid w:val="005B7D3A"/>
    <w:rsid w:val="005C194F"/>
    <w:rsid w:val="005C2237"/>
    <w:rsid w:val="005C226C"/>
    <w:rsid w:val="005C25F6"/>
    <w:rsid w:val="005C3478"/>
    <w:rsid w:val="005C37D9"/>
    <w:rsid w:val="005C3951"/>
    <w:rsid w:val="005C61C2"/>
    <w:rsid w:val="005C6687"/>
    <w:rsid w:val="005C70E7"/>
    <w:rsid w:val="005C7153"/>
    <w:rsid w:val="005C7237"/>
    <w:rsid w:val="005C795C"/>
    <w:rsid w:val="005C7C86"/>
    <w:rsid w:val="005D07DC"/>
    <w:rsid w:val="005D1668"/>
    <w:rsid w:val="005D2608"/>
    <w:rsid w:val="005D2A14"/>
    <w:rsid w:val="005D3965"/>
    <w:rsid w:val="005D4053"/>
    <w:rsid w:val="005D4326"/>
    <w:rsid w:val="005D43B3"/>
    <w:rsid w:val="005D4660"/>
    <w:rsid w:val="005D4C4C"/>
    <w:rsid w:val="005D4D6C"/>
    <w:rsid w:val="005D50FF"/>
    <w:rsid w:val="005D5956"/>
    <w:rsid w:val="005D5973"/>
    <w:rsid w:val="005D59BE"/>
    <w:rsid w:val="005D6C85"/>
    <w:rsid w:val="005D7134"/>
    <w:rsid w:val="005D7DE7"/>
    <w:rsid w:val="005E08EF"/>
    <w:rsid w:val="005E0AA1"/>
    <w:rsid w:val="005E0BB5"/>
    <w:rsid w:val="005E123E"/>
    <w:rsid w:val="005E15BF"/>
    <w:rsid w:val="005E1C61"/>
    <w:rsid w:val="005E1F78"/>
    <w:rsid w:val="005E2803"/>
    <w:rsid w:val="005E2E5D"/>
    <w:rsid w:val="005E36F4"/>
    <w:rsid w:val="005E36F9"/>
    <w:rsid w:val="005E3709"/>
    <w:rsid w:val="005E3880"/>
    <w:rsid w:val="005E3B15"/>
    <w:rsid w:val="005E5FBC"/>
    <w:rsid w:val="005E67B7"/>
    <w:rsid w:val="005E6E7E"/>
    <w:rsid w:val="005E6F57"/>
    <w:rsid w:val="005E7CEF"/>
    <w:rsid w:val="005F08B7"/>
    <w:rsid w:val="005F0E0C"/>
    <w:rsid w:val="005F0F56"/>
    <w:rsid w:val="005F13A1"/>
    <w:rsid w:val="005F1B2D"/>
    <w:rsid w:val="005F20B3"/>
    <w:rsid w:val="005F2609"/>
    <w:rsid w:val="005F265A"/>
    <w:rsid w:val="005F2A2B"/>
    <w:rsid w:val="005F3F20"/>
    <w:rsid w:val="005F3F4A"/>
    <w:rsid w:val="005F4361"/>
    <w:rsid w:val="005F46AF"/>
    <w:rsid w:val="005F4B6C"/>
    <w:rsid w:val="005F4B9B"/>
    <w:rsid w:val="005F4F5E"/>
    <w:rsid w:val="005F5000"/>
    <w:rsid w:val="005F551E"/>
    <w:rsid w:val="005F62BD"/>
    <w:rsid w:val="005F71E3"/>
    <w:rsid w:val="005F7311"/>
    <w:rsid w:val="005F77B7"/>
    <w:rsid w:val="005F7D18"/>
    <w:rsid w:val="006016F7"/>
    <w:rsid w:val="00602601"/>
    <w:rsid w:val="006027E8"/>
    <w:rsid w:val="00604064"/>
    <w:rsid w:val="006047A3"/>
    <w:rsid w:val="00604933"/>
    <w:rsid w:val="00605D21"/>
    <w:rsid w:val="00606296"/>
    <w:rsid w:val="0060642A"/>
    <w:rsid w:val="006064A7"/>
    <w:rsid w:val="00606C20"/>
    <w:rsid w:val="00606E26"/>
    <w:rsid w:val="00606EF1"/>
    <w:rsid w:val="0060724E"/>
    <w:rsid w:val="0060788E"/>
    <w:rsid w:val="00607A7D"/>
    <w:rsid w:val="00607FE0"/>
    <w:rsid w:val="00610097"/>
    <w:rsid w:val="00610738"/>
    <w:rsid w:val="00610CF7"/>
    <w:rsid w:val="00611E97"/>
    <w:rsid w:val="00611FE5"/>
    <w:rsid w:val="00612709"/>
    <w:rsid w:val="00612F06"/>
    <w:rsid w:val="006139D1"/>
    <w:rsid w:val="00614474"/>
    <w:rsid w:val="006146E7"/>
    <w:rsid w:val="00614A02"/>
    <w:rsid w:val="00616031"/>
    <w:rsid w:val="006172E6"/>
    <w:rsid w:val="006207D5"/>
    <w:rsid w:val="006207EF"/>
    <w:rsid w:val="006212E3"/>
    <w:rsid w:val="00622247"/>
    <w:rsid w:val="00622A73"/>
    <w:rsid w:val="00622BCA"/>
    <w:rsid w:val="00622E53"/>
    <w:rsid w:val="00623E5C"/>
    <w:rsid w:val="006242A0"/>
    <w:rsid w:val="0062472B"/>
    <w:rsid w:val="00624EAF"/>
    <w:rsid w:val="00625BC9"/>
    <w:rsid w:val="0062644D"/>
    <w:rsid w:val="006266C1"/>
    <w:rsid w:val="006267EB"/>
    <w:rsid w:val="00626A33"/>
    <w:rsid w:val="00626FCB"/>
    <w:rsid w:val="00627966"/>
    <w:rsid w:val="00630BD9"/>
    <w:rsid w:val="00630DA1"/>
    <w:rsid w:val="00633E3C"/>
    <w:rsid w:val="00634586"/>
    <w:rsid w:val="0063506C"/>
    <w:rsid w:val="00635313"/>
    <w:rsid w:val="0063533B"/>
    <w:rsid w:val="006353D5"/>
    <w:rsid w:val="0063562A"/>
    <w:rsid w:val="0063617E"/>
    <w:rsid w:val="0063635D"/>
    <w:rsid w:val="0063733C"/>
    <w:rsid w:val="006377B2"/>
    <w:rsid w:val="006409A4"/>
    <w:rsid w:val="00641CF4"/>
    <w:rsid w:val="00641E06"/>
    <w:rsid w:val="00642C47"/>
    <w:rsid w:val="00642F55"/>
    <w:rsid w:val="00643171"/>
    <w:rsid w:val="00643EFF"/>
    <w:rsid w:val="00644024"/>
    <w:rsid w:val="00645BB4"/>
    <w:rsid w:val="00646013"/>
    <w:rsid w:val="0064641C"/>
    <w:rsid w:val="00646ADD"/>
    <w:rsid w:val="0065041F"/>
    <w:rsid w:val="0065048A"/>
    <w:rsid w:val="00650A33"/>
    <w:rsid w:val="00650F2F"/>
    <w:rsid w:val="0065115F"/>
    <w:rsid w:val="0065136E"/>
    <w:rsid w:val="0065197C"/>
    <w:rsid w:val="00652937"/>
    <w:rsid w:val="00653755"/>
    <w:rsid w:val="00654868"/>
    <w:rsid w:val="00654CB2"/>
    <w:rsid w:val="00655D38"/>
    <w:rsid w:val="00655FA8"/>
    <w:rsid w:val="00656B8F"/>
    <w:rsid w:val="00656C43"/>
    <w:rsid w:val="00656D74"/>
    <w:rsid w:val="00656D83"/>
    <w:rsid w:val="0065734F"/>
    <w:rsid w:val="00657A80"/>
    <w:rsid w:val="00657E7D"/>
    <w:rsid w:val="0066002B"/>
    <w:rsid w:val="00660505"/>
    <w:rsid w:val="00660D4B"/>
    <w:rsid w:val="00662690"/>
    <w:rsid w:val="00662D0F"/>
    <w:rsid w:val="00663446"/>
    <w:rsid w:val="00663A3E"/>
    <w:rsid w:val="00663F4C"/>
    <w:rsid w:val="006654F5"/>
    <w:rsid w:val="0066555A"/>
    <w:rsid w:val="006670F4"/>
    <w:rsid w:val="0066728E"/>
    <w:rsid w:val="00667342"/>
    <w:rsid w:val="0066760D"/>
    <w:rsid w:val="00667DBF"/>
    <w:rsid w:val="00670C96"/>
    <w:rsid w:val="00670F3E"/>
    <w:rsid w:val="00671351"/>
    <w:rsid w:val="006713B3"/>
    <w:rsid w:val="0067163F"/>
    <w:rsid w:val="006716C1"/>
    <w:rsid w:val="006734AB"/>
    <w:rsid w:val="0067410A"/>
    <w:rsid w:val="006748AA"/>
    <w:rsid w:val="00674F27"/>
    <w:rsid w:val="00675607"/>
    <w:rsid w:val="00675B66"/>
    <w:rsid w:val="00675C20"/>
    <w:rsid w:val="00675C92"/>
    <w:rsid w:val="00676B31"/>
    <w:rsid w:val="00677390"/>
    <w:rsid w:val="00677867"/>
    <w:rsid w:val="00677AC2"/>
    <w:rsid w:val="00677BC7"/>
    <w:rsid w:val="00680140"/>
    <w:rsid w:val="00680222"/>
    <w:rsid w:val="0068043A"/>
    <w:rsid w:val="00680AC0"/>
    <w:rsid w:val="00680EC1"/>
    <w:rsid w:val="00681432"/>
    <w:rsid w:val="006819F9"/>
    <w:rsid w:val="00682C3A"/>
    <w:rsid w:val="0068396C"/>
    <w:rsid w:val="00683E93"/>
    <w:rsid w:val="00684D5E"/>
    <w:rsid w:val="006853B7"/>
    <w:rsid w:val="006857B6"/>
    <w:rsid w:val="00685E1C"/>
    <w:rsid w:val="00685FBC"/>
    <w:rsid w:val="00687050"/>
    <w:rsid w:val="00687339"/>
    <w:rsid w:val="006921FB"/>
    <w:rsid w:val="006926B8"/>
    <w:rsid w:val="0069288E"/>
    <w:rsid w:val="00692B2F"/>
    <w:rsid w:val="00692DB4"/>
    <w:rsid w:val="00693CE0"/>
    <w:rsid w:val="0069407A"/>
    <w:rsid w:val="0069432A"/>
    <w:rsid w:val="0069475D"/>
    <w:rsid w:val="006947FF"/>
    <w:rsid w:val="00694F99"/>
    <w:rsid w:val="00695942"/>
    <w:rsid w:val="006959F6"/>
    <w:rsid w:val="00696314"/>
    <w:rsid w:val="006969F5"/>
    <w:rsid w:val="00696EA9"/>
    <w:rsid w:val="0069728C"/>
    <w:rsid w:val="00697A66"/>
    <w:rsid w:val="00697D78"/>
    <w:rsid w:val="006A01DD"/>
    <w:rsid w:val="006A0D95"/>
    <w:rsid w:val="006A10BA"/>
    <w:rsid w:val="006A1B3A"/>
    <w:rsid w:val="006A22D9"/>
    <w:rsid w:val="006A2330"/>
    <w:rsid w:val="006A24AD"/>
    <w:rsid w:val="006A24B1"/>
    <w:rsid w:val="006A2559"/>
    <w:rsid w:val="006A2815"/>
    <w:rsid w:val="006A2D56"/>
    <w:rsid w:val="006A2FD2"/>
    <w:rsid w:val="006A3022"/>
    <w:rsid w:val="006A3254"/>
    <w:rsid w:val="006A43EA"/>
    <w:rsid w:val="006A504D"/>
    <w:rsid w:val="006A57CF"/>
    <w:rsid w:val="006A6512"/>
    <w:rsid w:val="006A6AEF"/>
    <w:rsid w:val="006A6F90"/>
    <w:rsid w:val="006A726C"/>
    <w:rsid w:val="006A7C34"/>
    <w:rsid w:val="006B05FC"/>
    <w:rsid w:val="006B0773"/>
    <w:rsid w:val="006B20AF"/>
    <w:rsid w:val="006B264A"/>
    <w:rsid w:val="006B29E8"/>
    <w:rsid w:val="006B2D09"/>
    <w:rsid w:val="006B3415"/>
    <w:rsid w:val="006B36CD"/>
    <w:rsid w:val="006B3EB4"/>
    <w:rsid w:val="006B4A6E"/>
    <w:rsid w:val="006B600D"/>
    <w:rsid w:val="006B6233"/>
    <w:rsid w:val="006B6B68"/>
    <w:rsid w:val="006B6C8E"/>
    <w:rsid w:val="006B6E05"/>
    <w:rsid w:val="006B72A5"/>
    <w:rsid w:val="006C098E"/>
    <w:rsid w:val="006C0B76"/>
    <w:rsid w:val="006C102D"/>
    <w:rsid w:val="006C120F"/>
    <w:rsid w:val="006C13E7"/>
    <w:rsid w:val="006C1403"/>
    <w:rsid w:val="006C1B23"/>
    <w:rsid w:val="006C2B51"/>
    <w:rsid w:val="006C3F3F"/>
    <w:rsid w:val="006C4CCE"/>
    <w:rsid w:val="006C5ADA"/>
    <w:rsid w:val="006C6353"/>
    <w:rsid w:val="006C6A14"/>
    <w:rsid w:val="006D04FF"/>
    <w:rsid w:val="006D0548"/>
    <w:rsid w:val="006D209A"/>
    <w:rsid w:val="006D2558"/>
    <w:rsid w:val="006D26D5"/>
    <w:rsid w:val="006D3E31"/>
    <w:rsid w:val="006D3EA5"/>
    <w:rsid w:val="006D3FE3"/>
    <w:rsid w:val="006D4119"/>
    <w:rsid w:val="006D4807"/>
    <w:rsid w:val="006D50EF"/>
    <w:rsid w:val="006D5436"/>
    <w:rsid w:val="006D5AF2"/>
    <w:rsid w:val="006D5AFB"/>
    <w:rsid w:val="006D5B41"/>
    <w:rsid w:val="006D5C5E"/>
    <w:rsid w:val="006D6422"/>
    <w:rsid w:val="006D6785"/>
    <w:rsid w:val="006D6EF5"/>
    <w:rsid w:val="006D71FC"/>
    <w:rsid w:val="006D76C5"/>
    <w:rsid w:val="006D78AA"/>
    <w:rsid w:val="006D7D99"/>
    <w:rsid w:val="006E0598"/>
    <w:rsid w:val="006E0666"/>
    <w:rsid w:val="006E0F2F"/>
    <w:rsid w:val="006E1AA4"/>
    <w:rsid w:val="006E2B3A"/>
    <w:rsid w:val="006E3519"/>
    <w:rsid w:val="006E389B"/>
    <w:rsid w:val="006E38B3"/>
    <w:rsid w:val="006E3A75"/>
    <w:rsid w:val="006E3B9E"/>
    <w:rsid w:val="006E43AF"/>
    <w:rsid w:val="006E4448"/>
    <w:rsid w:val="006E4563"/>
    <w:rsid w:val="006E4FE1"/>
    <w:rsid w:val="006E53BD"/>
    <w:rsid w:val="006E5C1E"/>
    <w:rsid w:val="006E610D"/>
    <w:rsid w:val="006E709D"/>
    <w:rsid w:val="006F0289"/>
    <w:rsid w:val="006F06E6"/>
    <w:rsid w:val="006F0BBE"/>
    <w:rsid w:val="006F1A4A"/>
    <w:rsid w:val="006F20EA"/>
    <w:rsid w:val="006F22EE"/>
    <w:rsid w:val="006F2C18"/>
    <w:rsid w:val="006F2CA8"/>
    <w:rsid w:val="006F2ED6"/>
    <w:rsid w:val="006F3247"/>
    <w:rsid w:val="006F3CFA"/>
    <w:rsid w:val="006F5453"/>
    <w:rsid w:val="006F59AD"/>
    <w:rsid w:val="006F614C"/>
    <w:rsid w:val="006F6A87"/>
    <w:rsid w:val="006F71EF"/>
    <w:rsid w:val="007000A2"/>
    <w:rsid w:val="007002FA"/>
    <w:rsid w:val="00700EAE"/>
    <w:rsid w:val="007011A2"/>
    <w:rsid w:val="00701AB9"/>
    <w:rsid w:val="00702535"/>
    <w:rsid w:val="00702F8A"/>
    <w:rsid w:val="0070320D"/>
    <w:rsid w:val="00703738"/>
    <w:rsid w:val="007058CA"/>
    <w:rsid w:val="00706616"/>
    <w:rsid w:val="007067EC"/>
    <w:rsid w:val="007068D0"/>
    <w:rsid w:val="007078F1"/>
    <w:rsid w:val="00707BD0"/>
    <w:rsid w:val="00710241"/>
    <w:rsid w:val="00710637"/>
    <w:rsid w:val="00710AD3"/>
    <w:rsid w:val="007113A7"/>
    <w:rsid w:val="007118D4"/>
    <w:rsid w:val="00711F24"/>
    <w:rsid w:val="00713042"/>
    <w:rsid w:val="007141DB"/>
    <w:rsid w:val="0071427A"/>
    <w:rsid w:val="00714556"/>
    <w:rsid w:val="007147EA"/>
    <w:rsid w:val="00714942"/>
    <w:rsid w:val="00714B0A"/>
    <w:rsid w:val="00714BB3"/>
    <w:rsid w:val="007152B6"/>
    <w:rsid w:val="00715318"/>
    <w:rsid w:val="00715336"/>
    <w:rsid w:val="007154F5"/>
    <w:rsid w:val="00715828"/>
    <w:rsid w:val="0071601D"/>
    <w:rsid w:val="007164D9"/>
    <w:rsid w:val="00716EDF"/>
    <w:rsid w:val="007171D5"/>
    <w:rsid w:val="00717B64"/>
    <w:rsid w:val="00717CBB"/>
    <w:rsid w:val="007203F4"/>
    <w:rsid w:val="00720435"/>
    <w:rsid w:val="00720961"/>
    <w:rsid w:val="00720A71"/>
    <w:rsid w:val="007211E6"/>
    <w:rsid w:val="00721469"/>
    <w:rsid w:val="007214C9"/>
    <w:rsid w:val="00722A74"/>
    <w:rsid w:val="00722B3A"/>
    <w:rsid w:val="00722E00"/>
    <w:rsid w:val="00723DC5"/>
    <w:rsid w:val="00723EB2"/>
    <w:rsid w:val="007242C3"/>
    <w:rsid w:val="00724709"/>
    <w:rsid w:val="00724CC9"/>
    <w:rsid w:val="00725F80"/>
    <w:rsid w:val="00727AD1"/>
    <w:rsid w:val="00727D1C"/>
    <w:rsid w:val="00727E26"/>
    <w:rsid w:val="00730C57"/>
    <w:rsid w:val="00731A35"/>
    <w:rsid w:val="00731DDC"/>
    <w:rsid w:val="00732218"/>
    <w:rsid w:val="007330A1"/>
    <w:rsid w:val="00733992"/>
    <w:rsid w:val="00733F96"/>
    <w:rsid w:val="00734072"/>
    <w:rsid w:val="007342CB"/>
    <w:rsid w:val="007345D3"/>
    <w:rsid w:val="00734743"/>
    <w:rsid w:val="00734C41"/>
    <w:rsid w:val="00734C53"/>
    <w:rsid w:val="00734D1C"/>
    <w:rsid w:val="007352C0"/>
    <w:rsid w:val="0073530A"/>
    <w:rsid w:val="007353C3"/>
    <w:rsid w:val="00735653"/>
    <w:rsid w:val="00735727"/>
    <w:rsid w:val="007357EA"/>
    <w:rsid w:val="00735AEA"/>
    <w:rsid w:val="00735D92"/>
    <w:rsid w:val="0073625B"/>
    <w:rsid w:val="00736570"/>
    <w:rsid w:val="007365CF"/>
    <w:rsid w:val="00736924"/>
    <w:rsid w:val="00737064"/>
    <w:rsid w:val="007370A4"/>
    <w:rsid w:val="00737375"/>
    <w:rsid w:val="00737681"/>
    <w:rsid w:val="00737BE6"/>
    <w:rsid w:val="007419F5"/>
    <w:rsid w:val="00742151"/>
    <w:rsid w:val="00742691"/>
    <w:rsid w:val="00742978"/>
    <w:rsid w:val="00742CE7"/>
    <w:rsid w:val="0074396D"/>
    <w:rsid w:val="00744E6F"/>
    <w:rsid w:val="00745124"/>
    <w:rsid w:val="0074600D"/>
    <w:rsid w:val="007463AC"/>
    <w:rsid w:val="00746CC7"/>
    <w:rsid w:val="00747A71"/>
    <w:rsid w:val="00747E5D"/>
    <w:rsid w:val="00750947"/>
    <w:rsid w:val="00751C15"/>
    <w:rsid w:val="00752399"/>
    <w:rsid w:val="007526F8"/>
    <w:rsid w:val="007527C7"/>
    <w:rsid w:val="00753180"/>
    <w:rsid w:val="007535AA"/>
    <w:rsid w:val="00753C88"/>
    <w:rsid w:val="007540ED"/>
    <w:rsid w:val="00754706"/>
    <w:rsid w:val="007548F5"/>
    <w:rsid w:val="00754E62"/>
    <w:rsid w:val="007555E6"/>
    <w:rsid w:val="0075665C"/>
    <w:rsid w:val="007569B4"/>
    <w:rsid w:val="0075731D"/>
    <w:rsid w:val="00757A04"/>
    <w:rsid w:val="00757A74"/>
    <w:rsid w:val="007600C6"/>
    <w:rsid w:val="00760C85"/>
    <w:rsid w:val="00760D0A"/>
    <w:rsid w:val="007618FC"/>
    <w:rsid w:val="00761CA4"/>
    <w:rsid w:val="00761D21"/>
    <w:rsid w:val="00761E12"/>
    <w:rsid w:val="00762AEB"/>
    <w:rsid w:val="00762CEA"/>
    <w:rsid w:val="00762D8B"/>
    <w:rsid w:val="0076443B"/>
    <w:rsid w:val="00765F11"/>
    <w:rsid w:val="00766DEE"/>
    <w:rsid w:val="00767D5B"/>
    <w:rsid w:val="00770CEE"/>
    <w:rsid w:val="0077132D"/>
    <w:rsid w:val="007718A3"/>
    <w:rsid w:val="00771A53"/>
    <w:rsid w:val="00771BD6"/>
    <w:rsid w:val="00771D37"/>
    <w:rsid w:val="0077201A"/>
    <w:rsid w:val="00772821"/>
    <w:rsid w:val="00773019"/>
    <w:rsid w:val="00773842"/>
    <w:rsid w:val="0077490B"/>
    <w:rsid w:val="00774991"/>
    <w:rsid w:val="00774AFD"/>
    <w:rsid w:val="00775216"/>
    <w:rsid w:val="007755C5"/>
    <w:rsid w:val="00776141"/>
    <w:rsid w:val="007763A9"/>
    <w:rsid w:val="007764E0"/>
    <w:rsid w:val="00776B48"/>
    <w:rsid w:val="007770CC"/>
    <w:rsid w:val="007774C9"/>
    <w:rsid w:val="00777698"/>
    <w:rsid w:val="00777F2A"/>
    <w:rsid w:val="00780780"/>
    <w:rsid w:val="00781A58"/>
    <w:rsid w:val="00781E64"/>
    <w:rsid w:val="00782A61"/>
    <w:rsid w:val="00782E6B"/>
    <w:rsid w:val="007834A9"/>
    <w:rsid w:val="00783551"/>
    <w:rsid w:val="00783B91"/>
    <w:rsid w:val="00784771"/>
    <w:rsid w:val="00784B40"/>
    <w:rsid w:val="00784CA6"/>
    <w:rsid w:val="0078516B"/>
    <w:rsid w:val="00785F8C"/>
    <w:rsid w:val="00786121"/>
    <w:rsid w:val="007862A7"/>
    <w:rsid w:val="00786C0A"/>
    <w:rsid w:val="007870C1"/>
    <w:rsid w:val="00787227"/>
    <w:rsid w:val="00787F5D"/>
    <w:rsid w:val="007901C6"/>
    <w:rsid w:val="00791145"/>
    <w:rsid w:val="00792D88"/>
    <w:rsid w:val="00793585"/>
    <w:rsid w:val="007936C3"/>
    <w:rsid w:val="00794C0B"/>
    <w:rsid w:val="00794CFD"/>
    <w:rsid w:val="00794D32"/>
    <w:rsid w:val="0079535E"/>
    <w:rsid w:val="007960F0"/>
    <w:rsid w:val="0079646B"/>
    <w:rsid w:val="007967DA"/>
    <w:rsid w:val="00797186"/>
    <w:rsid w:val="00797525"/>
    <w:rsid w:val="007975D3"/>
    <w:rsid w:val="007A03A5"/>
    <w:rsid w:val="007A0406"/>
    <w:rsid w:val="007A0443"/>
    <w:rsid w:val="007A0875"/>
    <w:rsid w:val="007A14B9"/>
    <w:rsid w:val="007A208B"/>
    <w:rsid w:val="007A2C32"/>
    <w:rsid w:val="007A3749"/>
    <w:rsid w:val="007A3DC9"/>
    <w:rsid w:val="007A3FF7"/>
    <w:rsid w:val="007A4167"/>
    <w:rsid w:val="007A424B"/>
    <w:rsid w:val="007A42D1"/>
    <w:rsid w:val="007A45B2"/>
    <w:rsid w:val="007A45E5"/>
    <w:rsid w:val="007A4A7E"/>
    <w:rsid w:val="007A4AF1"/>
    <w:rsid w:val="007A67DB"/>
    <w:rsid w:val="007A698B"/>
    <w:rsid w:val="007A73EE"/>
    <w:rsid w:val="007B0458"/>
    <w:rsid w:val="007B062C"/>
    <w:rsid w:val="007B09E1"/>
    <w:rsid w:val="007B2044"/>
    <w:rsid w:val="007B2A0B"/>
    <w:rsid w:val="007B3445"/>
    <w:rsid w:val="007B3B11"/>
    <w:rsid w:val="007B567C"/>
    <w:rsid w:val="007B5861"/>
    <w:rsid w:val="007B61D9"/>
    <w:rsid w:val="007B6B7A"/>
    <w:rsid w:val="007C02DB"/>
    <w:rsid w:val="007C0829"/>
    <w:rsid w:val="007C0D62"/>
    <w:rsid w:val="007C16E0"/>
    <w:rsid w:val="007C1FDE"/>
    <w:rsid w:val="007C2439"/>
    <w:rsid w:val="007C29F1"/>
    <w:rsid w:val="007C3228"/>
    <w:rsid w:val="007C389A"/>
    <w:rsid w:val="007C4DF9"/>
    <w:rsid w:val="007C531B"/>
    <w:rsid w:val="007C79A9"/>
    <w:rsid w:val="007C7DB4"/>
    <w:rsid w:val="007D0B8F"/>
    <w:rsid w:val="007D0C79"/>
    <w:rsid w:val="007D0F3F"/>
    <w:rsid w:val="007D110E"/>
    <w:rsid w:val="007D1E97"/>
    <w:rsid w:val="007D2D2C"/>
    <w:rsid w:val="007D2D5A"/>
    <w:rsid w:val="007D33F7"/>
    <w:rsid w:val="007D35C5"/>
    <w:rsid w:val="007D376B"/>
    <w:rsid w:val="007D3B5D"/>
    <w:rsid w:val="007D3C46"/>
    <w:rsid w:val="007D4E6D"/>
    <w:rsid w:val="007D5E77"/>
    <w:rsid w:val="007D686C"/>
    <w:rsid w:val="007D733F"/>
    <w:rsid w:val="007D7AF5"/>
    <w:rsid w:val="007E0B27"/>
    <w:rsid w:val="007E0F26"/>
    <w:rsid w:val="007E0F69"/>
    <w:rsid w:val="007E375C"/>
    <w:rsid w:val="007E3FFD"/>
    <w:rsid w:val="007E4BAC"/>
    <w:rsid w:val="007E50DC"/>
    <w:rsid w:val="007E6702"/>
    <w:rsid w:val="007E6BA0"/>
    <w:rsid w:val="007E7849"/>
    <w:rsid w:val="007F0A60"/>
    <w:rsid w:val="007F0D77"/>
    <w:rsid w:val="007F1126"/>
    <w:rsid w:val="007F159D"/>
    <w:rsid w:val="007F3892"/>
    <w:rsid w:val="007F3B57"/>
    <w:rsid w:val="007F4243"/>
    <w:rsid w:val="007F56A2"/>
    <w:rsid w:val="007F58AC"/>
    <w:rsid w:val="007F5A58"/>
    <w:rsid w:val="007F6655"/>
    <w:rsid w:val="007F6C84"/>
    <w:rsid w:val="007F7727"/>
    <w:rsid w:val="007F78A4"/>
    <w:rsid w:val="007F7B05"/>
    <w:rsid w:val="007F7C01"/>
    <w:rsid w:val="00800091"/>
    <w:rsid w:val="008000D4"/>
    <w:rsid w:val="00801182"/>
    <w:rsid w:val="00801C94"/>
    <w:rsid w:val="0080205B"/>
    <w:rsid w:val="008022E0"/>
    <w:rsid w:val="00802867"/>
    <w:rsid w:val="008030CD"/>
    <w:rsid w:val="00803237"/>
    <w:rsid w:val="00803663"/>
    <w:rsid w:val="00803B5E"/>
    <w:rsid w:val="00803F7B"/>
    <w:rsid w:val="00804031"/>
    <w:rsid w:val="008046EB"/>
    <w:rsid w:val="00804ED1"/>
    <w:rsid w:val="008052C3"/>
    <w:rsid w:val="008059AD"/>
    <w:rsid w:val="00805AE7"/>
    <w:rsid w:val="008062CB"/>
    <w:rsid w:val="00807D23"/>
    <w:rsid w:val="00811018"/>
    <w:rsid w:val="0081111B"/>
    <w:rsid w:val="00811EC5"/>
    <w:rsid w:val="008124EC"/>
    <w:rsid w:val="00812A03"/>
    <w:rsid w:val="00813ADA"/>
    <w:rsid w:val="00813DCC"/>
    <w:rsid w:val="00814398"/>
    <w:rsid w:val="008154F7"/>
    <w:rsid w:val="00815ABC"/>
    <w:rsid w:val="00815BA7"/>
    <w:rsid w:val="008162F8"/>
    <w:rsid w:val="00816D3F"/>
    <w:rsid w:val="00816EF5"/>
    <w:rsid w:val="00817080"/>
    <w:rsid w:val="008170F9"/>
    <w:rsid w:val="00817600"/>
    <w:rsid w:val="008176AC"/>
    <w:rsid w:val="008179F3"/>
    <w:rsid w:val="00817B19"/>
    <w:rsid w:val="008200AB"/>
    <w:rsid w:val="00820BF7"/>
    <w:rsid w:val="008211DC"/>
    <w:rsid w:val="0082167E"/>
    <w:rsid w:val="0082172A"/>
    <w:rsid w:val="00821CC1"/>
    <w:rsid w:val="00821D29"/>
    <w:rsid w:val="00821EFB"/>
    <w:rsid w:val="00822CA1"/>
    <w:rsid w:val="008234F1"/>
    <w:rsid w:val="00824961"/>
    <w:rsid w:val="00825520"/>
    <w:rsid w:val="00825B5D"/>
    <w:rsid w:val="0082658B"/>
    <w:rsid w:val="0082661F"/>
    <w:rsid w:val="008267B3"/>
    <w:rsid w:val="00826AB4"/>
    <w:rsid w:val="008312C4"/>
    <w:rsid w:val="00831C99"/>
    <w:rsid w:val="00831F31"/>
    <w:rsid w:val="00833EE5"/>
    <w:rsid w:val="00834020"/>
    <w:rsid w:val="0083463E"/>
    <w:rsid w:val="008357E9"/>
    <w:rsid w:val="008365F2"/>
    <w:rsid w:val="00836F84"/>
    <w:rsid w:val="0083728B"/>
    <w:rsid w:val="00837AC1"/>
    <w:rsid w:val="00837C74"/>
    <w:rsid w:val="008400ED"/>
    <w:rsid w:val="008406C5"/>
    <w:rsid w:val="0084076F"/>
    <w:rsid w:val="00840D66"/>
    <w:rsid w:val="00840F38"/>
    <w:rsid w:val="00841633"/>
    <w:rsid w:val="00841893"/>
    <w:rsid w:val="0084233A"/>
    <w:rsid w:val="008424FD"/>
    <w:rsid w:val="00842B4A"/>
    <w:rsid w:val="00842EFB"/>
    <w:rsid w:val="00843547"/>
    <w:rsid w:val="00844454"/>
    <w:rsid w:val="008455D3"/>
    <w:rsid w:val="00845DA2"/>
    <w:rsid w:val="00847ABC"/>
    <w:rsid w:val="00847AEB"/>
    <w:rsid w:val="0085043F"/>
    <w:rsid w:val="008507C4"/>
    <w:rsid w:val="00850EF7"/>
    <w:rsid w:val="00851564"/>
    <w:rsid w:val="0085163E"/>
    <w:rsid w:val="00851863"/>
    <w:rsid w:val="00851AAC"/>
    <w:rsid w:val="00851AF4"/>
    <w:rsid w:val="00853175"/>
    <w:rsid w:val="00853E7A"/>
    <w:rsid w:val="00854672"/>
    <w:rsid w:val="00855C18"/>
    <w:rsid w:val="00856CA8"/>
    <w:rsid w:val="0085789E"/>
    <w:rsid w:val="00857E99"/>
    <w:rsid w:val="008618D7"/>
    <w:rsid w:val="0086219C"/>
    <w:rsid w:val="00862394"/>
    <w:rsid w:val="0086269C"/>
    <w:rsid w:val="008628BC"/>
    <w:rsid w:val="00862A83"/>
    <w:rsid w:val="00863633"/>
    <w:rsid w:val="008636A8"/>
    <w:rsid w:val="00863724"/>
    <w:rsid w:val="008637F2"/>
    <w:rsid w:val="00864339"/>
    <w:rsid w:val="00864858"/>
    <w:rsid w:val="008662BD"/>
    <w:rsid w:val="00866FD9"/>
    <w:rsid w:val="0086794D"/>
    <w:rsid w:val="00870547"/>
    <w:rsid w:val="008708BC"/>
    <w:rsid w:val="00870B01"/>
    <w:rsid w:val="008717ED"/>
    <w:rsid w:val="00871841"/>
    <w:rsid w:val="00872705"/>
    <w:rsid w:val="008732B8"/>
    <w:rsid w:val="008736DD"/>
    <w:rsid w:val="00873947"/>
    <w:rsid w:val="008739DA"/>
    <w:rsid w:val="00873A6F"/>
    <w:rsid w:val="008745B6"/>
    <w:rsid w:val="00874AC1"/>
    <w:rsid w:val="00874CC8"/>
    <w:rsid w:val="008752DD"/>
    <w:rsid w:val="0087540B"/>
    <w:rsid w:val="00875A6D"/>
    <w:rsid w:val="00876140"/>
    <w:rsid w:val="00876C68"/>
    <w:rsid w:val="00880B48"/>
    <w:rsid w:val="00881368"/>
    <w:rsid w:val="008817A8"/>
    <w:rsid w:val="00881A8B"/>
    <w:rsid w:val="00881F74"/>
    <w:rsid w:val="00882135"/>
    <w:rsid w:val="00882737"/>
    <w:rsid w:val="00882ABC"/>
    <w:rsid w:val="00882D70"/>
    <w:rsid w:val="008834A0"/>
    <w:rsid w:val="0088377F"/>
    <w:rsid w:val="00883CF0"/>
    <w:rsid w:val="00884517"/>
    <w:rsid w:val="00884BBC"/>
    <w:rsid w:val="008850D9"/>
    <w:rsid w:val="00885372"/>
    <w:rsid w:val="008853FF"/>
    <w:rsid w:val="0088598B"/>
    <w:rsid w:val="00885F98"/>
    <w:rsid w:val="00885F99"/>
    <w:rsid w:val="00886588"/>
    <w:rsid w:val="00886C2C"/>
    <w:rsid w:val="0088703F"/>
    <w:rsid w:val="00890E3E"/>
    <w:rsid w:val="0089107C"/>
    <w:rsid w:val="00891763"/>
    <w:rsid w:val="00891E6A"/>
    <w:rsid w:val="0089201D"/>
    <w:rsid w:val="00892249"/>
    <w:rsid w:val="008936FE"/>
    <w:rsid w:val="008945E9"/>
    <w:rsid w:val="00895557"/>
    <w:rsid w:val="00895775"/>
    <w:rsid w:val="00896783"/>
    <w:rsid w:val="008969B6"/>
    <w:rsid w:val="008972FC"/>
    <w:rsid w:val="008A06BF"/>
    <w:rsid w:val="008A0B91"/>
    <w:rsid w:val="008A0C7F"/>
    <w:rsid w:val="008A0D72"/>
    <w:rsid w:val="008A12FC"/>
    <w:rsid w:val="008A2199"/>
    <w:rsid w:val="008A28F0"/>
    <w:rsid w:val="008A2E5F"/>
    <w:rsid w:val="008A2FAD"/>
    <w:rsid w:val="008A36F5"/>
    <w:rsid w:val="008A39B3"/>
    <w:rsid w:val="008A45CB"/>
    <w:rsid w:val="008A521D"/>
    <w:rsid w:val="008A5BC7"/>
    <w:rsid w:val="008A6044"/>
    <w:rsid w:val="008A65A5"/>
    <w:rsid w:val="008A7052"/>
    <w:rsid w:val="008B0068"/>
    <w:rsid w:val="008B0E56"/>
    <w:rsid w:val="008B1366"/>
    <w:rsid w:val="008B1367"/>
    <w:rsid w:val="008B1498"/>
    <w:rsid w:val="008B1D09"/>
    <w:rsid w:val="008B20DB"/>
    <w:rsid w:val="008B2105"/>
    <w:rsid w:val="008B2564"/>
    <w:rsid w:val="008B31C2"/>
    <w:rsid w:val="008B54C5"/>
    <w:rsid w:val="008B5514"/>
    <w:rsid w:val="008B67D2"/>
    <w:rsid w:val="008B6ABB"/>
    <w:rsid w:val="008B73A5"/>
    <w:rsid w:val="008B7570"/>
    <w:rsid w:val="008B7C90"/>
    <w:rsid w:val="008C0235"/>
    <w:rsid w:val="008C032B"/>
    <w:rsid w:val="008C05C6"/>
    <w:rsid w:val="008C0A65"/>
    <w:rsid w:val="008C0ACA"/>
    <w:rsid w:val="008C2B4C"/>
    <w:rsid w:val="008C3296"/>
    <w:rsid w:val="008C3552"/>
    <w:rsid w:val="008C371C"/>
    <w:rsid w:val="008C3E72"/>
    <w:rsid w:val="008C66A7"/>
    <w:rsid w:val="008C7645"/>
    <w:rsid w:val="008C7872"/>
    <w:rsid w:val="008C7982"/>
    <w:rsid w:val="008C7C74"/>
    <w:rsid w:val="008C7F89"/>
    <w:rsid w:val="008D03E0"/>
    <w:rsid w:val="008D0D61"/>
    <w:rsid w:val="008D1928"/>
    <w:rsid w:val="008D3C53"/>
    <w:rsid w:val="008D48B0"/>
    <w:rsid w:val="008D559C"/>
    <w:rsid w:val="008D5744"/>
    <w:rsid w:val="008D5971"/>
    <w:rsid w:val="008D5A68"/>
    <w:rsid w:val="008D5F1E"/>
    <w:rsid w:val="008D6028"/>
    <w:rsid w:val="008D6167"/>
    <w:rsid w:val="008D66B7"/>
    <w:rsid w:val="008D6B74"/>
    <w:rsid w:val="008D72BE"/>
    <w:rsid w:val="008D7DDE"/>
    <w:rsid w:val="008E0CFC"/>
    <w:rsid w:val="008E1C7F"/>
    <w:rsid w:val="008E27E4"/>
    <w:rsid w:val="008E2802"/>
    <w:rsid w:val="008E2ED7"/>
    <w:rsid w:val="008E307C"/>
    <w:rsid w:val="008E34B5"/>
    <w:rsid w:val="008E39AC"/>
    <w:rsid w:val="008E3B9C"/>
    <w:rsid w:val="008E3E18"/>
    <w:rsid w:val="008E3E38"/>
    <w:rsid w:val="008E48BD"/>
    <w:rsid w:val="008E5344"/>
    <w:rsid w:val="008E5973"/>
    <w:rsid w:val="008E5A7F"/>
    <w:rsid w:val="008E5B2D"/>
    <w:rsid w:val="008E5C4E"/>
    <w:rsid w:val="008E6986"/>
    <w:rsid w:val="008E7D09"/>
    <w:rsid w:val="008E7F89"/>
    <w:rsid w:val="008F0ACC"/>
    <w:rsid w:val="008F0F6A"/>
    <w:rsid w:val="008F1376"/>
    <w:rsid w:val="008F16A6"/>
    <w:rsid w:val="008F1892"/>
    <w:rsid w:val="008F1DB5"/>
    <w:rsid w:val="008F2589"/>
    <w:rsid w:val="008F3587"/>
    <w:rsid w:val="008F458C"/>
    <w:rsid w:val="008F5A14"/>
    <w:rsid w:val="008F66BD"/>
    <w:rsid w:val="008F6F3E"/>
    <w:rsid w:val="008F711B"/>
    <w:rsid w:val="008F7B7E"/>
    <w:rsid w:val="008F7DAC"/>
    <w:rsid w:val="009013CE"/>
    <w:rsid w:val="0090189E"/>
    <w:rsid w:val="00901AD6"/>
    <w:rsid w:val="00901B13"/>
    <w:rsid w:val="00901D35"/>
    <w:rsid w:val="00901E0C"/>
    <w:rsid w:val="00901F5D"/>
    <w:rsid w:val="00902138"/>
    <w:rsid w:val="00902999"/>
    <w:rsid w:val="009031AA"/>
    <w:rsid w:val="00903368"/>
    <w:rsid w:val="009037EA"/>
    <w:rsid w:val="00903D03"/>
    <w:rsid w:val="00903E0C"/>
    <w:rsid w:val="00903EF4"/>
    <w:rsid w:val="0090421C"/>
    <w:rsid w:val="009053E9"/>
    <w:rsid w:val="00905C0C"/>
    <w:rsid w:val="009069D1"/>
    <w:rsid w:val="009069D5"/>
    <w:rsid w:val="00907513"/>
    <w:rsid w:val="00907683"/>
    <w:rsid w:val="00907DDF"/>
    <w:rsid w:val="00910474"/>
    <w:rsid w:val="009116FE"/>
    <w:rsid w:val="00911B14"/>
    <w:rsid w:val="009130D7"/>
    <w:rsid w:val="00913CE7"/>
    <w:rsid w:val="00915D39"/>
    <w:rsid w:val="00915DEB"/>
    <w:rsid w:val="00915EA4"/>
    <w:rsid w:val="00916BD9"/>
    <w:rsid w:val="00917ECF"/>
    <w:rsid w:val="0092020B"/>
    <w:rsid w:val="00920FC2"/>
    <w:rsid w:val="009210E9"/>
    <w:rsid w:val="00921486"/>
    <w:rsid w:val="0092170E"/>
    <w:rsid w:val="00921A89"/>
    <w:rsid w:val="00922373"/>
    <w:rsid w:val="00922C5C"/>
    <w:rsid w:val="00924037"/>
    <w:rsid w:val="009240A5"/>
    <w:rsid w:val="009249B7"/>
    <w:rsid w:val="009265CB"/>
    <w:rsid w:val="00926AE1"/>
    <w:rsid w:val="00927120"/>
    <w:rsid w:val="009279BB"/>
    <w:rsid w:val="009279E2"/>
    <w:rsid w:val="00930BB6"/>
    <w:rsid w:val="00930F86"/>
    <w:rsid w:val="009310FE"/>
    <w:rsid w:val="00931B58"/>
    <w:rsid w:val="00931E54"/>
    <w:rsid w:val="00931E60"/>
    <w:rsid w:val="00932095"/>
    <w:rsid w:val="009320C6"/>
    <w:rsid w:val="009320CC"/>
    <w:rsid w:val="00932396"/>
    <w:rsid w:val="009324B5"/>
    <w:rsid w:val="00932AD3"/>
    <w:rsid w:val="00932DAE"/>
    <w:rsid w:val="00932F5C"/>
    <w:rsid w:val="00933367"/>
    <w:rsid w:val="00933758"/>
    <w:rsid w:val="00933BE0"/>
    <w:rsid w:val="00933E0F"/>
    <w:rsid w:val="00934593"/>
    <w:rsid w:val="0093459D"/>
    <w:rsid w:val="00935271"/>
    <w:rsid w:val="00935AB3"/>
    <w:rsid w:val="00935E18"/>
    <w:rsid w:val="00935F7A"/>
    <w:rsid w:val="00935F89"/>
    <w:rsid w:val="009363E7"/>
    <w:rsid w:val="0093649A"/>
    <w:rsid w:val="009364A3"/>
    <w:rsid w:val="00936BF3"/>
    <w:rsid w:val="00937349"/>
    <w:rsid w:val="009376C6"/>
    <w:rsid w:val="009400FD"/>
    <w:rsid w:val="009405AF"/>
    <w:rsid w:val="00941629"/>
    <w:rsid w:val="0094187C"/>
    <w:rsid w:val="00941CBE"/>
    <w:rsid w:val="00941D3F"/>
    <w:rsid w:val="00943FE2"/>
    <w:rsid w:val="00944627"/>
    <w:rsid w:val="009451F0"/>
    <w:rsid w:val="009454A1"/>
    <w:rsid w:val="0094560F"/>
    <w:rsid w:val="0094651E"/>
    <w:rsid w:val="00946997"/>
    <w:rsid w:val="00947355"/>
    <w:rsid w:val="00947F33"/>
    <w:rsid w:val="00950255"/>
    <w:rsid w:val="00951D25"/>
    <w:rsid w:val="00952171"/>
    <w:rsid w:val="00952502"/>
    <w:rsid w:val="0095261C"/>
    <w:rsid w:val="009526FB"/>
    <w:rsid w:val="00952BB9"/>
    <w:rsid w:val="00953F22"/>
    <w:rsid w:val="0095475A"/>
    <w:rsid w:val="00954C58"/>
    <w:rsid w:val="00955261"/>
    <w:rsid w:val="0095553E"/>
    <w:rsid w:val="0095586F"/>
    <w:rsid w:val="00955DAD"/>
    <w:rsid w:val="0095618D"/>
    <w:rsid w:val="009564F4"/>
    <w:rsid w:val="0095731C"/>
    <w:rsid w:val="009578FE"/>
    <w:rsid w:val="00957BFD"/>
    <w:rsid w:val="00960755"/>
    <w:rsid w:val="00960878"/>
    <w:rsid w:val="00960C48"/>
    <w:rsid w:val="00961490"/>
    <w:rsid w:val="00961FA3"/>
    <w:rsid w:val="00962CE6"/>
    <w:rsid w:val="00962E65"/>
    <w:rsid w:val="009630B6"/>
    <w:rsid w:val="00963B38"/>
    <w:rsid w:val="00964318"/>
    <w:rsid w:val="009644CA"/>
    <w:rsid w:val="00964786"/>
    <w:rsid w:val="00964EBB"/>
    <w:rsid w:val="00964F0D"/>
    <w:rsid w:val="00965AA0"/>
    <w:rsid w:val="009669DF"/>
    <w:rsid w:val="00966B19"/>
    <w:rsid w:val="0096737B"/>
    <w:rsid w:val="009675D1"/>
    <w:rsid w:val="00967CF6"/>
    <w:rsid w:val="00970110"/>
    <w:rsid w:val="009707DA"/>
    <w:rsid w:val="00970921"/>
    <w:rsid w:val="009709EE"/>
    <w:rsid w:val="00970AB4"/>
    <w:rsid w:val="00971047"/>
    <w:rsid w:val="009729AA"/>
    <w:rsid w:val="00972BF6"/>
    <w:rsid w:val="00972D13"/>
    <w:rsid w:val="00973235"/>
    <w:rsid w:val="009737CD"/>
    <w:rsid w:val="00974588"/>
    <w:rsid w:val="009749A6"/>
    <w:rsid w:val="009750EC"/>
    <w:rsid w:val="00975574"/>
    <w:rsid w:val="00976AFC"/>
    <w:rsid w:val="00976E5D"/>
    <w:rsid w:val="00977F9C"/>
    <w:rsid w:val="009800C6"/>
    <w:rsid w:val="009800C9"/>
    <w:rsid w:val="00980483"/>
    <w:rsid w:val="00980AF6"/>
    <w:rsid w:val="009811CF"/>
    <w:rsid w:val="009816C6"/>
    <w:rsid w:val="00981ABB"/>
    <w:rsid w:val="00981E0F"/>
    <w:rsid w:val="0098219D"/>
    <w:rsid w:val="009824B9"/>
    <w:rsid w:val="00982A77"/>
    <w:rsid w:val="009831FE"/>
    <w:rsid w:val="00983B85"/>
    <w:rsid w:val="0098406B"/>
    <w:rsid w:val="0098416C"/>
    <w:rsid w:val="009845B2"/>
    <w:rsid w:val="009863E8"/>
    <w:rsid w:val="009867CA"/>
    <w:rsid w:val="00986D1A"/>
    <w:rsid w:val="00986DC4"/>
    <w:rsid w:val="00986DD3"/>
    <w:rsid w:val="00986E9C"/>
    <w:rsid w:val="0098764E"/>
    <w:rsid w:val="00987E09"/>
    <w:rsid w:val="00987EBE"/>
    <w:rsid w:val="00990157"/>
    <w:rsid w:val="009901F3"/>
    <w:rsid w:val="00990662"/>
    <w:rsid w:val="00990E7C"/>
    <w:rsid w:val="009914E9"/>
    <w:rsid w:val="00991B70"/>
    <w:rsid w:val="00993E57"/>
    <w:rsid w:val="00994066"/>
    <w:rsid w:val="009946FB"/>
    <w:rsid w:val="00994788"/>
    <w:rsid w:val="009950BC"/>
    <w:rsid w:val="00996062"/>
    <w:rsid w:val="0099650D"/>
    <w:rsid w:val="00997127"/>
    <w:rsid w:val="00997AE5"/>
    <w:rsid w:val="00997BB5"/>
    <w:rsid w:val="009A0147"/>
    <w:rsid w:val="009A0866"/>
    <w:rsid w:val="009A0C81"/>
    <w:rsid w:val="009A0D23"/>
    <w:rsid w:val="009A1159"/>
    <w:rsid w:val="009A1750"/>
    <w:rsid w:val="009A18A5"/>
    <w:rsid w:val="009A1C42"/>
    <w:rsid w:val="009A2B55"/>
    <w:rsid w:val="009A39EC"/>
    <w:rsid w:val="009A41A7"/>
    <w:rsid w:val="009A4259"/>
    <w:rsid w:val="009A4AD1"/>
    <w:rsid w:val="009A4B93"/>
    <w:rsid w:val="009A5E5E"/>
    <w:rsid w:val="009A726C"/>
    <w:rsid w:val="009B0A10"/>
    <w:rsid w:val="009B1558"/>
    <w:rsid w:val="009B1C5F"/>
    <w:rsid w:val="009B234F"/>
    <w:rsid w:val="009B27A4"/>
    <w:rsid w:val="009B2C47"/>
    <w:rsid w:val="009B348E"/>
    <w:rsid w:val="009B4001"/>
    <w:rsid w:val="009B4C16"/>
    <w:rsid w:val="009B55F0"/>
    <w:rsid w:val="009B5B09"/>
    <w:rsid w:val="009B6276"/>
    <w:rsid w:val="009B6A5C"/>
    <w:rsid w:val="009B7382"/>
    <w:rsid w:val="009B7A5E"/>
    <w:rsid w:val="009B7B16"/>
    <w:rsid w:val="009B7EA5"/>
    <w:rsid w:val="009B7F03"/>
    <w:rsid w:val="009B7F43"/>
    <w:rsid w:val="009C1386"/>
    <w:rsid w:val="009C144A"/>
    <w:rsid w:val="009C28C2"/>
    <w:rsid w:val="009C29CC"/>
    <w:rsid w:val="009C3515"/>
    <w:rsid w:val="009C4BAB"/>
    <w:rsid w:val="009C532F"/>
    <w:rsid w:val="009C53DE"/>
    <w:rsid w:val="009C5A8A"/>
    <w:rsid w:val="009C66E5"/>
    <w:rsid w:val="009C6B35"/>
    <w:rsid w:val="009C710E"/>
    <w:rsid w:val="009C7B92"/>
    <w:rsid w:val="009D1074"/>
    <w:rsid w:val="009D1276"/>
    <w:rsid w:val="009D21CF"/>
    <w:rsid w:val="009D292E"/>
    <w:rsid w:val="009D2B11"/>
    <w:rsid w:val="009D2EE6"/>
    <w:rsid w:val="009D3915"/>
    <w:rsid w:val="009D47EC"/>
    <w:rsid w:val="009D5266"/>
    <w:rsid w:val="009D54D9"/>
    <w:rsid w:val="009D6419"/>
    <w:rsid w:val="009D7AD2"/>
    <w:rsid w:val="009E0D3B"/>
    <w:rsid w:val="009E10BB"/>
    <w:rsid w:val="009E19E9"/>
    <w:rsid w:val="009E1F0C"/>
    <w:rsid w:val="009E2A90"/>
    <w:rsid w:val="009E2E71"/>
    <w:rsid w:val="009E2F1B"/>
    <w:rsid w:val="009E3880"/>
    <w:rsid w:val="009E3F62"/>
    <w:rsid w:val="009E54FD"/>
    <w:rsid w:val="009E579C"/>
    <w:rsid w:val="009E5B2A"/>
    <w:rsid w:val="009E6579"/>
    <w:rsid w:val="009E76EA"/>
    <w:rsid w:val="009E77C5"/>
    <w:rsid w:val="009E7B8B"/>
    <w:rsid w:val="009F05F6"/>
    <w:rsid w:val="009F0725"/>
    <w:rsid w:val="009F0AE4"/>
    <w:rsid w:val="009F153A"/>
    <w:rsid w:val="009F180E"/>
    <w:rsid w:val="009F2D5B"/>
    <w:rsid w:val="009F3BFE"/>
    <w:rsid w:val="009F3C39"/>
    <w:rsid w:val="009F3E48"/>
    <w:rsid w:val="009F4F95"/>
    <w:rsid w:val="009F547C"/>
    <w:rsid w:val="009F5A5E"/>
    <w:rsid w:val="009F654D"/>
    <w:rsid w:val="009F7150"/>
    <w:rsid w:val="009F7457"/>
    <w:rsid w:val="00A0073F"/>
    <w:rsid w:val="00A00B93"/>
    <w:rsid w:val="00A01591"/>
    <w:rsid w:val="00A01A1B"/>
    <w:rsid w:val="00A01A86"/>
    <w:rsid w:val="00A01E91"/>
    <w:rsid w:val="00A02039"/>
    <w:rsid w:val="00A02389"/>
    <w:rsid w:val="00A0252D"/>
    <w:rsid w:val="00A02A76"/>
    <w:rsid w:val="00A03641"/>
    <w:rsid w:val="00A042F8"/>
    <w:rsid w:val="00A04AC1"/>
    <w:rsid w:val="00A04FDE"/>
    <w:rsid w:val="00A05050"/>
    <w:rsid w:val="00A05D05"/>
    <w:rsid w:val="00A05FA9"/>
    <w:rsid w:val="00A05FEB"/>
    <w:rsid w:val="00A0610C"/>
    <w:rsid w:val="00A0627B"/>
    <w:rsid w:val="00A06B1A"/>
    <w:rsid w:val="00A07484"/>
    <w:rsid w:val="00A10051"/>
    <w:rsid w:val="00A112A7"/>
    <w:rsid w:val="00A11B03"/>
    <w:rsid w:val="00A120B8"/>
    <w:rsid w:val="00A128C5"/>
    <w:rsid w:val="00A12AE3"/>
    <w:rsid w:val="00A12DBB"/>
    <w:rsid w:val="00A12E32"/>
    <w:rsid w:val="00A13048"/>
    <w:rsid w:val="00A13895"/>
    <w:rsid w:val="00A13B9E"/>
    <w:rsid w:val="00A13C74"/>
    <w:rsid w:val="00A1434F"/>
    <w:rsid w:val="00A143E6"/>
    <w:rsid w:val="00A150A2"/>
    <w:rsid w:val="00A15548"/>
    <w:rsid w:val="00A1566D"/>
    <w:rsid w:val="00A1586E"/>
    <w:rsid w:val="00A15872"/>
    <w:rsid w:val="00A1667F"/>
    <w:rsid w:val="00A16716"/>
    <w:rsid w:val="00A17836"/>
    <w:rsid w:val="00A20190"/>
    <w:rsid w:val="00A201DF"/>
    <w:rsid w:val="00A2022F"/>
    <w:rsid w:val="00A20534"/>
    <w:rsid w:val="00A20684"/>
    <w:rsid w:val="00A20F15"/>
    <w:rsid w:val="00A214B9"/>
    <w:rsid w:val="00A2150D"/>
    <w:rsid w:val="00A2157C"/>
    <w:rsid w:val="00A21776"/>
    <w:rsid w:val="00A21885"/>
    <w:rsid w:val="00A2345B"/>
    <w:rsid w:val="00A2368E"/>
    <w:rsid w:val="00A239C5"/>
    <w:rsid w:val="00A25022"/>
    <w:rsid w:val="00A2606D"/>
    <w:rsid w:val="00A26A01"/>
    <w:rsid w:val="00A26EFA"/>
    <w:rsid w:val="00A27BA5"/>
    <w:rsid w:val="00A300A2"/>
    <w:rsid w:val="00A3027A"/>
    <w:rsid w:val="00A31E97"/>
    <w:rsid w:val="00A329E4"/>
    <w:rsid w:val="00A32DD9"/>
    <w:rsid w:val="00A3359A"/>
    <w:rsid w:val="00A33A90"/>
    <w:rsid w:val="00A341CE"/>
    <w:rsid w:val="00A357CD"/>
    <w:rsid w:val="00A36088"/>
    <w:rsid w:val="00A361BA"/>
    <w:rsid w:val="00A369A8"/>
    <w:rsid w:val="00A36A09"/>
    <w:rsid w:val="00A37690"/>
    <w:rsid w:val="00A404A9"/>
    <w:rsid w:val="00A4076E"/>
    <w:rsid w:val="00A40B2F"/>
    <w:rsid w:val="00A417CC"/>
    <w:rsid w:val="00A41ECF"/>
    <w:rsid w:val="00A42B79"/>
    <w:rsid w:val="00A42EEF"/>
    <w:rsid w:val="00A43213"/>
    <w:rsid w:val="00A44772"/>
    <w:rsid w:val="00A44B71"/>
    <w:rsid w:val="00A45B75"/>
    <w:rsid w:val="00A46210"/>
    <w:rsid w:val="00A46573"/>
    <w:rsid w:val="00A46C40"/>
    <w:rsid w:val="00A46DFC"/>
    <w:rsid w:val="00A501D6"/>
    <w:rsid w:val="00A508AE"/>
    <w:rsid w:val="00A5166B"/>
    <w:rsid w:val="00A51E58"/>
    <w:rsid w:val="00A525BD"/>
    <w:rsid w:val="00A529C5"/>
    <w:rsid w:val="00A53D5A"/>
    <w:rsid w:val="00A545FD"/>
    <w:rsid w:val="00A54DAA"/>
    <w:rsid w:val="00A550CA"/>
    <w:rsid w:val="00A55302"/>
    <w:rsid w:val="00A5593F"/>
    <w:rsid w:val="00A609D9"/>
    <w:rsid w:val="00A60BAC"/>
    <w:rsid w:val="00A61D34"/>
    <w:rsid w:val="00A62257"/>
    <w:rsid w:val="00A624E6"/>
    <w:rsid w:val="00A626A8"/>
    <w:rsid w:val="00A628CA"/>
    <w:rsid w:val="00A62EFA"/>
    <w:rsid w:val="00A62EFB"/>
    <w:rsid w:val="00A630B5"/>
    <w:rsid w:val="00A63A86"/>
    <w:rsid w:val="00A63D7E"/>
    <w:rsid w:val="00A644FA"/>
    <w:rsid w:val="00A64502"/>
    <w:rsid w:val="00A64520"/>
    <w:rsid w:val="00A64D81"/>
    <w:rsid w:val="00A64F11"/>
    <w:rsid w:val="00A6556E"/>
    <w:rsid w:val="00A655CC"/>
    <w:rsid w:val="00A65605"/>
    <w:rsid w:val="00A65B91"/>
    <w:rsid w:val="00A666D7"/>
    <w:rsid w:val="00A66851"/>
    <w:rsid w:val="00A673E0"/>
    <w:rsid w:val="00A675ED"/>
    <w:rsid w:val="00A67688"/>
    <w:rsid w:val="00A6786C"/>
    <w:rsid w:val="00A700F5"/>
    <w:rsid w:val="00A70655"/>
    <w:rsid w:val="00A716FF"/>
    <w:rsid w:val="00A71FD6"/>
    <w:rsid w:val="00A723ED"/>
    <w:rsid w:val="00A725C7"/>
    <w:rsid w:val="00A72716"/>
    <w:rsid w:val="00A72731"/>
    <w:rsid w:val="00A734A6"/>
    <w:rsid w:val="00A7356C"/>
    <w:rsid w:val="00A748F3"/>
    <w:rsid w:val="00A756A7"/>
    <w:rsid w:val="00A76DD1"/>
    <w:rsid w:val="00A76F49"/>
    <w:rsid w:val="00A77762"/>
    <w:rsid w:val="00A77985"/>
    <w:rsid w:val="00A77E14"/>
    <w:rsid w:val="00A80174"/>
    <w:rsid w:val="00A80FAC"/>
    <w:rsid w:val="00A8130F"/>
    <w:rsid w:val="00A816A6"/>
    <w:rsid w:val="00A81E44"/>
    <w:rsid w:val="00A82255"/>
    <w:rsid w:val="00A83995"/>
    <w:rsid w:val="00A86BF4"/>
    <w:rsid w:val="00A8727F"/>
    <w:rsid w:val="00A8759D"/>
    <w:rsid w:val="00A87E7C"/>
    <w:rsid w:val="00A922E8"/>
    <w:rsid w:val="00A928DE"/>
    <w:rsid w:val="00A92B5B"/>
    <w:rsid w:val="00A92D0C"/>
    <w:rsid w:val="00A93062"/>
    <w:rsid w:val="00A9320E"/>
    <w:rsid w:val="00A9391B"/>
    <w:rsid w:val="00A93DBA"/>
    <w:rsid w:val="00A941E5"/>
    <w:rsid w:val="00A94219"/>
    <w:rsid w:val="00A950A1"/>
    <w:rsid w:val="00A9591A"/>
    <w:rsid w:val="00A95B0F"/>
    <w:rsid w:val="00A95CE6"/>
    <w:rsid w:val="00A96809"/>
    <w:rsid w:val="00A97434"/>
    <w:rsid w:val="00AA0032"/>
    <w:rsid w:val="00AA016E"/>
    <w:rsid w:val="00AA097E"/>
    <w:rsid w:val="00AA103C"/>
    <w:rsid w:val="00AA1152"/>
    <w:rsid w:val="00AA2A1F"/>
    <w:rsid w:val="00AA3093"/>
    <w:rsid w:val="00AA30FD"/>
    <w:rsid w:val="00AA3297"/>
    <w:rsid w:val="00AA3D88"/>
    <w:rsid w:val="00AA3E64"/>
    <w:rsid w:val="00AA4142"/>
    <w:rsid w:val="00AA4325"/>
    <w:rsid w:val="00AA4384"/>
    <w:rsid w:val="00AA463C"/>
    <w:rsid w:val="00AA47E9"/>
    <w:rsid w:val="00AA4813"/>
    <w:rsid w:val="00AA4BB3"/>
    <w:rsid w:val="00AA5113"/>
    <w:rsid w:val="00AA6D01"/>
    <w:rsid w:val="00AA7A17"/>
    <w:rsid w:val="00AA7AD7"/>
    <w:rsid w:val="00AB0661"/>
    <w:rsid w:val="00AB0D7C"/>
    <w:rsid w:val="00AB0ED1"/>
    <w:rsid w:val="00AB115A"/>
    <w:rsid w:val="00AB11EF"/>
    <w:rsid w:val="00AB19C9"/>
    <w:rsid w:val="00AB1D96"/>
    <w:rsid w:val="00AB1E95"/>
    <w:rsid w:val="00AB1F06"/>
    <w:rsid w:val="00AB1F32"/>
    <w:rsid w:val="00AB2511"/>
    <w:rsid w:val="00AB29F6"/>
    <w:rsid w:val="00AB3F3F"/>
    <w:rsid w:val="00AB4472"/>
    <w:rsid w:val="00AB4AA2"/>
    <w:rsid w:val="00AB4FCA"/>
    <w:rsid w:val="00AB5547"/>
    <w:rsid w:val="00AB6C84"/>
    <w:rsid w:val="00AB773A"/>
    <w:rsid w:val="00AC06F6"/>
    <w:rsid w:val="00AC0802"/>
    <w:rsid w:val="00AC0C53"/>
    <w:rsid w:val="00AC1596"/>
    <w:rsid w:val="00AC1FB4"/>
    <w:rsid w:val="00AC365A"/>
    <w:rsid w:val="00AC461A"/>
    <w:rsid w:val="00AC4FCA"/>
    <w:rsid w:val="00AC51DA"/>
    <w:rsid w:val="00AC60B4"/>
    <w:rsid w:val="00AC6454"/>
    <w:rsid w:val="00AC6590"/>
    <w:rsid w:val="00AC6593"/>
    <w:rsid w:val="00AC6802"/>
    <w:rsid w:val="00AC6EE4"/>
    <w:rsid w:val="00AD00C3"/>
    <w:rsid w:val="00AD0E0F"/>
    <w:rsid w:val="00AD0F8E"/>
    <w:rsid w:val="00AD10B7"/>
    <w:rsid w:val="00AD1101"/>
    <w:rsid w:val="00AD155B"/>
    <w:rsid w:val="00AD1ECE"/>
    <w:rsid w:val="00AD1F37"/>
    <w:rsid w:val="00AD2029"/>
    <w:rsid w:val="00AD250F"/>
    <w:rsid w:val="00AD2589"/>
    <w:rsid w:val="00AD35F7"/>
    <w:rsid w:val="00AD397A"/>
    <w:rsid w:val="00AD41CE"/>
    <w:rsid w:val="00AD4963"/>
    <w:rsid w:val="00AD5135"/>
    <w:rsid w:val="00AD5277"/>
    <w:rsid w:val="00AD64B3"/>
    <w:rsid w:val="00AD6B3F"/>
    <w:rsid w:val="00AD773E"/>
    <w:rsid w:val="00AD7946"/>
    <w:rsid w:val="00AD7EDE"/>
    <w:rsid w:val="00AE069E"/>
    <w:rsid w:val="00AE07F3"/>
    <w:rsid w:val="00AE0C5C"/>
    <w:rsid w:val="00AE111F"/>
    <w:rsid w:val="00AE1364"/>
    <w:rsid w:val="00AE1766"/>
    <w:rsid w:val="00AE1BED"/>
    <w:rsid w:val="00AE1E47"/>
    <w:rsid w:val="00AE2133"/>
    <w:rsid w:val="00AE27A8"/>
    <w:rsid w:val="00AE2A25"/>
    <w:rsid w:val="00AE38F6"/>
    <w:rsid w:val="00AE4803"/>
    <w:rsid w:val="00AE5A3B"/>
    <w:rsid w:val="00AE5D10"/>
    <w:rsid w:val="00AE6C77"/>
    <w:rsid w:val="00AE72B5"/>
    <w:rsid w:val="00AE7896"/>
    <w:rsid w:val="00AE796D"/>
    <w:rsid w:val="00AE79A1"/>
    <w:rsid w:val="00AF0A24"/>
    <w:rsid w:val="00AF1186"/>
    <w:rsid w:val="00AF11E0"/>
    <w:rsid w:val="00AF15FF"/>
    <w:rsid w:val="00AF21FB"/>
    <w:rsid w:val="00AF3493"/>
    <w:rsid w:val="00AF417D"/>
    <w:rsid w:val="00AF43DA"/>
    <w:rsid w:val="00AF4835"/>
    <w:rsid w:val="00AF4B7D"/>
    <w:rsid w:val="00AF4D9D"/>
    <w:rsid w:val="00AF4ECA"/>
    <w:rsid w:val="00AF5964"/>
    <w:rsid w:val="00AF6113"/>
    <w:rsid w:val="00AF63DE"/>
    <w:rsid w:val="00AF6511"/>
    <w:rsid w:val="00AF6A86"/>
    <w:rsid w:val="00AF6AEA"/>
    <w:rsid w:val="00AF752E"/>
    <w:rsid w:val="00B0034F"/>
    <w:rsid w:val="00B0036B"/>
    <w:rsid w:val="00B00425"/>
    <w:rsid w:val="00B00457"/>
    <w:rsid w:val="00B00C8E"/>
    <w:rsid w:val="00B00E07"/>
    <w:rsid w:val="00B0142C"/>
    <w:rsid w:val="00B01E0D"/>
    <w:rsid w:val="00B024C3"/>
    <w:rsid w:val="00B033A3"/>
    <w:rsid w:val="00B037AC"/>
    <w:rsid w:val="00B04048"/>
    <w:rsid w:val="00B04401"/>
    <w:rsid w:val="00B049F9"/>
    <w:rsid w:val="00B04B15"/>
    <w:rsid w:val="00B050B4"/>
    <w:rsid w:val="00B0574C"/>
    <w:rsid w:val="00B0579C"/>
    <w:rsid w:val="00B05ABD"/>
    <w:rsid w:val="00B06462"/>
    <w:rsid w:val="00B06844"/>
    <w:rsid w:val="00B1096A"/>
    <w:rsid w:val="00B11269"/>
    <w:rsid w:val="00B11EA1"/>
    <w:rsid w:val="00B12D26"/>
    <w:rsid w:val="00B138B0"/>
    <w:rsid w:val="00B144DF"/>
    <w:rsid w:val="00B14D21"/>
    <w:rsid w:val="00B15403"/>
    <w:rsid w:val="00B155AF"/>
    <w:rsid w:val="00B1570E"/>
    <w:rsid w:val="00B15A35"/>
    <w:rsid w:val="00B15B58"/>
    <w:rsid w:val="00B15D6E"/>
    <w:rsid w:val="00B15F7C"/>
    <w:rsid w:val="00B162EE"/>
    <w:rsid w:val="00B168A0"/>
    <w:rsid w:val="00B17606"/>
    <w:rsid w:val="00B20561"/>
    <w:rsid w:val="00B20AA9"/>
    <w:rsid w:val="00B20F38"/>
    <w:rsid w:val="00B21100"/>
    <w:rsid w:val="00B22EF6"/>
    <w:rsid w:val="00B23A2F"/>
    <w:rsid w:val="00B2495F"/>
    <w:rsid w:val="00B250FB"/>
    <w:rsid w:val="00B2527F"/>
    <w:rsid w:val="00B25533"/>
    <w:rsid w:val="00B257DC"/>
    <w:rsid w:val="00B25E44"/>
    <w:rsid w:val="00B27361"/>
    <w:rsid w:val="00B27945"/>
    <w:rsid w:val="00B3164E"/>
    <w:rsid w:val="00B3238E"/>
    <w:rsid w:val="00B32506"/>
    <w:rsid w:val="00B327F0"/>
    <w:rsid w:val="00B32C6E"/>
    <w:rsid w:val="00B336C8"/>
    <w:rsid w:val="00B3460B"/>
    <w:rsid w:val="00B34749"/>
    <w:rsid w:val="00B34B2D"/>
    <w:rsid w:val="00B34F38"/>
    <w:rsid w:val="00B351BB"/>
    <w:rsid w:val="00B353FE"/>
    <w:rsid w:val="00B3547B"/>
    <w:rsid w:val="00B359BE"/>
    <w:rsid w:val="00B35BAD"/>
    <w:rsid w:val="00B35FF8"/>
    <w:rsid w:val="00B360FF"/>
    <w:rsid w:val="00B368BD"/>
    <w:rsid w:val="00B36B7B"/>
    <w:rsid w:val="00B40DEE"/>
    <w:rsid w:val="00B40F5D"/>
    <w:rsid w:val="00B41B6B"/>
    <w:rsid w:val="00B41D26"/>
    <w:rsid w:val="00B42758"/>
    <w:rsid w:val="00B42A58"/>
    <w:rsid w:val="00B43EE5"/>
    <w:rsid w:val="00B44729"/>
    <w:rsid w:val="00B44F4D"/>
    <w:rsid w:val="00B452F2"/>
    <w:rsid w:val="00B4559C"/>
    <w:rsid w:val="00B45965"/>
    <w:rsid w:val="00B45B93"/>
    <w:rsid w:val="00B45CA8"/>
    <w:rsid w:val="00B47B32"/>
    <w:rsid w:val="00B47C03"/>
    <w:rsid w:val="00B47C64"/>
    <w:rsid w:val="00B502AB"/>
    <w:rsid w:val="00B50438"/>
    <w:rsid w:val="00B50579"/>
    <w:rsid w:val="00B5098C"/>
    <w:rsid w:val="00B51E30"/>
    <w:rsid w:val="00B52657"/>
    <w:rsid w:val="00B528C4"/>
    <w:rsid w:val="00B52BB4"/>
    <w:rsid w:val="00B5323D"/>
    <w:rsid w:val="00B5338D"/>
    <w:rsid w:val="00B53AFC"/>
    <w:rsid w:val="00B53EC5"/>
    <w:rsid w:val="00B53FF0"/>
    <w:rsid w:val="00B54033"/>
    <w:rsid w:val="00B5504C"/>
    <w:rsid w:val="00B554A5"/>
    <w:rsid w:val="00B55DF8"/>
    <w:rsid w:val="00B5606F"/>
    <w:rsid w:val="00B56226"/>
    <w:rsid w:val="00B564AD"/>
    <w:rsid w:val="00B566E0"/>
    <w:rsid w:val="00B56AD8"/>
    <w:rsid w:val="00B60A16"/>
    <w:rsid w:val="00B60F67"/>
    <w:rsid w:val="00B612C4"/>
    <w:rsid w:val="00B61880"/>
    <w:rsid w:val="00B61961"/>
    <w:rsid w:val="00B61B49"/>
    <w:rsid w:val="00B61C72"/>
    <w:rsid w:val="00B62186"/>
    <w:rsid w:val="00B627D5"/>
    <w:rsid w:val="00B62CDC"/>
    <w:rsid w:val="00B632DB"/>
    <w:rsid w:val="00B633DB"/>
    <w:rsid w:val="00B63830"/>
    <w:rsid w:val="00B644EC"/>
    <w:rsid w:val="00B650CD"/>
    <w:rsid w:val="00B659C0"/>
    <w:rsid w:val="00B659FE"/>
    <w:rsid w:val="00B669D8"/>
    <w:rsid w:val="00B66E52"/>
    <w:rsid w:val="00B67CA7"/>
    <w:rsid w:val="00B67E5C"/>
    <w:rsid w:val="00B7098F"/>
    <w:rsid w:val="00B7112F"/>
    <w:rsid w:val="00B71DE9"/>
    <w:rsid w:val="00B74DB9"/>
    <w:rsid w:val="00B74EC4"/>
    <w:rsid w:val="00B75662"/>
    <w:rsid w:val="00B757BA"/>
    <w:rsid w:val="00B767BF"/>
    <w:rsid w:val="00B7710D"/>
    <w:rsid w:val="00B7745F"/>
    <w:rsid w:val="00B77729"/>
    <w:rsid w:val="00B77AFE"/>
    <w:rsid w:val="00B77B27"/>
    <w:rsid w:val="00B82583"/>
    <w:rsid w:val="00B82644"/>
    <w:rsid w:val="00B829F7"/>
    <w:rsid w:val="00B82D8B"/>
    <w:rsid w:val="00B831A2"/>
    <w:rsid w:val="00B8496F"/>
    <w:rsid w:val="00B84B4F"/>
    <w:rsid w:val="00B84D57"/>
    <w:rsid w:val="00B854FD"/>
    <w:rsid w:val="00B86956"/>
    <w:rsid w:val="00B87359"/>
    <w:rsid w:val="00B9084D"/>
    <w:rsid w:val="00B90853"/>
    <w:rsid w:val="00B90ECA"/>
    <w:rsid w:val="00B91613"/>
    <w:rsid w:val="00B9256C"/>
    <w:rsid w:val="00B9289F"/>
    <w:rsid w:val="00B92E9B"/>
    <w:rsid w:val="00B930AD"/>
    <w:rsid w:val="00B93100"/>
    <w:rsid w:val="00B940AB"/>
    <w:rsid w:val="00B94657"/>
    <w:rsid w:val="00B95987"/>
    <w:rsid w:val="00B95A13"/>
    <w:rsid w:val="00B96561"/>
    <w:rsid w:val="00B96721"/>
    <w:rsid w:val="00B97756"/>
    <w:rsid w:val="00B97896"/>
    <w:rsid w:val="00BA0222"/>
    <w:rsid w:val="00BA0333"/>
    <w:rsid w:val="00BA0594"/>
    <w:rsid w:val="00BA08BC"/>
    <w:rsid w:val="00BA1849"/>
    <w:rsid w:val="00BA18E7"/>
    <w:rsid w:val="00BA2440"/>
    <w:rsid w:val="00BA2659"/>
    <w:rsid w:val="00BA2942"/>
    <w:rsid w:val="00BA40D2"/>
    <w:rsid w:val="00BA4208"/>
    <w:rsid w:val="00BA44E6"/>
    <w:rsid w:val="00BA4524"/>
    <w:rsid w:val="00BA47FF"/>
    <w:rsid w:val="00BA5A6A"/>
    <w:rsid w:val="00BA6497"/>
    <w:rsid w:val="00BA662C"/>
    <w:rsid w:val="00BA6663"/>
    <w:rsid w:val="00BA68FB"/>
    <w:rsid w:val="00BA7CA3"/>
    <w:rsid w:val="00BB0777"/>
    <w:rsid w:val="00BB0ADC"/>
    <w:rsid w:val="00BB0BCB"/>
    <w:rsid w:val="00BB0F64"/>
    <w:rsid w:val="00BB1185"/>
    <w:rsid w:val="00BB11ED"/>
    <w:rsid w:val="00BB131F"/>
    <w:rsid w:val="00BB1BA3"/>
    <w:rsid w:val="00BB1C84"/>
    <w:rsid w:val="00BB253B"/>
    <w:rsid w:val="00BB2899"/>
    <w:rsid w:val="00BB343C"/>
    <w:rsid w:val="00BB37AD"/>
    <w:rsid w:val="00BB3A3F"/>
    <w:rsid w:val="00BB3E81"/>
    <w:rsid w:val="00BB4F9C"/>
    <w:rsid w:val="00BB544B"/>
    <w:rsid w:val="00BB5E7A"/>
    <w:rsid w:val="00BB61DE"/>
    <w:rsid w:val="00BB689F"/>
    <w:rsid w:val="00BB6CDB"/>
    <w:rsid w:val="00BB72C2"/>
    <w:rsid w:val="00BB769A"/>
    <w:rsid w:val="00BB7AEB"/>
    <w:rsid w:val="00BB7DD8"/>
    <w:rsid w:val="00BC04E8"/>
    <w:rsid w:val="00BC0701"/>
    <w:rsid w:val="00BC0F15"/>
    <w:rsid w:val="00BC1079"/>
    <w:rsid w:val="00BC1663"/>
    <w:rsid w:val="00BC221E"/>
    <w:rsid w:val="00BC2507"/>
    <w:rsid w:val="00BC32DC"/>
    <w:rsid w:val="00BC34DD"/>
    <w:rsid w:val="00BC3CCA"/>
    <w:rsid w:val="00BC4461"/>
    <w:rsid w:val="00BC55E1"/>
    <w:rsid w:val="00BC564A"/>
    <w:rsid w:val="00BC65FB"/>
    <w:rsid w:val="00BC70F2"/>
    <w:rsid w:val="00BC71D9"/>
    <w:rsid w:val="00BC76E7"/>
    <w:rsid w:val="00BC7BCE"/>
    <w:rsid w:val="00BC7C9E"/>
    <w:rsid w:val="00BD0377"/>
    <w:rsid w:val="00BD1911"/>
    <w:rsid w:val="00BD1CCC"/>
    <w:rsid w:val="00BD1E0F"/>
    <w:rsid w:val="00BD1F1B"/>
    <w:rsid w:val="00BD1F57"/>
    <w:rsid w:val="00BD2155"/>
    <w:rsid w:val="00BD3181"/>
    <w:rsid w:val="00BD3796"/>
    <w:rsid w:val="00BD3D3C"/>
    <w:rsid w:val="00BD5552"/>
    <w:rsid w:val="00BD58F9"/>
    <w:rsid w:val="00BD613E"/>
    <w:rsid w:val="00BD668F"/>
    <w:rsid w:val="00BD7289"/>
    <w:rsid w:val="00BD78C3"/>
    <w:rsid w:val="00BD79D1"/>
    <w:rsid w:val="00BE1730"/>
    <w:rsid w:val="00BE2891"/>
    <w:rsid w:val="00BE324B"/>
    <w:rsid w:val="00BE34D2"/>
    <w:rsid w:val="00BE3715"/>
    <w:rsid w:val="00BE3F72"/>
    <w:rsid w:val="00BE45E6"/>
    <w:rsid w:val="00BE4A71"/>
    <w:rsid w:val="00BE4BAC"/>
    <w:rsid w:val="00BE4C98"/>
    <w:rsid w:val="00BE4E11"/>
    <w:rsid w:val="00BE530F"/>
    <w:rsid w:val="00BE5FE8"/>
    <w:rsid w:val="00BE6482"/>
    <w:rsid w:val="00BE6927"/>
    <w:rsid w:val="00BE6A35"/>
    <w:rsid w:val="00BE6F24"/>
    <w:rsid w:val="00BE7354"/>
    <w:rsid w:val="00BE7745"/>
    <w:rsid w:val="00BF060E"/>
    <w:rsid w:val="00BF0617"/>
    <w:rsid w:val="00BF07DE"/>
    <w:rsid w:val="00BF0800"/>
    <w:rsid w:val="00BF0EF8"/>
    <w:rsid w:val="00BF1E35"/>
    <w:rsid w:val="00BF2C88"/>
    <w:rsid w:val="00BF33F0"/>
    <w:rsid w:val="00BF3474"/>
    <w:rsid w:val="00BF3664"/>
    <w:rsid w:val="00BF42DE"/>
    <w:rsid w:val="00BF4884"/>
    <w:rsid w:val="00BF4B12"/>
    <w:rsid w:val="00BF4DB7"/>
    <w:rsid w:val="00BF5285"/>
    <w:rsid w:val="00BF5575"/>
    <w:rsid w:val="00BF56AB"/>
    <w:rsid w:val="00BF68F4"/>
    <w:rsid w:val="00BF7821"/>
    <w:rsid w:val="00C01319"/>
    <w:rsid w:val="00C013D0"/>
    <w:rsid w:val="00C01DD3"/>
    <w:rsid w:val="00C0234C"/>
    <w:rsid w:val="00C023B0"/>
    <w:rsid w:val="00C024C9"/>
    <w:rsid w:val="00C033EB"/>
    <w:rsid w:val="00C03850"/>
    <w:rsid w:val="00C03B4F"/>
    <w:rsid w:val="00C04615"/>
    <w:rsid w:val="00C04990"/>
    <w:rsid w:val="00C04F19"/>
    <w:rsid w:val="00C060BD"/>
    <w:rsid w:val="00C06687"/>
    <w:rsid w:val="00C06CB6"/>
    <w:rsid w:val="00C07709"/>
    <w:rsid w:val="00C1023A"/>
    <w:rsid w:val="00C1062B"/>
    <w:rsid w:val="00C10F50"/>
    <w:rsid w:val="00C11650"/>
    <w:rsid w:val="00C125F8"/>
    <w:rsid w:val="00C127A9"/>
    <w:rsid w:val="00C12825"/>
    <w:rsid w:val="00C12AB3"/>
    <w:rsid w:val="00C12BC3"/>
    <w:rsid w:val="00C12D09"/>
    <w:rsid w:val="00C13AD3"/>
    <w:rsid w:val="00C14C7F"/>
    <w:rsid w:val="00C14D35"/>
    <w:rsid w:val="00C14ECB"/>
    <w:rsid w:val="00C1567D"/>
    <w:rsid w:val="00C15828"/>
    <w:rsid w:val="00C15BCF"/>
    <w:rsid w:val="00C15CF0"/>
    <w:rsid w:val="00C160DE"/>
    <w:rsid w:val="00C16DFA"/>
    <w:rsid w:val="00C174C1"/>
    <w:rsid w:val="00C20484"/>
    <w:rsid w:val="00C204AE"/>
    <w:rsid w:val="00C20ABB"/>
    <w:rsid w:val="00C20AD7"/>
    <w:rsid w:val="00C2147B"/>
    <w:rsid w:val="00C214A6"/>
    <w:rsid w:val="00C21E51"/>
    <w:rsid w:val="00C22177"/>
    <w:rsid w:val="00C22272"/>
    <w:rsid w:val="00C22755"/>
    <w:rsid w:val="00C232CA"/>
    <w:rsid w:val="00C23BE2"/>
    <w:rsid w:val="00C23C52"/>
    <w:rsid w:val="00C2498A"/>
    <w:rsid w:val="00C25936"/>
    <w:rsid w:val="00C2632C"/>
    <w:rsid w:val="00C26362"/>
    <w:rsid w:val="00C264F9"/>
    <w:rsid w:val="00C26832"/>
    <w:rsid w:val="00C26A23"/>
    <w:rsid w:val="00C26AA3"/>
    <w:rsid w:val="00C26B07"/>
    <w:rsid w:val="00C26C9B"/>
    <w:rsid w:val="00C2703D"/>
    <w:rsid w:val="00C27344"/>
    <w:rsid w:val="00C2785B"/>
    <w:rsid w:val="00C27A2E"/>
    <w:rsid w:val="00C300E0"/>
    <w:rsid w:val="00C300E6"/>
    <w:rsid w:val="00C30340"/>
    <w:rsid w:val="00C31C2B"/>
    <w:rsid w:val="00C3258D"/>
    <w:rsid w:val="00C32B9C"/>
    <w:rsid w:val="00C32D44"/>
    <w:rsid w:val="00C34204"/>
    <w:rsid w:val="00C344D2"/>
    <w:rsid w:val="00C3485F"/>
    <w:rsid w:val="00C34FA3"/>
    <w:rsid w:val="00C36798"/>
    <w:rsid w:val="00C368F1"/>
    <w:rsid w:val="00C37269"/>
    <w:rsid w:val="00C373B3"/>
    <w:rsid w:val="00C37402"/>
    <w:rsid w:val="00C404A7"/>
    <w:rsid w:val="00C4148C"/>
    <w:rsid w:val="00C41526"/>
    <w:rsid w:val="00C418D8"/>
    <w:rsid w:val="00C41BE3"/>
    <w:rsid w:val="00C41D52"/>
    <w:rsid w:val="00C42CDB"/>
    <w:rsid w:val="00C42E4E"/>
    <w:rsid w:val="00C43402"/>
    <w:rsid w:val="00C43CFD"/>
    <w:rsid w:val="00C440FC"/>
    <w:rsid w:val="00C4478A"/>
    <w:rsid w:val="00C45289"/>
    <w:rsid w:val="00C45E18"/>
    <w:rsid w:val="00C46B5C"/>
    <w:rsid w:val="00C47E85"/>
    <w:rsid w:val="00C5058C"/>
    <w:rsid w:val="00C50A33"/>
    <w:rsid w:val="00C50B5B"/>
    <w:rsid w:val="00C512C5"/>
    <w:rsid w:val="00C515D9"/>
    <w:rsid w:val="00C5287A"/>
    <w:rsid w:val="00C53565"/>
    <w:rsid w:val="00C53A9E"/>
    <w:rsid w:val="00C53E6D"/>
    <w:rsid w:val="00C546F7"/>
    <w:rsid w:val="00C54744"/>
    <w:rsid w:val="00C54C7C"/>
    <w:rsid w:val="00C5532A"/>
    <w:rsid w:val="00C567BC"/>
    <w:rsid w:val="00C5688A"/>
    <w:rsid w:val="00C569D0"/>
    <w:rsid w:val="00C57191"/>
    <w:rsid w:val="00C601ED"/>
    <w:rsid w:val="00C614B6"/>
    <w:rsid w:val="00C61796"/>
    <w:rsid w:val="00C61C61"/>
    <w:rsid w:val="00C61CA6"/>
    <w:rsid w:val="00C61D11"/>
    <w:rsid w:val="00C6250A"/>
    <w:rsid w:val="00C62892"/>
    <w:rsid w:val="00C62D17"/>
    <w:rsid w:val="00C63165"/>
    <w:rsid w:val="00C6362C"/>
    <w:rsid w:val="00C63CD4"/>
    <w:rsid w:val="00C6490F"/>
    <w:rsid w:val="00C65299"/>
    <w:rsid w:val="00C65662"/>
    <w:rsid w:val="00C65FEE"/>
    <w:rsid w:val="00C661A6"/>
    <w:rsid w:val="00C66795"/>
    <w:rsid w:val="00C66E45"/>
    <w:rsid w:val="00C675E9"/>
    <w:rsid w:val="00C679BA"/>
    <w:rsid w:val="00C70F5F"/>
    <w:rsid w:val="00C7116D"/>
    <w:rsid w:val="00C718DB"/>
    <w:rsid w:val="00C71A27"/>
    <w:rsid w:val="00C71EA1"/>
    <w:rsid w:val="00C728CF"/>
    <w:rsid w:val="00C73C28"/>
    <w:rsid w:val="00C73E95"/>
    <w:rsid w:val="00C741D9"/>
    <w:rsid w:val="00C74D6B"/>
    <w:rsid w:val="00C751C9"/>
    <w:rsid w:val="00C7538E"/>
    <w:rsid w:val="00C75CCC"/>
    <w:rsid w:val="00C75F0C"/>
    <w:rsid w:val="00C76158"/>
    <w:rsid w:val="00C7620A"/>
    <w:rsid w:val="00C76345"/>
    <w:rsid w:val="00C76E57"/>
    <w:rsid w:val="00C77739"/>
    <w:rsid w:val="00C7777F"/>
    <w:rsid w:val="00C77DE1"/>
    <w:rsid w:val="00C80831"/>
    <w:rsid w:val="00C8092A"/>
    <w:rsid w:val="00C80D19"/>
    <w:rsid w:val="00C8152A"/>
    <w:rsid w:val="00C815E8"/>
    <w:rsid w:val="00C819AE"/>
    <w:rsid w:val="00C82941"/>
    <w:rsid w:val="00C82D41"/>
    <w:rsid w:val="00C83115"/>
    <w:rsid w:val="00C83EE0"/>
    <w:rsid w:val="00C844F4"/>
    <w:rsid w:val="00C845E5"/>
    <w:rsid w:val="00C8479A"/>
    <w:rsid w:val="00C84FDF"/>
    <w:rsid w:val="00C85295"/>
    <w:rsid w:val="00C856A4"/>
    <w:rsid w:val="00C866A9"/>
    <w:rsid w:val="00C86748"/>
    <w:rsid w:val="00C87668"/>
    <w:rsid w:val="00C8789D"/>
    <w:rsid w:val="00C90A00"/>
    <w:rsid w:val="00C93B7E"/>
    <w:rsid w:val="00C94009"/>
    <w:rsid w:val="00C94A3A"/>
    <w:rsid w:val="00C95410"/>
    <w:rsid w:val="00C96142"/>
    <w:rsid w:val="00C96188"/>
    <w:rsid w:val="00C96887"/>
    <w:rsid w:val="00C96B0C"/>
    <w:rsid w:val="00C97EE0"/>
    <w:rsid w:val="00C97F4B"/>
    <w:rsid w:val="00CA03A0"/>
    <w:rsid w:val="00CA062D"/>
    <w:rsid w:val="00CA0726"/>
    <w:rsid w:val="00CA118E"/>
    <w:rsid w:val="00CA1219"/>
    <w:rsid w:val="00CA124D"/>
    <w:rsid w:val="00CA1864"/>
    <w:rsid w:val="00CA1C9C"/>
    <w:rsid w:val="00CA40CD"/>
    <w:rsid w:val="00CA4B93"/>
    <w:rsid w:val="00CA4DC1"/>
    <w:rsid w:val="00CA4F37"/>
    <w:rsid w:val="00CA56FE"/>
    <w:rsid w:val="00CA579D"/>
    <w:rsid w:val="00CA7342"/>
    <w:rsid w:val="00CA7B61"/>
    <w:rsid w:val="00CA7EC7"/>
    <w:rsid w:val="00CA7F68"/>
    <w:rsid w:val="00CB016F"/>
    <w:rsid w:val="00CB0F17"/>
    <w:rsid w:val="00CB12AE"/>
    <w:rsid w:val="00CB208A"/>
    <w:rsid w:val="00CB221E"/>
    <w:rsid w:val="00CB2354"/>
    <w:rsid w:val="00CB3167"/>
    <w:rsid w:val="00CB322A"/>
    <w:rsid w:val="00CB382F"/>
    <w:rsid w:val="00CB3E5C"/>
    <w:rsid w:val="00CB6176"/>
    <w:rsid w:val="00CB61FF"/>
    <w:rsid w:val="00CB671B"/>
    <w:rsid w:val="00CB67D7"/>
    <w:rsid w:val="00CB6CA2"/>
    <w:rsid w:val="00CB7657"/>
    <w:rsid w:val="00CC0226"/>
    <w:rsid w:val="00CC022A"/>
    <w:rsid w:val="00CC027D"/>
    <w:rsid w:val="00CC0873"/>
    <w:rsid w:val="00CC0A20"/>
    <w:rsid w:val="00CC145D"/>
    <w:rsid w:val="00CC1592"/>
    <w:rsid w:val="00CC1972"/>
    <w:rsid w:val="00CC1D90"/>
    <w:rsid w:val="00CC1E3A"/>
    <w:rsid w:val="00CC311B"/>
    <w:rsid w:val="00CC37B1"/>
    <w:rsid w:val="00CC3A12"/>
    <w:rsid w:val="00CC3A1B"/>
    <w:rsid w:val="00CC3BCF"/>
    <w:rsid w:val="00CC3D75"/>
    <w:rsid w:val="00CC49E5"/>
    <w:rsid w:val="00CC4D06"/>
    <w:rsid w:val="00CC567C"/>
    <w:rsid w:val="00CC5D4C"/>
    <w:rsid w:val="00CC7C8A"/>
    <w:rsid w:val="00CD03D2"/>
    <w:rsid w:val="00CD0A0E"/>
    <w:rsid w:val="00CD0BC3"/>
    <w:rsid w:val="00CD0C47"/>
    <w:rsid w:val="00CD0DE2"/>
    <w:rsid w:val="00CD0F8B"/>
    <w:rsid w:val="00CD234F"/>
    <w:rsid w:val="00CD276F"/>
    <w:rsid w:val="00CD41A9"/>
    <w:rsid w:val="00CD46F1"/>
    <w:rsid w:val="00CD47BB"/>
    <w:rsid w:val="00CD657B"/>
    <w:rsid w:val="00CD6A03"/>
    <w:rsid w:val="00CD6A43"/>
    <w:rsid w:val="00CD6A4C"/>
    <w:rsid w:val="00CD6D3A"/>
    <w:rsid w:val="00CD6D98"/>
    <w:rsid w:val="00CD6E6C"/>
    <w:rsid w:val="00CD78EF"/>
    <w:rsid w:val="00CD7910"/>
    <w:rsid w:val="00CD7AD7"/>
    <w:rsid w:val="00CD7BAC"/>
    <w:rsid w:val="00CD7BC1"/>
    <w:rsid w:val="00CD7DD1"/>
    <w:rsid w:val="00CE0358"/>
    <w:rsid w:val="00CE0480"/>
    <w:rsid w:val="00CE0BE7"/>
    <w:rsid w:val="00CE1A28"/>
    <w:rsid w:val="00CE1B19"/>
    <w:rsid w:val="00CE1DEC"/>
    <w:rsid w:val="00CE39C4"/>
    <w:rsid w:val="00CE3B70"/>
    <w:rsid w:val="00CE3FD2"/>
    <w:rsid w:val="00CE4980"/>
    <w:rsid w:val="00CE4984"/>
    <w:rsid w:val="00CE4C06"/>
    <w:rsid w:val="00CE4D4C"/>
    <w:rsid w:val="00CE542A"/>
    <w:rsid w:val="00CE5711"/>
    <w:rsid w:val="00CE6095"/>
    <w:rsid w:val="00CE61A2"/>
    <w:rsid w:val="00CE65B8"/>
    <w:rsid w:val="00CE65F2"/>
    <w:rsid w:val="00CE6D57"/>
    <w:rsid w:val="00CE73AC"/>
    <w:rsid w:val="00CF0249"/>
    <w:rsid w:val="00CF0B03"/>
    <w:rsid w:val="00CF0EAA"/>
    <w:rsid w:val="00CF0EED"/>
    <w:rsid w:val="00CF1A9A"/>
    <w:rsid w:val="00CF1AD7"/>
    <w:rsid w:val="00CF1BBC"/>
    <w:rsid w:val="00CF2028"/>
    <w:rsid w:val="00CF25B8"/>
    <w:rsid w:val="00CF2C5C"/>
    <w:rsid w:val="00CF2D2C"/>
    <w:rsid w:val="00CF3AFC"/>
    <w:rsid w:val="00CF4039"/>
    <w:rsid w:val="00CF4548"/>
    <w:rsid w:val="00CF5E8C"/>
    <w:rsid w:val="00CF5E91"/>
    <w:rsid w:val="00CF5E96"/>
    <w:rsid w:val="00CF68FE"/>
    <w:rsid w:val="00D00086"/>
    <w:rsid w:val="00D00666"/>
    <w:rsid w:val="00D00AE7"/>
    <w:rsid w:val="00D00F5A"/>
    <w:rsid w:val="00D01507"/>
    <w:rsid w:val="00D01ECB"/>
    <w:rsid w:val="00D03175"/>
    <w:rsid w:val="00D036D2"/>
    <w:rsid w:val="00D04351"/>
    <w:rsid w:val="00D046BD"/>
    <w:rsid w:val="00D0490B"/>
    <w:rsid w:val="00D04BB2"/>
    <w:rsid w:val="00D04F53"/>
    <w:rsid w:val="00D0588F"/>
    <w:rsid w:val="00D06A29"/>
    <w:rsid w:val="00D074D1"/>
    <w:rsid w:val="00D07C45"/>
    <w:rsid w:val="00D07C4D"/>
    <w:rsid w:val="00D106A8"/>
    <w:rsid w:val="00D1158C"/>
    <w:rsid w:val="00D122A6"/>
    <w:rsid w:val="00D127A5"/>
    <w:rsid w:val="00D136F7"/>
    <w:rsid w:val="00D1394C"/>
    <w:rsid w:val="00D13C6F"/>
    <w:rsid w:val="00D142B3"/>
    <w:rsid w:val="00D1465A"/>
    <w:rsid w:val="00D146EA"/>
    <w:rsid w:val="00D14E94"/>
    <w:rsid w:val="00D151C5"/>
    <w:rsid w:val="00D15576"/>
    <w:rsid w:val="00D16202"/>
    <w:rsid w:val="00D16822"/>
    <w:rsid w:val="00D172B1"/>
    <w:rsid w:val="00D1777E"/>
    <w:rsid w:val="00D17A94"/>
    <w:rsid w:val="00D17B17"/>
    <w:rsid w:val="00D212F7"/>
    <w:rsid w:val="00D21ABE"/>
    <w:rsid w:val="00D21F58"/>
    <w:rsid w:val="00D223B0"/>
    <w:rsid w:val="00D22AB2"/>
    <w:rsid w:val="00D23C8E"/>
    <w:rsid w:val="00D240CE"/>
    <w:rsid w:val="00D25747"/>
    <w:rsid w:val="00D25781"/>
    <w:rsid w:val="00D25E34"/>
    <w:rsid w:val="00D26107"/>
    <w:rsid w:val="00D26D0D"/>
    <w:rsid w:val="00D26E87"/>
    <w:rsid w:val="00D2720A"/>
    <w:rsid w:val="00D27FED"/>
    <w:rsid w:val="00D3099A"/>
    <w:rsid w:val="00D311CA"/>
    <w:rsid w:val="00D3234C"/>
    <w:rsid w:val="00D32EB6"/>
    <w:rsid w:val="00D33197"/>
    <w:rsid w:val="00D334BD"/>
    <w:rsid w:val="00D33B1E"/>
    <w:rsid w:val="00D3525A"/>
    <w:rsid w:val="00D352C9"/>
    <w:rsid w:val="00D35716"/>
    <w:rsid w:val="00D363CF"/>
    <w:rsid w:val="00D368BC"/>
    <w:rsid w:val="00D36B96"/>
    <w:rsid w:val="00D36EC8"/>
    <w:rsid w:val="00D37091"/>
    <w:rsid w:val="00D3730B"/>
    <w:rsid w:val="00D37391"/>
    <w:rsid w:val="00D37618"/>
    <w:rsid w:val="00D37621"/>
    <w:rsid w:val="00D37F98"/>
    <w:rsid w:val="00D4012F"/>
    <w:rsid w:val="00D41A6A"/>
    <w:rsid w:val="00D42451"/>
    <w:rsid w:val="00D42937"/>
    <w:rsid w:val="00D43258"/>
    <w:rsid w:val="00D43E76"/>
    <w:rsid w:val="00D445C5"/>
    <w:rsid w:val="00D44A14"/>
    <w:rsid w:val="00D45221"/>
    <w:rsid w:val="00D453B1"/>
    <w:rsid w:val="00D45B90"/>
    <w:rsid w:val="00D4622B"/>
    <w:rsid w:val="00D4656A"/>
    <w:rsid w:val="00D4657C"/>
    <w:rsid w:val="00D469C7"/>
    <w:rsid w:val="00D46C04"/>
    <w:rsid w:val="00D4714D"/>
    <w:rsid w:val="00D47608"/>
    <w:rsid w:val="00D47796"/>
    <w:rsid w:val="00D502B2"/>
    <w:rsid w:val="00D5084C"/>
    <w:rsid w:val="00D50CBA"/>
    <w:rsid w:val="00D52157"/>
    <w:rsid w:val="00D52243"/>
    <w:rsid w:val="00D523FE"/>
    <w:rsid w:val="00D52BE3"/>
    <w:rsid w:val="00D52CD5"/>
    <w:rsid w:val="00D53993"/>
    <w:rsid w:val="00D547CD"/>
    <w:rsid w:val="00D548CF"/>
    <w:rsid w:val="00D558D7"/>
    <w:rsid w:val="00D55FE7"/>
    <w:rsid w:val="00D5669F"/>
    <w:rsid w:val="00D57292"/>
    <w:rsid w:val="00D573B7"/>
    <w:rsid w:val="00D57679"/>
    <w:rsid w:val="00D60E91"/>
    <w:rsid w:val="00D6160B"/>
    <w:rsid w:val="00D617BA"/>
    <w:rsid w:val="00D621BD"/>
    <w:rsid w:val="00D62C7D"/>
    <w:rsid w:val="00D62F25"/>
    <w:rsid w:val="00D6311C"/>
    <w:rsid w:val="00D63227"/>
    <w:rsid w:val="00D63BF9"/>
    <w:rsid w:val="00D63CF7"/>
    <w:rsid w:val="00D63D25"/>
    <w:rsid w:val="00D645E1"/>
    <w:rsid w:val="00D64D39"/>
    <w:rsid w:val="00D659D0"/>
    <w:rsid w:val="00D66154"/>
    <w:rsid w:val="00D6669F"/>
    <w:rsid w:val="00D67021"/>
    <w:rsid w:val="00D67691"/>
    <w:rsid w:val="00D701CC"/>
    <w:rsid w:val="00D703C7"/>
    <w:rsid w:val="00D70917"/>
    <w:rsid w:val="00D70CE1"/>
    <w:rsid w:val="00D712EA"/>
    <w:rsid w:val="00D727A9"/>
    <w:rsid w:val="00D72F55"/>
    <w:rsid w:val="00D7401D"/>
    <w:rsid w:val="00D74856"/>
    <w:rsid w:val="00D748E7"/>
    <w:rsid w:val="00D74D17"/>
    <w:rsid w:val="00D75131"/>
    <w:rsid w:val="00D761BA"/>
    <w:rsid w:val="00D76377"/>
    <w:rsid w:val="00D767E0"/>
    <w:rsid w:val="00D76CFD"/>
    <w:rsid w:val="00D8069E"/>
    <w:rsid w:val="00D81B2D"/>
    <w:rsid w:val="00D836E1"/>
    <w:rsid w:val="00D839A5"/>
    <w:rsid w:val="00D83F45"/>
    <w:rsid w:val="00D84780"/>
    <w:rsid w:val="00D8593D"/>
    <w:rsid w:val="00D863A8"/>
    <w:rsid w:val="00D87185"/>
    <w:rsid w:val="00D87813"/>
    <w:rsid w:val="00D87E3D"/>
    <w:rsid w:val="00D90CA2"/>
    <w:rsid w:val="00D93747"/>
    <w:rsid w:val="00D946FD"/>
    <w:rsid w:val="00D94CED"/>
    <w:rsid w:val="00D95240"/>
    <w:rsid w:val="00D959C2"/>
    <w:rsid w:val="00D96102"/>
    <w:rsid w:val="00D9678B"/>
    <w:rsid w:val="00D968F8"/>
    <w:rsid w:val="00D96B3B"/>
    <w:rsid w:val="00D96D29"/>
    <w:rsid w:val="00D97B67"/>
    <w:rsid w:val="00DA0095"/>
    <w:rsid w:val="00DA051F"/>
    <w:rsid w:val="00DA0E91"/>
    <w:rsid w:val="00DA24C2"/>
    <w:rsid w:val="00DA2A64"/>
    <w:rsid w:val="00DA2AA9"/>
    <w:rsid w:val="00DA4108"/>
    <w:rsid w:val="00DA425E"/>
    <w:rsid w:val="00DA47A2"/>
    <w:rsid w:val="00DA4DA7"/>
    <w:rsid w:val="00DA52FE"/>
    <w:rsid w:val="00DA56A8"/>
    <w:rsid w:val="00DA5729"/>
    <w:rsid w:val="00DA5C00"/>
    <w:rsid w:val="00DA5F6F"/>
    <w:rsid w:val="00DA70EC"/>
    <w:rsid w:val="00DA74A6"/>
    <w:rsid w:val="00DA7A13"/>
    <w:rsid w:val="00DB0117"/>
    <w:rsid w:val="00DB0128"/>
    <w:rsid w:val="00DB2B9E"/>
    <w:rsid w:val="00DB3B62"/>
    <w:rsid w:val="00DB421D"/>
    <w:rsid w:val="00DB4271"/>
    <w:rsid w:val="00DB45EA"/>
    <w:rsid w:val="00DB4AB7"/>
    <w:rsid w:val="00DB4EE9"/>
    <w:rsid w:val="00DB5815"/>
    <w:rsid w:val="00DB61DE"/>
    <w:rsid w:val="00DB70BD"/>
    <w:rsid w:val="00DB74A7"/>
    <w:rsid w:val="00DB7A45"/>
    <w:rsid w:val="00DC065A"/>
    <w:rsid w:val="00DC101F"/>
    <w:rsid w:val="00DC1298"/>
    <w:rsid w:val="00DC2976"/>
    <w:rsid w:val="00DC34C0"/>
    <w:rsid w:val="00DC3599"/>
    <w:rsid w:val="00DC3C42"/>
    <w:rsid w:val="00DC439A"/>
    <w:rsid w:val="00DC4EAE"/>
    <w:rsid w:val="00DC5461"/>
    <w:rsid w:val="00DC5B3E"/>
    <w:rsid w:val="00DC6067"/>
    <w:rsid w:val="00DC7873"/>
    <w:rsid w:val="00DC7CAC"/>
    <w:rsid w:val="00DD0A95"/>
    <w:rsid w:val="00DD0F42"/>
    <w:rsid w:val="00DD1906"/>
    <w:rsid w:val="00DD19D6"/>
    <w:rsid w:val="00DD1C4F"/>
    <w:rsid w:val="00DD311D"/>
    <w:rsid w:val="00DD36AD"/>
    <w:rsid w:val="00DD3D9A"/>
    <w:rsid w:val="00DD4074"/>
    <w:rsid w:val="00DD4195"/>
    <w:rsid w:val="00DD4D00"/>
    <w:rsid w:val="00DD4D73"/>
    <w:rsid w:val="00DD4FC1"/>
    <w:rsid w:val="00DD5B3C"/>
    <w:rsid w:val="00DD65EF"/>
    <w:rsid w:val="00DD749A"/>
    <w:rsid w:val="00DD754B"/>
    <w:rsid w:val="00DE1C51"/>
    <w:rsid w:val="00DE230E"/>
    <w:rsid w:val="00DE23E5"/>
    <w:rsid w:val="00DE2803"/>
    <w:rsid w:val="00DE2AE1"/>
    <w:rsid w:val="00DE2E62"/>
    <w:rsid w:val="00DE370D"/>
    <w:rsid w:val="00DE4258"/>
    <w:rsid w:val="00DE44DD"/>
    <w:rsid w:val="00DE4DDC"/>
    <w:rsid w:val="00DE4EFB"/>
    <w:rsid w:val="00DE4FC0"/>
    <w:rsid w:val="00DE6412"/>
    <w:rsid w:val="00DE6873"/>
    <w:rsid w:val="00DE6880"/>
    <w:rsid w:val="00DE6EDE"/>
    <w:rsid w:val="00DE701E"/>
    <w:rsid w:val="00DE746F"/>
    <w:rsid w:val="00DE790E"/>
    <w:rsid w:val="00DF00A5"/>
    <w:rsid w:val="00DF0A13"/>
    <w:rsid w:val="00DF1934"/>
    <w:rsid w:val="00DF27E9"/>
    <w:rsid w:val="00DF34BC"/>
    <w:rsid w:val="00DF3549"/>
    <w:rsid w:val="00DF3989"/>
    <w:rsid w:val="00DF3D7B"/>
    <w:rsid w:val="00DF3F8D"/>
    <w:rsid w:val="00DF40F0"/>
    <w:rsid w:val="00DF41D1"/>
    <w:rsid w:val="00DF459B"/>
    <w:rsid w:val="00DF467E"/>
    <w:rsid w:val="00DF4A8C"/>
    <w:rsid w:val="00DF4EA1"/>
    <w:rsid w:val="00DF5564"/>
    <w:rsid w:val="00DF574E"/>
    <w:rsid w:val="00DF5990"/>
    <w:rsid w:val="00DF7495"/>
    <w:rsid w:val="00DF7EAC"/>
    <w:rsid w:val="00DF7ED9"/>
    <w:rsid w:val="00E00113"/>
    <w:rsid w:val="00E0012E"/>
    <w:rsid w:val="00E008E9"/>
    <w:rsid w:val="00E00C99"/>
    <w:rsid w:val="00E00DB9"/>
    <w:rsid w:val="00E01675"/>
    <w:rsid w:val="00E027A3"/>
    <w:rsid w:val="00E02A64"/>
    <w:rsid w:val="00E031E2"/>
    <w:rsid w:val="00E03308"/>
    <w:rsid w:val="00E037A3"/>
    <w:rsid w:val="00E04D55"/>
    <w:rsid w:val="00E04F81"/>
    <w:rsid w:val="00E05158"/>
    <w:rsid w:val="00E05977"/>
    <w:rsid w:val="00E05D09"/>
    <w:rsid w:val="00E0657C"/>
    <w:rsid w:val="00E06E6A"/>
    <w:rsid w:val="00E07838"/>
    <w:rsid w:val="00E07AEF"/>
    <w:rsid w:val="00E07CE3"/>
    <w:rsid w:val="00E07E2B"/>
    <w:rsid w:val="00E10591"/>
    <w:rsid w:val="00E11142"/>
    <w:rsid w:val="00E11173"/>
    <w:rsid w:val="00E113D9"/>
    <w:rsid w:val="00E11F70"/>
    <w:rsid w:val="00E1229F"/>
    <w:rsid w:val="00E125C7"/>
    <w:rsid w:val="00E135AD"/>
    <w:rsid w:val="00E13A9C"/>
    <w:rsid w:val="00E13C03"/>
    <w:rsid w:val="00E13E85"/>
    <w:rsid w:val="00E13F7E"/>
    <w:rsid w:val="00E140AD"/>
    <w:rsid w:val="00E14605"/>
    <w:rsid w:val="00E1516E"/>
    <w:rsid w:val="00E1523A"/>
    <w:rsid w:val="00E15279"/>
    <w:rsid w:val="00E15415"/>
    <w:rsid w:val="00E16CD6"/>
    <w:rsid w:val="00E17029"/>
    <w:rsid w:val="00E170EF"/>
    <w:rsid w:val="00E170F6"/>
    <w:rsid w:val="00E1721D"/>
    <w:rsid w:val="00E202EC"/>
    <w:rsid w:val="00E2060E"/>
    <w:rsid w:val="00E206D7"/>
    <w:rsid w:val="00E20A2A"/>
    <w:rsid w:val="00E210B9"/>
    <w:rsid w:val="00E210DA"/>
    <w:rsid w:val="00E218B2"/>
    <w:rsid w:val="00E21AED"/>
    <w:rsid w:val="00E233EA"/>
    <w:rsid w:val="00E234F5"/>
    <w:rsid w:val="00E2399F"/>
    <w:rsid w:val="00E24897"/>
    <w:rsid w:val="00E24D9A"/>
    <w:rsid w:val="00E25072"/>
    <w:rsid w:val="00E25FB9"/>
    <w:rsid w:val="00E261A9"/>
    <w:rsid w:val="00E26366"/>
    <w:rsid w:val="00E269F2"/>
    <w:rsid w:val="00E27260"/>
    <w:rsid w:val="00E27C07"/>
    <w:rsid w:val="00E27ED0"/>
    <w:rsid w:val="00E31485"/>
    <w:rsid w:val="00E325CB"/>
    <w:rsid w:val="00E32CD4"/>
    <w:rsid w:val="00E331BF"/>
    <w:rsid w:val="00E34657"/>
    <w:rsid w:val="00E346C1"/>
    <w:rsid w:val="00E347B7"/>
    <w:rsid w:val="00E356DC"/>
    <w:rsid w:val="00E35723"/>
    <w:rsid w:val="00E365F9"/>
    <w:rsid w:val="00E37923"/>
    <w:rsid w:val="00E37AC7"/>
    <w:rsid w:val="00E37B30"/>
    <w:rsid w:val="00E37C53"/>
    <w:rsid w:val="00E37F4B"/>
    <w:rsid w:val="00E40EC2"/>
    <w:rsid w:val="00E410A7"/>
    <w:rsid w:val="00E41787"/>
    <w:rsid w:val="00E417CC"/>
    <w:rsid w:val="00E41977"/>
    <w:rsid w:val="00E41C1D"/>
    <w:rsid w:val="00E42919"/>
    <w:rsid w:val="00E4319A"/>
    <w:rsid w:val="00E43889"/>
    <w:rsid w:val="00E44066"/>
    <w:rsid w:val="00E44098"/>
    <w:rsid w:val="00E44308"/>
    <w:rsid w:val="00E44B37"/>
    <w:rsid w:val="00E44CB1"/>
    <w:rsid w:val="00E44D99"/>
    <w:rsid w:val="00E46985"/>
    <w:rsid w:val="00E470A0"/>
    <w:rsid w:val="00E4710C"/>
    <w:rsid w:val="00E47902"/>
    <w:rsid w:val="00E47ABB"/>
    <w:rsid w:val="00E47F97"/>
    <w:rsid w:val="00E500C2"/>
    <w:rsid w:val="00E5062A"/>
    <w:rsid w:val="00E5067D"/>
    <w:rsid w:val="00E506EC"/>
    <w:rsid w:val="00E50F69"/>
    <w:rsid w:val="00E51306"/>
    <w:rsid w:val="00E5175B"/>
    <w:rsid w:val="00E51954"/>
    <w:rsid w:val="00E51F36"/>
    <w:rsid w:val="00E524D5"/>
    <w:rsid w:val="00E53970"/>
    <w:rsid w:val="00E54203"/>
    <w:rsid w:val="00E542A6"/>
    <w:rsid w:val="00E54325"/>
    <w:rsid w:val="00E54F78"/>
    <w:rsid w:val="00E552E3"/>
    <w:rsid w:val="00E556FF"/>
    <w:rsid w:val="00E55B76"/>
    <w:rsid w:val="00E56A61"/>
    <w:rsid w:val="00E56BEC"/>
    <w:rsid w:val="00E56D95"/>
    <w:rsid w:val="00E5712A"/>
    <w:rsid w:val="00E57322"/>
    <w:rsid w:val="00E57C35"/>
    <w:rsid w:val="00E57CA6"/>
    <w:rsid w:val="00E600E2"/>
    <w:rsid w:val="00E60A7D"/>
    <w:rsid w:val="00E6188B"/>
    <w:rsid w:val="00E61C7F"/>
    <w:rsid w:val="00E61CED"/>
    <w:rsid w:val="00E622DD"/>
    <w:rsid w:val="00E62902"/>
    <w:rsid w:val="00E62B50"/>
    <w:rsid w:val="00E62EB9"/>
    <w:rsid w:val="00E63B29"/>
    <w:rsid w:val="00E64216"/>
    <w:rsid w:val="00E6427C"/>
    <w:rsid w:val="00E64DEA"/>
    <w:rsid w:val="00E65774"/>
    <w:rsid w:val="00E65C42"/>
    <w:rsid w:val="00E65FB7"/>
    <w:rsid w:val="00E666D8"/>
    <w:rsid w:val="00E666E3"/>
    <w:rsid w:val="00E66CDA"/>
    <w:rsid w:val="00E67A25"/>
    <w:rsid w:val="00E7091D"/>
    <w:rsid w:val="00E71326"/>
    <w:rsid w:val="00E71547"/>
    <w:rsid w:val="00E71D0D"/>
    <w:rsid w:val="00E723BA"/>
    <w:rsid w:val="00E72A9C"/>
    <w:rsid w:val="00E72BEB"/>
    <w:rsid w:val="00E72CC2"/>
    <w:rsid w:val="00E72D07"/>
    <w:rsid w:val="00E733AA"/>
    <w:rsid w:val="00E73AA4"/>
    <w:rsid w:val="00E73CFB"/>
    <w:rsid w:val="00E74A5F"/>
    <w:rsid w:val="00E74EB4"/>
    <w:rsid w:val="00E74FE8"/>
    <w:rsid w:val="00E75019"/>
    <w:rsid w:val="00E758B7"/>
    <w:rsid w:val="00E75F7C"/>
    <w:rsid w:val="00E76097"/>
    <w:rsid w:val="00E76390"/>
    <w:rsid w:val="00E76956"/>
    <w:rsid w:val="00E769D2"/>
    <w:rsid w:val="00E77476"/>
    <w:rsid w:val="00E807BD"/>
    <w:rsid w:val="00E80EAB"/>
    <w:rsid w:val="00E80EB0"/>
    <w:rsid w:val="00E81B7D"/>
    <w:rsid w:val="00E820D9"/>
    <w:rsid w:val="00E825B9"/>
    <w:rsid w:val="00E825C9"/>
    <w:rsid w:val="00E8304D"/>
    <w:rsid w:val="00E830CE"/>
    <w:rsid w:val="00E833CE"/>
    <w:rsid w:val="00E83FD5"/>
    <w:rsid w:val="00E84B94"/>
    <w:rsid w:val="00E84C0B"/>
    <w:rsid w:val="00E84E99"/>
    <w:rsid w:val="00E84F43"/>
    <w:rsid w:val="00E86152"/>
    <w:rsid w:val="00E8623B"/>
    <w:rsid w:val="00E87955"/>
    <w:rsid w:val="00E87B61"/>
    <w:rsid w:val="00E902DE"/>
    <w:rsid w:val="00E90446"/>
    <w:rsid w:val="00E91192"/>
    <w:rsid w:val="00E911A4"/>
    <w:rsid w:val="00E9213E"/>
    <w:rsid w:val="00E93690"/>
    <w:rsid w:val="00E93939"/>
    <w:rsid w:val="00E93B32"/>
    <w:rsid w:val="00E9417A"/>
    <w:rsid w:val="00E945D2"/>
    <w:rsid w:val="00E9467C"/>
    <w:rsid w:val="00E951CE"/>
    <w:rsid w:val="00E95521"/>
    <w:rsid w:val="00E9575A"/>
    <w:rsid w:val="00E95E9C"/>
    <w:rsid w:val="00E96345"/>
    <w:rsid w:val="00E9698F"/>
    <w:rsid w:val="00E9717F"/>
    <w:rsid w:val="00E97257"/>
    <w:rsid w:val="00EA059A"/>
    <w:rsid w:val="00EA0AD6"/>
    <w:rsid w:val="00EA0D7F"/>
    <w:rsid w:val="00EA10F8"/>
    <w:rsid w:val="00EA2419"/>
    <w:rsid w:val="00EA2771"/>
    <w:rsid w:val="00EA2F56"/>
    <w:rsid w:val="00EA3177"/>
    <w:rsid w:val="00EA318B"/>
    <w:rsid w:val="00EA3430"/>
    <w:rsid w:val="00EA364F"/>
    <w:rsid w:val="00EA39F9"/>
    <w:rsid w:val="00EA3C03"/>
    <w:rsid w:val="00EA3DE4"/>
    <w:rsid w:val="00EA41D9"/>
    <w:rsid w:val="00EA469B"/>
    <w:rsid w:val="00EA4E94"/>
    <w:rsid w:val="00EA530E"/>
    <w:rsid w:val="00EA5389"/>
    <w:rsid w:val="00EA5A76"/>
    <w:rsid w:val="00EA5D99"/>
    <w:rsid w:val="00EA64E3"/>
    <w:rsid w:val="00EA710D"/>
    <w:rsid w:val="00EA71FE"/>
    <w:rsid w:val="00EA7B12"/>
    <w:rsid w:val="00EB011C"/>
    <w:rsid w:val="00EB04CD"/>
    <w:rsid w:val="00EB11B1"/>
    <w:rsid w:val="00EB1244"/>
    <w:rsid w:val="00EB14B5"/>
    <w:rsid w:val="00EB1581"/>
    <w:rsid w:val="00EB1614"/>
    <w:rsid w:val="00EB18BB"/>
    <w:rsid w:val="00EB1F9E"/>
    <w:rsid w:val="00EB21C3"/>
    <w:rsid w:val="00EB2D90"/>
    <w:rsid w:val="00EB340B"/>
    <w:rsid w:val="00EB3783"/>
    <w:rsid w:val="00EB3FD0"/>
    <w:rsid w:val="00EB5362"/>
    <w:rsid w:val="00EB5376"/>
    <w:rsid w:val="00EB55D7"/>
    <w:rsid w:val="00EB61F3"/>
    <w:rsid w:val="00EB6955"/>
    <w:rsid w:val="00EB6B8D"/>
    <w:rsid w:val="00EB79CC"/>
    <w:rsid w:val="00EC0882"/>
    <w:rsid w:val="00EC09EA"/>
    <w:rsid w:val="00EC1485"/>
    <w:rsid w:val="00EC2072"/>
    <w:rsid w:val="00EC215E"/>
    <w:rsid w:val="00EC27E9"/>
    <w:rsid w:val="00EC2CFB"/>
    <w:rsid w:val="00EC2E04"/>
    <w:rsid w:val="00EC2F5B"/>
    <w:rsid w:val="00EC3467"/>
    <w:rsid w:val="00EC3A54"/>
    <w:rsid w:val="00EC5072"/>
    <w:rsid w:val="00EC54F3"/>
    <w:rsid w:val="00EC589E"/>
    <w:rsid w:val="00EC6BF4"/>
    <w:rsid w:val="00EC6CAD"/>
    <w:rsid w:val="00EC7DCF"/>
    <w:rsid w:val="00ED065D"/>
    <w:rsid w:val="00ED0764"/>
    <w:rsid w:val="00ED0A92"/>
    <w:rsid w:val="00ED0B80"/>
    <w:rsid w:val="00ED0CC6"/>
    <w:rsid w:val="00ED0F40"/>
    <w:rsid w:val="00ED1312"/>
    <w:rsid w:val="00ED17E6"/>
    <w:rsid w:val="00ED210D"/>
    <w:rsid w:val="00ED215E"/>
    <w:rsid w:val="00ED267F"/>
    <w:rsid w:val="00ED2E24"/>
    <w:rsid w:val="00ED3902"/>
    <w:rsid w:val="00ED39FF"/>
    <w:rsid w:val="00ED3C9A"/>
    <w:rsid w:val="00ED3E01"/>
    <w:rsid w:val="00ED3FFD"/>
    <w:rsid w:val="00ED4DEF"/>
    <w:rsid w:val="00ED5B28"/>
    <w:rsid w:val="00ED7436"/>
    <w:rsid w:val="00ED76C2"/>
    <w:rsid w:val="00ED7BD9"/>
    <w:rsid w:val="00ED7F3C"/>
    <w:rsid w:val="00EE0565"/>
    <w:rsid w:val="00EE0E4D"/>
    <w:rsid w:val="00EE15D9"/>
    <w:rsid w:val="00EE1612"/>
    <w:rsid w:val="00EE1F50"/>
    <w:rsid w:val="00EE33D3"/>
    <w:rsid w:val="00EE3453"/>
    <w:rsid w:val="00EE58FA"/>
    <w:rsid w:val="00EE61ED"/>
    <w:rsid w:val="00EE75F8"/>
    <w:rsid w:val="00EE7910"/>
    <w:rsid w:val="00EE7ECE"/>
    <w:rsid w:val="00EF02F3"/>
    <w:rsid w:val="00EF0461"/>
    <w:rsid w:val="00EF0664"/>
    <w:rsid w:val="00EF06FF"/>
    <w:rsid w:val="00EF0795"/>
    <w:rsid w:val="00EF0B25"/>
    <w:rsid w:val="00EF15EF"/>
    <w:rsid w:val="00EF1640"/>
    <w:rsid w:val="00EF187D"/>
    <w:rsid w:val="00EF2312"/>
    <w:rsid w:val="00EF2F44"/>
    <w:rsid w:val="00EF3A95"/>
    <w:rsid w:val="00EF42BF"/>
    <w:rsid w:val="00EF42ED"/>
    <w:rsid w:val="00EF4351"/>
    <w:rsid w:val="00EF4399"/>
    <w:rsid w:val="00EF4870"/>
    <w:rsid w:val="00EF4D3D"/>
    <w:rsid w:val="00EF4E51"/>
    <w:rsid w:val="00EF5164"/>
    <w:rsid w:val="00EF530F"/>
    <w:rsid w:val="00EF577B"/>
    <w:rsid w:val="00EF5E7C"/>
    <w:rsid w:val="00EF64B2"/>
    <w:rsid w:val="00EF65E5"/>
    <w:rsid w:val="00EF6688"/>
    <w:rsid w:val="00EF68B0"/>
    <w:rsid w:val="00EF725B"/>
    <w:rsid w:val="00F00D7D"/>
    <w:rsid w:val="00F00E32"/>
    <w:rsid w:val="00F02242"/>
    <w:rsid w:val="00F02253"/>
    <w:rsid w:val="00F02598"/>
    <w:rsid w:val="00F02CA7"/>
    <w:rsid w:val="00F03CBC"/>
    <w:rsid w:val="00F03E77"/>
    <w:rsid w:val="00F03F3C"/>
    <w:rsid w:val="00F0452C"/>
    <w:rsid w:val="00F045AA"/>
    <w:rsid w:val="00F054E2"/>
    <w:rsid w:val="00F05C6F"/>
    <w:rsid w:val="00F060A4"/>
    <w:rsid w:val="00F067E5"/>
    <w:rsid w:val="00F06D4D"/>
    <w:rsid w:val="00F10267"/>
    <w:rsid w:val="00F10DAF"/>
    <w:rsid w:val="00F10E03"/>
    <w:rsid w:val="00F11346"/>
    <w:rsid w:val="00F11C54"/>
    <w:rsid w:val="00F11EB7"/>
    <w:rsid w:val="00F11FF9"/>
    <w:rsid w:val="00F12261"/>
    <w:rsid w:val="00F12743"/>
    <w:rsid w:val="00F135AB"/>
    <w:rsid w:val="00F138A5"/>
    <w:rsid w:val="00F13A20"/>
    <w:rsid w:val="00F13B98"/>
    <w:rsid w:val="00F14064"/>
    <w:rsid w:val="00F145F2"/>
    <w:rsid w:val="00F145F9"/>
    <w:rsid w:val="00F14D56"/>
    <w:rsid w:val="00F16DAE"/>
    <w:rsid w:val="00F170D9"/>
    <w:rsid w:val="00F176DA"/>
    <w:rsid w:val="00F179A9"/>
    <w:rsid w:val="00F20677"/>
    <w:rsid w:val="00F2127E"/>
    <w:rsid w:val="00F212D9"/>
    <w:rsid w:val="00F21EE3"/>
    <w:rsid w:val="00F2268D"/>
    <w:rsid w:val="00F229AE"/>
    <w:rsid w:val="00F22B12"/>
    <w:rsid w:val="00F22CDB"/>
    <w:rsid w:val="00F22EDA"/>
    <w:rsid w:val="00F241FB"/>
    <w:rsid w:val="00F25368"/>
    <w:rsid w:val="00F25482"/>
    <w:rsid w:val="00F305F6"/>
    <w:rsid w:val="00F30714"/>
    <w:rsid w:val="00F309C6"/>
    <w:rsid w:val="00F30BDD"/>
    <w:rsid w:val="00F30DC1"/>
    <w:rsid w:val="00F315E5"/>
    <w:rsid w:val="00F327C2"/>
    <w:rsid w:val="00F32AE4"/>
    <w:rsid w:val="00F32C20"/>
    <w:rsid w:val="00F3344C"/>
    <w:rsid w:val="00F33EB8"/>
    <w:rsid w:val="00F34575"/>
    <w:rsid w:val="00F345FE"/>
    <w:rsid w:val="00F34CBA"/>
    <w:rsid w:val="00F34D55"/>
    <w:rsid w:val="00F34E37"/>
    <w:rsid w:val="00F35795"/>
    <w:rsid w:val="00F36CEF"/>
    <w:rsid w:val="00F37493"/>
    <w:rsid w:val="00F37744"/>
    <w:rsid w:val="00F37E4C"/>
    <w:rsid w:val="00F37E67"/>
    <w:rsid w:val="00F41121"/>
    <w:rsid w:val="00F4116E"/>
    <w:rsid w:val="00F4148F"/>
    <w:rsid w:val="00F4175F"/>
    <w:rsid w:val="00F41DD4"/>
    <w:rsid w:val="00F4218C"/>
    <w:rsid w:val="00F428DB"/>
    <w:rsid w:val="00F429D9"/>
    <w:rsid w:val="00F435C2"/>
    <w:rsid w:val="00F4377A"/>
    <w:rsid w:val="00F43B57"/>
    <w:rsid w:val="00F45674"/>
    <w:rsid w:val="00F458DA"/>
    <w:rsid w:val="00F45BBF"/>
    <w:rsid w:val="00F460BC"/>
    <w:rsid w:val="00F46318"/>
    <w:rsid w:val="00F476AE"/>
    <w:rsid w:val="00F47959"/>
    <w:rsid w:val="00F50166"/>
    <w:rsid w:val="00F50520"/>
    <w:rsid w:val="00F505F0"/>
    <w:rsid w:val="00F50EF5"/>
    <w:rsid w:val="00F52059"/>
    <w:rsid w:val="00F5288F"/>
    <w:rsid w:val="00F5315A"/>
    <w:rsid w:val="00F536A6"/>
    <w:rsid w:val="00F5382B"/>
    <w:rsid w:val="00F53E4E"/>
    <w:rsid w:val="00F54198"/>
    <w:rsid w:val="00F54201"/>
    <w:rsid w:val="00F549DE"/>
    <w:rsid w:val="00F550BD"/>
    <w:rsid w:val="00F55EC6"/>
    <w:rsid w:val="00F561A8"/>
    <w:rsid w:val="00F5658F"/>
    <w:rsid w:val="00F56831"/>
    <w:rsid w:val="00F56F41"/>
    <w:rsid w:val="00F572F6"/>
    <w:rsid w:val="00F57DAF"/>
    <w:rsid w:val="00F60B11"/>
    <w:rsid w:val="00F61234"/>
    <w:rsid w:val="00F614A8"/>
    <w:rsid w:val="00F614E9"/>
    <w:rsid w:val="00F61712"/>
    <w:rsid w:val="00F61737"/>
    <w:rsid w:val="00F61995"/>
    <w:rsid w:val="00F61AF3"/>
    <w:rsid w:val="00F62019"/>
    <w:rsid w:val="00F620C6"/>
    <w:rsid w:val="00F624FB"/>
    <w:rsid w:val="00F62618"/>
    <w:rsid w:val="00F62CFA"/>
    <w:rsid w:val="00F63851"/>
    <w:rsid w:val="00F6396A"/>
    <w:rsid w:val="00F6428E"/>
    <w:rsid w:val="00F642D5"/>
    <w:rsid w:val="00F648AC"/>
    <w:rsid w:val="00F64995"/>
    <w:rsid w:val="00F65583"/>
    <w:rsid w:val="00F66653"/>
    <w:rsid w:val="00F7064F"/>
    <w:rsid w:val="00F70963"/>
    <w:rsid w:val="00F710E8"/>
    <w:rsid w:val="00F7139F"/>
    <w:rsid w:val="00F7153A"/>
    <w:rsid w:val="00F71B5F"/>
    <w:rsid w:val="00F71C63"/>
    <w:rsid w:val="00F71F1A"/>
    <w:rsid w:val="00F71FDC"/>
    <w:rsid w:val="00F72292"/>
    <w:rsid w:val="00F727C3"/>
    <w:rsid w:val="00F73B51"/>
    <w:rsid w:val="00F73ECA"/>
    <w:rsid w:val="00F74722"/>
    <w:rsid w:val="00F74A4A"/>
    <w:rsid w:val="00F75239"/>
    <w:rsid w:val="00F76073"/>
    <w:rsid w:val="00F776CA"/>
    <w:rsid w:val="00F779FA"/>
    <w:rsid w:val="00F77FF3"/>
    <w:rsid w:val="00F80F7C"/>
    <w:rsid w:val="00F81B27"/>
    <w:rsid w:val="00F822AF"/>
    <w:rsid w:val="00F82491"/>
    <w:rsid w:val="00F82BBB"/>
    <w:rsid w:val="00F8450C"/>
    <w:rsid w:val="00F84A8F"/>
    <w:rsid w:val="00F84C05"/>
    <w:rsid w:val="00F85833"/>
    <w:rsid w:val="00F86709"/>
    <w:rsid w:val="00F87B8B"/>
    <w:rsid w:val="00F9039E"/>
    <w:rsid w:val="00F911AD"/>
    <w:rsid w:val="00F91401"/>
    <w:rsid w:val="00F9250F"/>
    <w:rsid w:val="00F926E2"/>
    <w:rsid w:val="00F92914"/>
    <w:rsid w:val="00F92AD1"/>
    <w:rsid w:val="00F92D94"/>
    <w:rsid w:val="00F93B42"/>
    <w:rsid w:val="00F947F9"/>
    <w:rsid w:val="00F94C2D"/>
    <w:rsid w:val="00F95B11"/>
    <w:rsid w:val="00F95C05"/>
    <w:rsid w:val="00F96626"/>
    <w:rsid w:val="00F9679F"/>
    <w:rsid w:val="00F97AD7"/>
    <w:rsid w:val="00F97B5F"/>
    <w:rsid w:val="00FA063A"/>
    <w:rsid w:val="00FA0817"/>
    <w:rsid w:val="00FA0D07"/>
    <w:rsid w:val="00FA193B"/>
    <w:rsid w:val="00FA1B70"/>
    <w:rsid w:val="00FA1C85"/>
    <w:rsid w:val="00FA28BA"/>
    <w:rsid w:val="00FA28D3"/>
    <w:rsid w:val="00FA2F6D"/>
    <w:rsid w:val="00FA33F6"/>
    <w:rsid w:val="00FA36FD"/>
    <w:rsid w:val="00FA427A"/>
    <w:rsid w:val="00FA4695"/>
    <w:rsid w:val="00FA5D84"/>
    <w:rsid w:val="00FA60B0"/>
    <w:rsid w:val="00FA625D"/>
    <w:rsid w:val="00FA668B"/>
    <w:rsid w:val="00FA69B3"/>
    <w:rsid w:val="00FA775D"/>
    <w:rsid w:val="00FB025F"/>
    <w:rsid w:val="00FB02EE"/>
    <w:rsid w:val="00FB09B1"/>
    <w:rsid w:val="00FB1567"/>
    <w:rsid w:val="00FB2B64"/>
    <w:rsid w:val="00FB2D47"/>
    <w:rsid w:val="00FB373D"/>
    <w:rsid w:val="00FB3B48"/>
    <w:rsid w:val="00FB3CFC"/>
    <w:rsid w:val="00FB4085"/>
    <w:rsid w:val="00FB4AB7"/>
    <w:rsid w:val="00FB4AD1"/>
    <w:rsid w:val="00FB4EED"/>
    <w:rsid w:val="00FB512C"/>
    <w:rsid w:val="00FB5C12"/>
    <w:rsid w:val="00FB5D58"/>
    <w:rsid w:val="00FB628B"/>
    <w:rsid w:val="00FB7295"/>
    <w:rsid w:val="00FB78F3"/>
    <w:rsid w:val="00FB7DB4"/>
    <w:rsid w:val="00FC06A8"/>
    <w:rsid w:val="00FC0D48"/>
    <w:rsid w:val="00FC0D49"/>
    <w:rsid w:val="00FC0D98"/>
    <w:rsid w:val="00FC1E2B"/>
    <w:rsid w:val="00FC23AE"/>
    <w:rsid w:val="00FC25E6"/>
    <w:rsid w:val="00FC263A"/>
    <w:rsid w:val="00FC301C"/>
    <w:rsid w:val="00FC39B4"/>
    <w:rsid w:val="00FC4356"/>
    <w:rsid w:val="00FC43ED"/>
    <w:rsid w:val="00FC4792"/>
    <w:rsid w:val="00FC50FA"/>
    <w:rsid w:val="00FC510A"/>
    <w:rsid w:val="00FC541D"/>
    <w:rsid w:val="00FC5527"/>
    <w:rsid w:val="00FC5551"/>
    <w:rsid w:val="00FC5F6A"/>
    <w:rsid w:val="00FC649E"/>
    <w:rsid w:val="00FC6C74"/>
    <w:rsid w:val="00FC70F5"/>
    <w:rsid w:val="00FC7173"/>
    <w:rsid w:val="00FD083B"/>
    <w:rsid w:val="00FD09D1"/>
    <w:rsid w:val="00FD0F04"/>
    <w:rsid w:val="00FD100D"/>
    <w:rsid w:val="00FD1628"/>
    <w:rsid w:val="00FD1B18"/>
    <w:rsid w:val="00FD2915"/>
    <w:rsid w:val="00FD2CCB"/>
    <w:rsid w:val="00FD2CFD"/>
    <w:rsid w:val="00FD32BD"/>
    <w:rsid w:val="00FD37CA"/>
    <w:rsid w:val="00FD4DF8"/>
    <w:rsid w:val="00FD506B"/>
    <w:rsid w:val="00FD5508"/>
    <w:rsid w:val="00FD59CD"/>
    <w:rsid w:val="00FD5F7A"/>
    <w:rsid w:val="00FD67DF"/>
    <w:rsid w:val="00FD6BE6"/>
    <w:rsid w:val="00FD6DDA"/>
    <w:rsid w:val="00FD73E8"/>
    <w:rsid w:val="00FD752D"/>
    <w:rsid w:val="00FE0030"/>
    <w:rsid w:val="00FE0330"/>
    <w:rsid w:val="00FE094B"/>
    <w:rsid w:val="00FE0D7A"/>
    <w:rsid w:val="00FE0DBE"/>
    <w:rsid w:val="00FE0EAD"/>
    <w:rsid w:val="00FE0F02"/>
    <w:rsid w:val="00FE2B3F"/>
    <w:rsid w:val="00FE2C04"/>
    <w:rsid w:val="00FE2F62"/>
    <w:rsid w:val="00FE32C1"/>
    <w:rsid w:val="00FE3C02"/>
    <w:rsid w:val="00FE3CF6"/>
    <w:rsid w:val="00FE43EE"/>
    <w:rsid w:val="00FE4A3C"/>
    <w:rsid w:val="00FE560F"/>
    <w:rsid w:val="00FE57CA"/>
    <w:rsid w:val="00FE5967"/>
    <w:rsid w:val="00FE5E9D"/>
    <w:rsid w:val="00FE5F44"/>
    <w:rsid w:val="00FE6095"/>
    <w:rsid w:val="00FE6725"/>
    <w:rsid w:val="00FE6B74"/>
    <w:rsid w:val="00FE700C"/>
    <w:rsid w:val="00FF0150"/>
    <w:rsid w:val="00FF1190"/>
    <w:rsid w:val="00FF1908"/>
    <w:rsid w:val="00FF1B0A"/>
    <w:rsid w:val="00FF1B22"/>
    <w:rsid w:val="00FF1C98"/>
    <w:rsid w:val="00FF1D26"/>
    <w:rsid w:val="00FF20A9"/>
    <w:rsid w:val="00FF2D4E"/>
    <w:rsid w:val="00FF31EC"/>
    <w:rsid w:val="00FF325B"/>
    <w:rsid w:val="00FF374F"/>
    <w:rsid w:val="00FF385A"/>
    <w:rsid w:val="00FF3C40"/>
    <w:rsid w:val="00FF4F6E"/>
    <w:rsid w:val="00FF5260"/>
    <w:rsid w:val="00FF5E63"/>
    <w:rsid w:val="00FF5EDB"/>
    <w:rsid w:val="00FF60BC"/>
    <w:rsid w:val="00FF62F8"/>
    <w:rsid w:val="00FF712D"/>
    <w:rsid w:val="00FF75A9"/>
    <w:rsid w:val="00FF7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2050"/>
    <o:shapelayout v:ext="edit">
      <o:idmap v:ext="edit" data="2"/>
    </o:shapelayout>
  </w:shapeDefaults>
  <w:decimalSymbol w:val=","/>
  <w:listSeparator w:val=","/>
  <w14:docId w14:val="1366ACDC"/>
  <w14:defaultImageDpi w14:val="96"/>
  <w15:docId w15:val="{A9B26B54-B281-4F2B-922E-1A55839A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Arial"/>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Text Indent 2 + Arial,Left:  0 cm,Hanging:  1.25 cm + Arial"/>
    <w:qFormat/>
    <w:rsid w:val="002A3AFE"/>
  </w:style>
  <w:style w:type="paragraph" w:styleId="Heading1">
    <w:name w:val="heading 1"/>
    <w:basedOn w:val="Normal"/>
    <w:next w:val="Normal"/>
    <w:link w:val="Heading1Char"/>
    <w:qFormat/>
    <w:pPr>
      <w:keepNext/>
      <w:tabs>
        <w:tab w:val="left" w:pos="3119"/>
        <w:tab w:val="left" w:pos="5954"/>
      </w:tabs>
      <w:jc w:val="center"/>
      <w:outlineLvl w:val="0"/>
    </w:pPr>
    <w:rPr>
      <w:kern w:val="20"/>
      <w:position w:val="18"/>
      <w:sz w:val="24"/>
    </w:rPr>
  </w:style>
  <w:style w:type="paragraph" w:styleId="Heading2">
    <w:name w:val="heading 2"/>
    <w:basedOn w:val="Normal"/>
    <w:next w:val="Normal"/>
    <w:link w:val="Heading2Char"/>
    <w:qFormat/>
    <w:pPr>
      <w:keepNext/>
      <w:outlineLvl w:val="1"/>
    </w:pPr>
    <w:rPr>
      <w:sz w:val="24"/>
    </w:rPr>
  </w:style>
  <w:style w:type="paragraph" w:styleId="Heading3">
    <w:name w:val="heading 3"/>
    <w:basedOn w:val="Normal"/>
    <w:next w:val="Normal"/>
    <w:link w:val="Heading3Char"/>
    <w:qFormat/>
    <w:pPr>
      <w:keepNext/>
      <w:outlineLvl w:val="2"/>
    </w:pPr>
    <w:rPr>
      <w:u w:val="single"/>
    </w:rPr>
  </w:style>
  <w:style w:type="paragraph" w:styleId="Heading4">
    <w:name w:val="heading 4"/>
    <w:basedOn w:val="Normal"/>
    <w:next w:val="Normal"/>
    <w:link w:val="Heading4Char"/>
    <w:qFormat/>
    <w:pPr>
      <w:keepNext/>
      <w:outlineLvl w:val="3"/>
    </w:pPr>
    <w:rPr>
      <w:b/>
      <w:bCs/>
    </w:rPr>
  </w:style>
  <w:style w:type="paragraph" w:styleId="Heading5">
    <w:name w:val="heading 5"/>
    <w:basedOn w:val="Normal"/>
    <w:next w:val="Normal"/>
    <w:link w:val="Heading5Char"/>
    <w:qFormat/>
    <w:pPr>
      <w:keepNext/>
      <w:outlineLvl w:val="4"/>
    </w:pPr>
    <w:rPr>
      <w:b/>
      <w:bCs/>
      <w:u w:val="single"/>
    </w:rPr>
  </w:style>
  <w:style w:type="paragraph" w:styleId="Heading6">
    <w:name w:val="heading 6"/>
    <w:basedOn w:val="Normal"/>
    <w:next w:val="Normal"/>
    <w:link w:val="Heading6Char"/>
    <w:qFormat/>
    <w:pPr>
      <w:keepNext/>
      <w:outlineLvl w:val="5"/>
    </w:pPr>
    <w:rPr>
      <w:i/>
      <w:iCs/>
    </w:rPr>
  </w:style>
  <w:style w:type="paragraph" w:styleId="Heading7">
    <w:name w:val="heading 7"/>
    <w:basedOn w:val="Normal"/>
    <w:next w:val="Normal"/>
    <w:link w:val="Heading7Char"/>
    <w:qFormat/>
    <w:pPr>
      <w:keepNext/>
      <w:ind w:firstLine="720"/>
      <w:outlineLvl w:val="6"/>
    </w:pPr>
    <w:rPr>
      <w:b/>
    </w:rPr>
  </w:style>
  <w:style w:type="paragraph" w:styleId="Heading8">
    <w:name w:val="heading 8"/>
    <w:basedOn w:val="Normal"/>
    <w:next w:val="Normal"/>
    <w:link w:val="Heading8Char"/>
    <w:qFormat/>
    <w:pPr>
      <w:keepNext/>
      <w:outlineLvl w:val="7"/>
    </w:pPr>
    <w:rPr>
      <w:b/>
      <w:bCs/>
      <w:sz w:val="24"/>
    </w:rPr>
  </w:style>
  <w:style w:type="paragraph" w:styleId="Heading9">
    <w:name w:val="heading 9"/>
    <w:basedOn w:val="Normal"/>
    <w:next w:val="BodyText2"/>
    <w:link w:val="Heading9Char"/>
    <w:qFormat/>
    <w:rsid w:val="001A2D29"/>
    <w:pPr>
      <w:numPr>
        <w:ilvl w:val="8"/>
        <w:numId w:val="1"/>
      </w:numPr>
      <w:spacing w:before="120" w:after="120"/>
      <w:jc w:val="both"/>
      <w:outlineLvl w:val="8"/>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C7BCE"/>
    <w:rPr>
      <w:rFonts w:ascii="Arial" w:hAnsi="Arial"/>
      <w:kern w:val="20"/>
      <w:position w:val="18"/>
      <w:sz w:val="24"/>
      <w:lang w:val="en-GB" w:eastAsia="en-US"/>
    </w:rPr>
  </w:style>
  <w:style w:type="character" w:customStyle="1" w:styleId="Heading2Char">
    <w:name w:val="Heading 2 Char"/>
    <w:basedOn w:val="DefaultParagraphFont"/>
    <w:link w:val="Heading2"/>
    <w:rsid w:val="006B097F"/>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rsid w:val="006B097F"/>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rsid w:val="006B097F"/>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rsid w:val="006B097F"/>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rsid w:val="006B097F"/>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rsid w:val="006B097F"/>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rsid w:val="006B097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rsid w:val="006B097F"/>
    <w:rPr>
      <w:lang w:val="en-ZA"/>
    </w:rPr>
  </w:style>
  <w:style w:type="paragraph" w:customStyle="1" w:styleId="Para">
    <w:name w:val="Par(a)"/>
    <w:basedOn w:val="Normal"/>
    <w:uiPriority w:val="99"/>
    <w:pPr>
      <w:spacing w:after="240"/>
      <w:ind w:left="1560" w:hanging="539"/>
      <w:jc w:val="both"/>
    </w:pPr>
    <w:rPr>
      <w:sz w:val="24"/>
    </w:rPr>
  </w:style>
  <w:style w:type="paragraph" w:customStyle="1" w:styleId="Paraa">
    <w:name w:val="Par(aa)"/>
    <w:basedOn w:val="Normal"/>
    <w:next w:val="Normal"/>
    <w:pPr>
      <w:spacing w:after="240"/>
      <w:ind w:left="2694" w:hanging="567"/>
      <w:jc w:val="both"/>
    </w:pPr>
    <w:rPr>
      <w:sz w:val="24"/>
    </w:rPr>
  </w:style>
  <w:style w:type="paragraph" w:customStyle="1" w:styleId="Pari">
    <w:name w:val="Par(i)"/>
    <w:basedOn w:val="Normal"/>
    <w:next w:val="Normal"/>
    <w:pPr>
      <w:spacing w:after="240"/>
      <w:ind w:left="2127" w:hanging="567"/>
      <w:jc w:val="both"/>
    </w:pPr>
    <w:rPr>
      <w:sz w:val="24"/>
    </w:rPr>
  </w:style>
  <w:style w:type="paragraph" w:styleId="BodyText">
    <w:name w:val="Body Text"/>
    <w:basedOn w:val="Normal"/>
    <w:link w:val="BodyTextChar"/>
    <w:qFormat/>
    <w:rPr>
      <w:sz w:val="24"/>
      <w:lang w:val="en-US"/>
    </w:rPr>
  </w:style>
  <w:style w:type="character" w:customStyle="1" w:styleId="BodyTextChar">
    <w:name w:val="Body Text Char"/>
    <w:basedOn w:val="DefaultParagraphFont"/>
    <w:link w:val="BodyText"/>
    <w:rsid w:val="006B097F"/>
    <w:rPr>
      <w:lang w:eastAsia="en-US"/>
    </w:rPr>
  </w:style>
  <w:style w:type="paragraph" w:styleId="BodyText2">
    <w:name w:val="Body Text 2"/>
    <w:basedOn w:val="Normal"/>
    <w:link w:val="BodyText2Char"/>
    <w:rPr>
      <w:b/>
      <w:sz w:val="24"/>
      <w:lang w:val="en-US"/>
    </w:rPr>
  </w:style>
  <w:style w:type="character" w:customStyle="1" w:styleId="BodyText2Char">
    <w:name w:val="Body Text 2 Char"/>
    <w:basedOn w:val="DefaultParagraphFont"/>
    <w:link w:val="BodyText2"/>
    <w:rsid w:val="006B097F"/>
    <w:rPr>
      <w:lang w:eastAsia="en-US"/>
    </w:rPr>
  </w:style>
  <w:style w:type="paragraph" w:styleId="ListBullet">
    <w:name w:val="List Bullet"/>
    <w:basedOn w:val="Normal"/>
    <w:uiPriority w:val="99"/>
    <w:pPr>
      <w:tabs>
        <w:tab w:val="left" w:pos="360"/>
      </w:tabs>
      <w:ind w:left="360" w:hanging="360"/>
    </w:pPr>
  </w:style>
  <w:style w:type="character" w:styleId="CommentReference">
    <w:name w:val="annotation reference"/>
    <w:basedOn w:val="DefaultParagraphFont"/>
    <w:uiPriority w:val="99"/>
    <w:rPr>
      <w:sz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rsid w:val="006B097F"/>
    <w:rPr>
      <w:lang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character" w:customStyle="1" w:styleId="MessageHeaderChar">
    <w:name w:val="Message Header Char"/>
    <w:basedOn w:val="DefaultParagraphFont"/>
    <w:link w:val="MessageHeader"/>
    <w:uiPriority w:val="99"/>
    <w:semiHidden/>
    <w:rsid w:val="006B097F"/>
    <w:rPr>
      <w:rFonts w:asciiTheme="majorHAnsi" w:eastAsiaTheme="majorEastAsia" w:hAnsiTheme="majorHAnsi" w:cstheme="majorBidi"/>
      <w:sz w:val="24"/>
      <w:szCs w:val="24"/>
      <w:shd w:val="pct20" w:color="auto" w:fill="auto"/>
      <w:lang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2C0FD8"/>
    <w:rPr>
      <w:lang w:val="en-GB" w:eastAsia="en-US"/>
    </w:rPr>
  </w:style>
  <w:style w:type="character" w:styleId="PageNumber">
    <w:name w:val="page number"/>
    <w:basedOn w:val="DefaultParagraphFont"/>
    <w:rPr>
      <w:rFonts w:cs="Times New Roman"/>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sid w:val="006B097F"/>
    <w:rPr>
      <w:sz w:val="0"/>
      <w:szCs w:val="0"/>
      <w:lang w:eastAsia="en-US"/>
    </w:rPr>
  </w:style>
  <w:style w:type="paragraph" w:styleId="BodyText3">
    <w:name w:val="Body Text 3"/>
    <w:basedOn w:val="Normal"/>
    <w:link w:val="BodyText3Char"/>
    <w:pPr>
      <w:jc w:val="both"/>
    </w:pPr>
  </w:style>
  <w:style w:type="character" w:customStyle="1" w:styleId="BodyText3Char">
    <w:name w:val="Body Text 3 Char"/>
    <w:basedOn w:val="DefaultParagraphFont"/>
    <w:link w:val="BodyText3"/>
    <w:rsid w:val="006B097F"/>
    <w:rPr>
      <w:sz w:val="16"/>
      <w:szCs w:val="16"/>
      <w:lang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6B097F"/>
    <w:rPr>
      <w:lang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sid w:val="006B097F"/>
    <w:rPr>
      <w:lang w:eastAsia="en-US"/>
    </w:rPr>
  </w:style>
  <w:style w:type="paragraph" w:customStyle="1" w:styleId="NormalArial">
    <w:name w:val="Normal + Arial"/>
    <w:basedOn w:val="Normal"/>
    <w:link w:val="NormalArialChar"/>
    <w:rsid w:val="00C06687"/>
    <w:pPr>
      <w:tabs>
        <w:tab w:val="left" w:pos="567"/>
        <w:tab w:val="left" w:pos="5954"/>
      </w:tabs>
      <w:ind w:left="485" w:hanging="485"/>
      <w:jc w:val="both"/>
    </w:pPr>
    <w:rPr>
      <w:b/>
    </w:rPr>
  </w:style>
  <w:style w:type="character" w:styleId="Hyperlink">
    <w:name w:val="Hyperlink"/>
    <w:basedOn w:val="DefaultParagraphFont"/>
    <w:uiPriority w:val="99"/>
    <w:rsid w:val="00331DE1"/>
    <w:rPr>
      <w:color w:val="0000FF"/>
      <w:u w:val="single"/>
    </w:rPr>
  </w:style>
  <w:style w:type="character" w:styleId="FollowedHyperlink">
    <w:name w:val="FollowedHyperlink"/>
    <w:basedOn w:val="DefaultParagraphFont"/>
    <w:rsid w:val="0004054B"/>
    <w:rPr>
      <w:color w:val="800080"/>
      <w:u w:val="single"/>
    </w:rPr>
  </w:style>
  <w:style w:type="table" w:styleId="TableGrid">
    <w:name w:val="Table Grid"/>
    <w:basedOn w:val="TableNormal"/>
    <w:uiPriority w:val="59"/>
    <w:rsid w:val="002A13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rsid w:val="00E113D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lang w:eastAsia="en-US"/>
    </w:rPr>
  </w:style>
  <w:style w:type="paragraph" w:styleId="TOC1">
    <w:name w:val="toc 1"/>
    <w:basedOn w:val="Normal"/>
    <w:next w:val="Normal"/>
    <w:link w:val="TOC1Char"/>
    <w:autoRedefine/>
    <w:uiPriority w:val="39"/>
    <w:rsid w:val="0049368B"/>
    <w:pPr>
      <w:spacing w:before="120" w:after="180"/>
    </w:pPr>
    <w:rPr>
      <w:bCs/>
      <w:caps/>
    </w:rPr>
  </w:style>
  <w:style w:type="paragraph" w:styleId="FootnoteText">
    <w:name w:val="footnote text"/>
    <w:basedOn w:val="Normal"/>
    <w:link w:val="FootnoteTextChar"/>
    <w:rsid w:val="00E113D9"/>
  </w:style>
  <w:style w:type="character" w:customStyle="1" w:styleId="FootnoteTextChar">
    <w:name w:val="Footnote Text Char"/>
    <w:basedOn w:val="DefaultParagraphFont"/>
    <w:link w:val="FootnoteText"/>
    <w:rsid w:val="006B097F"/>
    <w:rPr>
      <w:lang w:eastAsia="en-US"/>
    </w:rPr>
  </w:style>
  <w:style w:type="character" w:styleId="FootnoteReference">
    <w:name w:val="footnote reference"/>
    <w:basedOn w:val="DefaultParagraphFont"/>
    <w:uiPriority w:val="99"/>
    <w:rsid w:val="00E113D9"/>
    <w:rPr>
      <w:vertAlign w:val="superscript"/>
    </w:rPr>
  </w:style>
  <w:style w:type="paragraph" w:customStyle="1" w:styleId="p1">
    <w:name w:val="p1"/>
    <w:basedOn w:val="Normal"/>
    <w:rsid w:val="00E17029"/>
    <w:pPr>
      <w:widowControl w:val="0"/>
      <w:tabs>
        <w:tab w:val="left" w:pos="204"/>
      </w:tabs>
      <w:autoSpaceDE w:val="0"/>
      <w:autoSpaceDN w:val="0"/>
      <w:adjustRightInd w:val="0"/>
    </w:pPr>
    <w:rPr>
      <w:sz w:val="24"/>
      <w:szCs w:val="24"/>
      <w:lang w:val="en-US"/>
    </w:rPr>
  </w:style>
  <w:style w:type="paragraph" w:customStyle="1" w:styleId="t3">
    <w:name w:val="t3"/>
    <w:basedOn w:val="Normal"/>
    <w:rsid w:val="00E17029"/>
    <w:pPr>
      <w:widowControl w:val="0"/>
      <w:autoSpaceDE w:val="0"/>
      <w:autoSpaceDN w:val="0"/>
      <w:adjustRightInd w:val="0"/>
    </w:pPr>
    <w:rPr>
      <w:sz w:val="24"/>
      <w:szCs w:val="24"/>
      <w:lang w:val="en-US"/>
    </w:rPr>
  </w:style>
  <w:style w:type="paragraph" w:customStyle="1" w:styleId="p4">
    <w:name w:val="p4"/>
    <w:basedOn w:val="Normal"/>
    <w:rsid w:val="00E17029"/>
    <w:pPr>
      <w:widowControl w:val="0"/>
      <w:tabs>
        <w:tab w:val="left" w:pos="2211"/>
      </w:tabs>
      <w:autoSpaceDE w:val="0"/>
      <w:autoSpaceDN w:val="0"/>
      <w:adjustRightInd w:val="0"/>
      <w:ind w:left="771"/>
    </w:pPr>
    <w:rPr>
      <w:sz w:val="24"/>
      <w:szCs w:val="24"/>
      <w:lang w:val="en-US"/>
    </w:rPr>
  </w:style>
  <w:style w:type="paragraph" w:customStyle="1" w:styleId="p5">
    <w:name w:val="p5"/>
    <w:basedOn w:val="Normal"/>
    <w:rsid w:val="00E17029"/>
    <w:pPr>
      <w:widowControl w:val="0"/>
      <w:tabs>
        <w:tab w:val="left" w:pos="2766"/>
      </w:tabs>
      <w:autoSpaceDE w:val="0"/>
      <w:autoSpaceDN w:val="0"/>
      <w:adjustRightInd w:val="0"/>
      <w:ind w:left="1326"/>
    </w:pPr>
    <w:rPr>
      <w:sz w:val="24"/>
      <w:szCs w:val="24"/>
      <w:lang w:val="en-US"/>
    </w:rPr>
  </w:style>
  <w:style w:type="paragraph" w:customStyle="1" w:styleId="c6">
    <w:name w:val="c6"/>
    <w:basedOn w:val="Normal"/>
    <w:rsid w:val="00E17029"/>
    <w:pPr>
      <w:widowControl w:val="0"/>
      <w:autoSpaceDE w:val="0"/>
      <w:autoSpaceDN w:val="0"/>
      <w:adjustRightInd w:val="0"/>
      <w:jc w:val="center"/>
    </w:pPr>
    <w:rPr>
      <w:sz w:val="24"/>
      <w:szCs w:val="24"/>
      <w:lang w:val="en-US"/>
    </w:rPr>
  </w:style>
  <w:style w:type="paragraph" w:customStyle="1" w:styleId="p7">
    <w:name w:val="p7"/>
    <w:basedOn w:val="Normal"/>
    <w:rsid w:val="00E17029"/>
    <w:pPr>
      <w:widowControl w:val="0"/>
      <w:tabs>
        <w:tab w:val="left" w:pos="2211"/>
      </w:tabs>
      <w:autoSpaceDE w:val="0"/>
      <w:autoSpaceDN w:val="0"/>
      <w:adjustRightInd w:val="0"/>
      <w:ind w:left="2766" w:hanging="555"/>
    </w:pPr>
    <w:rPr>
      <w:sz w:val="24"/>
      <w:szCs w:val="24"/>
      <w:lang w:val="en-US"/>
    </w:rPr>
  </w:style>
  <w:style w:type="paragraph" w:customStyle="1" w:styleId="p8">
    <w:name w:val="p8"/>
    <w:basedOn w:val="Normal"/>
    <w:rsid w:val="00E17029"/>
    <w:pPr>
      <w:widowControl w:val="0"/>
      <w:tabs>
        <w:tab w:val="left" w:pos="204"/>
      </w:tabs>
      <w:autoSpaceDE w:val="0"/>
      <w:autoSpaceDN w:val="0"/>
      <w:adjustRightInd w:val="0"/>
    </w:pPr>
    <w:rPr>
      <w:sz w:val="24"/>
      <w:szCs w:val="24"/>
      <w:lang w:val="en-US"/>
    </w:rPr>
  </w:style>
  <w:style w:type="paragraph" w:customStyle="1" w:styleId="p9">
    <w:name w:val="p9"/>
    <w:basedOn w:val="Normal"/>
    <w:rsid w:val="00E17029"/>
    <w:pPr>
      <w:widowControl w:val="0"/>
      <w:tabs>
        <w:tab w:val="left" w:pos="260"/>
      </w:tabs>
      <w:autoSpaceDE w:val="0"/>
      <w:autoSpaceDN w:val="0"/>
      <w:adjustRightInd w:val="0"/>
      <w:ind w:left="1180" w:hanging="260"/>
    </w:pPr>
    <w:rPr>
      <w:sz w:val="24"/>
      <w:szCs w:val="24"/>
      <w:lang w:val="en-US"/>
    </w:rPr>
  </w:style>
  <w:style w:type="paragraph" w:styleId="BodyTextIndent3">
    <w:name w:val="Body Text Indent 3"/>
    <w:basedOn w:val="Normal"/>
    <w:link w:val="BodyTextIndent3Char"/>
    <w:rsid w:val="00310D2B"/>
    <w:pPr>
      <w:spacing w:after="120"/>
      <w:ind w:left="283"/>
    </w:pPr>
    <w:rPr>
      <w:sz w:val="16"/>
      <w:szCs w:val="16"/>
    </w:rPr>
  </w:style>
  <w:style w:type="character" w:customStyle="1" w:styleId="BodyTextIndent3Char">
    <w:name w:val="Body Text Indent 3 Char"/>
    <w:basedOn w:val="DefaultParagraphFont"/>
    <w:link w:val="BodyTextIndent3"/>
    <w:rsid w:val="006B097F"/>
    <w:rPr>
      <w:sz w:val="16"/>
      <w:szCs w:val="16"/>
      <w:lang w:eastAsia="en-US"/>
    </w:rPr>
  </w:style>
  <w:style w:type="paragraph" w:customStyle="1" w:styleId="t1">
    <w:name w:val="t1"/>
    <w:basedOn w:val="Normal"/>
    <w:rsid w:val="005B47B5"/>
    <w:pPr>
      <w:widowControl w:val="0"/>
      <w:autoSpaceDE w:val="0"/>
      <w:autoSpaceDN w:val="0"/>
      <w:adjustRightInd w:val="0"/>
    </w:pPr>
    <w:rPr>
      <w:sz w:val="24"/>
      <w:szCs w:val="24"/>
      <w:lang w:val="en-US"/>
    </w:rPr>
  </w:style>
  <w:style w:type="paragraph" w:customStyle="1" w:styleId="t2">
    <w:name w:val="t2"/>
    <w:basedOn w:val="Normal"/>
    <w:rsid w:val="005B47B5"/>
    <w:pPr>
      <w:widowControl w:val="0"/>
      <w:autoSpaceDE w:val="0"/>
      <w:autoSpaceDN w:val="0"/>
      <w:adjustRightInd w:val="0"/>
    </w:pPr>
    <w:rPr>
      <w:sz w:val="24"/>
      <w:szCs w:val="24"/>
      <w:lang w:val="en-US"/>
    </w:rPr>
  </w:style>
  <w:style w:type="paragraph" w:customStyle="1" w:styleId="c4">
    <w:name w:val="c4"/>
    <w:basedOn w:val="Normal"/>
    <w:rsid w:val="005B47B5"/>
    <w:pPr>
      <w:widowControl w:val="0"/>
      <w:autoSpaceDE w:val="0"/>
      <w:autoSpaceDN w:val="0"/>
      <w:adjustRightInd w:val="0"/>
      <w:jc w:val="center"/>
    </w:pPr>
    <w:rPr>
      <w:sz w:val="24"/>
      <w:szCs w:val="24"/>
      <w:lang w:val="en-US"/>
    </w:rPr>
  </w:style>
  <w:style w:type="paragraph" w:customStyle="1" w:styleId="c5">
    <w:name w:val="c5"/>
    <w:basedOn w:val="Normal"/>
    <w:rsid w:val="005B47B5"/>
    <w:pPr>
      <w:widowControl w:val="0"/>
      <w:autoSpaceDE w:val="0"/>
      <w:autoSpaceDN w:val="0"/>
      <w:adjustRightInd w:val="0"/>
      <w:jc w:val="center"/>
    </w:pPr>
    <w:rPr>
      <w:sz w:val="24"/>
      <w:szCs w:val="24"/>
      <w:lang w:val="en-US"/>
    </w:rPr>
  </w:style>
  <w:style w:type="paragraph" w:customStyle="1" w:styleId="p6">
    <w:name w:val="p6"/>
    <w:basedOn w:val="Normal"/>
    <w:rsid w:val="005B47B5"/>
    <w:pPr>
      <w:widowControl w:val="0"/>
      <w:tabs>
        <w:tab w:val="left" w:pos="300"/>
        <w:tab w:val="left" w:pos="1167"/>
      </w:tabs>
      <w:autoSpaceDE w:val="0"/>
      <w:autoSpaceDN w:val="0"/>
      <w:adjustRightInd w:val="0"/>
      <w:ind w:left="1167" w:hanging="867"/>
    </w:pPr>
    <w:rPr>
      <w:sz w:val="24"/>
      <w:szCs w:val="24"/>
      <w:lang w:val="en-US"/>
    </w:rPr>
  </w:style>
  <w:style w:type="paragraph" w:customStyle="1" w:styleId="p10">
    <w:name w:val="p10"/>
    <w:basedOn w:val="Normal"/>
    <w:rsid w:val="005B47B5"/>
    <w:pPr>
      <w:widowControl w:val="0"/>
      <w:tabs>
        <w:tab w:val="left" w:pos="963"/>
      </w:tabs>
      <w:autoSpaceDE w:val="0"/>
      <w:autoSpaceDN w:val="0"/>
      <w:adjustRightInd w:val="0"/>
      <w:ind w:left="963" w:hanging="663"/>
    </w:pPr>
    <w:rPr>
      <w:sz w:val="24"/>
      <w:szCs w:val="24"/>
      <w:lang w:val="en-US"/>
    </w:rPr>
  </w:style>
  <w:style w:type="paragraph" w:customStyle="1" w:styleId="p11">
    <w:name w:val="p11"/>
    <w:basedOn w:val="Normal"/>
    <w:rsid w:val="005B47B5"/>
    <w:pPr>
      <w:widowControl w:val="0"/>
      <w:tabs>
        <w:tab w:val="left" w:pos="300"/>
        <w:tab w:val="left" w:pos="963"/>
      </w:tabs>
      <w:autoSpaceDE w:val="0"/>
      <w:autoSpaceDN w:val="0"/>
      <w:adjustRightInd w:val="0"/>
      <w:ind w:left="1140"/>
    </w:pPr>
    <w:rPr>
      <w:sz w:val="24"/>
      <w:szCs w:val="24"/>
      <w:lang w:val="en-US"/>
    </w:rPr>
  </w:style>
  <w:style w:type="paragraph" w:customStyle="1" w:styleId="p2">
    <w:name w:val="p2"/>
    <w:basedOn w:val="Normal"/>
    <w:rsid w:val="005B47B5"/>
    <w:pPr>
      <w:widowControl w:val="0"/>
      <w:tabs>
        <w:tab w:val="left" w:pos="720"/>
      </w:tabs>
      <w:autoSpaceDE w:val="0"/>
      <w:autoSpaceDN w:val="0"/>
      <w:adjustRightInd w:val="0"/>
      <w:ind w:left="720" w:hanging="720"/>
    </w:pPr>
    <w:rPr>
      <w:sz w:val="24"/>
      <w:szCs w:val="24"/>
      <w:lang w:val="en-US"/>
    </w:rPr>
  </w:style>
  <w:style w:type="paragraph" w:customStyle="1" w:styleId="p3">
    <w:name w:val="p3"/>
    <w:basedOn w:val="Normal"/>
    <w:rsid w:val="005B47B5"/>
    <w:pPr>
      <w:widowControl w:val="0"/>
      <w:autoSpaceDE w:val="0"/>
      <w:autoSpaceDN w:val="0"/>
      <w:adjustRightInd w:val="0"/>
    </w:pPr>
    <w:rPr>
      <w:sz w:val="24"/>
      <w:szCs w:val="24"/>
      <w:lang w:val="en-US"/>
    </w:rPr>
  </w:style>
  <w:style w:type="paragraph" w:customStyle="1" w:styleId="p12">
    <w:name w:val="p12"/>
    <w:basedOn w:val="Normal"/>
    <w:rsid w:val="005B47B5"/>
    <w:pPr>
      <w:widowControl w:val="0"/>
      <w:tabs>
        <w:tab w:val="left" w:pos="1252"/>
      </w:tabs>
      <w:autoSpaceDE w:val="0"/>
      <w:autoSpaceDN w:val="0"/>
      <w:adjustRightInd w:val="0"/>
      <w:ind w:left="953"/>
    </w:pPr>
    <w:rPr>
      <w:sz w:val="24"/>
      <w:szCs w:val="24"/>
      <w:lang w:val="en-US"/>
    </w:rPr>
  </w:style>
  <w:style w:type="paragraph" w:customStyle="1" w:styleId="p13">
    <w:name w:val="p13"/>
    <w:basedOn w:val="Normal"/>
    <w:rsid w:val="005B47B5"/>
    <w:pPr>
      <w:widowControl w:val="0"/>
      <w:tabs>
        <w:tab w:val="left" w:pos="515"/>
        <w:tab w:val="left" w:pos="1173"/>
      </w:tabs>
      <w:autoSpaceDE w:val="0"/>
      <w:autoSpaceDN w:val="0"/>
      <w:adjustRightInd w:val="0"/>
      <w:ind w:left="1173" w:hanging="658"/>
    </w:pPr>
    <w:rPr>
      <w:sz w:val="24"/>
      <w:szCs w:val="24"/>
      <w:lang w:val="en-US"/>
    </w:rPr>
  </w:style>
  <w:style w:type="paragraph" w:customStyle="1" w:styleId="p14">
    <w:name w:val="p14"/>
    <w:basedOn w:val="Normal"/>
    <w:rsid w:val="005B47B5"/>
    <w:pPr>
      <w:widowControl w:val="0"/>
      <w:autoSpaceDE w:val="0"/>
      <w:autoSpaceDN w:val="0"/>
      <w:adjustRightInd w:val="0"/>
    </w:pPr>
    <w:rPr>
      <w:sz w:val="24"/>
      <w:szCs w:val="24"/>
      <w:lang w:val="en-US"/>
    </w:rPr>
  </w:style>
  <w:style w:type="paragraph" w:customStyle="1" w:styleId="p15">
    <w:name w:val="p15"/>
    <w:basedOn w:val="Normal"/>
    <w:rsid w:val="005B47B5"/>
    <w:pPr>
      <w:widowControl w:val="0"/>
      <w:autoSpaceDE w:val="0"/>
      <w:autoSpaceDN w:val="0"/>
      <w:adjustRightInd w:val="0"/>
    </w:pPr>
    <w:rPr>
      <w:sz w:val="24"/>
      <w:szCs w:val="24"/>
      <w:lang w:val="en-US"/>
    </w:rPr>
  </w:style>
  <w:style w:type="paragraph" w:customStyle="1" w:styleId="t10">
    <w:name w:val="t10"/>
    <w:basedOn w:val="Normal"/>
    <w:rsid w:val="005B47B5"/>
    <w:pPr>
      <w:widowControl w:val="0"/>
      <w:autoSpaceDE w:val="0"/>
      <w:autoSpaceDN w:val="0"/>
      <w:adjustRightInd w:val="0"/>
    </w:pPr>
    <w:rPr>
      <w:sz w:val="24"/>
      <w:szCs w:val="24"/>
      <w:lang w:val="en-US"/>
    </w:rPr>
  </w:style>
  <w:style w:type="paragraph" w:customStyle="1" w:styleId="c14">
    <w:name w:val="c14"/>
    <w:basedOn w:val="Normal"/>
    <w:rsid w:val="005B47B5"/>
    <w:pPr>
      <w:widowControl w:val="0"/>
      <w:autoSpaceDE w:val="0"/>
      <w:autoSpaceDN w:val="0"/>
      <w:adjustRightInd w:val="0"/>
      <w:jc w:val="center"/>
    </w:pPr>
    <w:rPr>
      <w:sz w:val="24"/>
      <w:szCs w:val="24"/>
      <w:lang w:val="en-US"/>
    </w:rPr>
  </w:style>
  <w:style w:type="paragraph" w:customStyle="1" w:styleId="t20">
    <w:name w:val="t20"/>
    <w:basedOn w:val="Normal"/>
    <w:rsid w:val="005B47B5"/>
    <w:pPr>
      <w:widowControl w:val="0"/>
      <w:autoSpaceDE w:val="0"/>
      <w:autoSpaceDN w:val="0"/>
      <w:adjustRightInd w:val="0"/>
    </w:pPr>
    <w:rPr>
      <w:sz w:val="24"/>
      <w:szCs w:val="24"/>
      <w:lang w:val="en-US"/>
    </w:rPr>
  </w:style>
  <w:style w:type="paragraph" w:customStyle="1" w:styleId="H1">
    <w:name w:val="H1"/>
    <w:basedOn w:val="Heading1"/>
    <w:rsid w:val="001A2D29"/>
    <w:pPr>
      <w:numPr>
        <w:numId w:val="1"/>
      </w:numPr>
      <w:shd w:val="clear" w:color="auto" w:fill="F3F3F3"/>
      <w:tabs>
        <w:tab w:val="clear" w:pos="3119"/>
        <w:tab w:val="clear" w:pos="5954"/>
      </w:tabs>
      <w:spacing w:before="480" w:after="120"/>
      <w:jc w:val="both"/>
    </w:pPr>
    <w:rPr>
      <w:b/>
      <w:caps/>
      <w:kern w:val="28"/>
      <w:position w:val="0"/>
      <w:sz w:val="32"/>
      <w:lang w:val="en-ZA"/>
    </w:rPr>
  </w:style>
  <w:style w:type="paragraph" w:customStyle="1" w:styleId="H2">
    <w:name w:val="H2"/>
    <w:basedOn w:val="Heading2"/>
    <w:rsid w:val="001A2D29"/>
    <w:pPr>
      <w:numPr>
        <w:ilvl w:val="1"/>
        <w:numId w:val="1"/>
      </w:numPr>
      <w:spacing w:before="360" w:after="240"/>
      <w:jc w:val="both"/>
    </w:pPr>
    <w:rPr>
      <w:rFonts w:ascii="Arial Bold" w:hAnsi="Arial Bold"/>
      <w:b/>
      <w:szCs w:val="22"/>
      <w:lang w:val="en-ZA"/>
    </w:rPr>
  </w:style>
  <w:style w:type="paragraph" w:customStyle="1" w:styleId="H3">
    <w:name w:val="H3"/>
    <w:basedOn w:val="Heading3"/>
    <w:rsid w:val="001A2D29"/>
    <w:pPr>
      <w:numPr>
        <w:ilvl w:val="2"/>
        <w:numId w:val="1"/>
      </w:numPr>
      <w:spacing w:before="240" w:after="240"/>
      <w:jc w:val="both"/>
    </w:pPr>
    <w:rPr>
      <w:rFonts w:ascii="Arial Bold" w:hAnsi="Arial Bold"/>
      <w:b/>
      <w:u w:val="none"/>
      <w:lang w:val="en-ZA"/>
    </w:rPr>
  </w:style>
  <w:style w:type="paragraph" w:customStyle="1" w:styleId="H4">
    <w:name w:val="H4"/>
    <w:basedOn w:val="Heading4"/>
    <w:rsid w:val="001A2D29"/>
    <w:pPr>
      <w:keepNext w:val="0"/>
      <w:numPr>
        <w:ilvl w:val="3"/>
        <w:numId w:val="1"/>
      </w:numPr>
      <w:spacing w:before="240" w:after="240"/>
      <w:jc w:val="both"/>
    </w:pPr>
    <w:rPr>
      <w:rFonts w:cs="Times New Roman"/>
      <w:b w:val="0"/>
      <w:bCs w:val="0"/>
      <w:lang w:val="en-ZA"/>
    </w:rPr>
  </w:style>
  <w:style w:type="paragraph" w:customStyle="1" w:styleId="H5">
    <w:name w:val="H5"/>
    <w:basedOn w:val="Heading5"/>
    <w:rsid w:val="001A2D29"/>
    <w:pPr>
      <w:keepNext w:val="0"/>
      <w:numPr>
        <w:ilvl w:val="4"/>
        <w:numId w:val="1"/>
      </w:numPr>
      <w:spacing w:before="240" w:after="240"/>
      <w:jc w:val="both"/>
    </w:pPr>
    <w:rPr>
      <w:b w:val="0"/>
      <w:bCs w:val="0"/>
      <w:u w:val="none"/>
      <w:lang w:val="en-ZA"/>
    </w:rPr>
  </w:style>
  <w:style w:type="paragraph" w:customStyle="1" w:styleId="H6">
    <w:name w:val="H6"/>
    <w:basedOn w:val="Heading6"/>
    <w:rsid w:val="001A2D29"/>
    <w:pPr>
      <w:keepNext w:val="0"/>
      <w:numPr>
        <w:ilvl w:val="5"/>
        <w:numId w:val="1"/>
      </w:numPr>
      <w:spacing w:before="240" w:after="240"/>
      <w:jc w:val="both"/>
    </w:pPr>
    <w:rPr>
      <w:b/>
      <w:i w:val="0"/>
      <w:iCs w:val="0"/>
      <w:lang w:val="en-ZA"/>
    </w:rPr>
  </w:style>
  <w:style w:type="paragraph" w:customStyle="1" w:styleId="H7">
    <w:name w:val="H7"/>
    <w:basedOn w:val="Heading7"/>
    <w:rsid w:val="001A2D29"/>
    <w:pPr>
      <w:keepNext w:val="0"/>
      <w:numPr>
        <w:ilvl w:val="6"/>
        <w:numId w:val="1"/>
      </w:numPr>
      <w:spacing w:before="240" w:after="240"/>
      <w:jc w:val="both"/>
    </w:pPr>
    <w:rPr>
      <w:rFonts w:cs="Times New Roman"/>
      <w:b w:val="0"/>
      <w:lang w:val="en-ZA"/>
    </w:rPr>
  </w:style>
  <w:style w:type="paragraph" w:customStyle="1" w:styleId="H8">
    <w:name w:val="H8"/>
    <w:basedOn w:val="Heading8"/>
    <w:rsid w:val="001A2D29"/>
    <w:pPr>
      <w:keepNext w:val="0"/>
      <w:numPr>
        <w:ilvl w:val="7"/>
        <w:numId w:val="1"/>
      </w:numPr>
      <w:jc w:val="both"/>
    </w:pPr>
    <w:rPr>
      <w:b w:val="0"/>
      <w:bCs w:val="0"/>
      <w:sz w:val="20"/>
      <w:lang w:val="en-ZA"/>
    </w:rPr>
  </w:style>
  <w:style w:type="paragraph" w:styleId="Title">
    <w:name w:val="Title"/>
    <w:basedOn w:val="Normal"/>
    <w:link w:val="TitleChar"/>
    <w:qFormat/>
    <w:rsid w:val="008A7052"/>
    <w:pPr>
      <w:jc w:val="center"/>
    </w:pPr>
    <w:rPr>
      <w:b/>
      <w:bCs/>
      <w:sz w:val="24"/>
      <w:szCs w:val="24"/>
      <w:u w:val="single"/>
      <w:lang w:val="en-US"/>
    </w:rPr>
  </w:style>
  <w:style w:type="character" w:customStyle="1" w:styleId="TitleChar">
    <w:name w:val="Title Char"/>
    <w:basedOn w:val="DefaultParagraphFont"/>
    <w:link w:val="Title"/>
    <w:rsid w:val="006B097F"/>
    <w:rPr>
      <w:rFonts w:asciiTheme="majorHAnsi" w:eastAsiaTheme="majorEastAsia" w:hAnsiTheme="majorHAnsi" w:cstheme="majorBidi"/>
      <w:b/>
      <w:bCs/>
      <w:kern w:val="28"/>
      <w:sz w:val="32"/>
      <w:szCs w:val="32"/>
      <w:lang w:eastAsia="en-US"/>
    </w:rPr>
  </w:style>
  <w:style w:type="paragraph" w:styleId="BodyTextIndent">
    <w:name w:val="Body Text Indent"/>
    <w:basedOn w:val="Normal"/>
    <w:link w:val="BodyTextIndentChar"/>
    <w:rsid w:val="00C53565"/>
    <w:pPr>
      <w:spacing w:after="120"/>
      <w:ind w:left="283"/>
    </w:pPr>
  </w:style>
  <w:style w:type="character" w:customStyle="1" w:styleId="BodyTextIndentChar">
    <w:name w:val="Body Text Indent Char"/>
    <w:basedOn w:val="DefaultParagraphFont"/>
    <w:link w:val="BodyTextIndent"/>
    <w:rsid w:val="006B097F"/>
    <w:rPr>
      <w:lang w:eastAsia="en-US"/>
    </w:rPr>
  </w:style>
  <w:style w:type="character" w:customStyle="1" w:styleId="NormalArialChar">
    <w:name w:val="Normal + Arial Char"/>
    <w:link w:val="NormalArial"/>
    <w:locked/>
    <w:rsid w:val="00A941E5"/>
    <w:rPr>
      <w:rFonts w:ascii="Arial" w:hAnsi="Arial"/>
      <w:b/>
      <w:lang w:val="en-GB" w:eastAsia="en-US"/>
    </w:rPr>
  </w:style>
  <w:style w:type="paragraph" w:styleId="ListParagraph">
    <w:name w:val="List Paragraph"/>
    <w:aliases w:val="normal,EOH bullet,Use Case List Paragraph,Paragraph,Bullet 1,Normal1,Standard Paragraph,符号列表,b1,Number_1,Medium Grid 1 - Accent 21,List1,lp1,Texto,List Paragraph1,Párrafo de lista1,列出段落2,List11,List111,List1111,List11111,List111111,?"/>
    <w:basedOn w:val="Normal"/>
    <w:link w:val="ListParagraphChar"/>
    <w:uiPriority w:val="34"/>
    <w:qFormat/>
    <w:rsid w:val="00F37E4C"/>
    <w:pPr>
      <w:ind w:left="720"/>
    </w:pPr>
  </w:style>
  <w:style w:type="paragraph" w:customStyle="1" w:styleId="CM45">
    <w:name w:val="CM45"/>
    <w:basedOn w:val="Normal"/>
    <w:next w:val="Normal"/>
    <w:uiPriority w:val="99"/>
    <w:rsid w:val="00962CE6"/>
    <w:pPr>
      <w:widowControl w:val="0"/>
      <w:autoSpaceDE w:val="0"/>
      <w:autoSpaceDN w:val="0"/>
      <w:adjustRightInd w:val="0"/>
      <w:spacing w:after="228"/>
    </w:pPr>
    <w:rPr>
      <w:sz w:val="24"/>
      <w:szCs w:val="24"/>
      <w:lang w:val="en-ZA" w:eastAsia="en-ZA"/>
    </w:rPr>
  </w:style>
  <w:style w:type="paragraph" w:styleId="DocumentMap">
    <w:name w:val="Document Map"/>
    <w:basedOn w:val="Normal"/>
    <w:link w:val="DocumentMapChar"/>
    <w:uiPriority w:val="99"/>
    <w:rsid w:val="00BC7BCE"/>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sid w:val="00BC7BCE"/>
    <w:rPr>
      <w:rFonts w:ascii="Tahoma" w:hAnsi="Tahoma"/>
      <w:shd w:val="clear" w:color="auto" w:fill="000080"/>
      <w:lang w:val="en-GB" w:eastAsia="en-US"/>
    </w:rPr>
  </w:style>
  <w:style w:type="paragraph" w:styleId="Revision">
    <w:name w:val="Revision"/>
    <w:hidden/>
    <w:uiPriority w:val="99"/>
    <w:semiHidden/>
    <w:rsid w:val="0019319B"/>
    <w:rPr>
      <w:lang w:eastAsia="en-US"/>
    </w:rPr>
  </w:style>
  <w:style w:type="character" w:customStyle="1" w:styleId="BodyTextIndentChar1">
    <w:name w:val="Body Text Indent Char1"/>
    <w:locked/>
    <w:rsid w:val="005A0C1E"/>
    <w:rPr>
      <w:lang w:val="en-GB" w:eastAsia="en-US"/>
    </w:rPr>
  </w:style>
  <w:style w:type="paragraph" w:styleId="NormalWeb">
    <w:name w:val="Normal (Web)"/>
    <w:basedOn w:val="Normal"/>
    <w:uiPriority w:val="99"/>
    <w:rsid w:val="005A0C1E"/>
    <w:pPr>
      <w:spacing w:before="100" w:beforeAutospacing="1" w:after="100" w:afterAutospacing="1"/>
    </w:pPr>
    <w:rPr>
      <w:sz w:val="24"/>
      <w:szCs w:val="24"/>
    </w:rPr>
  </w:style>
  <w:style w:type="paragraph" w:styleId="CommentSubject">
    <w:name w:val="annotation subject"/>
    <w:basedOn w:val="CommentText"/>
    <w:next w:val="CommentText"/>
    <w:link w:val="CommentSubjectChar"/>
    <w:unhideWhenUsed/>
    <w:rsid w:val="002F3F84"/>
    <w:rPr>
      <w:b/>
      <w:bCs/>
    </w:rPr>
  </w:style>
  <w:style w:type="character" w:customStyle="1" w:styleId="CommentSubjectChar">
    <w:name w:val="Comment Subject Char"/>
    <w:basedOn w:val="CommentTextChar"/>
    <w:link w:val="CommentSubject"/>
    <w:rsid w:val="002F3F84"/>
    <w:rPr>
      <w:b/>
      <w:bCs/>
      <w:lang w:eastAsia="en-US"/>
    </w:rPr>
  </w:style>
  <w:style w:type="character" w:customStyle="1" w:styleId="ListParagraphChar">
    <w:name w:val="List Paragraph Char"/>
    <w:aliases w:val="normal Char,EOH bullet Char,Use Case List Paragraph Char,Paragraph Char,Bullet 1 Char,Normal1 Char,Standard Paragraph Char,符号列表 Char,b1 Char,Number_1 Char,Medium Grid 1 - Accent 21 Char,List1 Char,lp1 Char,Texto Char,列出段落2 Char"/>
    <w:link w:val="ListParagraph"/>
    <w:uiPriority w:val="34"/>
    <w:qFormat/>
    <w:locked/>
    <w:rsid w:val="004A3F8A"/>
    <w:rPr>
      <w:lang w:eastAsia="en-US"/>
    </w:rPr>
  </w:style>
  <w:style w:type="numbering" w:customStyle="1" w:styleId="Style2">
    <w:name w:val="Style2"/>
    <w:uiPriority w:val="99"/>
    <w:rsid w:val="00CD0A0E"/>
    <w:pPr>
      <w:numPr>
        <w:numId w:val="8"/>
      </w:numPr>
    </w:pPr>
  </w:style>
  <w:style w:type="paragraph" w:customStyle="1" w:styleId="TableParagraph">
    <w:name w:val="Table Paragraph"/>
    <w:basedOn w:val="Normal"/>
    <w:uiPriority w:val="1"/>
    <w:qFormat/>
    <w:rsid w:val="00D07C45"/>
    <w:pPr>
      <w:widowControl w:val="0"/>
    </w:pPr>
    <w:rPr>
      <w:rFonts w:asciiTheme="minorHAnsi" w:eastAsiaTheme="minorHAnsi" w:hAnsiTheme="minorHAnsi" w:cstheme="minorBidi"/>
      <w:sz w:val="22"/>
      <w:szCs w:val="22"/>
      <w:lang w:val="en-US"/>
    </w:rPr>
  </w:style>
  <w:style w:type="character" w:customStyle="1" w:styleId="Bodytext0">
    <w:name w:val="Body text_"/>
    <w:basedOn w:val="DefaultParagraphFont"/>
    <w:link w:val="BodyText11"/>
    <w:rsid w:val="00254586"/>
    <w:rPr>
      <w:rFonts w:ascii="Arial" w:eastAsia="Arial" w:hAnsi="Arial" w:cs="Arial"/>
      <w:sz w:val="18"/>
      <w:szCs w:val="18"/>
      <w:shd w:val="clear" w:color="auto" w:fill="FFFFFF"/>
    </w:rPr>
  </w:style>
  <w:style w:type="character" w:customStyle="1" w:styleId="BodytextBold">
    <w:name w:val="Body text + Bold"/>
    <w:basedOn w:val="Bodytext0"/>
    <w:rsid w:val="00254586"/>
    <w:rPr>
      <w:rFonts w:ascii="Arial" w:eastAsia="Arial" w:hAnsi="Arial" w:cs="Arial"/>
      <w:b/>
      <w:bCs/>
      <w:color w:val="000000"/>
      <w:spacing w:val="0"/>
      <w:w w:val="100"/>
      <w:position w:val="0"/>
      <w:sz w:val="18"/>
      <w:szCs w:val="18"/>
      <w:shd w:val="clear" w:color="auto" w:fill="FFFFFF"/>
      <w:lang w:val="en-US" w:eastAsia="en-US" w:bidi="en-US"/>
    </w:rPr>
  </w:style>
  <w:style w:type="paragraph" w:customStyle="1" w:styleId="BodyText11">
    <w:name w:val="Body Text11"/>
    <w:basedOn w:val="Normal"/>
    <w:link w:val="Bodytext0"/>
    <w:rsid w:val="00254586"/>
    <w:pPr>
      <w:widowControl w:val="0"/>
      <w:shd w:val="clear" w:color="auto" w:fill="FFFFFF"/>
      <w:spacing w:line="274" w:lineRule="exact"/>
      <w:ind w:hanging="340"/>
      <w:jc w:val="both"/>
    </w:pPr>
    <w:rPr>
      <w:rFonts w:eastAsia="Arial"/>
      <w:sz w:val="18"/>
      <w:szCs w:val="18"/>
    </w:rPr>
  </w:style>
  <w:style w:type="paragraph" w:customStyle="1" w:styleId="Default">
    <w:name w:val="Default"/>
    <w:aliases w:val="Text,Text1"/>
    <w:qFormat/>
    <w:rsid w:val="00264C5E"/>
    <w:pPr>
      <w:autoSpaceDE w:val="0"/>
      <w:autoSpaceDN w:val="0"/>
      <w:adjustRightInd w:val="0"/>
    </w:pPr>
    <w:rPr>
      <w:color w:val="000000"/>
      <w:sz w:val="24"/>
      <w:szCs w:val="24"/>
      <w:lang w:val="en-ZA" w:eastAsia="en-US"/>
    </w:rPr>
  </w:style>
  <w:style w:type="paragraph" w:styleId="EndnoteText">
    <w:name w:val="endnote text"/>
    <w:basedOn w:val="Normal"/>
    <w:link w:val="EndnoteTextChar"/>
    <w:semiHidden/>
    <w:unhideWhenUsed/>
    <w:rsid w:val="00FA4695"/>
    <w:pPr>
      <w:jc w:val="both"/>
    </w:pPr>
  </w:style>
  <w:style w:type="character" w:customStyle="1" w:styleId="EndnoteTextChar">
    <w:name w:val="Endnote Text Char"/>
    <w:basedOn w:val="DefaultParagraphFont"/>
    <w:link w:val="EndnoteText"/>
    <w:semiHidden/>
    <w:rsid w:val="00FA4695"/>
    <w:rPr>
      <w:rFonts w:ascii="Arial" w:hAnsi="Arial"/>
      <w:lang w:eastAsia="en-US"/>
    </w:rPr>
  </w:style>
  <w:style w:type="character" w:styleId="EndnoteReference">
    <w:name w:val="endnote reference"/>
    <w:basedOn w:val="DefaultParagraphFont"/>
    <w:semiHidden/>
    <w:unhideWhenUsed/>
    <w:rsid w:val="00FA4695"/>
    <w:rPr>
      <w:vertAlign w:val="superscript"/>
    </w:rPr>
  </w:style>
  <w:style w:type="table" w:customStyle="1" w:styleId="TableGrid1">
    <w:name w:val="Table Grid1"/>
    <w:basedOn w:val="TableNormal"/>
    <w:next w:val="TableGrid"/>
    <w:rsid w:val="00FA4695"/>
    <w:pPr>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76D47"/>
    <w:rPr>
      <w:rFonts w:asciiTheme="minorHAnsi" w:eastAsiaTheme="minorEastAsia" w:hAnsiTheme="minorHAnsi" w:cstheme="minorBidi"/>
      <w:sz w:val="22"/>
      <w:szCs w:val="22"/>
      <w:lang w:val="en-ZA" w:eastAsia="en-Z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FE0D7A"/>
    <w:rPr>
      <w:color w:val="808080"/>
    </w:rPr>
  </w:style>
  <w:style w:type="paragraph" w:styleId="TOCHeading">
    <w:name w:val="TOC Heading"/>
    <w:basedOn w:val="Heading1"/>
    <w:next w:val="Normal"/>
    <w:uiPriority w:val="39"/>
    <w:unhideWhenUsed/>
    <w:qFormat/>
    <w:rsid w:val="001169A1"/>
    <w:pPr>
      <w:keepLines/>
      <w:tabs>
        <w:tab w:val="clear" w:pos="3119"/>
        <w:tab w:val="clear" w:pos="5954"/>
      </w:tabs>
      <w:spacing w:before="240" w:line="259" w:lineRule="auto"/>
      <w:jc w:val="left"/>
      <w:outlineLvl w:val="9"/>
    </w:pPr>
    <w:rPr>
      <w:rFonts w:eastAsiaTheme="majorEastAsia" w:cstheme="majorBidi"/>
      <w:kern w:val="0"/>
      <w:position w:val="0"/>
      <w:sz w:val="32"/>
      <w:szCs w:val="32"/>
      <w:lang w:val="en-US"/>
    </w:rPr>
  </w:style>
  <w:style w:type="paragraph" w:styleId="TOC2">
    <w:name w:val="toc 2"/>
    <w:basedOn w:val="Normal"/>
    <w:next w:val="Normal"/>
    <w:autoRedefine/>
    <w:uiPriority w:val="39"/>
    <w:unhideWhenUsed/>
    <w:rsid w:val="00AB1F06"/>
    <w:pPr>
      <w:ind w:left="200"/>
    </w:pPr>
    <w:rPr>
      <w:rFonts w:asciiTheme="minorHAnsi" w:hAnsiTheme="minorHAnsi"/>
      <w:smallCaps/>
    </w:rPr>
  </w:style>
  <w:style w:type="paragraph" w:styleId="TOC3">
    <w:name w:val="toc 3"/>
    <w:basedOn w:val="Normal"/>
    <w:next w:val="Normal"/>
    <w:autoRedefine/>
    <w:uiPriority w:val="39"/>
    <w:unhideWhenUsed/>
    <w:rsid w:val="00AB1F06"/>
    <w:pPr>
      <w:ind w:left="400"/>
    </w:pPr>
    <w:rPr>
      <w:rFonts w:asciiTheme="minorHAnsi" w:hAnsiTheme="minorHAnsi"/>
      <w:i/>
      <w:iCs/>
    </w:rPr>
  </w:style>
  <w:style w:type="paragraph" w:styleId="TOC4">
    <w:name w:val="toc 4"/>
    <w:basedOn w:val="Normal"/>
    <w:next w:val="Normal"/>
    <w:autoRedefine/>
    <w:uiPriority w:val="39"/>
    <w:unhideWhenUsed/>
    <w:rsid w:val="0071427A"/>
    <w:pPr>
      <w:ind w:left="600"/>
    </w:pPr>
    <w:rPr>
      <w:rFonts w:asciiTheme="minorHAnsi" w:hAnsiTheme="minorHAnsi"/>
      <w:sz w:val="18"/>
      <w:szCs w:val="18"/>
    </w:rPr>
  </w:style>
  <w:style w:type="paragraph" w:styleId="TOC5">
    <w:name w:val="toc 5"/>
    <w:basedOn w:val="Normal"/>
    <w:next w:val="Normal"/>
    <w:autoRedefine/>
    <w:uiPriority w:val="39"/>
    <w:unhideWhenUsed/>
    <w:rsid w:val="0071427A"/>
    <w:pPr>
      <w:ind w:left="800"/>
    </w:pPr>
    <w:rPr>
      <w:rFonts w:asciiTheme="minorHAnsi" w:hAnsiTheme="minorHAnsi"/>
      <w:sz w:val="18"/>
      <w:szCs w:val="18"/>
    </w:rPr>
  </w:style>
  <w:style w:type="paragraph" w:styleId="TOC6">
    <w:name w:val="toc 6"/>
    <w:basedOn w:val="Normal"/>
    <w:next w:val="Normal"/>
    <w:autoRedefine/>
    <w:uiPriority w:val="39"/>
    <w:unhideWhenUsed/>
    <w:rsid w:val="0071427A"/>
    <w:pPr>
      <w:ind w:left="1000"/>
    </w:pPr>
    <w:rPr>
      <w:rFonts w:asciiTheme="minorHAnsi" w:hAnsiTheme="minorHAnsi"/>
      <w:sz w:val="18"/>
      <w:szCs w:val="18"/>
    </w:rPr>
  </w:style>
  <w:style w:type="paragraph" w:styleId="TOC7">
    <w:name w:val="toc 7"/>
    <w:basedOn w:val="Normal"/>
    <w:next w:val="Normal"/>
    <w:autoRedefine/>
    <w:uiPriority w:val="39"/>
    <w:unhideWhenUsed/>
    <w:rsid w:val="0071427A"/>
    <w:pPr>
      <w:ind w:left="1200"/>
    </w:pPr>
    <w:rPr>
      <w:rFonts w:asciiTheme="minorHAnsi" w:hAnsiTheme="minorHAnsi"/>
      <w:sz w:val="18"/>
      <w:szCs w:val="18"/>
    </w:rPr>
  </w:style>
  <w:style w:type="paragraph" w:styleId="TOC8">
    <w:name w:val="toc 8"/>
    <w:basedOn w:val="Normal"/>
    <w:next w:val="Normal"/>
    <w:autoRedefine/>
    <w:uiPriority w:val="39"/>
    <w:unhideWhenUsed/>
    <w:rsid w:val="0071427A"/>
    <w:pPr>
      <w:ind w:left="1400"/>
    </w:pPr>
    <w:rPr>
      <w:rFonts w:asciiTheme="minorHAnsi" w:hAnsiTheme="minorHAnsi"/>
      <w:sz w:val="18"/>
      <w:szCs w:val="18"/>
    </w:rPr>
  </w:style>
  <w:style w:type="paragraph" w:styleId="TOC9">
    <w:name w:val="toc 9"/>
    <w:basedOn w:val="Normal"/>
    <w:next w:val="Normal"/>
    <w:autoRedefine/>
    <w:unhideWhenUsed/>
    <w:rsid w:val="0071427A"/>
    <w:pPr>
      <w:ind w:left="1600"/>
    </w:pPr>
    <w:rPr>
      <w:rFonts w:asciiTheme="minorHAnsi" w:hAnsiTheme="minorHAnsi"/>
      <w:sz w:val="18"/>
      <w:szCs w:val="18"/>
    </w:rPr>
  </w:style>
  <w:style w:type="paragraph" w:customStyle="1" w:styleId="Style1">
    <w:name w:val="Style1"/>
    <w:basedOn w:val="TOC1"/>
    <w:link w:val="Style1Char"/>
    <w:qFormat/>
    <w:rsid w:val="00F30DC1"/>
    <w:pPr>
      <w:tabs>
        <w:tab w:val="right" w:leader="dot" w:pos="9542"/>
      </w:tabs>
    </w:pPr>
    <w:rPr>
      <w:b/>
      <w:bCs w:val="0"/>
      <w:caps w:val="0"/>
      <w:noProof/>
      <w:sz w:val="22"/>
      <w:szCs w:val="22"/>
    </w:rPr>
  </w:style>
  <w:style w:type="paragraph" w:customStyle="1" w:styleId="Style3">
    <w:name w:val="Style3"/>
    <w:basedOn w:val="TOC1"/>
    <w:link w:val="Style3Char"/>
    <w:qFormat/>
    <w:rsid w:val="00BF07DE"/>
    <w:pPr>
      <w:tabs>
        <w:tab w:val="right" w:leader="dot" w:pos="9542"/>
      </w:tabs>
    </w:pPr>
    <w:rPr>
      <w:b/>
      <w:bCs w:val="0"/>
      <w:caps w:val="0"/>
    </w:rPr>
  </w:style>
  <w:style w:type="character" w:customStyle="1" w:styleId="TOC1Char">
    <w:name w:val="TOC 1 Char"/>
    <w:basedOn w:val="DefaultParagraphFont"/>
    <w:link w:val="TOC1"/>
    <w:uiPriority w:val="39"/>
    <w:rsid w:val="0049368B"/>
    <w:rPr>
      <w:bCs/>
      <w:caps/>
    </w:rPr>
  </w:style>
  <w:style w:type="character" w:customStyle="1" w:styleId="Style1Char">
    <w:name w:val="Style1 Char"/>
    <w:basedOn w:val="TOC1Char"/>
    <w:link w:val="Style1"/>
    <w:rsid w:val="00F30DC1"/>
    <w:rPr>
      <w:rFonts w:ascii="Arial" w:hAnsi="Arial"/>
      <w:b/>
      <w:bCs w:val="0"/>
      <w:caps w:val="0"/>
      <w:noProof/>
      <w:sz w:val="22"/>
      <w:szCs w:val="22"/>
    </w:rPr>
  </w:style>
  <w:style w:type="paragraph" w:customStyle="1" w:styleId="Style4">
    <w:name w:val="Style4"/>
    <w:basedOn w:val="TOC1"/>
    <w:link w:val="Style4Char"/>
    <w:qFormat/>
    <w:rsid w:val="00FF75A9"/>
    <w:pPr>
      <w:tabs>
        <w:tab w:val="right" w:leader="dot" w:pos="9542"/>
      </w:tabs>
    </w:pPr>
    <w:rPr>
      <w:b/>
      <w:bCs w:val="0"/>
      <w:caps w:val="0"/>
    </w:rPr>
  </w:style>
  <w:style w:type="character" w:customStyle="1" w:styleId="Style3Char">
    <w:name w:val="Style3 Char"/>
    <w:basedOn w:val="TOC1Char"/>
    <w:link w:val="Style3"/>
    <w:rsid w:val="00BF07DE"/>
    <w:rPr>
      <w:rFonts w:ascii="Arial" w:hAnsi="Arial"/>
      <w:b/>
      <w:bCs w:val="0"/>
      <w:caps w:val="0"/>
    </w:rPr>
  </w:style>
  <w:style w:type="character" w:customStyle="1" w:styleId="Style4Char">
    <w:name w:val="Style4 Char"/>
    <w:basedOn w:val="TOC1Char"/>
    <w:link w:val="Style4"/>
    <w:rsid w:val="00FF75A9"/>
    <w:rPr>
      <w:b/>
      <w:bCs w:val="0"/>
      <w:caps w:val="0"/>
    </w:rPr>
  </w:style>
  <w:style w:type="character" w:styleId="Emphasis">
    <w:name w:val="Emphasis"/>
    <w:basedOn w:val="DefaultParagraphFont"/>
    <w:qFormat/>
    <w:rsid w:val="00715318"/>
    <w:rPr>
      <w:i/>
      <w:iCs/>
    </w:rPr>
  </w:style>
  <w:style w:type="paragraph" w:styleId="BlockText">
    <w:name w:val="Block Text"/>
    <w:basedOn w:val="Normal"/>
    <w:rsid w:val="006926B8"/>
    <w:pPr>
      <w:ind w:left="1080" w:right="278"/>
      <w:jc w:val="both"/>
    </w:pPr>
    <w:rPr>
      <w:i/>
      <w:iCs/>
      <w:szCs w:val="24"/>
      <w:lang w:eastAsia="en-US"/>
    </w:rPr>
  </w:style>
  <w:style w:type="paragraph" w:customStyle="1" w:styleId="MediumShading1-Accent11">
    <w:name w:val="Medium Shading 1 - Accent 11"/>
    <w:qFormat/>
    <w:rsid w:val="006926B8"/>
    <w:pPr>
      <w:suppressAutoHyphens/>
    </w:pPr>
    <w:rPr>
      <w:rFonts w:ascii="Courier New" w:eastAsia="Courier New" w:hAnsi="Courier New" w:cs="Courier New"/>
      <w:sz w:val="22"/>
      <w:szCs w:val="22"/>
      <w:lang w:val="en-US" w:eastAsia="ar-SA"/>
    </w:rPr>
  </w:style>
  <w:style w:type="paragraph" w:customStyle="1" w:styleId="Level1">
    <w:name w:val="Level 1"/>
    <w:basedOn w:val="Normal"/>
    <w:rsid w:val="00BF3664"/>
    <w:pPr>
      <w:widowControl w:val="0"/>
    </w:pPr>
    <w:rPr>
      <w:rFonts w:ascii="Times New Roman" w:hAnsi="Times New Roman" w:cs="Times New Roman"/>
      <w:sz w:val="24"/>
      <w:lang w:val="en-US" w:eastAsia="en-ZA"/>
    </w:rPr>
  </w:style>
  <w:style w:type="paragraph" w:customStyle="1" w:styleId="level10">
    <w:name w:val="_level1"/>
    <w:basedOn w:val="Normal"/>
    <w:rsid w:val="00BF3664"/>
    <w:rPr>
      <w:rFonts w:ascii="Times New Roman" w:hAnsi="Times New Roman" w:cs="Times New Roman"/>
      <w:sz w:val="24"/>
      <w:lang w:val="en-US" w:eastAsia="en-ZA"/>
    </w:rPr>
  </w:style>
  <w:style w:type="paragraph" w:customStyle="1" w:styleId="level2">
    <w:name w:val="_level2"/>
    <w:basedOn w:val="Normal"/>
    <w:rsid w:val="00BF3664"/>
    <w:rPr>
      <w:rFonts w:ascii="Times New Roman" w:hAnsi="Times New Roman" w:cs="Times New Roman"/>
      <w:sz w:val="24"/>
      <w:lang w:val="en-US" w:eastAsia="en-ZA"/>
    </w:rPr>
  </w:style>
  <w:style w:type="paragraph" w:customStyle="1" w:styleId="WPHeading1">
    <w:name w:val="WP_Heading 1"/>
    <w:basedOn w:val="Normal"/>
    <w:rsid w:val="00BF3664"/>
    <w:pPr>
      <w:widowControl w:val="0"/>
      <w:jc w:val="center"/>
    </w:pPr>
    <w:rPr>
      <w:rFonts w:cs="Times New Roman"/>
      <w:b/>
      <w:sz w:val="40"/>
      <w:lang w:eastAsia="en-ZA"/>
    </w:rPr>
  </w:style>
  <w:style w:type="paragraph" w:customStyle="1" w:styleId="WPHeading2">
    <w:name w:val="WP_Heading 2"/>
    <w:basedOn w:val="Normal"/>
    <w:rsid w:val="00BF3664"/>
    <w:pPr>
      <w:widowControl w:val="0"/>
      <w:jc w:val="center"/>
    </w:pPr>
    <w:rPr>
      <w:rFonts w:cs="Times New Roman"/>
      <w:b/>
      <w:sz w:val="36"/>
      <w:lang w:val="en-US" w:eastAsia="en-ZA"/>
    </w:rPr>
  </w:style>
  <w:style w:type="paragraph" w:customStyle="1" w:styleId="WPHeading7">
    <w:name w:val="WP_Heading 7"/>
    <w:basedOn w:val="Normal"/>
    <w:rsid w:val="00BF3664"/>
    <w:pPr>
      <w:widowControl w:val="0"/>
      <w:jc w:val="both"/>
    </w:pPr>
    <w:rPr>
      <w:rFonts w:cs="Times New Roman"/>
      <w:b/>
      <w:sz w:val="28"/>
      <w:lang w:val="en-US" w:eastAsia="en-ZA"/>
    </w:rPr>
  </w:style>
  <w:style w:type="paragraph" w:customStyle="1" w:styleId="WPHeader">
    <w:name w:val="WP_Header"/>
    <w:basedOn w:val="Normal"/>
    <w:rsid w:val="00BF3664"/>
    <w:pPr>
      <w:widowControl w:val="0"/>
      <w:tabs>
        <w:tab w:val="left" w:pos="0"/>
        <w:tab w:val="center" w:pos="4153"/>
        <w:tab w:val="right" w:pos="8306"/>
        <w:tab w:val="left" w:pos="8640"/>
        <w:tab w:val="left" w:pos="9360"/>
      </w:tabs>
    </w:pPr>
    <w:rPr>
      <w:rFonts w:ascii="Times New Roman" w:hAnsi="Times New Roman" w:cs="Times New Roman"/>
      <w:sz w:val="24"/>
      <w:lang w:val="en-US" w:eastAsia="en-ZA"/>
    </w:rPr>
  </w:style>
  <w:style w:type="paragraph" w:customStyle="1" w:styleId="WPFooter">
    <w:name w:val="WP_Footer"/>
    <w:basedOn w:val="Normal"/>
    <w:rsid w:val="00BF3664"/>
    <w:pPr>
      <w:widowControl w:val="0"/>
      <w:tabs>
        <w:tab w:val="left" w:pos="0"/>
        <w:tab w:val="center" w:pos="4153"/>
        <w:tab w:val="right" w:pos="8306"/>
        <w:tab w:val="left" w:pos="8640"/>
        <w:tab w:val="left" w:pos="9360"/>
      </w:tabs>
    </w:pPr>
    <w:rPr>
      <w:rFonts w:ascii="Times New Roman" w:hAnsi="Times New Roman" w:cs="Times New Roman"/>
      <w:sz w:val="24"/>
      <w:lang w:val="en-US" w:eastAsia="en-ZA"/>
    </w:rPr>
  </w:style>
  <w:style w:type="character" w:customStyle="1" w:styleId="Quick1">
    <w:name w:val="Quick 1."/>
    <w:rsid w:val="00127292"/>
    <w:rPr>
      <w:rFonts w:ascii="Arial" w:hAnsi="Arial"/>
    </w:rPr>
  </w:style>
  <w:style w:type="paragraph" w:styleId="Caption">
    <w:name w:val="caption"/>
    <w:basedOn w:val="Normal"/>
    <w:next w:val="Normal"/>
    <w:qFormat/>
    <w:rsid w:val="00127292"/>
    <w:pPr>
      <w:widowControl w:val="0"/>
      <w:tabs>
        <w:tab w:val="left" w:pos="6390"/>
      </w:tabs>
      <w:spacing w:line="260" w:lineRule="auto"/>
      <w:ind w:left="-720" w:right="-2220"/>
      <w:jc w:val="center"/>
    </w:pPr>
    <w:rPr>
      <w:rFonts w:cs="Times New Roman"/>
      <w:b/>
      <w:snapToGrid w:val="0"/>
      <w:sz w:val="24"/>
      <w:lang w:val="en-US" w:eastAsia="en-US"/>
    </w:rPr>
  </w:style>
  <w:style w:type="paragraph" w:customStyle="1" w:styleId="WPBodyText">
    <w:name w:val="WP_Body Text"/>
    <w:basedOn w:val="Normal"/>
    <w:rsid w:val="00FC5551"/>
    <w:pPr>
      <w:widowControl w:val="0"/>
    </w:pPr>
    <w:rPr>
      <w:rFonts w:ascii="Times New Roman" w:hAnsi="Times New Roman" w:cs="Times New Roman"/>
      <w:sz w:val="16"/>
      <w:lang w:val="en-US" w:eastAsia="en-ZA"/>
    </w:rPr>
  </w:style>
  <w:style w:type="paragraph" w:customStyle="1" w:styleId="font5">
    <w:name w:val="font5"/>
    <w:basedOn w:val="Normal"/>
    <w:rsid w:val="00E53970"/>
    <w:pPr>
      <w:spacing w:before="100" w:beforeAutospacing="1" w:after="100" w:afterAutospacing="1"/>
    </w:pPr>
    <w:rPr>
      <w:sz w:val="22"/>
      <w:szCs w:val="22"/>
      <w:lang w:val="en-ZA" w:eastAsia="en-ZA"/>
    </w:rPr>
  </w:style>
  <w:style w:type="paragraph" w:customStyle="1" w:styleId="font6">
    <w:name w:val="font6"/>
    <w:basedOn w:val="Normal"/>
    <w:rsid w:val="00E53970"/>
    <w:pPr>
      <w:spacing w:before="100" w:beforeAutospacing="1" w:after="100" w:afterAutospacing="1"/>
    </w:pPr>
    <w:rPr>
      <w:b/>
      <w:bCs/>
      <w:sz w:val="22"/>
      <w:szCs w:val="22"/>
      <w:lang w:val="en-ZA" w:eastAsia="en-ZA"/>
    </w:rPr>
  </w:style>
  <w:style w:type="paragraph" w:customStyle="1" w:styleId="xl90">
    <w:name w:val="xl90"/>
    <w:basedOn w:val="Normal"/>
    <w:rsid w:val="00E53970"/>
    <w:pPr>
      <w:shd w:val="clear" w:color="000000" w:fill="FFFFFF"/>
      <w:spacing w:before="100" w:beforeAutospacing="1" w:after="100" w:afterAutospacing="1"/>
    </w:pPr>
    <w:rPr>
      <w:rFonts w:ascii="Times New Roman" w:hAnsi="Times New Roman" w:cs="Times New Roman"/>
      <w:sz w:val="24"/>
      <w:szCs w:val="24"/>
      <w:lang w:val="en-ZA" w:eastAsia="en-ZA"/>
    </w:rPr>
  </w:style>
  <w:style w:type="paragraph" w:customStyle="1" w:styleId="xl91">
    <w:name w:val="xl91"/>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92">
    <w:name w:val="xl92"/>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93">
    <w:name w:val="xl93"/>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94">
    <w:name w:val="xl94"/>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95">
    <w:name w:val="xl9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u w:val="single"/>
      <w:lang w:val="en-ZA" w:eastAsia="en-ZA"/>
    </w:rPr>
  </w:style>
  <w:style w:type="paragraph" w:customStyle="1" w:styleId="xl96">
    <w:name w:val="xl96"/>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u w:val="single"/>
      <w:lang w:val="en-ZA" w:eastAsia="en-ZA"/>
    </w:rPr>
  </w:style>
  <w:style w:type="paragraph" w:customStyle="1" w:styleId="xl97">
    <w:name w:val="xl97"/>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98">
    <w:name w:val="xl98"/>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99">
    <w:name w:val="xl99"/>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lang w:val="en-ZA" w:eastAsia="en-ZA"/>
    </w:rPr>
  </w:style>
  <w:style w:type="paragraph" w:customStyle="1" w:styleId="xl100">
    <w:name w:val="xl100"/>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01">
    <w:name w:val="xl101"/>
    <w:basedOn w:val="Normal"/>
    <w:rsid w:val="00E5397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102">
    <w:name w:val="xl102"/>
    <w:basedOn w:val="Normal"/>
    <w:rsid w:val="00E53970"/>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03">
    <w:name w:val="xl10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04">
    <w:name w:val="xl104"/>
    <w:basedOn w:val="Normal"/>
    <w:rsid w:val="00E53970"/>
    <w:pPr>
      <w:pBdr>
        <w:top w:val="double" w:sz="6" w:space="0" w:color="auto"/>
        <w:bottom w:val="double" w:sz="6" w:space="0" w:color="auto"/>
      </w:pBdr>
      <w:shd w:val="clear" w:color="000000" w:fill="FFFFFF"/>
      <w:spacing w:before="100" w:beforeAutospacing="1" w:after="100" w:afterAutospacing="1"/>
      <w:jc w:val="right"/>
    </w:pPr>
    <w:rPr>
      <w:sz w:val="24"/>
      <w:szCs w:val="24"/>
      <w:lang w:val="en-ZA" w:eastAsia="en-ZA"/>
    </w:rPr>
  </w:style>
  <w:style w:type="paragraph" w:customStyle="1" w:styleId="xl105">
    <w:name w:val="xl105"/>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06">
    <w:name w:val="xl106"/>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07">
    <w:name w:val="xl107"/>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08">
    <w:name w:val="xl108"/>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09">
    <w:name w:val="xl109"/>
    <w:basedOn w:val="Normal"/>
    <w:rsid w:val="00E53970"/>
    <w:pPr>
      <w:pBdr>
        <w:top w:val="double" w:sz="6" w:space="0" w:color="auto"/>
        <w:left w:val="double" w:sz="6" w:space="0" w:color="auto"/>
        <w:right w:val="single" w:sz="4" w:space="0" w:color="auto"/>
      </w:pBdr>
      <w:shd w:val="clear" w:color="000000" w:fill="FFFFFF"/>
      <w:spacing w:before="100" w:beforeAutospacing="1" w:after="100" w:afterAutospacing="1"/>
      <w:jc w:val="center"/>
    </w:pPr>
    <w:rPr>
      <w:b/>
      <w:bCs/>
      <w:lang w:val="en-ZA" w:eastAsia="en-ZA"/>
    </w:rPr>
  </w:style>
  <w:style w:type="paragraph" w:customStyle="1" w:styleId="xl110">
    <w:name w:val="xl110"/>
    <w:basedOn w:val="Normal"/>
    <w:rsid w:val="00E53970"/>
    <w:pPr>
      <w:pBdr>
        <w:left w:val="double" w:sz="6" w:space="0" w:color="auto"/>
        <w:bottom w:val="double" w:sz="6" w:space="0" w:color="auto"/>
        <w:right w:val="single" w:sz="4" w:space="0" w:color="auto"/>
      </w:pBdr>
      <w:shd w:val="clear" w:color="000000" w:fill="FFFFFF"/>
      <w:spacing w:before="100" w:beforeAutospacing="1" w:after="100" w:afterAutospacing="1"/>
      <w:jc w:val="center"/>
    </w:pPr>
    <w:rPr>
      <w:b/>
      <w:bCs/>
      <w:lang w:val="en-ZA" w:eastAsia="en-ZA"/>
    </w:rPr>
  </w:style>
  <w:style w:type="paragraph" w:customStyle="1" w:styleId="xl111">
    <w:name w:val="xl111"/>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12">
    <w:name w:val="xl112"/>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13">
    <w:name w:val="xl113"/>
    <w:basedOn w:val="Normal"/>
    <w:rsid w:val="00E53970"/>
    <w:pPr>
      <w:pBdr>
        <w:top w:val="double" w:sz="6"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b/>
      <w:bCs/>
      <w:lang w:val="en-ZA" w:eastAsia="en-ZA"/>
    </w:rPr>
  </w:style>
  <w:style w:type="paragraph" w:customStyle="1" w:styleId="xl114">
    <w:name w:val="xl114"/>
    <w:basedOn w:val="Normal"/>
    <w:rsid w:val="00E53970"/>
    <w:pPr>
      <w:shd w:val="clear" w:color="000000" w:fill="FFFFFF"/>
      <w:spacing w:before="100" w:beforeAutospacing="1" w:after="100" w:afterAutospacing="1"/>
    </w:pPr>
    <w:rPr>
      <w:sz w:val="24"/>
      <w:szCs w:val="24"/>
      <w:lang w:val="en-ZA" w:eastAsia="en-ZA"/>
    </w:rPr>
  </w:style>
  <w:style w:type="paragraph" w:customStyle="1" w:styleId="xl115">
    <w:name w:val="xl115"/>
    <w:basedOn w:val="Normal"/>
    <w:rsid w:val="00E53970"/>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16">
    <w:name w:val="xl116"/>
    <w:basedOn w:val="Normal"/>
    <w:rsid w:val="00E53970"/>
    <w:pPr>
      <w:shd w:val="clear" w:color="000000" w:fill="FFFFFF"/>
      <w:spacing w:before="100" w:beforeAutospacing="1" w:after="100" w:afterAutospacing="1"/>
    </w:pPr>
    <w:rPr>
      <w:sz w:val="24"/>
      <w:szCs w:val="24"/>
      <w:lang w:val="en-ZA" w:eastAsia="en-ZA"/>
    </w:rPr>
  </w:style>
  <w:style w:type="paragraph" w:customStyle="1" w:styleId="xl117">
    <w:name w:val="xl117"/>
    <w:basedOn w:val="Normal"/>
    <w:rsid w:val="00E53970"/>
    <w:pPr>
      <w:shd w:val="clear" w:color="000000" w:fill="FFFFFF"/>
      <w:spacing w:before="100" w:beforeAutospacing="1" w:after="100" w:afterAutospacing="1"/>
    </w:pPr>
    <w:rPr>
      <w:rFonts w:ascii="Times New Roman" w:hAnsi="Times New Roman" w:cs="Times New Roman"/>
      <w:sz w:val="24"/>
      <w:szCs w:val="24"/>
      <w:lang w:val="en-ZA" w:eastAsia="en-ZA"/>
    </w:rPr>
  </w:style>
  <w:style w:type="paragraph" w:customStyle="1" w:styleId="xl118">
    <w:name w:val="xl118"/>
    <w:basedOn w:val="Normal"/>
    <w:rsid w:val="00E53970"/>
    <w:pPr>
      <w:shd w:val="clear" w:color="000000" w:fill="FFFFFF"/>
      <w:spacing w:before="100" w:beforeAutospacing="1" w:after="100" w:afterAutospacing="1"/>
    </w:pPr>
    <w:rPr>
      <w:b/>
      <w:bCs/>
      <w:lang w:val="en-ZA" w:eastAsia="en-ZA"/>
    </w:rPr>
  </w:style>
  <w:style w:type="paragraph" w:customStyle="1" w:styleId="xl119">
    <w:name w:val="xl119"/>
    <w:basedOn w:val="Normal"/>
    <w:rsid w:val="00E53970"/>
    <w:pPr>
      <w:shd w:val="clear" w:color="000000" w:fill="FFFFFF"/>
      <w:spacing w:before="100" w:beforeAutospacing="1" w:after="100" w:afterAutospacing="1"/>
    </w:pPr>
    <w:rPr>
      <w:sz w:val="24"/>
      <w:szCs w:val="24"/>
      <w:lang w:val="en-ZA" w:eastAsia="en-ZA"/>
    </w:rPr>
  </w:style>
  <w:style w:type="paragraph" w:customStyle="1" w:styleId="xl120">
    <w:name w:val="xl120"/>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21">
    <w:name w:val="xl121"/>
    <w:basedOn w:val="Normal"/>
    <w:rsid w:val="00E53970"/>
    <w:pPr>
      <w:pBdr>
        <w:top w:val="double" w:sz="6" w:space="0" w:color="auto"/>
        <w:left w:val="single" w:sz="4" w:space="0" w:color="auto"/>
        <w:right w:val="double" w:sz="6"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22">
    <w:name w:val="xl122"/>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23">
    <w:name w:val="xl123"/>
    <w:basedOn w:val="Normal"/>
    <w:rsid w:val="00E53970"/>
    <w:pPr>
      <w:pBdr>
        <w:left w:val="single" w:sz="4" w:space="0" w:color="auto"/>
        <w:bottom w:val="double" w:sz="6" w:space="0" w:color="auto"/>
        <w:right w:val="double" w:sz="6" w:space="0" w:color="auto"/>
      </w:pBdr>
      <w:shd w:val="clear" w:color="000000" w:fill="FFFFFF"/>
      <w:spacing w:before="100" w:beforeAutospacing="1" w:after="100" w:afterAutospacing="1"/>
      <w:jc w:val="center"/>
    </w:pPr>
    <w:rPr>
      <w:sz w:val="24"/>
      <w:szCs w:val="24"/>
      <w:lang w:val="en-ZA" w:eastAsia="en-ZA"/>
    </w:rPr>
  </w:style>
  <w:style w:type="paragraph" w:customStyle="1" w:styleId="xl124">
    <w:name w:val="xl124"/>
    <w:basedOn w:val="Normal"/>
    <w:rsid w:val="00E53970"/>
    <w:pPr>
      <w:pBdr>
        <w:top w:val="double" w:sz="6" w:space="0" w:color="auto"/>
        <w:left w:val="single" w:sz="4" w:space="0" w:color="auto"/>
        <w:bottom w:val="double" w:sz="6" w:space="0" w:color="auto"/>
        <w:right w:val="single" w:sz="4" w:space="0" w:color="auto"/>
      </w:pBdr>
      <w:shd w:val="clear" w:color="000000" w:fill="FFFFFF"/>
      <w:spacing w:before="100" w:beforeAutospacing="1" w:after="100" w:afterAutospacing="1"/>
      <w:jc w:val="right"/>
    </w:pPr>
    <w:rPr>
      <w:b/>
      <w:bCs/>
      <w:sz w:val="24"/>
      <w:szCs w:val="24"/>
      <w:lang w:val="en-ZA" w:eastAsia="en-ZA"/>
    </w:rPr>
  </w:style>
  <w:style w:type="paragraph" w:customStyle="1" w:styleId="xl125">
    <w:name w:val="xl12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4"/>
      <w:szCs w:val="24"/>
      <w:lang w:val="en-ZA" w:eastAsia="en-ZA"/>
    </w:rPr>
  </w:style>
  <w:style w:type="paragraph" w:customStyle="1" w:styleId="xl126">
    <w:name w:val="xl126"/>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lang w:val="en-ZA" w:eastAsia="en-ZA"/>
    </w:rPr>
  </w:style>
  <w:style w:type="paragraph" w:customStyle="1" w:styleId="xl127">
    <w:name w:val="xl127"/>
    <w:basedOn w:val="Normal"/>
    <w:rsid w:val="00E53970"/>
    <w:pPr>
      <w:pBdr>
        <w:top w:val="double" w:sz="6" w:space="0" w:color="auto"/>
        <w:left w:val="double" w:sz="6" w:space="0" w:color="auto"/>
        <w:bottom w:val="double" w:sz="6" w:space="0" w:color="auto"/>
        <w:right w:val="single" w:sz="4" w:space="0" w:color="auto"/>
      </w:pBdr>
      <w:shd w:val="clear" w:color="000000" w:fill="FFFFFF"/>
      <w:spacing w:before="100" w:beforeAutospacing="1" w:after="100" w:afterAutospacing="1"/>
      <w:jc w:val="center"/>
    </w:pPr>
    <w:rPr>
      <w:lang w:val="en-ZA" w:eastAsia="en-ZA"/>
    </w:rPr>
  </w:style>
  <w:style w:type="paragraph" w:customStyle="1" w:styleId="xl128">
    <w:name w:val="xl128"/>
    <w:basedOn w:val="Normal"/>
    <w:rsid w:val="00E53970"/>
    <w:pPr>
      <w:pBdr>
        <w:top w:val="double" w:sz="6" w:space="0" w:color="auto"/>
        <w:left w:val="single" w:sz="4" w:space="0" w:color="auto"/>
        <w:bottom w:val="double" w:sz="6" w:space="0" w:color="auto"/>
      </w:pBdr>
      <w:shd w:val="clear" w:color="000000" w:fill="FFFFFF"/>
      <w:spacing w:before="100" w:beforeAutospacing="1" w:after="100" w:afterAutospacing="1"/>
      <w:jc w:val="center"/>
    </w:pPr>
    <w:rPr>
      <w:sz w:val="24"/>
      <w:szCs w:val="24"/>
      <w:lang w:val="en-ZA" w:eastAsia="en-ZA"/>
    </w:rPr>
  </w:style>
  <w:style w:type="paragraph" w:customStyle="1" w:styleId="xl129">
    <w:name w:val="xl129"/>
    <w:basedOn w:val="Normal"/>
    <w:rsid w:val="00E5397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b/>
      <w:bCs/>
      <w:sz w:val="24"/>
      <w:szCs w:val="24"/>
      <w:lang w:val="en-ZA" w:eastAsia="en-ZA"/>
    </w:rPr>
  </w:style>
  <w:style w:type="paragraph" w:customStyle="1" w:styleId="xl130">
    <w:name w:val="xl130"/>
    <w:basedOn w:val="Normal"/>
    <w:rsid w:val="00E53970"/>
    <w:pPr>
      <w:pBdr>
        <w:top w:val="double" w:sz="6" w:space="0" w:color="auto"/>
        <w:bottom w:val="double" w:sz="6" w:space="0" w:color="auto"/>
      </w:pBdr>
      <w:shd w:val="clear" w:color="000000" w:fill="FFFFFF"/>
      <w:spacing w:before="100" w:beforeAutospacing="1" w:after="100" w:afterAutospacing="1"/>
      <w:jc w:val="center"/>
    </w:pPr>
    <w:rPr>
      <w:sz w:val="24"/>
      <w:szCs w:val="24"/>
      <w:lang w:val="en-ZA" w:eastAsia="en-ZA"/>
    </w:rPr>
  </w:style>
  <w:style w:type="paragraph" w:customStyle="1" w:styleId="xl131">
    <w:name w:val="xl131"/>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32">
    <w:name w:val="xl132"/>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33">
    <w:name w:val="xl133"/>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4"/>
      <w:szCs w:val="24"/>
      <w:u w:val="single"/>
      <w:lang w:val="en-ZA" w:eastAsia="en-ZA"/>
    </w:rPr>
  </w:style>
  <w:style w:type="paragraph" w:customStyle="1" w:styleId="xl134">
    <w:name w:val="xl134"/>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35">
    <w:name w:val="xl135"/>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36">
    <w:name w:val="xl136"/>
    <w:basedOn w:val="Normal"/>
    <w:rsid w:val="00E53970"/>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jc w:val="center"/>
    </w:pPr>
    <w:rPr>
      <w:lang w:val="en-ZA" w:eastAsia="en-ZA"/>
    </w:rPr>
  </w:style>
  <w:style w:type="paragraph" w:customStyle="1" w:styleId="xl137">
    <w:name w:val="xl137"/>
    <w:basedOn w:val="Normal"/>
    <w:rsid w:val="00E53970"/>
    <w:pPr>
      <w:pBdr>
        <w:top w:val="single" w:sz="4" w:space="0" w:color="auto"/>
        <w:left w:val="single" w:sz="4" w:space="0" w:color="auto"/>
        <w:bottom w:val="double" w:sz="6"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38">
    <w:name w:val="xl138"/>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39">
    <w:name w:val="xl139"/>
    <w:basedOn w:val="Normal"/>
    <w:rsid w:val="00E53970"/>
    <w:pPr>
      <w:pBdr>
        <w:top w:val="double" w:sz="6"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ZA" w:eastAsia="en-ZA"/>
    </w:rPr>
  </w:style>
  <w:style w:type="paragraph" w:customStyle="1" w:styleId="xl140">
    <w:name w:val="xl140"/>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141">
    <w:name w:val="xl141"/>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42">
    <w:name w:val="xl142"/>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val="en-ZA" w:eastAsia="en-ZA"/>
    </w:rPr>
  </w:style>
  <w:style w:type="paragraph" w:customStyle="1" w:styleId="xl143">
    <w:name w:val="xl14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val="en-ZA" w:eastAsia="en-ZA"/>
    </w:rPr>
  </w:style>
  <w:style w:type="paragraph" w:customStyle="1" w:styleId="xl144">
    <w:name w:val="xl144"/>
    <w:basedOn w:val="Normal"/>
    <w:rsid w:val="00E53970"/>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45">
    <w:name w:val="xl145"/>
    <w:basedOn w:val="Normal"/>
    <w:rsid w:val="00E5397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b/>
      <w:bCs/>
      <w:sz w:val="24"/>
      <w:szCs w:val="24"/>
      <w:lang w:val="en-ZA" w:eastAsia="en-ZA"/>
    </w:rPr>
  </w:style>
  <w:style w:type="paragraph" w:customStyle="1" w:styleId="xl146">
    <w:name w:val="xl146"/>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47">
    <w:name w:val="xl147"/>
    <w:basedOn w:val="Normal"/>
    <w:rsid w:val="00E53970"/>
    <w:pPr>
      <w:pBdr>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48">
    <w:name w:val="xl148"/>
    <w:basedOn w:val="Normal"/>
    <w:rsid w:val="00E5397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49">
    <w:name w:val="xl149"/>
    <w:basedOn w:val="Normal"/>
    <w:rsid w:val="00E53970"/>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0">
    <w:name w:val="xl150"/>
    <w:basedOn w:val="Normal"/>
    <w:rsid w:val="00E53970"/>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1">
    <w:name w:val="xl151"/>
    <w:basedOn w:val="Normal"/>
    <w:rsid w:val="00E53970"/>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2">
    <w:name w:val="xl152"/>
    <w:basedOn w:val="Normal"/>
    <w:rsid w:val="00E53970"/>
    <w:pPr>
      <w:pBdr>
        <w:left w:val="single" w:sz="4" w:space="0" w:color="auto"/>
        <w:bottom w:val="single" w:sz="4" w:space="0" w:color="auto"/>
        <w:right w:val="double" w:sz="6"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53">
    <w:name w:val="xl15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54">
    <w:name w:val="xl154"/>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5">
    <w:name w:val="xl15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6">
    <w:name w:val="xl156"/>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b/>
      <w:bCs/>
      <w:sz w:val="24"/>
      <w:szCs w:val="24"/>
      <w:lang w:val="en-ZA" w:eastAsia="en-ZA"/>
    </w:rPr>
  </w:style>
  <w:style w:type="paragraph" w:customStyle="1" w:styleId="xl157">
    <w:name w:val="xl157"/>
    <w:basedOn w:val="Normal"/>
    <w:rsid w:val="00E53970"/>
    <w:pPr>
      <w:pBdr>
        <w:top w:val="double" w:sz="6" w:space="0" w:color="auto"/>
        <w:bottom w:val="double" w:sz="6" w:space="0" w:color="auto"/>
        <w:right w:val="double" w:sz="6" w:space="0" w:color="auto"/>
      </w:pBdr>
      <w:shd w:val="clear" w:color="000000" w:fill="FFFFFF"/>
      <w:spacing w:before="100" w:beforeAutospacing="1" w:after="100" w:afterAutospacing="1"/>
    </w:pPr>
    <w:rPr>
      <w:b/>
      <w:bCs/>
      <w:sz w:val="24"/>
      <w:szCs w:val="24"/>
      <w:lang w:val="en-ZA" w:eastAsia="en-ZA"/>
    </w:rPr>
  </w:style>
  <w:style w:type="paragraph" w:customStyle="1" w:styleId="xl158">
    <w:name w:val="xl158"/>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24"/>
      <w:szCs w:val="24"/>
      <w:u w:val="single"/>
      <w:lang w:val="en-ZA" w:eastAsia="en-ZA"/>
    </w:rPr>
  </w:style>
  <w:style w:type="paragraph" w:customStyle="1" w:styleId="xl159">
    <w:name w:val="xl159"/>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0">
    <w:name w:val="xl160"/>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1">
    <w:name w:val="xl161"/>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2">
    <w:name w:val="xl162"/>
    <w:basedOn w:val="Normal"/>
    <w:rsid w:val="00E53970"/>
    <w:pPr>
      <w:shd w:val="clear" w:color="000000" w:fill="FFFFFF"/>
      <w:spacing w:before="100" w:beforeAutospacing="1" w:after="100" w:afterAutospacing="1"/>
      <w:textAlignment w:val="center"/>
    </w:pPr>
    <w:rPr>
      <w:rFonts w:ascii="Times New Roman" w:hAnsi="Times New Roman" w:cs="Times New Roman"/>
      <w:sz w:val="24"/>
      <w:szCs w:val="24"/>
      <w:lang w:val="en-ZA" w:eastAsia="en-ZA"/>
    </w:rPr>
  </w:style>
  <w:style w:type="paragraph" w:customStyle="1" w:styleId="xl163">
    <w:name w:val="xl163"/>
    <w:basedOn w:val="Normal"/>
    <w:rsid w:val="00E53970"/>
    <w:pPr>
      <w:pBdr>
        <w:left w:val="single" w:sz="4" w:space="0" w:color="auto"/>
        <w:bottom w:val="single" w:sz="4"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64">
    <w:name w:val="xl164"/>
    <w:basedOn w:val="Normal"/>
    <w:rsid w:val="00E53970"/>
    <w:pPr>
      <w:pBdr>
        <w:top w:val="double" w:sz="6" w:space="0" w:color="auto"/>
        <w:bottom w:val="double" w:sz="6" w:space="0" w:color="auto"/>
        <w:right w:val="double" w:sz="6" w:space="0" w:color="auto"/>
      </w:pBdr>
      <w:shd w:val="clear" w:color="000000" w:fill="FFFFFF"/>
      <w:spacing w:before="100" w:beforeAutospacing="1" w:after="100" w:afterAutospacing="1"/>
    </w:pPr>
    <w:rPr>
      <w:b/>
      <w:bCs/>
      <w:lang w:val="en-ZA" w:eastAsia="en-ZA"/>
    </w:rPr>
  </w:style>
  <w:style w:type="paragraph" w:customStyle="1" w:styleId="xl165">
    <w:name w:val="xl165"/>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b/>
      <w:bCs/>
      <w:lang w:val="en-ZA" w:eastAsia="en-ZA"/>
    </w:rPr>
  </w:style>
  <w:style w:type="paragraph" w:customStyle="1" w:styleId="xl166">
    <w:name w:val="xl166"/>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67">
    <w:name w:val="xl167"/>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8">
    <w:name w:val="xl168"/>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b/>
      <w:bCs/>
      <w:lang w:val="en-ZA" w:eastAsia="en-ZA"/>
    </w:rPr>
  </w:style>
  <w:style w:type="paragraph" w:customStyle="1" w:styleId="xl169">
    <w:name w:val="xl169"/>
    <w:basedOn w:val="Normal"/>
    <w:rsid w:val="00E5397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b/>
      <w:bCs/>
      <w:lang w:val="en-ZA" w:eastAsia="en-ZA"/>
    </w:rPr>
  </w:style>
  <w:style w:type="paragraph" w:customStyle="1" w:styleId="xl170">
    <w:name w:val="xl170"/>
    <w:basedOn w:val="Normal"/>
    <w:rsid w:val="00E53970"/>
    <w:pPr>
      <w:pBdr>
        <w:top w:val="single" w:sz="4" w:space="0" w:color="auto"/>
        <w:left w:val="double" w:sz="6" w:space="0" w:color="auto"/>
        <w:bottom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71">
    <w:name w:val="xl171"/>
    <w:basedOn w:val="Normal"/>
    <w:rsid w:val="00E53970"/>
    <w:pPr>
      <w:pBdr>
        <w:top w:val="single" w:sz="4" w:space="0" w:color="auto"/>
        <w:left w:val="double" w:sz="6" w:space="0" w:color="auto"/>
        <w:bottom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72">
    <w:name w:val="xl172"/>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173">
    <w:name w:val="xl17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74">
    <w:name w:val="xl174"/>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75">
    <w:name w:val="xl17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val="en-ZA" w:eastAsia="en-ZA"/>
    </w:rPr>
  </w:style>
  <w:style w:type="paragraph" w:customStyle="1" w:styleId="xl176">
    <w:name w:val="xl176"/>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lang w:val="en-ZA" w:eastAsia="en-ZA"/>
    </w:rPr>
  </w:style>
  <w:style w:type="paragraph" w:customStyle="1" w:styleId="xl177">
    <w:name w:val="xl177"/>
    <w:basedOn w:val="Normal"/>
    <w:rsid w:val="00E53970"/>
    <w:pPr>
      <w:pBdr>
        <w:top w:val="double" w:sz="6" w:space="0" w:color="auto"/>
        <w:bottom w:val="double" w:sz="6" w:space="0" w:color="auto"/>
        <w:right w:val="double" w:sz="6" w:space="0" w:color="auto"/>
      </w:pBdr>
      <w:shd w:val="clear" w:color="000000" w:fill="FFFFFF"/>
      <w:spacing w:before="100" w:beforeAutospacing="1" w:after="100" w:afterAutospacing="1"/>
    </w:pPr>
    <w:rPr>
      <w:b/>
      <w:bCs/>
      <w:lang w:val="en-ZA" w:eastAsia="en-ZA"/>
    </w:rPr>
  </w:style>
  <w:style w:type="paragraph" w:customStyle="1" w:styleId="xl178">
    <w:name w:val="xl178"/>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79">
    <w:name w:val="xl179"/>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80">
    <w:name w:val="xl180"/>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181">
    <w:name w:val="xl181"/>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82">
    <w:name w:val="xl182"/>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83">
    <w:name w:val="xl183"/>
    <w:basedOn w:val="Normal"/>
    <w:rsid w:val="00E53970"/>
    <w:pPr>
      <w:pBdr>
        <w:top w:val="single" w:sz="4" w:space="0" w:color="auto"/>
        <w:left w:val="single" w:sz="4" w:space="0" w:color="auto"/>
        <w:right w:val="single" w:sz="4" w:space="0" w:color="auto"/>
      </w:pBdr>
      <w:shd w:val="clear" w:color="000000" w:fill="FFFFFF"/>
      <w:spacing w:before="100" w:beforeAutospacing="1" w:after="100" w:afterAutospacing="1"/>
      <w:jc w:val="right"/>
    </w:pPr>
    <w:rPr>
      <w:sz w:val="24"/>
      <w:szCs w:val="24"/>
      <w:lang w:val="en-ZA" w:eastAsia="en-ZA"/>
    </w:rPr>
  </w:style>
  <w:style w:type="paragraph" w:customStyle="1" w:styleId="xl184">
    <w:name w:val="xl184"/>
    <w:basedOn w:val="Normal"/>
    <w:rsid w:val="00E53970"/>
    <w:pPr>
      <w:shd w:val="clear" w:color="000000" w:fill="FFFFFF"/>
      <w:spacing w:before="100" w:beforeAutospacing="1" w:after="100" w:afterAutospacing="1"/>
      <w:jc w:val="center"/>
    </w:pPr>
    <w:rPr>
      <w:lang w:val="en-ZA" w:eastAsia="en-ZA"/>
    </w:rPr>
  </w:style>
  <w:style w:type="paragraph" w:customStyle="1" w:styleId="xl185">
    <w:name w:val="xl185"/>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86">
    <w:name w:val="xl186"/>
    <w:basedOn w:val="Normal"/>
    <w:rsid w:val="00E53970"/>
    <w:pPr>
      <w:pBdr>
        <w:top w:val="single" w:sz="4" w:space="0" w:color="auto"/>
        <w:left w:val="single" w:sz="4" w:space="0" w:color="auto"/>
        <w:bottom w:val="double" w:sz="6" w:space="0" w:color="auto"/>
        <w:right w:val="double" w:sz="6"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87">
    <w:name w:val="xl187"/>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textAlignment w:val="top"/>
    </w:pPr>
    <w:rPr>
      <w:sz w:val="24"/>
      <w:szCs w:val="24"/>
      <w:lang w:val="en-ZA" w:eastAsia="en-ZA"/>
    </w:rPr>
  </w:style>
  <w:style w:type="paragraph" w:customStyle="1" w:styleId="xl188">
    <w:name w:val="xl188"/>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textAlignment w:val="top"/>
    </w:pPr>
    <w:rPr>
      <w:sz w:val="24"/>
      <w:szCs w:val="24"/>
      <w:lang w:val="en-ZA" w:eastAsia="en-ZA"/>
    </w:rPr>
  </w:style>
  <w:style w:type="numbering" w:customStyle="1" w:styleId="NoList1">
    <w:name w:val="No List1"/>
    <w:next w:val="NoList"/>
    <w:uiPriority w:val="99"/>
    <w:semiHidden/>
    <w:unhideWhenUsed/>
    <w:rsid w:val="00DF467E"/>
  </w:style>
  <w:style w:type="paragraph" w:customStyle="1" w:styleId="Level11">
    <w:name w:val="Level 11"/>
    <w:basedOn w:val="Normal"/>
    <w:rsid w:val="00DF467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hanging="720"/>
    </w:pPr>
    <w:rPr>
      <w:rFonts w:ascii="CG Times" w:hAnsi="CG Times" w:cs="Times New Roman"/>
      <w:snapToGrid w:val="0"/>
      <w:sz w:val="22"/>
      <w:lang w:eastAsia="en-US"/>
    </w:rPr>
  </w:style>
  <w:style w:type="paragraph" w:customStyle="1" w:styleId="2">
    <w:name w:val="2"/>
    <w:basedOn w:val="Normal"/>
    <w:rsid w:val="00DF467E"/>
    <w:pPr>
      <w:widowControl w:val="0"/>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pPr>
    <w:rPr>
      <w:rFonts w:ascii="CG Times" w:hAnsi="CG Times" w:cs="Times New Roman"/>
      <w:snapToGrid w:val="0"/>
      <w:sz w:val="22"/>
      <w:lang w:eastAsia="en-US"/>
    </w:rPr>
  </w:style>
  <w:style w:type="paragraph" w:customStyle="1" w:styleId="1AutoList1">
    <w:name w:val="1AutoList1"/>
    <w:rsid w:val="00DF467E"/>
    <w:pPr>
      <w:widowControl w:val="0"/>
      <w:tabs>
        <w:tab w:val="left" w:pos="720"/>
      </w:tabs>
      <w:ind w:left="720" w:hanging="720"/>
      <w:jc w:val="both"/>
    </w:pPr>
    <w:rPr>
      <w:rFonts w:ascii="Times New Roman" w:hAnsi="Times New Roman" w:cs="Times New Roman"/>
      <w:snapToGrid w:val="0"/>
      <w:sz w:val="24"/>
      <w:lang w:val="en-US" w:eastAsia="en-US"/>
    </w:rPr>
  </w:style>
  <w:style w:type="paragraph" w:customStyle="1" w:styleId="2AutoList1">
    <w:name w:val="2AutoList1"/>
    <w:rsid w:val="00DF467E"/>
    <w:pPr>
      <w:widowControl w:val="0"/>
      <w:tabs>
        <w:tab w:val="left" w:pos="720"/>
        <w:tab w:val="left" w:pos="1440"/>
      </w:tabs>
      <w:ind w:left="1440" w:hanging="720"/>
      <w:jc w:val="both"/>
    </w:pPr>
    <w:rPr>
      <w:rFonts w:ascii="Times New Roman" w:hAnsi="Times New Roman" w:cs="Times New Roman"/>
      <w:snapToGrid w:val="0"/>
      <w:sz w:val="24"/>
      <w:lang w:val="en-US" w:eastAsia="en-US"/>
    </w:rPr>
  </w:style>
  <w:style w:type="paragraph" w:customStyle="1" w:styleId="1BulletList">
    <w:name w:val="1Bullet List"/>
    <w:basedOn w:val="Normal"/>
    <w:rsid w:val="00DF467E"/>
    <w:pPr>
      <w:widowControl w:val="0"/>
      <w:autoSpaceDE w:val="0"/>
      <w:autoSpaceDN w:val="0"/>
      <w:adjustRightInd w:val="0"/>
    </w:pPr>
    <w:rPr>
      <w:rFonts w:ascii="Times New Roman" w:hAnsi="Times New Roman" w:cs="Times New Roman"/>
      <w:szCs w:val="24"/>
      <w:lang w:val="en-US" w:eastAsia="en-US"/>
    </w:rPr>
  </w:style>
  <w:style w:type="paragraph" w:styleId="NormalIndent">
    <w:name w:val="Normal Indent"/>
    <w:basedOn w:val="Normal"/>
    <w:link w:val="NormalIndentChar"/>
    <w:rsid w:val="00DF467E"/>
    <w:pPr>
      <w:tabs>
        <w:tab w:val="left" w:pos="709"/>
      </w:tabs>
      <w:jc w:val="both"/>
    </w:pPr>
    <w:rPr>
      <w:smallCaps/>
      <w:sz w:val="22"/>
      <w:szCs w:val="24"/>
      <w:lang w:eastAsia="en-US"/>
    </w:rPr>
  </w:style>
  <w:style w:type="character" w:customStyle="1" w:styleId="Char">
    <w:name w:val="Char"/>
    <w:rsid w:val="00DF467E"/>
    <w:rPr>
      <w:rFonts w:ascii="Arial" w:hAnsi="Arial" w:cs="Arial"/>
      <w:smallCaps/>
      <w:sz w:val="22"/>
      <w:szCs w:val="24"/>
      <w:lang w:val="en-GB" w:eastAsia="en-US" w:bidi="ar-SA"/>
    </w:rPr>
  </w:style>
  <w:style w:type="paragraph" w:customStyle="1" w:styleId="Document">
    <w:name w:val="Document"/>
    <w:basedOn w:val="Normal"/>
    <w:rsid w:val="00DF467E"/>
    <w:pPr>
      <w:jc w:val="center"/>
    </w:pPr>
    <w:rPr>
      <w:rFonts w:ascii="Sans Serif" w:hAnsi="Sans Serif" w:cs="Times New Roman"/>
      <w:sz w:val="24"/>
      <w:szCs w:val="24"/>
      <w:lang w:eastAsia="en-US"/>
    </w:rPr>
  </w:style>
  <w:style w:type="paragraph" w:styleId="HTMLPreformatted">
    <w:name w:val="HTML Preformatted"/>
    <w:basedOn w:val="Normal"/>
    <w:link w:val="HTMLPreformattedChar"/>
    <w:rsid w:val="00DF4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color w:val="000000"/>
      <w:lang w:val="en-US" w:eastAsia="en-US"/>
    </w:rPr>
  </w:style>
  <w:style w:type="character" w:customStyle="1" w:styleId="HTMLPreformattedChar">
    <w:name w:val="HTML Preformatted Char"/>
    <w:basedOn w:val="DefaultParagraphFont"/>
    <w:link w:val="HTMLPreformatted"/>
    <w:rsid w:val="00DF467E"/>
    <w:rPr>
      <w:rFonts w:ascii="Arial Unicode MS" w:eastAsia="Arial Unicode MS" w:hAnsi="Arial Unicode MS" w:cs="Times New Roman"/>
      <w:color w:val="000000"/>
      <w:lang w:val="en-US" w:eastAsia="en-US"/>
    </w:rPr>
  </w:style>
  <w:style w:type="table" w:customStyle="1" w:styleId="TableGrid2">
    <w:name w:val="Table Grid2"/>
    <w:basedOn w:val="TableNormal"/>
    <w:next w:val="TableGrid"/>
    <w:uiPriority w:val="59"/>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
    <w:name w:val="Normal Indent Char"/>
    <w:link w:val="NormalIndent"/>
    <w:rsid w:val="00DF467E"/>
    <w:rPr>
      <w:smallCaps/>
      <w:sz w:val="22"/>
      <w:szCs w:val="24"/>
      <w:lang w:eastAsia="en-US"/>
    </w:rPr>
  </w:style>
  <w:style w:type="paragraph" w:customStyle="1" w:styleId="Normal1">
    <w:name w:val="Normal+1"/>
    <w:basedOn w:val="Default"/>
    <w:next w:val="Default"/>
    <w:uiPriority w:val="99"/>
    <w:rsid w:val="00DF467E"/>
    <w:rPr>
      <w:color w:val="auto"/>
      <w:lang w:val="en-US"/>
    </w:rPr>
  </w:style>
  <w:style w:type="paragraph" w:customStyle="1" w:styleId="sublevel">
    <w:name w:val="sublevel"/>
    <w:basedOn w:val="Normal"/>
    <w:rsid w:val="00DF467E"/>
    <w:pPr>
      <w:spacing w:line="288" w:lineRule="auto"/>
      <w:jc w:val="both"/>
    </w:pPr>
    <w:rPr>
      <w:lang w:val="en-US" w:eastAsia="en-US"/>
    </w:rPr>
  </w:style>
  <w:style w:type="paragraph" w:customStyle="1" w:styleId="NoParagraphStyle">
    <w:name w:val="[No Paragraph Style]"/>
    <w:rsid w:val="00DF467E"/>
    <w:pPr>
      <w:autoSpaceDE w:val="0"/>
      <w:autoSpaceDN w:val="0"/>
      <w:adjustRightInd w:val="0"/>
      <w:spacing w:line="288" w:lineRule="auto"/>
      <w:textAlignment w:val="center"/>
    </w:pPr>
    <w:rPr>
      <w:rFonts w:ascii="Times  Roman" w:eastAsia="Calibri" w:hAnsi="Times  Roman" w:cs="Times  Roman"/>
      <w:color w:val="000000"/>
      <w:sz w:val="24"/>
      <w:szCs w:val="24"/>
      <w:lang w:val="en-US" w:eastAsia="en-US"/>
    </w:rPr>
  </w:style>
  <w:style w:type="character" w:styleId="Strong">
    <w:name w:val="Strong"/>
    <w:uiPriority w:val="22"/>
    <w:qFormat/>
    <w:rsid w:val="00DF467E"/>
    <w:rPr>
      <w:b/>
      <w:bCs/>
    </w:rPr>
  </w:style>
  <w:style w:type="table" w:customStyle="1" w:styleId="TableGrid11">
    <w:name w:val="Table Grid11"/>
    <w:basedOn w:val="TableNormal"/>
    <w:next w:val="TableGrid"/>
    <w:uiPriority w:val="39"/>
    <w:rsid w:val="00DF467E"/>
    <w:rPr>
      <w:rFonts w:ascii="Calibri" w:eastAsia="Calibri" w:hAnsi="Calibri" w:cs="Times New Roman"/>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467E"/>
    <w:rPr>
      <w:rFonts w:asciiTheme="minorHAnsi" w:eastAsiaTheme="minorEastAsia" w:hAnsiTheme="minorHAnsi" w:cstheme="minorBidi"/>
      <w:sz w:val="22"/>
      <w:szCs w:val="22"/>
      <w:lang w:val="en-ZA" w:eastAsia="en-ZA"/>
    </w:rPr>
  </w:style>
  <w:style w:type="table" w:customStyle="1" w:styleId="TableGrid33">
    <w:name w:val="Table Grid33"/>
    <w:basedOn w:val="TableNormal"/>
    <w:next w:val="TableGrid"/>
    <w:uiPriority w:val="59"/>
    <w:rsid w:val="00DF467E"/>
    <w:rPr>
      <w:rFonts w:asciiTheme="minorHAnsi" w:eastAsiaTheme="minorEastAsia" w:hAnsiTheme="minorHAnsi" w:cstheme="minorBidi"/>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DF467E"/>
    <w:rPr>
      <w:rFonts w:asciiTheme="minorHAnsi" w:eastAsiaTheme="minorEastAsia" w:hAnsiTheme="minorHAnsi" w:cstheme="minorBidi"/>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F467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ContinueChar">
    <w:name w:val="List Continue Char"/>
    <w:basedOn w:val="DefaultParagraphFont"/>
    <w:link w:val="ListContinue"/>
    <w:semiHidden/>
    <w:rsid w:val="00DF467E"/>
    <w:rPr>
      <w:rFonts w:ascii="Garamond" w:hAnsi="Garamond"/>
      <w:sz w:val="24"/>
      <w:szCs w:val="24"/>
      <w:lang w:eastAsia="en-US"/>
    </w:rPr>
  </w:style>
  <w:style w:type="paragraph" w:styleId="ListContinue2">
    <w:name w:val="List Continue 2"/>
    <w:basedOn w:val="Normal"/>
    <w:semiHidden/>
    <w:unhideWhenUsed/>
    <w:rsid w:val="00DF467E"/>
    <w:pPr>
      <w:spacing w:after="120"/>
      <w:ind w:left="566"/>
      <w:contextualSpacing/>
    </w:pPr>
    <w:rPr>
      <w:rFonts w:ascii="Garamond" w:hAnsi="Garamond"/>
      <w:sz w:val="24"/>
      <w:szCs w:val="24"/>
      <w:lang w:eastAsia="en-US"/>
    </w:rPr>
  </w:style>
  <w:style w:type="paragraph" w:styleId="ListContinue">
    <w:name w:val="List Continue"/>
    <w:basedOn w:val="Normal"/>
    <w:link w:val="ListContinueChar"/>
    <w:semiHidden/>
    <w:unhideWhenUsed/>
    <w:rsid w:val="00DF467E"/>
    <w:pPr>
      <w:spacing w:after="120"/>
      <w:ind w:left="283"/>
      <w:contextualSpacing/>
    </w:pPr>
    <w:rPr>
      <w:rFonts w:ascii="Garamond" w:hAnsi="Garamond"/>
      <w:sz w:val="24"/>
      <w:szCs w:val="24"/>
      <w:lang w:eastAsia="en-US"/>
    </w:rPr>
  </w:style>
  <w:style w:type="table" w:customStyle="1" w:styleId="TableGrid6">
    <w:name w:val="Table Grid6"/>
    <w:basedOn w:val="TableNormal"/>
    <w:next w:val="TableGrid"/>
    <w:uiPriority w:val="39"/>
    <w:rsid w:val="00DF467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89257">
      <w:bodyDiv w:val="1"/>
      <w:marLeft w:val="0"/>
      <w:marRight w:val="0"/>
      <w:marTop w:val="0"/>
      <w:marBottom w:val="0"/>
      <w:divBdr>
        <w:top w:val="none" w:sz="0" w:space="0" w:color="auto"/>
        <w:left w:val="none" w:sz="0" w:space="0" w:color="auto"/>
        <w:bottom w:val="none" w:sz="0" w:space="0" w:color="auto"/>
        <w:right w:val="none" w:sz="0" w:space="0" w:color="auto"/>
      </w:divBdr>
    </w:div>
    <w:div w:id="110327261">
      <w:marLeft w:val="0"/>
      <w:marRight w:val="0"/>
      <w:marTop w:val="0"/>
      <w:marBottom w:val="0"/>
      <w:divBdr>
        <w:top w:val="none" w:sz="0" w:space="0" w:color="auto"/>
        <w:left w:val="none" w:sz="0" w:space="0" w:color="auto"/>
        <w:bottom w:val="none" w:sz="0" w:space="0" w:color="auto"/>
        <w:right w:val="none" w:sz="0" w:space="0" w:color="auto"/>
      </w:divBdr>
    </w:div>
    <w:div w:id="110327262">
      <w:marLeft w:val="0"/>
      <w:marRight w:val="0"/>
      <w:marTop w:val="0"/>
      <w:marBottom w:val="0"/>
      <w:divBdr>
        <w:top w:val="none" w:sz="0" w:space="0" w:color="auto"/>
        <w:left w:val="none" w:sz="0" w:space="0" w:color="auto"/>
        <w:bottom w:val="none" w:sz="0" w:space="0" w:color="auto"/>
        <w:right w:val="none" w:sz="0" w:space="0" w:color="auto"/>
      </w:divBdr>
    </w:div>
    <w:div w:id="134952948">
      <w:bodyDiv w:val="1"/>
      <w:marLeft w:val="0"/>
      <w:marRight w:val="0"/>
      <w:marTop w:val="0"/>
      <w:marBottom w:val="0"/>
      <w:divBdr>
        <w:top w:val="none" w:sz="0" w:space="0" w:color="auto"/>
        <w:left w:val="none" w:sz="0" w:space="0" w:color="auto"/>
        <w:bottom w:val="none" w:sz="0" w:space="0" w:color="auto"/>
        <w:right w:val="none" w:sz="0" w:space="0" w:color="auto"/>
      </w:divBdr>
    </w:div>
    <w:div w:id="136076761">
      <w:bodyDiv w:val="1"/>
      <w:marLeft w:val="0"/>
      <w:marRight w:val="0"/>
      <w:marTop w:val="0"/>
      <w:marBottom w:val="0"/>
      <w:divBdr>
        <w:top w:val="none" w:sz="0" w:space="0" w:color="auto"/>
        <w:left w:val="none" w:sz="0" w:space="0" w:color="auto"/>
        <w:bottom w:val="none" w:sz="0" w:space="0" w:color="auto"/>
        <w:right w:val="none" w:sz="0" w:space="0" w:color="auto"/>
      </w:divBdr>
    </w:div>
    <w:div w:id="161749576">
      <w:bodyDiv w:val="1"/>
      <w:marLeft w:val="0"/>
      <w:marRight w:val="0"/>
      <w:marTop w:val="0"/>
      <w:marBottom w:val="0"/>
      <w:divBdr>
        <w:top w:val="none" w:sz="0" w:space="0" w:color="auto"/>
        <w:left w:val="none" w:sz="0" w:space="0" w:color="auto"/>
        <w:bottom w:val="none" w:sz="0" w:space="0" w:color="auto"/>
        <w:right w:val="none" w:sz="0" w:space="0" w:color="auto"/>
      </w:divBdr>
    </w:div>
    <w:div w:id="213466778">
      <w:bodyDiv w:val="1"/>
      <w:marLeft w:val="0"/>
      <w:marRight w:val="0"/>
      <w:marTop w:val="0"/>
      <w:marBottom w:val="0"/>
      <w:divBdr>
        <w:top w:val="none" w:sz="0" w:space="0" w:color="auto"/>
        <w:left w:val="none" w:sz="0" w:space="0" w:color="auto"/>
        <w:bottom w:val="none" w:sz="0" w:space="0" w:color="auto"/>
        <w:right w:val="none" w:sz="0" w:space="0" w:color="auto"/>
      </w:divBdr>
    </w:div>
    <w:div w:id="233661216">
      <w:bodyDiv w:val="1"/>
      <w:marLeft w:val="0"/>
      <w:marRight w:val="0"/>
      <w:marTop w:val="0"/>
      <w:marBottom w:val="0"/>
      <w:divBdr>
        <w:top w:val="none" w:sz="0" w:space="0" w:color="auto"/>
        <w:left w:val="none" w:sz="0" w:space="0" w:color="auto"/>
        <w:bottom w:val="none" w:sz="0" w:space="0" w:color="auto"/>
        <w:right w:val="none" w:sz="0" w:space="0" w:color="auto"/>
      </w:divBdr>
    </w:div>
    <w:div w:id="257561896">
      <w:bodyDiv w:val="1"/>
      <w:marLeft w:val="0"/>
      <w:marRight w:val="0"/>
      <w:marTop w:val="0"/>
      <w:marBottom w:val="0"/>
      <w:divBdr>
        <w:top w:val="none" w:sz="0" w:space="0" w:color="auto"/>
        <w:left w:val="none" w:sz="0" w:space="0" w:color="auto"/>
        <w:bottom w:val="none" w:sz="0" w:space="0" w:color="auto"/>
        <w:right w:val="none" w:sz="0" w:space="0" w:color="auto"/>
      </w:divBdr>
    </w:div>
    <w:div w:id="272636847">
      <w:bodyDiv w:val="1"/>
      <w:marLeft w:val="0"/>
      <w:marRight w:val="0"/>
      <w:marTop w:val="0"/>
      <w:marBottom w:val="0"/>
      <w:divBdr>
        <w:top w:val="none" w:sz="0" w:space="0" w:color="auto"/>
        <w:left w:val="none" w:sz="0" w:space="0" w:color="auto"/>
        <w:bottom w:val="none" w:sz="0" w:space="0" w:color="auto"/>
        <w:right w:val="none" w:sz="0" w:space="0" w:color="auto"/>
      </w:divBdr>
    </w:div>
    <w:div w:id="298456546">
      <w:bodyDiv w:val="1"/>
      <w:marLeft w:val="0"/>
      <w:marRight w:val="0"/>
      <w:marTop w:val="0"/>
      <w:marBottom w:val="0"/>
      <w:divBdr>
        <w:top w:val="none" w:sz="0" w:space="0" w:color="auto"/>
        <w:left w:val="none" w:sz="0" w:space="0" w:color="auto"/>
        <w:bottom w:val="none" w:sz="0" w:space="0" w:color="auto"/>
        <w:right w:val="none" w:sz="0" w:space="0" w:color="auto"/>
      </w:divBdr>
    </w:div>
    <w:div w:id="318925593">
      <w:bodyDiv w:val="1"/>
      <w:marLeft w:val="0"/>
      <w:marRight w:val="0"/>
      <w:marTop w:val="0"/>
      <w:marBottom w:val="0"/>
      <w:divBdr>
        <w:top w:val="none" w:sz="0" w:space="0" w:color="auto"/>
        <w:left w:val="none" w:sz="0" w:space="0" w:color="auto"/>
        <w:bottom w:val="none" w:sz="0" w:space="0" w:color="auto"/>
        <w:right w:val="none" w:sz="0" w:space="0" w:color="auto"/>
      </w:divBdr>
    </w:div>
    <w:div w:id="323052218">
      <w:bodyDiv w:val="1"/>
      <w:marLeft w:val="0"/>
      <w:marRight w:val="0"/>
      <w:marTop w:val="0"/>
      <w:marBottom w:val="0"/>
      <w:divBdr>
        <w:top w:val="none" w:sz="0" w:space="0" w:color="auto"/>
        <w:left w:val="none" w:sz="0" w:space="0" w:color="auto"/>
        <w:bottom w:val="none" w:sz="0" w:space="0" w:color="auto"/>
        <w:right w:val="none" w:sz="0" w:space="0" w:color="auto"/>
      </w:divBdr>
    </w:div>
    <w:div w:id="483819334">
      <w:bodyDiv w:val="1"/>
      <w:marLeft w:val="0"/>
      <w:marRight w:val="0"/>
      <w:marTop w:val="0"/>
      <w:marBottom w:val="0"/>
      <w:divBdr>
        <w:top w:val="none" w:sz="0" w:space="0" w:color="auto"/>
        <w:left w:val="none" w:sz="0" w:space="0" w:color="auto"/>
        <w:bottom w:val="none" w:sz="0" w:space="0" w:color="auto"/>
        <w:right w:val="none" w:sz="0" w:space="0" w:color="auto"/>
      </w:divBdr>
    </w:div>
    <w:div w:id="537425818">
      <w:bodyDiv w:val="1"/>
      <w:marLeft w:val="0"/>
      <w:marRight w:val="0"/>
      <w:marTop w:val="0"/>
      <w:marBottom w:val="0"/>
      <w:divBdr>
        <w:top w:val="none" w:sz="0" w:space="0" w:color="auto"/>
        <w:left w:val="none" w:sz="0" w:space="0" w:color="auto"/>
        <w:bottom w:val="none" w:sz="0" w:space="0" w:color="auto"/>
        <w:right w:val="none" w:sz="0" w:space="0" w:color="auto"/>
      </w:divBdr>
    </w:div>
    <w:div w:id="540410275">
      <w:bodyDiv w:val="1"/>
      <w:marLeft w:val="0"/>
      <w:marRight w:val="0"/>
      <w:marTop w:val="0"/>
      <w:marBottom w:val="0"/>
      <w:divBdr>
        <w:top w:val="none" w:sz="0" w:space="0" w:color="auto"/>
        <w:left w:val="none" w:sz="0" w:space="0" w:color="auto"/>
        <w:bottom w:val="none" w:sz="0" w:space="0" w:color="auto"/>
        <w:right w:val="none" w:sz="0" w:space="0" w:color="auto"/>
      </w:divBdr>
      <w:divsChild>
        <w:div w:id="775447960">
          <w:marLeft w:val="0"/>
          <w:marRight w:val="0"/>
          <w:marTop w:val="0"/>
          <w:marBottom w:val="0"/>
          <w:divBdr>
            <w:top w:val="none" w:sz="0" w:space="0" w:color="auto"/>
            <w:left w:val="none" w:sz="0" w:space="0" w:color="auto"/>
            <w:bottom w:val="none" w:sz="0" w:space="0" w:color="auto"/>
            <w:right w:val="none" w:sz="0" w:space="0" w:color="auto"/>
          </w:divBdr>
        </w:div>
        <w:div w:id="884875844">
          <w:marLeft w:val="0"/>
          <w:marRight w:val="0"/>
          <w:marTop w:val="0"/>
          <w:marBottom w:val="0"/>
          <w:divBdr>
            <w:top w:val="none" w:sz="0" w:space="0" w:color="auto"/>
            <w:left w:val="none" w:sz="0" w:space="0" w:color="auto"/>
            <w:bottom w:val="none" w:sz="0" w:space="0" w:color="auto"/>
            <w:right w:val="none" w:sz="0" w:space="0" w:color="auto"/>
          </w:divBdr>
        </w:div>
      </w:divsChild>
    </w:div>
    <w:div w:id="541987831">
      <w:bodyDiv w:val="1"/>
      <w:marLeft w:val="0"/>
      <w:marRight w:val="0"/>
      <w:marTop w:val="0"/>
      <w:marBottom w:val="0"/>
      <w:divBdr>
        <w:top w:val="none" w:sz="0" w:space="0" w:color="auto"/>
        <w:left w:val="none" w:sz="0" w:space="0" w:color="auto"/>
        <w:bottom w:val="none" w:sz="0" w:space="0" w:color="auto"/>
        <w:right w:val="none" w:sz="0" w:space="0" w:color="auto"/>
      </w:divBdr>
    </w:div>
    <w:div w:id="584192930">
      <w:bodyDiv w:val="1"/>
      <w:marLeft w:val="0"/>
      <w:marRight w:val="0"/>
      <w:marTop w:val="0"/>
      <w:marBottom w:val="0"/>
      <w:divBdr>
        <w:top w:val="none" w:sz="0" w:space="0" w:color="auto"/>
        <w:left w:val="none" w:sz="0" w:space="0" w:color="auto"/>
        <w:bottom w:val="none" w:sz="0" w:space="0" w:color="auto"/>
        <w:right w:val="none" w:sz="0" w:space="0" w:color="auto"/>
      </w:divBdr>
    </w:div>
    <w:div w:id="660619813">
      <w:bodyDiv w:val="1"/>
      <w:marLeft w:val="0"/>
      <w:marRight w:val="0"/>
      <w:marTop w:val="0"/>
      <w:marBottom w:val="0"/>
      <w:divBdr>
        <w:top w:val="none" w:sz="0" w:space="0" w:color="auto"/>
        <w:left w:val="none" w:sz="0" w:space="0" w:color="auto"/>
        <w:bottom w:val="none" w:sz="0" w:space="0" w:color="auto"/>
        <w:right w:val="none" w:sz="0" w:space="0" w:color="auto"/>
      </w:divBdr>
    </w:div>
    <w:div w:id="690643269">
      <w:bodyDiv w:val="1"/>
      <w:marLeft w:val="0"/>
      <w:marRight w:val="0"/>
      <w:marTop w:val="0"/>
      <w:marBottom w:val="0"/>
      <w:divBdr>
        <w:top w:val="none" w:sz="0" w:space="0" w:color="auto"/>
        <w:left w:val="none" w:sz="0" w:space="0" w:color="auto"/>
        <w:bottom w:val="none" w:sz="0" w:space="0" w:color="auto"/>
        <w:right w:val="none" w:sz="0" w:space="0" w:color="auto"/>
      </w:divBdr>
    </w:div>
    <w:div w:id="718214075">
      <w:bodyDiv w:val="1"/>
      <w:marLeft w:val="0"/>
      <w:marRight w:val="0"/>
      <w:marTop w:val="0"/>
      <w:marBottom w:val="0"/>
      <w:divBdr>
        <w:top w:val="none" w:sz="0" w:space="0" w:color="auto"/>
        <w:left w:val="none" w:sz="0" w:space="0" w:color="auto"/>
        <w:bottom w:val="none" w:sz="0" w:space="0" w:color="auto"/>
        <w:right w:val="none" w:sz="0" w:space="0" w:color="auto"/>
      </w:divBdr>
    </w:div>
    <w:div w:id="728967438">
      <w:bodyDiv w:val="1"/>
      <w:marLeft w:val="0"/>
      <w:marRight w:val="0"/>
      <w:marTop w:val="0"/>
      <w:marBottom w:val="0"/>
      <w:divBdr>
        <w:top w:val="none" w:sz="0" w:space="0" w:color="auto"/>
        <w:left w:val="none" w:sz="0" w:space="0" w:color="auto"/>
        <w:bottom w:val="none" w:sz="0" w:space="0" w:color="auto"/>
        <w:right w:val="none" w:sz="0" w:space="0" w:color="auto"/>
      </w:divBdr>
    </w:div>
    <w:div w:id="731345239">
      <w:bodyDiv w:val="1"/>
      <w:marLeft w:val="0"/>
      <w:marRight w:val="0"/>
      <w:marTop w:val="0"/>
      <w:marBottom w:val="0"/>
      <w:divBdr>
        <w:top w:val="none" w:sz="0" w:space="0" w:color="auto"/>
        <w:left w:val="none" w:sz="0" w:space="0" w:color="auto"/>
        <w:bottom w:val="none" w:sz="0" w:space="0" w:color="auto"/>
        <w:right w:val="none" w:sz="0" w:space="0" w:color="auto"/>
      </w:divBdr>
    </w:div>
    <w:div w:id="733699240">
      <w:bodyDiv w:val="1"/>
      <w:marLeft w:val="0"/>
      <w:marRight w:val="0"/>
      <w:marTop w:val="0"/>
      <w:marBottom w:val="0"/>
      <w:divBdr>
        <w:top w:val="none" w:sz="0" w:space="0" w:color="auto"/>
        <w:left w:val="none" w:sz="0" w:space="0" w:color="auto"/>
        <w:bottom w:val="none" w:sz="0" w:space="0" w:color="auto"/>
        <w:right w:val="none" w:sz="0" w:space="0" w:color="auto"/>
      </w:divBdr>
    </w:div>
    <w:div w:id="763769904">
      <w:bodyDiv w:val="1"/>
      <w:marLeft w:val="0"/>
      <w:marRight w:val="0"/>
      <w:marTop w:val="0"/>
      <w:marBottom w:val="0"/>
      <w:divBdr>
        <w:top w:val="none" w:sz="0" w:space="0" w:color="auto"/>
        <w:left w:val="none" w:sz="0" w:space="0" w:color="auto"/>
        <w:bottom w:val="none" w:sz="0" w:space="0" w:color="auto"/>
        <w:right w:val="none" w:sz="0" w:space="0" w:color="auto"/>
      </w:divBdr>
    </w:div>
    <w:div w:id="954363536">
      <w:bodyDiv w:val="1"/>
      <w:marLeft w:val="0"/>
      <w:marRight w:val="0"/>
      <w:marTop w:val="0"/>
      <w:marBottom w:val="0"/>
      <w:divBdr>
        <w:top w:val="none" w:sz="0" w:space="0" w:color="auto"/>
        <w:left w:val="none" w:sz="0" w:space="0" w:color="auto"/>
        <w:bottom w:val="none" w:sz="0" w:space="0" w:color="auto"/>
        <w:right w:val="none" w:sz="0" w:space="0" w:color="auto"/>
      </w:divBdr>
    </w:div>
    <w:div w:id="1098910556">
      <w:bodyDiv w:val="1"/>
      <w:marLeft w:val="0"/>
      <w:marRight w:val="0"/>
      <w:marTop w:val="0"/>
      <w:marBottom w:val="0"/>
      <w:divBdr>
        <w:top w:val="none" w:sz="0" w:space="0" w:color="auto"/>
        <w:left w:val="none" w:sz="0" w:space="0" w:color="auto"/>
        <w:bottom w:val="none" w:sz="0" w:space="0" w:color="auto"/>
        <w:right w:val="none" w:sz="0" w:space="0" w:color="auto"/>
      </w:divBdr>
    </w:div>
    <w:div w:id="1115253451">
      <w:bodyDiv w:val="1"/>
      <w:marLeft w:val="0"/>
      <w:marRight w:val="0"/>
      <w:marTop w:val="0"/>
      <w:marBottom w:val="0"/>
      <w:divBdr>
        <w:top w:val="none" w:sz="0" w:space="0" w:color="auto"/>
        <w:left w:val="none" w:sz="0" w:space="0" w:color="auto"/>
        <w:bottom w:val="none" w:sz="0" w:space="0" w:color="auto"/>
        <w:right w:val="none" w:sz="0" w:space="0" w:color="auto"/>
      </w:divBdr>
    </w:div>
    <w:div w:id="1314522773">
      <w:bodyDiv w:val="1"/>
      <w:marLeft w:val="0"/>
      <w:marRight w:val="0"/>
      <w:marTop w:val="0"/>
      <w:marBottom w:val="0"/>
      <w:divBdr>
        <w:top w:val="none" w:sz="0" w:space="0" w:color="auto"/>
        <w:left w:val="none" w:sz="0" w:space="0" w:color="auto"/>
        <w:bottom w:val="none" w:sz="0" w:space="0" w:color="auto"/>
        <w:right w:val="none" w:sz="0" w:space="0" w:color="auto"/>
      </w:divBdr>
    </w:div>
    <w:div w:id="1416902051">
      <w:bodyDiv w:val="1"/>
      <w:marLeft w:val="0"/>
      <w:marRight w:val="0"/>
      <w:marTop w:val="0"/>
      <w:marBottom w:val="0"/>
      <w:divBdr>
        <w:top w:val="none" w:sz="0" w:space="0" w:color="auto"/>
        <w:left w:val="none" w:sz="0" w:space="0" w:color="auto"/>
        <w:bottom w:val="none" w:sz="0" w:space="0" w:color="auto"/>
        <w:right w:val="none" w:sz="0" w:space="0" w:color="auto"/>
      </w:divBdr>
    </w:div>
    <w:div w:id="1456555281">
      <w:bodyDiv w:val="1"/>
      <w:marLeft w:val="0"/>
      <w:marRight w:val="0"/>
      <w:marTop w:val="0"/>
      <w:marBottom w:val="0"/>
      <w:divBdr>
        <w:top w:val="none" w:sz="0" w:space="0" w:color="auto"/>
        <w:left w:val="none" w:sz="0" w:space="0" w:color="auto"/>
        <w:bottom w:val="none" w:sz="0" w:space="0" w:color="auto"/>
        <w:right w:val="none" w:sz="0" w:space="0" w:color="auto"/>
      </w:divBdr>
    </w:div>
    <w:div w:id="1460102069">
      <w:bodyDiv w:val="1"/>
      <w:marLeft w:val="0"/>
      <w:marRight w:val="0"/>
      <w:marTop w:val="0"/>
      <w:marBottom w:val="0"/>
      <w:divBdr>
        <w:top w:val="none" w:sz="0" w:space="0" w:color="auto"/>
        <w:left w:val="none" w:sz="0" w:space="0" w:color="auto"/>
        <w:bottom w:val="none" w:sz="0" w:space="0" w:color="auto"/>
        <w:right w:val="none" w:sz="0" w:space="0" w:color="auto"/>
      </w:divBdr>
    </w:div>
    <w:div w:id="1472283656">
      <w:bodyDiv w:val="1"/>
      <w:marLeft w:val="0"/>
      <w:marRight w:val="0"/>
      <w:marTop w:val="0"/>
      <w:marBottom w:val="0"/>
      <w:divBdr>
        <w:top w:val="none" w:sz="0" w:space="0" w:color="auto"/>
        <w:left w:val="none" w:sz="0" w:space="0" w:color="auto"/>
        <w:bottom w:val="none" w:sz="0" w:space="0" w:color="auto"/>
        <w:right w:val="none" w:sz="0" w:space="0" w:color="auto"/>
      </w:divBdr>
    </w:div>
    <w:div w:id="1589460069">
      <w:bodyDiv w:val="1"/>
      <w:marLeft w:val="0"/>
      <w:marRight w:val="0"/>
      <w:marTop w:val="0"/>
      <w:marBottom w:val="0"/>
      <w:divBdr>
        <w:top w:val="none" w:sz="0" w:space="0" w:color="auto"/>
        <w:left w:val="none" w:sz="0" w:space="0" w:color="auto"/>
        <w:bottom w:val="none" w:sz="0" w:space="0" w:color="auto"/>
        <w:right w:val="none" w:sz="0" w:space="0" w:color="auto"/>
      </w:divBdr>
    </w:div>
    <w:div w:id="1654487436">
      <w:bodyDiv w:val="1"/>
      <w:marLeft w:val="0"/>
      <w:marRight w:val="0"/>
      <w:marTop w:val="0"/>
      <w:marBottom w:val="0"/>
      <w:divBdr>
        <w:top w:val="none" w:sz="0" w:space="0" w:color="auto"/>
        <w:left w:val="none" w:sz="0" w:space="0" w:color="auto"/>
        <w:bottom w:val="none" w:sz="0" w:space="0" w:color="auto"/>
        <w:right w:val="none" w:sz="0" w:space="0" w:color="auto"/>
      </w:divBdr>
    </w:div>
    <w:div w:id="1877303842">
      <w:bodyDiv w:val="1"/>
      <w:marLeft w:val="0"/>
      <w:marRight w:val="0"/>
      <w:marTop w:val="0"/>
      <w:marBottom w:val="0"/>
      <w:divBdr>
        <w:top w:val="none" w:sz="0" w:space="0" w:color="auto"/>
        <w:left w:val="none" w:sz="0" w:space="0" w:color="auto"/>
        <w:bottom w:val="none" w:sz="0" w:space="0" w:color="auto"/>
        <w:right w:val="none" w:sz="0" w:space="0" w:color="auto"/>
      </w:divBdr>
    </w:div>
    <w:div w:id="1891384350">
      <w:bodyDiv w:val="1"/>
      <w:marLeft w:val="0"/>
      <w:marRight w:val="0"/>
      <w:marTop w:val="0"/>
      <w:marBottom w:val="0"/>
      <w:divBdr>
        <w:top w:val="none" w:sz="0" w:space="0" w:color="auto"/>
        <w:left w:val="none" w:sz="0" w:space="0" w:color="auto"/>
        <w:bottom w:val="none" w:sz="0" w:space="0" w:color="auto"/>
        <w:right w:val="none" w:sz="0" w:space="0" w:color="auto"/>
      </w:divBdr>
    </w:div>
    <w:div w:id="1935824983">
      <w:bodyDiv w:val="1"/>
      <w:marLeft w:val="0"/>
      <w:marRight w:val="0"/>
      <w:marTop w:val="0"/>
      <w:marBottom w:val="0"/>
      <w:divBdr>
        <w:top w:val="none" w:sz="0" w:space="0" w:color="auto"/>
        <w:left w:val="none" w:sz="0" w:space="0" w:color="auto"/>
        <w:bottom w:val="none" w:sz="0" w:space="0" w:color="auto"/>
        <w:right w:val="none" w:sz="0" w:space="0" w:color="auto"/>
      </w:divBdr>
    </w:div>
    <w:div w:id="1952667132">
      <w:bodyDiv w:val="1"/>
      <w:marLeft w:val="0"/>
      <w:marRight w:val="0"/>
      <w:marTop w:val="0"/>
      <w:marBottom w:val="0"/>
      <w:divBdr>
        <w:top w:val="none" w:sz="0" w:space="0" w:color="auto"/>
        <w:left w:val="none" w:sz="0" w:space="0" w:color="auto"/>
        <w:bottom w:val="none" w:sz="0" w:space="0" w:color="auto"/>
        <w:right w:val="none" w:sz="0" w:space="0" w:color="auto"/>
      </w:divBdr>
    </w:div>
    <w:div w:id="1985352990">
      <w:bodyDiv w:val="1"/>
      <w:marLeft w:val="0"/>
      <w:marRight w:val="0"/>
      <w:marTop w:val="0"/>
      <w:marBottom w:val="0"/>
      <w:divBdr>
        <w:top w:val="none" w:sz="0" w:space="0" w:color="auto"/>
        <w:left w:val="none" w:sz="0" w:space="0" w:color="auto"/>
        <w:bottom w:val="none" w:sz="0" w:space="0" w:color="auto"/>
        <w:right w:val="none" w:sz="0" w:space="0" w:color="auto"/>
      </w:divBdr>
    </w:div>
    <w:div w:id="1990209637">
      <w:bodyDiv w:val="1"/>
      <w:marLeft w:val="0"/>
      <w:marRight w:val="0"/>
      <w:marTop w:val="0"/>
      <w:marBottom w:val="0"/>
      <w:divBdr>
        <w:top w:val="none" w:sz="0" w:space="0" w:color="auto"/>
        <w:left w:val="none" w:sz="0" w:space="0" w:color="auto"/>
        <w:bottom w:val="none" w:sz="0" w:space="0" w:color="auto"/>
        <w:right w:val="none" w:sz="0" w:space="0" w:color="auto"/>
      </w:divBdr>
    </w:div>
    <w:div w:id="2023313356">
      <w:bodyDiv w:val="1"/>
      <w:marLeft w:val="0"/>
      <w:marRight w:val="0"/>
      <w:marTop w:val="0"/>
      <w:marBottom w:val="0"/>
      <w:divBdr>
        <w:top w:val="none" w:sz="0" w:space="0" w:color="auto"/>
        <w:left w:val="none" w:sz="0" w:space="0" w:color="auto"/>
        <w:bottom w:val="none" w:sz="0" w:space="0" w:color="auto"/>
        <w:right w:val="none" w:sz="0" w:space="0" w:color="auto"/>
      </w:divBdr>
    </w:div>
    <w:div w:id="2099280847">
      <w:bodyDiv w:val="1"/>
      <w:marLeft w:val="0"/>
      <w:marRight w:val="0"/>
      <w:marTop w:val="0"/>
      <w:marBottom w:val="0"/>
      <w:divBdr>
        <w:top w:val="none" w:sz="0" w:space="0" w:color="auto"/>
        <w:left w:val="none" w:sz="0" w:space="0" w:color="auto"/>
        <w:bottom w:val="none" w:sz="0" w:space="0" w:color="auto"/>
        <w:right w:val="none" w:sz="0" w:space="0" w:color="auto"/>
      </w:divBdr>
    </w:div>
    <w:div w:id="211131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rs.gov.za" TargetMode="External"/><Relationship Id="rId18" Type="http://schemas.openxmlformats.org/officeDocument/2006/relationships/footer" Target="footer4.xml"/><Relationship Id="rId26" Type="http://schemas.microsoft.com/office/2011/relationships/people" Target="people.xml"/><Relationship Id="rId3" Type="http://schemas.openxmlformats.org/officeDocument/2006/relationships/numbering" Target="numbering.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treasury.gov.za"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omments" Target="comments.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etenders.gov.za" TargetMode="External"/><Relationship Id="rId22" Type="http://schemas.openxmlformats.org/officeDocument/2006/relationships/image" Target="media/image3.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Dimitri%20Georgeades@client%20services@pwd%20hq%20kayla\Application%20Data\Microsoft\Templates\newletter%20head.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288A5D01401421986AB9C99CADBBF87"/>
        <w:category>
          <w:name w:val="General"/>
          <w:gallery w:val="placeholder"/>
        </w:category>
        <w:types>
          <w:type w:val="bbPlcHdr"/>
        </w:types>
        <w:behaviors>
          <w:behavior w:val="content"/>
        </w:behaviors>
        <w:guid w:val="{41020515-48A3-4824-B3C8-F78E0997D296}"/>
      </w:docPartPr>
      <w:docPartBody>
        <w:p w:rsidR="00677627" w:rsidRDefault="00677627" w:rsidP="00677627">
          <w:pPr>
            <w:pStyle w:val="E288A5D01401421986AB9C99CADBBF87"/>
          </w:pPr>
          <w:r w:rsidRPr="00CF7FA7">
            <w:rPr>
              <w:rStyle w:val="PlaceholderText"/>
            </w:rPr>
            <w:t>[Keywords]</w:t>
          </w:r>
        </w:p>
      </w:docPartBody>
    </w:docPart>
    <w:docPart>
      <w:docPartPr>
        <w:name w:val="32C9EF3D15C34A6ABDF3DF6C1910C143"/>
        <w:category>
          <w:name w:val="General"/>
          <w:gallery w:val="placeholder"/>
        </w:category>
        <w:types>
          <w:type w:val="bbPlcHdr"/>
        </w:types>
        <w:behaviors>
          <w:behavior w:val="content"/>
        </w:behaviors>
        <w:guid w:val="{999D113C-BB1D-4BDE-B2D1-920761B5C0D6}"/>
      </w:docPartPr>
      <w:docPartBody>
        <w:p w:rsidR="00677627" w:rsidRDefault="00677627" w:rsidP="00677627">
          <w:pPr>
            <w:pStyle w:val="32C9EF3D15C34A6ABDF3DF6C1910C143"/>
          </w:pPr>
          <w:r w:rsidRPr="00CF7FA7">
            <w:rPr>
              <w:rStyle w:val="PlaceholderText"/>
            </w:rPr>
            <w:t>[Keywords]</w:t>
          </w:r>
        </w:p>
      </w:docPartBody>
    </w:docPart>
    <w:docPart>
      <w:docPartPr>
        <w:name w:val="188EA46EB34A42B09410D0E2692CDFA9"/>
        <w:category>
          <w:name w:val="General"/>
          <w:gallery w:val="placeholder"/>
        </w:category>
        <w:types>
          <w:type w:val="bbPlcHdr"/>
        </w:types>
        <w:behaviors>
          <w:behavior w:val="content"/>
        </w:behaviors>
        <w:guid w:val="{29C2411D-32B5-47AC-B409-F625A42732A9}"/>
      </w:docPartPr>
      <w:docPartBody>
        <w:p w:rsidR="00677627" w:rsidRDefault="00677627" w:rsidP="00677627">
          <w:pPr>
            <w:pStyle w:val="188EA46EB34A42B09410D0E2692CDFA9"/>
          </w:pPr>
          <w:r w:rsidRPr="00CF7FA7">
            <w:rPr>
              <w:rStyle w:val="PlaceholderText"/>
            </w:rPr>
            <w:t>[Keywords]</w:t>
          </w:r>
        </w:p>
      </w:docPartBody>
    </w:docPart>
    <w:docPart>
      <w:docPartPr>
        <w:name w:val="D779DD55E81642B99AF3D07E36B97AAC"/>
        <w:category>
          <w:name w:val="General"/>
          <w:gallery w:val="placeholder"/>
        </w:category>
        <w:types>
          <w:type w:val="bbPlcHdr"/>
        </w:types>
        <w:behaviors>
          <w:behavior w:val="content"/>
        </w:behaviors>
        <w:guid w:val="{156ACD70-E8CD-48A2-92BE-3242E4D8EB27}"/>
      </w:docPartPr>
      <w:docPartBody>
        <w:p w:rsidR="00677627" w:rsidRDefault="00677627" w:rsidP="00677627">
          <w:pPr>
            <w:pStyle w:val="D779DD55E81642B99AF3D07E36B97AAC"/>
          </w:pPr>
          <w:r w:rsidRPr="00CF7FA7">
            <w:rPr>
              <w:rStyle w:val="PlaceholderText"/>
            </w:rPr>
            <w:t>[Keywords]</w:t>
          </w:r>
        </w:p>
      </w:docPartBody>
    </w:docPart>
    <w:docPart>
      <w:docPartPr>
        <w:name w:val="2B2CFA378DE0490793699F01B0B4840C"/>
        <w:category>
          <w:name w:val="General"/>
          <w:gallery w:val="placeholder"/>
        </w:category>
        <w:types>
          <w:type w:val="bbPlcHdr"/>
        </w:types>
        <w:behaviors>
          <w:behavior w:val="content"/>
        </w:behaviors>
        <w:guid w:val="{81A066B1-FB3A-4EE3-925C-737C1BFE646E}"/>
      </w:docPartPr>
      <w:docPartBody>
        <w:p w:rsidR="00677627" w:rsidRDefault="00677627" w:rsidP="00677627">
          <w:pPr>
            <w:pStyle w:val="2B2CFA378DE0490793699F01B0B4840C"/>
          </w:pPr>
          <w:r w:rsidRPr="00CF7FA7">
            <w:rPr>
              <w:rStyle w:val="PlaceholderText"/>
            </w:rPr>
            <w:t>[Keywords]</w:t>
          </w:r>
        </w:p>
      </w:docPartBody>
    </w:docPart>
    <w:docPart>
      <w:docPartPr>
        <w:name w:val="EF238A5EF3554A01BA62B67C47A4637E"/>
        <w:category>
          <w:name w:val="General"/>
          <w:gallery w:val="placeholder"/>
        </w:category>
        <w:types>
          <w:type w:val="bbPlcHdr"/>
        </w:types>
        <w:behaviors>
          <w:behavior w:val="content"/>
        </w:behaviors>
        <w:guid w:val="{061D1894-4057-4E84-A6AF-B5E9523DB6C9}"/>
      </w:docPartPr>
      <w:docPartBody>
        <w:p w:rsidR="00677627" w:rsidRDefault="00677627" w:rsidP="00677627">
          <w:pPr>
            <w:pStyle w:val="EF238A5EF3554A01BA62B67C47A4637E"/>
          </w:pPr>
          <w:r w:rsidRPr="00CF7FA7">
            <w:rPr>
              <w:rStyle w:val="PlaceholderText"/>
            </w:rPr>
            <w:t>[Abstract]</w:t>
          </w:r>
        </w:p>
      </w:docPartBody>
    </w:docPart>
    <w:docPart>
      <w:docPartPr>
        <w:name w:val="4B04A3717F42439FAAD6330A6393FEBD"/>
        <w:category>
          <w:name w:val="General"/>
          <w:gallery w:val="placeholder"/>
        </w:category>
        <w:types>
          <w:type w:val="bbPlcHdr"/>
        </w:types>
        <w:behaviors>
          <w:behavior w:val="content"/>
        </w:behaviors>
        <w:guid w:val="{EDC8F453-F7A7-467B-8427-18CB78DDB29E}"/>
      </w:docPartPr>
      <w:docPartBody>
        <w:p w:rsidR="00420F3B" w:rsidRDefault="00677627" w:rsidP="00677627">
          <w:pPr>
            <w:pStyle w:val="4B04A3717F42439FAAD6330A6393FEBD"/>
          </w:pPr>
          <w:r w:rsidRPr="00CF7FA7">
            <w:rPr>
              <w:rStyle w:val="PlaceholderText"/>
            </w:rPr>
            <w:t>[Keywords]</w:t>
          </w:r>
        </w:p>
      </w:docPartBody>
    </w:docPart>
    <w:docPart>
      <w:docPartPr>
        <w:name w:val="625B43D3ECF24058B6451374AADAD9C2"/>
        <w:category>
          <w:name w:val="General"/>
          <w:gallery w:val="placeholder"/>
        </w:category>
        <w:types>
          <w:type w:val="bbPlcHdr"/>
        </w:types>
        <w:behaviors>
          <w:behavior w:val="content"/>
        </w:behaviors>
        <w:guid w:val="{DF4E29C7-765A-48A5-B113-285947F6E40B}"/>
      </w:docPartPr>
      <w:docPartBody>
        <w:p w:rsidR="00420F3B" w:rsidRDefault="00677627" w:rsidP="00677627">
          <w:pPr>
            <w:pStyle w:val="625B43D3ECF24058B6451374AADAD9C2"/>
          </w:pPr>
          <w:r w:rsidRPr="00403620">
            <w:rPr>
              <w:rStyle w:val="PlaceholderText"/>
            </w:rPr>
            <w:t>Click here to enter text.</w:t>
          </w:r>
        </w:p>
      </w:docPartBody>
    </w:docPart>
    <w:docPart>
      <w:docPartPr>
        <w:name w:val="3ADDAC7F89A545C9A0EFDEA393CD69E6"/>
        <w:category>
          <w:name w:val="General"/>
          <w:gallery w:val="placeholder"/>
        </w:category>
        <w:types>
          <w:type w:val="bbPlcHdr"/>
        </w:types>
        <w:behaviors>
          <w:behavior w:val="content"/>
        </w:behaviors>
        <w:guid w:val="{C9BC25AE-CB4A-40CB-ABF8-B4C36112B472}"/>
      </w:docPartPr>
      <w:docPartBody>
        <w:p w:rsidR="00420F3B" w:rsidRDefault="00677627" w:rsidP="00677627">
          <w:pPr>
            <w:pStyle w:val="3ADDAC7F89A545C9A0EFDEA393CD69E6"/>
          </w:pPr>
          <w:r w:rsidRPr="00403620">
            <w:rPr>
              <w:rStyle w:val="PlaceholderText"/>
            </w:rPr>
            <w:t>Choose an item.</w:t>
          </w:r>
        </w:p>
      </w:docPartBody>
    </w:docPart>
    <w:docPart>
      <w:docPartPr>
        <w:name w:val="3A4D733F7D6146A3A2126C8BFEAE351E"/>
        <w:category>
          <w:name w:val="General"/>
          <w:gallery w:val="placeholder"/>
        </w:category>
        <w:types>
          <w:type w:val="bbPlcHdr"/>
        </w:types>
        <w:behaviors>
          <w:behavior w:val="content"/>
        </w:behaviors>
        <w:guid w:val="{013FDA4B-4B9D-4488-8EF8-D35AD299BCCE}"/>
      </w:docPartPr>
      <w:docPartBody>
        <w:p w:rsidR="00420F3B" w:rsidRDefault="00677627" w:rsidP="00677627">
          <w:pPr>
            <w:pStyle w:val="3A4D733F7D6146A3A2126C8BFEAE351E"/>
          </w:pPr>
          <w:r w:rsidRPr="00CF7FA7">
            <w:rPr>
              <w:rStyle w:val="PlaceholderText"/>
            </w:rPr>
            <w:t>[Publish Date]</w:t>
          </w:r>
        </w:p>
      </w:docPartBody>
    </w:docPart>
    <w:docPart>
      <w:docPartPr>
        <w:name w:val="A7F435A4CE9F4A05AE96B736CDE3C0C8"/>
        <w:category>
          <w:name w:val="General"/>
          <w:gallery w:val="placeholder"/>
        </w:category>
        <w:types>
          <w:type w:val="bbPlcHdr"/>
        </w:types>
        <w:behaviors>
          <w:behavior w:val="content"/>
        </w:behaviors>
        <w:guid w:val="{3E74FEDF-FEA6-44A1-9586-09ADFEE7763C}"/>
      </w:docPartPr>
      <w:docPartBody>
        <w:p w:rsidR="00420F3B" w:rsidRDefault="00677627" w:rsidP="00677627">
          <w:pPr>
            <w:pStyle w:val="A7F435A4CE9F4A05AE96B736CDE3C0C8"/>
          </w:pPr>
          <w:r w:rsidRPr="00CF7FA7">
            <w:rPr>
              <w:rStyle w:val="PlaceholderText"/>
            </w:rPr>
            <w:t>[Category]</w:t>
          </w:r>
        </w:p>
      </w:docPartBody>
    </w:docPart>
    <w:docPart>
      <w:docPartPr>
        <w:name w:val="54ECE41E089140BF90F7D3F742B1EFD6"/>
        <w:category>
          <w:name w:val="General"/>
          <w:gallery w:val="placeholder"/>
        </w:category>
        <w:types>
          <w:type w:val="bbPlcHdr"/>
        </w:types>
        <w:behaviors>
          <w:behavior w:val="content"/>
        </w:behaviors>
        <w:guid w:val="{0D539856-CDE3-4545-9DCF-895A8E0379EA}"/>
      </w:docPartPr>
      <w:docPartBody>
        <w:p w:rsidR="00420F3B" w:rsidRDefault="00677627" w:rsidP="00677627">
          <w:pPr>
            <w:pStyle w:val="54ECE41E089140BF90F7D3F742B1EFD6"/>
          </w:pPr>
          <w:r w:rsidRPr="00CF7FA7">
            <w:rPr>
              <w:rStyle w:val="PlaceholderText"/>
            </w:rPr>
            <w:t>[Category]</w:t>
          </w:r>
        </w:p>
      </w:docPartBody>
    </w:docPart>
    <w:docPart>
      <w:docPartPr>
        <w:name w:val="4F98C8F494A64D0B8670C6A45A290B30"/>
        <w:category>
          <w:name w:val="General"/>
          <w:gallery w:val="placeholder"/>
        </w:category>
        <w:types>
          <w:type w:val="bbPlcHdr"/>
        </w:types>
        <w:behaviors>
          <w:behavior w:val="content"/>
        </w:behaviors>
        <w:guid w:val="{8346B28C-482B-4D52-89E6-F41185945E63}"/>
      </w:docPartPr>
      <w:docPartBody>
        <w:p w:rsidR="00832592" w:rsidRDefault="00832592" w:rsidP="00832592">
          <w:pPr>
            <w:pStyle w:val="4F98C8F494A64D0B8670C6A45A290B30"/>
          </w:pPr>
          <w:r w:rsidRPr="00CF7FA7">
            <w:rPr>
              <w:rStyle w:val="PlaceholderText"/>
            </w:rPr>
            <w:t>[Publish Date]</w:t>
          </w:r>
        </w:p>
      </w:docPartBody>
    </w:docPart>
    <w:docPart>
      <w:docPartPr>
        <w:name w:val="AC2B8A80A0C54DD3A5AE308A9254E9F4"/>
        <w:category>
          <w:name w:val="General"/>
          <w:gallery w:val="placeholder"/>
        </w:category>
        <w:types>
          <w:type w:val="bbPlcHdr"/>
        </w:types>
        <w:behaviors>
          <w:behavior w:val="content"/>
        </w:behaviors>
        <w:guid w:val="{3C23A746-8AEC-44C0-8FA6-603009C0B369}"/>
      </w:docPartPr>
      <w:docPartBody>
        <w:p w:rsidR="00832592" w:rsidRDefault="00832592" w:rsidP="00832592">
          <w:pPr>
            <w:pStyle w:val="AC2B8A80A0C54DD3A5AE308A9254E9F4"/>
          </w:pPr>
          <w:r w:rsidRPr="00CF7FA7">
            <w:rPr>
              <w:rStyle w:val="PlaceholderText"/>
            </w:rPr>
            <w:t>[Category]</w:t>
          </w:r>
        </w:p>
      </w:docPartBody>
    </w:docPart>
    <w:docPart>
      <w:docPartPr>
        <w:name w:val="F5264FD4777445A7AE3B1A5354CE753C"/>
        <w:category>
          <w:name w:val="General"/>
          <w:gallery w:val="placeholder"/>
        </w:category>
        <w:types>
          <w:type w:val="bbPlcHdr"/>
        </w:types>
        <w:behaviors>
          <w:behavior w:val="content"/>
        </w:behaviors>
        <w:guid w:val="{C5134B17-4E7D-406C-8896-03BCAF9FBB9A}"/>
      </w:docPartPr>
      <w:docPartBody>
        <w:p w:rsidR="00832592" w:rsidRDefault="00832592" w:rsidP="00832592">
          <w:pPr>
            <w:pStyle w:val="F5264FD4777445A7AE3B1A5354CE753C"/>
          </w:pPr>
          <w:r w:rsidRPr="00CF7FA7">
            <w:rPr>
              <w:rStyle w:val="PlaceholderText"/>
            </w:rPr>
            <w:t>[Abstract]</w:t>
          </w:r>
        </w:p>
      </w:docPartBody>
    </w:docPart>
    <w:docPart>
      <w:docPartPr>
        <w:name w:val="462F335CCD494B2CBCE517D7357D463C"/>
        <w:category>
          <w:name w:val="General"/>
          <w:gallery w:val="placeholder"/>
        </w:category>
        <w:types>
          <w:type w:val="bbPlcHdr"/>
        </w:types>
        <w:behaviors>
          <w:behavior w:val="content"/>
        </w:behaviors>
        <w:guid w:val="{71821AEA-4665-4374-B590-04E5D57B1EFD}"/>
      </w:docPartPr>
      <w:docPartBody>
        <w:p w:rsidR="00832592" w:rsidRDefault="00832592" w:rsidP="00832592">
          <w:pPr>
            <w:pStyle w:val="462F335CCD494B2CBCE517D7357D463C"/>
          </w:pPr>
          <w:r w:rsidRPr="00CF7FA7">
            <w:rPr>
              <w:rStyle w:val="PlaceholderText"/>
            </w:rPr>
            <w:t>[Keywords]</w:t>
          </w:r>
        </w:p>
      </w:docPartBody>
    </w:docPart>
    <w:docPart>
      <w:docPartPr>
        <w:name w:val="333F2C14FDEB43EBB2A531B966C1F7CC"/>
        <w:category>
          <w:name w:val="General"/>
          <w:gallery w:val="placeholder"/>
        </w:category>
        <w:types>
          <w:type w:val="bbPlcHdr"/>
        </w:types>
        <w:behaviors>
          <w:behavior w:val="content"/>
        </w:behaviors>
        <w:guid w:val="{2DCF5E6B-3A6F-4D55-A7A6-481FF9D7B211}"/>
      </w:docPartPr>
      <w:docPartBody>
        <w:p w:rsidR="00AB4244" w:rsidRDefault="00832592" w:rsidP="00832592">
          <w:pPr>
            <w:pStyle w:val="333F2C14FDEB43EBB2A531B966C1F7CC"/>
          </w:pPr>
          <w:r w:rsidRPr="00CF7FA7">
            <w:rPr>
              <w:rStyle w:val="PlaceholderText"/>
            </w:rPr>
            <w:t>[Keywords]</w:t>
          </w:r>
        </w:p>
      </w:docPartBody>
    </w:docPart>
    <w:docPart>
      <w:docPartPr>
        <w:name w:val="AB3D4626B1654D01BDE4473B64DC8CDB"/>
        <w:category>
          <w:name w:val="General"/>
          <w:gallery w:val="placeholder"/>
        </w:category>
        <w:types>
          <w:type w:val="bbPlcHdr"/>
        </w:types>
        <w:behaviors>
          <w:behavior w:val="content"/>
        </w:behaviors>
        <w:guid w:val="{F709021D-00FB-4C94-9694-80FC7A5F92AF}"/>
      </w:docPartPr>
      <w:docPartBody>
        <w:p w:rsidR="00AB4244" w:rsidRDefault="00832592" w:rsidP="00832592">
          <w:pPr>
            <w:pStyle w:val="AB3D4626B1654D01BDE4473B64DC8CDB"/>
          </w:pPr>
          <w:r w:rsidRPr="00CF7FA7">
            <w:rPr>
              <w:rStyle w:val="PlaceholderText"/>
            </w:rPr>
            <w:t>[Category]</w:t>
          </w:r>
        </w:p>
      </w:docPartBody>
    </w:docPart>
    <w:docPart>
      <w:docPartPr>
        <w:name w:val="68B4057B65534D2F8B2577416B37C903"/>
        <w:category>
          <w:name w:val="General"/>
          <w:gallery w:val="placeholder"/>
        </w:category>
        <w:types>
          <w:type w:val="bbPlcHdr"/>
        </w:types>
        <w:behaviors>
          <w:behavior w:val="content"/>
        </w:behaviors>
        <w:guid w:val="{601F219A-AA84-4C7B-9C3B-532B57CE2498}"/>
      </w:docPartPr>
      <w:docPartBody>
        <w:p w:rsidR="00AB4244" w:rsidRDefault="00832592" w:rsidP="00832592">
          <w:pPr>
            <w:pStyle w:val="68B4057B65534D2F8B2577416B37C903"/>
          </w:pPr>
          <w:r w:rsidRPr="00CF7FA7">
            <w:rPr>
              <w:rStyle w:val="PlaceholderText"/>
            </w:rPr>
            <w:t>[Publish Date]</w:t>
          </w:r>
        </w:p>
      </w:docPartBody>
    </w:docPart>
    <w:docPart>
      <w:docPartPr>
        <w:name w:val="170319B41E514F35ACCE07C136FF7C26"/>
        <w:category>
          <w:name w:val="General"/>
          <w:gallery w:val="placeholder"/>
        </w:category>
        <w:types>
          <w:type w:val="bbPlcHdr"/>
        </w:types>
        <w:behaviors>
          <w:behavior w:val="content"/>
        </w:behaviors>
        <w:guid w:val="{94A8FA0B-3ED3-4C31-B5BA-A79D37EC743B}"/>
      </w:docPartPr>
      <w:docPartBody>
        <w:p w:rsidR="00AB4244" w:rsidRDefault="00832592" w:rsidP="00832592">
          <w:pPr>
            <w:pStyle w:val="170319B41E514F35ACCE07C136FF7C26"/>
          </w:pPr>
          <w:r w:rsidRPr="00CF7FA7">
            <w:rPr>
              <w:rStyle w:val="PlaceholderText"/>
            </w:rPr>
            <w:t>[Publish Date]</w:t>
          </w:r>
        </w:p>
      </w:docPartBody>
    </w:docPart>
    <w:docPart>
      <w:docPartPr>
        <w:name w:val="D282874A88E445479F15D7C754C7452A"/>
        <w:category>
          <w:name w:val="General"/>
          <w:gallery w:val="placeholder"/>
        </w:category>
        <w:types>
          <w:type w:val="bbPlcHdr"/>
        </w:types>
        <w:behaviors>
          <w:behavior w:val="content"/>
        </w:behaviors>
        <w:guid w:val="{15C8FFBA-150E-4E92-B11B-A41D033A8E85}"/>
      </w:docPartPr>
      <w:docPartBody>
        <w:p w:rsidR="00A4429B" w:rsidRDefault="00AB4244" w:rsidP="00AB4244">
          <w:pPr>
            <w:pStyle w:val="D282874A88E445479F15D7C754C7452A"/>
          </w:pPr>
          <w:r w:rsidRPr="00CF7FA7">
            <w:rPr>
              <w:rStyle w:val="PlaceholderText"/>
            </w:rPr>
            <w:t>[Keywords]</w:t>
          </w:r>
        </w:p>
      </w:docPartBody>
    </w:docPart>
    <w:docPart>
      <w:docPartPr>
        <w:name w:val="C1054CD16355498BA521C8FA959A986D"/>
        <w:category>
          <w:name w:val="General"/>
          <w:gallery w:val="placeholder"/>
        </w:category>
        <w:types>
          <w:type w:val="bbPlcHdr"/>
        </w:types>
        <w:behaviors>
          <w:behavior w:val="content"/>
        </w:behaviors>
        <w:guid w:val="{74873B68-9BD1-4126-AC57-CAF25844D95F}"/>
      </w:docPartPr>
      <w:docPartBody>
        <w:p w:rsidR="00F81AF1" w:rsidRDefault="00692604" w:rsidP="00692604">
          <w:pPr>
            <w:pStyle w:val="C1054CD16355498BA521C8FA959A986D"/>
          </w:pPr>
          <w:r w:rsidRPr="00CF7FA7">
            <w:rPr>
              <w:rStyle w:val="PlaceholderText"/>
            </w:rPr>
            <w:t>[Abstract]</w:t>
          </w:r>
        </w:p>
      </w:docPartBody>
    </w:docPart>
    <w:docPart>
      <w:docPartPr>
        <w:name w:val="2E86732111C94032B74A2C6338D5C80B"/>
        <w:category>
          <w:name w:val="General"/>
          <w:gallery w:val="placeholder"/>
        </w:category>
        <w:types>
          <w:type w:val="bbPlcHdr"/>
        </w:types>
        <w:behaviors>
          <w:behavior w:val="content"/>
        </w:behaviors>
        <w:guid w:val="{AD250A81-710C-4503-95CB-8CE4DB0908FF}"/>
      </w:docPartPr>
      <w:docPartBody>
        <w:p w:rsidR="00F81AF1" w:rsidRDefault="00692604" w:rsidP="00692604">
          <w:pPr>
            <w:pStyle w:val="2E86732111C94032B74A2C6338D5C80B"/>
          </w:pPr>
          <w:r w:rsidRPr="00CF7FA7">
            <w:rPr>
              <w:rStyle w:val="PlaceholderText"/>
            </w:rPr>
            <w:t>[Abstract]</w:t>
          </w:r>
        </w:p>
      </w:docPartBody>
    </w:docPart>
    <w:docPart>
      <w:docPartPr>
        <w:name w:val="5B8B36FC2A25422BB286559265C45685"/>
        <w:category>
          <w:name w:val="General"/>
          <w:gallery w:val="placeholder"/>
        </w:category>
        <w:types>
          <w:type w:val="bbPlcHdr"/>
        </w:types>
        <w:behaviors>
          <w:behavior w:val="content"/>
        </w:behaviors>
        <w:guid w:val="{38335B05-A71D-4468-B8DF-5F8CB3835051}"/>
      </w:docPartPr>
      <w:docPartBody>
        <w:p w:rsidR="00F81AF1" w:rsidRDefault="00692604" w:rsidP="00692604">
          <w:pPr>
            <w:pStyle w:val="5B8B36FC2A25422BB286559265C45685"/>
          </w:pPr>
          <w:r w:rsidRPr="00CF7FA7">
            <w:rPr>
              <w:rStyle w:val="PlaceholderText"/>
            </w:rPr>
            <w:t>[Abstract]</w:t>
          </w:r>
        </w:p>
      </w:docPartBody>
    </w:docPart>
    <w:docPart>
      <w:docPartPr>
        <w:name w:val="4F1BD30DEF434031AEEFA8195C8FE398"/>
        <w:category>
          <w:name w:val="General"/>
          <w:gallery w:val="placeholder"/>
        </w:category>
        <w:types>
          <w:type w:val="bbPlcHdr"/>
        </w:types>
        <w:behaviors>
          <w:behavior w:val="content"/>
        </w:behaviors>
        <w:guid w:val="{11C7BB53-5C4A-463C-A596-80AD89B11801}"/>
      </w:docPartPr>
      <w:docPartBody>
        <w:p w:rsidR="00F81AF1" w:rsidRDefault="00692604" w:rsidP="00692604">
          <w:pPr>
            <w:pStyle w:val="4F1BD30DEF434031AEEFA8195C8FE398"/>
          </w:pPr>
          <w:r w:rsidRPr="00CF7FA7">
            <w:rPr>
              <w:rStyle w:val="PlaceholderText"/>
            </w:rPr>
            <w:t>[Abstract]</w:t>
          </w:r>
        </w:p>
      </w:docPartBody>
    </w:docPart>
    <w:docPart>
      <w:docPartPr>
        <w:name w:val="647758AE091544108F41BF6469BE9CAC"/>
        <w:category>
          <w:name w:val="General"/>
          <w:gallery w:val="placeholder"/>
        </w:category>
        <w:types>
          <w:type w:val="bbPlcHdr"/>
        </w:types>
        <w:behaviors>
          <w:behavior w:val="content"/>
        </w:behaviors>
        <w:guid w:val="{E29DD50B-B44E-4687-8E7E-20C6CD0B7114}"/>
      </w:docPartPr>
      <w:docPartBody>
        <w:p w:rsidR="00F81AF1" w:rsidRDefault="00692604" w:rsidP="00692604">
          <w:pPr>
            <w:pStyle w:val="647758AE091544108F41BF6469BE9CAC"/>
          </w:pPr>
          <w:r w:rsidRPr="00CF7FA7">
            <w:rPr>
              <w:rStyle w:val="PlaceholderText"/>
            </w:rPr>
            <w:t>[Abstract]</w:t>
          </w:r>
        </w:p>
      </w:docPartBody>
    </w:docPart>
    <w:docPart>
      <w:docPartPr>
        <w:name w:val="F1663FF22A374749B47E3E0281C4E694"/>
        <w:category>
          <w:name w:val="General"/>
          <w:gallery w:val="placeholder"/>
        </w:category>
        <w:types>
          <w:type w:val="bbPlcHdr"/>
        </w:types>
        <w:behaviors>
          <w:behavior w:val="content"/>
        </w:behaviors>
        <w:guid w:val="{D8B1548A-9DF3-4869-8280-4A298308040B}"/>
      </w:docPartPr>
      <w:docPartBody>
        <w:p w:rsidR="00AC069C" w:rsidRDefault="00F81AF1" w:rsidP="00F81AF1">
          <w:pPr>
            <w:pStyle w:val="F1663FF22A374749B47E3E0281C4E694"/>
          </w:pPr>
          <w:r w:rsidRPr="00CF7FA7">
            <w:rPr>
              <w:rStyle w:val="PlaceholderText"/>
            </w:rPr>
            <w:t>[Keywords]</w:t>
          </w:r>
        </w:p>
      </w:docPartBody>
    </w:docPart>
    <w:docPart>
      <w:docPartPr>
        <w:name w:val="3E84713409CC46BDAC6C7AFC66F0377C"/>
        <w:category>
          <w:name w:val="General"/>
          <w:gallery w:val="placeholder"/>
        </w:category>
        <w:types>
          <w:type w:val="bbPlcHdr"/>
        </w:types>
        <w:behaviors>
          <w:behavior w:val="content"/>
        </w:behaviors>
        <w:guid w:val="{940EB942-E14F-44B1-85B9-4E302174AC8C}"/>
      </w:docPartPr>
      <w:docPartBody>
        <w:p w:rsidR="00AC069C" w:rsidRDefault="00F81AF1" w:rsidP="00F81AF1">
          <w:pPr>
            <w:pStyle w:val="3E84713409CC46BDAC6C7AFC66F0377C"/>
          </w:pPr>
          <w:r w:rsidRPr="00CF7FA7">
            <w:rPr>
              <w:rStyle w:val="PlaceholderText"/>
            </w:rPr>
            <w:t>[Abstract]</w:t>
          </w:r>
        </w:p>
      </w:docPartBody>
    </w:docPart>
    <w:docPart>
      <w:docPartPr>
        <w:name w:val="721C7AB6954544BCA41098F806614A1E"/>
        <w:category>
          <w:name w:val="General"/>
          <w:gallery w:val="placeholder"/>
        </w:category>
        <w:types>
          <w:type w:val="bbPlcHdr"/>
        </w:types>
        <w:behaviors>
          <w:behavior w:val="content"/>
        </w:behaviors>
        <w:guid w:val="{B083C5E8-16B5-4AFB-B40B-5B28D4A6B9BB}"/>
      </w:docPartPr>
      <w:docPartBody>
        <w:p w:rsidR="00AC069C" w:rsidRDefault="00F81AF1" w:rsidP="00F81AF1">
          <w:pPr>
            <w:pStyle w:val="721C7AB6954544BCA41098F806614A1E"/>
          </w:pPr>
          <w:r w:rsidRPr="00CF7FA7">
            <w:rPr>
              <w:rStyle w:val="PlaceholderText"/>
            </w:rPr>
            <w:t>[Category]</w:t>
          </w:r>
        </w:p>
      </w:docPartBody>
    </w:docPart>
    <w:docPart>
      <w:docPartPr>
        <w:name w:val="AED4F9B55BD84BFB9452FDCE346F3D6B"/>
        <w:category>
          <w:name w:val="General"/>
          <w:gallery w:val="placeholder"/>
        </w:category>
        <w:types>
          <w:type w:val="bbPlcHdr"/>
        </w:types>
        <w:behaviors>
          <w:behavior w:val="content"/>
        </w:behaviors>
        <w:guid w:val="{E48339C4-7454-4AE1-A159-63BB6FC07D10}"/>
      </w:docPartPr>
      <w:docPartBody>
        <w:p w:rsidR="00AC069C" w:rsidRDefault="00F81AF1" w:rsidP="00F81AF1">
          <w:pPr>
            <w:pStyle w:val="AED4F9B55BD84BFB9452FDCE346F3D6B"/>
          </w:pPr>
          <w:r w:rsidRPr="00CF7FA7">
            <w:rPr>
              <w:rStyle w:val="PlaceholderText"/>
            </w:rPr>
            <w:t>[Category]</w:t>
          </w:r>
        </w:p>
      </w:docPartBody>
    </w:docPart>
    <w:docPart>
      <w:docPartPr>
        <w:name w:val="C0667C923F644882ACD5C421BDFEE329"/>
        <w:category>
          <w:name w:val="General"/>
          <w:gallery w:val="placeholder"/>
        </w:category>
        <w:types>
          <w:type w:val="bbPlcHdr"/>
        </w:types>
        <w:behaviors>
          <w:behavior w:val="content"/>
        </w:behaviors>
        <w:guid w:val="{5898D53E-A96E-4C2E-9D7D-BCA38AEF2415}"/>
      </w:docPartPr>
      <w:docPartBody>
        <w:p w:rsidR="00AC069C" w:rsidRDefault="00F81AF1" w:rsidP="00F81AF1">
          <w:pPr>
            <w:pStyle w:val="C0667C923F644882ACD5C421BDFEE329"/>
          </w:pPr>
          <w:r w:rsidRPr="00CF7FA7">
            <w:rPr>
              <w:rStyle w:val="PlaceholderText"/>
            </w:rPr>
            <w:t>[Publish Date]</w:t>
          </w:r>
        </w:p>
      </w:docPartBody>
    </w:docPart>
    <w:docPart>
      <w:docPartPr>
        <w:name w:val="06A9C1C805A045EB8BFD1E4EED9D31CD"/>
        <w:category>
          <w:name w:val="General"/>
          <w:gallery w:val="placeholder"/>
        </w:category>
        <w:types>
          <w:type w:val="bbPlcHdr"/>
        </w:types>
        <w:behaviors>
          <w:behavior w:val="content"/>
        </w:behaviors>
        <w:guid w:val="{1AA3E18F-8FB9-4E3A-93AB-EAEA02B2237C}"/>
      </w:docPartPr>
      <w:docPartBody>
        <w:p w:rsidR="0092463F" w:rsidRDefault="0092463F" w:rsidP="0092463F">
          <w:pPr>
            <w:pStyle w:val="06A9C1C805A045EB8BFD1E4EED9D31CD"/>
          </w:pPr>
          <w:r w:rsidRPr="00CF7FA7">
            <w:rPr>
              <w:rStyle w:val="PlaceholderText"/>
            </w:rPr>
            <w:t>[Abstract]</w:t>
          </w:r>
        </w:p>
      </w:docPartBody>
    </w:docPart>
    <w:docPart>
      <w:docPartPr>
        <w:name w:val="F285F22A7CC243F9A48D7DD6C7F14D77"/>
        <w:category>
          <w:name w:val="General"/>
          <w:gallery w:val="placeholder"/>
        </w:category>
        <w:types>
          <w:type w:val="bbPlcHdr"/>
        </w:types>
        <w:behaviors>
          <w:behavior w:val="content"/>
        </w:behaviors>
        <w:guid w:val="{6B42211D-F2E8-4F8D-B78F-0D32EB4384C4}"/>
      </w:docPartPr>
      <w:docPartBody>
        <w:p w:rsidR="007F7129" w:rsidRDefault="00A143E2">
          <w:r w:rsidRPr="00263DC9">
            <w:rPr>
              <w:rStyle w:val="PlaceholderText"/>
            </w:rPr>
            <w:t>[Comments]</w:t>
          </w:r>
        </w:p>
      </w:docPartBody>
    </w:docPart>
    <w:docPart>
      <w:docPartPr>
        <w:name w:val="65C10642E1D8436BB1F4C0B43A7340A7"/>
        <w:category>
          <w:name w:val="General"/>
          <w:gallery w:val="placeholder"/>
        </w:category>
        <w:types>
          <w:type w:val="bbPlcHdr"/>
        </w:types>
        <w:behaviors>
          <w:behavior w:val="content"/>
        </w:behaviors>
        <w:guid w:val="{95E4664E-6E58-4B1D-A649-7BBC25E59198}"/>
      </w:docPartPr>
      <w:docPartBody>
        <w:p w:rsidR="007F7129" w:rsidRDefault="00A143E2" w:rsidP="00A143E2">
          <w:pPr>
            <w:pStyle w:val="65C10642E1D8436BB1F4C0B43A7340A7"/>
          </w:pPr>
          <w:r w:rsidRPr="00263DC9">
            <w:rPr>
              <w:rStyle w:val="PlaceholderText"/>
            </w:rPr>
            <w:t>[Comments]</w:t>
          </w:r>
        </w:p>
      </w:docPartBody>
    </w:docPart>
    <w:docPart>
      <w:docPartPr>
        <w:name w:val="1284D9E3C0BA4C009D36A46F49E3CE8E"/>
        <w:category>
          <w:name w:val="General"/>
          <w:gallery w:val="placeholder"/>
        </w:category>
        <w:types>
          <w:type w:val="bbPlcHdr"/>
        </w:types>
        <w:behaviors>
          <w:behavior w:val="content"/>
        </w:behaviors>
        <w:guid w:val="{C93AF160-5168-4049-83D2-BC9A6283B3FE}"/>
      </w:docPartPr>
      <w:docPartBody>
        <w:p w:rsidR="007F7129" w:rsidRDefault="00A143E2">
          <w:r w:rsidRPr="00263DC9">
            <w:rPr>
              <w:rStyle w:val="PlaceholderText"/>
            </w:rPr>
            <w:t>[Company Address]</w:t>
          </w:r>
        </w:p>
      </w:docPartBody>
    </w:docPart>
    <w:docPart>
      <w:docPartPr>
        <w:name w:val="ECAE6E38F08C4DA6B5A05EC59150FE09"/>
        <w:category>
          <w:name w:val="General"/>
          <w:gallery w:val="placeholder"/>
        </w:category>
        <w:types>
          <w:type w:val="bbPlcHdr"/>
        </w:types>
        <w:behaviors>
          <w:behavior w:val="content"/>
        </w:behaviors>
        <w:guid w:val="{283F40D7-7591-4E69-B7D7-2CCCBD58F202}"/>
      </w:docPartPr>
      <w:docPartBody>
        <w:p w:rsidR="007F7129" w:rsidRDefault="00A143E2" w:rsidP="00A143E2">
          <w:pPr>
            <w:pStyle w:val="ECAE6E38F08C4DA6B5A05EC59150FE09"/>
          </w:pPr>
          <w:r w:rsidRPr="00263DC9">
            <w:rPr>
              <w:rStyle w:val="PlaceholderText"/>
            </w:rPr>
            <w:t>[Company Address]</w:t>
          </w:r>
        </w:p>
      </w:docPartBody>
    </w:docPart>
    <w:docPart>
      <w:docPartPr>
        <w:name w:val="4C698F3B7508446080C4C5E8AEB35015"/>
        <w:category>
          <w:name w:val="General"/>
          <w:gallery w:val="placeholder"/>
        </w:category>
        <w:types>
          <w:type w:val="bbPlcHdr"/>
        </w:types>
        <w:behaviors>
          <w:behavior w:val="content"/>
        </w:behaviors>
        <w:guid w:val="{D7A39D4A-3F13-4E80-AC24-476F213C4AFE}"/>
      </w:docPartPr>
      <w:docPartBody>
        <w:p w:rsidR="007F7129" w:rsidRDefault="00A143E2">
          <w:r w:rsidRPr="00263DC9">
            <w:rPr>
              <w:rStyle w:val="PlaceholderText"/>
            </w:rPr>
            <w:t>[Company E-mail]</w:t>
          </w:r>
        </w:p>
      </w:docPartBody>
    </w:docPart>
    <w:docPart>
      <w:docPartPr>
        <w:name w:val="BD445E8B9B3A49B39BC01E4C6B6ABE0C"/>
        <w:category>
          <w:name w:val="General"/>
          <w:gallery w:val="placeholder"/>
        </w:category>
        <w:types>
          <w:type w:val="bbPlcHdr"/>
        </w:types>
        <w:behaviors>
          <w:behavior w:val="content"/>
        </w:behaviors>
        <w:guid w:val="{1E2864A2-E35A-4EB1-A469-91FC5B815299}"/>
      </w:docPartPr>
      <w:docPartBody>
        <w:p w:rsidR="007F7129" w:rsidRDefault="00A143E2" w:rsidP="00A143E2">
          <w:pPr>
            <w:pStyle w:val="BD445E8B9B3A49B39BC01E4C6B6ABE0C"/>
          </w:pPr>
          <w:r w:rsidRPr="00263DC9">
            <w:rPr>
              <w:rStyle w:val="PlaceholderText"/>
            </w:rPr>
            <w:t>[Company E-mail]</w:t>
          </w:r>
        </w:p>
      </w:docPartBody>
    </w:docPart>
    <w:docPart>
      <w:docPartPr>
        <w:name w:val="9BB4EEF2A6854772836F07F5579EFFF2"/>
        <w:category>
          <w:name w:val="General"/>
          <w:gallery w:val="placeholder"/>
        </w:category>
        <w:types>
          <w:type w:val="bbPlcHdr"/>
        </w:types>
        <w:behaviors>
          <w:behavior w:val="content"/>
        </w:behaviors>
        <w:guid w:val="{3BDE2AF6-AF6C-4CC8-94CB-EB823029EA78}"/>
      </w:docPartPr>
      <w:docPartBody>
        <w:p w:rsidR="007F7129" w:rsidRDefault="00A143E2" w:rsidP="00A143E2">
          <w:pPr>
            <w:pStyle w:val="9BB4EEF2A6854772836F07F5579EFFF2"/>
          </w:pPr>
          <w:r w:rsidRPr="00263DC9">
            <w:rPr>
              <w:rStyle w:val="PlaceholderText"/>
            </w:rPr>
            <w:t>[Company E-mail]</w:t>
          </w:r>
        </w:p>
      </w:docPartBody>
    </w:docPart>
    <w:docPart>
      <w:docPartPr>
        <w:name w:val="2F22EA27C4394DC685D992FFE6C2DC15"/>
        <w:category>
          <w:name w:val="General"/>
          <w:gallery w:val="placeholder"/>
        </w:category>
        <w:types>
          <w:type w:val="bbPlcHdr"/>
        </w:types>
        <w:behaviors>
          <w:behavior w:val="content"/>
        </w:behaviors>
        <w:guid w:val="{B7AF9450-464C-4B86-8AF1-23F634A429AB}"/>
      </w:docPartPr>
      <w:docPartBody>
        <w:p w:rsidR="007F7129" w:rsidRDefault="00A143E2">
          <w:r w:rsidRPr="00263DC9">
            <w:rPr>
              <w:rStyle w:val="PlaceholderText"/>
            </w:rPr>
            <w:t>[Company Fax]</w:t>
          </w:r>
        </w:p>
      </w:docPartBody>
    </w:docPart>
    <w:docPart>
      <w:docPartPr>
        <w:name w:val="65686E157BA74B908519FC10DABBD3DE"/>
        <w:category>
          <w:name w:val="General"/>
          <w:gallery w:val="placeholder"/>
        </w:category>
        <w:types>
          <w:type w:val="bbPlcHdr"/>
        </w:types>
        <w:behaviors>
          <w:behavior w:val="content"/>
        </w:behaviors>
        <w:guid w:val="{F286B5F4-4F6C-4326-B1DC-381A42660F32}"/>
      </w:docPartPr>
      <w:docPartBody>
        <w:p w:rsidR="007F7129" w:rsidRDefault="00A143E2" w:rsidP="00A143E2">
          <w:pPr>
            <w:pStyle w:val="65686E157BA74B908519FC10DABBD3DE"/>
          </w:pPr>
          <w:r w:rsidRPr="00263DC9">
            <w:rPr>
              <w:rStyle w:val="PlaceholderText"/>
            </w:rPr>
            <w:t>[Company Fax]</w:t>
          </w:r>
        </w:p>
      </w:docPartBody>
    </w:docPart>
    <w:docPart>
      <w:docPartPr>
        <w:name w:val="688CBC333AF6444E85B043C3A31F8B0C"/>
        <w:category>
          <w:name w:val="General"/>
          <w:gallery w:val="placeholder"/>
        </w:category>
        <w:types>
          <w:type w:val="bbPlcHdr"/>
        </w:types>
        <w:behaviors>
          <w:behavior w:val="content"/>
        </w:behaviors>
        <w:guid w:val="{6A7FEAB8-8581-4EDA-AB81-9A32F9042D9B}"/>
      </w:docPartPr>
      <w:docPartBody>
        <w:p w:rsidR="007F7129" w:rsidRDefault="00A143E2" w:rsidP="00A143E2">
          <w:pPr>
            <w:pStyle w:val="688CBC333AF6444E85B043C3A31F8B0C"/>
          </w:pPr>
          <w:r w:rsidRPr="00263DC9">
            <w:rPr>
              <w:rStyle w:val="PlaceholderText"/>
            </w:rPr>
            <w:t>[Company Fax]</w:t>
          </w:r>
        </w:p>
      </w:docPartBody>
    </w:docPart>
    <w:docPart>
      <w:docPartPr>
        <w:name w:val="DD15E6B592C14EE48D36093A8127AAB5"/>
        <w:category>
          <w:name w:val="General"/>
          <w:gallery w:val="placeholder"/>
        </w:category>
        <w:types>
          <w:type w:val="bbPlcHdr"/>
        </w:types>
        <w:behaviors>
          <w:behavior w:val="content"/>
        </w:behaviors>
        <w:guid w:val="{5C7FF83D-579B-4352-8CED-EBA8FBD17991}"/>
      </w:docPartPr>
      <w:docPartBody>
        <w:p w:rsidR="007F7129" w:rsidRDefault="007F7129" w:rsidP="007F7129">
          <w:pPr>
            <w:pStyle w:val="DD15E6B592C14EE48D36093A8127AAB5"/>
          </w:pPr>
          <w:r w:rsidRPr="00263DC9">
            <w:rPr>
              <w:rStyle w:val="PlaceholderText"/>
            </w:rPr>
            <w:t>Click here to enter a date.</w:t>
          </w:r>
        </w:p>
      </w:docPartBody>
    </w:docPart>
    <w:docPart>
      <w:docPartPr>
        <w:name w:val="D2EBF3E31A064E9AB650FB33744850F8"/>
        <w:category>
          <w:name w:val="General"/>
          <w:gallery w:val="placeholder"/>
        </w:category>
        <w:types>
          <w:type w:val="bbPlcHdr"/>
        </w:types>
        <w:behaviors>
          <w:behavior w:val="content"/>
        </w:behaviors>
        <w:guid w:val="{AE9A531D-40DE-467D-9F45-77E360F7FCFB}"/>
      </w:docPartPr>
      <w:docPartBody>
        <w:p w:rsidR="007F7129" w:rsidRDefault="007F7129" w:rsidP="007F7129">
          <w:pPr>
            <w:pStyle w:val="D2EBF3E31A064E9AB650FB33744850F8"/>
          </w:pPr>
          <w:r w:rsidRPr="006C0B49">
            <w:rPr>
              <w:rStyle w:val="PlaceholderText"/>
            </w:rPr>
            <w:t>[Manager]</w:t>
          </w:r>
        </w:p>
      </w:docPartBody>
    </w:docPart>
    <w:docPart>
      <w:docPartPr>
        <w:name w:val="995808CBFD904691BAAF041B0A110D1B"/>
        <w:category>
          <w:name w:val="General"/>
          <w:gallery w:val="placeholder"/>
        </w:category>
        <w:types>
          <w:type w:val="bbPlcHdr"/>
        </w:types>
        <w:behaviors>
          <w:behavior w:val="content"/>
        </w:behaviors>
        <w:guid w:val="{C419917F-4D65-49C0-AFF2-60A8545388D7}"/>
      </w:docPartPr>
      <w:docPartBody>
        <w:p w:rsidR="007F7129" w:rsidRDefault="007F7129" w:rsidP="007F7129">
          <w:pPr>
            <w:pStyle w:val="995808CBFD904691BAAF041B0A110D1B"/>
          </w:pPr>
          <w:r w:rsidRPr="00403620">
            <w:rPr>
              <w:rStyle w:val="PlaceholderText"/>
            </w:rPr>
            <w:t>Click here to enter text.</w:t>
          </w:r>
        </w:p>
      </w:docPartBody>
    </w:docPart>
    <w:docPart>
      <w:docPartPr>
        <w:name w:val="C389836AE63B4646BA18D075BC35F872"/>
        <w:category>
          <w:name w:val="General"/>
          <w:gallery w:val="placeholder"/>
        </w:category>
        <w:types>
          <w:type w:val="bbPlcHdr"/>
        </w:types>
        <w:behaviors>
          <w:behavior w:val="content"/>
        </w:behaviors>
        <w:guid w:val="{632F1968-BF2E-4FB3-AAA5-2775BCEDFC74}"/>
      </w:docPartPr>
      <w:docPartBody>
        <w:p w:rsidR="007F7129" w:rsidRDefault="007F7129" w:rsidP="007F7129">
          <w:pPr>
            <w:pStyle w:val="C389836AE63B4646BA18D075BC35F872"/>
          </w:pPr>
          <w:r w:rsidRPr="006C0B49">
            <w:rPr>
              <w:rStyle w:val="PlaceholderText"/>
            </w:rPr>
            <w:t>[Manager]</w:t>
          </w:r>
        </w:p>
      </w:docPartBody>
    </w:docPart>
    <w:docPart>
      <w:docPartPr>
        <w:name w:val="BF07F4AE8CD44A83B419FB4754CA0BBB"/>
        <w:category>
          <w:name w:val="General"/>
          <w:gallery w:val="placeholder"/>
        </w:category>
        <w:types>
          <w:type w:val="bbPlcHdr"/>
        </w:types>
        <w:behaviors>
          <w:behavior w:val="content"/>
        </w:behaviors>
        <w:guid w:val="{C183BF8B-69E9-4CAF-B74F-726B691CA473}"/>
      </w:docPartPr>
      <w:docPartBody>
        <w:p w:rsidR="007F7129" w:rsidRDefault="007F7129" w:rsidP="007F7129">
          <w:pPr>
            <w:pStyle w:val="BF07F4AE8CD44A83B419FB4754CA0BBB"/>
          </w:pPr>
          <w:r w:rsidRPr="00403620">
            <w:rPr>
              <w:rStyle w:val="PlaceholderText"/>
            </w:rPr>
            <w:t>Click here to enter text.</w:t>
          </w:r>
        </w:p>
      </w:docPartBody>
    </w:docPart>
    <w:docPart>
      <w:docPartPr>
        <w:name w:val="C9101FA082394AFA957EF5B12E4FF11E"/>
        <w:category>
          <w:name w:val="General"/>
          <w:gallery w:val="placeholder"/>
        </w:category>
        <w:types>
          <w:type w:val="bbPlcHdr"/>
        </w:types>
        <w:behaviors>
          <w:behavior w:val="content"/>
        </w:behaviors>
        <w:guid w:val="{ED6EE15F-7109-40AB-9FC7-F0A2E8DBA8FD}"/>
      </w:docPartPr>
      <w:docPartBody>
        <w:p w:rsidR="007F7129" w:rsidRDefault="007F7129" w:rsidP="007F7129">
          <w:pPr>
            <w:pStyle w:val="C9101FA082394AFA957EF5B12E4FF11E"/>
          </w:pPr>
          <w:r w:rsidRPr="00403620">
            <w:rPr>
              <w:rStyle w:val="PlaceholderText"/>
            </w:rPr>
            <w:t>Click here to enter text.</w:t>
          </w:r>
        </w:p>
      </w:docPartBody>
    </w:docPart>
    <w:docPart>
      <w:docPartPr>
        <w:name w:val="ED46D7E43024451F88EE325E1F67A4FA"/>
        <w:category>
          <w:name w:val="General"/>
          <w:gallery w:val="placeholder"/>
        </w:category>
        <w:types>
          <w:type w:val="bbPlcHdr"/>
        </w:types>
        <w:behaviors>
          <w:behavior w:val="content"/>
        </w:behaviors>
        <w:guid w:val="{3A664950-8B96-4503-A73C-5B43B698B51E}"/>
      </w:docPartPr>
      <w:docPartBody>
        <w:p w:rsidR="007F7129" w:rsidRDefault="007F7129" w:rsidP="007F7129">
          <w:pPr>
            <w:pStyle w:val="ED46D7E43024451F88EE325E1F67A4FA"/>
          </w:pPr>
          <w:r w:rsidRPr="00403620">
            <w:rPr>
              <w:rStyle w:val="PlaceholderText"/>
            </w:rPr>
            <w:t>Click here to enter text.</w:t>
          </w:r>
        </w:p>
      </w:docPartBody>
    </w:docPart>
    <w:docPart>
      <w:docPartPr>
        <w:name w:val="0EB236A4CF0F4563AB739CCD7A935770"/>
        <w:category>
          <w:name w:val="General"/>
          <w:gallery w:val="placeholder"/>
        </w:category>
        <w:types>
          <w:type w:val="bbPlcHdr"/>
        </w:types>
        <w:behaviors>
          <w:behavior w:val="content"/>
        </w:behaviors>
        <w:guid w:val="{13742778-F06A-4D0A-8E63-1B8DB0A09C9F}"/>
      </w:docPartPr>
      <w:docPartBody>
        <w:p w:rsidR="007F7129" w:rsidRDefault="007F7129">
          <w:r w:rsidRPr="006C0B49">
            <w:rPr>
              <w:rStyle w:val="PlaceholderText"/>
            </w:rPr>
            <w:t>[Status]</w:t>
          </w:r>
        </w:p>
      </w:docPartBody>
    </w:docPart>
    <w:docPart>
      <w:docPartPr>
        <w:name w:val="CF160B0CA7D243FD8DA5AA888260D466"/>
        <w:category>
          <w:name w:val="General"/>
          <w:gallery w:val="placeholder"/>
        </w:category>
        <w:types>
          <w:type w:val="bbPlcHdr"/>
        </w:types>
        <w:behaviors>
          <w:behavior w:val="content"/>
        </w:behaviors>
        <w:guid w:val="{38CE71A3-D021-4EC1-96A2-D3DF16BC410B}"/>
      </w:docPartPr>
      <w:docPartBody>
        <w:p w:rsidR="007F7129" w:rsidRDefault="007F7129" w:rsidP="007F7129">
          <w:pPr>
            <w:pStyle w:val="CF160B0CA7D243FD8DA5AA888260D466"/>
          </w:pPr>
          <w:r w:rsidRPr="006C0B49">
            <w:rPr>
              <w:rStyle w:val="PlaceholderText"/>
            </w:rPr>
            <w:t>[Status]</w:t>
          </w:r>
        </w:p>
      </w:docPartBody>
    </w:docPart>
    <w:docPart>
      <w:docPartPr>
        <w:name w:val="0C193083393F4F8F90B08A4935F99633"/>
        <w:category>
          <w:name w:val="General"/>
          <w:gallery w:val="placeholder"/>
        </w:category>
        <w:types>
          <w:type w:val="bbPlcHdr"/>
        </w:types>
        <w:behaviors>
          <w:behavior w:val="content"/>
        </w:behaviors>
        <w:guid w:val="{74106E78-2E89-482D-9C47-E86D39C9FA60}"/>
      </w:docPartPr>
      <w:docPartBody>
        <w:p w:rsidR="007F7129" w:rsidRDefault="007F7129">
          <w:r w:rsidRPr="006C0B49">
            <w:rPr>
              <w:rStyle w:val="PlaceholderText"/>
            </w:rPr>
            <w:t>[Subject]</w:t>
          </w:r>
        </w:p>
      </w:docPartBody>
    </w:docPart>
    <w:docPart>
      <w:docPartPr>
        <w:name w:val="D2D2488EF6E44DB3BD901A3B2042E51A"/>
        <w:category>
          <w:name w:val="General"/>
          <w:gallery w:val="placeholder"/>
        </w:category>
        <w:types>
          <w:type w:val="bbPlcHdr"/>
        </w:types>
        <w:behaviors>
          <w:behavior w:val="content"/>
        </w:behaviors>
        <w:guid w:val="{71AE76A8-D1DD-486C-B105-5DDCE7BE8969}"/>
      </w:docPartPr>
      <w:docPartBody>
        <w:p w:rsidR="007F7129" w:rsidRDefault="007F7129" w:rsidP="007F7129">
          <w:pPr>
            <w:pStyle w:val="D2D2488EF6E44DB3BD901A3B2042E51A"/>
          </w:pPr>
          <w:r w:rsidRPr="006C0B49">
            <w:rPr>
              <w:rStyle w:val="PlaceholderText"/>
            </w:rPr>
            <w:t>[Subject]</w:t>
          </w:r>
        </w:p>
      </w:docPartBody>
    </w:docPart>
    <w:docPart>
      <w:docPartPr>
        <w:name w:val="6DE8E7CC447E492689336DA70055F01D"/>
        <w:category>
          <w:name w:val="General"/>
          <w:gallery w:val="placeholder"/>
        </w:category>
        <w:types>
          <w:type w:val="bbPlcHdr"/>
        </w:types>
        <w:behaviors>
          <w:behavior w:val="content"/>
        </w:behaviors>
        <w:guid w:val="{030372B8-EB4B-4336-9700-C0B9C37D9DFC}"/>
      </w:docPartPr>
      <w:docPartBody>
        <w:p w:rsidR="007F7129" w:rsidRDefault="007F7129" w:rsidP="007F7129">
          <w:pPr>
            <w:pStyle w:val="6DE8E7CC447E492689336DA70055F01D"/>
          </w:pPr>
          <w:r w:rsidRPr="006C0B49">
            <w:rPr>
              <w:rStyle w:val="PlaceholderText"/>
            </w:rPr>
            <w:t>[Status]</w:t>
          </w:r>
        </w:p>
      </w:docPartBody>
    </w:docPart>
    <w:docPart>
      <w:docPartPr>
        <w:name w:val="043DDE99957A4568BBC2A344A68593A5"/>
        <w:category>
          <w:name w:val="General"/>
          <w:gallery w:val="placeholder"/>
        </w:category>
        <w:types>
          <w:type w:val="bbPlcHdr"/>
        </w:types>
        <w:behaviors>
          <w:behavior w:val="content"/>
        </w:behaviors>
        <w:guid w:val="{E83274B6-0EC6-41A3-88BF-082449B177AD}"/>
      </w:docPartPr>
      <w:docPartBody>
        <w:p w:rsidR="007F7129" w:rsidRDefault="007F7129" w:rsidP="007F7129">
          <w:pPr>
            <w:pStyle w:val="043DDE99957A4568BBC2A344A68593A5"/>
          </w:pPr>
          <w:r w:rsidRPr="006C0B49">
            <w:rPr>
              <w:rStyle w:val="PlaceholderText"/>
            </w:rPr>
            <w:t>[Subject]</w:t>
          </w:r>
        </w:p>
      </w:docPartBody>
    </w:docPart>
    <w:docPart>
      <w:docPartPr>
        <w:name w:val="6E2B4D33EC824271A866661FAF104D9F"/>
        <w:category>
          <w:name w:val="General"/>
          <w:gallery w:val="placeholder"/>
        </w:category>
        <w:types>
          <w:type w:val="bbPlcHdr"/>
        </w:types>
        <w:behaviors>
          <w:behavior w:val="content"/>
        </w:behaviors>
        <w:guid w:val="{4B66736E-66DD-4F03-88F0-7F931BF71A3D}"/>
      </w:docPartPr>
      <w:docPartBody>
        <w:p w:rsidR="007F7129" w:rsidRDefault="007F7129" w:rsidP="007F7129">
          <w:pPr>
            <w:pStyle w:val="6E2B4D33EC824271A866661FAF104D9F"/>
          </w:pPr>
          <w:r w:rsidRPr="006C0B49">
            <w:rPr>
              <w:rStyle w:val="PlaceholderText"/>
            </w:rPr>
            <w:t>Choose an item.</w:t>
          </w:r>
        </w:p>
      </w:docPartBody>
    </w:docPart>
    <w:docPart>
      <w:docPartPr>
        <w:name w:val="2D192E46E5534BE29A12AFBD7A74FB90"/>
        <w:category>
          <w:name w:val="General"/>
          <w:gallery w:val="placeholder"/>
        </w:category>
        <w:types>
          <w:type w:val="bbPlcHdr"/>
        </w:types>
        <w:behaviors>
          <w:behavior w:val="content"/>
        </w:behaviors>
        <w:guid w:val="{4A0FDB55-6E91-43B4-83E9-9364A8F526D7}"/>
      </w:docPartPr>
      <w:docPartBody>
        <w:p w:rsidR="007F7129" w:rsidRDefault="007F7129">
          <w:r w:rsidRPr="006C0B49">
            <w:rPr>
              <w:rStyle w:val="PlaceholderText"/>
            </w:rPr>
            <w:t>[Title]</w:t>
          </w:r>
        </w:p>
      </w:docPartBody>
    </w:docPart>
    <w:docPart>
      <w:docPartPr>
        <w:name w:val="0C69FB32D3BB47FA8521CE9BC1D0E443"/>
        <w:category>
          <w:name w:val="General"/>
          <w:gallery w:val="placeholder"/>
        </w:category>
        <w:types>
          <w:type w:val="bbPlcHdr"/>
        </w:types>
        <w:behaviors>
          <w:behavior w:val="content"/>
        </w:behaviors>
        <w:guid w:val="{BA8F15A8-EBED-4B96-B82E-2219825E1B23}"/>
      </w:docPartPr>
      <w:docPartBody>
        <w:p w:rsidR="007F7129" w:rsidRDefault="007F7129" w:rsidP="007F7129">
          <w:pPr>
            <w:pStyle w:val="0C69FB32D3BB47FA8521CE9BC1D0E443"/>
          </w:pPr>
          <w:r w:rsidRPr="006C0B49">
            <w:rPr>
              <w:rStyle w:val="PlaceholderText"/>
            </w:rPr>
            <w:t>[Title]</w:t>
          </w:r>
        </w:p>
      </w:docPartBody>
    </w:docPart>
    <w:docPart>
      <w:docPartPr>
        <w:name w:val="6784DCCD7A9C4DE7A135E1FFFF2D12B1"/>
        <w:category>
          <w:name w:val="General"/>
          <w:gallery w:val="placeholder"/>
        </w:category>
        <w:types>
          <w:type w:val="bbPlcHdr"/>
        </w:types>
        <w:behaviors>
          <w:behavior w:val="content"/>
        </w:behaviors>
        <w:guid w:val="{B96B7203-E9A8-47DC-8B1D-45261A913F53}"/>
      </w:docPartPr>
      <w:docPartBody>
        <w:p w:rsidR="007F7129" w:rsidRDefault="007F7129" w:rsidP="007F7129">
          <w:pPr>
            <w:pStyle w:val="6784DCCD7A9C4DE7A135E1FFFF2D12B1"/>
          </w:pPr>
          <w:r w:rsidRPr="006C0B49">
            <w:rPr>
              <w:rStyle w:val="PlaceholderText"/>
            </w:rPr>
            <w:t>[Title]</w:t>
          </w:r>
        </w:p>
      </w:docPartBody>
    </w:docPart>
    <w:docPart>
      <w:docPartPr>
        <w:name w:val="AB5BA29DC0954FFCA5937DD5226B9E77"/>
        <w:category>
          <w:name w:val="General"/>
          <w:gallery w:val="placeholder"/>
        </w:category>
        <w:types>
          <w:type w:val="bbPlcHdr"/>
        </w:types>
        <w:behaviors>
          <w:behavior w:val="content"/>
        </w:behaviors>
        <w:guid w:val="{8FAEF603-652B-410D-AFD0-110AC03DA4FB}"/>
      </w:docPartPr>
      <w:docPartBody>
        <w:p w:rsidR="007F7129" w:rsidRDefault="007F7129" w:rsidP="007F7129">
          <w:pPr>
            <w:pStyle w:val="AB5BA29DC0954FFCA5937DD5226B9E77"/>
          </w:pPr>
          <w:r w:rsidRPr="00403620">
            <w:rPr>
              <w:rStyle w:val="PlaceholderText"/>
            </w:rPr>
            <w:t>Click here to enter text.</w:t>
          </w:r>
        </w:p>
      </w:docPartBody>
    </w:docPart>
    <w:docPart>
      <w:docPartPr>
        <w:name w:val="B94EA6897D7C45E3BD6EC02936F2AA78"/>
        <w:category>
          <w:name w:val="General"/>
          <w:gallery w:val="placeholder"/>
        </w:category>
        <w:types>
          <w:type w:val="bbPlcHdr"/>
        </w:types>
        <w:behaviors>
          <w:behavior w:val="content"/>
        </w:behaviors>
        <w:guid w:val="{C03F2328-DEEA-4CD9-91DB-1FA1E1510952}"/>
      </w:docPartPr>
      <w:docPartBody>
        <w:p w:rsidR="007F7129" w:rsidRDefault="007F7129" w:rsidP="007F7129">
          <w:pPr>
            <w:pStyle w:val="B94EA6897D7C45E3BD6EC02936F2AA78"/>
          </w:pPr>
          <w:r w:rsidRPr="006C0B49">
            <w:rPr>
              <w:rStyle w:val="PlaceholderText"/>
            </w:rPr>
            <w:t>[Manager]</w:t>
          </w:r>
        </w:p>
      </w:docPartBody>
    </w:docPart>
    <w:docPart>
      <w:docPartPr>
        <w:name w:val="573FAFA1F94D4B71B90F5E7D74FE319B"/>
        <w:category>
          <w:name w:val="General"/>
          <w:gallery w:val="placeholder"/>
        </w:category>
        <w:types>
          <w:type w:val="bbPlcHdr"/>
        </w:types>
        <w:behaviors>
          <w:behavior w:val="content"/>
        </w:behaviors>
        <w:guid w:val="{E1A450DD-18C9-4EE8-9F55-9E70B75BDAE6}"/>
      </w:docPartPr>
      <w:docPartBody>
        <w:p w:rsidR="007F7129" w:rsidRDefault="007F7129" w:rsidP="007F7129">
          <w:pPr>
            <w:pStyle w:val="573FAFA1F94D4B71B90F5E7D74FE319B"/>
          </w:pPr>
          <w:r w:rsidRPr="00403620">
            <w:rPr>
              <w:rStyle w:val="PlaceholderText"/>
            </w:rPr>
            <w:t>Click here to enter text.</w:t>
          </w:r>
        </w:p>
      </w:docPartBody>
    </w:docPart>
    <w:docPart>
      <w:docPartPr>
        <w:name w:val="02B5ABD11C40410C8687B9C835BC4754"/>
        <w:category>
          <w:name w:val="General"/>
          <w:gallery w:val="placeholder"/>
        </w:category>
        <w:types>
          <w:type w:val="bbPlcHdr"/>
        </w:types>
        <w:behaviors>
          <w:behavior w:val="content"/>
        </w:behaviors>
        <w:guid w:val="{14CD72DA-122A-43ED-BE53-AA2D6A3584C5}"/>
      </w:docPartPr>
      <w:docPartBody>
        <w:p w:rsidR="007F7129" w:rsidRDefault="007F7129" w:rsidP="007F7129">
          <w:pPr>
            <w:pStyle w:val="02B5ABD11C40410C8687B9C835BC4754"/>
          </w:pPr>
          <w:r w:rsidRPr="00403620">
            <w:rPr>
              <w:rStyle w:val="PlaceholderText"/>
            </w:rPr>
            <w:t>Click here to enter text.</w:t>
          </w:r>
        </w:p>
      </w:docPartBody>
    </w:docPart>
    <w:docPart>
      <w:docPartPr>
        <w:name w:val="EBA857371C20407F893559B8B47E5F3C"/>
        <w:category>
          <w:name w:val="General"/>
          <w:gallery w:val="placeholder"/>
        </w:category>
        <w:types>
          <w:type w:val="bbPlcHdr"/>
        </w:types>
        <w:behaviors>
          <w:behavior w:val="content"/>
        </w:behaviors>
        <w:guid w:val="{79B9B17A-E363-4919-9BEC-C255F2638539}"/>
      </w:docPartPr>
      <w:docPartBody>
        <w:p w:rsidR="007F7129" w:rsidRDefault="007F7129" w:rsidP="007F7129">
          <w:pPr>
            <w:pStyle w:val="EBA857371C20407F893559B8B47E5F3C"/>
          </w:pPr>
          <w:r w:rsidRPr="00403620">
            <w:rPr>
              <w:rStyle w:val="PlaceholderText"/>
            </w:rPr>
            <w:t>Click here to enter text.</w:t>
          </w:r>
        </w:p>
      </w:docPartBody>
    </w:docPart>
    <w:docPart>
      <w:docPartPr>
        <w:name w:val="DBF5285A84114005B848F5BCF4BBE9B6"/>
        <w:category>
          <w:name w:val="General"/>
          <w:gallery w:val="placeholder"/>
        </w:category>
        <w:types>
          <w:type w:val="bbPlcHdr"/>
        </w:types>
        <w:behaviors>
          <w:behavior w:val="content"/>
        </w:behaviors>
        <w:guid w:val="{BD9CABA4-4784-4DE8-8564-0A019EF9C24B}"/>
      </w:docPartPr>
      <w:docPartBody>
        <w:p w:rsidR="007F7129" w:rsidRDefault="007F7129" w:rsidP="007F7129">
          <w:pPr>
            <w:pStyle w:val="DBF5285A84114005B848F5BCF4BBE9B6"/>
          </w:pPr>
          <w:r w:rsidRPr="00403620">
            <w:rPr>
              <w:rStyle w:val="PlaceholderText"/>
            </w:rPr>
            <w:t>Click here to enter text.</w:t>
          </w:r>
        </w:p>
      </w:docPartBody>
    </w:docPart>
    <w:docPart>
      <w:docPartPr>
        <w:name w:val="9C937EF07B9049E4837B61570FA3118B"/>
        <w:category>
          <w:name w:val="General"/>
          <w:gallery w:val="placeholder"/>
        </w:category>
        <w:types>
          <w:type w:val="bbPlcHdr"/>
        </w:types>
        <w:behaviors>
          <w:behavior w:val="content"/>
        </w:behaviors>
        <w:guid w:val="{0EB84A89-C632-4F60-80D1-5F4820C817B9}"/>
      </w:docPartPr>
      <w:docPartBody>
        <w:p w:rsidR="007F7129" w:rsidRDefault="007F7129" w:rsidP="007F7129">
          <w:pPr>
            <w:pStyle w:val="9C937EF07B9049E4837B61570FA3118B"/>
          </w:pPr>
          <w:r w:rsidRPr="00403620">
            <w:rPr>
              <w:rStyle w:val="PlaceholderText"/>
            </w:rPr>
            <w:t>Choose an item.</w:t>
          </w:r>
        </w:p>
      </w:docPartBody>
    </w:docPart>
    <w:docPart>
      <w:docPartPr>
        <w:name w:val="B1C62ED2389646CCA249A27AAD162198"/>
        <w:category>
          <w:name w:val="General"/>
          <w:gallery w:val="placeholder"/>
        </w:category>
        <w:types>
          <w:type w:val="bbPlcHdr"/>
        </w:types>
        <w:behaviors>
          <w:behavior w:val="content"/>
        </w:behaviors>
        <w:guid w:val="{709C0E44-F302-4405-AB58-4CE69253E2F0}"/>
      </w:docPartPr>
      <w:docPartBody>
        <w:p w:rsidR="00123311" w:rsidRDefault="007F7129" w:rsidP="007F7129">
          <w:pPr>
            <w:pStyle w:val="B1C62ED2389646CCA249A27AAD162198"/>
          </w:pPr>
          <w:r w:rsidRPr="00263DC9">
            <w:rPr>
              <w:rStyle w:val="PlaceholderText"/>
            </w:rPr>
            <w:t>[Comments]</w:t>
          </w:r>
        </w:p>
      </w:docPartBody>
    </w:docPart>
    <w:docPart>
      <w:docPartPr>
        <w:name w:val="18DBCAF76C2241DA8C8C6D5B07005432"/>
        <w:category>
          <w:name w:val="General"/>
          <w:gallery w:val="placeholder"/>
        </w:category>
        <w:types>
          <w:type w:val="bbPlcHdr"/>
        </w:types>
        <w:behaviors>
          <w:behavior w:val="content"/>
        </w:behaviors>
        <w:guid w:val="{0CE8A002-C3C9-4821-8F10-C6408E0E0570}"/>
      </w:docPartPr>
      <w:docPartBody>
        <w:p w:rsidR="00123311" w:rsidRDefault="007F7129" w:rsidP="007F7129">
          <w:pPr>
            <w:pStyle w:val="18DBCAF76C2241DA8C8C6D5B07005432"/>
          </w:pPr>
          <w:r w:rsidRPr="006C0B49">
            <w:rPr>
              <w:rStyle w:val="PlaceholderText"/>
            </w:rPr>
            <w:t>[Status]</w:t>
          </w:r>
        </w:p>
      </w:docPartBody>
    </w:docPart>
    <w:docPart>
      <w:docPartPr>
        <w:name w:val="CC45ABDFB3674900BDCF8D53EBA253BE"/>
        <w:category>
          <w:name w:val="General"/>
          <w:gallery w:val="placeholder"/>
        </w:category>
        <w:types>
          <w:type w:val="bbPlcHdr"/>
        </w:types>
        <w:behaviors>
          <w:behavior w:val="content"/>
        </w:behaviors>
        <w:guid w:val="{A81237B1-1526-4DF2-A6CC-EE12DFDD370A}"/>
      </w:docPartPr>
      <w:docPartBody>
        <w:p w:rsidR="00123311" w:rsidRDefault="007F7129" w:rsidP="007F7129">
          <w:pPr>
            <w:pStyle w:val="CC45ABDFB3674900BDCF8D53EBA253BE"/>
          </w:pPr>
          <w:r w:rsidRPr="006C0B49">
            <w:rPr>
              <w:rStyle w:val="PlaceholderText"/>
            </w:rPr>
            <w:t>[Subject]</w:t>
          </w:r>
        </w:p>
      </w:docPartBody>
    </w:docPart>
    <w:docPart>
      <w:docPartPr>
        <w:name w:val="175E28EAFF394765B082A67B9093CC3D"/>
        <w:category>
          <w:name w:val="General"/>
          <w:gallery w:val="placeholder"/>
        </w:category>
        <w:types>
          <w:type w:val="bbPlcHdr"/>
        </w:types>
        <w:behaviors>
          <w:behavior w:val="content"/>
        </w:behaviors>
        <w:guid w:val="{D7B7E107-5C5A-44C6-B4E0-1220873E22E6}"/>
      </w:docPartPr>
      <w:docPartBody>
        <w:p w:rsidR="00123311" w:rsidRDefault="007F7129" w:rsidP="007F7129">
          <w:pPr>
            <w:pStyle w:val="175E28EAFF394765B082A67B9093CC3D"/>
          </w:pPr>
          <w:r w:rsidRPr="00263DC9">
            <w:rPr>
              <w:rStyle w:val="PlaceholderText"/>
            </w:rPr>
            <w:t>[Company Address]</w:t>
          </w:r>
        </w:p>
      </w:docPartBody>
    </w:docPart>
    <w:docPart>
      <w:docPartPr>
        <w:name w:val="1BCD0CE2B42646F682B6B87EA816F893"/>
        <w:category>
          <w:name w:val="General"/>
          <w:gallery w:val="placeholder"/>
        </w:category>
        <w:types>
          <w:type w:val="bbPlcHdr"/>
        </w:types>
        <w:behaviors>
          <w:behavior w:val="content"/>
        </w:behaviors>
        <w:guid w:val="{28E3D817-A7A1-4C38-9A4F-D2E51011CE49}"/>
      </w:docPartPr>
      <w:docPartBody>
        <w:p w:rsidR="00123311" w:rsidRDefault="007F7129" w:rsidP="007F7129">
          <w:pPr>
            <w:pStyle w:val="1BCD0CE2B42646F682B6B87EA816F893"/>
          </w:pPr>
          <w:r w:rsidRPr="00CF7FA7">
            <w:rPr>
              <w:rStyle w:val="PlaceholderText"/>
            </w:rPr>
            <w:t>[Keywords]</w:t>
          </w:r>
        </w:p>
      </w:docPartBody>
    </w:docPart>
    <w:docPart>
      <w:docPartPr>
        <w:name w:val="70116D0D5098485591D12BA6DBE417BF"/>
        <w:category>
          <w:name w:val="General"/>
          <w:gallery w:val="placeholder"/>
        </w:category>
        <w:types>
          <w:type w:val="bbPlcHdr"/>
        </w:types>
        <w:behaviors>
          <w:behavior w:val="content"/>
        </w:behaviors>
        <w:guid w:val="{FFDA8E1F-1954-405C-9231-FB521356EBD2}"/>
      </w:docPartPr>
      <w:docPartBody>
        <w:p w:rsidR="00123311" w:rsidRDefault="007F7129" w:rsidP="007F7129">
          <w:pPr>
            <w:pStyle w:val="70116D0D5098485591D12BA6DBE417BF"/>
          </w:pPr>
          <w:r w:rsidRPr="00CF7FA7">
            <w:rPr>
              <w:rStyle w:val="PlaceholderText"/>
            </w:rPr>
            <w:t>[Abstract]</w:t>
          </w:r>
        </w:p>
      </w:docPartBody>
    </w:docPart>
    <w:docPart>
      <w:docPartPr>
        <w:name w:val="13D46735F72946FD8621EB3E07768C3D"/>
        <w:category>
          <w:name w:val="General"/>
          <w:gallery w:val="placeholder"/>
        </w:category>
        <w:types>
          <w:type w:val="bbPlcHdr"/>
        </w:types>
        <w:behaviors>
          <w:behavior w:val="content"/>
        </w:behaviors>
        <w:guid w:val="{ECCB9C99-523B-4B4C-9577-4BE8305FB6F0}"/>
      </w:docPartPr>
      <w:docPartBody>
        <w:p w:rsidR="00123311" w:rsidRDefault="007F7129" w:rsidP="007F7129">
          <w:pPr>
            <w:pStyle w:val="13D46735F72946FD8621EB3E07768C3D"/>
          </w:pPr>
          <w:r w:rsidRPr="00403620">
            <w:rPr>
              <w:rStyle w:val="PlaceholderText"/>
            </w:rPr>
            <w:t>Click here to enter text.</w:t>
          </w:r>
        </w:p>
      </w:docPartBody>
    </w:docPart>
    <w:docPart>
      <w:docPartPr>
        <w:name w:val="CA5BFB0FDE8C4A72B49A89F751A7386C"/>
        <w:category>
          <w:name w:val="General"/>
          <w:gallery w:val="placeholder"/>
        </w:category>
        <w:types>
          <w:type w:val="bbPlcHdr"/>
        </w:types>
        <w:behaviors>
          <w:behavior w:val="content"/>
        </w:behaviors>
        <w:guid w:val="{4B1B3EB7-1AB9-4375-B06F-0D29669683D4}"/>
      </w:docPartPr>
      <w:docPartBody>
        <w:p w:rsidR="00123311" w:rsidRDefault="007F7129" w:rsidP="007F7129">
          <w:pPr>
            <w:pStyle w:val="CA5BFB0FDE8C4A72B49A89F751A7386C"/>
          </w:pPr>
          <w:r w:rsidRPr="00263DC9">
            <w:rPr>
              <w:rStyle w:val="PlaceholderText"/>
            </w:rPr>
            <w:t>[Comments]</w:t>
          </w:r>
        </w:p>
      </w:docPartBody>
    </w:docPart>
    <w:docPart>
      <w:docPartPr>
        <w:name w:val="E7DC512BC5D94643BDBFF86D6A7E9A29"/>
        <w:category>
          <w:name w:val="General"/>
          <w:gallery w:val="placeholder"/>
        </w:category>
        <w:types>
          <w:type w:val="bbPlcHdr"/>
        </w:types>
        <w:behaviors>
          <w:behavior w:val="content"/>
        </w:behaviors>
        <w:guid w:val="{BA9FE80D-3B04-410A-B74B-9BD0FCA13E03}"/>
      </w:docPartPr>
      <w:docPartBody>
        <w:p w:rsidR="006C79ED" w:rsidRDefault="00E61FB9" w:rsidP="00E61FB9">
          <w:pPr>
            <w:pStyle w:val="E7DC512BC5D94643BDBFF86D6A7E9A29"/>
          </w:pPr>
          <w:r w:rsidRPr="007C59ED">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C17B78D6-05D2-4434-96B5-B243676C6F5D}"/>
      </w:docPartPr>
      <w:docPartBody>
        <w:p w:rsidR="00C109FA" w:rsidRDefault="00F70224">
          <w:r w:rsidRPr="00F2099D">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01AB59AF-A2B0-40F7-BACD-3F46C24FD0E2}"/>
      </w:docPartPr>
      <w:docPartBody>
        <w:p w:rsidR="00C86A62" w:rsidRDefault="00C109FA">
          <w:r w:rsidRPr="00EB1D01">
            <w:rPr>
              <w:rStyle w:val="PlaceholderText"/>
            </w:rPr>
            <w:t>Choose an item.</w:t>
          </w:r>
        </w:p>
      </w:docPartBody>
    </w:docPart>
    <w:docPart>
      <w:docPartPr>
        <w:name w:val="DefaultPlaceholder_1081868578"/>
        <w:category>
          <w:name w:val="General"/>
          <w:gallery w:val="placeholder"/>
        </w:category>
        <w:types>
          <w:type w:val="bbPlcHdr"/>
        </w:types>
        <w:behaviors>
          <w:behavior w:val="content"/>
        </w:behaviors>
        <w:guid w:val="{5CC1A57D-D170-4171-9466-DBC0D19D88E6}"/>
      </w:docPartPr>
      <w:docPartBody>
        <w:p w:rsidR="00C86A62" w:rsidRDefault="00C109FA">
          <w:r w:rsidRPr="00EB1D01">
            <w:rPr>
              <w:rStyle w:val="PlaceholderText"/>
            </w:rPr>
            <w:t>Enter any content that you want to repeat, including other content controls. You can also insert this control around table rows in order to repeat parts of a table.</w:t>
          </w:r>
        </w:p>
      </w:docPartBody>
    </w:docPart>
    <w:docPart>
      <w:docPartPr>
        <w:name w:val="DCFA6F2569F14493BED21CB8A5EBC515"/>
        <w:category>
          <w:name w:val="General"/>
          <w:gallery w:val="placeholder"/>
        </w:category>
        <w:types>
          <w:type w:val="bbPlcHdr"/>
        </w:types>
        <w:behaviors>
          <w:behavior w:val="content"/>
        </w:behaviors>
        <w:guid w:val="{E443F618-6C77-4C87-AC07-5054D142C78E}"/>
      </w:docPartPr>
      <w:docPartBody>
        <w:p w:rsidR="00C86A62" w:rsidRDefault="00C109FA" w:rsidP="00C109FA">
          <w:pPr>
            <w:pStyle w:val="DCFA6F2569F14493BED21CB8A5EBC515"/>
          </w:pPr>
          <w:r w:rsidRPr="00EB1D01">
            <w:rPr>
              <w:rStyle w:val="PlaceholderText"/>
            </w:rPr>
            <w:t>Choose an item.</w:t>
          </w:r>
        </w:p>
      </w:docPartBody>
    </w:docPart>
    <w:docPart>
      <w:docPartPr>
        <w:name w:val="B543388D9C7D47C1AE1F4D583E37EE3B"/>
        <w:category>
          <w:name w:val="General"/>
          <w:gallery w:val="placeholder"/>
        </w:category>
        <w:types>
          <w:type w:val="bbPlcHdr"/>
        </w:types>
        <w:behaviors>
          <w:behavior w:val="content"/>
        </w:behaviors>
        <w:guid w:val="{3734D213-4545-4F88-9DC6-4FE4D66D05C9}"/>
      </w:docPartPr>
      <w:docPartBody>
        <w:p w:rsidR="00C86A62" w:rsidRDefault="00C109FA" w:rsidP="00C109FA">
          <w:pPr>
            <w:pStyle w:val="B543388D9C7D47C1AE1F4D583E37EE3B"/>
          </w:pPr>
          <w:r w:rsidRPr="00EB1D01">
            <w:rPr>
              <w:rStyle w:val="PlaceholderText"/>
            </w:rPr>
            <w:t>Choose an item.</w:t>
          </w:r>
        </w:p>
      </w:docPartBody>
    </w:docPart>
    <w:docPart>
      <w:docPartPr>
        <w:name w:val="FFF6E84AA4574FCCA639F931DBFAAA8A"/>
        <w:category>
          <w:name w:val="General"/>
          <w:gallery w:val="placeholder"/>
        </w:category>
        <w:types>
          <w:type w:val="bbPlcHdr"/>
        </w:types>
        <w:behaviors>
          <w:behavior w:val="content"/>
        </w:behaviors>
        <w:guid w:val="{CD3B04C5-47CE-45B6-A563-115E8C095CAB}"/>
      </w:docPartPr>
      <w:docPartBody>
        <w:p w:rsidR="00C86A62" w:rsidRDefault="00C109FA" w:rsidP="00C109FA">
          <w:pPr>
            <w:pStyle w:val="FFF6E84AA4574FCCA639F931DBFAAA8A"/>
          </w:pPr>
          <w:r w:rsidRPr="00EB1D01">
            <w:rPr>
              <w:rStyle w:val="PlaceholderText"/>
            </w:rPr>
            <w:t>Choose an item.</w:t>
          </w:r>
        </w:p>
      </w:docPartBody>
    </w:docPart>
    <w:docPart>
      <w:docPartPr>
        <w:name w:val="EE630F19B7E641B183C83846ECA98546"/>
        <w:category>
          <w:name w:val="General"/>
          <w:gallery w:val="placeholder"/>
        </w:category>
        <w:types>
          <w:type w:val="bbPlcHdr"/>
        </w:types>
        <w:behaviors>
          <w:behavior w:val="content"/>
        </w:behaviors>
        <w:guid w:val="{7BC21084-F090-465D-87C2-A89A58EB2B26}"/>
      </w:docPartPr>
      <w:docPartBody>
        <w:p w:rsidR="00C86A62" w:rsidRDefault="00C109FA" w:rsidP="00C109FA">
          <w:pPr>
            <w:pStyle w:val="EE630F19B7E641B183C83846ECA98546"/>
          </w:pPr>
          <w:r w:rsidRPr="00EB1D01">
            <w:rPr>
              <w:rStyle w:val="PlaceholderText"/>
            </w:rPr>
            <w:t>Choose an item.</w:t>
          </w:r>
        </w:p>
      </w:docPartBody>
    </w:docPart>
    <w:docPart>
      <w:docPartPr>
        <w:name w:val="51CE0FAE1FD048889BBF540298698501"/>
        <w:category>
          <w:name w:val="General"/>
          <w:gallery w:val="placeholder"/>
        </w:category>
        <w:types>
          <w:type w:val="bbPlcHdr"/>
        </w:types>
        <w:behaviors>
          <w:behavior w:val="content"/>
        </w:behaviors>
        <w:guid w:val="{0501C9B1-9BC0-486E-AFFA-DF77EEE0FE41}"/>
      </w:docPartPr>
      <w:docPartBody>
        <w:p w:rsidR="00C22B36" w:rsidRDefault="00C22B36" w:rsidP="00C22B36">
          <w:pPr>
            <w:pStyle w:val="51CE0FAE1FD048889BBF540298698501"/>
          </w:pPr>
          <w:r w:rsidRPr="00CF7FA7">
            <w:rPr>
              <w:rStyle w:val="PlaceholderText"/>
            </w:rPr>
            <w:t>[Keywords]</w:t>
          </w:r>
        </w:p>
      </w:docPartBody>
    </w:docPart>
    <w:docPart>
      <w:docPartPr>
        <w:name w:val="5898901563C4461DAEB7D58389E8F327"/>
        <w:category>
          <w:name w:val="General"/>
          <w:gallery w:val="placeholder"/>
        </w:category>
        <w:types>
          <w:type w:val="bbPlcHdr"/>
        </w:types>
        <w:behaviors>
          <w:behavior w:val="content"/>
        </w:behaviors>
        <w:guid w:val="{B69874ED-54F9-4D83-BFAC-B1164FF31869}"/>
      </w:docPartPr>
      <w:docPartBody>
        <w:p w:rsidR="00C22B36" w:rsidRDefault="00C22B36" w:rsidP="00C22B36">
          <w:pPr>
            <w:pStyle w:val="5898901563C4461DAEB7D58389E8F327"/>
          </w:pPr>
          <w:r w:rsidRPr="00CF7FA7">
            <w:rPr>
              <w:rStyle w:val="PlaceholderText"/>
            </w:rPr>
            <w:t>[Publish Date]</w:t>
          </w:r>
        </w:p>
      </w:docPartBody>
    </w:docPart>
    <w:docPart>
      <w:docPartPr>
        <w:name w:val="DDC393743B19414CB23FE06608CCC6D6"/>
        <w:category>
          <w:name w:val="General"/>
          <w:gallery w:val="placeholder"/>
        </w:category>
        <w:types>
          <w:type w:val="bbPlcHdr"/>
        </w:types>
        <w:behaviors>
          <w:behavior w:val="content"/>
        </w:behaviors>
        <w:guid w:val="{7AC7BAD3-200D-4798-B299-A06DA77513BA}"/>
      </w:docPartPr>
      <w:docPartBody>
        <w:p w:rsidR="00C22B36" w:rsidRDefault="00C22B36" w:rsidP="00C22B36">
          <w:pPr>
            <w:pStyle w:val="DDC393743B19414CB23FE06608CCC6D6"/>
          </w:pPr>
          <w:r w:rsidRPr="00CF7FA7">
            <w:rPr>
              <w:rStyle w:val="PlaceholderText"/>
            </w:rPr>
            <w:t>[Category]</w:t>
          </w:r>
        </w:p>
      </w:docPartBody>
    </w:docPart>
    <w:docPart>
      <w:docPartPr>
        <w:name w:val="D4675D5405BE4EE8B3C25B2C0D454288"/>
        <w:category>
          <w:name w:val="General"/>
          <w:gallery w:val="placeholder"/>
        </w:category>
        <w:types>
          <w:type w:val="bbPlcHdr"/>
        </w:types>
        <w:behaviors>
          <w:behavior w:val="content"/>
        </w:behaviors>
        <w:guid w:val="{F3140AB8-9FD6-4CBB-9378-C5FF5A16B77F}"/>
      </w:docPartPr>
      <w:docPartBody>
        <w:p w:rsidR="00C22B36" w:rsidRDefault="00C22B36" w:rsidP="00C22B36">
          <w:pPr>
            <w:pStyle w:val="D4675D5405BE4EE8B3C25B2C0D454288"/>
          </w:pPr>
          <w:r w:rsidRPr="00CF7FA7">
            <w:rPr>
              <w:rStyle w:val="PlaceholderText"/>
            </w:rPr>
            <w:t>[Abstract]</w:t>
          </w:r>
        </w:p>
      </w:docPartBody>
    </w:docPart>
    <w:docPart>
      <w:docPartPr>
        <w:name w:val="858E395599564FFBB6467E076F5755E3"/>
        <w:category>
          <w:name w:val="General"/>
          <w:gallery w:val="placeholder"/>
        </w:category>
        <w:types>
          <w:type w:val="bbPlcHdr"/>
        </w:types>
        <w:behaviors>
          <w:behavior w:val="content"/>
        </w:behaviors>
        <w:guid w:val="{7322D316-57BE-41CA-A8B0-7617923447D8}"/>
      </w:docPartPr>
      <w:docPartBody>
        <w:p w:rsidR="00C22B36" w:rsidRDefault="00C22B36" w:rsidP="00C22B36">
          <w:pPr>
            <w:pStyle w:val="858E395599564FFBB6467E076F5755E3"/>
          </w:pPr>
          <w:r w:rsidRPr="00403620">
            <w:rPr>
              <w:rStyle w:val="PlaceholderText"/>
            </w:rPr>
            <w:t>Click here to enter text.</w:t>
          </w:r>
        </w:p>
      </w:docPartBody>
    </w:docPart>
    <w:docPart>
      <w:docPartPr>
        <w:name w:val="D012F15D89434090876DF795ACF2981F"/>
        <w:category>
          <w:name w:val="General"/>
          <w:gallery w:val="placeholder"/>
        </w:category>
        <w:types>
          <w:type w:val="bbPlcHdr"/>
        </w:types>
        <w:behaviors>
          <w:behavior w:val="content"/>
        </w:behaviors>
        <w:guid w:val="{0CBAAA77-424C-4C5D-81A4-046FEAF9F328}"/>
      </w:docPartPr>
      <w:docPartBody>
        <w:p w:rsidR="00C22B36" w:rsidRDefault="00C22B36" w:rsidP="00C22B36">
          <w:pPr>
            <w:pStyle w:val="D012F15D89434090876DF795ACF2981F"/>
          </w:pPr>
          <w:r w:rsidRPr="006C0B49">
            <w:rPr>
              <w:rStyle w:val="PlaceholderText"/>
            </w:rPr>
            <w:t>[Manager]</w:t>
          </w:r>
        </w:p>
      </w:docPartBody>
    </w:docPart>
    <w:docPart>
      <w:docPartPr>
        <w:name w:val="6D489EDFC16341D49BDCE3807887A8CB"/>
        <w:category>
          <w:name w:val="General"/>
          <w:gallery w:val="placeholder"/>
        </w:category>
        <w:types>
          <w:type w:val="bbPlcHdr"/>
        </w:types>
        <w:behaviors>
          <w:behavior w:val="content"/>
        </w:behaviors>
        <w:guid w:val="{970CAC6A-F894-4EF7-9E1E-270C77A2171F}"/>
      </w:docPartPr>
      <w:docPartBody>
        <w:p w:rsidR="00C22B36" w:rsidRDefault="00C22B36" w:rsidP="00C22B36">
          <w:pPr>
            <w:pStyle w:val="6D489EDFC16341D49BDCE3807887A8CB"/>
          </w:pPr>
          <w:r w:rsidRPr="006C0B49">
            <w:rPr>
              <w:rStyle w:val="PlaceholderText"/>
            </w:rPr>
            <w:t>[Title]</w:t>
          </w:r>
        </w:p>
      </w:docPartBody>
    </w:docPart>
    <w:docPart>
      <w:docPartPr>
        <w:name w:val="6BF981A879F14B6E9D58A7D77DF800ED"/>
        <w:category>
          <w:name w:val="General"/>
          <w:gallery w:val="placeholder"/>
        </w:category>
        <w:types>
          <w:type w:val="bbPlcHdr"/>
        </w:types>
        <w:behaviors>
          <w:behavior w:val="content"/>
        </w:behaviors>
        <w:guid w:val="{7C5D060C-1CE8-4FC4-8F26-29B6E63E04B6}"/>
      </w:docPartPr>
      <w:docPartBody>
        <w:p w:rsidR="00C22B36" w:rsidRDefault="00C22B36" w:rsidP="00C22B36">
          <w:pPr>
            <w:pStyle w:val="6BF981A879F14B6E9D58A7D77DF800ED"/>
          </w:pPr>
          <w:r w:rsidRPr="00403620">
            <w:rPr>
              <w:rStyle w:val="PlaceholderText"/>
            </w:rPr>
            <w:t>Click here to enter text.</w:t>
          </w:r>
        </w:p>
      </w:docPartBody>
    </w:docPart>
    <w:docPart>
      <w:docPartPr>
        <w:name w:val="66EE2223C35E4374BE0EBA6821D48457"/>
        <w:category>
          <w:name w:val="General"/>
          <w:gallery w:val="placeholder"/>
        </w:category>
        <w:types>
          <w:type w:val="bbPlcHdr"/>
        </w:types>
        <w:behaviors>
          <w:behavior w:val="content"/>
        </w:behaviors>
        <w:guid w:val="{D3D5ADD1-C4E4-473A-B0D6-32B04AC2E055}"/>
      </w:docPartPr>
      <w:docPartBody>
        <w:p w:rsidR="00C22B36" w:rsidRDefault="00C22B36" w:rsidP="00C22B36">
          <w:pPr>
            <w:pStyle w:val="66EE2223C35E4374BE0EBA6821D48457"/>
          </w:pPr>
          <w:r w:rsidRPr="00403620">
            <w:rPr>
              <w:rStyle w:val="PlaceholderText"/>
            </w:rPr>
            <w:t>Click here to enter text.</w:t>
          </w:r>
        </w:p>
      </w:docPartBody>
    </w:docPart>
    <w:docPart>
      <w:docPartPr>
        <w:name w:val="CF12E4A6B1BF438FBC5D11BEF77F047B"/>
        <w:category>
          <w:name w:val="General"/>
          <w:gallery w:val="placeholder"/>
        </w:category>
        <w:types>
          <w:type w:val="bbPlcHdr"/>
        </w:types>
        <w:behaviors>
          <w:behavior w:val="content"/>
        </w:behaviors>
        <w:guid w:val="{51D75E57-DDFA-44CD-B3E6-1B60E74B1585}"/>
      </w:docPartPr>
      <w:docPartBody>
        <w:p w:rsidR="00C22B36" w:rsidRDefault="00C22B36" w:rsidP="00C22B36">
          <w:pPr>
            <w:pStyle w:val="CF12E4A6B1BF438FBC5D11BEF77F047B"/>
          </w:pPr>
          <w:r w:rsidRPr="00403620">
            <w:rPr>
              <w:rStyle w:val="PlaceholderText"/>
            </w:rPr>
            <w:t>Click here to enter text.</w:t>
          </w:r>
        </w:p>
      </w:docPartBody>
    </w:docPart>
    <w:docPart>
      <w:docPartPr>
        <w:name w:val="EDC2E71DEC854F6C88C90B45DA488A90"/>
        <w:category>
          <w:name w:val="General"/>
          <w:gallery w:val="placeholder"/>
        </w:category>
        <w:types>
          <w:type w:val="bbPlcHdr"/>
        </w:types>
        <w:behaviors>
          <w:behavior w:val="content"/>
        </w:behaviors>
        <w:guid w:val="{B4D403B9-9A87-4BB6-8784-034F1AAB42B4}"/>
      </w:docPartPr>
      <w:docPartBody>
        <w:p w:rsidR="00907AFC" w:rsidRDefault="006F12FD" w:rsidP="006F12FD">
          <w:pPr>
            <w:pStyle w:val="EDC2E71DEC854F6C88C90B45DA488A90"/>
          </w:pPr>
          <w:r w:rsidRPr="00263DC9">
            <w:rPr>
              <w:rStyle w:val="PlaceholderText"/>
            </w:rPr>
            <w:t>[Company Fax]</w:t>
          </w:r>
        </w:p>
      </w:docPartBody>
    </w:docPart>
    <w:docPart>
      <w:docPartPr>
        <w:name w:val="8D38D3A8F30C43BDBD41E7276BD3A959"/>
        <w:category>
          <w:name w:val="General"/>
          <w:gallery w:val="placeholder"/>
        </w:category>
        <w:types>
          <w:type w:val="bbPlcHdr"/>
        </w:types>
        <w:behaviors>
          <w:behavior w:val="content"/>
        </w:behaviors>
        <w:guid w:val="{4C93378E-BF10-4B3C-ABD7-66B0F1CCB4D2}"/>
      </w:docPartPr>
      <w:docPartBody>
        <w:p w:rsidR="00B2471B" w:rsidRDefault="00B2471B" w:rsidP="00B2471B">
          <w:pPr>
            <w:pStyle w:val="8D38D3A8F30C43BDBD41E7276BD3A959"/>
          </w:pPr>
          <w:r w:rsidRPr="00403620">
            <w:rPr>
              <w:rStyle w:val="PlaceholderText"/>
            </w:rPr>
            <w:t>Click here to enter text.</w:t>
          </w:r>
        </w:p>
      </w:docPartBody>
    </w:docPart>
    <w:docPart>
      <w:docPartPr>
        <w:name w:val="6C982A11B85544DDA77C7764B25A524E"/>
        <w:category>
          <w:name w:val="General"/>
          <w:gallery w:val="placeholder"/>
        </w:category>
        <w:types>
          <w:type w:val="bbPlcHdr"/>
        </w:types>
        <w:behaviors>
          <w:behavior w:val="content"/>
        </w:behaviors>
        <w:guid w:val="{DA1DFF23-DB31-4C29-A5FA-2912A810B90A}"/>
      </w:docPartPr>
      <w:docPartBody>
        <w:p w:rsidR="00B2471B" w:rsidRDefault="00B2471B" w:rsidP="00B2471B">
          <w:pPr>
            <w:pStyle w:val="6C982A11B85544DDA77C7764B25A524E"/>
          </w:pPr>
          <w:r w:rsidRPr="004036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Sans Serif">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785"/>
    <w:rsid w:val="00071641"/>
    <w:rsid w:val="000C456C"/>
    <w:rsid w:val="001227E7"/>
    <w:rsid w:val="00123311"/>
    <w:rsid w:val="00187653"/>
    <w:rsid w:val="001E0BC6"/>
    <w:rsid w:val="002605DE"/>
    <w:rsid w:val="002620E1"/>
    <w:rsid w:val="002A3975"/>
    <w:rsid w:val="002B709F"/>
    <w:rsid w:val="002F0550"/>
    <w:rsid w:val="0030150A"/>
    <w:rsid w:val="0032131F"/>
    <w:rsid w:val="00321D8E"/>
    <w:rsid w:val="00420F3B"/>
    <w:rsid w:val="0045790E"/>
    <w:rsid w:val="004763C7"/>
    <w:rsid w:val="00493989"/>
    <w:rsid w:val="005463E8"/>
    <w:rsid w:val="00576DA3"/>
    <w:rsid w:val="00591605"/>
    <w:rsid w:val="00654B2F"/>
    <w:rsid w:val="00671785"/>
    <w:rsid w:val="00677627"/>
    <w:rsid w:val="00692604"/>
    <w:rsid w:val="006C79ED"/>
    <w:rsid w:val="006F12FD"/>
    <w:rsid w:val="00711767"/>
    <w:rsid w:val="007A4726"/>
    <w:rsid w:val="007F7129"/>
    <w:rsid w:val="00815479"/>
    <w:rsid w:val="00824F33"/>
    <w:rsid w:val="00832592"/>
    <w:rsid w:val="0083522C"/>
    <w:rsid w:val="0089622D"/>
    <w:rsid w:val="008A1291"/>
    <w:rsid w:val="008F7BAE"/>
    <w:rsid w:val="00900894"/>
    <w:rsid w:val="00903ABF"/>
    <w:rsid w:val="00907AFC"/>
    <w:rsid w:val="0092463F"/>
    <w:rsid w:val="00953C88"/>
    <w:rsid w:val="00955672"/>
    <w:rsid w:val="00962A91"/>
    <w:rsid w:val="009930F7"/>
    <w:rsid w:val="009A5B01"/>
    <w:rsid w:val="009E6559"/>
    <w:rsid w:val="009F200D"/>
    <w:rsid w:val="00A143E2"/>
    <w:rsid w:val="00A4429B"/>
    <w:rsid w:val="00AB4244"/>
    <w:rsid w:val="00AC069C"/>
    <w:rsid w:val="00AC6CD3"/>
    <w:rsid w:val="00B2471B"/>
    <w:rsid w:val="00B27FFB"/>
    <w:rsid w:val="00B73649"/>
    <w:rsid w:val="00B83BE4"/>
    <w:rsid w:val="00BA68FB"/>
    <w:rsid w:val="00BD2155"/>
    <w:rsid w:val="00C109FA"/>
    <w:rsid w:val="00C22B36"/>
    <w:rsid w:val="00C26EEA"/>
    <w:rsid w:val="00C86A62"/>
    <w:rsid w:val="00CF4406"/>
    <w:rsid w:val="00CF4D36"/>
    <w:rsid w:val="00D10355"/>
    <w:rsid w:val="00D16EB8"/>
    <w:rsid w:val="00D35433"/>
    <w:rsid w:val="00D47721"/>
    <w:rsid w:val="00DD6C3B"/>
    <w:rsid w:val="00E04C41"/>
    <w:rsid w:val="00E61FB9"/>
    <w:rsid w:val="00F70224"/>
    <w:rsid w:val="00F81AF1"/>
    <w:rsid w:val="00F96B67"/>
    <w:rsid w:val="00F97C1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71B"/>
    <w:rPr>
      <w:color w:val="808080"/>
    </w:rPr>
  </w:style>
  <w:style w:type="paragraph" w:customStyle="1" w:styleId="E288A5D01401421986AB9C99CADBBF87">
    <w:name w:val="E288A5D01401421986AB9C99CADBBF87"/>
    <w:rsid w:val="00677627"/>
  </w:style>
  <w:style w:type="paragraph" w:customStyle="1" w:styleId="32C9EF3D15C34A6ABDF3DF6C1910C143">
    <w:name w:val="32C9EF3D15C34A6ABDF3DF6C1910C143"/>
    <w:rsid w:val="00677627"/>
  </w:style>
  <w:style w:type="paragraph" w:customStyle="1" w:styleId="188EA46EB34A42B09410D0E2692CDFA9">
    <w:name w:val="188EA46EB34A42B09410D0E2692CDFA9"/>
    <w:rsid w:val="00677627"/>
  </w:style>
  <w:style w:type="paragraph" w:customStyle="1" w:styleId="D779DD55E81642B99AF3D07E36B97AAC">
    <w:name w:val="D779DD55E81642B99AF3D07E36B97AAC"/>
    <w:rsid w:val="00677627"/>
  </w:style>
  <w:style w:type="paragraph" w:customStyle="1" w:styleId="2B2CFA378DE0490793699F01B0B4840C">
    <w:name w:val="2B2CFA378DE0490793699F01B0B4840C"/>
    <w:rsid w:val="00677627"/>
  </w:style>
  <w:style w:type="paragraph" w:customStyle="1" w:styleId="EF238A5EF3554A01BA62B67C47A4637E">
    <w:name w:val="EF238A5EF3554A01BA62B67C47A4637E"/>
    <w:rsid w:val="00677627"/>
  </w:style>
  <w:style w:type="paragraph" w:customStyle="1" w:styleId="4B04A3717F42439FAAD6330A6393FEBD">
    <w:name w:val="4B04A3717F42439FAAD6330A6393FEBD"/>
    <w:rsid w:val="00677627"/>
  </w:style>
  <w:style w:type="paragraph" w:customStyle="1" w:styleId="625B43D3ECF24058B6451374AADAD9C2">
    <w:name w:val="625B43D3ECF24058B6451374AADAD9C2"/>
    <w:rsid w:val="00677627"/>
  </w:style>
  <w:style w:type="paragraph" w:customStyle="1" w:styleId="3ADDAC7F89A545C9A0EFDEA393CD69E6">
    <w:name w:val="3ADDAC7F89A545C9A0EFDEA393CD69E6"/>
    <w:rsid w:val="00677627"/>
  </w:style>
  <w:style w:type="paragraph" w:customStyle="1" w:styleId="3A4D733F7D6146A3A2126C8BFEAE351E">
    <w:name w:val="3A4D733F7D6146A3A2126C8BFEAE351E"/>
    <w:rsid w:val="00677627"/>
  </w:style>
  <w:style w:type="paragraph" w:customStyle="1" w:styleId="A7F435A4CE9F4A05AE96B736CDE3C0C8">
    <w:name w:val="A7F435A4CE9F4A05AE96B736CDE3C0C8"/>
    <w:rsid w:val="00677627"/>
  </w:style>
  <w:style w:type="paragraph" w:customStyle="1" w:styleId="54ECE41E089140BF90F7D3F742B1EFD6">
    <w:name w:val="54ECE41E089140BF90F7D3F742B1EFD6"/>
    <w:rsid w:val="00677627"/>
  </w:style>
  <w:style w:type="paragraph" w:customStyle="1" w:styleId="4F98C8F494A64D0B8670C6A45A290B30">
    <w:name w:val="4F98C8F494A64D0B8670C6A45A290B30"/>
    <w:rsid w:val="00832592"/>
  </w:style>
  <w:style w:type="paragraph" w:customStyle="1" w:styleId="AC2B8A80A0C54DD3A5AE308A9254E9F4">
    <w:name w:val="AC2B8A80A0C54DD3A5AE308A9254E9F4"/>
    <w:rsid w:val="00832592"/>
  </w:style>
  <w:style w:type="paragraph" w:customStyle="1" w:styleId="F5264FD4777445A7AE3B1A5354CE753C">
    <w:name w:val="F5264FD4777445A7AE3B1A5354CE753C"/>
    <w:rsid w:val="00832592"/>
  </w:style>
  <w:style w:type="paragraph" w:customStyle="1" w:styleId="462F335CCD494B2CBCE517D7357D463C">
    <w:name w:val="462F335CCD494B2CBCE517D7357D463C"/>
    <w:rsid w:val="00832592"/>
  </w:style>
  <w:style w:type="paragraph" w:customStyle="1" w:styleId="333F2C14FDEB43EBB2A531B966C1F7CC">
    <w:name w:val="333F2C14FDEB43EBB2A531B966C1F7CC"/>
    <w:rsid w:val="00832592"/>
  </w:style>
  <w:style w:type="paragraph" w:customStyle="1" w:styleId="AB3D4626B1654D01BDE4473B64DC8CDB">
    <w:name w:val="AB3D4626B1654D01BDE4473B64DC8CDB"/>
    <w:rsid w:val="00832592"/>
  </w:style>
  <w:style w:type="paragraph" w:customStyle="1" w:styleId="68B4057B65534D2F8B2577416B37C903">
    <w:name w:val="68B4057B65534D2F8B2577416B37C903"/>
    <w:rsid w:val="00832592"/>
  </w:style>
  <w:style w:type="paragraph" w:customStyle="1" w:styleId="170319B41E514F35ACCE07C136FF7C26">
    <w:name w:val="170319B41E514F35ACCE07C136FF7C26"/>
    <w:rsid w:val="00832592"/>
  </w:style>
  <w:style w:type="paragraph" w:customStyle="1" w:styleId="D282874A88E445479F15D7C754C7452A">
    <w:name w:val="D282874A88E445479F15D7C754C7452A"/>
    <w:rsid w:val="00AB4244"/>
  </w:style>
  <w:style w:type="paragraph" w:customStyle="1" w:styleId="C1054CD16355498BA521C8FA959A986D">
    <w:name w:val="C1054CD16355498BA521C8FA959A986D"/>
    <w:rsid w:val="00692604"/>
  </w:style>
  <w:style w:type="paragraph" w:customStyle="1" w:styleId="2E86732111C94032B74A2C6338D5C80B">
    <w:name w:val="2E86732111C94032B74A2C6338D5C80B"/>
    <w:rsid w:val="00692604"/>
  </w:style>
  <w:style w:type="paragraph" w:customStyle="1" w:styleId="5B8B36FC2A25422BB286559265C45685">
    <w:name w:val="5B8B36FC2A25422BB286559265C45685"/>
    <w:rsid w:val="00692604"/>
  </w:style>
  <w:style w:type="paragraph" w:customStyle="1" w:styleId="4F1BD30DEF434031AEEFA8195C8FE398">
    <w:name w:val="4F1BD30DEF434031AEEFA8195C8FE398"/>
    <w:rsid w:val="00692604"/>
  </w:style>
  <w:style w:type="paragraph" w:customStyle="1" w:styleId="647758AE091544108F41BF6469BE9CAC">
    <w:name w:val="647758AE091544108F41BF6469BE9CAC"/>
    <w:rsid w:val="00692604"/>
  </w:style>
  <w:style w:type="paragraph" w:customStyle="1" w:styleId="F1663FF22A374749B47E3E0281C4E694">
    <w:name w:val="F1663FF22A374749B47E3E0281C4E694"/>
    <w:rsid w:val="00F81AF1"/>
  </w:style>
  <w:style w:type="paragraph" w:customStyle="1" w:styleId="3E84713409CC46BDAC6C7AFC66F0377C">
    <w:name w:val="3E84713409CC46BDAC6C7AFC66F0377C"/>
    <w:rsid w:val="00F81AF1"/>
  </w:style>
  <w:style w:type="paragraph" w:customStyle="1" w:styleId="721C7AB6954544BCA41098F806614A1E">
    <w:name w:val="721C7AB6954544BCA41098F806614A1E"/>
    <w:rsid w:val="00F81AF1"/>
  </w:style>
  <w:style w:type="paragraph" w:customStyle="1" w:styleId="AED4F9B55BD84BFB9452FDCE346F3D6B">
    <w:name w:val="AED4F9B55BD84BFB9452FDCE346F3D6B"/>
    <w:rsid w:val="00F81AF1"/>
  </w:style>
  <w:style w:type="paragraph" w:customStyle="1" w:styleId="C0667C923F644882ACD5C421BDFEE329">
    <w:name w:val="C0667C923F644882ACD5C421BDFEE329"/>
    <w:rsid w:val="00F81AF1"/>
  </w:style>
  <w:style w:type="paragraph" w:customStyle="1" w:styleId="06A9C1C805A045EB8BFD1E4EED9D31CD">
    <w:name w:val="06A9C1C805A045EB8BFD1E4EED9D31CD"/>
    <w:rsid w:val="0092463F"/>
  </w:style>
  <w:style w:type="paragraph" w:customStyle="1" w:styleId="65C10642E1D8436BB1F4C0B43A7340A7">
    <w:name w:val="65C10642E1D8436BB1F4C0B43A7340A7"/>
    <w:rsid w:val="00A143E2"/>
  </w:style>
  <w:style w:type="paragraph" w:customStyle="1" w:styleId="ECAE6E38F08C4DA6B5A05EC59150FE09">
    <w:name w:val="ECAE6E38F08C4DA6B5A05EC59150FE09"/>
    <w:rsid w:val="00A143E2"/>
  </w:style>
  <w:style w:type="paragraph" w:customStyle="1" w:styleId="BD445E8B9B3A49B39BC01E4C6B6ABE0C">
    <w:name w:val="BD445E8B9B3A49B39BC01E4C6B6ABE0C"/>
    <w:rsid w:val="00A143E2"/>
  </w:style>
  <w:style w:type="paragraph" w:customStyle="1" w:styleId="9BB4EEF2A6854772836F07F5579EFFF2">
    <w:name w:val="9BB4EEF2A6854772836F07F5579EFFF2"/>
    <w:rsid w:val="00A143E2"/>
  </w:style>
  <w:style w:type="paragraph" w:customStyle="1" w:styleId="65686E157BA74B908519FC10DABBD3DE">
    <w:name w:val="65686E157BA74B908519FC10DABBD3DE"/>
    <w:rsid w:val="00A143E2"/>
  </w:style>
  <w:style w:type="paragraph" w:customStyle="1" w:styleId="688CBC333AF6444E85B043C3A31F8B0C">
    <w:name w:val="688CBC333AF6444E85B043C3A31F8B0C"/>
    <w:rsid w:val="00A143E2"/>
  </w:style>
  <w:style w:type="paragraph" w:customStyle="1" w:styleId="DD15E6B592C14EE48D36093A8127AAB5">
    <w:name w:val="DD15E6B592C14EE48D36093A8127AAB5"/>
    <w:rsid w:val="007F7129"/>
  </w:style>
  <w:style w:type="paragraph" w:customStyle="1" w:styleId="D2EBF3E31A064E9AB650FB33744850F8">
    <w:name w:val="D2EBF3E31A064E9AB650FB33744850F8"/>
    <w:rsid w:val="007F7129"/>
  </w:style>
  <w:style w:type="paragraph" w:customStyle="1" w:styleId="995808CBFD904691BAAF041B0A110D1B">
    <w:name w:val="995808CBFD904691BAAF041B0A110D1B"/>
    <w:rsid w:val="007F7129"/>
  </w:style>
  <w:style w:type="paragraph" w:customStyle="1" w:styleId="C389836AE63B4646BA18D075BC35F872">
    <w:name w:val="C389836AE63B4646BA18D075BC35F872"/>
    <w:rsid w:val="007F7129"/>
  </w:style>
  <w:style w:type="paragraph" w:customStyle="1" w:styleId="BF07F4AE8CD44A83B419FB4754CA0BBB">
    <w:name w:val="BF07F4AE8CD44A83B419FB4754CA0BBB"/>
    <w:rsid w:val="007F7129"/>
  </w:style>
  <w:style w:type="paragraph" w:customStyle="1" w:styleId="C9101FA082394AFA957EF5B12E4FF11E">
    <w:name w:val="C9101FA082394AFA957EF5B12E4FF11E"/>
    <w:rsid w:val="007F7129"/>
  </w:style>
  <w:style w:type="paragraph" w:customStyle="1" w:styleId="ED46D7E43024451F88EE325E1F67A4FA">
    <w:name w:val="ED46D7E43024451F88EE325E1F67A4FA"/>
    <w:rsid w:val="007F7129"/>
  </w:style>
  <w:style w:type="paragraph" w:customStyle="1" w:styleId="CF160B0CA7D243FD8DA5AA888260D466">
    <w:name w:val="CF160B0CA7D243FD8DA5AA888260D466"/>
    <w:rsid w:val="007F7129"/>
  </w:style>
  <w:style w:type="paragraph" w:customStyle="1" w:styleId="D2D2488EF6E44DB3BD901A3B2042E51A">
    <w:name w:val="D2D2488EF6E44DB3BD901A3B2042E51A"/>
    <w:rsid w:val="007F7129"/>
  </w:style>
  <w:style w:type="paragraph" w:customStyle="1" w:styleId="6DE8E7CC447E492689336DA70055F01D">
    <w:name w:val="6DE8E7CC447E492689336DA70055F01D"/>
    <w:rsid w:val="007F7129"/>
  </w:style>
  <w:style w:type="paragraph" w:customStyle="1" w:styleId="043DDE99957A4568BBC2A344A68593A5">
    <w:name w:val="043DDE99957A4568BBC2A344A68593A5"/>
    <w:rsid w:val="007F7129"/>
  </w:style>
  <w:style w:type="paragraph" w:customStyle="1" w:styleId="6E2B4D33EC824271A866661FAF104D9F">
    <w:name w:val="6E2B4D33EC824271A866661FAF104D9F"/>
    <w:rsid w:val="007F7129"/>
  </w:style>
  <w:style w:type="paragraph" w:customStyle="1" w:styleId="0C69FB32D3BB47FA8521CE9BC1D0E443">
    <w:name w:val="0C69FB32D3BB47FA8521CE9BC1D0E443"/>
    <w:rsid w:val="007F7129"/>
  </w:style>
  <w:style w:type="paragraph" w:customStyle="1" w:styleId="6784DCCD7A9C4DE7A135E1FFFF2D12B1">
    <w:name w:val="6784DCCD7A9C4DE7A135E1FFFF2D12B1"/>
    <w:rsid w:val="007F7129"/>
  </w:style>
  <w:style w:type="paragraph" w:customStyle="1" w:styleId="AB5BA29DC0954FFCA5937DD5226B9E77">
    <w:name w:val="AB5BA29DC0954FFCA5937DD5226B9E77"/>
    <w:rsid w:val="007F7129"/>
  </w:style>
  <w:style w:type="paragraph" w:customStyle="1" w:styleId="B94EA6897D7C45E3BD6EC02936F2AA78">
    <w:name w:val="B94EA6897D7C45E3BD6EC02936F2AA78"/>
    <w:rsid w:val="007F7129"/>
  </w:style>
  <w:style w:type="paragraph" w:customStyle="1" w:styleId="573FAFA1F94D4B71B90F5E7D74FE319B">
    <w:name w:val="573FAFA1F94D4B71B90F5E7D74FE319B"/>
    <w:rsid w:val="007F7129"/>
  </w:style>
  <w:style w:type="paragraph" w:customStyle="1" w:styleId="02B5ABD11C40410C8687B9C835BC4754">
    <w:name w:val="02B5ABD11C40410C8687B9C835BC4754"/>
    <w:rsid w:val="007F7129"/>
  </w:style>
  <w:style w:type="paragraph" w:customStyle="1" w:styleId="EBA857371C20407F893559B8B47E5F3C">
    <w:name w:val="EBA857371C20407F893559B8B47E5F3C"/>
    <w:rsid w:val="007F7129"/>
  </w:style>
  <w:style w:type="paragraph" w:customStyle="1" w:styleId="DBF5285A84114005B848F5BCF4BBE9B6">
    <w:name w:val="DBF5285A84114005B848F5BCF4BBE9B6"/>
    <w:rsid w:val="007F7129"/>
  </w:style>
  <w:style w:type="paragraph" w:customStyle="1" w:styleId="9C937EF07B9049E4837B61570FA3118B">
    <w:name w:val="9C937EF07B9049E4837B61570FA3118B"/>
    <w:rsid w:val="007F7129"/>
  </w:style>
  <w:style w:type="paragraph" w:customStyle="1" w:styleId="B1C62ED2389646CCA249A27AAD162198">
    <w:name w:val="B1C62ED2389646CCA249A27AAD162198"/>
    <w:rsid w:val="007F7129"/>
  </w:style>
  <w:style w:type="paragraph" w:customStyle="1" w:styleId="18DBCAF76C2241DA8C8C6D5B07005432">
    <w:name w:val="18DBCAF76C2241DA8C8C6D5B07005432"/>
    <w:rsid w:val="007F7129"/>
  </w:style>
  <w:style w:type="paragraph" w:customStyle="1" w:styleId="CC45ABDFB3674900BDCF8D53EBA253BE">
    <w:name w:val="CC45ABDFB3674900BDCF8D53EBA253BE"/>
    <w:rsid w:val="007F7129"/>
  </w:style>
  <w:style w:type="paragraph" w:customStyle="1" w:styleId="175E28EAFF394765B082A67B9093CC3D">
    <w:name w:val="175E28EAFF394765B082A67B9093CC3D"/>
    <w:rsid w:val="007F7129"/>
  </w:style>
  <w:style w:type="paragraph" w:customStyle="1" w:styleId="1BCD0CE2B42646F682B6B87EA816F893">
    <w:name w:val="1BCD0CE2B42646F682B6B87EA816F893"/>
    <w:rsid w:val="007F7129"/>
  </w:style>
  <w:style w:type="paragraph" w:customStyle="1" w:styleId="70116D0D5098485591D12BA6DBE417BF">
    <w:name w:val="70116D0D5098485591D12BA6DBE417BF"/>
    <w:rsid w:val="007F7129"/>
  </w:style>
  <w:style w:type="paragraph" w:customStyle="1" w:styleId="13D46735F72946FD8621EB3E07768C3D">
    <w:name w:val="13D46735F72946FD8621EB3E07768C3D"/>
    <w:rsid w:val="007F7129"/>
  </w:style>
  <w:style w:type="paragraph" w:customStyle="1" w:styleId="CA5BFB0FDE8C4A72B49A89F751A7386C">
    <w:name w:val="CA5BFB0FDE8C4A72B49A89F751A7386C"/>
    <w:rsid w:val="007F7129"/>
  </w:style>
  <w:style w:type="paragraph" w:customStyle="1" w:styleId="E7DC512BC5D94643BDBFF86D6A7E9A29">
    <w:name w:val="E7DC512BC5D94643BDBFF86D6A7E9A29"/>
    <w:rsid w:val="00E61FB9"/>
  </w:style>
  <w:style w:type="paragraph" w:customStyle="1" w:styleId="DCFA6F2569F14493BED21CB8A5EBC515">
    <w:name w:val="DCFA6F2569F14493BED21CB8A5EBC515"/>
    <w:rsid w:val="00C109FA"/>
  </w:style>
  <w:style w:type="paragraph" w:customStyle="1" w:styleId="B543388D9C7D47C1AE1F4D583E37EE3B">
    <w:name w:val="B543388D9C7D47C1AE1F4D583E37EE3B"/>
    <w:rsid w:val="00C109FA"/>
  </w:style>
  <w:style w:type="paragraph" w:customStyle="1" w:styleId="FFF6E84AA4574FCCA639F931DBFAAA8A">
    <w:name w:val="FFF6E84AA4574FCCA639F931DBFAAA8A"/>
    <w:rsid w:val="00C109FA"/>
  </w:style>
  <w:style w:type="paragraph" w:customStyle="1" w:styleId="EE630F19B7E641B183C83846ECA98546">
    <w:name w:val="EE630F19B7E641B183C83846ECA98546"/>
    <w:rsid w:val="00C109FA"/>
  </w:style>
  <w:style w:type="paragraph" w:customStyle="1" w:styleId="51CE0FAE1FD048889BBF540298698501">
    <w:name w:val="51CE0FAE1FD048889BBF540298698501"/>
    <w:rsid w:val="00C22B36"/>
  </w:style>
  <w:style w:type="paragraph" w:customStyle="1" w:styleId="5898901563C4461DAEB7D58389E8F327">
    <w:name w:val="5898901563C4461DAEB7D58389E8F327"/>
    <w:rsid w:val="00C22B36"/>
  </w:style>
  <w:style w:type="paragraph" w:customStyle="1" w:styleId="DDC393743B19414CB23FE06608CCC6D6">
    <w:name w:val="DDC393743B19414CB23FE06608CCC6D6"/>
    <w:rsid w:val="00C22B36"/>
  </w:style>
  <w:style w:type="paragraph" w:customStyle="1" w:styleId="D4675D5405BE4EE8B3C25B2C0D454288">
    <w:name w:val="D4675D5405BE4EE8B3C25B2C0D454288"/>
    <w:rsid w:val="00C22B36"/>
  </w:style>
  <w:style w:type="paragraph" w:customStyle="1" w:styleId="858E395599564FFBB6467E076F5755E3">
    <w:name w:val="858E395599564FFBB6467E076F5755E3"/>
    <w:rsid w:val="00C22B36"/>
  </w:style>
  <w:style w:type="paragraph" w:customStyle="1" w:styleId="D012F15D89434090876DF795ACF2981F">
    <w:name w:val="D012F15D89434090876DF795ACF2981F"/>
    <w:rsid w:val="00C22B36"/>
  </w:style>
  <w:style w:type="paragraph" w:customStyle="1" w:styleId="6D489EDFC16341D49BDCE3807887A8CB">
    <w:name w:val="6D489EDFC16341D49BDCE3807887A8CB"/>
    <w:rsid w:val="00C22B36"/>
  </w:style>
  <w:style w:type="paragraph" w:customStyle="1" w:styleId="6BF981A879F14B6E9D58A7D77DF800ED">
    <w:name w:val="6BF981A879F14B6E9D58A7D77DF800ED"/>
    <w:rsid w:val="00C22B36"/>
  </w:style>
  <w:style w:type="paragraph" w:customStyle="1" w:styleId="66EE2223C35E4374BE0EBA6821D48457">
    <w:name w:val="66EE2223C35E4374BE0EBA6821D48457"/>
    <w:rsid w:val="00C22B36"/>
  </w:style>
  <w:style w:type="paragraph" w:customStyle="1" w:styleId="CF12E4A6B1BF438FBC5D11BEF77F047B">
    <w:name w:val="CF12E4A6B1BF438FBC5D11BEF77F047B"/>
    <w:rsid w:val="00C22B36"/>
  </w:style>
  <w:style w:type="paragraph" w:customStyle="1" w:styleId="EDC2E71DEC854F6C88C90B45DA488A90">
    <w:name w:val="EDC2E71DEC854F6C88C90B45DA488A90"/>
    <w:rsid w:val="006F12FD"/>
  </w:style>
  <w:style w:type="paragraph" w:customStyle="1" w:styleId="8D38D3A8F30C43BDBD41E7276BD3A959">
    <w:name w:val="8D38D3A8F30C43BDBD41E7276BD3A959"/>
    <w:rsid w:val="00B2471B"/>
  </w:style>
  <w:style w:type="paragraph" w:customStyle="1" w:styleId="6C982A11B85544DDA77C7764B25A524E">
    <w:name w:val="6C982A11B85544DDA77C7764B25A524E"/>
    <w:rsid w:val="00B247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2025-03-13T00:00:00</PublishDate>
  <Abstract>REQUEST FOR PROPOSAL (RFP) ON LONG-TERM LEASING AND DEVELOPMENT OF UNUTILIZED STATE-OWNED IMMOVABLE PROPERTIES IN BLOEMFONTEIN REGIONAL OFFICE (CLUSTER10)</Abstract>
  <CompanyAddress>Bloemfontein Regional Office, Department of Public Works and Infrastructure, 18 President Bran Street, Bloemfontein, 9300</CompanyAddress>
  <CompanyPhone/>
  <CompanyFax>Mmalenyalo.mowa@dpw.gov.za </CompanyFax>
  <CompanyEmail>Fikile.ndwandwe@dpw.gov.za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E6E54D-5660-445C-ADA5-26A20A3FC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newletter head</Template>
  <TotalTime>6</TotalTime>
  <Pages>1</Pages>
  <Words>25617</Words>
  <Characters>146018</Characters>
  <Application>Microsoft Office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Fikile Ndwandwe</vt:lpstr>
    </vt:vector>
  </TitlesOfParts>
  <Manager>Mmalenyalo Mowa</Manager>
  <Company/>
  <LinksUpToDate>false</LinksUpToDate>
  <CharactersWithSpaces>171293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Fikile Ndwandwe</dc:title>
  <dc:subject>10:30</dc:subject>
  <dc:creator>Gavin John Stroebel</dc:creator>
  <cp:keywords>H24/025PF</cp:keywords>
  <dc:description>N/A</dc:description>
  <cp:lastModifiedBy>Fikile Ndwandwe</cp:lastModifiedBy>
  <cp:revision>6</cp:revision>
  <cp:lastPrinted>2023-07-06T08:46:00Z</cp:lastPrinted>
  <dcterms:created xsi:type="dcterms:W3CDTF">2024-12-13T15:06:00Z</dcterms:created>
  <dcterms:modified xsi:type="dcterms:W3CDTF">2024-12-13T17:25:00Z</dcterms:modified>
  <cp:category>11:00</cp:category>
  <cp:contentStatus>28 JANUARY 2025</cp:contentStatus>
</cp:coreProperties>
</file>