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A5F89" w14:textId="77777777" w:rsidR="00662E8B" w:rsidRDefault="00682D06" w:rsidP="00544F63">
      <w:pPr>
        <w:spacing w:line="240" w:lineRule="auto"/>
        <w:jc w:val="left"/>
        <w:rPr>
          <w:rFonts w:cs="Arial"/>
          <w:b/>
          <w:bCs/>
          <w:color w:val="FF0000"/>
          <w:sz w:val="22"/>
          <w:szCs w:val="22"/>
        </w:rPr>
      </w:pPr>
      <w:r w:rsidRPr="002C6822">
        <w:rPr>
          <w:rFonts w:cs="Arial"/>
          <w:szCs w:val="20"/>
        </w:rPr>
        <w:t xml:space="preserve">                              </w:t>
      </w:r>
      <w:r w:rsidR="00B46F19" w:rsidRPr="002C6822">
        <w:rPr>
          <w:rFonts w:ascii="Times New Roman" w:hAnsi="Times New Roman"/>
          <w:szCs w:val="20"/>
        </w:rPr>
        <w:t xml:space="preserve"> </w:t>
      </w:r>
      <w:r w:rsidR="00CC7214">
        <w:rPr>
          <w:rFonts w:ascii="Times New Roman" w:hAnsi="Times New Roman"/>
          <w:szCs w:val="20"/>
        </w:rPr>
        <w:t xml:space="preserve">                                                                                       </w:t>
      </w:r>
      <w:r w:rsidR="00DD2DF0">
        <w:rPr>
          <w:rFonts w:cs="Arial"/>
          <w:color w:val="FF0000"/>
          <w:szCs w:val="22"/>
        </w:rPr>
        <w:t xml:space="preserve">                                             </w:t>
      </w:r>
      <w:r w:rsidR="00CC7214">
        <w:rPr>
          <w:rFonts w:cs="Arial"/>
          <w:b/>
          <w:bCs/>
          <w:color w:val="FF0000"/>
          <w:sz w:val="22"/>
          <w:szCs w:val="22"/>
        </w:rPr>
        <w:t xml:space="preserve">                                  </w:t>
      </w:r>
      <w:r w:rsidR="00CC7214">
        <w:rPr>
          <w:rFonts w:cs="Arial"/>
          <w:b/>
          <w:bCs/>
          <w:color w:val="FF0000"/>
          <w:szCs w:val="22"/>
        </w:rPr>
        <w:t xml:space="preserve">                          </w:t>
      </w:r>
      <w:r w:rsidR="00CC7214">
        <w:rPr>
          <w:rFonts w:cs="Arial"/>
          <w:b/>
          <w:bCs/>
          <w:color w:val="FF0000"/>
          <w:sz w:val="22"/>
          <w:szCs w:val="22"/>
        </w:rPr>
        <w:t xml:space="preserve">  </w:t>
      </w:r>
    </w:p>
    <w:p w14:paraId="3C2B5E4B" w14:textId="1F72649B" w:rsidR="00682D06" w:rsidRDefault="00B46F19" w:rsidP="00662E8B">
      <w:pPr>
        <w:spacing w:line="240" w:lineRule="auto"/>
        <w:jc w:val="right"/>
        <w:rPr>
          <w:rFonts w:cs="Arial"/>
          <w:b/>
          <w:szCs w:val="20"/>
        </w:rPr>
      </w:pPr>
      <w:r w:rsidRPr="002C6822">
        <w:rPr>
          <w:rFonts w:ascii="Times New Roman" w:hAnsi="Times New Roman"/>
          <w:szCs w:val="20"/>
        </w:rPr>
        <w:t xml:space="preserve"> </w:t>
      </w:r>
      <w:r w:rsidRPr="002C6822">
        <w:rPr>
          <w:rFonts w:cs="Arial"/>
          <w:b/>
          <w:szCs w:val="20"/>
        </w:rPr>
        <w:t>ANNEXURE “B3”</w:t>
      </w:r>
    </w:p>
    <w:p w14:paraId="5A273925" w14:textId="77777777" w:rsidR="00662E8B" w:rsidRPr="00CC7214" w:rsidRDefault="00662E8B" w:rsidP="00662E8B">
      <w:pPr>
        <w:spacing w:line="240" w:lineRule="auto"/>
        <w:jc w:val="right"/>
        <w:rPr>
          <w:rFonts w:cs="Arial"/>
          <w:b/>
          <w:sz w:val="24"/>
        </w:rPr>
      </w:pPr>
    </w:p>
    <w:p w14:paraId="66CD276E" w14:textId="77777777" w:rsidR="00682D06" w:rsidRDefault="00682D06" w:rsidP="00826590">
      <w:pPr>
        <w:spacing w:after="120" w:line="240" w:lineRule="auto"/>
        <w:rPr>
          <w:rFonts w:cs="Arial"/>
          <w:b/>
          <w:szCs w:val="20"/>
        </w:rPr>
      </w:pPr>
      <w:r w:rsidRPr="002C6822">
        <w:rPr>
          <w:rFonts w:cs="Arial"/>
          <w:b/>
          <w:szCs w:val="20"/>
        </w:rPr>
        <w:t>WAGE RATES: MECHANICAL / ELECTRICAL / INSTRUMENTATION JOB CATEGORY STRUCTURE</w:t>
      </w:r>
      <w:r w:rsidR="00367F6B" w:rsidRPr="002C6822">
        <w:rPr>
          <w:rFonts w:cs="Arial"/>
          <w:b/>
          <w:szCs w:val="20"/>
        </w:rPr>
        <w:t xml:space="preserve"> FOR METAL &amp; ENGINEERING INDUSTRY (TASEZ)</w:t>
      </w:r>
    </w:p>
    <w:tbl>
      <w:tblPr>
        <w:tblW w:w="17594" w:type="dxa"/>
        <w:tblInd w:w="-11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"/>
        <w:gridCol w:w="180"/>
        <w:gridCol w:w="630"/>
        <w:gridCol w:w="360"/>
        <w:gridCol w:w="630"/>
        <w:gridCol w:w="2520"/>
        <w:gridCol w:w="2250"/>
        <w:gridCol w:w="1170"/>
        <w:gridCol w:w="1710"/>
        <w:gridCol w:w="1440"/>
        <w:gridCol w:w="1350"/>
        <w:gridCol w:w="1800"/>
        <w:gridCol w:w="990"/>
        <w:gridCol w:w="630"/>
        <w:gridCol w:w="190"/>
        <w:gridCol w:w="630"/>
        <w:gridCol w:w="484"/>
      </w:tblGrid>
      <w:tr w:rsidR="00682D06" w:rsidRPr="002C6822" w14:paraId="6AEB9DF9" w14:textId="77777777" w:rsidTr="00367F6B">
        <w:trPr>
          <w:gridAfter w:val="3"/>
          <w:wAfter w:w="1304" w:type="dxa"/>
          <w:trHeight w:val="510"/>
        </w:trPr>
        <w:tc>
          <w:tcPr>
            <w:tcW w:w="630" w:type="dxa"/>
          </w:tcPr>
          <w:p w14:paraId="676E8C0A" w14:textId="0D415BFB" w:rsidR="00682D06" w:rsidRPr="002C6822" w:rsidRDefault="00151684" w:rsidP="007E5D8A">
            <w:pPr>
              <w:spacing w:before="6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rFonts w:cs="Arial"/>
                <w:b/>
                <w:szCs w:val="20"/>
              </w:rPr>
              <w:t xml:space="preserve">                  </w:t>
            </w:r>
            <w:r w:rsidR="00682D06" w:rsidRPr="002C6822">
              <w:rPr>
                <w:b/>
                <w:sz w:val="16"/>
                <w:szCs w:val="16"/>
              </w:rPr>
              <w:t>CAT</w:t>
            </w:r>
          </w:p>
        </w:tc>
        <w:tc>
          <w:tcPr>
            <w:tcW w:w="810" w:type="dxa"/>
            <w:gridSpan w:val="2"/>
          </w:tcPr>
          <w:p w14:paraId="16FF36C0" w14:textId="77777777" w:rsidR="00682D06" w:rsidRPr="002C6822" w:rsidRDefault="00682D06" w:rsidP="00367F6B">
            <w:pPr>
              <w:spacing w:before="60" w:line="240" w:lineRule="auto"/>
              <w:jc w:val="center"/>
              <w:rPr>
                <w:b/>
                <w:sz w:val="16"/>
                <w:szCs w:val="16"/>
              </w:rPr>
            </w:pPr>
            <w:r w:rsidRPr="002C6822">
              <w:rPr>
                <w:b/>
                <w:sz w:val="16"/>
                <w:szCs w:val="16"/>
              </w:rPr>
              <w:t>ENTRY RAT</w:t>
            </w:r>
            <w:r w:rsidR="00367F6B" w:rsidRPr="002C6822">
              <w:rPr>
                <w:b/>
                <w:sz w:val="16"/>
                <w:szCs w:val="16"/>
              </w:rPr>
              <w:t>E</w:t>
            </w:r>
          </w:p>
        </w:tc>
        <w:tc>
          <w:tcPr>
            <w:tcW w:w="990" w:type="dxa"/>
            <w:gridSpan w:val="2"/>
          </w:tcPr>
          <w:p w14:paraId="57E4126E" w14:textId="77777777" w:rsidR="00682D06" w:rsidRPr="002C6822" w:rsidRDefault="00682D06" w:rsidP="00367F6B">
            <w:pPr>
              <w:spacing w:before="60" w:line="240" w:lineRule="auto"/>
              <w:jc w:val="center"/>
              <w:rPr>
                <w:b/>
                <w:sz w:val="16"/>
                <w:szCs w:val="16"/>
              </w:rPr>
            </w:pPr>
            <w:r w:rsidRPr="002C6822">
              <w:rPr>
                <w:b/>
                <w:sz w:val="16"/>
                <w:szCs w:val="16"/>
              </w:rPr>
              <w:t>PROJECT RATE</w:t>
            </w:r>
          </w:p>
        </w:tc>
        <w:tc>
          <w:tcPr>
            <w:tcW w:w="2520" w:type="dxa"/>
          </w:tcPr>
          <w:p w14:paraId="63A3E604" w14:textId="77777777" w:rsidR="00682D06" w:rsidRPr="002C6822" w:rsidRDefault="00682D06" w:rsidP="007E5D8A">
            <w:pPr>
              <w:spacing w:before="60" w:line="240" w:lineRule="auto"/>
              <w:jc w:val="center"/>
              <w:rPr>
                <w:b/>
                <w:sz w:val="16"/>
                <w:szCs w:val="16"/>
              </w:rPr>
            </w:pPr>
            <w:r w:rsidRPr="002C6822">
              <w:rPr>
                <w:b/>
                <w:sz w:val="16"/>
                <w:szCs w:val="16"/>
              </w:rPr>
              <w:t>RIGGING / STRUCTURAL</w:t>
            </w:r>
          </w:p>
        </w:tc>
        <w:tc>
          <w:tcPr>
            <w:tcW w:w="2250" w:type="dxa"/>
          </w:tcPr>
          <w:p w14:paraId="21BC226A" w14:textId="77777777" w:rsidR="00682D06" w:rsidRPr="002C6822" w:rsidRDefault="00682D06" w:rsidP="007E5D8A">
            <w:pPr>
              <w:spacing w:before="60" w:line="240" w:lineRule="auto"/>
              <w:jc w:val="center"/>
              <w:rPr>
                <w:b/>
                <w:sz w:val="16"/>
                <w:szCs w:val="16"/>
              </w:rPr>
            </w:pPr>
            <w:r w:rsidRPr="002C6822">
              <w:rPr>
                <w:b/>
                <w:sz w:val="16"/>
                <w:szCs w:val="16"/>
              </w:rPr>
              <w:t>PAINTING / DRIVING / ADMIN.</w:t>
            </w:r>
          </w:p>
        </w:tc>
        <w:tc>
          <w:tcPr>
            <w:tcW w:w="1170" w:type="dxa"/>
          </w:tcPr>
          <w:p w14:paraId="4980F2C1" w14:textId="77777777" w:rsidR="00682D06" w:rsidRPr="002C6822" w:rsidRDefault="00682D06" w:rsidP="007E5D8A">
            <w:pPr>
              <w:spacing w:before="60" w:line="240" w:lineRule="auto"/>
              <w:jc w:val="center"/>
              <w:rPr>
                <w:b/>
                <w:sz w:val="16"/>
                <w:szCs w:val="16"/>
              </w:rPr>
            </w:pPr>
            <w:r w:rsidRPr="002C6822">
              <w:rPr>
                <w:b/>
                <w:sz w:val="16"/>
                <w:szCs w:val="16"/>
              </w:rPr>
              <w:t>WELDING</w:t>
            </w:r>
          </w:p>
        </w:tc>
        <w:tc>
          <w:tcPr>
            <w:tcW w:w="1710" w:type="dxa"/>
          </w:tcPr>
          <w:p w14:paraId="72EDC36E" w14:textId="77777777" w:rsidR="00682D06" w:rsidRPr="002C6822" w:rsidRDefault="00682D06" w:rsidP="007E5D8A">
            <w:pPr>
              <w:spacing w:before="60" w:line="240" w:lineRule="auto"/>
              <w:jc w:val="center"/>
              <w:rPr>
                <w:b/>
                <w:sz w:val="16"/>
                <w:szCs w:val="16"/>
              </w:rPr>
            </w:pPr>
            <w:r w:rsidRPr="002C6822">
              <w:rPr>
                <w:b/>
                <w:sz w:val="16"/>
                <w:szCs w:val="16"/>
              </w:rPr>
              <w:t>PIPE FITTING</w:t>
            </w:r>
          </w:p>
        </w:tc>
        <w:tc>
          <w:tcPr>
            <w:tcW w:w="1440" w:type="dxa"/>
          </w:tcPr>
          <w:p w14:paraId="266F53B1" w14:textId="77777777" w:rsidR="00682D06" w:rsidRPr="002C6822" w:rsidRDefault="00682D06" w:rsidP="007E5D8A">
            <w:pPr>
              <w:spacing w:before="60" w:line="240" w:lineRule="auto"/>
              <w:jc w:val="center"/>
              <w:rPr>
                <w:b/>
                <w:sz w:val="16"/>
                <w:szCs w:val="16"/>
              </w:rPr>
            </w:pPr>
            <w:r w:rsidRPr="002C6822">
              <w:rPr>
                <w:b/>
                <w:sz w:val="16"/>
                <w:szCs w:val="16"/>
              </w:rPr>
              <w:t>SCAFFOLDING</w:t>
            </w:r>
          </w:p>
        </w:tc>
        <w:tc>
          <w:tcPr>
            <w:tcW w:w="1350" w:type="dxa"/>
          </w:tcPr>
          <w:p w14:paraId="17EA632D" w14:textId="77777777" w:rsidR="00682D06" w:rsidRPr="002C6822" w:rsidRDefault="00682D06" w:rsidP="007E5D8A">
            <w:pPr>
              <w:spacing w:before="60" w:line="240" w:lineRule="auto"/>
              <w:jc w:val="center"/>
              <w:rPr>
                <w:b/>
                <w:sz w:val="16"/>
                <w:szCs w:val="16"/>
              </w:rPr>
            </w:pPr>
            <w:r w:rsidRPr="002C6822">
              <w:rPr>
                <w:b/>
                <w:sz w:val="16"/>
                <w:szCs w:val="16"/>
              </w:rPr>
              <w:t>ELECTRICAL</w:t>
            </w:r>
          </w:p>
        </w:tc>
        <w:tc>
          <w:tcPr>
            <w:tcW w:w="1800" w:type="dxa"/>
          </w:tcPr>
          <w:p w14:paraId="15EB7FD4" w14:textId="77777777" w:rsidR="00682D06" w:rsidRPr="002C6822" w:rsidRDefault="00682D06" w:rsidP="00367F6B">
            <w:pPr>
              <w:spacing w:before="60" w:line="240" w:lineRule="auto"/>
              <w:jc w:val="center"/>
              <w:rPr>
                <w:b/>
                <w:sz w:val="16"/>
                <w:szCs w:val="16"/>
              </w:rPr>
            </w:pPr>
            <w:r w:rsidRPr="002C6822">
              <w:rPr>
                <w:b/>
                <w:sz w:val="16"/>
                <w:szCs w:val="16"/>
              </w:rPr>
              <w:t>INSTRUMENT MECH.</w:t>
            </w:r>
          </w:p>
        </w:tc>
        <w:tc>
          <w:tcPr>
            <w:tcW w:w="1620" w:type="dxa"/>
            <w:gridSpan w:val="2"/>
          </w:tcPr>
          <w:p w14:paraId="0693B0A0" w14:textId="77777777" w:rsidR="00682D06" w:rsidRPr="002C6822" w:rsidRDefault="00682D06" w:rsidP="007E5D8A">
            <w:pPr>
              <w:spacing w:before="60" w:line="240" w:lineRule="auto"/>
              <w:jc w:val="center"/>
              <w:rPr>
                <w:b/>
                <w:sz w:val="16"/>
                <w:szCs w:val="16"/>
              </w:rPr>
            </w:pPr>
            <w:r w:rsidRPr="002C6822">
              <w:rPr>
                <w:b/>
                <w:sz w:val="16"/>
                <w:szCs w:val="16"/>
              </w:rPr>
              <w:t>MECHANICAL</w:t>
            </w:r>
          </w:p>
        </w:tc>
      </w:tr>
      <w:tr w:rsidR="00151684" w:rsidRPr="002C6822" w14:paraId="404274D6" w14:textId="77777777" w:rsidTr="00367F6B">
        <w:trPr>
          <w:trHeight w:val="435"/>
        </w:trPr>
        <w:tc>
          <w:tcPr>
            <w:tcW w:w="630" w:type="dxa"/>
          </w:tcPr>
          <w:p w14:paraId="6C184DF8" w14:textId="77777777" w:rsidR="00151684" w:rsidRPr="002C6822" w:rsidRDefault="00151684" w:rsidP="00151684">
            <w:pPr>
              <w:spacing w:line="240" w:lineRule="auto"/>
              <w:jc w:val="center"/>
              <w:rPr>
                <w:b/>
                <w:sz w:val="16"/>
                <w:szCs w:val="20"/>
              </w:rPr>
            </w:pPr>
            <w:r w:rsidRPr="002C6822">
              <w:rPr>
                <w:b/>
                <w:sz w:val="16"/>
                <w:szCs w:val="20"/>
              </w:rPr>
              <w:t xml:space="preserve">5        </w:t>
            </w:r>
          </w:p>
        </w:tc>
        <w:tc>
          <w:tcPr>
            <w:tcW w:w="810" w:type="dxa"/>
            <w:gridSpan w:val="2"/>
          </w:tcPr>
          <w:p w14:paraId="7B740E50" w14:textId="62892FA5" w:rsidR="00151684" w:rsidRPr="002C6822" w:rsidRDefault="00151684" w:rsidP="00151684">
            <w:pPr>
              <w:spacing w:line="240" w:lineRule="auto"/>
              <w:jc w:val="center"/>
              <w:rPr>
                <w:sz w:val="16"/>
                <w:szCs w:val="20"/>
              </w:rPr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90" w:type="dxa"/>
            <w:gridSpan w:val="2"/>
          </w:tcPr>
          <w:p w14:paraId="2E561092" w14:textId="485B6CA9" w:rsidR="00151684" w:rsidRPr="002C6822" w:rsidRDefault="00151684" w:rsidP="00151684">
            <w:pPr>
              <w:spacing w:line="240" w:lineRule="auto"/>
              <w:jc w:val="center"/>
              <w:rPr>
                <w:sz w:val="16"/>
                <w:szCs w:val="20"/>
              </w:rPr>
            </w:pPr>
            <w:r>
              <w:rPr>
                <w:sz w:val="16"/>
              </w:rPr>
              <w:t>R 1</w:t>
            </w:r>
            <w:r w:rsidR="00011339">
              <w:rPr>
                <w:sz w:val="16"/>
              </w:rPr>
              <w:t>65.92</w:t>
            </w:r>
          </w:p>
        </w:tc>
        <w:tc>
          <w:tcPr>
            <w:tcW w:w="2520" w:type="dxa"/>
          </w:tcPr>
          <w:p w14:paraId="36C66E1B" w14:textId="77777777" w:rsidR="00151684" w:rsidRPr="002C6822" w:rsidRDefault="00151684" w:rsidP="00151684">
            <w:pPr>
              <w:spacing w:line="240" w:lineRule="auto"/>
              <w:rPr>
                <w:sz w:val="16"/>
                <w:szCs w:val="20"/>
              </w:rPr>
            </w:pPr>
            <w:r w:rsidRPr="002C6822">
              <w:rPr>
                <w:sz w:val="16"/>
                <w:szCs w:val="20"/>
              </w:rPr>
              <w:t>Artisan Rigger</w:t>
            </w:r>
          </w:p>
        </w:tc>
        <w:tc>
          <w:tcPr>
            <w:tcW w:w="2250" w:type="dxa"/>
          </w:tcPr>
          <w:p w14:paraId="757ADD11" w14:textId="77777777" w:rsidR="00151684" w:rsidRPr="002C6822" w:rsidRDefault="00151684" w:rsidP="00151684">
            <w:pPr>
              <w:spacing w:line="240" w:lineRule="auto"/>
              <w:jc w:val="center"/>
              <w:rPr>
                <w:sz w:val="16"/>
                <w:szCs w:val="20"/>
              </w:rPr>
            </w:pPr>
          </w:p>
        </w:tc>
        <w:tc>
          <w:tcPr>
            <w:tcW w:w="1170" w:type="dxa"/>
          </w:tcPr>
          <w:p w14:paraId="057FDE86" w14:textId="77777777" w:rsidR="00151684" w:rsidRPr="002C6822" w:rsidRDefault="00151684" w:rsidP="00151684">
            <w:pPr>
              <w:spacing w:line="240" w:lineRule="auto"/>
              <w:jc w:val="left"/>
              <w:rPr>
                <w:sz w:val="16"/>
                <w:szCs w:val="20"/>
              </w:rPr>
            </w:pPr>
            <w:r w:rsidRPr="002C6822">
              <w:rPr>
                <w:sz w:val="16"/>
                <w:szCs w:val="20"/>
              </w:rPr>
              <w:t>Artisan Welder – 6G</w:t>
            </w:r>
          </w:p>
        </w:tc>
        <w:tc>
          <w:tcPr>
            <w:tcW w:w="1710" w:type="dxa"/>
          </w:tcPr>
          <w:p w14:paraId="15886C36" w14:textId="77777777" w:rsidR="00151684" w:rsidRPr="002C6822" w:rsidRDefault="00151684" w:rsidP="00151684">
            <w:pPr>
              <w:spacing w:line="240" w:lineRule="auto"/>
              <w:jc w:val="left"/>
              <w:rPr>
                <w:sz w:val="16"/>
                <w:szCs w:val="20"/>
              </w:rPr>
            </w:pPr>
            <w:r w:rsidRPr="002C6822">
              <w:rPr>
                <w:sz w:val="16"/>
                <w:szCs w:val="20"/>
              </w:rPr>
              <w:t>Artisan Pipe Fitter</w:t>
            </w:r>
          </w:p>
        </w:tc>
        <w:tc>
          <w:tcPr>
            <w:tcW w:w="1440" w:type="dxa"/>
          </w:tcPr>
          <w:p w14:paraId="2DAC0991" w14:textId="77777777" w:rsidR="00151684" w:rsidRPr="002C6822" w:rsidRDefault="00151684" w:rsidP="00151684">
            <w:pPr>
              <w:spacing w:line="240" w:lineRule="auto"/>
              <w:jc w:val="center"/>
              <w:rPr>
                <w:sz w:val="16"/>
                <w:szCs w:val="20"/>
              </w:rPr>
            </w:pPr>
          </w:p>
        </w:tc>
        <w:tc>
          <w:tcPr>
            <w:tcW w:w="1350" w:type="dxa"/>
          </w:tcPr>
          <w:p w14:paraId="3BF7D120" w14:textId="77777777" w:rsidR="00151684" w:rsidRPr="002C6822" w:rsidRDefault="00151684" w:rsidP="00151684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2C6822">
              <w:rPr>
                <w:sz w:val="16"/>
                <w:szCs w:val="20"/>
              </w:rPr>
              <w:t>Artisan Electrician</w:t>
            </w:r>
          </w:p>
        </w:tc>
        <w:tc>
          <w:tcPr>
            <w:tcW w:w="1800" w:type="dxa"/>
          </w:tcPr>
          <w:p w14:paraId="2D1E7D1C" w14:textId="77777777" w:rsidR="00151684" w:rsidRPr="002C6822" w:rsidRDefault="00151684" w:rsidP="00151684">
            <w:pPr>
              <w:spacing w:line="240" w:lineRule="auto"/>
              <w:jc w:val="left"/>
              <w:rPr>
                <w:sz w:val="16"/>
                <w:szCs w:val="20"/>
              </w:rPr>
            </w:pPr>
            <w:r w:rsidRPr="002C6822">
              <w:rPr>
                <w:sz w:val="16"/>
                <w:szCs w:val="20"/>
              </w:rPr>
              <w:t>Artisan Instrument Mechanic</w:t>
            </w:r>
          </w:p>
        </w:tc>
        <w:tc>
          <w:tcPr>
            <w:tcW w:w="1620" w:type="dxa"/>
            <w:gridSpan w:val="2"/>
            <w:tcBorders>
              <w:right w:val="single" w:sz="4" w:space="0" w:color="auto"/>
            </w:tcBorders>
          </w:tcPr>
          <w:p w14:paraId="05B275C4" w14:textId="77777777" w:rsidR="00151684" w:rsidRPr="002C6822" w:rsidRDefault="00151684" w:rsidP="00151684">
            <w:pPr>
              <w:spacing w:line="240" w:lineRule="auto"/>
              <w:jc w:val="left"/>
              <w:rPr>
                <w:sz w:val="16"/>
                <w:szCs w:val="20"/>
              </w:rPr>
            </w:pPr>
            <w:r w:rsidRPr="002C6822">
              <w:rPr>
                <w:sz w:val="16"/>
                <w:szCs w:val="20"/>
              </w:rPr>
              <w:t xml:space="preserve">Artisan Boilermaker </w:t>
            </w:r>
          </w:p>
          <w:p w14:paraId="2A5C8478" w14:textId="77777777" w:rsidR="00151684" w:rsidRPr="002C6822" w:rsidRDefault="00151684" w:rsidP="00151684">
            <w:pPr>
              <w:spacing w:line="240" w:lineRule="auto"/>
              <w:jc w:val="left"/>
              <w:rPr>
                <w:sz w:val="16"/>
                <w:szCs w:val="20"/>
              </w:rPr>
            </w:pPr>
            <w:r w:rsidRPr="002C6822">
              <w:rPr>
                <w:sz w:val="16"/>
                <w:szCs w:val="20"/>
              </w:rPr>
              <w:t>Artisan Mech. Fitter</w:t>
            </w:r>
          </w:p>
        </w:tc>
        <w:tc>
          <w:tcPr>
            <w:tcW w:w="1304" w:type="dxa"/>
            <w:gridSpan w:val="3"/>
            <w:tcBorders>
              <w:top w:val="nil"/>
              <w:left w:val="single" w:sz="4" w:space="0" w:color="auto"/>
              <w:bottom w:val="nil"/>
            </w:tcBorders>
          </w:tcPr>
          <w:p w14:paraId="3A52C623" w14:textId="77777777" w:rsidR="00151684" w:rsidRPr="002C6822" w:rsidRDefault="00151684" w:rsidP="00151684">
            <w:pPr>
              <w:spacing w:line="240" w:lineRule="auto"/>
              <w:jc w:val="left"/>
              <w:rPr>
                <w:sz w:val="16"/>
                <w:szCs w:val="20"/>
              </w:rPr>
            </w:pPr>
          </w:p>
          <w:p w14:paraId="1487FEB0" w14:textId="77777777" w:rsidR="00151684" w:rsidRPr="002C6822" w:rsidRDefault="00151684" w:rsidP="00151684">
            <w:pPr>
              <w:spacing w:line="240" w:lineRule="auto"/>
              <w:jc w:val="left"/>
              <w:rPr>
                <w:sz w:val="16"/>
                <w:szCs w:val="20"/>
              </w:rPr>
            </w:pPr>
          </w:p>
        </w:tc>
      </w:tr>
      <w:tr w:rsidR="00151684" w:rsidRPr="002C6822" w14:paraId="2249CFB5" w14:textId="77777777" w:rsidTr="00367F6B">
        <w:trPr>
          <w:gridAfter w:val="1"/>
          <w:wAfter w:w="484" w:type="dxa"/>
        </w:trPr>
        <w:tc>
          <w:tcPr>
            <w:tcW w:w="630" w:type="dxa"/>
          </w:tcPr>
          <w:p w14:paraId="508919D8" w14:textId="77777777" w:rsidR="00151684" w:rsidRPr="002C6822" w:rsidRDefault="00151684" w:rsidP="00151684">
            <w:pPr>
              <w:spacing w:line="240" w:lineRule="auto"/>
              <w:jc w:val="center"/>
              <w:rPr>
                <w:b/>
                <w:sz w:val="16"/>
                <w:szCs w:val="20"/>
              </w:rPr>
            </w:pPr>
            <w:r w:rsidRPr="002C6822">
              <w:rPr>
                <w:b/>
                <w:sz w:val="16"/>
                <w:szCs w:val="20"/>
              </w:rPr>
              <w:t xml:space="preserve">4       </w:t>
            </w:r>
          </w:p>
        </w:tc>
        <w:tc>
          <w:tcPr>
            <w:tcW w:w="810" w:type="dxa"/>
            <w:gridSpan w:val="2"/>
          </w:tcPr>
          <w:p w14:paraId="36B16716" w14:textId="066A3D9F" w:rsidR="00151684" w:rsidRPr="002C6822" w:rsidRDefault="00151684" w:rsidP="00151684">
            <w:pPr>
              <w:spacing w:line="240" w:lineRule="auto"/>
              <w:jc w:val="center"/>
              <w:rPr>
                <w:sz w:val="16"/>
                <w:szCs w:val="20"/>
              </w:rPr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90" w:type="dxa"/>
            <w:gridSpan w:val="2"/>
          </w:tcPr>
          <w:p w14:paraId="4ECC74E2" w14:textId="52640DA0" w:rsidR="00151684" w:rsidRPr="002C6822" w:rsidRDefault="00151684" w:rsidP="00151684">
            <w:pPr>
              <w:spacing w:line="240" w:lineRule="auto"/>
              <w:jc w:val="center"/>
              <w:rPr>
                <w:sz w:val="16"/>
                <w:szCs w:val="20"/>
              </w:rPr>
            </w:pPr>
            <w:r>
              <w:rPr>
                <w:sz w:val="16"/>
              </w:rPr>
              <w:t>R 1</w:t>
            </w:r>
            <w:r w:rsidR="00625418">
              <w:rPr>
                <w:sz w:val="16"/>
              </w:rPr>
              <w:t>3</w:t>
            </w:r>
            <w:r w:rsidR="00011339">
              <w:rPr>
                <w:sz w:val="16"/>
              </w:rPr>
              <w:t>8.54</w:t>
            </w:r>
          </w:p>
        </w:tc>
        <w:tc>
          <w:tcPr>
            <w:tcW w:w="2520" w:type="dxa"/>
          </w:tcPr>
          <w:p w14:paraId="14ACDD4B" w14:textId="77777777" w:rsidR="00151684" w:rsidRPr="002C6822" w:rsidRDefault="00151684" w:rsidP="00151684">
            <w:pPr>
              <w:spacing w:line="240" w:lineRule="auto"/>
              <w:jc w:val="left"/>
              <w:rPr>
                <w:sz w:val="16"/>
                <w:szCs w:val="20"/>
              </w:rPr>
            </w:pPr>
            <w:r w:rsidRPr="002C6822">
              <w:rPr>
                <w:sz w:val="16"/>
                <w:szCs w:val="20"/>
              </w:rPr>
              <w:t>Erection of structural steel utilising drawings and cranes under supervision.  Carry out on site modifications.  Use of Theodolite</w:t>
            </w:r>
          </w:p>
        </w:tc>
        <w:tc>
          <w:tcPr>
            <w:tcW w:w="2250" w:type="dxa"/>
          </w:tcPr>
          <w:p w14:paraId="46B23BE5" w14:textId="77777777" w:rsidR="00151684" w:rsidRPr="002C6822" w:rsidRDefault="00151684" w:rsidP="00151684">
            <w:pPr>
              <w:spacing w:line="240" w:lineRule="auto"/>
              <w:jc w:val="left"/>
              <w:rPr>
                <w:sz w:val="16"/>
                <w:szCs w:val="20"/>
              </w:rPr>
            </w:pPr>
            <w:r w:rsidRPr="002C6822">
              <w:rPr>
                <w:sz w:val="16"/>
                <w:szCs w:val="20"/>
              </w:rPr>
              <w:t xml:space="preserve">Supervise painting </w:t>
            </w:r>
          </w:p>
          <w:p w14:paraId="3EB09C21" w14:textId="77777777" w:rsidR="00151684" w:rsidRPr="002C6822" w:rsidRDefault="00151684" w:rsidP="00151684">
            <w:pPr>
              <w:spacing w:line="240" w:lineRule="auto"/>
              <w:jc w:val="left"/>
              <w:rPr>
                <w:sz w:val="16"/>
                <w:szCs w:val="20"/>
              </w:rPr>
            </w:pPr>
            <w:r w:rsidRPr="002C6822">
              <w:rPr>
                <w:sz w:val="16"/>
                <w:szCs w:val="20"/>
              </w:rPr>
              <w:t>Operating mobile crane over 25T</w:t>
            </w:r>
          </w:p>
        </w:tc>
        <w:tc>
          <w:tcPr>
            <w:tcW w:w="1170" w:type="dxa"/>
          </w:tcPr>
          <w:p w14:paraId="186272F6" w14:textId="77777777" w:rsidR="00151684" w:rsidRPr="002C6822" w:rsidRDefault="00151684" w:rsidP="00151684">
            <w:pPr>
              <w:spacing w:line="240" w:lineRule="auto"/>
              <w:jc w:val="left"/>
              <w:rPr>
                <w:sz w:val="16"/>
                <w:szCs w:val="20"/>
              </w:rPr>
            </w:pPr>
            <w:r w:rsidRPr="002C6822">
              <w:rPr>
                <w:sz w:val="16"/>
                <w:szCs w:val="20"/>
              </w:rPr>
              <w:t>Welding subject to ultrasonic and radiographic examination.</w:t>
            </w:r>
          </w:p>
        </w:tc>
        <w:tc>
          <w:tcPr>
            <w:tcW w:w="1710" w:type="dxa"/>
          </w:tcPr>
          <w:p w14:paraId="13E0FA19" w14:textId="77777777" w:rsidR="00151684" w:rsidRPr="002C6822" w:rsidRDefault="00151684" w:rsidP="00151684">
            <w:pPr>
              <w:spacing w:line="240" w:lineRule="auto"/>
              <w:jc w:val="left"/>
              <w:rPr>
                <w:sz w:val="16"/>
                <w:szCs w:val="20"/>
              </w:rPr>
            </w:pPr>
            <w:r w:rsidRPr="002C6822">
              <w:rPr>
                <w:sz w:val="16"/>
                <w:szCs w:val="20"/>
              </w:rPr>
              <w:t>Pipe Fitter</w:t>
            </w:r>
          </w:p>
          <w:p w14:paraId="38E7436F" w14:textId="77777777" w:rsidR="00151684" w:rsidRPr="002C6822" w:rsidRDefault="00151684" w:rsidP="00151684">
            <w:pPr>
              <w:spacing w:line="240" w:lineRule="auto"/>
              <w:jc w:val="left"/>
              <w:rPr>
                <w:sz w:val="16"/>
                <w:szCs w:val="20"/>
              </w:rPr>
            </w:pPr>
            <w:r w:rsidRPr="002C6822">
              <w:rPr>
                <w:sz w:val="16"/>
                <w:szCs w:val="20"/>
              </w:rPr>
              <w:t xml:space="preserve">Levelling and installing pre-prepared pipe work and fittings using drawings </w:t>
            </w:r>
          </w:p>
        </w:tc>
        <w:tc>
          <w:tcPr>
            <w:tcW w:w="1440" w:type="dxa"/>
          </w:tcPr>
          <w:p w14:paraId="1B12D590" w14:textId="77777777" w:rsidR="00151684" w:rsidRPr="002C6822" w:rsidRDefault="00151684" w:rsidP="00151684">
            <w:pPr>
              <w:spacing w:line="240" w:lineRule="auto"/>
              <w:jc w:val="center"/>
              <w:rPr>
                <w:sz w:val="16"/>
                <w:szCs w:val="20"/>
              </w:rPr>
            </w:pPr>
          </w:p>
        </w:tc>
        <w:tc>
          <w:tcPr>
            <w:tcW w:w="1350" w:type="dxa"/>
          </w:tcPr>
          <w:p w14:paraId="3C97BFCB" w14:textId="77777777" w:rsidR="00151684" w:rsidRPr="002C6822" w:rsidRDefault="00151684" w:rsidP="00151684">
            <w:pPr>
              <w:spacing w:line="240" w:lineRule="auto"/>
              <w:jc w:val="left"/>
              <w:rPr>
                <w:sz w:val="16"/>
                <w:szCs w:val="20"/>
              </w:rPr>
            </w:pPr>
            <w:r w:rsidRPr="002C6822">
              <w:rPr>
                <w:sz w:val="16"/>
                <w:szCs w:val="20"/>
              </w:rPr>
              <w:t>Termination of cables including soldering and including harnessing wires to pre-prepare schedules</w:t>
            </w:r>
          </w:p>
        </w:tc>
        <w:tc>
          <w:tcPr>
            <w:tcW w:w="1800" w:type="dxa"/>
          </w:tcPr>
          <w:p w14:paraId="24A5975B" w14:textId="77777777" w:rsidR="00151684" w:rsidRPr="002C6822" w:rsidRDefault="00151684" w:rsidP="00151684">
            <w:pPr>
              <w:spacing w:line="240" w:lineRule="auto"/>
              <w:jc w:val="left"/>
              <w:rPr>
                <w:sz w:val="16"/>
                <w:szCs w:val="20"/>
              </w:rPr>
            </w:pPr>
            <w:r w:rsidRPr="002C6822">
              <w:rPr>
                <w:sz w:val="16"/>
                <w:szCs w:val="20"/>
              </w:rPr>
              <w:t>Install small bore tubing – Termination of ends to pre-prepared schedules, running of harnesses and installation of terminal blocks.</w:t>
            </w:r>
          </w:p>
        </w:tc>
        <w:tc>
          <w:tcPr>
            <w:tcW w:w="1620" w:type="dxa"/>
            <w:gridSpan w:val="2"/>
            <w:tcBorders>
              <w:right w:val="single" w:sz="4" w:space="0" w:color="auto"/>
            </w:tcBorders>
          </w:tcPr>
          <w:p w14:paraId="7FAC31E8" w14:textId="77777777" w:rsidR="00151684" w:rsidRPr="002C6822" w:rsidRDefault="00151684" w:rsidP="00151684">
            <w:pPr>
              <w:spacing w:line="240" w:lineRule="auto"/>
              <w:jc w:val="left"/>
              <w:rPr>
                <w:sz w:val="16"/>
                <w:szCs w:val="20"/>
              </w:rPr>
            </w:pPr>
            <w:r w:rsidRPr="002C6822">
              <w:rPr>
                <w:sz w:val="16"/>
                <w:szCs w:val="20"/>
              </w:rPr>
              <w:t xml:space="preserve">Installing, setting out </w:t>
            </w:r>
          </w:p>
          <w:p w14:paraId="0C0385CC" w14:textId="77777777" w:rsidR="00151684" w:rsidRPr="002C6822" w:rsidRDefault="00151684" w:rsidP="00151684">
            <w:pPr>
              <w:spacing w:line="240" w:lineRule="auto"/>
              <w:jc w:val="left"/>
              <w:rPr>
                <w:sz w:val="16"/>
                <w:szCs w:val="20"/>
              </w:rPr>
            </w:pPr>
            <w:r w:rsidRPr="002C6822">
              <w:rPr>
                <w:sz w:val="16"/>
                <w:szCs w:val="20"/>
              </w:rPr>
              <w:t>and install to drawing.</w:t>
            </w:r>
          </w:p>
          <w:p w14:paraId="7E30A7F7" w14:textId="77777777" w:rsidR="00151684" w:rsidRPr="002C6822" w:rsidRDefault="00151684" w:rsidP="00151684">
            <w:pPr>
              <w:spacing w:line="240" w:lineRule="auto"/>
              <w:jc w:val="left"/>
              <w:rPr>
                <w:sz w:val="16"/>
                <w:szCs w:val="20"/>
              </w:rPr>
            </w:pPr>
            <w:r w:rsidRPr="002C6822">
              <w:rPr>
                <w:sz w:val="16"/>
                <w:szCs w:val="20"/>
              </w:rPr>
              <w:t xml:space="preserve">Carry out on site </w:t>
            </w:r>
          </w:p>
          <w:p w14:paraId="2BA8AC29" w14:textId="77777777" w:rsidR="00151684" w:rsidRPr="002C6822" w:rsidRDefault="00151684" w:rsidP="00151684">
            <w:pPr>
              <w:spacing w:line="240" w:lineRule="auto"/>
              <w:jc w:val="left"/>
              <w:rPr>
                <w:sz w:val="16"/>
                <w:szCs w:val="20"/>
              </w:rPr>
            </w:pPr>
            <w:r w:rsidRPr="002C6822">
              <w:rPr>
                <w:sz w:val="16"/>
                <w:szCs w:val="20"/>
              </w:rPr>
              <w:t>modifications.</w:t>
            </w:r>
          </w:p>
          <w:p w14:paraId="00E17D6F" w14:textId="77777777" w:rsidR="00151684" w:rsidRPr="002C6822" w:rsidRDefault="00151684" w:rsidP="00151684">
            <w:pPr>
              <w:spacing w:line="240" w:lineRule="auto"/>
              <w:jc w:val="left"/>
              <w:rPr>
                <w:sz w:val="16"/>
                <w:szCs w:val="20"/>
              </w:rPr>
            </w:pPr>
            <w:r w:rsidRPr="002C6822">
              <w:rPr>
                <w:sz w:val="16"/>
                <w:szCs w:val="20"/>
              </w:rPr>
              <w:t>Fabricate to drawings.</w:t>
            </w:r>
          </w:p>
        </w:tc>
        <w:tc>
          <w:tcPr>
            <w:tcW w:w="820" w:type="dxa"/>
            <w:gridSpan w:val="2"/>
            <w:vMerge w:val="restart"/>
            <w:tcBorders>
              <w:top w:val="nil"/>
              <w:left w:val="single" w:sz="4" w:space="0" w:color="auto"/>
            </w:tcBorders>
          </w:tcPr>
          <w:p w14:paraId="6595CB50" w14:textId="77777777" w:rsidR="00151684" w:rsidRPr="002C6822" w:rsidRDefault="00151684" w:rsidP="00151684">
            <w:pPr>
              <w:spacing w:line="240" w:lineRule="auto"/>
              <w:jc w:val="left"/>
              <w:rPr>
                <w:sz w:val="16"/>
                <w:szCs w:val="20"/>
              </w:rPr>
            </w:pPr>
          </w:p>
          <w:p w14:paraId="3EA59A8C" w14:textId="77777777" w:rsidR="00151684" w:rsidRPr="002C6822" w:rsidRDefault="00151684" w:rsidP="00151684">
            <w:pPr>
              <w:spacing w:line="240" w:lineRule="auto"/>
              <w:jc w:val="left"/>
              <w:rPr>
                <w:sz w:val="16"/>
                <w:szCs w:val="20"/>
              </w:rPr>
            </w:pPr>
          </w:p>
          <w:p w14:paraId="7226D408" w14:textId="77777777" w:rsidR="00151684" w:rsidRPr="002C6822" w:rsidRDefault="00151684" w:rsidP="00151684">
            <w:pPr>
              <w:spacing w:line="240" w:lineRule="auto"/>
              <w:jc w:val="left"/>
              <w:rPr>
                <w:sz w:val="16"/>
                <w:szCs w:val="20"/>
              </w:rPr>
            </w:pPr>
          </w:p>
          <w:p w14:paraId="56A13BAE" w14:textId="77777777" w:rsidR="00151684" w:rsidRPr="002C6822" w:rsidRDefault="00151684" w:rsidP="00151684">
            <w:pPr>
              <w:spacing w:line="240" w:lineRule="auto"/>
              <w:jc w:val="left"/>
              <w:rPr>
                <w:sz w:val="16"/>
                <w:szCs w:val="20"/>
              </w:rPr>
            </w:pPr>
          </w:p>
          <w:p w14:paraId="027B56F5" w14:textId="77777777" w:rsidR="00151684" w:rsidRPr="002C6822" w:rsidRDefault="00151684" w:rsidP="00151684">
            <w:pPr>
              <w:spacing w:line="240" w:lineRule="auto"/>
              <w:jc w:val="left"/>
              <w:rPr>
                <w:sz w:val="16"/>
                <w:szCs w:val="20"/>
              </w:rPr>
            </w:pPr>
          </w:p>
          <w:p w14:paraId="50C3B930" w14:textId="77777777" w:rsidR="00151684" w:rsidRPr="002C6822" w:rsidRDefault="00151684" w:rsidP="00151684">
            <w:pPr>
              <w:spacing w:line="240" w:lineRule="auto"/>
              <w:jc w:val="left"/>
              <w:rPr>
                <w:sz w:val="16"/>
                <w:szCs w:val="20"/>
              </w:rPr>
            </w:pPr>
          </w:p>
          <w:p w14:paraId="7FA44B84" w14:textId="77777777" w:rsidR="00151684" w:rsidRPr="002C6822" w:rsidRDefault="00151684" w:rsidP="00151684">
            <w:pPr>
              <w:spacing w:line="240" w:lineRule="auto"/>
              <w:jc w:val="left"/>
              <w:rPr>
                <w:sz w:val="16"/>
                <w:szCs w:val="20"/>
              </w:rPr>
            </w:pPr>
          </w:p>
          <w:p w14:paraId="5CF1F911" w14:textId="77777777" w:rsidR="00151684" w:rsidRPr="002C6822" w:rsidRDefault="00151684" w:rsidP="00151684">
            <w:pPr>
              <w:spacing w:line="240" w:lineRule="auto"/>
              <w:jc w:val="left"/>
              <w:rPr>
                <w:sz w:val="16"/>
                <w:szCs w:val="20"/>
              </w:rPr>
            </w:pPr>
          </w:p>
          <w:p w14:paraId="49ECF397" w14:textId="77777777" w:rsidR="00151684" w:rsidRPr="002C6822" w:rsidRDefault="00151684" w:rsidP="00151684">
            <w:pPr>
              <w:spacing w:line="240" w:lineRule="auto"/>
              <w:jc w:val="left"/>
              <w:rPr>
                <w:sz w:val="16"/>
                <w:szCs w:val="20"/>
              </w:rPr>
            </w:pPr>
          </w:p>
        </w:tc>
      </w:tr>
      <w:tr w:rsidR="00151684" w:rsidRPr="002C6822" w14:paraId="166BFD35" w14:textId="77777777" w:rsidTr="00367F6B">
        <w:trPr>
          <w:gridAfter w:val="1"/>
          <w:wAfter w:w="484" w:type="dxa"/>
        </w:trPr>
        <w:tc>
          <w:tcPr>
            <w:tcW w:w="630" w:type="dxa"/>
          </w:tcPr>
          <w:p w14:paraId="04B22328" w14:textId="77777777" w:rsidR="00151684" w:rsidRPr="002C6822" w:rsidRDefault="00151684" w:rsidP="00151684">
            <w:pPr>
              <w:spacing w:line="240" w:lineRule="auto"/>
              <w:jc w:val="center"/>
              <w:rPr>
                <w:b/>
                <w:sz w:val="16"/>
                <w:szCs w:val="20"/>
              </w:rPr>
            </w:pPr>
            <w:r w:rsidRPr="002C6822">
              <w:rPr>
                <w:b/>
                <w:sz w:val="16"/>
                <w:szCs w:val="20"/>
              </w:rPr>
              <w:t xml:space="preserve">3       </w:t>
            </w:r>
          </w:p>
        </w:tc>
        <w:tc>
          <w:tcPr>
            <w:tcW w:w="810" w:type="dxa"/>
            <w:gridSpan w:val="2"/>
          </w:tcPr>
          <w:p w14:paraId="40FB6530" w14:textId="2294C15D" w:rsidR="00151684" w:rsidRPr="002C6822" w:rsidRDefault="00151684" w:rsidP="00151684">
            <w:pPr>
              <w:spacing w:line="240" w:lineRule="auto"/>
              <w:jc w:val="center"/>
              <w:rPr>
                <w:sz w:val="16"/>
                <w:szCs w:val="20"/>
              </w:rPr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90" w:type="dxa"/>
            <w:gridSpan w:val="2"/>
          </w:tcPr>
          <w:p w14:paraId="0765A9FF" w14:textId="609305D2" w:rsidR="00151684" w:rsidRPr="002C6822" w:rsidRDefault="00151684" w:rsidP="00151684">
            <w:pPr>
              <w:spacing w:line="240" w:lineRule="auto"/>
              <w:jc w:val="center"/>
              <w:rPr>
                <w:sz w:val="16"/>
                <w:szCs w:val="20"/>
              </w:rPr>
            </w:pPr>
            <w:r>
              <w:rPr>
                <w:sz w:val="16"/>
              </w:rPr>
              <w:t xml:space="preserve">  R </w:t>
            </w:r>
            <w:r w:rsidR="00F36507">
              <w:rPr>
                <w:sz w:val="16"/>
              </w:rPr>
              <w:t>9</w:t>
            </w:r>
            <w:r w:rsidR="00011339">
              <w:rPr>
                <w:sz w:val="16"/>
              </w:rPr>
              <w:t>5.99</w:t>
            </w:r>
          </w:p>
        </w:tc>
        <w:tc>
          <w:tcPr>
            <w:tcW w:w="2520" w:type="dxa"/>
          </w:tcPr>
          <w:p w14:paraId="62376105" w14:textId="77777777" w:rsidR="00151684" w:rsidRPr="002C6822" w:rsidRDefault="00151684" w:rsidP="00151684">
            <w:pPr>
              <w:spacing w:line="240" w:lineRule="auto"/>
              <w:jc w:val="left"/>
              <w:rPr>
                <w:sz w:val="16"/>
                <w:szCs w:val="20"/>
              </w:rPr>
            </w:pPr>
            <w:r w:rsidRPr="002C6822">
              <w:rPr>
                <w:sz w:val="16"/>
                <w:szCs w:val="20"/>
              </w:rPr>
              <w:t>Supervise cladding.  Complete H/rail installation.  Assy s/work to drawings.  Supervise Cat 1&amp;2.  Drill including sharpen.  Use dumpy level.  Sort s/work to drawing.</w:t>
            </w:r>
          </w:p>
        </w:tc>
        <w:tc>
          <w:tcPr>
            <w:tcW w:w="2250" w:type="dxa"/>
          </w:tcPr>
          <w:p w14:paraId="0191DE4D" w14:textId="77777777" w:rsidR="00151684" w:rsidRPr="002C6822" w:rsidRDefault="00151684" w:rsidP="00151684">
            <w:pPr>
              <w:spacing w:line="240" w:lineRule="auto"/>
              <w:jc w:val="left"/>
              <w:rPr>
                <w:sz w:val="16"/>
                <w:szCs w:val="20"/>
              </w:rPr>
            </w:pPr>
            <w:r w:rsidRPr="002C6822">
              <w:rPr>
                <w:sz w:val="16"/>
                <w:szCs w:val="20"/>
              </w:rPr>
              <w:t>Supervise Cat 1 &amp; 2.  Stores attendant.  Clerical Assistant.  Operating mobile crane up to 25T.</w:t>
            </w:r>
          </w:p>
          <w:p w14:paraId="5409EF83" w14:textId="77777777" w:rsidR="00151684" w:rsidRPr="002C6822" w:rsidRDefault="00151684" w:rsidP="00151684">
            <w:pPr>
              <w:spacing w:line="240" w:lineRule="auto"/>
              <w:jc w:val="left"/>
              <w:rPr>
                <w:sz w:val="16"/>
                <w:szCs w:val="20"/>
              </w:rPr>
            </w:pPr>
            <w:r w:rsidRPr="002C6822">
              <w:rPr>
                <w:sz w:val="16"/>
                <w:szCs w:val="20"/>
              </w:rPr>
              <w:t xml:space="preserve">Truck Driver </w:t>
            </w:r>
          </w:p>
          <w:p w14:paraId="1C364FA2" w14:textId="77777777" w:rsidR="00151684" w:rsidRPr="002C6822" w:rsidRDefault="00151684" w:rsidP="00151684">
            <w:pPr>
              <w:spacing w:line="240" w:lineRule="auto"/>
              <w:jc w:val="left"/>
              <w:rPr>
                <w:sz w:val="16"/>
                <w:szCs w:val="20"/>
              </w:rPr>
            </w:pPr>
            <w:r w:rsidRPr="002C6822">
              <w:rPr>
                <w:sz w:val="16"/>
                <w:szCs w:val="20"/>
              </w:rPr>
              <w:t xml:space="preserve">Site Clerk </w:t>
            </w:r>
          </w:p>
          <w:p w14:paraId="6A99AD06" w14:textId="77777777" w:rsidR="00151684" w:rsidRPr="002C6822" w:rsidRDefault="00151684" w:rsidP="00151684">
            <w:pPr>
              <w:spacing w:line="240" w:lineRule="auto"/>
              <w:jc w:val="left"/>
              <w:rPr>
                <w:sz w:val="16"/>
                <w:szCs w:val="20"/>
              </w:rPr>
            </w:pPr>
            <w:r w:rsidRPr="002C6822">
              <w:rPr>
                <w:sz w:val="16"/>
                <w:szCs w:val="20"/>
              </w:rPr>
              <w:t>Store man</w:t>
            </w:r>
          </w:p>
        </w:tc>
        <w:tc>
          <w:tcPr>
            <w:tcW w:w="1170" w:type="dxa"/>
          </w:tcPr>
          <w:p w14:paraId="248FC1B5" w14:textId="77777777" w:rsidR="00151684" w:rsidRPr="002C6822" w:rsidRDefault="00151684" w:rsidP="00151684">
            <w:pPr>
              <w:spacing w:line="240" w:lineRule="auto"/>
              <w:jc w:val="left"/>
              <w:rPr>
                <w:sz w:val="16"/>
                <w:szCs w:val="20"/>
              </w:rPr>
            </w:pPr>
            <w:r w:rsidRPr="002C6822">
              <w:rPr>
                <w:sz w:val="16"/>
                <w:szCs w:val="20"/>
              </w:rPr>
              <w:t>Welding 2G to 5G.</w:t>
            </w:r>
          </w:p>
        </w:tc>
        <w:tc>
          <w:tcPr>
            <w:tcW w:w="1710" w:type="dxa"/>
          </w:tcPr>
          <w:p w14:paraId="3A070044" w14:textId="77777777" w:rsidR="00151684" w:rsidRPr="002C6822" w:rsidRDefault="00151684" w:rsidP="00151684">
            <w:pPr>
              <w:spacing w:line="240" w:lineRule="auto"/>
              <w:jc w:val="left"/>
              <w:rPr>
                <w:sz w:val="16"/>
                <w:szCs w:val="20"/>
              </w:rPr>
            </w:pPr>
            <w:r w:rsidRPr="002C6822">
              <w:rPr>
                <w:sz w:val="16"/>
                <w:szCs w:val="20"/>
              </w:rPr>
              <w:t>Setting and aligning pipes and joints.  Drilling including sharpening</w:t>
            </w:r>
          </w:p>
        </w:tc>
        <w:tc>
          <w:tcPr>
            <w:tcW w:w="1440" w:type="dxa"/>
          </w:tcPr>
          <w:p w14:paraId="39A1FD6E" w14:textId="77777777" w:rsidR="00151684" w:rsidRPr="002C6822" w:rsidRDefault="00151684" w:rsidP="00151684">
            <w:pPr>
              <w:spacing w:line="240" w:lineRule="auto"/>
              <w:jc w:val="left"/>
              <w:rPr>
                <w:sz w:val="16"/>
                <w:szCs w:val="20"/>
              </w:rPr>
            </w:pPr>
            <w:r w:rsidRPr="002C6822">
              <w:rPr>
                <w:sz w:val="16"/>
                <w:szCs w:val="20"/>
              </w:rPr>
              <w:t>Supervision of erection of scaffolding utilising drawings.</w:t>
            </w:r>
          </w:p>
        </w:tc>
        <w:tc>
          <w:tcPr>
            <w:tcW w:w="1350" w:type="dxa"/>
          </w:tcPr>
          <w:p w14:paraId="16843ECE" w14:textId="77777777" w:rsidR="00151684" w:rsidRPr="002C6822" w:rsidRDefault="00151684" w:rsidP="00151684">
            <w:pPr>
              <w:spacing w:line="240" w:lineRule="auto"/>
              <w:jc w:val="left"/>
              <w:rPr>
                <w:sz w:val="16"/>
                <w:szCs w:val="20"/>
              </w:rPr>
            </w:pPr>
            <w:r w:rsidRPr="002C6822">
              <w:rPr>
                <w:sz w:val="16"/>
                <w:szCs w:val="20"/>
              </w:rPr>
              <w:t xml:space="preserve">Mounting of junction boxes and auxiliary equipment including trays/racks/ panels.  Drilling </w:t>
            </w:r>
          </w:p>
          <w:p w14:paraId="6A6A1024" w14:textId="77777777" w:rsidR="00151684" w:rsidRPr="002C6822" w:rsidRDefault="00151684" w:rsidP="00151684">
            <w:pPr>
              <w:spacing w:line="240" w:lineRule="auto"/>
              <w:jc w:val="left"/>
              <w:rPr>
                <w:sz w:val="16"/>
                <w:szCs w:val="20"/>
              </w:rPr>
            </w:pPr>
            <w:r w:rsidRPr="002C6822">
              <w:rPr>
                <w:sz w:val="16"/>
                <w:szCs w:val="20"/>
              </w:rPr>
              <w:t>Glanding</w:t>
            </w:r>
          </w:p>
        </w:tc>
        <w:tc>
          <w:tcPr>
            <w:tcW w:w="1800" w:type="dxa"/>
          </w:tcPr>
          <w:p w14:paraId="01FA34D6" w14:textId="77777777" w:rsidR="00151684" w:rsidRPr="002C6822" w:rsidRDefault="00151684" w:rsidP="00151684">
            <w:pPr>
              <w:spacing w:line="240" w:lineRule="auto"/>
              <w:jc w:val="left"/>
              <w:rPr>
                <w:sz w:val="16"/>
                <w:szCs w:val="20"/>
              </w:rPr>
            </w:pPr>
            <w:r w:rsidRPr="002C6822">
              <w:rPr>
                <w:sz w:val="16"/>
                <w:szCs w:val="20"/>
              </w:rPr>
              <w:t>Install air supply tubing.  Install brackets, frames and wire-ways. Install control panels, equipment and instruments under supervision.</w:t>
            </w:r>
          </w:p>
        </w:tc>
        <w:tc>
          <w:tcPr>
            <w:tcW w:w="1620" w:type="dxa"/>
            <w:gridSpan w:val="2"/>
            <w:tcBorders>
              <w:right w:val="single" w:sz="4" w:space="0" w:color="auto"/>
            </w:tcBorders>
          </w:tcPr>
          <w:p w14:paraId="76C99D9A" w14:textId="77777777" w:rsidR="00151684" w:rsidRPr="002C6822" w:rsidRDefault="00151684" w:rsidP="00151684">
            <w:pPr>
              <w:spacing w:line="240" w:lineRule="auto"/>
              <w:jc w:val="left"/>
              <w:rPr>
                <w:sz w:val="16"/>
                <w:szCs w:val="20"/>
              </w:rPr>
            </w:pPr>
            <w:r w:rsidRPr="002C6822">
              <w:rPr>
                <w:sz w:val="16"/>
                <w:szCs w:val="20"/>
              </w:rPr>
              <w:t>Assembly,</w:t>
            </w:r>
          </w:p>
          <w:p w14:paraId="2FB00F11" w14:textId="77777777" w:rsidR="00151684" w:rsidRPr="002C6822" w:rsidRDefault="00151684" w:rsidP="00151684">
            <w:pPr>
              <w:spacing w:line="240" w:lineRule="auto"/>
              <w:jc w:val="left"/>
              <w:rPr>
                <w:sz w:val="16"/>
                <w:szCs w:val="20"/>
              </w:rPr>
            </w:pPr>
          </w:p>
          <w:p w14:paraId="103EBBCC" w14:textId="77777777" w:rsidR="00151684" w:rsidRPr="002C6822" w:rsidRDefault="00151684" w:rsidP="00151684">
            <w:pPr>
              <w:spacing w:line="240" w:lineRule="auto"/>
              <w:jc w:val="left"/>
              <w:rPr>
                <w:sz w:val="16"/>
                <w:szCs w:val="20"/>
              </w:rPr>
            </w:pPr>
            <w:r w:rsidRPr="002C6822">
              <w:rPr>
                <w:sz w:val="16"/>
                <w:szCs w:val="20"/>
              </w:rPr>
              <w:t>Assembly of</w:t>
            </w:r>
          </w:p>
          <w:p w14:paraId="51B73290" w14:textId="77777777" w:rsidR="00151684" w:rsidRPr="002C6822" w:rsidRDefault="00151684" w:rsidP="00151684">
            <w:pPr>
              <w:spacing w:line="240" w:lineRule="auto"/>
              <w:jc w:val="left"/>
              <w:rPr>
                <w:sz w:val="16"/>
                <w:szCs w:val="20"/>
              </w:rPr>
            </w:pPr>
            <w:r w:rsidRPr="002C6822">
              <w:rPr>
                <w:sz w:val="16"/>
                <w:szCs w:val="20"/>
              </w:rPr>
              <w:t xml:space="preserve"> </w:t>
            </w:r>
            <w:proofErr w:type="gramStart"/>
            <w:r w:rsidRPr="002C6822">
              <w:rPr>
                <w:sz w:val="16"/>
                <w:szCs w:val="20"/>
              </w:rPr>
              <w:t>pre-fabricated</w:t>
            </w:r>
            <w:proofErr w:type="gramEnd"/>
            <w:r w:rsidRPr="002C6822">
              <w:rPr>
                <w:sz w:val="16"/>
                <w:szCs w:val="20"/>
              </w:rPr>
              <w:t xml:space="preserve"> </w:t>
            </w:r>
          </w:p>
          <w:p w14:paraId="7C1B93A7" w14:textId="77777777" w:rsidR="00151684" w:rsidRPr="002C6822" w:rsidRDefault="00151684" w:rsidP="00151684">
            <w:pPr>
              <w:spacing w:line="240" w:lineRule="auto"/>
              <w:jc w:val="left"/>
              <w:rPr>
                <w:sz w:val="16"/>
                <w:szCs w:val="20"/>
              </w:rPr>
            </w:pPr>
            <w:r w:rsidRPr="002C6822">
              <w:rPr>
                <w:sz w:val="16"/>
                <w:szCs w:val="20"/>
              </w:rPr>
              <w:t>components.</w:t>
            </w:r>
          </w:p>
        </w:tc>
        <w:tc>
          <w:tcPr>
            <w:tcW w:w="820" w:type="dxa"/>
            <w:gridSpan w:val="2"/>
            <w:vMerge/>
            <w:tcBorders>
              <w:top w:val="nil"/>
              <w:left w:val="single" w:sz="4" w:space="0" w:color="auto"/>
            </w:tcBorders>
          </w:tcPr>
          <w:p w14:paraId="48FC6999" w14:textId="77777777" w:rsidR="00151684" w:rsidRPr="002C6822" w:rsidRDefault="00151684" w:rsidP="00151684">
            <w:pPr>
              <w:spacing w:line="240" w:lineRule="auto"/>
              <w:jc w:val="left"/>
              <w:rPr>
                <w:sz w:val="16"/>
                <w:szCs w:val="20"/>
              </w:rPr>
            </w:pPr>
          </w:p>
        </w:tc>
      </w:tr>
      <w:tr w:rsidR="00151684" w:rsidRPr="002C6822" w14:paraId="1A33AB7E" w14:textId="77777777" w:rsidTr="006F4238">
        <w:trPr>
          <w:gridAfter w:val="1"/>
          <w:wAfter w:w="484" w:type="dxa"/>
          <w:trHeight w:val="1948"/>
        </w:trPr>
        <w:tc>
          <w:tcPr>
            <w:tcW w:w="630" w:type="dxa"/>
            <w:tcBorders>
              <w:bottom w:val="single" w:sz="4" w:space="0" w:color="auto"/>
            </w:tcBorders>
          </w:tcPr>
          <w:p w14:paraId="47DD9FF0" w14:textId="77777777" w:rsidR="00151684" w:rsidRPr="002C6822" w:rsidRDefault="00151684" w:rsidP="00151684">
            <w:pPr>
              <w:spacing w:line="240" w:lineRule="auto"/>
              <w:jc w:val="center"/>
              <w:rPr>
                <w:b/>
                <w:sz w:val="16"/>
                <w:szCs w:val="20"/>
              </w:rPr>
            </w:pPr>
            <w:r w:rsidRPr="002C6822">
              <w:rPr>
                <w:b/>
                <w:sz w:val="16"/>
                <w:szCs w:val="20"/>
              </w:rPr>
              <w:t xml:space="preserve">2       </w:t>
            </w:r>
          </w:p>
        </w:tc>
        <w:tc>
          <w:tcPr>
            <w:tcW w:w="810" w:type="dxa"/>
            <w:gridSpan w:val="2"/>
            <w:tcBorders>
              <w:bottom w:val="single" w:sz="4" w:space="0" w:color="auto"/>
            </w:tcBorders>
          </w:tcPr>
          <w:p w14:paraId="1C4D912F" w14:textId="4C3F56A4" w:rsidR="00151684" w:rsidRPr="002C6822" w:rsidRDefault="00151684" w:rsidP="00151684">
            <w:pPr>
              <w:spacing w:line="240" w:lineRule="auto"/>
              <w:jc w:val="center"/>
              <w:rPr>
                <w:sz w:val="16"/>
                <w:szCs w:val="20"/>
              </w:rPr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90" w:type="dxa"/>
            <w:gridSpan w:val="2"/>
            <w:tcBorders>
              <w:bottom w:val="single" w:sz="4" w:space="0" w:color="auto"/>
            </w:tcBorders>
          </w:tcPr>
          <w:p w14:paraId="66C76721" w14:textId="4F22CCA8" w:rsidR="00151684" w:rsidRPr="002C6822" w:rsidRDefault="00151684" w:rsidP="00151684">
            <w:pPr>
              <w:spacing w:line="240" w:lineRule="auto"/>
              <w:jc w:val="center"/>
              <w:rPr>
                <w:sz w:val="16"/>
                <w:szCs w:val="20"/>
              </w:rPr>
            </w:pPr>
            <w:r>
              <w:rPr>
                <w:sz w:val="16"/>
              </w:rPr>
              <w:t xml:space="preserve">R </w:t>
            </w:r>
            <w:r w:rsidR="00011339">
              <w:rPr>
                <w:sz w:val="16"/>
              </w:rPr>
              <w:t>81.91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0ACC3987" w14:textId="77777777" w:rsidR="00151684" w:rsidRPr="002C6822" w:rsidRDefault="00151684" w:rsidP="00151684">
            <w:pPr>
              <w:spacing w:line="240" w:lineRule="auto"/>
              <w:jc w:val="left"/>
              <w:rPr>
                <w:sz w:val="16"/>
                <w:szCs w:val="20"/>
              </w:rPr>
            </w:pPr>
            <w:r w:rsidRPr="002C6822">
              <w:rPr>
                <w:sz w:val="16"/>
                <w:szCs w:val="20"/>
              </w:rPr>
              <w:t xml:space="preserve">Steel catching.  Bolt including </w:t>
            </w:r>
            <w:proofErr w:type="spellStart"/>
            <w:r w:rsidRPr="002C6822">
              <w:rPr>
                <w:sz w:val="16"/>
                <w:szCs w:val="20"/>
              </w:rPr>
              <w:t>torqueing</w:t>
            </w:r>
            <w:proofErr w:type="spellEnd"/>
            <w:r w:rsidRPr="002C6822">
              <w:rPr>
                <w:sz w:val="16"/>
                <w:szCs w:val="20"/>
              </w:rPr>
              <w:t xml:space="preserve">.  Slinging.  Operate power hoists.  Affix cladding.  Operate gas-cutting equipment.    Lift by rope, chain block, hand winch, and </w:t>
            </w:r>
            <w:proofErr w:type="spellStart"/>
            <w:r w:rsidRPr="002C6822">
              <w:rPr>
                <w:sz w:val="16"/>
                <w:szCs w:val="20"/>
              </w:rPr>
              <w:t>tirfor</w:t>
            </w:r>
            <w:proofErr w:type="spellEnd"/>
            <w:r w:rsidRPr="002C6822">
              <w:rPr>
                <w:sz w:val="16"/>
                <w:szCs w:val="20"/>
              </w:rPr>
              <w:t>.</w:t>
            </w:r>
          </w:p>
          <w:p w14:paraId="57C7B008" w14:textId="77777777" w:rsidR="00151684" w:rsidRPr="002C6822" w:rsidRDefault="00151684" w:rsidP="00151684">
            <w:pPr>
              <w:spacing w:line="240" w:lineRule="auto"/>
              <w:jc w:val="left"/>
              <w:rPr>
                <w:sz w:val="16"/>
                <w:szCs w:val="20"/>
              </w:rPr>
            </w:pPr>
            <w:r w:rsidRPr="002C6822">
              <w:rPr>
                <w:sz w:val="16"/>
                <w:szCs w:val="20"/>
              </w:rPr>
              <w:t xml:space="preserve">Secure slings.  Grind to marks.  Install flooring, handrails, stair treads.   Assembling on ground including bolting. 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14:paraId="22B90165" w14:textId="77777777" w:rsidR="00151684" w:rsidRPr="002C6822" w:rsidRDefault="00151684" w:rsidP="00151684">
            <w:pPr>
              <w:spacing w:line="240" w:lineRule="auto"/>
              <w:jc w:val="left"/>
              <w:rPr>
                <w:sz w:val="16"/>
                <w:szCs w:val="20"/>
              </w:rPr>
            </w:pPr>
            <w:r w:rsidRPr="002C6822">
              <w:rPr>
                <w:sz w:val="16"/>
                <w:szCs w:val="20"/>
              </w:rPr>
              <w:t>Operate shot blast gun. Operate mobile lift     LDV Driver             Tractor Driver        Forklift Driver Stores attendant, Clerical Assistant             Application of coatings other than anti-corrosive</w:t>
            </w:r>
          </w:p>
          <w:p w14:paraId="2E77350B" w14:textId="77777777" w:rsidR="00151684" w:rsidRPr="002C6822" w:rsidRDefault="00151684" w:rsidP="00151684">
            <w:pPr>
              <w:spacing w:line="240" w:lineRule="auto"/>
              <w:jc w:val="left"/>
              <w:rPr>
                <w:sz w:val="16"/>
                <w:szCs w:val="20"/>
              </w:rPr>
            </w:pPr>
            <w:r w:rsidRPr="002C6822">
              <w:rPr>
                <w:sz w:val="16"/>
                <w:szCs w:val="20"/>
              </w:rPr>
              <w:t>Application of anti-corrosive coatings.  Cleaning by W/brush.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2E3AA710" w14:textId="77777777" w:rsidR="00151684" w:rsidRPr="002C6822" w:rsidRDefault="00151684" w:rsidP="00151684">
            <w:pPr>
              <w:spacing w:line="240" w:lineRule="auto"/>
              <w:jc w:val="left"/>
              <w:rPr>
                <w:sz w:val="16"/>
                <w:szCs w:val="20"/>
              </w:rPr>
            </w:pPr>
            <w:r w:rsidRPr="002C6822">
              <w:rPr>
                <w:sz w:val="16"/>
                <w:szCs w:val="20"/>
              </w:rPr>
              <w:t>Tack welding runs up to 50mm.           Welding in jigs.   Learner welder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1B27CFE8" w14:textId="77777777" w:rsidR="00151684" w:rsidRPr="002C6822" w:rsidRDefault="00151684" w:rsidP="00151684">
            <w:pPr>
              <w:spacing w:line="240" w:lineRule="auto"/>
              <w:jc w:val="left"/>
              <w:rPr>
                <w:sz w:val="16"/>
                <w:szCs w:val="20"/>
              </w:rPr>
            </w:pPr>
            <w:r w:rsidRPr="002C6822">
              <w:rPr>
                <w:sz w:val="16"/>
                <w:szCs w:val="20"/>
              </w:rPr>
              <w:t>Preparing, cutting, dressing by hand of piping to be erected.   Cutting by oxy-acet. To marks.             Install pre-prepared flanged and screwed pipes.  Cutting to stops and marks.  Grind to marks.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615FA882" w14:textId="77777777" w:rsidR="00151684" w:rsidRPr="002C6822" w:rsidRDefault="00151684" w:rsidP="00151684">
            <w:pPr>
              <w:spacing w:line="240" w:lineRule="auto"/>
              <w:jc w:val="left"/>
              <w:rPr>
                <w:sz w:val="16"/>
                <w:szCs w:val="20"/>
              </w:rPr>
            </w:pPr>
            <w:r w:rsidRPr="002C6822">
              <w:rPr>
                <w:sz w:val="16"/>
                <w:szCs w:val="20"/>
              </w:rPr>
              <w:t>Erection of scaffolding under supervision using pipes and fittings.  Erection of scaffolding frames under supervision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2DD06A08" w14:textId="77777777" w:rsidR="00151684" w:rsidRPr="002C6822" w:rsidRDefault="00151684" w:rsidP="00151684">
            <w:pPr>
              <w:spacing w:line="240" w:lineRule="auto"/>
              <w:jc w:val="left"/>
              <w:rPr>
                <w:sz w:val="16"/>
                <w:szCs w:val="20"/>
              </w:rPr>
            </w:pPr>
            <w:r w:rsidRPr="002C6822">
              <w:rPr>
                <w:sz w:val="16"/>
                <w:szCs w:val="20"/>
              </w:rPr>
              <w:t xml:space="preserve">Prepare cables for termination.  Laying of cables in prepared routes/ trenches/ ducts including binding and strapping.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2F80707A" w14:textId="77777777" w:rsidR="00151684" w:rsidRPr="002C6822" w:rsidRDefault="00151684" w:rsidP="00151684">
            <w:pPr>
              <w:spacing w:line="240" w:lineRule="auto"/>
              <w:jc w:val="left"/>
              <w:rPr>
                <w:sz w:val="16"/>
                <w:szCs w:val="20"/>
              </w:rPr>
            </w:pPr>
            <w:r w:rsidRPr="002C6822">
              <w:rPr>
                <w:sz w:val="16"/>
                <w:szCs w:val="20"/>
              </w:rPr>
              <w:t>Laying of cables in prepared routes / trenches / ducts / racks including binding and strapping.</w:t>
            </w:r>
          </w:p>
        </w:tc>
        <w:tc>
          <w:tcPr>
            <w:tcW w:w="162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D67BB4E" w14:textId="77777777" w:rsidR="00151684" w:rsidRPr="002C6822" w:rsidRDefault="00151684" w:rsidP="00151684">
            <w:pPr>
              <w:spacing w:line="240" w:lineRule="auto"/>
              <w:jc w:val="left"/>
              <w:rPr>
                <w:sz w:val="16"/>
                <w:szCs w:val="20"/>
              </w:rPr>
            </w:pPr>
          </w:p>
        </w:tc>
        <w:tc>
          <w:tcPr>
            <w:tcW w:w="820" w:type="dxa"/>
            <w:gridSpan w:val="2"/>
            <w:vMerge/>
            <w:tcBorders>
              <w:top w:val="nil"/>
              <w:left w:val="single" w:sz="4" w:space="0" w:color="auto"/>
              <w:bottom w:val="nil"/>
            </w:tcBorders>
          </w:tcPr>
          <w:p w14:paraId="3F898803" w14:textId="77777777" w:rsidR="00151684" w:rsidRPr="002C6822" w:rsidRDefault="00151684" w:rsidP="00151684">
            <w:pPr>
              <w:spacing w:line="240" w:lineRule="auto"/>
              <w:jc w:val="left"/>
              <w:rPr>
                <w:sz w:val="16"/>
                <w:szCs w:val="20"/>
              </w:rPr>
            </w:pPr>
          </w:p>
        </w:tc>
      </w:tr>
      <w:tr w:rsidR="00151684" w:rsidRPr="002C6822" w14:paraId="2DDD53F5" w14:textId="77777777" w:rsidTr="00D77DE1">
        <w:trPr>
          <w:gridAfter w:val="1"/>
          <w:wAfter w:w="484" w:type="dxa"/>
        </w:trPr>
        <w:tc>
          <w:tcPr>
            <w:tcW w:w="630" w:type="dxa"/>
          </w:tcPr>
          <w:p w14:paraId="4B46B06D" w14:textId="77777777" w:rsidR="00151684" w:rsidRPr="002C6822" w:rsidRDefault="00151684" w:rsidP="00151684">
            <w:pPr>
              <w:spacing w:line="240" w:lineRule="auto"/>
              <w:jc w:val="center"/>
              <w:rPr>
                <w:b/>
                <w:sz w:val="16"/>
                <w:szCs w:val="20"/>
              </w:rPr>
            </w:pPr>
            <w:r w:rsidRPr="002C6822">
              <w:rPr>
                <w:b/>
                <w:sz w:val="16"/>
                <w:szCs w:val="20"/>
              </w:rPr>
              <w:t>1</w:t>
            </w:r>
          </w:p>
        </w:tc>
        <w:tc>
          <w:tcPr>
            <w:tcW w:w="810" w:type="dxa"/>
            <w:gridSpan w:val="2"/>
          </w:tcPr>
          <w:p w14:paraId="71EB3384" w14:textId="085B6156" w:rsidR="00151684" w:rsidRPr="002C6822" w:rsidRDefault="00151684" w:rsidP="00151684">
            <w:pPr>
              <w:spacing w:line="240" w:lineRule="auto"/>
              <w:jc w:val="center"/>
              <w:rPr>
                <w:sz w:val="16"/>
                <w:szCs w:val="20"/>
              </w:rPr>
            </w:pPr>
            <w:r>
              <w:rPr>
                <w:sz w:val="16"/>
              </w:rPr>
              <w:t>R 5</w:t>
            </w:r>
            <w:r w:rsidR="008976D4">
              <w:rPr>
                <w:sz w:val="16"/>
              </w:rPr>
              <w:t>8.51</w:t>
            </w:r>
          </w:p>
        </w:tc>
        <w:tc>
          <w:tcPr>
            <w:tcW w:w="990" w:type="dxa"/>
            <w:gridSpan w:val="2"/>
          </w:tcPr>
          <w:p w14:paraId="67243AB3" w14:textId="13C83A0F" w:rsidR="00151684" w:rsidRPr="002C6822" w:rsidRDefault="00151684" w:rsidP="00151684">
            <w:pPr>
              <w:spacing w:line="240" w:lineRule="auto"/>
              <w:jc w:val="center"/>
              <w:rPr>
                <w:sz w:val="16"/>
                <w:szCs w:val="20"/>
              </w:rPr>
            </w:pPr>
            <w:r>
              <w:rPr>
                <w:sz w:val="16"/>
              </w:rPr>
              <w:t>R 6</w:t>
            </w:r>
            <w:r w:rsidR="008976D4">
              <w:rPr>
                <w:sz w:val="16"/>
              </w:rPr>
              <w:t>9.62</w:t>
            </w:r>
          </w:p>
        </w:tc>
        <w:tc>
          <w:tcPr>
            <w:tcW w:w="13860" w:type="dxa"/>
            <w:gridSpan w:val="9"/>
            <w:tcBorders>
              <w:right w:val="single" w:sz="4" w:space="0" w:color="auto"/>
            </w:tcBorders>
          </w:tcPr>
          <w:p w14:paraId="73ECC6A8" w14:textId="77777777" w:rsidR="00151684" w:rsidRPr="002C6822" w:rsidRDefault="00151684" w:rsidP="00151684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2C6822">
              <w:rPr>
                <w:b/>
                <w:sz w:val="16"/>
              </w:rPr>
              <w:t>GENERAL LABOURER</w:t>
            </w:r>
          </w:p>
        </w:tc>
        <w:tc>
          <w:tcPr>
            <w:tcW w:w="820" w:type="dxa"/>
            <w:gridSpan w:val="2"/>
            <w:vMerge/>
            <w:tcBorders>
              <w:top w:val="nil"/>
              <w:left w:val="single" w:sz="4" w:space="0" w:color="auto"/>
              <w:bottom w:val="nil"/>
            </w:tcBorders>
          </w:tcPr>
          <w:p w14:paraId="5D8E0EDE" w14:textId="77777777" w:rsidR="00151684" w:rsidRPr="002C6822" w:rsidRDefault="00151684" w:rsidP="00151684">
            <w:pPr>
              <w:spacing w:line="240" w:lineRule="auto"/>
              <w:jc w:val="left"/>
              <w:rPr>
                <w:sz w:val="16"/>
                <w:szCs w:val="20"/>
              </w:rPr>
            </w:pPr>
          </w:p>
        </w:tc>
      </w:tr>
      <w:tr w:rsidR="006F4238" w:rsidRPr="002C6822" w14:paraId="11C007E8" w14:textId="77777777" w:rsidTr="00826590">
        <w:trPr>
          <w:gridAfter w:val="2"/>
          <w:wAfter w:w="1114" w:type="dxa"/>
        </w:trPr>
        <w:tc>
          <w:tcPr>
            <w:tcW w:w="810" w:type="dxa"/>
            <w:gridSpan w:val="2"/>
            <w:tcBorders>
              <w:bottom w:val="single" w:sz="4" w:space="0" w:color="auto"/>
            </w:tcBorders>
          </w:tcPr>
          <w:p w14:paraId="61E318B5" w14:textId="77777777" w:rsidR="006F4238" w:rsidRDefault="006F4238" w:rsidP="00151684">
            <w:pPr>
              <w:spacing w:line="240" w:lineRule="auto"/>
              <w:jc w:val="center"/>
              <w:rPr>
                <w:sz w:val="16"/>
              </w:rPr>
            </w:pPr>
          </w:p>
        </w:tc>
        <w:tc>
          <w:tcPr>
            <w:tcW w:w="990" w:type="dxa"/>
            <w:gridSpan w:val="2"/>
            <w:tcBorders>
              <w:bottom w:val="single" w:sz="4" w:space="0" w:color="auto"/>
            </w:tcBorders>
          </w:tcPr>
          <w:p w14:paraId="6037CAD8" w14:textId="77777777" w:rsidR="006F4238" w:rsidRDefault="006F4238" w:rsidP="00151684">
            <w:pPr>
              <w:spacing w:line="240" w:lineRule="auto"/>
              <w:jc w:val="center"/>
              <w:rPr>
                <w:sz w:val="16"/>
              </w:rPr>
            </w:pPr>
          </w:p>
        </w:tc>
        <w:tc>
          <w:tcPr>
            <w:tcW w:w="13860" w:type="dxa"/>
            <w:gridSpan w:val="9"/>
            <w:tcBorders>
              <w:bottom w:val="single" w:sz="4" w:space="0" w:color="auto"/>
              <w:right w:val="single" w:sz="4" w:space="0" w:color="auto"/>
            </w:tcBorders>
          </w:tcPr>
          <w:p w14:paraId="576D9A4F" w14:textId="77777777" w:rsidR="006F4238" w:rsidRPr="002C6822" w:rsidRDefault="006F4238" w:rsidP="00151684">
            <w:pPr>
              <w:spacing w:line="240" w:lineRule="auto"/>
              <w:jc w:val="center"/>
              <w:rPr>
                <w:b/>
                <w:sz w:val="16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22C59A60" w14:textId="77777777" w:rsidR="006F4238" w:rsidRPr="002C6822" w:rsidRDefault="006F4238" w:rsidP="00151684">
            <w:pPr>
              <w:spacing w:line="240" w:lineRule="auto"/>
              <w:jc w:val="left"/>
              <w:rPr>
                <w:sz w:val="16"/>
                <w:szCs w:val="20"/>
              </w:rPr>
            </w:pPr>
          </w:p>
        </w:tc>
      </w:tr>
    </w:tbl>
    <w:p w14:paraId="2E0BC619" w14:textId="03570AF9" w:rsidR="00874517" w:rsidRPr="00E31499" w:rsidRDefault="00682D06" w:rsidP="00E31499">
      <w:pPr>
        <w:spacing w:before="120" w:line="240" w:lineRule="auto"/>
        <w:ind w:left="-1134"/>
        <w:jc w:val="left"/>
        <w:rPr>
          <w:rFonts w:cs="Arial"/>
          <w:szCs w:val="20"/>
        </w:rPr>
        <w:sectPr w:rsidR="00874517" w:rsidRPr="00E31499" w:rsidSect="008C384C">
          <w:footerReference w:type="default" r:id="rId8"/>
          <w:pgSz w:w="16834" w:h="11909" w:orient="landscape" w:code="9"/>
          <w:pgMar w:top="864" w:right="1440" w:bottom="864" w:left="1440" w:header="720" w:footer="720" w:gutter="0"/>
          <w:cols w:space="720"/>
        </w:sectPr>
      </w:pPr>
      <w:r w:rsidRPr="002C6822">
        <w:rPr>
          <w:rFonts w:ascii="Times New Roman" w:hAnsi="Times New Roman"/>
          <w:sz w:val="24"/>
          <w:szCs w:val="20"/>
        </w:rPr>
        <w:t xml:space="preserve">                               </w:t>
      </w:r>
      <w:r w:rsidR="00B1171A" w:rsidRPr="002C6822">
        <w:rPr>
          <w:rFonts w:ascii="Times New Roman" w:hAnsi="Times New Roman"/>
          <w:sz w:val="24"/>
          <w:szCs w:val="20"/>
        </w:rPr>
        <w:t xml:space="preserve">                 </w:t>
      </w:r>
      <w:r w:rsidRPr="002C6822">
        <w:rPr>
          <w:rFonts w:cs="Arial"/>
          <w:szCs w:val="20"/>
        </w:rPr>
        <w:t>This Schedule</w:t>
      </w:r>
      <w:r w:rsidR="00B1171A" w:rsidRPr="002C6822">
        <w:rPr>
          <w:rFonts w:cs="Arial"/>
          <w:szCs w:val="20"/>
        </w:rPr>
        <w:t>, inclusive of the wage rates,</w:t>
      </w:r>
      <w:r w:rsidRPr="002C6822">
        <w:rPr>
          <w:rFonts w:cs="Arial"/>
          <w:szCs w:val="20"/>
        </w:rPr>
        <w:t xml:space="preserve"> is reviewed annually, in line with the increase granted in the MEI Industry</w:t>
      </w:r>
      <w:r w:rsidR="001971AA" w:rsidRPr="002C6822">
        <w:rPr>
          <w:rFonts w:cs="Arial"/>
          <w:szCs w:val="20"/>
        </w:rPr>
        <w:t xml:space="preserve"> through the MEIBC</w:t>
      </w:r>
      <w:r w:rsidR="00E9707C">
        <w:rPr>
          <w:rFonts w:cs="Arial"/>
          <w:szCs w:val="20"/>
        </w:rPr>
        <w:t>.</w:t>
      </w:r>
    </w:p>
    <w:tbl>
      <w:tblPr>
        <w:tblW w:w="0" w:type="auto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3403"/>
        <w:gridCol w:w="1982"/>
        <w:gridCol w:w="2267"/>
      </w:tblGrid>
      <w:tr w:rsidR="006F4238" w:rsidRPr="006F4238" w14:paraId="548A2723" w14:textId="77777777" w:rsidTr="00EC7F90">
        <w:trPr>
          <w:trHeight w:val="551"/>
        </w:trPr>
        <w:tc>
          <w:tcPr>
            <w:tcW w:w="2338" w:type="dxa"/>
            <w:shd w:val="clear" w:color="auto" w:fill="D9D9D9"/>
          </w:tcPr>
          <w:p w14:paraId="3D363A51" w14:textId="77777777" w:rsidR="006F4238" w:rsidRPr="006F4238" w:rsidRDefault="006F4238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lastRenderedPageBreak/>
              <w:t>Grade</w:t>
            </w:r>
          </w:p>
        </w:tc>
        <w:tc>
          <w:tcPr>
            <w:tcW w:w="3403" w:type="dxa"/>
            <w:shd w:val="clear" w:color="auto" w:fill="D9D9D9"/>
          </w:tcPr>
          <w:p w14:paraId="646814E2" w14:textId="77777777" w:rsidR="006F4238" w:rsidRPr="006F4238" w:rsidRDefault="006F4238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Job Title</w:t>
            </w:r>
          </w:p>
        </w:tc>
        <w:tc>
          <w:tcPr>
            <w:tcW w:w="1982" w:type="dxa"/>
            <w:shd w:val="clear" w:color="auto" w:fill="D9D9D9"/>
          </w:tcPr>
          <w:p w14:paraId="07F60BAE" w14:textId="77777777" w:rsidR="006F4238" w:rsidRPr="006F4238" w:rsidRDefault="006F4238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Entry Rate: Rand Per Hour</w:t>
            </w:r>
          </w:p>
        </w:tc>
        <w:tc>
          <w:tcPr>
            <w:tcW w:w="2267" w:type="dxa"/>
            <w:shd w:val="clear" w:color="auto" w:fill="D9D9D9"/>
          </w:tcPr>
          <w:p w14:paraId="052AC311" w14:textId="77777777" w:rsidR="006F4238" w:rsidRPr="006F4238" w:rsidRDefault="006F4238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Zone Rate: Rand Per Hour</w:t>
            </w:r>
          </w:p>
        </w:tc>
      </w:tr>
      <w:tr w:rsidR="006F4238" w:rsidRPr="006F4238" w14:paraId="7A3A2D2F" w14:textId="77777777" w:rsidTr="00EC7F90">
        <w:trPr>
          <w:trHeight w:val="1265"/>
        </w:trPr>
        <w:tc>
          <w:tcPr>
            <w:tcW w:w="2338" w:type="dxa"/>
          </w:tcPr>
          <w:p w14:paraId="530C39E3" w14:textId="77777777" w:rsidR="006F4238" w:rsidRPr="006F4238" w:rsidRDefault="006F4238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Task Grade E</w:t>
            </w:r>
          </w:p>
        </w:tc>
        <w:tc>
          <w:tcPr>
            <w:tcW w:w="3403" w:type="dxa"/>
          </w:tcPr>
          <w:p w14:paraId="1715A0F2" w14:textId="77777777" w:rsidR="006F4238" w:rsidRPr="006F4238" w:rsidRDefault="006F4238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Senior Clerk</w:t>
            </w:r>
          </w:p>
          <w:p w14:paraId="33CC1179" w14:textId="77777777" w:rsidR="006F4238" w:rsidRPr="006F4238" w:rsidRDefault="006F4238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Security Officer Grade A Receptionist</w:t>
            </w:r>
          </w:p>
          <w:p w14:paraId="36C71338" w14:textId="77777777" w:rsidR="006F4238" w:rsidRPr="006F4238" w:rsidRDefault="006F4238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Chef Handy Man</w:t>
            </w:r>
          </w:p>
        </w:tc>
        <w:tc>
          <w:tcPr>
            <w:tcW w:w="1982" w:type="dxa"/>
          </w:tcPr>
          <w:p w14:paraId="0E391108" w14:textId="77777777" w:rsidR="006F4238" w:rsidRPr="006F4238" w:rsidRDefault="006F4238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267" w:type="dxa"/>
          </w:tcPr>
          <w:p w14:paraId="3E4F1089" w14:textId="77777777" w:rsidR="006F4238" w:rsidRPr="006F4238" w:rsidRDefault="006F4238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R75.07</w:t>
            </w:r>
          </w:p>
        </w:tc>
      </w:tr>
      <w:tr w:rsidR="006F4238" w:rsidRPr="006F4238" w14:paraId="22B52EBD" w14:textId="77777777" w:rsidTr="00EC7F90">
        <w:trPr>
          <w:trHeight w:val="1518"/>
        </w:trPr>
        <w:tc>
          <w:tcPr>
            <w:tcW w:w="2338" w:type="dxa"/>
          </w:tcPr>
          <w:p w14:paraId="24E466FA" w14:textId="77777777" w:rsidR="006F4238" w:rsidRPr="006F4238" w:rsidRDefault="006F4238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Task Grade D</w:t>
            </w:r>
          </w:p>
        </w:tc>
        <w:tc>
          <w:tcPr>
            <w:tcW w:w="3403" w:type="dxa"/>
          </w:tcPr>
          <w:p w14:paraId="694F44E2" w14:textId="77777777" w:rsidR="006F4238" w:rsidRPr="006F4238" w:rsidRDefault="006F4238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Housekeeping Assistant Kitchen Supervisor Laundry Supervisor Security Officer Grade B Driver</w:t>
            </w:r>
          </w:p>
          <w:p w14:paraId="2112778F" w14:textId="77777777" w:rsidR="006F4238" w:rsidRPr="006F4238" w:rsidRDefault="006F4238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Clerk</w:t>
            </w:r>
          </w:p>
        </w:tc>
        <w:tc>
          <w:tcPr>
            <w:tcW w:w="1982" w:type="dxa"/>
          </w:tcPr>
          <w:p w14:paraId="5C815A2D" w14:textId="77777777" w:rsidR="006F4238" w:rsidRPr="006F4238" w:rsidRDefault="006F4238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267" w:type="dxa"/>
          </w:tcPr>
          <w:p w14:paraId="696D5726" w14:textId="77777777" w:rsidR="006F4238" w:rsidRPr="006F4238" w:rsidRDefault="006F4238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R63.70</w:t>
            </w:r>
          </w:p>
        </w:tc>
      </w:tr>
      <w:tr w:rsidR="006F4238" w:rsidRPr="006F4238" w14:paraId="3B63EF0A" w14:textId="77777777" w:rsidTr="00EC7F90">
        <w:trPr>
          <w:trHeight w:val="1264"/>
        </w:trPr>
        <w:tc>
          <w:tcPr>
            <w:tcW w:w="2338" w:type="dxa"/>
          </w:tcPr>
          <w:p w14:paraId="1BCECBA6" w14:textId="77777777" w:rsidR="006F4238" w:rsidRPr="006F4238" w:rsidRDefault="006F4238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Task Grade C</w:t>
            </w:r>
          </w:p>
        </w:tc>
        <w:tc>
          <w:tcPr>
            <w:tcW w:w="3403" w:type="dxa"/>
          </w:tcPr>
          <w:p w14:paraId="6767619D" w14:textId="77777777" w:rsidR="006F4238" w:rsidRPr="006F4238" w:rsidRDefault="006F4238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Cashier Barman Store man</w:t>
            </w:r>
          </w:p>
          <w:p w14:paraId="0418BABA" w14:textId="77777777" w:rsidR="006F4238" w:rsidRPr="006F4238" w:rsidRDefault="006F4238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Security Officer Grade C Clerical Assistant</w:t>
            </w:r>
          </w:p>
        </w:tc>
        <w:tc>
          <w:tcPr>
            <w:tcW w:w="1982" w:type="dxa"/>
          </w:tcPr>
          <w:p w14:paraId="43C01A42" w14:textId="77777777" w:rsidR="006F4238" w:rsidRPr="006F4238" w:rsidRDefault="006F4238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267" w:type="dxa"/>
          </w:tcPr>
          <w:p w14:paraId="3BBC21A8" w14:textId="77777777" w:rsidR="006F4238" w:rsidRPr="006F4238" w:rsidRDefault="006F4238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R56.54</w:t>
            </w:r>
          </w:p>
        </w:tc>
      </w:tr>
      <w:tr w:rsidR="006F4238" w:rsidRPr="006F4238" w14:paraId="4A0EEE15" w14:textId="77777777" w:rsidTr="00EC7F90">
        <w:trPr>
          <w:trHeight w:val="504"/>
        </w:trPr>
        <w:tc>
          <w:tcPr>
            <w:tcW w:w="2338" w:type="dxa"/>
          </w:tcPr>
          <w:p w14:paraId="03D637A4" w14:textId="77777777" w:rsidR="006F4238" w:rsidRPr="006F4238" w:rsidRDefault="006F4238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Task Grade B</w:t>
            </w:r>
          </w:p>
        </w:tc>
        <w:tc>
          <w:tcPr>
            <w:tcW w:w="3403" w:type="dxa"/>
          </w:tcPr>
          <w:p w14:paraId="4C213C5C" w14:textId="77777777" w:rsidR="006F4238" w:rsidRPr="006F4238" w:rsidRDefault="006F4238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Cook</w:t>
            </w:r>
          </w:p>
          <w:p w14:paraId="32156E96" w14:textId="77777777" w:rsidR="006F4238" w:rsidRPr="006F4238" w:rsidRDefault="006F4238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Security Officer Grade D</w:t>
            </w:r>
          </w:p>
        </w:tc>
        <w:tc>
          <w:tcPr>
            <w:tcW w:w="1982" w:type="dxa"/>
          </w:tcPr>
          <w:p w14:paraId="7B40502C" w14:textId="77777777" w:rsidR="006F4238" w:rsidRPr="006F4238" w:rsidRDefault="006F4238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267" w:type="dxa"/>
          </w:tcPr>
          <w:p w14:paraId="6D50A676" w14:textId="77777777" w:rsidR="006F4238" w:rsidRPr="006F4238" w:rsidRDefault="006F4238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R47.63</w:t>
            </w:r>
          </w:p>
        </w:tc>
      </w:tr>
      <w:tr w:rsidR="006F4238" w:rsidRPr="006F4238" w14:paraId="4F192591" w14:textId="77777777" w:rsidTr="00EC7F90">
        <w:trPr>
          <w:trHeight w:val="1266"/>
        </w:trPr>
        <w:tc>
          <w:tcPr>
            <w:tcW w:w="2338" w:type="dxa"/>
          </w:tcPr>
          <w:p w14:paraId="39D08727" w14:textId="77777777" w:rsidR="006F4238" w:rsidRPr="006F4238" w:rsidRDefault="006F4238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Task Grade A</w:t>
            </w:r>
          </w:p>
        </w:tc>
        <w:tc>
          <w:tcPr>
            <w:tcW w:w="3403" w:type="dxa"/>
          </w:tcPr>
          <w:p w14:paraId="0FDDAFBF" w14:textId="77777777" w:rsidR="006F4238" w:rsidRPr="006F4238" w:rsidRDefault="006F4238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Watchman</w:t>
            </w:r>
          </w:p>
          <w:p w14:paraId="46ABFE4A" w14:textId="77777777" w:rsidR="006F4238" w:rsidRPr="006F4238" w:rsidRDefault="006F4238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Security Officer Grade E Laundry Assistant Housekeeping Assistant</w:t>
            </w:r>
          </w:p>
          <w:p w14:paraId="4F4736CC" w14:textId="77777777" w:rsidR="006F4238" w:rsidRPr="006F4238" w:rsidRDefault="006F4238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General Assistant</w:t>
            </w:r>
          </w:p>
        </w:tc>
        <w:tc>
          <w:tcPr>
            <w:tcW w:w="1982" w:type="dxa"/>
          </w:tcPr>
          <w:p w14:paraId="7A0E08BF" w14:textId="77777777" w:rsidR="006F4238" w:rsidRPr="006F4238" w:rsidRDefault="006F4238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R42.21</w:t>
            </w:r>
          </w:p>
        </w:tc>
        <w:tc>
          <w:tcPr>
            <w:tcW w:w="2267" w:type="dxa"/>
          </w:tcPr>
          <w:p w14:paraId="07728306" w14:textId="77777777" w:rsidR="006F4238" w:rsidRPr="006F4238" w:rsidRDefault="006F4238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R45.45</w:t>
            </w:r>
          </w:p>
        </w:tc>
      </w:tr>
    </w:tbl>
    <w:p w14:paraId="4E7E6E2A" w14:textId="5C3AC707" w:rsidR="006F4238" w:rsidRDefault="006F4238" w:rsidP="006F4238">
      <w:pPr>
        <w:tabs>
          <w:tab w:val="left" w:pos="7792"/>
        </w:tabs>
        <w:spacing w:before="120" w:line="240" w:lineRule="auto"/>
        <w:jc w:val="left"/>
        <w:rPr>
          <w:rFonts w:cs="Arial"/>
          <w:szCs w:val="20"/>
          <w:lang w:val="en-US"/>
        </w:rPr>
      </w:pPr>
    </w:p>
    <w:p w14:paraId="477FCCB9" w14:textId="77777777" w:rsidR="006F4238" w:rsidRDefault="006F4238" w:rsidP="006F4238">
      <w:pPr>
        <w:tabs>
          <w:tab w:val="left" w:pos="7792"/>
        </w:tabs>
        <w:spacing w:before="120" w:line="240" w:lineRule="auto"/>
        <w:jc w:val="left"/>
        <w:rPr>
          <w:rFonts w:cs="Arial"/>
          <w:szCs w:val="20"/>
          <w:lang w:val="en-US"/>
        </w:rPr>
      </w:pPr>
    </w:p>
    <w:p w14:paraId="2DD684F3" w14:textId="77777777" w:rsidR="006F4238" w:rsidRDefault="006F4238" w:rsidP="006F4238">
      <w:pPr>
        <w:tabs>
          <w:tab w:val="left" w:pos="7792"/>
        </w:tabs>
        <w:spacing w:before="120" w:line="240" w:lineRule="auto"/>
        <w:jc w:val="left"/>
        <w:rPr>
          <w:rFonts w:cs="Arial"/>
          <w:szCs w:val="20"/>
          <w:lang w:val="en-US"/>
        </w:rPr>
      </w:pPr>
    </w:p>
    <w:p w14:paraId="223EC79C" w14:textId="77777777" w:rsidR="006F4238" w:rsidRDefault="006F4238" w:rsidP="006F4238">
      <w:pPr>
        <w:tabs>
          <w:tab w:val="left" w:pos="7792"/>
        </w:tabs>
        <w:spacing w:before="120" w:line="240" w:lineRule="auto"/>
        <w:jc w:val="left"/>
        <w:rPr>
          <w:rFonts w:cs="Arial"/>
          <w:szCs w:val="20"/>
          <w:lang w:val="en-US"/>
        </w:rPr>
      </w:pPr>
    </w:p>
    <w:p w14:paraId="0BC79387" w14:textId="77777777" w:rsidR="006F4238" w:rsidRDefault="006F4238" w:rsidP="006F4238">
      <w:pPr>
        <w:tabs>
          <w:tab w:val="left" w:pos="7792"/>
        </w:tabs>
        <w:spacing w:before="120" w:line="240" w:lineRule="auto"/>
        <w:jc w:val="left"/>
        <w:rPr>
          <w:rFonts w:cs="Arial"/>
          <w:szCs w:val="20"/>
          <w:lang w:val="en-US"/>
        </w:rPr>
      </w:pPr>
    </w:p>
    <w:p w14:paraId="1BB6373C" w14:textId="77777777" w:rsidR="006F4238" w:rsidRDefault="006F4238" w:rsidP="006F4238">
      <w:pPr>
        <w:tabs>
          <w:tab w:val="left" w:pos="7792"/>
        </w:tabs>
        <w:spacing w:before="120" w:line="240" w:lineRule="auto"/>
        <w:jc w:val="left"/>
        <w:rPr>
          <w:rFonts w:cs="Arial"/>
          <w:szCs w:val="20"/>
          <w:lang w:val="en-US"/>
        </w:rPr>
      </w:pPr>
    </w:p>
    <w:p w14:paraId="3E2EEFA5" w14:textId="77777777" w:rsidR="006F4238" w:rsidRPr="006F4238" w:rsidRDefault="006F4238" w:rsidP="006F4238">
      <w:pPr>
        <w:tabs>
          <w:tab w:val="left" w:pos="4119"/>
        </w:tabs>
        <w:spacing w:before="120" w:line="240" w:lineRule="auto"/>
        <w:jc w:val="left"/>
        <w:rPr>
          <w:rFonts w:cs="Arial"/>
          <w:szCs w:val="20"/>
          <w:lang w:val="en-US"/>
        </w:rPr>
      </w:pPr>
      <w:r>
        <w:rPr>
          <w:rFonts w:cs="Arial"/>
          <w:szCs w:val="20"/>
          <w:lang w:val="en-US"/>
        </w:rPr>
        <w:lastRenderedPageBreak/>
        <w:tab/>
      </w:r>
      <w:r w:rsidRPr="006F4238">
        <w:rPr>
          <w:rFonts w:cs="Arial"/>
          <w:szCs w:val="20"/>
          <w:u w:val="single"/>
          <w:lang w:val="en-US"/>
        </w:rPr>
        <w:t>Civil Engineering: Job Structure and Standard Wage Rates</w:t>
      </w:r>
    </w:p>
    <w:p w14:paraId="7E970352" w14:textId="29AC67FB" w:rsidR="006F4238" w:rsidRDefault="006F4238" w:rsidP="006F4238">
      <w:pPr>
        <w:tabs>
          <w:tab w:val="left" w:pos="4119"/>
        </w:tabs>
        <w:spacing w:before="120" w:line="240" w:lineRule="auto"/>
        <w:jc w:val="left"/>
        <w:rPr>
          <w:rFonts w:cs="Arial"/>
          <w:szCs w:val="20"/>
          <w:lang w:val="en-US"/>
        </w:rPr>
      </w:pPr>
    </w:p>
    <w:p w14:paraId="4B4445A9" w14:textId="77777777" w:rsidR="006F4238" w:rsidRDefault="006F4238" w:rsidP="006F4238">
      <w:pPr>
        <w:tabs>
          <w:tab w:val="left" w:pos="7792"/>
        </w:tabs>
        <w:spacing w:before="120" w:line="240" w:lineRule="auto"/>
        <w:jc w:val="left"/>
        <w:rPr>
          <w:rFonts w:cs="Arial"/>
          <w:szCs w:val="20"/>
          <w:lang w:val="en-US"/>
        </w:rPr>
      </w:pPr>
    </w:p>
    <w:p w14:paraId="1D3BB4D3" w14:textId="77777777" w:rsidR="006F4238" w:rsidRPr="006F4238" w:rsidRDefault="006F4238" w:rsidP="006F4238">
      <w:pPr>
        <w:tabs>
          <w:tab w:val="left" w:pos="7792"/>
        </w:tabs>
        <w:spacing w:before="120" w:line="240" w:lineRule="auto"/>
        <w:jc w:val="left"/>
        <w:rPr>
          <w:rFonts w:cs="Arial"/>
          <w:szCs w:val="20"/>
          <w:lang w:val="en-US"/>
        </w:rPr>
      </w:pPr>
    </w:p>
    <w:tbl>
      <w:tblPr>
        <w:tblW w:w="14492" w:type="dxa"/>
        <w:tblInd w:w="1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77"/>
        <w:gridCol w:w="1729"/>
        <w:gridCol w:w="2848"/>
        <w:gridCol w:w="2746"/>
        <w:gridCol w:w="2746"/>
        <w:gridCol w:w="2746"/>
      </w:tblGrid>
      <w:tr w:rsidR="00601AC7" w:rsidRPr="006F4238" w14:paraId="605C48D4" w14:textId="4AB95527" w:rsidTr="00601AC7">
        <w:trPr>
          <w:trHeight w:val="279"/>
        </w:trPr>
        <w:tc>
          <w:tcPr>
            <w:tcW w:w="1677" w:type="dxa"/>
            <w:shd w:val="clear" w:color="auto" w:fill="D9D9D9"/>
          </w:tcPr>
          <w:p w14:paraId="63552429" w14:textId="77777777" w:rsidR="00601AC7" w:rsidRPr="006F4238" w:rsidRDefault="00601AC7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Grade</w:t>
            </w:r>
          </w:p>
        </w:tc>
        <w:tc>
          <w:tcPr>
            <w:tcW w:w="1729" w:type="dxa"/>
            <w:shd w:val="clear" w:color="auto" w:fill="D9D9D9"/>
          </w:tcPr>
          <w:p w14:paraId="5459301B" w14:textId="77777777" w:rsidR="00601AC7" w:rsidRPr="006F4238" w:rsidRDefault="00601AC7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Occupational group</w:t>
            </w:r>
          </w:p>
        </w:tc>
        <w:tc>
          <w:tcPr>
            <w:tcW w:w="2848" w:type="dxa"/>
            <w:shd w:val="clear" w:color="auto" w:fill="D9D9D9"/>
          </w:tcPr>
          <w:p w14:paraId="7C975545" w14:textId="77777777" w:rsidR="00601AC7" w:rsidRPr="006F4238" w:rsidRDefault="00601AC7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Job Title</w:t>
            </w:r>
          </w:p>
        </w:tc>
        <w:tc>
          <w:tcPr>
            <w:tcW w:w="2746" w:type="dxa"/>
            <w:shd w:val="clear" w:color="auto" w:fill="D9D9D9"/>
          </w:tcPr>
          <w:p w14:paraId="54AF339F" w14:textId="1434F997" w:rsidR="00601AC7" w:rsidRPr="006F4238" w:rsidRDefault="00601AC7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>
              <w:rPr>
                <w:rFonts w:cs="Arial"/>
                <w:szCs w:val="20"/>
                <w:lang w:val="en-US"/>
              </w:rPr>
              <w:t xml:space="preserve">Hourly </w:t>
            </w:r>
            <w:r w:rsidRPr="006F4238">
              <w:rPr>
                <w:rFonts w:cs="Arial"/>
                <w:szCs w:val="20"/>
                <w:lang w:val="en-US"/>
              </w:rPr>
              <w:t>Rate: Rand Per Hour</w:t>
            </w:r>
            <w:r>
              <w:rPr>
                <w:rFonts w:cs="Arial"/>
                <w:szCs w:val="20"/>
                <w:lang w:val="en-US"/>
              </w:rPr>
              <w:t xml:space="preserve"> up to 31 August 2026</w:t>
            </w:r>
          </w:p>
        </w:tc>
        <w:tc>
          <w:tcPr>
            <w:tcW w:w="2746" w:type="dxa"/>
            <w:shd w:val="clear" w:color="auto" w:fill="D9D9D9"/>
          </w:tcPr>
          <w:p w14:paraId="6B0EA3D0" w14:textId="4A029617" w:rsidR="00601AC7" w:rsidRPr="006F4238" w:rsidRDefault="00601AC7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>
              <w:rPr>
                <w:rFonts w:cs="Arial"/>
                <w:szCs w:val="20"/>
                <w:lang w:val="en-US"/>
              </w:rPr>
              <w:t xml:space="preserve"> Hourly rate: Rand per hour from 1 Sep 2026 to 31 Aug 2027</w:t>
            </w:r>
          </w:p>
        </w:tc>
        <w:tc>
          <w:tcPr>
            <w:tcW w:w="2746" w:type="dxa"/>
            <w:shd w:val="clear" w:color="auto" w:fill="D9D9D9"/>
          </w:tcPr>
          <w:p w14:paraId="430484FF" w14:textId="5A866425" w:rsidR="00601AC7" w:rsidRPr="006F4238" w:rsidRDefault="00601AC7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>
              <w:rPr>
                <w:rFonts w:cs="Arial"/>
                <w:szCs w:val="20"/>
                <w:lang w:val="en-US"/>
              </w:rPr>
              <w:t>Hourly rate: Rand per hour from 1 Sep 2027 to 31 Aug 2028</w:t>
            </w:r>
          </w:p>
        </w:tc>
      </w:tr>
      <w:tr w:rsidR="00601AC7" w:rsidRPr="006F4238" w14:paraId="7FE0504F" w14:textId="1F6EFD96" w:rsidTr="00601AC7">
        <w:trPr>
          <w:trHeight w:val="183"/>
        </w:trPr>
        <w:tc>
          <w:tcPr>
            <w:tcW w:w="1677" w:type="dxa"/>
            <w:vMerge w:val="restart"/>
          </w:tcPr>
          <w:p w14:paraId="4F62E6B3" w14:textId="77777777" w:rsidR="00601AC7" w:rsidRPr="006F4238" w:rsidRDefault="00601AC7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Task Grade A</w:t>
            </w:r>
          </w:p>
        </w:tc>
        <w:tc>
          <w:tcPr>
            <w:tcW w:w="1729" w:type="dxa"/>
            <w:vMerge w:val="restart"/>
          </w:tcPr>
          <w:p w14:paraId="20393A45" w14:textId="77777777" w:rsidR="00601AC7" w:rsidRPr="006F4238" w:rsidRDefault="00601AC7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General</w:t>
            </w:r>
          </w:p>
        </w:tc>
        <w:tc>
          <w:tcPr>
            <w:tcW w:w="2848" w:type="dxa"/>
          </w:tcPr>
          <w:p w14:paraId="4E7D295B" w14:textId="77777777" w:rsidR="00601AC7" w:rsidRPr="006F4238" w:rsidRDefault="00601AC7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General Worker</w:t>
            </w:r>
          </w:p>
        </w:tc>
        <w:tc>
          <w:tcPr>
            <w:tcW w:w="2746" w:type="dxa"/>
            <w:vMerge w:val="restart"/>
          </w:tcPr>
          <w:p w14:paraId="32A85C0E" w14:textId="77777777" w:rsidR="00601AC7" w:rsidRPr="006F4238" w:rsidRDefault="00601AC7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R54.06</w:t>
            </w:r>
          </w:p>
        </w:tc>
        <w:tc>
          <w:tcPr>
            <w:tcW w:w="2746" w:type="dxa"/>
            <w:vMerge w:val="restart"/>
          </w:tcPr>
          <w:p w14:paraId="7D5F4525" w14:textId="75934335" w:rsidR="00601AC7" w:rsidRPr="006F4238" w:rsidRDefault="00601AC7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>
              <w:rPr>
                <w:rFonts w:cs="Arial"/>
                <w:szCs w:val="20"/>
                <w:lang w:val="en-US"/>
              </w:rPr>
              <w:t>57,03</w:t>
            </w:r>
          </w:p>
        </w:tc>
        <w:tc>
          <w:tcPr>
            <w:tcW w:w="2746" w:type="dxa"/>
            <w:vMerge w:val="restart"/>
          </w:tcPr>
          <w:p w14:paraId="000319E5" w14:textId="4560FA39" w:rsidR="00601AC7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>
              <w:rPr>
                <w:rFonts w:cs="Arial"/>
                <w:szCs w:val="20"/>
                <w:lang w:val="en-US"/>
              </w:rPr>
              <w:t>60,17</w:t>
            </w:r>
          </w:p>
        </w:tc>
      </w:tr>
      <w:tr w:rsidR="00601AC7" w:rsidRPr="006F4238" w14:paraId="15473BF1" w14:textId="120514BA" w:rsidTr="00EC6506">
        <w:trPr>
          <w:trHeight w:val="221"/>
        </w:trPr>
        <w:tc>
          <w:tcPr>
            <w:tcW w:w="1677" w:type="dxa"/>
            <w:vMerge/>
            <w:tcBorders>
              <w:top w:val="nil"/>
            </w:tcBorders>
          </w:tcPr>
          <w:p w14:paraId="5B75F4FD" w14:textId="77777777" w:rsidR="00601AC7" w:rsidRPr="006F4238" w:rsidRDefault="00601AC7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729" w:type="dxa"/>
            <w:vMerge/>
            <w:tcBorders>
              <w:top w:val="nil"/>
            </w:tcBorders>
          </w:tcPr>
          <w:p w14:paraId="5744655A" w14:textId="77777777" w:rsidR="00601AC7" w:rsidRPr="006F4238" w:rsidRDefault="00601AC7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848" w:type="dxa"/>
          </w:tcPr>
          <w:p w14:paraId="75F1068F" w14:textId="77777777" w:rsidR="00601AC7" w:rsidRPr="006F4238" w:rsidRDefault="00601AC7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Watchman</w:t>
            </w:r>
          </w:p>
        </w:tc>
        <w:tc>
          <w:tcPr>
            <w:tcW w:w="2746" w:type="dxa"/>
            <w:vMerge/>
            <w:tcBorders>
              <w:top w:val="nil"/>
            </w:tcBorders>
          </w:tcPr>
          <w:p w14:paraId="3A958620" w14:textId="77777777" w:rsidR="00601AC7" w:rsidRPr="006F4238" w:rsidRDefault="00601AC7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46" w:type="dxa"/>
            <w:vMerge/>
          </w:tcPr>
          <w:p w14:paraId="6F70B812" w14:textId="77777777" w:rsidR="00601AC7" w:rsidRPr="006F4238" w:rsidRDefault="00601AC7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46" w:type="dxa"/>
            <w:vMerge/>
          </w:tcPr>
          <w:p w14:paraId="67F8CF54" w14:textId="77777777" w:rsidR="00601AC7" w:rsidRPr="006F4238" w:rsidRDefault="00601AC7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32582380" w14:textId="4F36B42D" w:rsidTr="00601AC7">
        <w:trPr>
          <w:trHeight w:val="211"/>
        </w:trPr>
        <w:tc>
          <w:tcPr>
            <w:tcW w:w="1677" w:type="dxa"/>
            <w:vMerge w:val="restart"/>
          </w:tcPr>
          <w:p w14:paraId="68D33682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Task Grade B</w:t>
            </w:r>
          </w:p>
        </w:tc>
        <w:tc>
          <w:tcPr>
            <w:tcW w:w="1729" w:type="dxa"/>
            <w:vMerge w:val="restart"/>
          </w:tcPr>
          <w:p w14:paraId="09DF0EA5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Concrete</w:t>
            </w:r>
          </w:p>
        </w:tc>
        <w:tc>
          <w:tcPr>
            <w:tcW w:w="2848" w:type="dxa"/>
          </w:tcPr>
          <w:p w14:paraId="4D417541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Reinforcing Steel Bending Machine Operator</w:t>
            </w:r>
          </w:p>
        </w:tc>
        <w:tc>
          <w:tcPr>
            <w:tcW w:w="2746" w:type="dxa"/>
            <w:vMerge w:val="restart"/>
          </w:tcPr>
          <w:p w14:paraId="633C29FC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16238D8E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6CFA2E5D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54D1A550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09BFCDE6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1E4AB03F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R55.32</w:t>
            </w:r>
          </w:p>
        </w:tc>
        <w:tc>
          <w:tcPr>
            <w:tcW w:w="2746" w:type="dxa"/>
            <w:vMerge w:val="restart"/>
          </w:tcPr>
          <w:p w14:paraId="5F836E1A" w14:textId="77777777" w:rsidR="0002760C" w:rsidRDefault="0002760C" w:rsidP="0002760C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09BCCBD8" w14:textId="77777777" w:rsidR="0002760C" w:rsidRDefault="0002760C" w:rsidP="0002760C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2741E4D0" w14:textId="77777777" w:rsidR="0002760C" w:rsidRDefault="0002760C" w:rsidP="0002760C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1322418C" w14:textId="77777777" w:rsidR="0002760C" w:rsidRDefault="0002760C" w:rsidP="0002760C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4584AE7B" w14:textId="77777777" w:rsidR="0002760C" w:rsidRDefault="0002760C" w:rsidP="0002760C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43599014" w14:textId="0E2690CF" w:rsidR="0002760C" w:rsidRPr="006F4238" w:rsidRDefault="0002760C" w:rsidP="0002760C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>
              <w:rPr>
                <w:rFonts w:cs="Arial"/>
                <w:szCs w:val="20"/>
                <w:lang w:val="en-US"/>
              </w:rPr>
              <w:t>58,36</w:t>
            </w:r>
          </w:p>
        </w:tc>
        <w:tc>
          <w:tcPr>
            <w:tcW w:w="2746" w:type="dxa"/>
            <w:vMerge w:val="restart"/>
          </w:tcPr>
          <w:p w14:paraId="64F4D5C4" w14:textId="77777777" w:rsidR="0002760C" w:rsidRDefault="0002760C" w:rsidP="0002760C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30BE8DFE" w14:textId="77777777" w:rsidR="0002760C" w:rsidRDefault="0002760C" w:rsidP="0002760C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3201E135" w14:textId="77777777" w:rsidR="0002760C" w:rsidRDefault="0002760C" w:rsidP="0002760C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0D45932C" w14:textId="77777777" w:rsidR="0002760C" w:rsidRDefault="0002760C" w:rsidP="0002760C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424DC2DA" w14:textId="77777777" w:rsidR="0002760C" w:rsidRDefault="0002760C" w:rsidP="0002760C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00AAFEAA" w14:textId="412BA460" w:rsidR="0002760C" w:rsidRPr="006F4238" w:rsidRDefault="0002760C" w:rsidP="0002760C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>
              <w:rPr>
                <w:rFonts w:cs="Arial"/>
                <w:szCs w:val="20"/>
                <w:lang w:val="en-US"/>
              </w:rPr>
              <w:t>61,57</w:t>
            </w:r>
          </w:p>
        </w:tc>
      </w:tr>
      <w:tr w:rsidR="0002760C" w:rsidRPr="006F4238" w14:paraId="2B085018" w14:textId="3AF86AD8" w:rsidTr="00671B24">
        <w:trPr>
          <w:trHeight w:val="264"/>
        </w:trPr>
        <w:tc>
          <w:tcPr>
            <w:tcW w:w="1677" w:type="dxa"/>
            <w:vMerge/>
            <w:tcBorders>
              <w:top w:val="nil"/>
            </w:tcBorders>
          </w:tcPr>
          <w:p w14:paraId="7A56AB54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729" w:type="dxa"/>
            <w:vMerge/>
            <w:tcBorders>
              <w:top w:val="nil"/>
            </w:tcBorders>
          </w:tcPr>
          <w:p w14:paraId="69F7C0CE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848" w:type="dxa"/>
          </w:tcPr>
          <w:p w14:paraId="60AC9273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Structures Construction Hand</w:t>
            </w:r>
          </w:p>
        </w:tc>
        <w:tc>
          <w:tcPr>
            <w:tcW w:w="2746" w:type="dxa"/>
            <w:vMerge/>
            <w:tcBorders>
              <w:top w:val="nil"/>
            </w:tcBorders>
          </w:tcPr>
          <w:p w14:paraId="577B2A08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46" w:type="dxa"/>
            <w:vMerge/>
          </w:tcPr>
          <w:p w14:paraId="3AE16006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46" w:type="dxa"/>
            <w:vMerge/>
          </w:tcPr>
          <w:p w14:paraId="6727A4F4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582D1DE8" w14:textId="76F00AB1" w:rsidTr="00671B24">
        <w:trPr>
          <w:trHeight w:val="185"/>
        </w:trPr>
        <w:tc>
          <w:tcPr>
            <w:tcW w:w="1677" w:type="dxa"/>
            <w:vMerge/>
            <w:tcBorders>
              <w:top w:val="nil"/>
            </w:tcBorders>
          </w:tcPr>
          <w:p w14:paraId="78F584BA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729" w:type="dxa"/>
          </w:tcPr>
          <w:p w14:paraId="7DF1D5DE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General</w:t>
            </w:r>
          </w:p>
        </w:tc>
        <w:tc>
          <w:tcPr>
            <w:tcW w:w="2848" w:type="dxa"/>
          </w:tcPr>
          <w:p w14:paraId="41A6A10E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Civil Construction Bricklayer Grade 2</w:t>
            </w:r>
          </w:p>
        </w:tc>
        <w:tc>
          <w:tcPr>
            <w:tcW w:w="2746" w:type="dxa"/>
            <w:vMerge/>
            <w:tcBorders>
              <w:top w:val="nil"/>
            </w:tcBorders>
          </w:tcPr>
          <w:p w14:paraId="307D7638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46" w:type="dxa"/>
            <w:vMerge/>
          </w:tcPr>
          <w:p w14:paraId="381314FB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46" w:type="dxa"/>
            <w:vMerge/>
          </w:tcPr>
          <w:p w14:paraId="71D71146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37F3935E" w14:textId="62BE96B3" w:rsidTr="00671B24">
        <w:trPr>
          <w:trHeight w:val="185"/>
        </w:trPr>
        <w:tc>
          <w:tcPr>
            <w:tcW w:w="1677" w:type="dxa"/>
            <w:vMerge/>
            <w:tcBorders>
              <w:top w:val="nil"/>
            </w:tcBorders>
          </w:tcPr>
          <w:p w14:paraId="55E125C5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729" w:type="dxa"/>
            <w:vMerge w:val="restart"/>
          </w:tcPr>
          <w:p w14:paraId="3972E443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Plant Operators &amp; Drivers</w:t>
            </w:r>
          </w:p>
        </w:tc>
        <w:tc>
          <w:tcPr>
            <w:tcW w:w="2848" w:type="dxa"/>
          </w:tcPr>
          <w:p w14:paraId="07ABB52F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Boom Scraper Operator</w:t>
            </w:r>
          </w:p>
        </w:tc>
        <w:tc>
          <w:tcPr>
            <w:tcW w:w="2746" w:type="dxa"/>
            <w:vMerge/>
            <w:tcBorders>
              <w:top w:val="nil"/>
            </w:tcBorders>
          </w:tcPr>
          <w:p w14:paraId="6152938E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46" w:type="dxa"/>
            <w:vMerge/>
          </w:tcPr>
          <w:p w14:paraId="022AAE19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46" w:type="dxa"/>
            <w:vMerge/>
          </w:tcPr>
          <w:p w14:paraId="44A83D00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33697642" w14:textId="0538F907" w:rsidTr="00671B24">
        <w:trPr>
          <w:trHeight w:val="185"/>
        </w:trPr>
        <w:tc>
          <w:tcPr>
            <w:tcW w:w="1677" w:type="dxa"/>
            <w:vMerge/>
            <w:tcBorders>
              <w:top w:val="nil"/>
            </w:tcBorders>
          </w:tcPr>
          <w:p w14:paraId="16693C64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729" w:type="dxa"/>
            <w:vMerge/>
            <w:tcBorders>
              <w:top w:val="nil"/>
            </w:tcBorders>
          </w:tcPr>
          <w:p w14:paraId="5E3E877E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848" w:type="dxa"/>
          </w:tcPr>
          <w:p w14:paraId="1FE0CB56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Crusher Assistant</w:t>
            </w:r>
          </w:p>
        </w:tc>
        <w:tc>
          <w:tcPr>
            <w:tcW w:w="2746" w:type="dxa"/>
            <w:vMerge/>
            <w:tcBorders>
              <w:top w:val="nil"/>
            </w:tcBorders>
          </w:tcPr>
          <w:p w14:paraId="0DE55E90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46" w:type="dxa"/>
            <w:vMerge/>
          </w:tcPr>
          <w:p w14:paraId="6906075D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46" w:type="dxa"/>
            <w:vMerge/>
          </w:tcPr>
          <w:p w14:paraId="75B634B7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1D934D39" w14:textId="6A115301" w:rsidTr="00671B24">
        <w:trPr>
          <w:trHeight w:val="182"/>
        </w:trPr>
        <w:tc>
          <w:tcPr>
            <w:tcW w:w="1677" w:type="dxa"/>
            <w:vMerge/>
            <w:tcBorders>
              <w:top w:val="nil"/>
            </w:tcBorders>
          </w:tcPr>
          <w:p w14:paraId="6FEA8170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729" w:type="dxa"/>
            <w:vMerge/>
            <w:tcBorders>
              <w:top w:val="nil"/>
            </w:tcBorders>
          </w:tcPr>
          <w:p w14:paraId="1274A020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848" w:type="dxa"/>
          </w:tcPr>
          <w:p w14:paraId="1F2F979C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Hoist / Lift Operator</w:t>
            </w:r>
          </w:p>
        </w:tc>
        <w:tc>
          <w:tcPr>
            <w:tcW w:w="2746" w:type="dxa"/>
            <w:vMerge/>
            <w:tcBorders>
              <w:top w:val="nil"/>
            </w:tcBorders>
          </w:tcPr>
          <w:p w14:paraId="7FD8070C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46" w:type="dxa"/>
            <w:vMerge/>
          </w:tcPr>
          <w:p w14:paraId="11C15719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46" w:type="dxa"/>
            <w:vMerge/>
          </w:tcPr>
          <w:p w14:paraId="35AA3763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06728B9A" w14:textId="5E1BABA0" w:rsidTr="00671B24">
        <w:trPr>
          <w:trHeight w:val="185"/>
        </w:trPr>
        <w:tc>
          <w:tcPr>
            <w:tcW w:w="1677" w:type="dxa"/>
            <w:vMerge/>
            <w:tcBorders>
              <w:top w:val="nil"/>
            </w:tcBorders>
          </w:tcPr>
          <w:p w14:paraId="370652E8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729" w:type="dxa"/>
            <w:vMerge/>
            <w:tcBorders>
              <w:top w:val="nil"/>
            </w:tcBorders>
          </w:tcPr>
          <w:p w14:paraId="08A767E6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848" w:type="dxa"/>
          </w:tcPr>
          <w:p w14:paraId="19499F53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Pedestrian Roller Operator</w:t>
            </w:r>
          </w:p>
        </w:tc>
        <w:tc>
          <w:tcPr>
            <w:tcW w:w="2746" w:type="dxa"/>
            <w:vMerge/>
            <w:tcBorders>
              <w:top w:val="nil"/>
            </w:tcBorders>
          </w:tcPr>
          <w:p w14:paraId="3871F28B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46" w:type="dxa"/>
            <w:vMerge/>
          </w:tcPr>
          <w:p w14:paraId="7AC4B973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46" w:type="dxa"/>
            <w:vMerge/>
          </w:tcPr>
          <w:p w14:paraId="66941115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3824206B" w14:textId="59604B69" w:rsidTr="00671B24">
        <w:trPr>
          <w:trHeight w:val="185"/>
        </w:trPr>
        <w:tc>
          <w:tcPr>
            <w:tcW w:w="1677" w:type="dxa"/>
            <w:vMerge/>
            <w:tcBorders>
              <w:top w:val="nil"/>
            </w:tcBorders>
          </w:tcPr>
          <w:p w14:paraId="736242E6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729" w:type="dxa"/>
          </w:tcPr>
          <w:p w14:paraId="1BAD54FD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Rail Construction</w:t>
            </w:r>
          </w:p>
        </w:tc>
        <w:tc>
          <w:tcPr>
            <w:tcW w:w="2848" w:type="dxa"/>
          </w:tcPr>
          <w:p w14:paraId="63A222E2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proofErr w:type="spellStart"/>
            <w:r w:rsidRPr="006F4238">
              <w:rPr>
                <w:rFonts w:cs="Arial"/>
                <w:szCs w:val="20"/>
                <w:lang w:val="en-US"/>
              </w:rPr>
              <w:t>Perway</w:t>
            </w:r>
            <w:proofErr w:type="spellEnd"/>
            <w:r w:rsidRPr="006F4238">
              <w:rPr>
                <w:rFonts w:cs="Arial"/>
                <w:szCs w:val="20"/>
                <w:lang w:val="en-US"/>
              </w:rPr>
              <w:t xml:space="preserve"> Construction Hand</w:t>
            </w:r>
          </w:p>
        </w:tc>
        <w:tc>
          <w:tcPr>
            <w:tcW w:w="2746" w:type="dxa"/>
            <w:vMerge/>
            <w:tcBorders>
              <w:top w:val="nil"/>
            </w:tcBorders>
          </w:tcPr>
          <w:p w14:paraId="5E21220C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46" w:type="dxa"/>
            <w:vMerge/>
          </w:tcPr>
          <w:p w14:paraId="1A8CB86A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46" w:type="dxa"/>
            <w:vMerge/>
          </w:tcPr>
          <w:p w14:paraId="5E39F3DA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7843F9FC" w14:textId="704CE3EF" w:rsidTr="00671B24">
        <w:trPr>
          <w:trHeight w:val="185"/>
        </w:trPr>
        <w:tc>
          <w:tcPr>
            <w:tcW w:w="1677" w:type="dxa"/>
            <w:vMerge/>
            <w:tcBorders>
              <w:top w:val="nil"/>
            </w:tcBorders>
          </w:tcPr>
          <w:p w14:paraId="5CFC7E96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729" w:type="dxa"/>
          </w:tcPr>
          <w:p w14:paraId="5D9138E7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Roads, Earthwork &amp; Drainage</w:t>
            </w:r>
          </w:p>
        </w:tc>
        <w:tc>
          <w:tcPr>
            <w:tcW w:w="2848" w:type="dxa"/>
          </w:tcPr>
          <w:p w14:paraId="2740CBCA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Premix Paving Checker / Tallyman</w:t>
            </w:r>
          </w:p>
        </w:tc>
        <w:tc>
          <w:tcPr>
            <w:tcW w:w="2746" w:type="dxa"/>
            <w:vMerge/>
            <w:tcBorders>
              <w:top w:val="nil"/>
            </w:tcBorders>
          </w:tcPr>
          <w:p w14:paraId="7BD6BE00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46" w:type="dxa"/>
            <w:vMerge/>
          </w:tcPr>
          <w:p w14:paraId="364C56A0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46" w:type="dxa"/>
            <w:vMerge/>
          </w:tcPr>
          <w:p w14:paraId="50D13DB0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7E6B9998" w14:textId="06385824" w:rsidTr="00671B24">
        <w:trPr>
          <w:trHeight w:val="185"/>
        </w:trPr>
        <w:tc>
          <w:tcPr>
            <w:tcW w:w="1677" w:type="dxa"/>
            <w:vMerge/>
            <w:tcBorders>
              <w:top w:val="nil"/>
            </w:tcBorders>
          </w:tcPr>
          <w:p w14:paraId="62DA3FA4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729" w:type="dxa"/>
            <w:vMerge w:val="restart"/>
          </w:tcPr>
          <w:p w14:paraId="69C86399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Site Support</w:t>
            </w:r>
          </w:p>
        </w:tc>
        <w:tc>
          <w:tcPr>
            <w:tcW w:w="2848" w:type="dxa"/>
          </w:tcPr>
          <w:p w14:paraId="47A1C96F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Artisan Aid</w:t>
            </w:r>
          </w:p>
        </w:tc>
        <w:tc>
          <w:tcPr>
            <w:tcW w:w="2746" w:type="dxa"/>
            <w:vMerge/>
            <w:tcBorders>
              <w:top w:val="nil"/>
            </w:tcBorders>
          </w:tcPr>
          <w:p w14:paraId="24B993E6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46" w:type="dxa"/>
            <w:vMerge/>
          </w:tcPr>
          <w:p w14:paraId="1626E458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46" w:type="dxa"/>
            <w:vMerge/>
          </w:tcPr>
          <w:p w14:paraId="3A9A1054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44FDF85A" w14:textId="437149A5" w:rsidTr="00671B24">
        <w:trPr>
          <w:trHeight w:val="185"/>
        </w:trPr>
        <w:tc>
          <w:tcPr>
            <w:tcW w:w="1677" w:type="dxa"/>
            <w:vMerge/>
            <w:tcBorders>
              <w:top w:val="nil"/>
            </w:tcBorders>
          </w:tcPr>
          <w:p w14:paraId="00F06185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729" w:type="dxa"/>
            <w:vMerge/>
            <w:tcBorders>
              <w:top w:val="nil"/>
            </w:tcBorders>
          </w:tcPr>
          <w:p w14:paraId="20D9E430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848" w:type="dxa"/>
          </w:tcPr>
          <w:p w14:paraId="6213DA1B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Materials Tester Assistant</w:t>
            </w:r>
          </w:p>
        </w:tc>
        <w:tc>
          <w:tcPr>
            <w:tcW w:w="2746" w:type="dxa"/>
            <w:vMerge/>
            <w:tcBorders>
              <w:top w:val="nil"/>
            </w:tcBorders>
          </w:tcPr>
          <w:p w14:paraId="2EA32CE4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46" w:type="dxa"/>
            <w:vMerge/>
          </w:tcPr>
          <w:p w14:paraId="0586DA63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46" w:type="dxa"/>
            <w:vMerge/>
          </w:tcPr>
          <w:p w14:paraId="6C2324B1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3FE324B3" w14:textId="1B438DC5" w:rsidTr="00671B24">
        <w:trPr>
          <w:trHeight w:val="182"/>
        </w:trPr>
        <w:tc>
          <w:tcPr>
            <w:tcW w:w="1677" w:type="dxa"/>
            <w:vMerge/>
            <w:tcBorders>
              <w:top w:val="nil"/>
            </w:tcBorders>
          </w:tcPr>
          <w:p w14:paraId="5E2D6026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729" w:type="dxa"/>
            <w:vMerge/>
            <w:tcBorders>
              <w:top w:val="nil"/>
            </w:tcBorders>
          </w:tcPr>
          <w:p w14:paraId="0DCE6846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848" w:type="dxa"/>
          </w:tcPr>
          <w:p w14:paraId="4283106F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Safety Watcher</w:t>
            </w:r>
          </w:p>
        </w:tc>
        <w:tc>
          <w:tcPr>
            <w:tcW w:w="2746" w:type="dxa"/>
            <w:vMerge/>
            <w:tcBorders>
              <w:top w:val="nil"/>
            </w:tcBorders>
          </w:tcPr>
          <w:p w14:paraId="391A4558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46" w:type="dxa"/>
            <w:vMerge/>
          </w:tcPr>
          <w:p w14:paraId="1658EEF3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46" w:type="dxa"/>
            <w:vMerge/>
          </w:tcPr>
          <w:p w14:paraId="09A26E99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66B84A4B" w14:textId="3779A79E" w:rsidTr="00671B24">
        <w:trPr>
          <w:trHeight w:val="185"/>
        </w:trPr>
        <w:tc>
          <w:tcPr>
            <w:tcW w:w="1677" w:type="dxa"/>
            <w:vMerge/>
            <w:tcBorders>
              <w:top w:val="nil"/>
            </w:tcBorders>
          </w:tcPr>
          <w:p w14:paraId="0803B7CE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729" w:type="dxa"/>
            <w:vMerge/>
            <w:tcBorders>
              <w:top w:val="nil"/>
            </w:tcBorders>
          </w:tcPr>
          <w:p w14:paraId="11AF05F9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848" w:type="dxa"/>
          </w:tcPr>
          <w:p w14:paraId="0284D46A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Survey Assistant</w:t>
            </w:r>
          </w:p>
        </w:tc>
        <w:tc>
          <w:tcPr>
            <w:tcW w:w="2746" w:type="dxa"/>
            <w:vMerge/>
            <w:tcBorders>
              <w:top w:val="nil"/>
            </w:tcBorders>
          </w:tcPr>
          <w:p w14:paraId="3CD58767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46" w:type="dxa"/>
            <w:vMerge/>
          </w:tcPr>
          <w:p w14:paraId="0DD20E07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46" w:type="dxa"/>
            <w:vMerge/>
          </w:tcPr>
          <w:p w14:paraId="51202F8A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3085B1A6" w14:textId="5ACCA47D" w:rsidTr="00601AC7">
        <w:trPr>
          <w:trHeight w:val="185"/>
        </w:trPr>
        <w:tc>
          <w:tcPr>
            <w:tcW w:w="1677" w:type="dxa"/>
            <w:vMerge w:val="restart"/>
          </w:tcPr>
          <w:p w14:paraId="470701DA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Task Grade C</w:t>
            </w:r>
          </w:p>
        </w:tc>
        <w:tc>
          <w:tcPr>
            <w:tcW w:w="1729" w:type="dxa"/>
            <w:vMerge w:val="restart"/>
          </w:tcPr>
          <w:p w14:paraId="72DEE388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Construction Hand Grade 3</w:t>
            </w:r>
          </w:p>
        </w:tc>
        <w:tc>
          <w:tcPr>
            <w:tcW w:w="2848" w:type="dxa"/>
          </w:tcPr>
          <w:p w14:paraId="6BCBC25A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Concrete Hand Grade 2</w:t>
            </w:r>
          </w:p>
        </w:tc>
        <w:tc>
          <w:tcPr>
            <w:tcW w:w="2746" w:type="dxa"/>
            <w:vMerge w:val="restart"/>
          </w:tcPr>
          <w:p w14:paraId="2BB03376" w14:textId="77777777" w:rsidR="0002760C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6DEFBE9B" w14:textId="77777777" w:rsidR="0002760C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658B0B68" w14:textId="77777777" w:rsidR="0002760C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48370224" w14:textId="77777777" w:rsidR="0002760C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75FC6687" w14:textId="77777777" w:rsidR="0002760C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7933F54B" w14:textId="77777777" w:rsidR="0002760C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02EBF0E8" w14:textId="6EF647F8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R5</w:t>
            </w:r>
            <w:r>
              <w:rPr>
                <w:rFonts w:cs="Arial"/>
                <w:szCs w:val="20"/>
                <w:lang w:val="en-US"/>
              </w:rPr>
              <w:t>6.87</w:t>
            </w:r>
          </w:p>
        </w:tc>
        <w:tc>
          <w:tcPr>
            <w:tcW w:w="2746" w:type="dxa"/>
            <w:vMerge w:val="restart"/>
          </w:tcPr>
          <w:p w14:paraId="5B70217D" w14:textId="77777777" w:rsidR="0002760C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5C83DFD6" w14:textId="77777777" w:rsidR="0002760C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08B9B6D1" w14:textId="77777777" w:rsidR="0002760C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438CE680" w14:textId="77777777" w:rsidR="0002760C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62890030" w14:textId="77777777" w:rsidR="0002760C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6E6CEAA2" w14:textId="77777777" w:rsidR="0002760C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5A4DC9CC" w14:textId="3CD910F9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>
              <w:rPr>
                <w:rFonts w:cs="Arial"/>
                <w:szCs w:val="20"/>
                <w:lang w:val="en-US"/>
              </w:rPr>
              <w:t>60,00</w:t>
            </w:r>
          </w:p>
        </w:tc>
        <w:tc>
          <w:tcPr>
            <w:tcW w:w="2746" w:type="dxa"/>
            <w:vMerge w:val="restart"/>
          </w:tcPr>
          <w:p w14:paraId="3166BB79" w14:textId="77777777" w:rsidR="0002760C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3477D084" w14:textId="77777777" w:rsidR="0002760C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240130C2" w14:textId="77777777" w:rsidR="0002760C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23705281" w14:textId="77777777" w:rsidR="0002760C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24C9A3BA" w14:textId="77777777" w:rsidR="0002760C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5F4B11BB" w14:textId="77777777" w:rsidR="0002760C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77CF23B4" w14:textId="669AE4DE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>
              <w:rPr>
                <w:rFonts w:cs="Arial"/>
                <w:szCs w:val="20"/>
                <w:lang w:val="en-US"/>
              </w:rPr>
              <w:t>63,30</w:t>
            </w:r>
          </w:p>
        </w:tc>
      </w:tr>
      <w:tr w:rsidR="0002760C" w:rsidRPr="006F4238" w14:paraId="01684961" w14:textId="6099977E" w:rsidTr="006C5DBE">
        <w:trPr>
          <w:trHeight w:val="185"/>
        </w:trPr>
        <w:tc>
          <w:tcPr>
            <w:tcW w:w="1677" w:type="dxa"/>
            <w:vMerge/>
            <w:tcBorders>
              <w:top w:val="nil"/>
            </w:tcBorders>
          </w:tcPr>
          <w:p w14:paraId="13FCFE15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729" w:type="dxa"/>
            <w:vMerge/>
            <w:tcBorders>
              <w:top w:val="nil"/>
            </w:tcBorders>
          </w:tcPr>
          <w:p w14:paraId="6BAC2EC3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848" w:type="dxa"/>
          </w:tcPr>
          <w:p w14:paraId="478AE574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Shutter hand Grade 3</w:t>
            </w:r>
          </w:p>
        </w:tc>
        <w:tc>
          <w:tcPr>
            <w:tcW w:w="2746" w:type="dxa"/>
            <w:vMerge/>
            <w:tcBorders>
              <w:top w:val="nil"/>
            </w:tcBorders>
          </w:tcPr>
          <w:p w14:paraId="36915B4C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46" w:type="dxa"/>
            <w:vMerge/>
          </w:tcPr>
          <w:p w14:paraId="38D21A9F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46" w:type="dxa"/>
            <w:vMerge/>
          </w:tcPr>
          <w:p w14:paraId="7F559436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7310F67B" w14:textId="1123DAD9" w:rsidTr="006C5DBE">
        <w:trPr>
          <w:trHeight w:val="185"/>
        </w:trPr>
        <w:tc>
          <w:tcPr>
            <w:tcW w:w="1677" w:type="dxa"/>
            <w:vMerge/>
            <w:tcBorders>
              <w:top w:val="nil"/>
            </w:tcBorders>
          </w:tcPr>
          <w:p w14:paraId="18D3CEC1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729" w:type="dxa"/>
            <w:vMerge w:val="restart"/>
          </w:tcPr>
          <w:p w14:paraId="10AF84A7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Piling</w:t>
            </w:r>
          </w:p>
        </w:tc>
        <w:tc>
          <w:tcPr>
            <w:tcW w:w="2848" w:type="dxa"/>
          </w:tcPr>
          <w:p w14:paraId="3880C509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Bore Pile Operator</w:t>
            </w:r>
          </w:p>
        </w:tc>
        <w:tc>
          <w:tcPr>
            <w:tcW w:w="2746" w:type="dxa"/>
            <w:vMerge/>
            <w:tcBorders>
              <w:top w:val="nil"/>
            </w:tcBorders>
          </w:tcPr>
          <w:p w14:paraId="3F13BB9B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46" w:type="dxa"/>
            <w:vMerge/>
          </w:tcPr>
          <w:p w14:paraId="06F74385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46" w:type="dxa"/>
            <w:vMerge/>
          </w:tcPr>
          <w:p w14:paraId="278F7ACB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52505617" w14:textId="46668DEB" w:rsidTr="006C5DBE">
        <w:trPr>
          <w:trHeight w:val="183"/>
        </w:trPr>
        <w:tc>
          <w:tcPr>
            <w:tcW w:w="1677" w:type="dxa"/>
            <w:vMerge/>
            <w:tcBorders>
              <w:top w:val="nil"/>
            </w:tcBorders>
          </w:tcPr>
          <w:p w14:paraId="6CCCD055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729" w:type="dxa"/>
            <w:vMerge/>
            <w:tcBorders>
              <w:top w:val="nil"/>
            </w:tcBorders>
          </w:tcPr>
          <w:p w14:paraId="08612C44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848" w:type="dxa"/>
          </w:tcPr>
          <w:p w14:paraId="12EBE906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Frontman</w:t>
            </w:r>
          </w:p>
        </w:tc>
        <w:tc>
          <w:tcPr>
            <w:tcW w:w="2746" w:type="dxa"/>
            <w:vMerge/>
            <w:tcBorders>
              <w:top w:val="nil"/>
            </w:tcBorders>
          </w:tcPr>
          <w:p w14:paraId="7F57471E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46" w:type="dxa"/>
            <w:vMerge/>
          </w:tcPr>
          <w:p w14:paraId="5174BF2C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46" w:type="dxa"/>
            <w:vMerge/>
          </w:tcPr>
          <w:p w14:paraId="675F57D8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22E20334" w14:textId="4FB9F3C0" w:rsidTr="006C5DBE">
        <w:trPr>
          <w:trHeight w:val="185"/>
        </w:trPr>
        <w:tc>
          <w:tcPr>
            <w:tcW w:w="1677" w:type="dxa"/>
            <w:vMerge/>
            <w:tcBorders>
              <w:top w:val="nil"/>
            </w:tcBorders>
          </w:tcPr>
          <w:p w14:paraId="6F03847F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729" w:type="dxa"/>
            <w:vMerge/>
            <w:tcBorders>
              <w:top w:val="nil"/>
            </w:tcBorders>
          </w:tcPr>
          <w:p w14:paraId="74FEFBA9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848" w:type="dxa"/>
          </w:tcPr>
          <w:p w14:paraId="75098897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Nozzleman</w:t>
            </w:r>
          </w:p>
        </w:tc>
        <w:tc>
          <w:tcPr>
            <w:tcW w:w="2746" w:type="dxa"/>
            <w:vMerge/>
            <w:tcBorders>
              <w:top w:val="nil"/>
            </w:tcBorders>
          </w:tcPr>
          <w:p w14:paraId="09C9EEFD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46" w:type="dxa"/>
            <w:vMerge/>
          </w:tcPr>
          <w:p w14:paraId="7DA09270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46" w:type="dxa"/>
            <w:vMerge/>
          </w:tcPr>
          <w:p w14:paraId="2BC8F760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68E627F0" w14:textId="57C6E38F" w:rsidTr="006C5DBE">
        <w:trPr>
          <w:trHeight w:val="185"/>
        </w:trPr>
        <w:tc>
          <w:tcPr>
            <w:tcW w:w="1677" w:type="dxa"/>
            <w:vMerge/>
            <w:tcBorders>
              <w:top w:val="nil"/>
            </w:tcBorders>
          </w:tcPr>
          <w:p w14:paraId="53A1AA92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729" w:type="dxa"/>
            <w:vMerge w:val="restart"/>
          </w:tcPr>
          <w:p w14:paraId="7C198438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Plant Operators &amp; Drivers</w:t>
            </w:r>
          </w:p>
        </w:tc>
        <w:tc>
          <w:tcPr>
            <w:tcW w:w="2848" w:type="dxa"/>
          </w:tcPr>
          <w:p w14:paraId="79F248BC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Winch Operator</w:t>
            </w:r>
          </w:p>
        </w:tc>
        <w:tc>
          <w:tcPr>
            <w:tcW w:w="2746" w:type="dxa"/>
            <w:vMerge/>
            <w:tcBorders>
              <w:top w:val="nil"/>
            </w:tcBorders>
          </w:tcPr>
          <w:p w14:paraId="5EDD3FD1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46" w:type="dxa"/>
            <w:vMerge/>
          </w:tcPr>
          <w:p w14:paraId="7CA750EB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46" w:type="dxa"/>
            <w:vMerge/>
          </w:tcPr>
          <w:p w14:paraId="0414BBF2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409F6106" w14:textId="2A7AE1F8" w:rsidTr="006C5DBE">
        <w:trPr>
          <w:trHeight w:val="185"/>
        </w:trPr>
        <w:tc>
          <w:tcPr>
            <w:tcW w:w="1677" w:type="dxa"/>
            <w:vMerge/>
            <w:tcBorders>
              <w:top w:val="nil"/>
            </w:tcBorders>
          </w:tcPr>
          <w:p w14:paraId="60971B6B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729" w:type="dxa"/>
            <w:vMerge/>
            <w:tcBorders>
              <w:top w:val="nil"/>
            </w:tcBorders>
          </w:tcPr>
          <w:p w14:paraId="2003D408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848" w:type="dxa"/>
          </w:tcPr>
          <w:p w14:paraId="4DE9E98F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Track Rig Operator (general)</w:t>
            </w:r>
          </w:p>
        </w:tc>
        <w:tc>
          <w:tcPr>
            <w:tcW w:w="2746" w:type="dxa"/>
            <w:vMerge/>
            <w:tcBorders>
              <w:top w:val="nil"/>
            </w:tcBorders>
          </w:tcPr>
          <w:p w14:paraId="21B1E4B3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46" w:type="dxa"/>
            <w:vMerge/>
          </w:tcPr>
          <w:p w14:paraId="37E2D3E0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46" w:type="dxa"/>
            <w:vMerge/>
          </w:tcPr>
          <w:p w14:paraId="473BC3A1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16C8374B" w14:textId="5ACCDDD7" w:rsidTr="006C5DBE">
        <w:trPr>
          <w:trHeight w:val="185"/>
        </w:trPr>
        <w:tc>
          <w:tcPr>
            <w:tcW w:w="1677" w:type="dxa"/>
            <w:vMerge/>
            <w:tcBorders>
              <w:top w:val="nil"/>
            </w:tcBorders>
          </w:tcPr>
          <w:p w14:paraId="3D59ED49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729" w:type="dxa"/>
            <w:vMerge w:val="restart"/>
          </w:tcPr>
          <w:p w14:paraId="3DF0D5A6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Roads, Earthwork &amp; Drainage</w:t>
            </w:r>
          </w:p>
        </w:tc>
        <w:tc>
          <w:tcPr>
            <w:tcW w:w="2848" w:type="dxa"/>
          </w:tcPr>
          <w:p w14:paraId="5B4109C2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Pipelayer Grade 2</w:t>
            </w:r>
          </w:p>
        </w:tc>
        <w:tc>
          <w:tcPr>
            <w:tcW w:w="2746" w:type="dxa"/>
            <w:vMerge/>
            <w:tcBorders>
              <w:top w:val="nil"/>
            </w:tcBorders>
          </w:tcPr>
          <w:p w14:paraId="69204A1D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46" w:type="dxa"/>
            <w:vMerge/>
          </w:tcPr>
          <w:p w14:paraId="1EF564B8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46" w:type="dxa"/>
            <w:vMerge/>
          </w:tcPr>
          <w:p w14:paraId="00675F98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66F31C47" w14:textId="18CAFF92" w:rsidTr="006C5DBE">
        <w:trPr>
          <w:trHeight w:val="185"/>
        </w:trPr>
        <w:tc>
          <w:tcPr>
            <w:tcW w:w="1677" w:type="dxa"/>
            <w:vMerge/>
            <w:tcBorders>
              <w:top w:val="nil"/>
            </w:tcBorders>
          </w:tcPr>
          <w:p w14:paraId="19FDFC49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729" w:type="dxa"/>
            <w:vMerge/>
            <w:tcBorders>
              <w:top w:val="nil"/>
            </w:tcBorders>
          </w:tcPr>
          <w:p w14:paraId="3FC42D4C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848" w:type="dxa"/>
          </w:tcPr>
          <w:p w14:paraId="640A9FF6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proofErr w:type="spellStart"/>
            <w:r w:rsidRPr="006F4238">
              <w:rPr>
                <w:rFonts w:cs="Arial"/>
                <w:szCs w:val="20"/>
                <w:lang w:val="en-US"/>
              </w:rPr>
              <w:t>Rakerman</w:t>
            </w:r>
            <w:proofErr w:type="spellEnd"/>
          </w:p>
        </w:tc>
        <w:tc>
          <w:tcPr>
            <w:tcW w:w="2746" w:type="dxa"/>
            <w:vMerge/>
            <w:tcBorders>
              <w:top w:val="nil"/>
            </w:tcBorders>
          </w:tcPr>
          <w:p w14:paraId="06A79B07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46" w:type="dxa"/>
            <w:vMerge/>
          </w:tcPr>
          <w:p w14:paraId="0CFC3B28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46" w:type="dxa"/>
            <w:vMerge/>
          </w:tcPr>
          <w:p w14:paraId="3EBB441B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3482CB13" w14:textId="31308D44" w:rsidTr="006C5DBE">
        <w:trPr>
          <w:trHeight w:val="182"/>
        </w:trPr>
        <w:tc>
          <w:tcPr>
            <w:tcW w:w="1677" w:type="dxa"/>
            <w:vMerge/>
            <w:tcBorders>
              <w:top w:val="nil"/>
            </w:tcBorders>
          </w:tcPr>
          <w:p w14:paraId="1790CD9A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729" w:type="dxa"/>
            <w:vMerge w:val="restart"/>
          </w:tcPr>
          <w:p w14:paraId="292C3F73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Site Support</w:t>
            </w:r>
          </w:p>
        </w:tc>
        <w:tc>
          <w:tcPr>
            <w:tcW w:w="2848" w:type="dxa"/>
          </w:tcPr>
          <w:p w14:paraId="218AE297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Banksman / Rigger Assistant</w:t>
            </w:r>
          </w:p>
        </w:tc>
        <w:tc>
          <w:tcPr>
            <w:tcW w:w="2746" w:type="dxa"/>
            <w:vMerge/>
            <w:tcBorders>
              <w:top w:val="nil"/>
            </w:tcBorders>
          </w:tcPr>
          <w:p w14:paraId="68237D17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46" w:type="dxa"/>
            <w:vMerge/>
          </w:tcPr>
          <w:p w14:paraId="27052E14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46" w:type="dxa"/>
            <w:vMerge/>
          </w:tcPr>
          <w:p w14:paraId="2EA8445E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660ED3FA" w14:textId="08539BC0" w:rsidTr="006C5DBE">
        <w:trPr>
          <w:trHeight w:val="185"/>
        </w:trPr>
        <w:tc>
          <w:tcPr>
            <w:tcW w:w="1677" w:type="dxa"/>
            <w:vMerge/>
            <w:tcBorders>
              <w:top w:val="nil"/>
            </w:tcBorders>
          </w:tcPr>
          <w:p w14:paraId="18B56B13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729" w:type="dxa"/>
            <w:vMerge/>
            <w:tcBorders>
              <w:top w:val="nil"/>
            </w:tcBorders>
          </w:tcPr>
          <w:p w14:paraId="02D98336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848" w:type="dxa"/>
          </w:tcPr>
          <w:p w14:paraId="6D8B50C8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Junior Site Clerk</w:t>
            </w:r>
          </w:p>
        </w:tc>
        <w:tc>
          <w:tcPr>
            <w:tcW w:w="2746" w:type="dxa"/>
            <w:vMerge/>
            <w:tcBorders>
              <w:top w:val="nil"/>
            </w:tcBorders>
          </w:tcPr>
          <w:p w14:paraId="14A70245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46" w:type="dxa"/>
            <w:vMerge/>
          </w:tcPr>
          <w:p w14:paraId="119FB587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46" w:type="dxa"/>
            <w:vMerge/>
          </w:tcPr>
          <w:p w14:paraId="0A8AC0D0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55279428" w14:textId="0813978D" w:rsidTr="006C5DBE">
        <w:trPr>
          <w:trHeight w:val="185"/>
        </w:trPr>
        <w:tc>
          <w:tcPr>
            <w:tcW w:w="1677" w:type="dxa"/>
            <w:vMerge/>
            <w:tcBorders>
              <w:top w:val="nil"/>
            </w:tcBorders>
          </w:tcPr>
          <w:p w14:paraId="61E6FF86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729" w:type="dxa"/>
            <w:vMerge/>
            <w:tcBorders>
              <w:top w:val="nil"/>
            </w:tcBorders>
          </w:tcPr>
          <w:p w14:paraId="75E5B27C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848" w:type="dxa"/>
          </w:tcPr>
          <w:p w14:paraId="07FD3417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Welder Semi-Skilled</w:t>
            </w:r>
          </w:p>
        </w:tc>
        <w:tc>
          <w:tcPr>
            <w:tcW w:w="2746" w:type="dxa"/>
            <w:vMerge/>
            <w:tcBorders>
              <w:top w:val="nil"/>
            </w:tcBorders>
          </w:tcPr>
          <w:p w14:paraId="17C3FF58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46" w:type="dxa"/>
            <w:vMerge/>
          </w:tcPr>
          <w:p w14:paraId="2476E739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46" w:type="dxa"/>
            <w:vMerge/>
          </w:tcPr>
          <w:p w14:paraId="72A9A13C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4E44F86C" w14:textId="709B70A8" w:rsidTr="006C5DBE">
        <w:trPr>
          <w:trHeight w:val="185"/>
        </w:trPr>
        <w:tc>
          <w:tcPr>
            <w:tcW w:w="1677" w:type="dxa"/>
            <w:vMerge/>
            <w:tcBorders>
              <w:top w:val="nil"/>
            </w:tcBorders>
          </w:tcPr>
          <w:p w14:paraId="6A6B9D6B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729" w:type="dxa"/>
            <w:vMerge w:val="restart"/>
          </w:tcPr>
          <w:p w14:paraId="3D82F860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Tailings</w:t>
            </w:r>
          </w:p>
        </w:tc>
        <w:tc>
          <w:tcPr>
            <w:tcW w:w="2848" w:type="dxa"/>
          </w:tcPr>
          <w:p w14:paraId="647F40EE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Mudguard</w:t>
            </w:r>
          </w:p>
        </w:tc>
        <w:tc>
          <w:tcPr>
            <w:tcW w:w="2746" w:type="dxa"/>
            <w:vMerge/>
            <w:tcBorders>
              <w:top w:val="nil"/>
            </w:tcBorders>
          </w:tcPr>
          <w:p w14:paraId="00EAE44C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46" w:type="dxa"/>
            <w:vMerge/>
          </w:tcPr>
          <w:p w14:paraId="5D1F13A6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46" w:type="dxa"/>
            <w:vMerge/>
          </w:tcPr>
          <w:p w14:paraId="163DD299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1E7834BE" w14:textId="5CC4EAE8" w:rsidTr="006C5DBE">
        <w:trPr>
          <w:trHeight w:val="185"/>
        </w:trPr>
        <w:tc>
          <w:tcPr>
            <w:tcW w:w="1677" w:type="dxa"/>
            <w:vMerge/>
            <w:tcBorders>
              <w:top w:val="nil"/>
            </w:tcBorders>
          </w:tcPr>
          <w:p w14:paraId="46FB25A5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729" w:type="dxa"/>
            <w:vMerge/>
            <w:tcBorders>
              <w:top w:val="nil"/>
            </w:tcBorders>
          </w:tcPr>
          <w:p w14:paraId="2BE00B27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848" w:type="dxa"/>
          </w:tcPr>
          <w:p w14:paraId="4D189356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Reclamation Attendant</w:t>
            </w:r>
          </w:p>
        </w:tc>
        <w:tc>
          <w:tcPr>
            <w:tcW w:w="2746" w:type="dxa"/>
            <w:vMerge/>
            <w:tcBorders>
              <w:top w:val="nil"/>
            </w:tcBorders>
          </w:tcPr>
          <w:p w14:paraId="42D91E9D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46" w:type="dxa"/>
            <w:vMerge/>
          </w:tcPr>
          <w:p w14:paraId="4E6AF315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46" w:type="dxa"/>
            <w:vMerge/>
          </w:tcPr>
          <w:p w14:paraId="0974B062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</w:tbl>
    <w:p w14:paraId="048C3059" w14:textId="77777777" w:rsidR="006F4238" w:rsidRPr="006F4238" w:rsidRDefault="006F4238" w:rsidP="006F4238">
      <w:pPr>
        <w:tabs>
          <w:tab w:val="left" w:pos="7792"/>
        </w:tabs>
        <w:spacing w:before="120" w:line="240" w:lineRule="auto"/>
        <w:jc w:val="left"/>
        <w:rPr>
          <w:rFonts w:cs="Arial"/>
          <w:szCs w:val="20"/>
          <w:lang w:val="en-US"/>
        </w:rPr>
        <w:sectPr w:rsidR="006F4238" w:rsidRPr="006F4238" w:rsidSect="006F4238">
          <w:pgSz w:w="16850" w:h="11910" w:orient="landscape"/>
          <w:pgMar w:top="1200" w:right="0" w:bottom="280" w:left="708" w:header="720" w:footer="720" w:gutter="0"/>
          <w:cols w:space="720"/>
        </w:sectPr>
      </w:pPr>
    </w:p>
    <w:p w14:paraId="11277936" w14:textId="77777777" w:rsidR="006F4238" w:rsidRPr="006F4238" w:rsidRDefault="006F4238" w:rsidP="006F4238">
      <w:pPr>
        <w:tabs>
          <w:tab w:val="left" w:pos="7792"/>
        </w:tabs>
        <w:spacing w:before="120" w:line="240" w:lineRule="auto"/>
        <w:jc w:val="left"/>
        <w:rPr>
          <w:rFonts w:cs="Arial"/>
          <w:szCs w:val="20"/>
          <w:lang w:val="en-US"/>
        </w:rPr>
      </w:pPr>
    </w:p>
    <w:tbl>
      <w:tblPr>
        <w:tblW w:w="14269" w:type="dxa"/>
        <w:tblInd w:w="1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51"/>
        <w:gridCol w:w="1502"/>
        <w:gridCol w:w="3004"/>
        <w:gridCol w:w="2704"/>
        <w:gridCol w:w="2704"/>
        <w:gridCol w:w="2704"/>
      </w:tblGrid>
      <w:tr w:rsidR="0002760C" w:rsidRPr="006F4238" w14:paraId="52DBA664" w14:textId="4DDEBE4E" w:rsidTr="0002760C">
        <w:trPr>
          <w:trHeight w:val="274"/>
        </w:trPr>
        <w:tc>
          <w:tcPr>
            <w:tcW w:w="1651" w:type="dxa"/>
            <w:shd w:val="clear" w:color="auto" w:fill="D9D9D9"/>
          </w:tcPr>
          <w:p w14:paraId="3261CCE8" w14:textId="77777777" w:rsidR="0002760C" w:rsidRPr="006F4238" w:rsidRDefault="0002760C" w:rsidP="0002760C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Grade</w:t>
            </w:r>
          </w:p>
        </w:tc>
        <w:tc>
          <w:tcPr>
            <w:tcW w:w="1502" w:type="dxa"/>
            <w:shd w:val="clear" w:color="auto" w:fill="D9D9D9"/>
          </w:tcPr>
          <w:p w14:paraId="6CFEB446" w14:textId="77777777" w:rsidR="0002760C" w:rsidRPr="006F4238" w:rsidRDefault="0002760C" w:rsidP="0002760C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Occupational group</w:t>
            </w:r>
          </w:p>
        </w:tc>
        <w:tc>
          <w:tcPr>
            <w:tcW w:w="3004" w:type="dxa"/>
            <w:shd w:val="clear" w:color="auto" w:fill="D9D9D9"/>
          </w:tcPr>
          <w:p w14:paraId="0256D306" w14:textId="77777777" w:rsidR="0002760C" w:rsidRPr="006F4238" w:rsidRDefault="0002760C" w:rsidP="0002760C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Job Title</w:t>
            </w:r>
          </w:p>
        </w:tc>
        <w:tc>
          <w:tcPr>
            <w:tcW w:w="2704" w:type="dxa"/>
            <w:shd w:val="clear" w:color="auto" w:fill="D9D9D9"/>
          </w:tcPr>
          <w:p w14:paraId="57EA4EBE" w14:textId="723B5F9F" w:rsidR="0002760C" w:rsidRPr="006F4238" w:rsidRDefault="0002760C" w:rsidP="0002760C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D2484D">
              <w:t>Hourly Rate: Rand Per Hour up to 31 August 2026</w:t>
            </w:r>
          </w:p>
        </w:tc>
        <w:tc>
          <w:tcPr>
            <w:tcW w:w="2704" w:type="dxa"/>
            <w:shd w:val="clear" w:color="auto" w:fill="D9D9D9"/>
          </w:tcPr>
          <w:p w14:paraId="157CB4D0" w14:textId="6AD03AB7" w:rsidR="0002760C" w:rsidRPr="006F4238" w:rsidRDefault="0002760C" w:rsidP="0002760C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D2484D">
              <w:t xml:space="preserve"> Hourly rate: Rand per hour from 1 Sep 2026 to 31 Aug 2027</w:t>
            </w:r>
          </w:p>
        </w:tc>
        <w:tc>
          <w:tcPr>
            <w:tcW w:w="2704" w:type="dxa"/>
            <w:shd w:val="clear" w:color="auto" w:fill="D9D9D9"/>
          </w:tcPr>
          <w:p w14:paraId="7537A454" w14:textId="5169644F" w:rsidR="0002760C" w:rsidRPr="006F4238" w:rsidRDefault="0002760C" w:rsidP="0002760C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D2484D">
              <w:t>Hourly rate: Rand per hour from 1 Sep 2027 to 31 Aug 2028</w:t>
            </w:r>
          </w:p>
        </w:tc>
      </w:tr>
      <w:tr w:rsidR="0002760C" w:rsidRPr="006F4238" w14:paraId="63A33C0B" w14:textId="72A81D3A" w:rsidTr="0002760C">
        <w:trPr>
          <w:trHeight w:val="207"/>
        </w:trPr>
        <w:tc>
          <w:tcPr>
            <w:tcW w:w="1651" w:type="dxa"/>
            <w:vMerge w:val="restart"/>
          </w:tcPr>
          <w:p w14:paraId="4F8B333A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Task Grade D</w:t>
            </w:r>
          </w:p>
        </w:tc>
        <w:tc>
          <w:tcPr>
            <w:tcW w:w="1502" w:type="dxa"/>
            <w:vMerge w:val="restart"/>
          </w:tcPr>
          <w:p w14:paraId="2A391D4D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Concrete</w:t>
            </w:r>
          </w:p>
        </w:tc>
        <w:tc>
          <w:tcPr>
            <w:tcW w:w="3004" w:type="dxa"/>
          </w:tcPr>
          <w:p w14:paraId="6C25D5A8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Concrete Hand Grade 1</w:t>
            </w:r>
          </w:p>
        </w:tc>
        <w:tc>
          <w:tcPr>
            <w:tcW w:w="2704" w:type="dxa"/>
            <w:vMerge w:val="restart"/>
          </w:tcPr>
          <w:p w14:paraId="39DC41B9" w14:textId="77777777" w:rsidR="0002760C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05F7A024" w14:textId="77777777" w:rsidR="0002760C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00F9AF74" w14:textId="77777777" w:rsidR="0002760C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1476A937" w14:textId="77777777" w:rsidR="0002760C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54284F51" w14:textId="77777777" w:rsidR="0002760C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708988AC" w14:textId="77777777" w:rsidR="0002760C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16A04C23" w14:textId="77777777" w:rsidR="0002760C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6EC9ADF0" w14:textId="77777777" w:rsidR="0002760C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33BE4838" w14:textId="77777777" w:rsidR="0002760C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6988AD88" w14:textId="77777777" w:rsidR="0002760C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4109ABF9" w14:textId="77777777" w:rsidR="0002760C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3943C4AF" w14:textId="77777777" w:rsidR="0002760C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7F515BF1" w14:textId="77777777" w:rsidR="0002760C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341F25B0" w14:textId="77777777" w:rsidR="0002760C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4D470CC3" w14:textId="77777777" w:rsidR="0002760C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02828133" w14:textId="29F5944D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R</w:t>
            </w:r>
            <w:r>
              <w:rPr>
                <w:rFonts w:cs="Arial"/>
                <w:szCs w:val="20"/>
                <w:lang w:val="en-US"/>
              </w:rPr>
              <w:t>59,00</w:t>
            </w:r>
          </w:p>
        </w:tc>
        <w:tc>
          <w:tcPr>
            <w:tcW w:w="2704" w:type="dxa"/>
            <w:vMerge w:val="restart"/>
          </w:tcPr>
          <w:p w14:paraId="4DFC0CA8" w14:textId="77777777" w:rsidR="0002760C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61A0CB4D" w14:textId="77777777" w:rsidR="0002760C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66EBF3CC" w14:textId="77777777" w:rsidR="0002760C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3DB24139" w14:textId="77777777" w:rsidR="0002760C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25B48BEF" w14:textId="77777777" w:rsidR="0002760C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4CEC4D66" w14:textId="77777777" w:rsidR="0002760C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6F1FAE80" w14:textId="77777777" w:rsidR="0002760C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2D61D46C" w14:textId="77777777" w:rsidR="0002760C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47FB2977" w14:textId="77777777" w:rsidR="0002760C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0E508990" w14:textId="77777777" w:rsidR="0002760C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79947001" w14:textId="77777777" w:rsidR="0002760C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7E14327E" w14:textId="77777777" w:rsidR="0002760C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648AF7CE" w14:textId="77777777" w:rsidR="0002760C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4E4A71EB" w14:textId="77777777" w:rsidR="0002760C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5BABA6E2" w14:textId="77777777" w:rsidR="0002760C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3BEAE584" w14:textId="19012315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>
              <w:rPr>
                <w:rFonts w:cs="Arial"/>
                <w:szCs w:val="20"/>
                <w:lang w:val="en-US"/>
              </w:rPr>
              <w:t>62,24</w:t>
            </w:r>
          </w:p>
        </w:tc>
        <w:tc>
          <w:tcPr>
            <w:tcW w:w="2704" w:type="dxa"/>
            <w:vMerge w:val="restart"/>
          </w:tcPr>
          <w:p w14:paraId="77AF5FD5" w14:textId="77777777" w:rsidR="0002760C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763F91EA" w14:textId="77777777" w:rsidR="0002760C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0F5539FE" w14:textId="77777777" w:rsidR="0002760C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7FCAC398" w14:textId="77777777" w:rsidR="0002760C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4A5AB7CB" w14:textId="77777777" w:rsidR="0002760C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4A34633E" w14:textId="77777777" w:rsidR="0002760C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0646CC86" w14:textId="77777777" w:rsidR="0002760C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3B95706B" w14:textId="77777777" w:rsidR="0002760C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67A4DF67" w14:textId="77777777" w:rsidR="0002760C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24AD6A98" w14:textId="77777777" w:rsidR="0002760C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27B5E620" w14:textId="77777777" w:rsidR="0002760C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2120F3DA" w14:textId="77777777" w:rsidR="0002760C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5F33CB98" w14:textId="77777777" w:rsidR="0002760C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375AF87A" w14:textId="77777777" w:rsidR="0002760C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3B970CB5" w14:textId="77777777" w:rsidR="0002760C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36763DDF" w14:textId="37FB37C3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>
              <w:rPr>
                <w:rFonts w:cs="Arial"/>
                <w:szCs w:val="20"/>
                <w:lang w:val="en-US"/>
              </w:rPr>
              <w:t>65,67</w:t>
            </w:r>
          </w:p>
        </w:tc>
      </w:tr>
      <w:tr w:rsidR="0002760C" w:rsidRPr="006F4238" w14:paraId="481F8263" w14:textId="71305AF7" w:rsidTr="00742C54">
        <w:trPr>
          <w:trHeight w:val="205"/>
        </w:trPr>
        <w:tc>
          <w:tcPr>
            <w:tcW w:w="1651" w:type="dxa"/>
            <w:vMerge/>
            <w:tcBorders>
              <w:top w:val="nil"/>
            </w:tcBorders>
          </w:tcPr>
          <w:p w14:paraId="08436CE2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14:paraId="1DB4E063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3004" w:type="dxa"/>
          </w:tcPr>
          <w:p w14:paraId="3F10F7FA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Reinforcing Hand Grade 2</w:t>
            </w:r>
          </w:p>
        </w:tc>
        <w:tc>
          <w:tcPr>
            <w:tcW w:w="2704" w:type="dxa"/>
            <w:vMerge/>
            <w:tcBorders>
              <w:top w:val="nil"/>
            </w:tcBorders>
          </w:tcPr>
          <w:p w14:paraId="09060CA3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1FF48136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671EB675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60078784" w14:textId="204A82BE" w:rsidTr="00742C54">
        <w:trPr>
          <w:trHeight w:val="204"/>
        </w:trPr>
        <w:tc>
          <w:tcPr>
            <w:tcW w:w="1651" w:type="dxa"/>
            <w:vMerge/>
            <w:tcBorders>
              <w:top w:val="nil"/>
            </w:tcBorders>
          </w:tcPr>
          <w:p w14:paraId="7BD9DA24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14:paraId="6F929089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3004" w:type="dxa"/>
          </w:tcPr>
          <w:p w14:paraId="64BFC28A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Scaffold Erector</w:t>
            </w:r>
          </w:p>
        </w:tc>
        <w:tc>
          <w:tcPr>
            <w:tcW w:w="2704" w:type="dxa"/>
            <w:vMerge/>
            <w:tcBorders>
              <w:top w:val="nil"/>
            </w:tcBorders>
          </w:tcPr>
          <w:p w14:paraId="2B972231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65BEFB4C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65867D80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4E64599D" w14:textId="73898677" w:rsidTr="00742C54">
        <w:trPr>
          <w:trHeight w:val="207"/>
        </w:trPr>
        <w:tc>
          <w:tcPr>
            <w:tcW w:w="1651" w:type="dxa"/>
            <w:vMerge/>
            <w:tcBorders>
              <w:top w:val="nil"/>
            </w:tcBorders>
          </w:tcPr>
          <w:p w14:paraId="1BE6CB5E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14:paraId="001484A8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3004" w:type="dxa"/>
          </w:tcPr>
          <w:p w14:paraId="2E31DAA7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proofErr w:type="spellStart"/>
            <w:r w:rsidRPr="006F4238">
              <w:rPr>
                <w:rFonts w:cs="Arial"/>
                <w:szCs w:val="20"/>
                <w:lang w:val="en-US"/>
              </w:rPr>
              <w:t>Shutterhand</w:t>
            </w:r>
            <w:proofErr w:type="spellEnd"/>
            <w:r w:rsidRPr="006F4238">
              <w:rPr>
                <w:rFonts w:cs="Arial"/>
                <w:szCs w:val="20"/>
                <w:lang w:val="en-US"/>
              </w:rPr>
              <w:t xml:space="preserve"> Grade 2</w:t>
            </w:r>
          </w:p>
        </w:tc>
        <w:tc>
          <w:tcPr>
            <w:tcW w:w="2704" w:type="dxa"/>
            <w:vMerge/>
            <w:tcBorders>
              <w:top w:val="nil"/>
            </w:tcBorders>
          </w:tcPr>
          <w:p w14:paraId="499E064B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3489D174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7DF883CE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099A18A2" w14:textId="41E56A5A" w:rsidTr="00742C54">
        <w:trPr>
          <w:trHeight w:val="205"/>
        </w:trPr>
        <w:tc>
          <w:tcPr>
            <w:tcW w:w="1651" w:type="dxa"/>
            <w:vMerge/>
            <w:tcBorders>
              <w:top w:val="nil"/>
            </w:tcBorders>
          </w:tcPr>
          <w:p w14:paraId="7ACECB3A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502" w:type="dxa"/>
          </w:tcPr>
          <w:p w14:paraId="6A575F30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Piling</w:t>
            </w:r>
          </w:p>
        </w:tc>
        <w:tc>
          <w:tcPr>
            <w:tcW w:w="3004" w:type="dxa"/>
          </w:tcPr>
          <w:p w14:paraId="34EB9CAA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Continuous Flight Auger Operator</w:t>
            </w:r>
          </w:p>
        </w:tc>
        <w:tc>
          <w:tcPr>
            <w:tcW w:w="2704" w:type="dxa"/>
            <w:vMerge/>
            <w:tcBorders>
              <w:top w:val="nil"/>
            </w:tcBorders>
          </w:tcPr>
          <w:p w14:paraId="4DE5F2A2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5C5E85CD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192DC38F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1EB2DD5C" w14:textId="0BB3F5A8" w:rsidTr="00742C54">
        <w:trPr>
          <w:trHeight w:val="207"/>
        </w:trPr>
        <w:tc>
          <w:tcPr>
            <w:tcW w:w="1651" w:type="dxa"/>
            <w:vMerge/>
            <w:tcBorders>
              <w:top w:val="nil"/>
            </w:tcBorders>
          </w:tcPr>
          <w:p w14:paraId="77AFA1EA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502" w:type="dxa"/>
            <w:vMerge w:val="restart"/>
          </w:tcPr>
          <w:p w14:paraId="27E38E83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Plant Operators &amp; Drivers</w:t>
            </w:r>
          </w:p>
        </w:tc>
        <w:tc>
          <w:tcPr>
            <w:tcW w:w="3004" w:type="dxa"/>
          </w:tcPr>
          <w:p w14:paraId="5FDEFED8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Articulated Dumper Truck Operator</w:t>
            </w:r>
          </w:p>
        </w:tc>
        <w:tc>
          <w:tcPr>
            <w:tcW w:w="2704" w:type="dxa"/>
            <w:vMerge/>
            <w:tcBorders>
              <w:top w:val="nil"/>
            </w:tcBorders>
          </w:tcPr>
          <w:p w14:paraId="08E39AB6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7AE666E5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11E3E40F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2B73C83E" w14:textId="6EB0C580" w:rsidTr="00742C54">
        <w:trPr>
          <w:trHeight w:val="204"/>
        </w:trPr>
        <w:tc>
          <w:tcPr>
            <w:tcW w:w="1651" w:type="dxa"/>
            <w:vMerge/>
            <w:tcBorders>
              <w:top w:val="nil"/>
            </w:tcBorders>
          </w:tcPr>
          <w:p w14:paraId="4EE2D076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14:paraId="6E6427FD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3004" w:type="dxa"/>
          </w:tcPr>
          <w:p w14:paraId="135F0F0C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Bulldozer Operator</w:t>
            </w:r>
          </w:p>
        </w:tc>
        <w:tc>
          <w:tcPr>
            <w:tcW w:w="2704" w:type="dxa"/>
            <w:vMerge/>
            <w:tcBorders>
              <w:top w:val="nil"/>
            </w:tcBorders>
          </w:tcPr>
          <w:p w14:paraId="40D0F5D5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33445A57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0E95A63B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31F4A579" w14:textId="1E16DA1C" w:rsidTr="00742C54">
        <w:trPr>
          <w:trHeight w:val="205"/>
        </w:trPr>
        <w:tc>
          <w:tcPr>
            <w:tcW w:w="1651" w:type="dxa"/>
            <w:vMerge/>
            <w:tcBorders>
              <w:top w:val="nil"/>
            </w:tcBorders>
          </w:tcPr>
          <w:p w14:paraId="13D5C087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14:paraId="0A47B1E5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3004" w:type="dxa"/>
          </w:tcPr>
          <w:p w14:paraId="7B80502A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Concrete Dumper Operator</w:t>
            </w:r>
          </w:p>
        </w:tc>
        <w:tc>
          <w:tcPr>
            <w:tcW w:w="2704" w:type="dxa"/>
            <w:vMerge/>
            <w:tcBorders>
              <w:top w:val="nil"/>
            </w:tcBorders>
          </w:tcPr>
          <w:p w14:paraId="04906162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253AABC8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6DBA323F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00BDA8CA" w14:textId="1B267F12" w:rsidTr="00742C54">
        <w:trPr>
          <w:trHeight w:val="208"/>
        </w:trPr>
        <w:tc>
          <w:tcPr>
            <w:tcW w:w="1651" w:type="dxa"/>
            <w:vMerge/>
            <w:tcBorders>
              <w:top w:val="nil"/>
            </w:tcBorders>
          </w:tcPr>
          <w:p w14:paraId="117CE7A1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14:paraId="7FCEC8B3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3004" w:type="dxa"/>
          </w:tcPr>
          <w:p w14:paraId="3AF68A97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Concrete Mixer Operator</w:t>
            </w:r>
          </w:p>
        </w:tc>
        <w:tc>
          <w:tcPr>
            <w:tcW w:w="2704" w:type="dxa"/>
            <w:vMerge/>
            <w:tcBorders>
              <w:top w:val="nil"/>
            </w:tcBorders>
          </w:tcPr>
          <w:p w14:paraId="1F2F9D99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7312BEDC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2EE58379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0B76E5A3" w14:textId="35F179B2" w:rsidTr="00742C54">
        <w:trPr>
          <w:trHeight w:val="204"/>
        </w:trPr>
        <w:tc>
          <w:tcPr>
            <w:tcW w:w="1651" w:type="dxa"/>
            <w:vMerge/>
            <w:tcBorders>
              <w:top w:val="nil"/>
            </w:tcBorders>
          </w:tcPr>
          <w:p w14:paraId="0700F553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14:paraId="4AD01D83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3004" w:type="dxa"/>
          </w:tcPr>
          <w:p w14:paraId="2D08FDF3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Concrete Pump Operator</w:t>
            </w:r>
          </w:p>
        </w:tc>
        <w:tc>
          <w:tcPr>
            <w:tcW w:w="2704" w:type="dxa"/>
            <w:vMerge/>
            <w:tcBorders>
              <w:top w:val="nil"/>
            </w:tcBorders>
          </w:tcPr>
          <w:p w14:paraId="4D031CDB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3F63E571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0BD6791C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3810588D" w14:textId="3DF0D9AD" w:rsidTr="00742C54">
        <w:trPr>
          <w:trHeight w:val="207"/>
        </w:trPr>
        <w:tc>
          <w:tcPr>
            <w:tcW w:w="1651" w:type="dxa"/>
            <w:vMerge/>
            <w:tcBorders>
              <w:top w:val="nil"/>
            </w:tcBorders>
          </w:tcPr>
          <w:p w14:paraId="6B545D27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14:paraId="1E869130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3004" w:type="dxa"/>
          </w:tcPr>
          <w:p w14:paraId="2B7CA732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Crusher Operator</w:t>
            </w:r>
          </w:p>
        </w:tc>
        <w:tc>
          <w:tcPr>
            <w:tcW w:w="2704" w:type="dxa"/>
            <w:vMerge/>
            <w:tcBorders>
              <w:top w:val="nil"/>
            </w:tcBorders>
          </w:tcPr>
          <w:p w14:paraId="6826EAF3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408C98DF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5BDB85A8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109331C5" w14:textId="0FA366A2" w:rsidTr="00742C54">
        <w:trPr>
          <w:trHeight w:val="205"/>
        </w:trPr>
        <w:tc>
          <w:tcPr>
            <w:tcW w:w="1651" w:type="dxa"/>
            <w:vMerge/>
            <w:tcBorders>
              <w:top w:val="nil"/>
            </w:tcBorders>
          </w:tcPr>
          <w:p w14:paraId="6621DEC1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14:paraId="3C6B8188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3004" w:type="dxa"/>
          </w:tcPr>
          <w:p w14:paraId="03551C12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Driver Operator</w:t>
            </w:r>
          </w:p>
        </w:tc>
        <w:tc>
          <w:tcPr>
            <w:tcW w:w="2704" w:type="dxa"/>
            <w:vMerge/>
            <w:tcBorders>
              <w:top w:val="nil"/>
            </w:tcBorders>
          </w:tcPr>
          <w:p w14:paraId="732293F6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3C56415E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0AA51E36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6318DFF4" w14:textId="7B84AA6C" w:rsidTr="00742C54">
        <w:trPr>
          <w:trHeight w:val="205"/>
        </w:trPr>
        <w:tc>
          <w:tcPr>
            <w:tcW w:w="1651" w:type="dxa"/>
            <w:vMerge/>
            <w:tcBorders>
              <w:top w:val="nil"/>
            </w:tcBorders>
          </w:tcPr>
          <w:p w14:paraId="79E8FE3F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14:paraId="7A6EB31D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3004" w:type="dxa"/>
          </w:tcPr>
          <w:p w14:paraId="03DA6609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Excavator Operator</w:t>
            </w:r>
          </w:p>
        </w:tc>
        <w:tc>
          <w:tcPr>
            <w:tcW w:w="2704" w:type="dxa"/>
            <w:vMerge/>
            <w:tcBorders>
              <w:top w:val="nil"/>
            </w:tcBorders>
          </w:tcPr>
          <w:p w14:paraId="6C891C8B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7EC7279D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2B8AE2E7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5B608758" w14:textId="0A2F8087" w:rsidTr="00742C54">
        <w:trPr>
          <w:trHeight w:val="207"/>
        </w:trPr>
        <w:tc>
          <w:tcPr>
            <w:tcW w:w="1651" w:type="dxa"/>
            <w:vMerge/>
            <w:tcBorders>
              <w:top w:val="nil"/>
            </w:tcBorders>
          </w:tcPr>
          <w:p w14:paraId="4C547D5D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14:paraId="605A3DF0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3004" w:type="dxa"/>
          </w:tcPr>
          <w:p w14:paraId="01070246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Forklift Operator</w:t>
            </w:r>
          </w:p>
        </w:tc>
        <w:tc>
          <w:tcPr>
            <w:tcW w:w="2704" w:type="dxa"/>
            <w:vMerge/>
            <w:tcBorders>
              <w:top w:val="nil"/>
            </w:tcBorders>
          </w:tcPr>
          <w:p w14:paraId="04EEE1FE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1053CB7A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5B626EE4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4BF61544" w14:textId="6A451557" w:rsidTr="00742C54">
        <w:trPr>
          <w:trHeight w:val="205"/>
        </w:trPr>
        <w:tc>
          <w:tcPr>
            <w:tcW w:w="1651" w:type="dxa"/>
            <w:vMerge/>
            <w:tcBorders>
              <w:top w:val="nil"/>
            </w:tcBorders>
          </w:tcPr>
          <w:p w14:paraId="2135178A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14:paraId="0CD4D830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3004" w:type="dxa"/>
          </w:tcPr>
          <w:p w14:paraId="5C764EC0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Front End Loader Operator</w:t>
            </w:r>
          </w:p>
        </w:tc>
        <w:tc>
          <w:tcPr>
            <w:tcW w:w="2704" w:type="dxa"/>
            <w:vMerge/>
            <w:tcBorders>
              <w:top w:val="nil"/>
            </w:tcBorders>
          </w:tcPr>
          <w:p w14:paraId="41B8071F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337A48B8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775095C0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7ABF5822" w14:textId="698DDD36" w:rsidTr="00742C54">
        <w:trPr>
          <w:trHeight w:val="207"/>
        </w:trPr>
        <w:tc>
          <w:tcPr>
            <w:tcW w:w="1651" w:type="dxa"/>
            <w:vMerge/>
            <w:tcBorders>
              <w:top w:val="nil"/>
            </w:tcBorders>
          </w:tcPr>
          <w:p w14:paraId="3A9AA5D9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14:paraId="59D94EFF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3004" w:type="dxa"/>
          </w:tcPr>
          <w:p w14:paraId="00B86C53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Grader Operator</w:t>
            </w:r>
          </w:p>
        </w:tc>
        <w:tc>
          <w:tcPr>
            <w:tcW w:w="2704" w:type="dxa"/>
            <w:vMerge/>
            <w:tcBorders>
              <w:top w:val="nil"/>
            </w:tcBorders>
          </w:tcPr>
          <w:p w14:paraId="3E205DE8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63D7C5EF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026C4134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6FE9B2D0" w14:textId="0E0E208A" w:rsidTr="00742C54">
        <w:trPr>
          <w:trHeight w:val="205"/>
        </w:trPr>
        <w:tc>
          <w:tcPr>
            <w:tcW w:w="1651" w:type="dxa"/>
            <w:vMerge/>
            <w:tcBorders>
              <w:top w:val="nil"/>
            </w:tcBorders>
          </w:tcPr>
          <w:p w14:paraId="19A50744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14:paraId="6B14795E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3004" w:type="dxa"/>
          </w:tcPr>
          <w:p w14:paraId="0B80F7CC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Hauler Driver (Bituminous)</w:t>
            </w:r>
          </w:p>
        </w:tc>
        <w:tc>
          <w:tcPr>
            <w:tcW w:w="2704" w:type="dxa"/>
            <w:vMerge/>
            <w:tcBorders>
              <w:top w:val="nil"/>
            </w:tcBorders>
          </w:tcPr>
          <w:p w14:paraId="6DAF0F45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6266295B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4F030DE6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23097E27" w14:textId="43391123" w:rsidTr="00742C54">
        <w:trPr>
          <w:trHeight w:val="207"/>
        </w:trPr>
        <w:tc>
          <w:tcPr>
            <w:tcW w:w="1651" w:type="dxa"/>
            <w:vMerge/>
            <w:tcBorders>
              <w:top w:val="nil"/>
            </w:tcBorders>
          </w:tcPr>
          <w:p w14:paraId="737DD35D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14:paraId="3D229617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3004" w:type="dxa"/>
          </w:tcPr>
          <w:p w14:paraId="72E4BB35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Heavy Duty Driver /Extra Heavy</w:t>
            </w:r>
          </w:p>
        </w:tc>
        <w:tc>
          <w:tcPr>
            <w:tcW w:w="2704" w:type="dxa"/>
            <w:vMerge/>
            <w:tcBorders>
              <w:top w:val="nil"/>
            </w:tcBorders>
          </w:tcPr>
          <w:p w14:paraId="4BEECBB3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2C5790B0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7F534AB8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68A79EB3" w14:textId="39668156" w:rsidTr="00742C54">
        <w:trPr>
          <w:trHeight w:val="205"/>
        </w:trPr>
        <w:tc>
          <w:tcPr>
            <w:tcW w:w="1651" w:type="dxa"/>
            <w:vMerge/>
            <w:tcBorders>
              <w:top w:val="nil"/>
            </w:tcBorders>
          </w:tcPr>
          <w:p w14:paraId="3E3955C4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14:paraId="389C1180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3004" w:type="dxa"/>
          </w:tcPr>
          <w:p w14:paraId="56583869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Duty Driver (rigid)</w:t>
            </w:r>
          </w:p>
        </w:tc>
        <w:tc>
          <w:tcPr>
            <w:tcW w:w="2704" w:type="dxa"/>
            <w:vMerge/>
            <w:tcBorders>
              <w:top w:val="nil"/>
            </w:tcBorders>
          </w:tcPr>
          <w:p w14:paraId="1178F6FA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2E27890A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2C7C89E6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495E548A" w14:textId="40C3053C" w:rsidTr="00742C54">
        <w:trPr>
          <w:trHeight w:val="204"/>
        </w:trPr>
        <w:tc>
          <w:tcPr>
            <w:tcW w:w="1651" w:type="dxa"/>
            <w:vMerge/>
            <w:tcBorders>
              <w:top w:val="nil"/>
            </w:tcBorders>
          </w:tcPr>
          <w:p w14:paraId="0180169E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14:paraId="29F059DB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3004" w:type="dxa"/>
          </w:tcPr>
          <w:p w14:paraId="04B3F1B7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Light Motor Vehicle Driver</w:t>
            </w:r>
          </w:p>
        </w:tc>
        <w:tc>
          <w:tcPr>
            <w:tcW w:w="2704" w:type="dxa"/>
            <w:vMerge/>
            <w:tcBorders>
              <w:top w:val="nil"/>
            </w:tcBorders>
          </w:tcPr>
          <w:p w14:paraId="064CBF94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3298B234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14ACAFFB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651E5A73" w14:textId="3FE7FA37" w:rsidTr="00742C54">
        <w:trPr>
          <w:trHeight w:val="207"/>
        </w:trPr>
        <w:tc>
          <w:tcPr>
            <w:tcW w:w="1651" w:type="dxa"/>
            <w:vMerge/>
            <w:tcBorders>
              <w:top w:val="nil"/>
            </w:tcBorders>
          </w:tcPr>
          <w:p w14:paraId="42DE0411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14:paraId="5A4EDEBC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3004" w:type="dxa"/>
          </w:tcPr>
          <w:p w14:paraId="1EC3B4FB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Mechanical Broom Operator</w:t>
            </w:r>
          </w:p>
        </w:tc>
        <w:tc>
          <w:tcPr>
            <w:tcW w:w="2704" w:type="dxa"/>
            <w:vMerge/>
            <w:tcBorders>
              <w:top w:val="nil"/>
            </w:tcBorders>
          </w:tcPr>
          <w:p w14:paraId="5502BD20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41D8D570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4176D524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07D5CE35" w14:textId="06DB92A9" w:rsidTr="00742C54">
        <w:trPr>
          <w:trHeight w:val="204"/>
        </w:trPr>
        <w:tc>
          <w:tcPr>
            <w:tcW w:w="1651" w:type="dxa"/>
            <w:vMerge/>
            <w:tcBorders>
              <w:top w:val="nil"/>
            </w:tcBorders>
          </w:tcPr>
          <w:p w14:paraId="5880E836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14:paraId="645931D0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3004" w:type="dxa"/>
          </w:tcPr>
          <w:p w14:paraId="4CD8DC5E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Milling Machine Operator</w:t>
            </w:r>
          </w:p>
        </w:tc>
        <w:tc>
          <w:tcPr>
            <w:tcW w:w="2704" w:type="dxa"/>
            <w:vMerge/>
            <w:tcBorders>
              <w:top w:val="nil"/>
            </w:tcBorders>
          </w:tcPr>
          <w:p w14:paraId="368AD9E4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0EDE5ECE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309602EF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424C0FA1" w14:textId="05FB64BE" w:rsidTr="00742C54">
        <w:trPr>
          <w:trHeight w:val="207"/>
        </w:trPr>
        <w:tc>
          <w:tcPr>
            <w:tcW w:w="1651" w:type="dxa"/>
            <w:vMerge/>
            <w:tcBorders>
              <w:top w:val="nil"/>
            </w:tcBorders>
          </w:tcPr>
          <w:p w14:paraId="30547A95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14:paraId="33EF69DD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3004" w:type="dxa"/>
          </w:tcPr>
          <w:p w14:paraId="02BD24EC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Motorcycle Driver</w:t>
            </w:r>
          </w:p>
        </w:tc>
        <w:tc>
          <w:tcPr>
            <w:tcW w:w="2704" w:type="dxa"/>
            <w:vMerge/>
            <w:tcBorders>
              <w:top w:val="nil"/>
            </w:tcBorders>
          </w:tcPr>
          <w:p w14:paraId="2D3E18D9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6B0CACF1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18547F4E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6D3DCB18" w14:textId="7CA4823D" w:rsidTr="00742C54">
        <w:trPr>
          <w:trHeight w:val="204"/>
        </w:trPr>
        <w:tc>
          <w:tcPr>
            <w:tcW w:w="1651" w:type="dxa"/>
            <w:vMerge/>
            <w:tcBorders>
              <w:top w:val="nil"/>
            </w:tcBorders>
          </w:tcPr>
          <w:p w14:paraId="7B007950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14:paraId="5C3AEC7E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3004" w:type="dxa"/>
          </w:tcPr>
          <w:p w14:paraId="5B8F967B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Paver Operator</w:t>
            </w:r>
          </w:p>
        </w:tc>
        <w:tc>
          <w:tcPr>
            <w:tcW w:w="2704" w:type="dxa"/>
            <w:vMerge/>
            <w:tcBorders>
              <w:top w:val="nil"/>
            </w:tcBorders>
          </w:tcPr>
          <w:p w14:paraId="2E8CDE6D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7D534B80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4E25531F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519F267E" w14:textId="08F2BAEF" w:rsidTr="00742C54">
        <w:trPr>
          <w:trHeight w:val="205"/>
        </w:trPr>
        <w:tc>
          <w:tcPr>
            <w:tcW w:w="1651" w:type="dxa"/>
            <w:vMerge/>
            <w:tcBorders>
              <w:top w:val="nil"/>
            </w:tcBorders>
          </w:tcPr>
          <w:p w14:paraId="76A54D34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14:paraId="3E8FBCE6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3004" w:type="dxa"/>
          </w:tcPr>
          <w:p w14:paraId="2B4EAAE2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Road Recycler Operator</w:t>
            </w:r>
          </w:p>
        </w:tc>
        <w:tc>
          <w:tcPr>
            <w:tcW w:w="2704" w:type="dxa"/>
            <w:vMerge/>
            <w:tcBorders>
              <w:top w:val="nil"/>
            </w:tcBorders>
          </w:tcPr>
          <w:p w14:paraId="03FE6617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17B63574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62FA212A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507AD7D9" w14:textId="30D726E5" w:rsidTr="00742C54">
        <w:trPr>
          <w:trHeight w:val="207"/>
        </w:trPr>
        <w:tc>
          <w:tcPr>
            <w:tcW w:w="1651" w:type="dxa"/>
            <w:vMerge/>
            <w:tcBorders>
              <w:top w:val="nil"/>
            </w:tcBorders>
          </w:tcPr>
          <w:p w14:paraId="61949B12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14:paraId="1D0DDF94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3004" w:type="dxa"/>
          </w:tcPr>
          <w:p w14:paraId="3846E2AB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Roller Operator</w:t>
            </w:r>
          </w:p>
        </w:tc>
        <w:tc>
          <w:tcPr>
            <w:tcW w:w="2704" w:type="dxa"/>
            <w:vMerge/>
            <w:tcBorders>
              <w:top w:val="nil"/>
            </w:tcBorders>
          </w:tcPr>
          <w:p w14:paraId="127292EA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198646E7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48FBE27A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3CE6D91B" w14:textId="022C4082" w:rsidTr="00742C54">
        <w:trPr>
          <w:trHeight w:val="204"/>
        </w:trPr>
        <w:tc>
          <w:tcPr>
            <w:tcW w:w="1651" w:type="dxa"/>
            <w:vMerge/>
            <w:tcBorders>
              <w:top w:val="nil"/>
            </w:tcBorders>
          </w:tcPr>
          <w:p w14:paraId="13B78C8E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14:paraId="0397EC92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3004" w:type="dxa"/>
          </w:tcPr>
          <w:p w14:paraId="765B4D5D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TLB Operator</w:t>
            </w:r>
          </w:p>
        </w:tc>
        <w:tc>
          <w:tcPr>
            <w:tcW w:w="2704" w:type="dxa"/>
            <w:vMerge/>
            <w:tcBorders>
              <w:top w:val="nil"/>
            </w:tcBorders>
          </w:tcPr>
          <w:p w14:paraId="27B3EF0F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684D8D46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76B37B10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40FA8F5B" w14:textId="5E850BB9" w:rsidTr="00742C54">
        <w:trPr>
          <w:trHeight w:val="207"/>
        </w:trPr>
        <w:tc>
          <w:tcPr>
            <w:tcW w:w="1651" w:type="dxa"/>
            <w:vMerge/>
            <w:tcBorders>
              <w:top w:val="nil"/>
            </w:tcBorders>
          </w:tcPr>
          <w:p w14:paraId="7F23C5A9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14:paraId="1A62D0F8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3004" w:type="dxa"/>
          </w:tcPr>
          <w:p w14:paraId="5BF77536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Tower Crane Operator</w:t>
            </w:r>
          </w:p>
        </w:tc>
        <w:tc>
          <w:tcPr>
            <w:tcW w:w="2704" w:type="dxa"/>
            <w:vMerge/>
            <w:tcBorders>
              <w:top w:val="nil"/>
            </w:tcBorders>
          </w:tcPr>
          <w:p w14:paraId="3F587E85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45F95063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311FB32A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534B1E8A" w14:textId="28292EDF" w:rsidTr="00742C54">
        <w:trPr>
          <w:trHeight w:val="205"/>
        </w:trPr>
        <w:tc>
          <w:tcPr>
            <w:tcW w:w="1651" w:type="dxa"/>
            <w:vMerge/>
            <w:tcBorders>
              <w:top w:val="nil"/>
            </w:tcBorders>
          </w:tcPr>
          <w:p w14:paraId="675A6422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14:paraId="11C05089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3004" w:type="dxa"/>
          </w:tcPr>
          <w:p w14:paraId="19DE45A1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Tractor Driver</w:t>
            </w:r>
          </w:p>
        </w:tc>
        <w:tc>
          <w:tcPr>
            <w:tcW w:w="2704" w:type="dxa"/>
            <w:vMerge/>
            <w:tcBorders>
              <w:top w:val="nil"/>
            </w:tcBorders>
          </w:tcPr>
          <w:p w14:paraId="7F21EB41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43BBCB37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4EF7E7F8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588ED014" w14:textId="178AEF76" w:rsidTr="00742C54">
        <w:trPr>
          <w:trHeight w:val="204"/>
        </w:trPr>
        <w:tc>
          <w:tcPr>
            <w:tcW w:w="1651" w:type="dxa"/>
            <w:vMerge/>
            <w:tcBorders>
              <w:top w:val="nil"/>
            </w:tcBorders>
          </w:tcPr>
          <w:p w14:paraId="03DF6CC7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502" w:type="dxa"/>
            <w:vMerge w:val="restart"/>
          </w:tcPr>
          <w:p w14:paraId="2D5CBD33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Roads, Earthwork &amp; Drainage</w:t>
            </w:r>
          </w:p>
        </w:tc>
        <w:tc>
          <w:tcPr>
            <w:tcW w:w="3004" w:type="dxa"/>
          </w:tcPr>
          <w:p w14:paraId="59D31C20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Blasting Assistant</w:t>
            </w:r>
          </w:p>
        </w:tc>
        <w:tc>
          <w:tcPr>
            <w:tcW w:w="2704" w:type="dxa"/>
            <w:vMerge/>
            <w:tcBorders>
              <w:top w:val="nil"/>
            </w:tcBorders>
          </w:tcPr>
          <w:p w14:paraId="12EAE639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5A29B820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48113797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1182616A" w14:textId="578E7EC2" w:rsidTr="00742C54">
        <w:trPr>
          <w:trHeight w:val="207"/>
        </w:trPr>
        <w:tc>
          <w:tcPr>
            <w:tcW w:w="1651" w:type="dxa"/>
            <w:vMerge/>
            <w:tcBorders>
              <w:top w:val="nil"/>
            </w:tcBorders>
          </w:tcPr>
          <w:p w14:paraId="79D17205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14:paraId="73101316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3004" w:type="dxa"/>
          </w:tcPr>
          <w:p w14:paraId="4AB93B23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Fence Erector</w:t>
            </w:r>
          </w:p>
        </w:tc>
        <w:tc>
          <w:tcPr>
            <w:tcW w:w="2704" w:type="dxa"/>
            <w:vMerge/>
            <w:tcBorders>
              <w:top w:val="nil"/>
            </w:tcBorders>
          </w:tcPr>
          <w:p w14:paraId="3F1E8934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7103545A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10A1CFB1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4C802883" w14:textId="2AA96C67" w:rsidTr="00742C54">
        <w:trPr>
          <w:trHeight w:val="204"/>
        </w:trPr>
        <w:tc>
          <w:tcPr>
            <w:tcW w:w="1651" w:type="dxa"/>
            <w:vMerge/>
            <w:tcBorders>
              <w:top w:val="nil"/>
            </w:tcBorders>
          </w:tcPr>
          <w:p w14:paraId="51DFEAF6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14:paraId="1645B5D6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3004" w:type="dxa"/>
          </w:tcPr>
          <w:p w14:paraId="0B5D9DC0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Guard Rail Erector</w:t>
            </w:r>
          </w:p>
        </w:tc>
        <w:tc>
          <w:tcPr>
            <w:tcW w:w="2704" w:type="dxa"/>
            <w:vMerge/>
            <w:tcBorders>
              <w:top w:val="nil"/>
            </w:tcBorders>
          </w:tcPr>
          <w:p w14:paraId="21797B69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3F756244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40B0809D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3887FBBF" w14:textId="4E42CEAB" w:rsidTr="00742C54">
        <w:trPr>
          <w:trHeight w:val="207"/>
        </w:trPr>
        <w:tc>
          <w:tcPr>
            <w:tcW w:w="1651" w:type="dxa"/>
            <w:vMerge/>
            <w:tcBorders>
              <w:top w:val="nil"/>
            </w:tcBorders>
          </w:tcPr>
          <w:p w14:paraId="6B9EFA5C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14:paraId="4CF79448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3004" w:type="dxa"/>
          </w:tcPr>
          <w:p w14:paraId="5100678C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Sprayer Operator (Bituminous)</w:t>
            </w:r>
          </w:p>
        </w:tc>
        <w:tc>
          <w:tcPr>
            <w:tcW w:w="2704" w:type="dxa"/>
            <w:vMerge/>
            <w:tcBorders>
              <w:top w:val="nil"/>
            </w:tcBorders>
          </w:tcPr>
          <w:p w14:paraId="17913416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754CFF06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73FF4278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333258C9" w14:textId="22A5F952" w:rsidTr="00742C54">
        <w:trPr>
          <w:trHeight w:val="204"/>
        </w:trPr>
        <w:tc>
          <w:tcPr>
            <w:tcW w:w="1651" w:type="dxa"/>
            <w:vMerge/>
            <w:tcBorders>
              <w:top w:val="nil"/>
            </w:tcBorders>
          </w:tcPr>
          <w:p w14:paraId="53D19A5D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502" w:type="dxa"/>
            <w:vMerge w:val="restart"/>
          </w:tcPr>
          <w:p w14:paraId="2B1BC2AB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Site Support</w:t>
            </w:r>
          </w:p>
        </w:tc>
        <w:tc>
          <w:tcPr>
            <w:tcW w:w="3004" w:type="dxa"/>
          </w:tcPr>
          <w:p w14:paraId="6307EEA3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Formwork Controller</w:t>
            </w:r>
          </w:p>
        </w:tc>
        <w:tc>
          <w:tcPr>
            <w:tcW w:w="2704" w:type="dxa"/>
            <w:vMerge/>
            <w:tcBorders>
              <w:top w:val="nil"/>
            </w:tcBorders>
          </w:tcPr>
          <w:p w14:paraId="425ADF39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2FBBC087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545A7EDA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7D87250B" w14:textId="2EC156A6" w:rsidTr="00742C54">
        <w:trPr>
          <w:trHeight w:val="205"/>
        </w:trPr>
        <w:tc>
          <w:tcPr>
            <w:tcW w:w="1651" w:type="dxa"/>
            <w:vMerge/>
            <w:tcBorders>
              <w:top w:val="nil"/>
            </w:tcBorders>
          </w:tcPr>
          <w:p w14:paraId="2D84F103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14:paraId="601EB955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3004" w:type="dxa"/>
          </w:tcPr>
          <w:p w14:paraId="15B8E964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Materials Tester</w:t>
            </w:r>
          </w:p>
        </w:tc>
        <w:tc>
          <w:tcPr>
            <w:tcW w:w="2704" w:type="dxa"/>
            <w:vMerge/>
            <w:tcBorders>
              <w:top w:val="nil"/>
            </w:tcBorders>
          </w:tcPr>
          <w:p w14:paraId="71DE704D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3526E15B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4A25F5E5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2323509F" w14:textId="2D5738FF" w:rsidTr="00742C54">
        <w:trPr>
          <w:trHeight w:val="207"/>
        </w:trPr>
        <w:tc>
          <w:tcPr>
            <w:tcW w:w="1651" w:type="dxa"/>
            <w:vMerge/>
            <w:tcBorders>
              <w:top w:val="nil"/>
            </w:tcBorders>
          </w:tcPr>
          <w:p w14:paraId="44A50690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14:paraId="09F9ADFD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3004" w:type="dxa"/>
          </w:tcPr>
          <w:p w14:paraId="4A94770F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Storeman</w:t>
            </w:r>
          </w:p>
        </w:tc>
        <w:tc>
          <w:tcPr>
            <w:tcW w:w="2704" w:type="dxa"/>
            <w:vMerge/>
            <w:tcBorders>
              <w:top w:val="nil"/>
            </w:tcBorders>
          </w:tcPr>
          <w:p w14:paraId="3CA86479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2CA40EBA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06324A35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78B384D5" w14:textId="5255963D" w:rsidTr="00742C54">
        <w:trPr>
          <w:trHeight w:val="205"/>
        </w:trPr>
        <w:tc>
          <w:tcPr>
            <w:tcW w:w="1651" w:type="dxa"/>
            <w:vMerge/>
            <w:tcBorders>
              <w:top w:val="nil"/>
            </w:tcBorders>
          </w:tcPr>
          <w:p w14:paraId="1CD8B55C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14:paraId="40B25CD8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3004" w:type="dxa"/>
          </w:tcPr>
          <w:p w14:paraId="15A09CD1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Tools and Small Plant Repair</w:t>
            </w:r>
          </w:p>
        </w:tc>
        <w:tc>
          <w:tcPr>
            <w:tcW w:w="2704" w:type="dxa"/>
            <w:vMerge/>
            <w:tcBorders>
              <w:top w:val="nil"/>
            </w:tcBorders>
          </w:tcPr>
          <w:p w14:paraId="4DACC94E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1D52910F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38718AD6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2F383C52" w14:textId="76E80410" w:rsidTr="00742C54">
        <w:trPr>
          <w:trHeight w:val="207"/>
        </w:trPr>
        <w:tc>
          <w:tcPr>
            <w:tcW w:w="1651" w:type="dxa"/>
            <w:vMerge/>
            <w:tcBorders>
              <w:top w:val="nil"/>
            </w:tcBorders>
          </w:tcPr>
          <w:p w14:paraId="19FBD4DE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14:paraId="6D221B4B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3004" w:type="dxa"/>
          </w:tcPr>
          <w:p w14:paraId="507DF37F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Wedge Welder</w:t>
            </w:r>
          </w:p>
        </w:tc>
        <w:tc>
          <w:tcPr>
            <w:tcW w:w="2704" w:type="dxa"/>
            <w:vMerge/>
            <w:tcBorders>
              <w:top w:val="nil"/>
            </w:tcBorders>
          </w:tcPr>
          <w:p w14:paraId="0AF334AB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51BE7505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3DF0CF3A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516440E7" w14:textId="5A4AAFD2" w:rsidTr="00742C54">
        <w:trPr>
          <w:trHeight w:val="205"/>
        </w:trPr>
        <w:tc>
          <w:tcPr>
            <w:tcW w:w="1651" w:type="dxa"/>
            <w:vMerge/>
            <w:tcBorders>
              <w:top w:val="nil"/>
            </w:tcBorders>
          </w:tcPr>
          <w:p w14:paraId="1B6ED21C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502" w:type="dxa"/>
            <w:vMerge w:val="restart"/>
          </w:tcPr>
          <w:p w14:paraId="057F381E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u w:val="single"/>
                <w:lang w:val="en-US"/>
              </w:rPr>
              <w:t>Building Skills</w:t>
            </w:r>
          </w:p>
        </w:tc>
        <w:tc>
          <w:tcPr>
            <w:tcW w:w="3004" w:type="dxa"/>
          </w:tcPr>
          <w:p w14:paraId="7C98965C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u w:val="single"/>
                <w:lang w:val="en-US"/>
              </w:rPr>
              <w:t>Semi-Skilled</w:t>
            </w:r>
          </w:p>
        </w:tc>
        <w:tc>
          <w:tcPr>
            <w:tcW w:w="2704" w:type="dxa"/>
            <w:vMerge/>
            <w:tcBorders>
              <w:top w:val="nil"/>
            </w:tcBorders>
          </w:tcPr>
          <w:p w14:paraId="04CD41DC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08FC991D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7E47FDA0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2FBFC0DE" w14:textId="2AD9EA5F" w:rsidTr="00742C54">
        <w:trPr>
          <w:trHeight w:val="207"/>
        </w:trPr>
        <w:tc>
          <w:tcPr>
            <w:tcW w:w="1651" w:type="dxa"/>
            <w:vMerge/>
            <w:tcBorders>
              <w:top w:val="nil"/>
            </w:tcBorders>
          </w:tcPr>
          <w:p w14:paraId="0E1ACFAA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14:paraId="359D55E5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3004" w:type="dxa"/>
          </w:tcPr>
          <w:p w14:paraId="6FF50150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u w:val="single"/>
                <w:lang w:val="en-US"/>
              </w:rPr>
              <w:t>Light Motor Vehicle Driver</w:t>
            </w:r>
          </w:p>
        </w:tc>
        <w:tc>
          <w:tcPr>
            <w:tcW w:w="2704" w:type="dxa"/>
            <w:vMerge/>
            <w:tcBorders>
              <w:top w:val="nil"/>
            </w:tcBorders>
          </w:tcPr>
          <w:p w14:paraId="25405313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2A24A3B4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0501131C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4E654CF7" w14:textId="1546CF6C" w:rsidTr="00742C54">
        <w:trPr>
          <w:trHeight w:val="204"/>
        </w:trPr>
        <w:tc>
          <w:tcPr>
            <w:tcW w:w="1651" w:type="dxa"/>
            <w:vMerge/>
            <w:tcBorders>
              <w:top w:val="nil"/>
            </w:tcBorders>
          </w:tcPr>
          <w:p w14:paraId="6A56CAA1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14:paraId="1EA8755B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3004" w:type="dxa"/>
          </w:tcPr>
          <w:p w14:paraId="3FAAE8FE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u w:val="single"/>
                <w:lang w:val="en-US"/>
              </w:rPr>
              <w:t>Hoist Operator</w:t>
            </w:r>
          </w:p>
        </w:tc>
        <w:tc>
          <w:tcPr>
            <w:tcW w:w="2704" w:type="dxa"/>
            <w:vMerge/>
            <w:tcBorders>
              <w:top w:val="nil"/>
            </w:tcBorders>
          </w:tcPr>
          <w:p w14:paraId="1AB93650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1FAD059F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58902931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523E65AC" w14:textId="2D89172A" w:rsidTr="00742C54">
        <w:trPr>
          <w:trHeight w:val="207"/>
        </w:trPr>
        <w:tc>
          <w:tcPr>
            <w:tcW w:w="1651" w:type="dxa"/>
            <w:vMerge/>
            <w:tcBorders>
              <w:top w:val="nil"/>
            </w:tcBorders>
          </w:tcPr>
          <w:p w14:paraId="1F467886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14:paraId="6D8A6985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3004" w:type="dxa"/>
          </w:tcPr>
          <w:p w14:paraId="71FF0009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u w:val="single"/>
                <w:lang w:val="en-US"/>
              </w:rPr>
              <w:t>Driver (Code 9)</w:t>
            </w:r>
          </w:p>
        </w:tc>
        <w:tc>
          <w:tcPr>
            <w:tcW w:w="2704" w:type="dxa"/>
            <w:vMerge/>
            <w:tcBorders>
              <w:top w:val="nil"/>
            </w:tcBorders>
          </w:tcPr>
          <w:p w14:paraId="5EB148B0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39FD4D30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7F4A8257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</w:tbl>
    <w:p w14:paraId="3ECF5A3E" w14:textId="77777777" w:rsidR="006F4238" w:rsidRPr="006F4238" w:rsidRDefault="006F4238" w:rsidP="006F4238">
      <w:pPr>
        <w:tabs>
          <w:tab w:val="left" w:pos="7792"/>
        </w:tabs>
        <w:spacing w:before="120" w:line="240" w:lineRule="auto"/>
        <w:jc w:val="left"/>
        <w:rPr>
          <w:rFonts w:cs="Arial"/>
          <w:szCs w:val="20"/>
          <w:lang w:val="en-US"/>
        </w:rPr>
        <w:sectPr w:rsidR="006F4238" w:rsidRPr="006F4238" w:rsidSect="006F4238">
          <w:pgSz w:w="16850" w:h="11910" w:orient="landscape"/>
          <w:pgMar w:top="960" w:right="0" w:bottom="1390" w:left="708" w:header="720" w:footer="720" w:gutter="0"/>
          <w:cols w:space="720"/>
        </w:sectPr>
      </w:pPr>
    </w:p>
    <w:tbl>
      <w:tblPr>
        <w:tblW w:w="13384" w:type="dxa"/>
        <w:tblInd w:w="1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31"/>
        <w:gridCol w:w="1483"/>
        <w:gridCol w:w="2962"/>
        <w:gridCol w:w="2701"/>
        <w:gridCol w:w="2197"/>
        <w:gridCol w:w="2410"/>
      </w:tblGrid>
      <w:tr w:rsidR="0002760C" w:rsidRPr="006F4238" w14:paraId="43F64CDC" w14:textId="0CB3D480" w:rsidTr="0002760C">
        <w:trPr>
          <w:trHeight w:val="281"/>
        </w:trPr>
        <w:tc>
          <w:tcPr>
            <w:tcW w:w="1631" w:type="dxa"/>
            <w:shd w:val="clear" w:color="auto" w:fill="D9D9D9"/>
          </w:tcPr>
          <w:p w14:paraId="33C5BF6F" w14:textId="77777777" w:rsidR="0002760C" w:rsidRPr="006F4238" w:rsidRDefault="0002760C" w:rsidP="0002760C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lastRenderedPageBreak/>
              <w:t>Grade</w:t>
            </w:r>
          </w:p>
        </w:tc>
        <w:tc>
          <w:tcPr>
            <w:tcW w:w="1483" w:type="dxa"/>
            <w:shd w:val="clear" w:color="auto" w:fill="D9D9D9"/>
          </w:tcPr>
          <w:p w14:paraId="444DE708" w14:textId="77777777" w:rsidR="0002760C" w:rsidRPr="006F4238" w:rsidRDefault="0002760C" w:rsidP="0002760C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Occupational group</w:t>
            </w:r>
          </w:p>
        </w:tc>
        <w:tc>
          <w:tcPr>
            <w:tcW w:w="2962" w:type="dxa"/>
            <w:shd w:val="clear" w:color="auto" w:fill="D9D9D9"/>
          </w:tcPr>
          <w:p w14:paraId="7BA4F259" w14:textId="77777777" w:rsidR="0002760C" w:rsidRPr="006F4238" w:rsidRDefault="0002760C" w:rsidP="0002760C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Job Title</w:t>
            </w:r>
          </w:p>
        </w:tc>
        <w:tc>
          <w:tcPr>
            <w:tcW w:w="2701" w:type="dxa"/>
            <w:shd w:val="clear" w:color="auto" w:fill="D9D9D9"/>
          </w:tcPr>
          <w:p w14:paraId="01F23560" w14:textId="4A4A0F86" w:rsidR="0002760C" w:rsidRPr="006F4238" w:rsidRDefault="0002760C" w:rsidP="0002760C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B97EB8">
              <w:t>Hourly Rate: Rand Per Hour up to 31 August 2026</w:t>
            </w:r>
          </w:p>
        </w:tc>
        <w:tc>
          <w:tcPr>
            <w:tcW w:w="2197" w:type="dxa"/>
            <w:shd w:val="clear" w:color="auto" w:fill="D9D9D9"/>
          </w:tcPr>
          <w:p w14:paraId="5190058B" w14:textId="16426BF0" w:rsidR="0002760C" w:rsidRPr="006F4238" w:rsidRDefault="0002760C" w:rsidP="0002760C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B97EB8">
              <w:t xml:space="preserve"> Hourly rate: Rand per hour from 1 Sep 2026 to 31 Aug 2027</w:t>
            </w:r>
          </w:p>
        </w:tc>
        <w:tc>
          <w:tcPr>
            <w:tcW w:w="2410" w:type="dxa"/>
            <w:shd w:val="clear" w:color="auto" w:fill="D9D9D9"/>
          </w:tcPr>
          <w:p w14:paraId="69EBDA49" w14:textId="0D338B04" w:rsidR="0002760C" w:rsidRPr="006F4238" w:rsidRDefault="0002760C" w:rsidP="0002760C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B97EB8">
              <w:t>Hourly rate: Rand per hour from 1 Sep 2027 to 31 Aug 2028</w:t>
            </w:r>
          </w:p>
        </w:tc>
      </w:tr>
      <w:tr w:rsidR="0002760C" w:rsidRPr="006F4238" w14:paraId="465482AC" w14:textId="18220DAB" w:rsidTr="0002760C">
        <w:trPr>
          <w:trHeight w:val="211"/>
        </w:trPr>
        <w:tc>
          <w:tcPr>
            <w:tcW w:w="1631" w:type="dxa"/>
            <w:vMerge w:val="restart"/>
          </w:tcPr>
          <w:p w14:paraId="5AEF7B79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Task Grade E</w:t>
            </w:r>
          </w:p>
        </w:tc>
        <w:tc>
          <w:tcPr>
            <w:tcW w:w="1483" w:type="dxa"/>
            <w:vMerge w:val="restart"/>
          </w:tcPr>
          <w:p w14:paraId="3060C2D9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Concrete</w:t>
            </w:r>
          </w:p>
        </w:tc>
        <w:tc>
          <w:tcPr>
            <w:tcW w:w="2962" w:type="dxa"/>
          </w:tcPr>
          <w:p w14:paraId="0B1FDC45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Reinforcing Hand Grade 1</w:t>
            </w:r>
          </w:p>
        </w:tc>
        <w:tc>
          <w:tcPr>
            <w:tcW w:w="2701" w:type="dxa"/>
            <w:vMerge w:val="restart"/>
          </w:tcPr>
          <w:p w14:paraId="605209F2" w14:textId="6197D58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R</w:t>
            </w:r>
            <w:r>
              <w:rPr>
                <w:rFonts w:cs="Arial"/>
                <w:szCs w:val="20"/>
                <w:lang w:val="en-US"/>
              </w:rPr>
              <w:t>66,80</w:t>
            </w:r>
          </w:p>
        </w:tc>
        <w:tc>
          <w:tcPr>
            <w:tcW w:w="2197" w:type="dxa"/>
            <w:vMerge w:val="restart"/>
          </w:tcPr>
          <w:p w14:paraId="11B4D7F9" w14:textId="07923E98" w:rsidR="0002760C" w:rsidRPr="006F4238" w:rsidRDefault="004B77FD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>
              <w:rPr>
                <w:rFonts w:cs="Arial"/>
                <w:szCs w:val="20"/>
                <w:lang w:val="en-US"/>
              </w:rPr>
              <w:t>70,48</w:t>
            </w:r>
          </w:p>
        </w:tc>
        <w:tc>
          <w:tcPr>
            <w:tcW w:w="2410" w:type="dxa"/>
            <w:vMerge w:val="restart"/>
          </w:tcPr>
          <w:p w14:paraId="6D732938" w14:textId="01A3C294" w:rsidR="0002760C" w:rsidRPr="006F4238" w:rsidRDefault="004B77FD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>
              <w:rPr>
                <w:rFonts w:cs="Arial"/>
                <w:szCs w:val="20"/>
                <w:lang w:val="en-US"/>
              </w:rPr>
              <w:t>74,35</w:t>
            </w:r>
          </w:p>
        </w:tc>
      </w:tr>
      <w:tr w:rsidR="0002760C" w:rsidRPr="006F4238" w14:paraId="0C5A73D4" w14:textId="760129D9" w:rsidTr="004E2743">
        <w:trPr>
          <w:trHeight w:val="188"/>
        </w:trPr>
        <w:tc>
          <w:tcPr>
            <w:tcW w:w="1631" w:type="dxa"/>
            <w:vMerge/>
            <w:tcBorders>
              <w:top w:val="nil"/>
            </w:tcBorders>
          </w:tcPr>
          <w:p w14:paraId="3325E0B2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483" w:type="dxa"/>
            <w:vMerge/>
            <w:tcBorders>
              <w:top w:val="nil"/>
            </w:tcBorders>
          </w:tcPr>
          <w:p w14:paraId="4F29C8D5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962" w:type="dxa"/>
          </w:tcPr>
          <w:p w14:paraId="110A67C0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Scaffold Inspector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14:paraId="573AF875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197" w:type="dxa"/>
            <w:vMerge/>
          </w:tcPr>
          <w:p w14:paraId="3E234A5D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410" w:type="dxa"/>
            <w:vMerge/>
          </w:tcPr>
          <w:p w14:paraId="25AF683D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24071B9D" w14:textId="553EB01F" w:rsidTr="004E2743">
        <w:trPr>
          <w:trHeight w:val="188"/>
        </w:trPr>
        <w:tc>
          <w:tcPr>
            <w:tcW w:w="1631" w:type="dxa"/>
            <w:vMerge/>
            <w:tcBorders>
              <w:top w:val="nil"/>
            </w:tcBorders>
          </w:tcPr>
          <w:p w14:paraId="051A3EE5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483" w:type="dxa"/>
            <w:vMerge/>
            <w:tcBorders>
              <w:top w:val="nil"/>
            </w:tcBorders>
          </w:tcPr>
          <w:p w14:paraId="5AEB977B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962" w:type="dxa"/>
          </w:tcPr>
          <w:p w14:paraId="1B1F1DAE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Shutter hand Grade 1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14:paraId="13C26771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197" w:type="dxa"/>
            <w:vMerge/>
          </w:tcPr>
          <w:p w14:paraId="7AD08D82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410" w:type="dxa"/>
            <w:vMerge/>
          </w:tcPr>
          <w:p w14:paraId="60F7656F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09ADC179" w14:textId="0DFB3ACE" w:rsidTr="004E2743">
        <w:trPr>
          <w:trHeight w:val="188"/>
        </w:trPr>
        <w:tc>
          <w:tcPr>
            <w:tcW w:w="1631" w:type="dxa"/>
            <w:vMerge/>
            <w:tcBorders>
              <w:top w:val="nil"/>
            </w:tcBorders>
          </w:tcPr>
          <w:p w14:paraId="3FBB2D67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483" w:type="dxa"/>
          </w:tcPr>
          <w:p w14:paraId="0AC99A51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General</w:t>
            </w:r>
          </w:p>
        </w:tc>
        <w:tc>
          <w:tcPr>
            <w:tcW w:w="2962" w:type="dxa"/>
          </w:tcPr>
          <w:p w14:paraId="7331DD5B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Civil Construction Bricklayer Grade 1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14:paraId="5B05D448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197" w:type="dxa"/>
            <w:vMerge/>
          </w:tcPr>
          <w:p w14:paraId="626DE169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410" w:type="dxa"/>
            <w:vMerge/>
          </w:tcPr>
          <w:p w14:paraId="7A0B9E64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70A29C57" w14:textId="2AC84CF4" w:rsidTr="004E2743">
        <w:trPr>
          <w:trHeight w:val="188"/>
        </w:trPr>
        <w:tc>
          <w:tcPr>
            <w:tcW w:w="1631" w:type="dxa"/>
            <w:vMerge/>
            <w:tcBorders>
              <w:top w:val="nil"/>
            </w:tcBorders>
          </w:tcPr>
          <w:p w14:paraId="69E40756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483" w:type="dxa"/>
            <w:vMerge w:val="restart"/>
          </w:tcPr>
          <w:p w14:paraId="6BFA59E9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Piling</w:t>
            </w:r>
          </w:p>
        </w:tc>
        <w:tc>
          <w:tcPr>
            <w:tcW w:w="2962" w:type="dxa"/>
          </w:tcPr>
          <w:p w14:paraId="7E584085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Piling Auger Machine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14:paraId="1AB01858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197" w:type="dxa"/>
            <w:vMerge/>
          </w:tcPr>
          <w:p w14:paraId="7CBB952F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410" w:type="dxa"/>
            <w:vMerge/>
          </w:tcPr>
          <w:p w14:paraId="613CF266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12ED58D4" w14:textId="7A2C1103" w:rsidTr="004E2743">
        <w:trPr>
          <w:trHeight w:val="188"/>
        </w:trPr>
        <w:tc>
          <w:tcPr>
            <w:tcW w:w="1631" w:type="dxa"/>
            <w:vMerge/>
            <w:tcBorders>
              <w:top w:val="nil"/>
            </w:tcBorders>
          </w:tcPr>
          <w:p w14:paraId="2954B489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483" w:type="dxa"/>
            <w:vMerge/>
            <w:tcBorders>
              <w:top w:val="nil"/>
            </w:tcBorders>
          </w:tcPr>
          <w:p w14:paraId="319EBA38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962" w:type="dxa"/>
          </w:tcPr>
          <w:p w14:paraId="315AD701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Operator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14:paraId="04F700FB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197" w:type="dxa"/>
            <w:vMerge/>
          </w:tcPr>
          <w:p w14:paraId="02BA8C93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410" w:type="dxa"/>
            <w:vMerge/>
          </w:tcPr>
          <w:p w14:paraId="079597C1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39B43A44" w14:textId="10EB7DBD" w:rsidTr="004E2743">
        <w:trPr>
          <w:trHeight w:val="185"/>
        </w:trPr>
        <w:tc>
          <w:tcPr>
            <w:tcW w:w="1631" w:type="dxa"/>
            <w:vMerge/>
            <w:tcBorders>
              <w:top w:val="nil"/>
            </w:tcBorders>
          </w:tcPr>
          <w:p w14:paraId="367586F9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483" w:type="dxa"/>
            <w:vMerge w:val="restart"/>
          </w:tcPr>
          <w:p w14:paraId="55C7BCA6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Plant Operators &amp; Driver</w:t>
            </w:r>
          </w:p>
        </w:tc>
        <w:tc>
          <w:tcPr>
            <w:tcW w:w="2962" w:type="dxa"/>
          </w:tcPr>
          <w:p w14:paraId="6A9CFD00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Batch Plant Operator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14:paraId="23A2DAE5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197" w:type="dxa"/>
            <w:vMerge/>
          </w:tcPr>
          <w:p w14:paraId="712A9CAD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410" w:type="dxa"/>
            <w:vMerge/>
          </w:tcPr>
          <w:p w14:paraId="35437F19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47BEB0E6" w14:textId="796FA7D6" w:rsidTr="004E2743">
        <w:trPr>
          <w:trHeight w:val="188"/>
        </w:trPr>
        <w:tc>
          <w:tcPr>
            <w:tcW w:w="1631" w:type="dxa"/>
            <w:vMerge/>
            <w:tcBorders>
              <w:top w:val="nil"/>
            </w:tcBorders>
          </w:tcPr>
          <w:p w14:paraId="522C0996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483" w:type="dxa"/>
            <w:vMerge/>
            <w:tcBorders>
              <w:top w:val="nil"/>
            </w:tcBorders>
          </w:tcPr>
          <w:p w14:paraId="7E7892E2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962" w:type="dxa"/>
          </w:tcPr>
          <w:p w14:paraId="72A7EEAC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Heavy Duty Driver /Extra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14:paraId="2F7C1F04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197" w:type="dxa"/>
            <w:vMerge/>
          </w:tcPr>
          <w:p w14:paraId="711E6F32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410" w:type="dxa"/>
            <w:vMerge/>
          </w:tcPr>
          <w:p w14:paraId="4B86C111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5A4A44EF" w14:textId="0BA97AA0" w:rsidTr="004E2743">
        <w:trPr>
          <w:trHeight w:val="189"/>
        </w:trPr>
        <w:tc>
          <w:tcPr>
            <w:tcW w:w="1631" w:type="dxa"/>
            <w:vMerge/>
            <w:tcBorders>
              <w:top w:val="nil"/>
            </w:tcBorders>
          </w:tcPr>
          <w:p w14:paraId="7995363A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483" w:type="dxa"/>
            <w:vMerge/>
            <w:tcBorders>
              <w:top w:val="nil"/>
            </w:tcBorders>
          </w:tcPr>
          <w:p w14:paraId="6C4E44A1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962" w:type="dxa"/>
          </w:tcPr>
          <w:p w14:paraId="11ABD48B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Heavy Duty Driver (Articulated)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14:paraId="08059C4F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197" w:type="dxa"/>
            <w:vMerge/>
          </w:tcPr>
          <w:p w14:paraId="119828D5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410" w:type="dxa"/>
            <w:vMerge/>
          </w:tcPr>
          <w:p w14:paraId="7FD2109B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46AD7904" w14:textId="38D40B43" w:rsidTr="004E2743">
        <w:trPr>
          <w:trHeight w:val="188"/>
        </w:trPr>
        <w:tc>
          <w:tcPr>
            <w:tcW w:w="1631" w:type="dxa"/>
            <w:vMerge/>
            <w:tcBorders>
              <w:top w:val="nil"/>
            </w:tcBorders>
          </w:tcPr>
          <w:p w14:paraId="6E43748A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483" w:type="dxa"/>
            <w:vMerge/>
            <w:tcBorders>
              <w:top w:val="nil"/>
            </w:tcBorders>
          </w:tcPr>
          <w:p w14:paraId="2CDACBAB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962" w:type="dxa"/>
          </w:tcPr>
          <w:p w14:paraId="60C42A92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Mobile Crane Operator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14:paraId="60A21FDE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197" w:type="dxa"/>
            <w:vMerge/>
          </w:tcPr>
          <w:p w14:paraId="1A4BF4E9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410" w:type="dxa"/>
            <w:vMerge/>
          </w:tcPr>
          <w:p w14:paraId="39C0D40B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6CDB126C" w14:textId="35938782" w:rsidTr="004E2743">
        <w:trPr>
          <w:trHeight w:val="188"/>
        </w:trPr>
        <w:tc>
          <w:tcPr>
            <w:tcW w:w="1631" w:type="dxa"/>
            <w:vMerge/>
            <w:tcBorders>
              <w:top w:val="nil"/>
            </w:tcBorders>
          </w:tcPr>
          <w:p w14:paraId="0808617A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483" w:type="dxa"/>
            <w:vMerge/>
            <w:tcBorders>
              <w:top w:val="nil"/>
            </w:tcBorders>
          </w:tcPr>
          <w:p w14:paraId="449042B0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962" w:type="dxa"/>
          </w:tcPr>
          <w:p w14:paraId="6D5B2AB5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Scraper Operator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14:paraId="5D825A9D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197" w:type="dxa"/>
            <w:vMerge/>
          </w:tcPr>
          <w:p w14:paraId="5441B248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410" w:type="dxa"/>
            <w:vMerge/>
          </w:tcPr>
          <w:p w14:paraId="77C25413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07E35CF2" w14:textId="75205289" w:rsidTr="004E2743">
        <w:trPr>
          <w:trHeight w:val="186"/>
        </w:trPr>
        <w:tc>
          <w:tcPr>
            <w:tcW w:w="1631" w:type="dxa"/>
            <w:vMerge/>
            <w:tcBorders>
              <w:top w:val="nil"/>
            </w:tcBorders>
          </w:tcPr>
          <w:p w14:paraId="2B5EADD3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483" w:type="dxa"/>
            <w:vMerge/>
            <w:tcBorders>
              <w:top w:val="nil"/>
            </w:tcBorders>
          </w:tcPr>
          <w:p w14:paraId="6A3F4367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962" w:type="dxa"/>
          </w:tcPr>
          <w:p w14:paraId="1809B8C3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Screed Operator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14:paraId="4801CB5C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197" w:type="dxa"/>
            <w:vMerge/>
          </w:tcPr>
          <w:p w14:paraId="6E07DE21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410" w:type="dxa"/>
            <w:vMerge/>
          </w:tcPr>
          <w:p w14:paraId="740B58DD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6D322FB6" w14:textId="725D034E" w:rsidTr="004E2743">
        <w:trPr>
          <w:trHeight w:val="188"/>
        </w:trPr>
        <w:tc>
          <w:tcPr>
            <w:tcW w:w="1631" w:type="dxa"/>
            <w:vMerge/>
            <w:tcBorders>
              <w:top w:val="nil"/>
            </w:tcBorders>
          </w:tcPr>
          <w:p w14:paraId="38715F32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483" w:type="dxa"/>
            <w:vMerge w:val="restart"/>
          </w:tcPr>
          <w:p w14:paraId="705DCC3D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59714083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Roads, Earthwork &amp; Drainage</w:t>
            </w:r>
          </w:p>
        </w:tc>
        <w:tc>
          <w:tcPr>
            <w:tcW w:w="2962" w:type="dxa"/>
          </w:tcPr>
          <w:p w14:paraId="68C4C145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proofErr w:type="spellStart"/>
            <w:r w:rsidRPr="006F4238">
              <w:rPr>
                <w:rFonts w:cs="Arial"/>
                <w:szCs w:val="20"/>
                <w:lang w:val="en-US"/>
              </w:rPr>
              <w:t>Kerb</w:t>
            </w:r>
            <w:proofErr w:type="spellEnd"/>
            <w:r w:rsidRPr="006F4238">
              <w:rPr>
                <w:rFonts w:cs="Arial"/>
                <w:szCs w:val="20"/>
                <w:lang w:val="en-US"/>
              </w:rPr>
              <w:t xml:space="preserve"> layer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14:paraId="5F37728B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197" w:type="dxa"/>
            <w:vMerge/>
          </w:tcPr>
          <w:p w14:paraId="6E4AF08C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410" w:type="dxa"/>
            <w:vMerge/>
          </w:tcPr>
          <w:p w14:paraId="7554AC43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6249CFD6" w14:textId="4C6179F4" w:rsidTr="004E2743">
        <w:trPr>
          <w:trHeight w:val="188"/>
        </w:trPr>
        <w:tc>
          <w:tcPr>
            <w:tcW w:w="1631" w:type="dxa"/>
            <w:vMerge/>
            <w:tcBorders>
              <w:top w:val="nil"/>
            </w:tcBorders>
          </w:tcPr>
          <w:p w14:paraId="395D4491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483" w:type="dxa"/>
            <w:vMerge/>
            <w:tcBorders>
              <w:top w:val="nil"/>
            </w:tcBorders>
          </w:tcPr>
          <w:p w14:paraId="4A1C346F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962" w:type="dxa"/>
          </w:tcPr>
          <w:p w14:paraId="37146449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Pipelayer Grade1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14:paraId="245815D2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197" w:type="dxa"/>
            <w:vMerge/>
          </w:tcPr>
          <w:p w14:paraId="7B908F13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410" w:type="dxa"/>
            <w:vMerge/>
          </w:tcPr>
          <w:p w14:paraId="529069F8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17A72DA0" w14:textId="093E3141" w:rsidTr="004E2743">
        <w:trPr>
          <w:trHeight w:val="188"/>
        </w:trPr>
        <w:tc>
          <w:tcPr>
            <w:tcW w:w="1631" w:type="dxa"/>
            <w:vMerge/>
            <w:tcBorders>
              <w:top w:val="nil"/>
            </w:tcBorders>
          </w:tcPr>
          <w:p w14:paraId="44B72793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483" w:type="dxa"/>
            <w:vMerge w:val="restart"/>
          </w:tcPr>
          <w:p w14:paraId="4175FC48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Site Support</w:t>
            </w:r>
          </w:p>
        </w:tc>
        <w:tc>
          <w:tcPr>
            <w:tcW w:w="2962" w:type="dxa"/>
          </w:tcPr>
          <w:p w14:paraId="665C33BD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Assistant Surveyor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14:paraId="7A39D4D7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197" w:type="dxa"/>
            <w:vMerge/>
          </w:tcPr>
          <w:p w14:paraId="371F3086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410" w:type="dxa"/>
            <w:vMerge/>
          </w:tcPr>
          <w:p w14:paraId="31F43C24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38834BB8" w14:textId="01B40D65" w:rsidTr="004E2743">
        <w:trPr>
          <w:trHeight w:val="188"/>
        </w:trPr>
        <w:tc>
          <w:tcPr>
            <w:tcW w:w="1631" w:type="dxa"/>
            <w:vMerge/>
            <w:tcBorders>
              <w:top w:val="nil"/>
            </w:tcBorders>
          </w:tcPr>
          <w:p w14:paraId="038E0DCC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483" w:type="dxa"/>
            <w:vMerge/>
            <w:tcBorders>
              <w:top w:val="nil"/>
            </w:tcBorders>
          </w:tcPr>
          <w:p w14:paraId="7BB40733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962" w:type="dxa"/>
          </w:tcPr>
          <w:p w14:paraId="4485234B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Extrusion Welder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14:paraId="42A7C026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197" w:type="dxa"/>
            <w:vMerge/>
          </w:tcPr>
          <w:p w14:paraId="73B48FE3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410" w:type="dxa"/>
            <w:vMerge/>
          </w:tcPr>
          <w:p w14:paraId="737286C6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32026BAB" w14:textId="0BA944C9" w:rsidTr="004E2743">
        <w:trPr>
          <w:trHeight w:val="188"/>
        </w:trPr>
        <w:tc>
          <w:tcPr>
            <w:tcW w:w="1631" w:type="dxa"/>
            <w:vMerge/>
            <w:tcBorders>
              <w:top w:val="nil"/>
            </w:tcBorders>
          </w:tcPr>
          <w:p w14:paraId="1FFCAA7C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483" w:type="dxa"/>
            <w:vMerge w:val="restart"/>
          </w:tcPr>
          <w:p w14:paraId="3B252C51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u w:val="single"/>
                <w:lang w:val="en-US"/>
              </w:rPr>
              <w:t>Building Skills</w:t>
            </w:r>
          </w:p>
        </w:tc>
        <w:tc>
          <w:tcPr>
            <w:tcW w:w="2962" w:type="dxa"/>
          </w:tcPr>
          <w:p w14:paraId="1C21EE07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u w:val="single"/>
                <w:lang w:val="en-US"/>
              </w:rPr>
              <w:t>Journeyman’s Assistant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14:paraId="5CB54AC6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197" w:type="dxa"/>
            <w:vMerge/>
          </w:tcPr>
          <w:p w14:paraId="4BF97A93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410" w:type="dxa"/>
            <w:vMerge/>
          </w:tcPr>
          <w:p w14:paraId="77C077F5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2F764985" w14:textId="2DC6E0E6" w:rsidTr="004E2743">
        <w:trPr>
          <w:trHeight w:val="186"/>
        </w:trPr>
        <w:tc>
          <w:tcPr>
            <w:tcW w:w="1631" w:type="dxa"/>
            <w:vMerge/>
            <w:tcBorders>
              <w:top w:val="nil"/>
            </w:tcBorders>
          </w:tcPr>
          <w:p w14:paraId="21E93B84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483" w:type="dxa"/>
            <w:vMerge/>
            <w:tcBorders>
              <w:top w:val="nil"/>
            </w:tcBorders>
          </w:tcPr>
          <w:p w14:paraId="0B9CF9DE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962" w:type="dxa"/>
          </w:tcPr>
          <w:p w14:paraId="202A74FE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u w:val="single"/>
                <w:lang w:val="en-US"/>
              </w:rPr>
              <w:t>Heavy Duty Driver (Code 10)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14:paraId="17D708B8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197" w:type="dxa"/>
            <w:vMerge/>
          </w:tcPr>
          <w:p w14:paraId="0350BE36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410" w:type="dxa"/>
            <w:vMerge/>
          </w:tcPr>
          <w:p w14:paraId="41AEAACD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0E85EDF6" w14:textId="64DB4CBE" w:rsidTr="004E2743">
        <w:trPr>
          <w:trHeight w:val="188"/>
        </w:trPr>
        <w:tc>
          <w:tcPr>
            <w:tcW w:w="1631" w:type="dxa"/>
            <w:vMerge/>
            <w:tcBorders>
              <w:top w:val="nil"/>
            </w:tcBorders>
          </w:tcPr>
          <w:p w14:paraId="67EF4283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483" w:type="dxa"/>
            <w:vMerge/>
            <w:tcBorders>
              <w:top w:val="nil"/>
            </w:tcBorders>
          </w:tcPr>
          <w:p w14:paraId="60D79B91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962" w:type="dxa"/>
          </w:tcPr>
          <w:p w14:paraId="4A77ECCE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u w:val="single"/>
                <w:lang w:val="en-US"/>
              </w:rPr>
              <w:t>Crane Operator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14:paraId="75C48096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197" w:type="dxa"/>
            <w:vMerge/>
          </w:tcPr>
          <w:p w14:paraId="01F245CF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410" w:type="dxa"/>
            <w:vMerge/>
          </w:tcPr>
          <w:p w14:paraId="4C1BFFCC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3D370CF1" w14:textId="693108BA" w:rsidTr="004E2743">
        <w:trPr>
          <w:trHeight w:val="188"/>
        </w:trPr>
        <w:tc>
          <w:tcPr>
            <w:tcW w:w="1631" w:type="dxa"/>
            <w:vMerge/>
            <w:tcBorders>
              <w:top w:val="nil"/>
            </w:tcBorders>
          </w:tcPr>
          <w:p w14:paraId="4306A665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483" w:type="dxa"/>
            <w:vMerge/>
            <w:tcBorders>
              <w:top w:val="nil"/>
            </w:tcBorders>
          </w:tcPr>
          <w:p w14:paraId="712A5B16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962" w:type="dxa"/>
          </w:tcPr>
          <w:p w14:paraId="00F55880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u w:val="single"/>
                <w:lang w:val="en-US"/>
              </w:rPr>
              <w:t>Machine Minder and Sawyer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14:paraId="5F50E391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197" w:type="dxa"/>
            <w:vMerge/>
          </w:tcPr>
          <w:p w14:paraId="566224F2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410" w:type="dxa"/>
            <w:vMerge/>
          </w:tcPr>
          <w:p w14:paraId="1928BCB0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23363CE3" w14:textId="4ADB5BBE" w:rsidTr="004E2743">
        <w:trPr>
          <w:trHeight w:val="188"/>
        </w:trPr>
        <w:tc>
          <w:tcPr>
            <w:tcW w:w="1631" w:type="dxa"/>
            <w:vMerge/>
            <w:tcBorders>
              <w:top w:val="nil"/>
            </w:tcBorders>
          </w:tcPr>
          <w:p w14:paraId="03F841A3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483" w:type="dxa"/>
            <w:vMerge/>
            <w:tcBorders>
              <w:top w:val="nil"/>
            </w:tcBorders>
          </w:tcPr>
          <w:p w14:paraId="65FAB3A6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962" w:type="dxa"/>
          </w:tcPr>
          <w:p w14:paraId="5DCAD24D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u w:val="single"/>
                <w:lang w:val="en-US"/>
              </w:rPr>
              <w:t>Mechanical Handling Equipment Driver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14:paraId="48F2BC7F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197" w:type="dxa"/>
            <w:vMerge/>
          </w:tcPr>
          <w:p w14:paraId="689E5A0B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410" w:type="dxa"/>
            <w:vMerge/>
          </w:tcPr>
          <w:p w14:paraId="5C5B5D84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41B21FD5" w14:textId="381F7475" w:rsidTr="0002760C">
        <w:trPr>
          <w:trHeight w:val="188"/>
        </w:trPr>
        <w:tc>
          <w:tcPr>
            <w:tcW w:w="1631" w:type="dxa"/>
            <w:vMerge w:val="restart"/>
          </w:tcPr>
          <w:p w14:paraId="72CAA7C1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Task Grade F</w:t>
            </w:r>
          </w:p>
        </w:tc>
        <w:tc>
          <w:tcPr>
            <w:tcW w:w="1483" w:type="dxa"/>
            <w:vMerge w:val="restart"/>
          </w:tcPr>
          <w:p w14:paraId="63928867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Plant Operators and Drivers</w:t>
            </w:r>
          </w:p>
        </w:tc>
        <w:tc>
          <w:tcPr>
            <w:tcW w:w="2962" w:type="dxa"/>
          </w:tcPr>
          <w:p w14:paraId="0787C9D6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Grader Operator (final levels)</w:t>
            </w:r>
          </w:p>
        </w:tc>
        <w:tc>
          <w:tcPr>
            <w:tcW w:w="2701" w:type="dxa"/>
            <w:vMerge w:val="restart"/>
          </w:tcPr>
          <w:p w14:paraId="7F56D83A" w14:textId="3484EE90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>
              <w:rPr>
                <w:rFonts w:cs="Arial"/>
                <w:szCs w:val="20"/>
                <w:lang w:val="en-US"/>
              </w:rPr>
              <w:t>R75,86</w:t>
            </w:r>
          </w:p>
        </w:tc>
        <w:tc>
          <w:tcPr>
            <w:tcW w:w="2197" w:type="dxa"/>
            <w:vMerge w:val="restart"/>
          </w:tcPr>
          <w:p w14:paraId="4CE30471" w14:textId="7EFF59C4" w:rsidR="0002760C" w:rsidRDefault="004B77FD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>
              <w:rPr>
                <w:rFonts w:cs="Arial"/>
                <w:szCs w:val="20"/>
                <w:lang w:val="en-US"/>
              </w:rPr>
              <w:t>80,04</w:t>
            </w:r>
          </w:p>
        </w:tc>
        <w:tc>
          <w:tcPr>
            <w:tcW w:w="2410" w:type="dxa"/>
            <w:vMerge w:val="restart"/>
          </w:tcPr>
          <w:p w14:paraId="29C38EBD" w14:textId="029EAE60" w:rsidR="0002760C" w:rsidRDefault="004B77FD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>
              <w:rPr>
                <w:rFonts w:cs="Arial"/>
                <w:szCs w:val="20"/>
                <w:lang w:val="en-US"/>
              </w:rPr>
              <w:t>84,44</w:t>
            </w:r>
          </w:p>
        </w:tc>
      </w:tr>
      <w:tr w:rsidR="0002760C" w:rsidRPr="006F4238" w14:paraId="3D7B7BF8" w14:textId="4E47A128" w:rsidTr="006E7BC1">
        <w:trPr>
          <w:trHeight w:val="188"/>
        </w:trPr>
        <w:tc>
          <w:tcPr>
            <w:tcW w:w="1631" w:type="dxa"/>
            <w:vMerge/>
            <w:tcBorders>
              <w:top w:val="nil"/>
            </w:tcBorders>
          </w:tcPr>
          <w:p w14:paraId="697C0478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483" w:type="dxa"/>
            <w:vMerge/>
            <w:tcBorders>
              <w:top w:val="nil"/>
            </w:tcBorders>
          </w:tcPr>
          <w:p w14:paraId="55C4647B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962" w:type="dxa"/>
          </w:tcPr>
          <w:p w14:paraId="6A4FAA4F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Sprayer Driver (Bituminous)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14:paraId="0D457A8F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197" w:type="dxa"/>
            <w:vMerge/>
          </w:tcPr>
          <w:p w14:paraId="578EE9B8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410" w:type="dxa"/>
            <w:vMerge/>
          </w:tcPr>
          <w:p w14:paraId="2CFE53B9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5009A840" w14:textId="33DEB208" w:rsidTr="006E7BC1">
        <w:trPr>
          <w:trHeight w:val="185"/>
        </w:trPr>
        <w:tc>
          <w:tcPr>
            <w:tcW w:w="1631" w:type="dxa"/>
            <w:vMerge/>
            <w:tcBorders>
              <w:top w:val="nil"/>
            </w:tcBorders>
          </w:tcPr>
          <w:p w14:paraId="454F9F87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483" w:type="dxa"/>
            <w:vMerge w:val="restart"/>
          </w:tcPr>
          <w:p w14:paraId="1AA7CDFE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Site Support</w:t>
            </w:r>
          </w:p>
        </w:tc>
        <w:tc>
          <w:tcPr>
            <w:tcW w:w="2962" w:type="dxa"/>
          </w:tcPr>
          <w:p w14:paraId="32965BD8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Senior Material Tester (Field)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14:paraId="4D4E4DC0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197" w:type="dxa"/>
            <w:vMerge/>
          </w:tcPr>
          <w:p w14:paraId="13851C51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410" w:type="dxa"/>
            <w:vMerge/>
          </w:tcPr>
          <w:p w14:paraId="01609DE0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2B6BBC3F" w14:textId="729539FE" w:rsidTr="006E7BC1">
        <w:trPr>
          <w:trHeight w:val="188"/>
        </w:trPr>
        <w:tc>
          <w:tcPr>
            <w:tcW w:w="1631" w:type="dxa"/>
            <w:vMerge/>
            <w:tcBorders>
              <w:top w:val="nil"/>
            </w:tcBorders>
          </w:tcPr>
          <w:p w14:paraId="1D886F80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483" w:type="dxa"/>
            <w:vMerge/>
            <w:tcBorders>
              <w:top w:val="nil"/>
            </w:tcBorders>
          </w:tcPr>
          <w:p w14:paraId="162A4995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962" w:type="dxa"/>
          </w:tcPr>
          <w:p w14:paraId="6F55A8ED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Senior Material Tester (Lab)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14:paraId="443E7718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197" w:type="dxa"/>
            <w:vMerge/>
          </w:tcPr>
          <w:p w14:paraId="1EEBF7D1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410" w:type="dxa"/>
            <w:vMerge/>
          </w:tcPr>
          <w:p w14:paraId="61DEB823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57FDE00D" w14:textId="384B0DA0" w:rsidTr="006E7BC1">
        <w:trPr>
          <w:trHeight w:val="188"/>
        </w:trPr>
        <w:tc>
          <w:tcPr>
            <w:tcW w:w="1631" w:type="dxa"/>
            <w:vMerge/>
            <w:tcBorders>
              <w:top w:val="nil"/>
            </w:tcBorders>
          </w:tcPr>
          <w:p w14:paraId="5F217F46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483" w:type="dxa"/>
            <w:vMerge/>
            <w:tcBorders>
              <w:top w:val="nil"/>
            </w:tcBorders>
          </w:tcPr>
          <w:p w14:paraId="231C77B9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962" w:type="dxa"/>
          </w:tcPr>
          <w:p w14:paraId="1629BF23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Site Clerk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14:paraId="5A966DC4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197" w:type="dxa"/>
            <w:vMerge/>
          </w:tcPr>
          <w:p w14:paraId="4D184BCF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410" w:type="dxa"/>
            <w:vMerge/>
          </w:tcPr>
          <w:p w14:paraId="32569715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2AC45CB2" w14:textId="3EEEBFF2" w:rsidTr="006E7BC1">
        <w:trPr>
          <w:trHeight w:val="188"/>
        </w:trPr>
        <w:tc>
          <w:tcPr>
            <w:tcW w:w="1631" w:type="dxa"/>
            <w:vMerge/>
            <w:tcBorders>
              <w:top w:val="nil"/>
            </w:tcBorders>
          </w:tcPr>
          <w:p w14:paraId="4189497C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483" w:type="dxa"/>
          </w:tcPr>
          <w:p w14:paraId="4AD4F010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Supervisors</w:t>
            </w:r>
          </w:p>
        </w:tc>
        <w:tc>
          <w:tcPr>
            <w:tcW w:w="2962" w:type="dxa"/>
          </w:tcPr>
          <w:p w14:paraId="660A83BB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Team Leader Grade 2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14:paraId="3C6C88AE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197" w:type="dxa"/>
            <w:vMerge/>
          </w:tcPr>
          <w:p w14:paraId="67FD8926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410" w:type="dxa"/>
            <w:vMerge/>
          </w:tcPr>
          <w:p w14:paraId="68466D0B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1828FD81" w14:textId="70D23FCC" w:rsidTr="006E7BC1">
        <w:trPr>
          <w:trHeight w:val="188"/>
        </w:trPr>
        <w:tc>
          <w:tcPr>
            <w:tcW w:w="1631" w:type="dxa"/>
            <w:vMerge/>
            <w:tcBorders>
              <w:top w:val="nil"/>
            </w:tcBorders>
          </w:tcPr>
          <w:p w14:paraId="4A24D834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483" w:type="dxa"/>
          </w:tcPr>
          <w:p w14:paraId="02871DEF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u w:val="single"/>
                <w:lang w:val="en-US"/>
              </w:rPr>
              <w:t>Building Skills</w:t>
            </w:r>
          </w:p>
        </w:tc>
        <w:tc>
          <w:tcPr>
            <w:tcW w:w="2962" w:type="dxa"/>
          </w:tcPr>
          <w:p w14:paraId="1494018A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u w:val="single"/>
                <w:lang w:val="en-US"/>
              </w:rPr>
              <w:t>Artisan / Journeyman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14:paraId="0D0BC8F4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197" w:type="dxa"/>
            <w:vMerge/>
          </w:tcPr>
          <w:p w14:paraId="416565D0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410" w:type="dxa"/>
            <w:vMerge/>
          </w:tcPr>
          <w:p w14:paraId="4CE6582A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6DFBA0F6" w14:textId="3BD12231" w:rsidTr="0002760C">
        <w:trPr>
          <w:trHeight w:val="188"/>
        </w:trPr>
        <w:tc>
          <w:tcPr>
            <w:tcW w:w="1631" w:type="dxa"/>
            <w:vMerge w:val="restart"/>
          </w:tcPr>
          <w:p w14:paraId="7791EE90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Task Grade G</w:t>
            </w:r>
          </w:p>
        </w:tc>
        <w:tc>
          <w:tcPr>
            <w:tcW w:w="1483" w:type="dxa"/>
          </w:tcPr>
          <w:p w14:paraId="347A0D10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Site Support</w:t>
            </w:r>
          </w:p>
        </w:tc>
        <w:tc>
          <w:tcPr>
            <w:tcW w:w="2962" w:type="dxa"/>
          </w:tcPr>
          <w:p w14:paraId="4953F74D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Plant Serviceman</w:t>
            </w:r>
          </w:p>
        </w:tc>
        <w:tc>
          <w:tcPr>
            <w:tcW w:w="2701" w:type="dxa"/>
            <w:vMerge w:val="restart"/>
          </w:tcPr>
          <w:p w14:paraId="354332AB" w14:textId="0282032D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R</w:t>
            </w:r>
            <w:r>
              <w:rPr>
                <w:rFonts w:cs="Arial"/>
                <w:szCs w:val="20"/>
                <w:lang w:val="en-US"/>
              </w:rPr>
              <w:t>86,89</w:t>
            </w:r>
          </w:p>
        </w:tc>
        <w:tc>
          <w:tcPr>
            <w:tcW w:w="2197" w:type="dxa"/>
            <w:vMerge w:val="restart"/>
          </w:tcPr>
          <w:p w14:paraId="13C00B2D" w14:textId="43AB95DB" w:rsidR="0002760C" w:rsidRPr="006F4238" w:rsidRDefault="004B77FD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>
              <w:rPr>
                <w:rFonts w:cs="Arial"/>
                <w:szCs w:val="20"/>
                <w:lang w:val="en-US"/>
              </w:rPr>
              <w:t>91,67</w:t>
            </w:r>
          </w:p>
        </w:tc>
        <w:tc>
          <w:tcPr>
            <w:tcW w:w="2410" w:type="dxa"/>
            <w:vMerge w:val="restart"/>
          </w:tcPr>
          <w:p w14:paraId="611990F5" w14:textId="19024893" w:rsidR="0002760C" w:rsidRPr="006F4238" w:rsidRDefault="004B77FD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>
              <w:rPr>
                <w:rFonts w:cs="Arial"/>
                <w:szCs w:val="20"/>
                <w:lang w:val="en-US"/>
              </w:rPr>
              <w:t>96,71</w:t>
            </w:r>
          </w:p>
        </w:tc>
      </w:tr>
      <w:tr w:rsidR="0002760C" w:rsidRPr="006F4238" w14:paraId="198D93E6" w14:textId="2CDAFB12" w:rsidTr="00727CEA">
        <w:trPr>
          <w:trHeight w:val="185"/>
        </w:trPr>
        <w:tc>
          <w:tcPr>
            <w:tcW w:w="1631" w:type="dxa"/>
            <w:vMerge/>
            <w:tcBorders>
              <w:top w:val="nil"/>
            </w:tcBorders>
          </w:tcPr>
          <w:p w14:paraId="695AEB36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483" w:type="dxa"/>
          </w:tcPr>
          <w:p w14:paraId="5FFE5B8B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Supervisors</w:t>
            </w:r>
          </w:p>
        </w:tc>
        <w:tc>
          <w:tcPr>
            <w:tcW w:w="2962" w:type="dxa"/>
          </w:tcPr>
          <w:p w14:paraId="3C0AD709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Supervisor Grade 2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14:paraId="06E8518F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197" w:type="dxa"/>
            <w:vMerge/>
          </w:tcPr>
          <w:p w14:paraId="557982D6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410" w:type="dxa"/>
            <w:vMerge/>
          </w:tcPr>
          <w:p w14:paraId="67DEA2E0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1A3FF016" w14:textId="631B5433" w:rsidTr="00727CEA">
        <w:trPr>
          <w:trHeight w:val="188"/>
        </w:trPr>
        <w:tc>
          <w:tcPr>
            <w:tcW w:w="1631" w:type="dxa"/>
            <w:vMerge/>
            <w:tcBorders>
              <w:top w:val="nil"/>
            </w:tcBorders>
          </w:tcPr>
          <w:p w14:paraId="676F93D4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483" w:type="dxa"/>
          </w:tcPr>
          <w:p w14:paraId="3E870B7A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u w:val="single"/>
                <w:lang w:val="en-US"/>
              </w:rPr>
              <w:t>Building Skills</w:t>
            </w:r>
          </w:p>
        </w:tc>
        <w:tc>
          <w:tcPr>
            <w:tcW w:w="2962" w:type="dxa"/>
          </w:tcPr>
          <w:p w14:paraId="5DD00A88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u w:val="single"/>
                <w:lang w:val="en-US"/>
              </w:rPr>
              <w:t>Artisan Journeyman with N2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14:paraId="1130DAA0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197" w:type="dxa"/>
            <w:vMerge/>
          </w:tcPr>
          <w:p w14:paraId="7791B5F3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410" w:type="dxa"/>
            <w:vMerge/>
          </w:tcPr>
          <w:p w14:paraId="2A7A06CA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5F408DFE" w14:textId="26633A31" w:rsidTr="0002760C">
        <w:trPr>
          <w:trHeight w:val="213"/>
        </w:trPr>
        <w:tc>
          <w:tcPr>
            <w:tcW w:w="1631" w:type="dxa"/>
          </w:tcPr>
          <w:p w14:paraId="21EA4C2B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Task Grade H</w:t>
            </w:r>
          </w:p>
        </w:tc>
        <w:tc>
          <w:tcPr>
            <w:tcW w:w="1483" w:type="dxa"/>
          </w:tcPr>
          <w:p w14:paraId="3478CEBC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Supervisors</w:t>
            </w:r>
          </w:p>
        </w:tc>
        <w:tc>
          <w:tcPr>
            <w:tcW w:w="2962" w:type="dxa"/>
          </w:tcPr>
          <w:p w14:paraId="199FD638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Supervisors Grade 2</w:t>
            </w:r>
          </w:p>
        </w:tc>
        <w:tc>
          <w:tcPr>
            <w:tcW w:w="2701" w:type="dxa"/>
          </w:tcPr>
          <w:p w14:paraId="23E9E69B" w14:textId="3A8AF48D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R</w:t>
            </w:r>
            <w:r>
              <w:rPr>
                <w:rFonts w:cs="Arial"/>
                <w:szCs w:val="20"/>
                <w:lang w:val="en-US"/>
              </w:rPr>
              <w:t>97,42</w:t>
            </w:r>
          </w:p>
        </w:tc>
        <w:tc>
          <w:tcPr>
            <w:tcW w:w="2197" w:type="dxa"/>
          </w:tcPr>
          <w:p w14:paraId="4F21F316" w14:textId="0D5CD54B" w:rsidR="0002760C" w:rsidRPr="006F4238" w:rsidRDefault="004B77FD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>
              <w:rPr>
                <w:rFonts w:cs="Arial"/>
                <w:szCs w:val="20"/>
                <w:lang w:val="en-US"/>
              </w:rPr>
              <w:t>102,78</w:t>
            </w:r>
          </w:p>
        </w:tc>
        <w:tc>
          <w:tcPr>
            <w:tcW w:w="2410" w:type="dxa"/>
          </w:tcPr>
          <w:p w14:paraId="47BC363A" w14:textId="072AA773" w:rsidR="0002760C" w:rsidRPr="006F4238" w:rsidRDefault="004B77FD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>
              <w:rPr>
                <w:rFonts w:cs="Arial"/>
                <w:szCs w:val="20"/>
                <w:lang w:val="en-US"/>
              </w:rPr>
              <w:t>108,44</w:t>
            </w:r>
          </w:p>
        </w:tc>
      </w:tr>
      <w:tr w:rsidR="0002760C" w:rsidRPr="006F4238" w14:paraId="4BA5AC5A" w14:textId="1A793367" w:rsidTr="0002760C">
        <w:trPr>
          <w:trHeight w:val="374"/>
        </w:trPr>
        <w:tc>
          <w:tcPr>
            <w:tcW w:w="1631" w:type="dxa"/>
          </w:tcPr>
          <w:p w14:paraId="4A942044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Task Grade I</w:t>
            </w:r>
          </w:p>
        </w:tc>
        <w:tc>
          <w:tcPr>
            <w:tcW w:w="1483" w:type="dxa"/>
          </w:tcPr>
          <w:p w14:paraId="2FA6A61F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Artisan</w:t>
            </w:r>
          </w:p>
        </w:tc>
        <w:tc>
          <w:tcPr>
            <w:tcW w:w="2962" w:type="dxa"/>
          </w:tcPr>
          <w:p w14:paraId="273FCFCD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Diesel Mechanic, Fitter &amp; Turner, Auto Electrician, Boilermaker, Spray Painter, Welder</w:t>
            </w:r>
          </w:p>
        </w:tc>
        <w:tc>
          <w:tcPr>
            <w:tcW w:w="2701" w:type="dxa"/>
          </w:tcPr>
          <w:p w14:paraId="5613AB76" w14:textId="29145DE8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R1</w:t>
            </w:r>
            <w:r>
              <w:rPr>
                <w:rFonts w:cs="Arial"/>
                <w:szCs w:val="20"/>
                <w:lang w:val="en-US"/>
              </w:rPr>
              <w:t>10,11</w:t>
            </w:r>
          </w:p>
        </w:tc>
        <w:tc>
          <w:tcPr>
            <w:tcW w:w="2197" w:type="dxa"/>
          </w:tcPr>
          <w:p w14:paraId="5773F812" w14:textId="07E90488" w:rsidR="0002760C" w:rsidRPr="006F4238" w:rsidRDefault="004B77FD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>
              <w:rPr>
                <w:rFonts w:cs="Arial"/>
                <w:szCs w:val="20"/>
                <w:lang w:val="en-US"/>
              </w:rPr>
              <w:t>116,17</w:t>
            </w:r>
          </w:p>
        </w:tc>
        <w:tc>
          <w:tcPr>
            <w:tcW w:w="2410" w:type="dxa"/>
          </w:tcPr>
          <w:p w14:paraId="36B5B236" w14:textId="4FD8118A" w:rsidR="0002760C" w:rsidRPr="006F4238" w:rsidRDefault="004B77FD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>
              <w:rPr>
                <w:rFonts w:cs="Arial"/>
                <w:szCs w:val="20"/>
                <w:lang w:val="en-US"/>
              </w:rPr>
              <w:t>122,56</w:t>
            </w:r>
          </w:p>
        </w:tc>
      </w:tr>
    </w:tbl>
    <w:p w14:paraId="2DD1D469" w14:textId="77777777" w:rsidR="006F4238" w:rsidRPr="006F4238" w:rsidRDefault="006F4238" w:rsidP="006F4238">
      <w:pPr>
        <w:tabs>
          <w:tab w:val="left" w:pos="7792"/>
        </w:tabs>
        <w:spacing w:before="120" w:line="240" w:lineRule="auto"/>
        <w:jc w:val="left"/>
        <w:rPr>
          <w:rFonts w:cs="Arial"/>
          <w:szCs w:val="20"/>
          <w:lang w:val="en-US"/>
        </w:rPr>
      </w:pPr>
    </w:p>
    <w:p w14:paraId="08C1083A" w14:textId="7B4540CF" w:rsidR="00A67FB3" w:rsidRPr="00A67FB3" w:rsidRDefault="00A67FB3" w:rsidP="006F4AE5">
      <w:pPr>
        <w:tabs>
          <w:tab w:val="left" w:pos="7792"/>
        </w:tabs>
        <w:spacing w:before="120" w:line="240" w:lineRule="auto"/>
        <w:jc w:val="left"/>
        <w:rPr>
          <w:rFonts w:cs="Arial"/>
          <w:szCs w:val="20"/>
        </w:rPr>
      </w:pPr>
    </w:p>
    <w:sectPr w:rsidR="00A67FB3" w:rsidRPr="00A67FB3" w:rsidSect="00C40D8F">
      <w:headerReference w:type="default" r:id="rId9"/>
      <w:pgSz w:w="16834" w:h="11909" w:orient="landscape" w:code="9"/>
      <w:pgMar w:top="864" w:right="1440" w:bottom="864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88376" w14:textId="77777777" w:rsidR="005D619D" w:rsidRDefault="005D619D">
      <w:r>
        <w:separator/>
      </w:r>
    </w:p>
  </w:endnote>
  <w:endnote w:type="continuationSeparator" w:id="0">
    <w:p w14:paraId="3C8BC191" w14:textId="77777777" w:rsidR="005D619D" w:rsidRDefault="005D6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8D0FB" w14:textId="6B180BA0" w:rsidR="004A5831" w:rsidRDefault="004A5831" w:rsidP="009753ED">
    <w:pPr>
      <w:pStyle w:val="Footer"/>
      <w:pBdr>
        <w:top w:val="single" w:sz="4" w:space="0" w:color="auto"/>
      </w:pBdr>
      <w:tabs>
        <w:tab w:val="clear" w:pos="8640"/>
        <w:tab w:val="right" w:pos="8322"/>
      </w:tabs>
      <w:rPr>
        <w:rStyle w:val="PageNumber"/>
        <w:rFonts w:cs="Arial"/>
        <w:sz w:val="14"/>
      </w:rPr>
    </w:pPr>
    <w:r>
      <w:rPr>
        <w:rFonts w:cs="Arial"/>
        <w:sz w:val="14"/>
      </w:rPr>
      <w:tab/>
      <w:t xml:space="preserve">            </w:t>
    </w:r>
    <w:r w:rsidR="00E9707C">
      <w:rPr>
        <w:rFonts w:cs="Arial"/>
        <w:sz w:val="14"/>
      </w:rPr>
      <w:t xml:space="preserve">                                    </w:t>
    </w:r>
    <w:r w:rsidR="00A67FB3">
      <w:rPr>
        <w:rFonts w:cs="Arial"/>
        <w:sz w:val="14"/>
      </w:rPr>
      <w:t xml:space="preserve">   </w:t>
    </w:r>
    <w:r>
      <w:rPr>
        <w:rFonts w:cs="Arial"/>
        <w:sz w:val="14"/>
      </w:rPr>
      <w:t xml:space="preserve"> </w:t>
    </w:r>
    <w:r>
      <w:rPr>
        <w:rFonts w:cs="Arial"/>
        <w:sz w:val="14"/>
      </w:rPr>
      <w:tab/>
    </w:r>
    <w:r>
      <w:rPr>
        <w:rStyle w:val="PageNumber"/>
        <w:rFonts w:cs="Arial"/>
        <w:sz w:val="14"/>
      </w:rPr>
      <w:fldChar w:fldCharType="begin"/>
    </w:r>
    <w:r>
      <w:rPr>
        <w:rStyle w:val="PageNumber"/>
        <w:rFonts w:cs="Arial"/>
        <w:sz w:val="14"/>
      </w:rPr>
      <w:instrText xml:space="preserve"> PAGE </w:instrText>
    </w:r>
    <w:r>
      <w:rPr>
        <w:rStyle w:val="PageNumber"/>
        <w:rFonts w:cs="Arial"/>
        <w:sz w:val="14"/>
      </w:rPr>
      <w:fldChar w:fldCharType="separate"/>
    </w:r>
    <w:r>
      <w:rPr>
        <w:rStyle w:val="PageNumber"/>
        <w:rFonts w:cs="Arial"/>
        <w:noProof/>
        <w:sz w:val="14"/>
      </w:rPr>
      <w:t>78</w:t>
    </w:r>
    <w:r>
      <w:rPr>
        <w:rStyle w:val="PageNumber"/>
        <w:rFonts w:cs="Arial"/>
        <w:sz w:val="14"/>
      </w:rPr>
      <w:fldChar w:fldCharType="end"/>
    </w:r>
    <w:r>
      <w:rPr>
        <w:rStyle w:val="PageNumber"/>
        <w:rFonts w:cs="Arial"/>
      </w:rPr>
      <w:t xml:space="preserve">        </w:t>
    </w:r>
    <w:r w:rsidR="00A67FB3">
      <w:rPr>
        <w:rStyle w:val="PageNumber"/>
        <w:rFonts w:cs="Arial"/>
      </w:rPr>
      <w:t xml:space="preserve">   </w:t>
    </w:r>
    <w:r>
      <w:rPr>
        <w:rStyle w:val="PageNumber"/>
        <w:rFonts w:cs="Arial"/>
      </w:rPr>
      <w:t xml:space="preserve">                                                      </w:t>
    </w:r>
    <w:r w:rsidR="00DC36B1">
      <w:rPr>
        <w:rStyle w:val="PageNumber"/>
        <w:rFonts w:cs="Arial"/>
      </w:rPr>
      <w:t xml:space="preserve">                                                 </w:t>
    </w:r>
    <w:r>
      <w:rPr>
        <w:rStyle w:val="PageNumber"/>
        <w:rFonts w:cs="Arial"/>
        <w:sz w:val="14"/>
      </w:rPr>
      <w:t>Rev.</w:t>
    </w:r>
    <w:r w:rsidR="00DC36B1">
      <w:rPr>
        <w:rStyle w:val="PageNumber"/>
        <w:rFonts w:cs="Arial"/>
        <w:sz w:val="14"/>
      </w:rPr>
      <w:t>1</w:t>
    </w:r>
    <w:r w:rsidR="0021165E">
      <w:rPr>
        <w:rStyle w:val="PageNumber"/>
        <w:rFonts w:cs="Arial"/>
        <w:sz w:val="14"/>
      </w:rPr>
      <w:t>1</w:t>
    </w:r>
    <w:r>
      <w:rPr>
        <w:rStyle w:val="PageNumber"/>
        <w:rFonts w:cs="Arial"/>
        <w:sz w:val="14"/>
      </w:rPr>
      <w:t xml:space="preserve"> </w:t>
    </w:r>
    <w:r w:rsidR="00A67FB3">
      <w:rPr>
        <w:rStyle w:val="PageNumber"/>
        <w:rFonts w:cs="Arial"/>
        <w:sz w:val="14"/>
      </w:rPr>
      <w:t>0</w:t>
    </w:r>
    <w:r w:rsidR="00DC36B1">
      <w:rPr>
        <w:rStyle w:val="PageNumber"/>
        <w:rFonts w:cs="Arial"/>
        <w:sz w:val="14"/>
      </w:rPr>
      <w:t>1</w:t>
    </w:r>
    <w:r>
      <w:rPr>
        <w:rStyle w:val="PageNumber"/>
        <w:rFonts w:cs="Arial"/>
        <w:sz w:val="14"/>
      </w:rPr>
      <w:t>/</w:t>
    </w:r>
    <w:r w:rsidR="0021165E">
      <w:rPr>
        <w:rStyle w:val="PageNumber"/>
        <w:rFonts w:cs="Arial"/>
        <w:sz w:val="14"/>
      </w:rPr>
      <w:t>07</w:t>
    </w:r>
    <w:r>
      <w:rPr>
        <w:rStyle w:val="PageNumber"/>
        <w:rFonts w:cs="Arial"/>
        <w:sz w:val="14"/>
      </w:rPr>
      <w:t>/202</w:t>
    </w:r>
    <w:r w:rsidR="0021165E">
      <w:rPr>
        <w:rStyle w:val="PageNumber"/>
        <w:rFonts w:cs="Arial"/>
        <w:sz w:val="14"/>
      </w:rPr>
      <w:t>5</w:t>
    </w:r>
  </w:p>
  <w:p w14:paraId="2B25E18F" w14:textId="77777777" w:rsidR="004A5831" w:rsidRPr="009753ED" w:rsidRDefault="004A5831" w:rsidP="009753ED">
    <w:pPr>
      <w:pStyle w:val="Footer"/>
      <w:ind w:firstLine="284"/>
      <w:rPr>
        <w:rStyle w:val="PageNumber"/>
      </w:rPr>
    </w:pPr>
  </w:p>
  <w:p w14:paraId="674B0383" w14:textId="77777777" w:rsidR="004A5831" w:rsidRDefault="004A5831" w:rsidP="007E5D8A">
    <w:pPr>
      <w:tabs>
        <w:tab w:val="left" w:pos="1017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D4B135" w14:textId="77777777" w:rsidR="005D619D" w:rsidRDefault="005D619D">
      <w:r>
        <w:separator/>
      </w:r>
    </w:p>
  </w:footnote>
  <w:footnote w:type="continuationSeparator" w:id="0">
    <w:p w14:paraId="724AD483" w14:textId="77777777" w:rsidR="005D619D" w:rsidRDefault="005D61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23057" w14:textId="77777777" w:rsidR="004A5831" w:rsidRDefault="004A5831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FDBA6A04"/>
    <w:lvl w:ilvl="0">
      <w:start w:val="1"/>
      <w:numFmt w:val="bullet"/>
      <w:pStyle w:val="ListBullet2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1" w15:restartNumberingAfterBreak="0">
    <w:nsid w:val="005D0F92"/>
    <w:multiLevelType w:val="multilevel"/>
    <w:tmpl w:val="037A9E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24655B8"/>
    <w:multiLevelType w:val="hybridMultilevel"/>
    <w:tmpl w:val="5DF63814"/>
    <w:lvl w:ilvl="0" w:tplc="DB2816B2">
      <w:start w:val="1"/>
      <w:numFmt w:val="lowerRoman"/>
      <w:lvlText w:val="(%1)"/>
      <w:lvlJc w:val="left"/>
      <w:pPr>
        <w:ind w:left="2364" w:hanging="360"/>
      </w:pPr>
      <w:rPr>
        <w:rFonts w:ascii="Arial" w:eastAsiaTheme="minorEastAsia" w:hAnsi="Arial" w:cs="Times New Roman" w:hint="default"/>
      </w:rPr>
    </w:lvl>
    <w:lvl w:ilvl="1" w:tplc="7090E368">
      <w:numFmt w:val="bullet"/>
      <w:lvlText w:val="·"/>
      <w:lvlJc w:val="left"/>
      <w:pPr>
        <w:ind w:left="3084" w:hanging="360"/>
      </w:pPr>
      <w:rPr>
        <w:rFonts w:ascii="Arial" w:eastAsia="Times New Roman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3804" w:hanging="180"/>
      </w:pPr>
    </w:lvl>
    <w:lvl w:ilvl="3" w:tplc="0409000F" w:tentative="1">
      <w:start w:val="1"/>
      <w:numFmt w:val="decimal"/>
      <w:lvlText w:val="%4."/>
      <w:lvlJc w:val="left"/>
      <w:pPr>
        <w:ind w:left="4524" w:hanging="360"/>
      </w:pPr>
    </w:lvl>
    <w:lvl w:ilvl="4" w:tplc="04090019" w:tentative="1">
      <w:start w:val="1"/>
      <w:numFmt w:val="lowerLetter"/>
      <w:lvlText w:val="%5."/>
      <w:lvlJc w:val="left"/>
      <w:pPr>
        <w:ind w:left="5244" w:hanging="360"/>
      </w:pPr>
    </w:lvl>
    <w:lvl w:ilvl="5" w:tplc="0409001B" w:tentative="1">
      <w:start w:val="1"/>
      <w:numFmt w:val="lowerRoman"/>
      <w:lvlText w:val="%6."/>
      <w:lvlJc w:val="right"/>
      <w:pPr>
        <w:ind w:left="5964" w:hanging="180"/>
      </w:pPr>
    </w:lvl>
    <w:lvl w:ilvl="6" w:tplc="0409000F" w:tentative="1">
      <w:start w:val="1"/>
      <w:numFmt w:val="decimal"/>
      <w:lvlText w:val="%7."/>
      <w:lvlJc w:val="left"/>
      <w:pPr>
        <w:ind w:left="6684" w:hanging="360"/>
      </w:pPr>
    </w:lvl>
    <w:lvl w:ilvl="7" w:tplc="04090019" w:tentative="1">
      <w:start w:val="1"/>
      <w:numFmt w:val="lowerLetter"/>
      <w:lvlText w:val="%8."/>
      <w:lvlJc w:val="left"/>
      <w:pPr>
        <w:ind w:left="7404" w:hanging="360"/>
      </w:pPr>
    </w:lvl>
    <w:lvl w:ilvl="8" w:tplc="0409001B" w:tentative="1">
      <w:start w:val="1"/>
      <w:numFmt w:val="lowerRoman"/>
      <w:lvlText w:val="%9."/>
      <w:lvlJc w:val="right"/>
      <w:pPr>
        <w:ind w:left="8124" w:hanging="180"/>
      </w:pPr>
    </w:lvl>
  </w:abstractNum>
  <w:abstractNum w:abstractNumId="3" w15:restartNumberingAfterBreak="0">
    <w:nsid w:val="02ED78D2"/>
    <w:multiLevelType w:val="hybridMultilevel"/>
    <w:tmpl w:val="D4E845E8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4" w15:restartNumberingAfterBreak="0">
    <w:nsid w:val="05DF6837"/>
    <w:multiLevelType w:val="multilevel"/>
    <w:tmpl w:val="AF9A14B6"/>
    <w:lvl w:ilvl="0">
      <w:start w:val="1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5" w15:restartNumberingAfterBreak="0">
    <w:nsid w:val="08B07A5B"/>
    <w:multiLevelType w:val="hybridMultilevel"/>
    <w:tmpl w:val="0A98E2E6"/>
    <w:lvl w:ilvl="0" w:tplc="3F96C7CA">
      <w:start w:val="1"/>
      <w:numFmt w:val="bullet"/>
      <w:pStyle w:val="NoSpac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490326"/>
    <w:multiLevelType w:val="hybridMultilevel"/>
    <w:tmpl w:val="E634E7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F00DB6"/>
    <w:multiLevelType w:val="hybridMultilevel"/>
    <w:tmpl w:val="69AC8978"/>
    <w:lvl w:ilvl="0" w:tplc="1C09000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7319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8039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8759" w:hanging="360"/>
      </w:pPr>
      <w:rPr>
        <w:rFonts w:ascii="Wingdings" w:hAnsi="Wingdings" w:hint="default"/>
      </w:rPr>
    </w:lvl>
  </w:abstractNum>
  <w:abstractNum w:abstractNumId="8" w15:restartNumberingAfterBreak="0">
    <w:nsid w:val="130279B9"/>
    <w:multiLevelType w:val="hybridMultilevel"/>
    <w:tmpl w:val="061CACE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DB2816B2">
      <w:start w:val="1"/>
      <w:numFmt w:val="lowerRoman"/>
      <w:lvlText w:val="(%3)"/>
      <w:lvlJc w:val="left"/>
      <w:pPr>
        <w:ind w:left="2160" w:hanging="180"/>
      </w:pPr>
      <w:rPr>
        <w:rFonts w:ascii="Arial" w:eastAsiaTheme="minorEastAsia" w:hAnsi="Arial"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083038"/>
    <w:multiLevelType w:val="hybridMultilevel"/>
    <w:tmpl w:val="25EC3C9A"/>
    <w:lvl w:ilvl="0" w:tplc="0409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0" w15:restartNumberingAfterBreak="0">
    <w:nsid w:val="14617C86"/>
    <w:multiLevelType w:val="multilevel"/>
    <w:tmpl w:val="067AD44A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 w15:restartNumberingAfterBreak="0">
    <w:nsid w:val="18203EAD"/>
    <w:multiLevelType w:val="multilevel"/>
    <w:tmpl w:val="5CE8ACEC"/>
    <w:lvl w:ilvl="0">
      <w:start w:val="12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90D4051"/>
    <w:multiLevelType w:val="hybridMultilevel"/>
    <w:tmpl w:val="33B4EA8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19CD0B13"/>
    <w:multiLevelType w:val="multilevel"/>
    <w:tmpl w:val="35821A9A"/>
    <w:lvl w:ilvl="0">
      <w:start w:val="1"/>
      <w:numFmt w:val="lowerRoman"/>
      <w:lvlText w:val="(%1)"/>
      <w:lvlJc w:val="left"/>
      <w:pPr>
        <w:ind w:left="1212" w:hanging="360"/>
      </w:pPr>
      <w:rPr>
        <w:rFonts w:ascii="Arial" w:eastAsiaTheme="minorEastAsia" w:hAnsi="Arial" w:cs="Times New Roman"/>
      </w:rPr>
    </w:lvl>
    <w:lvl w:ilvl="1">
      <w:start w:val="1"/>
      <w:numFmt w:val="decimal"/>
      <w:lvlText w:val="%1.%2."/>
      <w:lvlJc w:val="left"/>
      <w:pPr>
        <w:ind w:left="1644" w:hanging="432"/>
      </w:pPr>
    </w:lvl>
    <w:lvl w:ilvl="2">
      <w:start w:val="1"/>
      <w:numFmt w:val="decimal"/>
      <w:lvlText w:val="%1.%2.%3."/>
      <w:lvlJc w:val="left"/>
      <w:pPr>
        <w:ind w:left="2076" w:hanging="504"/>
      </w:pPr>
    </w:lvl>
    <w:lvl w:ilvl="3">
      <w:start w:val="1"/>
      <w:numFmt w:val="decimal"/>
      <w:lvlText w:val="%1.%2.%3.%4."/>
      <w:lvlJc w:val="left"/>
      <w:pPr>
        <w:ind w:left="2580" w:hanging="648"/>
      </w:pPr>
    </w:lvl>
    <w:lvl w:ilvl="4">
      <w:start w:val="1"/>
      <w:numFmt w:val="decimal"/>
      <w:lvlText w:val="%1.%2.%3.%4.%5."/>
      <w:lvlJc w:val="left"/>
      <w:pPr>
        <w:ind w:left="3084" w:hanging="792"/>
      </w:pPr>
    </w:lvl>
    <w:lvl w:ilvl="5">
      <w:start w:val="1"/>
      <w:numFmt w:val="decimal"/>
      <w:lvlText w:val="%1.%2.%3.%4.%5.%6."/>
      <w:lvlJc w:val="left"/>
      <w:pPr>
        <w:ind w:left="3588" w:hanging="936"/>
      </w:pPr>
    </w:lvl>
    <w:lvl w:ilvl="6">
      <w:start w:val="1"/>
      <w:numFmt w:val="decimal"/>
      <w:lvlText w:val="%1.%2.%3.%4.%5.%6.%7."/>
      <w:lvlJc w:val="left"/>
      <w:pPr>
        <w:ind w:left="4092" w:hanging="1080"/>
      </w:pPr>
    </w:lvl>
    <w:lvl w:ilvl="7">
      <w:start w:val="1"/>
      <w:numFmt w:val="decimal"/>
      <w:lvlText w:val="%1.%2.%3.%4.%5.%6.%7.%8."/>
      <w:lvlJc w:val="left"/>
      <w:pPr>
        <w:ind w:left="4596" w:hanging="1224"/>
      </w:pPr>
    </w:lvl>
    <w:lvl w:ilvl="8">
      <w:start w:val="1"/>
      <w:numFmt w:val="decimal"/>
      <w:lvlText w:val="%1.%2.%3.%4.%5.%6.%7.%8.%9."/>
      <w:lvlJc w:val="left"/>
      <w:pPr>
        <w:ind w:left="5172" w:hanging="1440"/>
      </w:pPr>
    </w:lvl>
  </w:abstractNum>
  <w:abstractNum w:abstractNumId="14" w15:restartNumberingAfterBreak="0">
    <w:nsid w:val="1B292474"/>
    <w:multiLevelType w:val="multilevel"/>
    <w:tmpl w:val="48540DC2"/>
    <w:styleLink w:val="Style1"/>
    <w:lvl w:ilvl="0">
      <w:start w:val="1"/>
      <w:numFmt w:val="decimal"/>
      <w:pStyle w:val="vm1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20202ED6"/>
    <w:multiLevelType w:val="multilevel"/>
    <w:tmpl w:val="F8EC1EE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202741D4"/>
    <w:multiLevelType w:val="hybridMultilevel"/>
    <w:tmpl w:val="591CE0FC"/>
    <w:lvl w:ilvl="0" w:tplc="0A22F608">
      <w:start w:val="1"/>
      <w:numFmt w:val="lowerRoman"/>
      <w:lvlText w:val="(%1)"/>
      <w:lvlJc w:val="left"/>
      <w:pPr>
        <w:ind w:left="162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17" w15:restartNumberingAfterBreak="0">
    <w:nsid w:val="21F57D4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24C127F2"/>
    <w:multiLevelType w:val="multilevel"/>
    <w:tmpl w:val="CB088DE6"/>
    <w:lvl w:ilvl="0">
      <w:start w:val="14"/>
      <w:numFmt w:val="decimal"/>
      <w:lvlText w:val="%1."/>
      <w:lvlJc w:val="left"/>
      <w:pPr>
        <w:ind w:left="730" w:hanging="73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90" w:hanging="7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50" w:hanging="7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60" w:hanging="7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24F62110"/>
    <w:multiLevelType w:val="hybridMultilevel"/>
    <w:tmpl w:val="2AA42CFA"/>
    <w:lvl w:ilvl="0" w:tplc="E6F01D28">
      <w:start w:val="2"/>
      <w:numFmt w:val="lowerLetter"/>
      <w:lvlText w:val="(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A10885"/>
    <w:multiLevelType w:val="hybridMultilevel"/>
    <w:tmpl w:val="20B87ED2"/>
    <w:lvl w:ilvl="0" w:tplc="DB2816B2">
      <w:start w:val="1"/>
      <w:numFmt w:val="lowerRoman"/>
      <w:lvlText w:val="(%1)"/>
      <w:lvlJc w:val="left"/>
      <w:pPr>
        <w:ind w:left="990" w:hanging="360"/>
      </w:pPr>
      <w:rPr>
        <w:rFonts w:ascii="Arial" w:eastAsiaTheme="minorEastAsia" w:hAnsi="Arial" w:cs="Times New Roman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1" w15:restartNumberingAfterBreak="0">
    <w:nsid w:val="2CF50029"/>
    <w:multiLevelType w:val="hybridMultilevel"/>
    <w:tmpl w:val="82045DC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2E03637E"/>
    <w:multiLevelType w:val="multilevel"/>
    <w:tmpl w:val="29F274BA"/>
    <w:lvl w:ilvl="0">
      <w:start w:val="14"/>
      <w:numFmt w:val="decimal"/>
      <w:lvlText w:val="%1"/>
      <w:lvlJc w:val="left"/>
      <w:pPr>
        <w:ind w:left="390" w:hanging="390"/>
      </w:pPr>
      <w:rPr>
        <w:rFonts w:hint="default"/>
        <w:b/>
        <w:color w:val="auto"/>
        <w:sz w:val="20"/>
      </w:rPr>
    </w:lvl>
    <w:lvl w:ilvl="1">
      <w:start w:val="3"/>
      <w:numFmt w:val="decimal"/>
      <w:lvlText w:val="%1.%2"/>
      <w:lvlJc w:val="left"/>
      <w:pPr>
        <w:ind w:left="957" w:hanging="390"/>
      </w:pPr>
      <w:rPr>
        <w:rFonts w:hint="default"/>
        <w:b/>
        <w:color w:val="auto"/>
        <w:sz w:val="2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b/>
        <w:color w:val="auto"/>
        <w:sz w:val="20"/>
      </w:rPr>
    </w:lvl>
  </w:abstractNum>
  <w:abstractNum w:abstractNumId="23" w15:restartNumberingAfterBreak="0">
    <w:nsid w:val="31FF3EE0"/>
    <w:multiLevelType w:val="hybridMultilevel"/>
    <w:tmpl w:val="AD7056A4"/>
    <w:lvl w:ilvl="0" w:tplc="1C09000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7319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8039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8759" w:hanging="360"/>
      </w:pPr>
      <w:rPr>
        <w:rFonts w:ascii="Wingdings" w:hAnsi="Wingdings" w:hint="default"/>
      </w:rPr>
    </w:lvl>
  </w:abstractNum>
  <w:abstractNum w:abstractNumId="24" w15:restartNumberingAfterBreak="0">
    <w:nsid w:val="353D33B8"/>
    <w:multiLevelType w:val="hybridMultilevel"/>
    <w:tmpl w:val="A2ECC27A"/>
    <w:lvl w:ilvl="0" w:tplc="04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5" w15:restartNumberingAfterBreak="0">
    <w:nsid w:val="35901AC5"/>
    <w:multiLevelType w:val="hybridMultilevel"/>
    <w:tmpl w:val="398AB61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37905B6F"/>
    <w:multiLevelType w:val="hybridMultilevel"/>
    <w:tmpl w:val="8D1E6298"/>
    <w:lvl w:ilvl="0" w:tplc="DB2816B2">
      <w:start w:val="1"/>
      <w:numFmt w:val="lowerRoman"/>
      <w:lvlText w:val="(%1)"/>
      <w:lvlJc w:val="left"/>
      <w:pPr>
        <w:ind w:left="1288" w:hanging="720"/>
      </w:pPr>
      <w:rPr>
        <w:rFonts w:ascii="Arial" w:eastAsiaTheme="minorEastAsia" w:hAnsi="Arial" w:cs="Times New Roman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" w15:restartNumberingAfterBreak="0">
    <w:nsid w:val="39A653C5"/>
    <w:multiLevelType w:val="hybridMultilevel"/>
    <w:tmpl w:val="045EC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A8E27A6"/>
    <w:multiLevelType w:val="hybridMultilevel"/>
    <w:tmpl w:val="911A0FA0"/>
    <w:lvl w:ilvl="0" w:tplc="DB2816B2">
      <w:start w:val="1"/>
      <w:numFmt w:val="lowerRoman"/>
      <w:lvlText w:val="(%1)"/>
      <w:lvlJc w:val="left"/>
      <w:pPr>
        <w:ind w:left="1440" w:hanging="360"/>
      </w:pPr>
      <w:rPr>
        <w:rFonts w:ascii="Arial" w:eastAsiaTheme="minorEastAsia" w:hAnsi="Aria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3C7F05BF"/>
    <w:multiLevelType w:val="multilevel"/>
    <w:tmpl w:val="B7C6B19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2170"/>
        </w:tabs>
        <w:ind w:left="217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890"/>
        </w:tabs>
        <w:ind w:left="289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3610"/>
        </w:tabs>
        <w:ind w:left="36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690"/>
        </w:tabs>
        <w:ind w:left="469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410"/>
        </w:tabs>
        <w:ind w:left="54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490"/>
        </w:tabs>
        <w:ind w:left="64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210"/>
        </w:tabs>
        <w:ind w:left="72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90"/>
        </w:tabs>
        <w:ind w:left="8290" w:hanging="1800"/>
      </w:pPr>
      <w:rPr>
        <w:rFonts w:hint="default"/>
      </w:rPr>
    </w:lvl>
  </w:abstractNum>
  <w:abstractNum w:abstractNumId="30" w15:restartNumberingAfterBreak="0">
    <w:nsid w:val="40FA706F"/>
    <w:multiLevelType w:val="hybridMultilevel"/>
    <w:tmpl w:val="3810467C"/>
    <w:lvl w:ilvl="0" w:tplc="040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31" w15:restartNumberingAfterBreak="0">
    <w:nsid w:val="41C611DD"/>
    <w:multiLevelType w:val="hybridMultilevel"/>
    <w:tmpl w:val="6728CABA"/>
    <w:lvl w:ilvl="0" w:tplc="43660B8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27F452F"/>
    <w:multiLevelType w:val="hybridMultilevel"/>
    <w:tmpl w:val="CEF64F3C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3" w15:restartNumberingAfterBreak="0">
    <w:nsid w:val="449845F0"/>
    <w:multiLevelType w:val="multilevel"/>
    <w:tmpl w:val="A9EC49C2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  <w:b/>
        <w:color w:val="auto"/>
        <w:sz w:val="20"/>
      </w:rPr>
    </w:lvl>
    <w:lvl w:ilvl="1">
      <w:start w:val="3"/>
      <w:numFmt w:val="decimal"/>
      <w:lvlText w:val="%1.%2"/>
      <w:lvlJc w:val="left"/>
      <w:pPr>
        <w:ind w:left="951" w:hanging="384"/>
      </w:pPr>
      <w:rPr>
        <w:rFonts w:hint="default"/>
        <w:b/>
        <w:color w:val="auto"/>
        <w:sz w:val="2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b/>
        <w:color w:val="auto"/>
        <w:sz w:val="20"/>
      </w:rPr>
    </w:lvl>
  </w:abstractNum>
  <w:abstractNum w:abstractNumId="34" w15:restartNumberingAfterBreak="0">
    <w:nsid w:val="4A4C7B8F"/>
    <w:multiLevelType w:val="multilevel"/>
    <w:tmpl w:val="DC78A190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4C7D267B"/>
    <w:multiLevelType w:val="multilevel"/>
    <w:tmpl w:val="947AB554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6" w15:restartNumberingAfterBreak="0">
    <w:nsid w:val="4DF91E4B"/>
    <w:multiLevelType w:val="multilevel"/>
    <w:tmpl w:val="7F5EA7D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4" w:hanging="720"/>
      </w:pPr>
      <w:rPr>
        <w:rFonts w:hint="default"/>
        <w:b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227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7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9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84" w:hanging="1800"/>
      </w:pPr>
      <w:rPr>
        <w:rFonts w:hint="default"/>
      </w:rPr>
    </w:lvl>
  </w:abstractNum>
  <w:abstractNum w:abstractNumId="37" w15:restartNumberingAfterBreak="0">
    <w:nsid w:val="51D87F69"/>
    <w:multiLevelType w:val="multilevel"/>
    <w:tmpl w:val="4F4C7EA0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53B768C1"/>
    <w:multiLevelType w:val="multilevel"/>
    <w:tmpl w:val="F4DA11C8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9" w15:restartNumberingAfterBreak="0">
    <w:nsid w:val="54FD4002"/>
    <w:multiLevelType w:val="multilevel"/>
    <w:tmpl w:val="44ACFE3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0" w15:restartNumberingAfterBreak="0">
    <w:nsid w:val="57714638"/>
    <w:multiLevelType w:val="multilevel"/>
    <w:tmpl w:val="6750F06C"/>
    <w:lvl w:ilvl="0">
      <w:start w:val="15"/>
      <w:numFmt w:val="decimal"/>
      <w:lvlText w:val="%1."/>
      <w:lvlJc w:val="left"/>
      <w:pPr>
        <w:ind w:left="450" w:hanging="45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9205BBE"/>
    <w:multiLevelType w:val="multilevel"/>
    <w:tmpl w:val="8000F886"/>
    <w:lvl w:ilvl="0">
      <w:start w:val="14"/>
      <w:numFmt w:val="decimal"/>
      <w:lvlText w:val="%1."/>
      <w:lvlJc w:val="left"/>
      <w:pPr>
        <w:ind w:left="730" w:hanging="73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090" w:hanging="73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50" w:hanging="7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10" w:hanging="7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2" w15:restartNumberingAfterBreak="0">
    <w:nsid w:val="5A4F6129"/>
    <w:multiLevelType w:val="hybridMultilevel"/>
    <w:tmpl w:val="26CE07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61151BA8"/>
    <w:multiLevelType w:val="hybridMultilevel"/>
    <w:tmpl w:val="7F4E694A"/>
    <w:lvl w:ilvl="0" w:tplc="0409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44" w15:restartNumberingAfterBreak="0">
    <w:nsid w:val="62FC1C1C"/>
    <w:multiLevelType w:val="multilevel"/>
    <w:tmpl w:val="33E0834E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5" w15:restartNumberingAfterBreak="0">
    <w:nsid w:val="6665766E"/>
    <w:multiLevelType w:val="multilevel"/>
    <w:tmpl w:val="67382B66"/>
    <w:lvl w:ilvl="0">
      <w:start w:val="18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19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32" w:hanging="1800"/>
      </w:pPr>
      <w:rPr>
        <w:rFonts w:hint="default"/>
      </w:rPr>
    </w:lvl>
  </w:abstractNum>
  <w:abstractNum w:abstractNumId="46" w15:restartNumberingAfterBreak="0">
    <w:nsid w:val="67A579B1"/>
    <w:multiLevelType w:val="hybridMultilevel"/>
    <w:tmpl w:val="B064686E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7" w15:restartNumberingAfterBreak="0">
    <w:nsid w:val="727B2CD5"/>
    <w:multiLevelType w:val="hybridMultilevel"/>
    <w:tmpl w:val="1BC2200A"/>
    <w:lvl w:ilvl="0" w:tplc="DDA80DFC">
      <w:start w:val="1"/>
      <w:numFmt w:val="lowerRoman"/>
      <w:lvlText w:val="(%1)"/>
      <w:lvlJc w:val="left"/>
      <w:pPr>
        <w:ind w:left="1800" w:hanging="360"/>
      </w:pPr>
      <w:rPr>
        <w:rFonts w:hint="default"/>
      </w:rPr>
    </w:lvl>
    <w:lvl w:ilvl="1" w:tplc="76C01C60">
      <w:numFmt w:val="bullet"/>
      <w:lvlText w:val="•"/>
      <w:lvlJc w:val="left"/>
      <w:pPr>
        <w:ind w:left="2870" w:hanging="710"/>
      </w:pPr>
      <w:rPr>
        <w:rFonts w:ascii="Arial" w:eastAsia="Times New Roman" w:hAnsi="Arial" w:cs="Arial" w:hint="default"/>
      </w:rPr>
    </w:lvl>
    <w:lvl w:ilvl="2" w:tplc="1C09001B" w:tentative="1">
      <w:start w:val="1"/>
      <w:numFmt w:val="lowerRoman"/>
      <w:lvlText w:val="%3."/>
      <w:lvlJc w:val="right"/>
      <w:pPr>
        <w:ind w:left="3240" w:hanging="180"/>
      </w:pPr>
    </w:lvl>
    <w:lvl w:ilvl="3" w:tplc="1C09000F" w:tentative="1">
      <w:start w:val="1"/>
      <w:numFmt w:val="decimal"/>
      <w:lvlText w:val="%4."/>
      <w:lvlJc w:val="left"/>
      <w:pPr>
        <w:ind w:left="3960" w:hanging="360"/>
      </w:pPr>
    </w:lvl>
    <w:lvl w:ilvl="4" w:tplc="1C090019" w:tentative="1">
      <w:start w:val="1"/>
      <w:numFmt w:val="lowerLetter"/>
      <w:lvlText w:val="%5."/>
      <w:lvlJc w:val="left"/>
      <w:pPr>
        <w:ind w:left="4680" w:hanging="360"/>
      </w:pPr>
    </w:lvl>
    <w:lvl w:ilvl="5" w:tplc="1C09001B" w:tentative="1">
      <w:start w:val="1"/>
      <w:numFmt w:val="lowerRoman"/>
      <w:lvlText w:val="%6."/>
      <w:lvlJc w:val="right"/>
      <w:pPr>
        <w:ind w:left="5400" w:hanging="180"/>
      </w:pPr>
    </w:lvl>
    <w:lvl w:ilvl="6" w:tplc="1C09000F" w:tentative="1">
      <w:start w:val="1"/>
      <w:numFmt w:val="decimal"/>
      <w:lvlText w:val="%7."/>
      <w:lvlJc w:val="left"/>
      <w:pPr>
        <w:ind w:left="6120" w:hanging="360"/>
      </w:pPr>
    </w:lvl>
    <w:lvl w:ilvl="7" w:tplc="1C090019" w:tentative="1">
      <w:start w:val="1"/>
      <w:numFmt w:val="lowerLetter"/>
      <w:lvlText w:val="%8."/>
      <w:lvlJc w:val="left"/>
      <w:pPr>
        <w:ind w:left="6840" w:hanging="360"/>
      </w:pPr>
    </w:lvl>
    <w:lvl w:ilvl="8" w:tplc="1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8" w15:restartNumberingAfterBreak="0">
    <w:nsid w:val="74AE161C"/>
    <w:multiLevelType w:val="multilevel"/>
    <w:tmpl w:val="AFDC3C0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7A206A20"/>
    <w:multiLevelType w:val="multilevel"/>
    <w:tmpl w:val="730C16E6"/>
    <w:lvl w:ilvl="0">
      <w:start w:val="10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50" w15:restartNumberingAfterBreak="0">
    <w:nsid w:val="7A4E6111"/>
    <w:multiLevelType w:val="hybridMultilevel"/>
    <w:tmpl w:val="4DCABFB0"/>
    <w:lvl w:ilvl="0" w:tplc="7AF47DF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7CD4164C"/>
    <w:multiLevelType w:val="hybridMultilevel"/>
    <w:tmpl w:val="2B64DEAC"/>
    <w:lvl w:ilvl="0" w:tplc="D00E42D4">
      <w:start w:val="4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364" w:hanging="360"/>
      </w:pPr>
    </w:lvl>
    <w:lvl w:ilvl="2" w:tplc="1C09001B" w:tentative="1">
      <w:start w:val="1"/>
      <w:numFmt w:val="lowerRoman"/>
      <w:lvlText w:val="%3."/>
      <w:lvlJc w:val="right"/>
      <w:pPr>
        <w:ind w:left="2084" w:hanging="180"/>
      </w:pPr>
    </w:lvl>
    <w:lvl w:ilvl="3" w:tplc="1C09000F" w:tentative="1">
      <w:start w:val="1"/>
      <w:numFmt w:val="decimal"/>
      <w:lvlText w:val="%4."/>
      <w:lvlJc w:val="left"/>
      <w:pPr>
        <w:ind w:left="2804" w:hanging="360"/>
      </w:pPr>
    </w:lvl>
    <w:lvl w:ilvl="4" w:tplc="1C090019" w:tentative="1">
      <w:start w:val="1"/>
      <w:numFmt w:val="lowerLetter"/>
      <w:lvlText w:val="%5."/>
      <w:lvlJc w:val="left"/>
      <w:pPr>
        <w:ind w:left="3524" w:hanging="360"/>
      </w:pPr>
    </w:lvl>
    <w:lvl w:ilvl="5" w:tplc="1C09001B" w:tentative="1">
      <w:start w:val="1"/>
      <w:numFmt w:val="lowerRoman"/>
      <w:lvlText w:val="%6."/>
      <w:lvlJc w:val="right"/>
      <w:pPr>
        <w:ind w:left="4244" w:hanging="180"/>
      </w:pPr>
    </w:lvl>
    <w:lvl w:ilvl="6" w:tplc="1C09000F" w:tentative="1">
      <w:start w:val="1"/>
      <w:numFmt w:val="decimal"/>
      <w:lvlText w:val="%7."/>
      <w:lvlJc w:val="left"/>
      <w:pPr>
        <w:ind w:left="4964" w:hanging="360"/>
      </w:pPr>
    </w:lvl>
    <w:lvl w:ilvl="7" w:tplc="1C090019" w:tentative="1">
      <w:start w:val="1"/>
      <w:numFmt w:val="lowerLetter"/>
      <w:lvlText w:val="%8."/>
      <w:lvlJc w:val="left"/>
      <w:pPr>
        <w:ind w:left="5684" w:hanging="360"/>
      </w:pPr>
    </w:lvl>
    <w:lvl w:ilvl="8" w:tplc="1C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641570177">
    <w:abstractNumId w:val="14"/>
  </w:num>
  <w:num w:numId="2" w16cid:durableId="609119663">
    <w:abstractNumId w:val="0"/>
  </w:num>
  <w:num w:numId="3" w16cid:durableId="808061476">
    <w:abstractNumId w:val="5"/>
  </w:num>
  <w:num w:numId="4" w16cid:durableId="1008212764">
    <w:abstractNumId w:val="36"/>
  </w:num>
  <w:num w:numId="5" w16cid:durableId="999161888">
    <w:abstractNumId w:val="23"/>
  </w:num>
  <w:num w:numId="6" w16cid:durableId="1843468935">
    <w:abstractNumId w:val="7"/>
  </w:num>
  <w:num w:numId="7" w16cid:durableId="1466700582">
    <w:abstractNumId w:val="29"/>
  </w:num>
  <w:num w:numId="8" w16cid:durableId="1509515665">
    <w:abstractNumId w:val="1"/>
  </w:num>
  <w:num w:numId="9" w16cid:durableId="869682360">
    <w:abstractNumId w:val="15"/>
  </w:num>
  <w:num w:numId="10" w16cid:durableId="1693455379">
    <w:abstractNumId w:val="17"/>
  </w:num>
  <w:num w:numId="11" w16cid:durableId="1572617912">
    <w:abstractNumId w:val="11"/>
  </w:num>
  <w:num w:numId="12" w16cid:durableId="1481850618">
    <w:abstractNumId w:val="42"/>
  </w:num>
  <w:num w:numId="13" w16cid:durableId="1231423721">
    <w:abstractNumId w:val="27"/>
  </w:num>
  <w:num w:numId="14" w16cid:durableId="360404637">
    <w:abstractNumId w:val="26"/>
  </w:num>
  <w:num w:numId="15" w16cid:durableId="28603914">
    <w:abstractNumId w:val="10"/>
  </w:num>
  <w:num w:numId="16" w16cid:durableId="997151303">
    <w:abstractNumId w:val="35"/>
  </w:num>
  <w:num w:numId="17" w16cid:durableId="913852150">
    <w:abstractNumId w:val="44"/>
  </w:num>
  <w:num w:numId="18" w16cid:durableId="239100010">
    <w:abstractNumId w:val="49"/>
  </w:num>
  <w:num w:numId="19" w16cid:durableId="180707265">
    <w:abstractNumId w:val="4"/>
  </w:num>
  <w:num w:numId="20" w16cid:durableId="818619366">
    <w:abstractNumId w:val="38"/>
  </w:num>
  <w:num w:numId="21" w16cid:durableId="1454323300">
    <w:abstractNumId w:val="39"/>
  </w:num>
  <w:num w:numId="22" w16cid:durableId="1697580808">
    <w:abstractNumId w:val="12"/>
  </w:num>
  <w:num w:numId="23" w16cid:durableId="1718817001">
    <w:abstractNumId w:val="25"/>
  </w:num>
  <w:num w:numId="24" w16cid:durableId="1705866199">
    <w:abstractNumId w:val="50"/>
  </w:num>
  <w:num w:numId="25" w16cid:durableId="1107575472">
    <w:abstractNumId w:val="47"/>
  </w:num>
  <w:num w:numId="26" w16cid:durableId="152184177">
    <w:abstractNumId w:val="48"/>
  </w:num>
  <w:num w:numId="27" w16cid:durableId="592055170">
    <w:abstractNumId w:val="6"/>
  </w:num>
  <w:num w:numId="28" w16cid:durableId="609551590">
    <w:abstractNumId w:val="46"/>
  </w:num>
  <w:num w:numId="29" w16cid:durableId="515274193">
    <w:abstractNumId w:val="32"/>
  </w:num>
  <w:num w:numId="30" w16cid:durableId="516191888">
    <w:abstractNumId w:val="9"/>
  </w:num>
  <w:num w:numId="31" w16cid:durableId="1223715603">
    <w:abstractNumId w:val="43"/>
  </w:num>
  <w:num w:numId="32" w16cid:durableId="136579028">
    <w:abstractNumId w:val="19"/>
  </w:num>
  <w:num w:numId="33" w16cid:durableId="73552555">
    <w:abstractNumId w:val="30"/>
  </w:num>
  <w:num w:numId="34" w16cid:durableId="512572909">
    <w:abstractNumId w:val="13"/>
  </w:num>
  <w:num w:numId="35" w16cid:durableId="2144887048">
    <w:abstractNumId w:val="24"/>
  </w:num>
  <w:num w:numId="36" w16cid:durableId="772164727">
    <w:abstractNumId w:val="22"/>
  </w:num>
  <w:num w:numId="37" w16cid:durableId="622734318">
    <w:abstractNumId w:val="45"/>
  </w:num>
  <w:num w:numId="38" w16cid:durableId="343748012">
    <w:abstractNumId w:val="3"/>
  </w:num>
  <w:num w:numId="39" w16cid:durableId="1512332575">
    <w:abstractNumId w:val="41"/>
  </w:num>
  <w:num w:numId="40" w16cid:durableId="896621640">
    <w:abstractNumId w:val="18"/>
  </w:num>
  <w:num w:numId="41" w16cid:durableId="193621013">
    <w:abstractNumId w:val="28"/>
  </w:num>
  <w:num w:numId="42" w16cid:durableId="1044452353">
    <w:abstractNumId w:val="8"/>
  </w:num>
  <w:num w:numId="43" w16cid:durableId="528379584">
    <w:abstractNumId w:val="40"/>
  </w:num>
  <w:num w:numId="44" w16cid:durableId="358969000">
    <w:abstractNumId w:val="20"/>
  </w:num>
  <w:num w:numId="45" w16cid:durableId="1796678004">
    <w:abstractNumId w:val="2"/>
  </w:num>
  <w:num w:numId="46" w16cid:durableId="18167465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559559800">
    <w:abstractNumId w:val="31"/>
  </w:num>
  <w:num w:numId="48" w16cid:durableId="460198970">
    <w:abstractNumId w:val="21"/>
  </w:num>
  <w:num w:numId="49" w16cid:durableId="434519193">
    <w:abstractNumId w:val="37"/>
  </w:num>
  <w:num w:numId="50" w16cid:durableId="78212872">
    <w:abstractNumId w:val="34"/>
  </w:num>
  <w:num w:numId="51" w16cid:durableId="1475830836">
    <w:abstractNumId w:val="33"/>
  </w:num>
  <w:num w:numId="52" w16cid:durableId="1906258662">
    <w:abstractNumId w:val="51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GB" w:vendorID="64" w:dllVersion="5" w:nlCheck="1" w:checkStyle="1"/>
  <w:activeWritingStyle w:appName="MSWord" w:lang="en-GB" w:vendorID="64" w:dllVersion="6" w:nlCheck="1" w:checkStyle="0"/>
  <w:activeWritingStyle w:appName="MSWord" w:lang="fr-FR" w:vendorID="64" w:dllVersion="6" w:nlCheck="1" w:checkStyle="1"/>
  <w:activeWritingStyle w:appName="MSWord" w:lang="en-ZA" w:vendorID="64" w:dllVersion="6" w:nlCheck="1" w:checkStyle="0"/>
  <w:activeWritingStyle w:appName="MSWord" w:lang="en-US" w:vendorID="64" w:dllVersion="6" w:nlCheck="1" w:checkStyle="1"/>
  <w:activeWritingStyle w:appName="MSWord" w:lang="en-AU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ZA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284"/>
  <w:drawingGridHorizontalSpacing w:val="57"/>
  <w:displayHorizontalDrawingGridEvery w:val="0"/>
  <w:displayVerticalDrawingGridEvery w:val="2"/>
  <w:noPunctuationKerning/>
  <w:characterSpacingControl w:val="doNotCompress"/>
  <w:hdrShapeDefaults>
    <o:shapedefaults v:ext="edit" spidmax="2050" fillcolor="white">
      <v:fill color="white"/>
      <v:textbox inset=",2.5mm,,2.5mm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065"/>
    <w:rsid w:val="000058C3"/>
    <w:rsid w:val="00007033"/>
    <w:rsid w:val="00007D87"/>
    <w:rsid w:val="0001070A"/>
    <w:rsid w:val="00011339"/>
    <w:rsid w:val="00012025"/>
    <w:rsid w:val="0001269D"/>
    <w:rsid w:val="00013B97"/>
    <w:rsid w:val="0001473C"/>
    <w:rsid w:val="00014B78"/>
    <w:rsid w:val="00017108"/>
    <w:rsid w:val="00017731"/>
    <w:rsid w:val="0001773E"/>
    <w:rsid w:val="00017E9C"/>
    <w:rsid w:val="000208AD"/>
    <w:rsid w:val="000211B4"/>
    <w:rsid w:val="000230BA"/>
    <w:rsid w:val="00023B67"/>
    <w:rsid w:val="00024249"/>
    <w:rsid w:val="000253B0"/>
    <w:rsid w:val="00025BBE"/>
    <w:rsid w:val="00025EC2"/>
    <w:rsid w:val="000266B0"/>
    <w:rsid w:val="000266BC"/>
    <w:rsid w:val="0002692E"/>
    <w:rsid w:val="000271F6"/>
    <w:rsid w:val="0002760C"/>
    <w:rsid w:val="000312B1"/>
    <w:rsid w:val="00032034"/>
    <w:rsid w:val="000336C2"/>
    <w:rsid w:val="00033FF9"/>
    <w:rsid w:val="00034958"/>
    <w:rsid w:val="00035A87"/>
    <w:rsid w:val="0003616A"/>
    <w:rsid w:val="00036EE2"/>
    <w:rsid w:val="00036F78"/>
    <w:rsid w:val="00042565"/>
    <w:rsid w:val="00042D43"/>
    <w:rsid w:val="0004332C"/>
    <w:rsid w:val="000439AF"/>
    <w:rsid w:val="00044F83"/>
    <w:rsid w:val="0004790A"/>
    <w:rsid w:val="00050C12"/>
    <w:rsid w:val="00050D9D"/>
    <w:rsid w:val="0005186A"/>
    <w:rsid w:val="000539B6"/>
    <w:rsid w:val="00054445"/>
    <w:rsid w:val="00054F9B"/>
    <w:rsid w:val="000559D0"/>
    <w:rsid w:val="00056347"/>
    <w:rsid w:val="000570C0"/>
    <w:rsid w:val="00057EAE"/>
    <w:rsid w:val="000601D0"/>
    <w:rsid w:val="0006056F"/>
    <w:rsid w:val="0006059C"/>
    <w:rsid w:val="000607BE"/>
    <w:rsid w:val="00061177"/>
    <w:rsid w:val="0006419D"/>
    <w:rsid w:val="000643F7"/>
    <w:rsid w:val="000648E4"/>
    <w:rsid w:val="000649A4"/>
    <w:rsid w:val="00064BC8"/>
    <w:rsid w:val="00064D3C"/>
    <w:rsid w:val="00065B3E"/>
    <w:rsid w:val="00065BEF"/>
    <w:rsid w:val="0006682A"/>
    <w:rsid w:val="0006692B"/>
    <w:rsid w:val="00066D30"/>
    <w:rsid w:val="00070813"/>
    <w:rsid w:val="00071D82"/>
    <w:rsid w:val="000725F0"/>
    <w:rsid w:val="000729A8"/>
    <w:rsid w:val="00073C5D"/>
    <w:rsid w:val="0007464E"/>
    <w:rsid w:val="00074680"/>
    <w:rsid w:val="00075173"/>
    <w:rsid w:val="000757C0"/>
    <w:rsid w:val="000757FA"/>
    <w:rsid w:val="00075908"/>
    <w:rsid w:val="00077D27"/>
    <w:rsid w:val="00080E5D"/>
    <w:rsid w:val="000812F5"/>
    <w:rsid w:val="00082469"/>
    <w:rsid w:val="0008381D"/>
    <w:rsid w:val="00086E81"/>
    <w:rsid w:val="00090C1A"/>
    <w:rsid w:val="000913CD"/>
    <w:rsid w:val="000921F5"/>
    <w:rsid w:val="00092977"/>
    <w:rsid w:val="00093564"/>
    <w:rsid w:val="00093CA6"/>
    <w:rsid w:val="00094D0F"/>
    <w:rsid w:val="0009569A"/>
    <w:rsid w:val="00095777"/>
    <w:rsid w:val="00097513"/>
    <w:rsid w:val="000A08B8"/>
    <w:rsid w:val="000A1C21"/>
    <w:rsid w:val="000A1E0D"/>
    <w:rsid w:val="000A2259"/>
    <w:rsid w:val="000A4055"/>
    <w:rsid w:val="000A41D5"/>
    <w:rsid w:val="000A431C"/>
    <w:rsid w:val="000A462D"/>
    <w:rsid w:val="000A48E6"/>
    <w:rsid w:val="000A5147"/>
    <w:rsid w:val="000A5964"/>
    <w:rsid w:val="000A63AF"/>
    <w:rsid w:val="000A7400"/>
    <w:rsid w:val="000A785F"/>
    <w:rsid w:val="000A7FC1"/>
    <w:rsid w:val="000B064D"/>
    <w:rsid w:val="000B10E2"/>
    <w:rsid w:val="000B14FA"/>
    <w:rsid w:val="000B1A59"/>
    <w:rsid w:val="000B1AC9"/>
    <w:rsid w:val="000B28AF"/>
    <w:rsid w:val="000B3511"/>
    <w:rsid w:val="000B3D45"/>
    <w:rsid w:val="000B3D9A"/>
    <w:rsid w:val="000B48E7"/>
    <w:rsid w:val="000B5B47"/>
    <w:rsid w:val="000B5ED2"/>
    <w:rsid w:val="000B622C"/>
    <w:rsid w:val="000B6C2F"/>
    <w:rsid w:val="000B7A0B"/>
    <w:rsid w:val="000C02FE"/>
    <w:rsid w:val="000C0A02"/>
    <w:rsid w:val="000C113E"/>
    <w:rsid w:val="000C126F"/>
    <w:rsid w:val="000C18D1"/>
    <w:rsid w:val="000C1E0B"/>
    <w:rsid w:val="000C252C"/>
    <w:rsid w:val="000C3635"/>
    <w:rsid w:val="000C3C22"/>
    <w:rsid w:val="000C484E"/>
    <w:rsid w:val="000C4D98"/>
    <w:rsid w:val="000C651F"/>
    <w:rsid w:val="000C752D"/>
    <w:rsid w:val="000C769A"/>
    <w:rsid w:val="000D1474"/>
    <w:rsid w:val="000D1CC5"/>
    <w:rsid w:val="000D208E"/>
    <w:rsid w:val="000D242F"/>
    <w:rsid w:val="000D32C2"/>
    <w:rsid w:val="000D3DCA"/>
    <w:rsid w:val="000D4B76"/>
    <w:rsid w:val="000D59DF"/>
    <w:rsid w:val="000D741A"/>
    <w:rsid w:val="000D786E"/>
    <w:rsid w:val="000D7D2E"/>
    <w:rsid w:val="000E0082"/>
    <w:rsid w:val="000E0180"/>
    <w:rsid w:val="000E0905"/>
    <w:rsid w:val="000E12D2"/>
    <w:rsid w:val="000E1652"/>
    <w:rsid w:val="000E1F0B"/>
    <w:rsid w:val="000E241B"/>
    <w:rsid w:val="000E3917"/>
    <w:rsid w:val="000E3E67"/>
    <w:rsid w:val="000E4677"/>
    <w:rsid w:val="000E4837"/>
    <w:rsid w:val="000E5C93"/>
    <w:rsid w:val="000E6ABD"/>
    <w:rsid w:val="000E7124"/>
    <w:rsid w:val="000E717A"/>
    <w:rsid w:val="000F187A"/>
    <w:rsid w:val="000F1D58"/>
    <w:rsid w:val="000F3582"/>
    <w:rsid w:val="000F47D3"/>
    <w:rsid w:val="000F586A"/>
    <w:rsid w:val="000F606E"/>
    <w:rsid w:val="000F6381"/>
    <w:rsid w:val="000F68EC"/>
    <w:rsid w:val="000F788E"/>
    <w:rsid w:val="001007D6"/>
    <w:rsid w:val="0010332F"/>
    <w:rsid w:val="00104986"/>
    <w:rsid w:val="00104A68"/>
    <w:rsid w:val="0010522B"/>
    <w:rsid w:val="0010572E"/>
    <w:rsid w:val="001059E4"/>
    <w:rsid w:val="00105FD9"/>
    <w:rsid w:val="00107771"/>
    <w:rsid w:val="001077AE"/>
    <w:rsid w:val="00107BA7"/>
    <w:rsid w:val="00107D7A"/>
    <w:rsid w:val="00110116"/>
    <w:rsid w:val="0011102B"/>
    <w:rsid w:val="0011114F"/>
    <w:rsid w:val="00111288"/>
    <w:rsid w:val="001118DC"/>
    <w:rsid w:val="0011197E"/>
    <w:rsid w:val="00113414"/>
    <w:rsid w:val="00114DEB"/>
    <w:rsid w:val="00116798"/>
    <w:rsid w:val="0011681E"/>
    <w:rsid w:val="00117284"/>
    <w:rsid w:val="00120A68"/>
    <w:rsid w:val="00120F16"/>
    <w:rsid w:val="00121F05"/>
    <w:rsid w:val="0012289D"/>
    <w:rsid w:val="00122D64"/>
    <w:rsid w:val="00123C3A"/>
    <w:rsid w:val="001246CD"/>
    <w:rsid w:val="00124CBC"/>
    <w:rsid w:val="00125078"/>
    <w:rsid w:val="001257F0"/>
    <w:rsid w:val="00126103"/>
    <w:rsid w:val="0012682D"/>
    <w:rsid w:val="0012743C"/>
    <w:rsid w:val="0012766C"/>
    <w:rsid w:val="00127AD8"/>
    <w:rsid w:val="00127FED"/>
    <w:rsid w:val="001304C9"/>
    <w:rsid w:val="001315ED"/>
    <w:rsid w:val="001317F2"/>
    <w:rsid w:val="00132164"/>
    <w:rsid w:val="00133A3C"/>
    <w:rsid w:val="001343F7"/>
    <w:rsid w:val="00135766"/>
    <w:rsid w:val="0013619A"/>
    <w:rsid w:val="00136BBC"/>
    <w:rsid w:val="00136BDD"/>
    <w:rsid w:val="00137782"/>
    <w:rsid w:val="00137B95"/>
    <w:rsid w:val="00141D62"/>
    <w:rsid w:val="00142968"/>
    <w:rsid w:val="00143E82"/>
    <w:rsid w:val="00144EFB"/>
    <w:rsid w:val="001502AB"/>
    <w:rsid w:val="00150DA7"/>
    <w:rsid w:val="001511D8"/>
    <w:rsid w:val="00151684"/>
    <w:rsid w:val="0015257A"/>
    <w:rsid w:val="001533E5"/>
    <w:rsid w:val="00154455"/>
    <w:rsid w:val="0015467C"/>
    <w:rsid w:val="00154831"/>
    <w:rsid w:val="00155254"/>
    <w:rsid w:val="00155331"/>
    <w:rsid w:val="00155ED4"/>
    <w:rsid w:val="001562F6"/>
    <w:rsid w:val="001563E6"/>
    <w:rsid w:val="00156CC6"/>
    <w:rsid w:val="00156FE1"/>
    <w:rsid w:val="00160F66"/>
    <w:rsid w:val="001611B4"/>
    <w:rsid w:val="001612F7"/>
    <w:rsid w:val="0016191E"/>
    <w:rsid w:val="00161E71"/>
    <w:rsid w:val="0016252B"/>
    <w:rsid w:val="00164AC0"/>
    <w:rsid w:val="001656D3"/>
    <w:rsid w:val="00166602"/>
    <w:rsid w:val="0016743A"/>
    <w:rsid w:val="00167B24"/>
    <w:rsid w:val="00167DAE"/>
    <w:rsid w:val="00167E7B"/>
    <w:rsid w:val="001709B4"/>
    <w:rsid w:val="00170A26"/>
    <w:rsid w:val="00170B84"/>
    <w:rsid w:val="00170FA0"/>
    <w:rsid w:val="0017138D"/>
    <w:rsid w:val="001717AD"/>
    <w:rsid w:val="00171C6D"/>
    <w:rsid w:val="001739C8"/>
    <w:rsid w:val="00174B78"/>
    <w:rsid w:val="00175320"/>
    <w:rsid w:val="00175535"/>
    <w:rsid w:val="001758E1"/>
    <w:rsid w:val="0017646F"/>
    <w:rsid w:val="001769D3"/>
    <w:rsid w:val="00176FD7"/>
    <w:rsid w:val="00177AEE"/>
    <w:rsid w:val="00180240"/>
    <w:rsid w:val="0018087E"/>
    <w:rsid w:val="0018125D"/>
    <w:rsid w:val="00182890"/>
    <w:rsid w:val="001836C3"/>
    <w:rsid w:val="00184A2F"/>
    <w:rsid w:val="001850AC"/>
    <w:rsid w:val="001854D8"/>
    <w:rsid w:val="00185796"/>
    <w:rsid w:val="00185935"/>
    <w:rsid w:val="00185E69"/>
    <w:rsid w:val="0018606F"/>
    <w:rsid w:val="001868CE"/>
    <w:rsid w:val="00186D1F"/>
    <w:rsid w:val="00191168"/>
    <w:rsid w:val="00191CA7"/>
    <w:rsid w:val="00191D92"/>
    <w:rsid w:val="00192FC4"/>
    <w:rsid w:val="00193C56"/>
    <w:rsid w:val="00193CD8"/>
    <w:rsid w:val="00194587"/>
    <w:rsid w:val="00194658"/>
    <w:rsid w:val="00195CAC"/>
    <w:rsid w:val="001960EE"/>
    <w:rsid w:val="00196DDF"/>
    <w:rsid w:val="001971AA"/>
    <w:rsid w:val="001A072C"/>
    <w:rsid w:val="001A2C9C"/>
    <w:rsid w:val="001A304A"/>
    <w:rsid w:val="001A33CB"/>
    <w:rsid w:val="001A373D"/>
    <w:rsid w:val="001A3C07"/>
    <w:rsid w:val="001A3CAA"/>
    <w:rsid w:val="001A45BD"/>
    <w:rsid w:val="001A638D"/>
    <w:rsid w:val="001A6492"/>
    <w:rsid w:val="001A66FF"/>
    <w:rsid w:val="001A76F8"/>
    <w:rsid w:val="001A774C"/>
    <w:rsid w:val="001B08D0"/>
    <w:rsid w:val="001B1D8C"/>
    <w:rsid w:val="001B1ED5"/>
    <w:rsid w:val="001B29C4"/>
    <w:rsid w:val="001B2D89"/>
    <w:rsid w:val="001B3255"/>
    <w:rsid w:val="001B47F1"/>
    <w:rsid w:val="001B4C4B"/>
    <w:rsid w:val="001B533D"/>
    <w:rsid w:val="001B5A33"/>
    <w:rsid w:val="001B639A"/>
    <w:rsid w:val="001B6745"/>
    <w:rsid w:val="001B67C2"/>
    <w:rsid w:val="001B77E5"/>
    <w:rsid w:val="001C0902"/>
    <w:rsid w:val="001C1D9A"/>
    <w:rsid w:val="001C231B"/>
    <w:rsid w:val="001C25FA"/>
    <w:rsid w:val="001C2660"/>
    <w:rsid w:val="001C2A23"/>
    <w:rsid w:val="001C34A3"/>
    <w:rsid w:val="001C36EF"/>
    <w:rsid w:val="001C3BB3"/>
    <w:rsid w:val="001C4395"/>
    <w:rsid w:val="001C5CAF"/>
    <w:rsid w:val="001C635F"/>
    <w:rsid w:val="001C65FE"/>
    <w:rsid w:val="001C7152"/>
    <w:rsid w:val="001C74B3"/>
    <w:rsid w:val="001C7688"/>
    <w:rsid w:val="001C774A"/>
    <w:rsid w:val="001C7792"/>
    <w:rsid w:val="001C7841"/>
    <w:rsid w:val="001D0A4B"/>
    <w:rsid w:val="001D1091"/>
    <w:rsid w:val="001D2BF0"/>
    <w:rsid w:val="001D5E16"/>
    <w:rsid w:val="001D5F75"/>
    <w:rsid w:val="001D6352"/>
    <w:rsid w:val="001E0C7C"/>
    <w:rsid w:val="001E151B"/>
    <w:rsid w:val="001E1A07"/>
    <w:rsid w:val="001E2BFC"/>
    <w:rsid w:val="001E3527"/>
    <w:rsid w:val="001E3E9E"/>
    <w:rsid w:val="001E4037"/>
    <w:rsid w:val="001E420B"/>
    <w:rsid w:val="001E4EC8"/>
    <w:rsid w:val="001F0579"/>
    <w:rsid w:val="001F0DBB"/>
    <w:rsid w:val="001F0F01"/>
    <w:rsid w:val="001F1266"/>
    <w:rsid w:val="001F1745"/>
    <w:rsid w:val="001F1DFE"/>
    <w:rsid w:val="001F1EBF"/>
    <w:rsid w:val="001F2384"/>
    <w:rsid w:val="001F2494"/>
    <w:rsid w:val="001F2520"/>
    <w:rsid w:val="001F32A3"/>
    <w:rsid w:val="001F3D74"/>
    <w:rsid w:val="001F45E3"/>
    <w:rsid w:val="001F4FF6"/>
    <w:rsid w:val="001F5FCF"/>
    <w:rsid w:val="001F7362"/>
    <w:rsid w:val="001F7E58"/>
    <w:rsid w:val="00200ED6"/>
    <w:rsid w:val="00202404"/>
    <w:rsid w:val="00203B21"/>
    <w:rsid w:val="00204232"/>
    <w:rsid w:val="002045D2"/>
    <w:rsid w:val="00204932"/>
    <w:rsid w:val="00205530"/>
    <w:rsid w:val="00205E1A"/>
    <w:rsid w:val="00207636"/>
    <w:rsid w:val="002102B1"/>
    <w:rsid w:val="0021165E"/>
    <w:rsid w:val="002128B1"/>
    <w:rsid w:val="00212F10"/>
    <w:rsid w:val="0021344A"/>
    <w:rsid w:val="002157D7"/>
    <w:rsid w:val="002159B3"/>
    <w:rsid w:val="00215EBA"/>
    <w:rsid w:val="00217DD9"/>
    <w:rsid w:val="002208F6"/>
    <w:rsid w:val="00220D33"/>
    <w:rsid w:val="00222107"/>
    <w:rsid w:val="002227B0"/>
    <w:rsid w:val="002229FD"/>
    <w:rsid w:val="00223944"/>
    <w:rsid w:val="00223F66"/>
    <w:rsid w:val="002242E5"/>
    <w:rsid w:val="002248EB"/>
    <w:rsid w:val="002250E5"/>
    <w:rsid w:val="00225942"/>
    <w:rsid w:val="002260D5"/>
    <w:rsid w:val="00226950"/>
    <w:rsid w:val="00226F99"/>
    <w:rsid w:val="002273C2"/>
    <w:rsid w:val="00227976"/>
    <w:rsid w:val="002302D5"/>
    <w:rsid w:val="002323F4"/>
    <w:rsid w:val="00232DD7"/>
    <w:rsid w:val="002350B5"/>
    <w:rsid w:val="0023524D"/>
    <w:rsid w:val="00235975"/>
    <w:rsid w:val="0023644B"/>
    <w:rsid w:val="002405F0"/>
    <w:rsid w:val="0024144A"/>
    <w:rsid w:val="00241474"/>
    <w:rsid w:val="002414D4"/>
    <w:rsid w:val="002419A2"/>
    <w:rsid w:val="00242915"/>
    <w:rsid w:val="00242A5F"/>
    <w:rsid w:val="0024374D"/>
    <w:rsid w:val="00245046"/>
    <w:rsid w:val="00245475"/>
    <w:rsid w:val="00245EB5"/>
    <w:rsid w:val="002463C4"/>
    <w:rsid w:val="002467A3"/>
    <w:rsid w:val="002476C4"/>
    <w:rsid w:val="0025044E"/>
    <w:rsid w:val="0025289F"/>
    <w:rsid w:val="00253141"/>
    <w:rsid w:val="00253631"/>
    <w:rsid w:val="00253A17"/>
    <w:rsid w:val="002559A1"/>
    <w:rsid w:val="002559DD"/>
    <w:rsid w:val="00256476"/>
    <w:rsid w:val="00257AD1"/>
    <w:rsid w:val="002602A1"/>
    <w:rsid w:val="00261423"/>
    <w:rsid w:val="00261AE8"/>
    <w:rsid w:val="00261D4D"/>
    <w:rsid w:val="00262078"/>
    <w:rsid w:val="002621BD"/>
    <w:rsid w:val="002631FC"/>
    <w:rsid w:val="00263F4C"/>
    <w:rsid w:val="002661D0"/>
    <w:rsid w:val="002706C0"/>
    <w:rsid w:val="00270A6A"/>
    <w:rsid w:val="00270AD8"/>
    <w:rsid w:val="00271E09"/>
    <w:rsid w:val="002724FD"/>
    <w:rsid w:val="00273087"/>
    <w:rsid w:val="00273641"/>
    <w:rsid w:val="002738D2"/>
    <w:rsid w:val="00273B4F"/>
    <w:rsid w:val="00273B6C"/>
    <w:rsid w:val="00273BB7"/>
    <w:rsid w:val="00275ECF"/>
    <w:rsid w:val="00276FCA"/>
    <w:rsid w:val="00277C47"/>
    <w:rsid w:val="002809D3"/>
    <w:rsid w:val="00280C62"/>
    <w:rsid w:val="00280DAC"/>
    <w:rsid w:val="0028165C"/>
    <w:rsid w:val="00282138"/>
    <w:rsid w:val="002822B1"/>
    <w:rsid w:val="00282430"/>
    <w:rsid w:val="00284F6A"/>
    <w:rsid w:val="0028529D"/>
    <w:rsid w:val="00285692"/>
    <w:rsid w:val="00286DC7"/>
    <w:rsid w:val="00286EAE"/>
    <w:rsid w:val="00287893"/>
    <w:rsid w:val="00287EC3"/>
    <w:rsid w:val="00290B3D"/>
    <w:rsid w:val="00290B47"/>
    <w:rsid w:val="00291F45"/>
    <w:rsid w:val="0029267F"/>
    <w:rsid w:val="00292B3E"/>
    <w:rsid w:val="0029317B"/>
    <w:rsid w:val="002937C0"/>
    <w:rsid w:val="00293D54"/>
    <w:rsid w:val="00294255"/>
    <w:rsid w:val="002949F9"/>
    <w:rsid w:val="00294E34"/>
    <w:rsid w:val="00295242"/>
    <w:rsid w:val="00295A1F"/>
    <w:rsid w:val="0029698A"/>
    <w:rsid w:val="002970F6"/>
    <w:rsid w:val="0029757A"/>
    <w:rsid w:val="002A1461"/>
    <w:rsid w:val="002A18A6"/>
    <w:rsid w:val="002A1A71"/>
    <w:rsid w:val="002A1B19"/>
    <w:rsid w:val="002A2416"/>
    <w:rsid w:val="002A2C01"/>
    <w:rsid w:val="002A2C2F"/>
    <w:rsid w:val="002A35BD"/>
    <w:rsid w:val="002A42BE"/>
    <w:rsid w:val="002A446C"/>
    <w:rsid w:val="002A4C88"/>
    <w:rsid w:val="002A5980"/>
    <w:rsid w:val="002A5FC9"/>
    <w:rsid w:val="002A7C25"/>
    <w:rsid w:val="002A7D19"/>
    <w:rsid w:val="002B043E"/>
    <w:rsid w:val="002B10F4"/>
    <w:rsid w:val="002B2586"/>
    <w:rsid w:val="002B31C3"/>
    <w:rsid w:val="002B3638"/>
    <w:rsid w:val="002B43B8"/>
    <w:rsid w:val="002B59CC"/>
    <w:rsid w:val="002B5E4E"/>
    <w:rsid w:val="002B654F"/>
    <w:rsid w:val="002B65D9"/>
    <w:rsid w:val="002C104C"/>
    <w:rsid w:val="002C105E"/>
    <w:rsid w:val="002C1108"/>
    <w:rsid w:val="002C13AE"/>
    <w:rsid w:val="002C148D"/>
    <w:rsid w:val="002C1A15"/>
    <w:rsid w:val="002C30B6"/>
    <w:rsid w:val="002C4922"/>
    <w:rsid w:val="002C4A3D"/>
    <w:rsid w:val="002C4F62"/>
    <w:rsid w:val="002C6822"/>
    <w:rsid w:val="002C754B"/>
    <w:rsid w:val="002C79F6"/>
    <w:rsid w:val="002D01C9"/>
    <w:rsid w:val="002D0D0D"/>
    <w:rsid w:val="002D1240"/>
    <w:rsid w:val="002D1873"/>
    <w:rsid w:val="002D18FB"/>
    <w:rsid w:val="002D1A41"/>
    <w:rsid w:val="002D1BF8"/>
    <w:rsid w:val="002D3335"/>
    <w:rsid w:val="002D4234"/>
    <w:rsid w:val="002D4236"/>
    <w:rsid w:val="002D5156"/>
    <w:rsid w:val="002D6479"/>
    <w:rsid w:val="002D648C"/>
    <w:rsid w:val="002D64D9"/>
    <w:rsid w:val="002D6875"/>
    <w:rsid w:val="002E079E"/>
    <w:rsid w:val="002E07CD"/>
    <w:rsid w:val="002E29D5"/>
    <w:rsid w:val="002E2F00"/>
    <w:rsid w:val="002E30CE"/>
    <w:rsid w:val="002E3D27"/>
    <w:rsid w:val="002E45F1"/>
    <w:rsid w:val="002E5E3D"/>
    <w:rsid w:val="002E642D"/>
    <w:rsid w:val="002E6799"/>
    <w:rsid w:val="002E73DA"/>
    <w:rsid w:val="002E79B6"/>
    <w:rsid w:val="002E7A54"/>
    <w:rsid w:val="002E7C4E"/>
    <w:rsid w:val="002F148F"/>
    <w:rsid w:val="002F31A8"/>
    <w:rsid w:val="002F334F"/>
    <w:rsid w:val="002F3992"/>
    <w:rsid w:val="002F3C94"/>
    <w:rsid w:val="002F496B"/>
    <w:rsid w:val="002F4BD2"/>
    <w:rsid w:val="002F4FF3"/>
    <w:rsid w:val="002F5698"/>
    <w:rsid w:val="002F6856"/>
    <w:rsid w:val="002F6E11"/>
    <w:rsid w:val="00300159"/>
    <w:rsid w:val="00300EEF"/>
    <w:rsid w:val="00301AEC"/>
    <w:rsid w:val="00302C99"/>
    <w:rsid w:val="00303CD4"/>
    <w:rsid w:val="00303CFF"/>
    <w:rsid w:val="00306C05"/>
    <w:rsid w:val="003073FA"/>
    <w:rsid w:val="003075EE"/>
    <w:rsid w:val="00310991"/>
    <w:rsid w:val="00311175"/>
    <w:rsid w:val="00312913"/>
    <w:rsid w:val="00312F64"/>
    <w:rsid w:val="00313031"/>
    <w:rsid w:val="0031348E"/>
    <w:rsid w:val="003134D2"/>
    <w:rsid w:val="00314968"/>
    <w:rsid w:val="0031523C"/>
    <w:rsid w:val="003153BA"/>
    <w:rsid w:val="00316301"/>
    <w:rsid w:val="00316489"/>
    <w:rsid w:val="00322538"/>
    <w:rsid w:val="00322C7F"/>
    <w:rsid w:val="00323261"/>
    <w:rsid w:val="0032411C"/>
    <w:rsid w:val="00324375"/>
    <w:rsid w:val="00325161"/>
    <w:rsid w:val="00325BF2"/>
    <w:rsid w:val="003262FA"/>
    <w:rsid w:val="00326395"/>
    <w:rsid w:val="00327C87"/>
    <w:rsid w:val="00330898"/>
    <w:rsid w:val="003314A2"/>
    <w:rsid w:val="003315DC"/>
    <w:rsid w:val="00332E83"/>
    <w:rsid w:val="00333109"/>
    <w:rsid w:val="003341F9"/>
    <w:rsid w:val="00334A21"/>
    <w:rsid w:val="003362C2"/>
    <w:rsid w:val="003367B8"/>
    <w:rsid w:val="00337A72"/>
    <w:rsid w:val="00340198"/>
    <w:rsid w:val="00341141"/>
    <w:rsid w:val="00342054"/>
    <w:rsid w:val="0034210D"/>
    <w:rsid w:val="003423F0"/>
    <w:rsid w:val="0034265E"/>
    <w:rsid w:val="003434C2"/>
    <w:rsid w:val="0034377F"/>
    <w:rsid w:val="003437EA"/>
    <w:rsid w:val="003439D0"/>
    <w:rsid w:val="00343B11"/>
    <w:rsid w:val="00343DB9"/>
    <w:rsid w:val="0034524A"/>
    <w:rsid w:val="00345942"/>
    <w:rsid w:val="003459C7"/>
    <w:rsid w:val="00346665"/>
    <w:rsid w:val="003470E1"/>
    <w:rsid w:val="0035060A"/>
    <w:rsid w:val="003517B4"/>
    <w:rsid w:val="00351835"/>
    <w:rsid w:val="00353240"/>
    <w:rsid w:val="00353448"/>
    <w:rsid w:val="00353805"/>
    <w:rsid w:val="003545AC"/>
    <w:rsid w:val="003551F6"/>
    <w:rsid w:val="003560DA"/>
    <w:rsid w:val="00356229"/>
    <w:rsid w:val="0035630E"/>
    <w:rsid w:val="0035635B"/>
    <w:rsid w:val="003566B8"/>
    <w:rsid w:val="00356D02"/>
    <w:rsid w:val="00357458"/>
    <w:rsid w:val="00360853"/>
    <w:rsid w:val="00361750"/>
    <w:rsid w:val="00362A50"/>
    <w:rsid w:val="003631AB"/>
    <w:rsid w:val="00363AD9"/>
    <w:rsid w:val="00363B5F"/>
    <w:rsid w:val="003644B5"/>
    <w:rsid w:val="0036461F"/>
    <w:rsid w:val="00364FA3"/>
    <w:rsid w:val="00365285"/>
    <w:rsid w:val="00365294"/>
    <w:rsid w:val="00365860"/>
    <w:rsid w:val="00366605"/>
    <w:rsid w:val="003672F1"/>
    <w:rsid w:val="00367655"/>
    <w:rsid w:val="00367EE5"/>
    <w:rsid w:val="00367F6B"/>
    <w:rsid w:val="00370852"/>
    <w:rsid w:val="003708AF"/>
    <w:rsid w:val="0037165D"/>
    <w:rsid w:val="003718EB"/>
    <w:rsid w:val="00371A03"/>
    <w:rsid w:val="003722AA"/>
    <w:rsid w:val="003734C3"/>
    <w:rsid w:val="0037369A"/>
    <w:rsid w:val="003750E1"/>
    <w:rsid w:val="0037523A"/>
    <w:rsid w:val="00375A05"/>
    <w:rsid w:val="00376407"/>
    <w:rsid w:val="0037748A"/>
    <w:rsid w:val="00377A30"/>
    <w:rsid w:val="00377A65"/>
    <w:rsid w:val="003802D8"/>
    <w:rsid w:val="003811C0"/>
    <w:rsid w:val="00381E2B"/>
    <w:rsid w:val="00382915"/>
    <w:rsid w:val="00383301"/>
    <w:rsid w:val="00384364"/>
    <w:rsid w:val="00385B11"/>
    <w:rsid w:val="00385CF1"/>
    <w:rsid w:val="00386087"/>
    <w:rsid w:val="003865A1"/>
    <w:rsid w:val="00390242"/>
    <w:rsid w:val="0039084B"/>
    <w:rsid w:val="00393A49"/>
    <w:rsid w:val="00393F47"/>
    <w:rsid w:val="003942C0"/>
    <w:rsid w:val="00396BA6"/>
    <w:rsid w:val="00397A0D"/>
    <w:rsid w:val="00397F3E"/>
    <w:rsid w:val="003A093A"/>
    <w:rsid w:val="003A10B2"/>
    <w:rsid w:val="003A1266"/>
    <w:rsid w:val="003A3296"/>
    <w:rsid w:val="003A33DF"/>
    <w:rsid w:val="003A382D"/>
    <w:rsid w:val="003A3892"/>
    <w:rsid w:val="003A3975"/>
    <w:rsid w:val="003A3C05"/>
    <w:rsid w:val="003A4399"/>
    <w:rsid w:val="003A479B"/>
    <w:rsid w:val="003A52DC"/>
    <w:rsid w:val="003A60DA"/>
    <w:rsid w:val="003A74F2"/>
    <w:rsid w:val="003A75E8"/>
    <w:rsid w:val="003A7951"/>
    <w:rsid w:val="003A7ACC"/>
    <w:rsid w:val="003B0221"/>
    <w:rsid w:val="003B02DF"/>
    <w:rsid w:val="003B0882"/>
    <w:rsid w:val="003B0BF5"/>
    <w:rsid w:val="003B1AC6"/>
    <w:rsid w:val="003B2F6B"/>
    <w:rsid w:val="003B5172"/>
    <w:rsid w:val="003B529D"/>
    <w:rsid w:val="003B60ED"/>
    <w:rsid w:val="003B6E57"/>
    <w:rsid w:val="003B7378"/>
    <w:rsid w:val="003C16A0"/>
    <w:rsid w:val="003C1C14"/>
    <w:rsid w:val="003C3629"/>
    <w:rsid w:val="003C3932"/>
    <w:rsid w:val="003C3D42"/>
    <w:rsid w:val="003C447A"/>
    <w:rsid w:val="003C4CC4"/>
    <w:rsid w:val="003C5137"/>
    <w:rsid w:val="003C5CC8"/>
    <w:rsid w:val="003C6AA5"/>
    <w:rsid w:val="003C6DE8"/>
    <w:rsid w:val="003C74C9"/>
    <w:rsid w:val="003C7BA0"/>
    <w:rsid w:val="003D2199"/>
    <w:rsid w:val="003D2849"/>
    <w:rsid w:val="003D450A"/>
    <w:rsid w:val="003D5260"/>
    <w:rsid w:val="003D549D"/>
    <w:rsid w:val="003D5DDD"/>
    <w:rsid w:val="003D7142"/>
    <w:rsid w:val="003E0083"/>
    <w:rsid w:val="003E1370"/>
    <w:rsid w:val="003E1A5C"/>
    <w:rsid w:val="003E217F"/>
    <w:rsid w:val="003E32D4"/>
    <w:rsid w:val="003E4240"/>
    <w:rsid w:val="003E4431"/>
    <w:rsid w:val="003E4BD8"/>
    <w:rsid w:val="003E5754"/>
    <w:rsid w:val="003E654C"/>
    <w:rsid w:val="003E6D40"/>
    <w:rsid w:val="003E6E81"/>
    <w:rsid w:val="003E782B"/>
    <w:rsid w:val="003F0D95"/>
    <w:rsid w:val="003F0E85"/>
    <w:rsid w:val="003F136B"/>
    <w:rsid w:val="003F14C0"/>
    <w:rsid w:val="003F153B"/>
    <w:rsid w:val="003F1666"/>
    <w:rsid w:val="003F1A7D"/>
    <w:rsid w:val="003F2AF3"/>
    <w:rsid w:val="003F3311"/>
    <w:rsid w:val="003F5279"/>
    <w:rsid w:val="003F6E22"/>
    <w:rsid w:val="003F6FD0"/>
    <w:rsid w:val="003F747C"/>
    <w:rsid w:val="003F7B0D"/>
    <w:rsid w:val="0040058E"/>
    <w:rsid w:val="004009A1"/>
    <w:rsid w:val="0040107B"/>
    <w:rsid w:val="004030E4"/>
    <w:rsid w:val="00403101"/>
    <w:rsid w:val="004079C4"/>
    <w:rsid w:val="004105E2"/>
    <w:rsid w:val="00410CF7"/>
    <w:rsid w:val="00411907"/>
    <w:rsid w:val="00412544"/>
    <w:rsid w:val="00413998"/>
    <w:rsid w:val="00414152"/>
    <w:rsid w:val="0041424E"/>
    <w:rsid w:val="00414A61"/>
    <w:rsid w:val="00414EC2"/>
    <w:rsid w:val="00414FC0"/>
    <w:rsid w:val="004166B4"/>
    <w:rsid w:val="00416D5F"/>
    <w:rsid w:val="0042088D"/>
    <w:rsid w:val="00420BAF"/>
    <w:rsid w:val="00421411"/>
    <w:rsid w:val="0042187A"/>
    <w:rsid w:val="004223C2"/>
    <w:rsid w:val="0042272A"/>
    <w:rsid w:val="0042501B"/>
    <w:rsid w:val="0042553D"/>
    <w:rsid w:val="0042572A"/>
    <w:rsid w:val="00425D02"/>
    <w:rsid w:val="0042632B"/>
    <w:rsid w:val="0042666B"/>
    <w:rsid w:val="00426C98"/>
    <w:rsid w:val="00426E66"/>
    <w:rsid w:val="00427ED5"/>
    <w:rsid w:val="00430D96"/>
    <w:rsid w:val="0043273F"/>
    <w:rsid w:val="00432AE6"/>
    <w:rsid w:val="00432F69"/>
    <w:rsid w:val="00433FB9"/>
    <w:rsid w:val="004345BE"/>
    <w:rsid w:val="00434BB0"/>
    <w:rsid w:val="00436ABC"/>
    <w:rsid w:val="00436DD6"/>
    <w:rsid w:val="00436E18"/>
    <w:rsid w:val="00437840"/>
    <w:rsid w:val="00441D55"/>
    <w:rsid w:val="00442B80"/>
    <w:rsid w:val="00443880"/>
    <w:rsid w:val="00443F3E"/>
    <w:rsid w:val="0044453D"/>
    <w:rsid w:val="00444853"/>
    <w:rsid w:val="00444905"/>
    <w:rsid w:val="00444DF3"/>
    <w:rsid w:val="0044691C"/>
    <w:rsid w:val="00450144"/>
    <w:rsid w:val="00450955"/>
    <w:rsid w:val="0045120C"/>
    <w:rsid w:val="0045171C"/>
    <w:rsid w:val="00451BE4"/>
    <w:rsid w:val="00452940"/>
    <w:rsid w:val="004536C0"/>
    <w:rsid w:val="00454842"/>
    <w:rsid w:val="00454C67"/>
    <w:rsid w:val="00454FA3"/>
    <w:rsid w:val="00455015"/>
    <w:rsid w:val="004556C4"/>
    <w:rsid w:val="00455B8C"/>
    <w:rsid w:val="004562A6"/>
    <w:rsid w:val="004601C1"/>
    <w:rsid w:val="0046063E"/>
    <w:rsid w:val="00460AFF"/>
    <w:rsid w:val="0046111C"/>
    <w:rsid w:val="004611C4"/>
    <w:rsid w:val="00462530"/>
    <w:rsid w:val="0046278E"/>
    <w:rsid w:val="00463171"/>
    <w:rsid w:val="0046337E"/>
    <w:rsid w:val="00463C92"/>
    <w:rsid w:val="00463DE6"/>
    <w:rsid w:val="00463FAA"/>
    <w:rsid w:val="0046486A"/>
    <w:rsid w:val="00464FDD"/>
    <w:rsid w:val="004659C7"/>
    <w:rsid w:val="004665DD"/>
    <w:rsid w:val="00470943"/>
    <w:rsid w:val="0047140F"/>
    <w:rsid w:val="0047204E"/>
    <w:rsid w:val="00472258"/>
    <w:rsid w:val="00473648"/>
    <w:rsid w:val="00473749"/>
    <w:rsid w:val="004747D8"/>
    <w:rsid w:val="00474D00"/>
    <w:rsid w:val="0047527E"/>
    <w:rsid w:val="00475561"/>
    <w:rsid w:val="004757C1"/>
    <w:rsid w:val="00475BAA"/>
    <w:rsid w:val="00476746"/>
    <w:rsid w:val="004769CC"/>
    <w:rsid w:val="004769DC"/>
    <w:rsid w:val="00476EC9"/>
    <w:rsid w:val="0047700F"/>
    <w:rsid w:val="00477B5E"/>
    <w:rsid w:val="00477B73"/>
    <w:rsid w:val="00477C00"/>
    <w:rsid w:val="00477F49"/>
    <w:rsid w:val="00480075"/>
    <w:rsid w:val="004803D0"/>
    <w:rsid w:val="00481DD6"/>
    <w:rsid w:val="00482424"/>
    <w:rsid w:val="00483532"/>
    <w:rsid w:val="00484C03"/>
    <w:rsid w:val="004854F0"/>
    <w:rsid w:val="00486219"/>
    <w:rsid w:val="004864D7"/>
    <w:rsid w:val="0048736B"/>
    <w:rsid w:val="00487C8E"/>
    <w:rsid w:val="0049130C"/>
    <w:rsid w:val="00491A9A"/>
    <w:rsid w:val="00491EAB"/>
    <w:rsid w:val="00491F2C"/>
    <w:rsid w:val="00492E97"/>
    <w:rsid w:val="004934B6"/>
    <w:rsid w:val="004942AE"/>
    <w:rsid w:val="0049447C"/>
    <w:rsid w:val="00494830"/>
    <w:rsid w:val="004948B0"/>
    <w:rsid w:val="004949C5"/>
    <w:rsid w:val="00497AB0"/>
    <w:rsid w:val="004A0F43"/>
    <w:rsid w:val="004A2722"/>
    <w:rsid w:val="004A2CA8"/>
    <w:rsid w:val="004A3590"/>
    <w:rsid w:val="004A3C58"/>
    <w:rsid w:val="004A4B3C"/>
    <w:rsid w:val="004A4F3B"/>
    <w:rsid w:val="004A5831"/>
    <w:rsid w:val="004A632A"/>
    <w:rsid w:val="004A72A4"/>
    <w:rsid w:val="004A7331"/>
    <w:rsid w:val="004A781C"/>
    <w:rsid w:val="004A7ACE"/>
    <w:rsid w:val="004B06E2"/>
    <w:rsid w:val="004B0DDA"/>
    <w:rsid w:val="004B20EA"/>
    <w:rsid w:val="004B2E96"/>
    <w:rsid w:val="004B3CBB"/>
    <w:rsid w:val="004B3FF5"/>
    <w:rsid w:val="004B6A56"/>
    <w:rsid w:val="004B6B19"/>
    <w:rsid w:val="004B7592"/>
    <w:rsid w:val="004B77FD"/>
    <w:rsid w:val="004B7FF0"/>
    <w:rsid w:val="004C12D6"/>
    <w:rsid w:val="004C309F"/>
    <w:rsid w:val="004C5AEA"/>
    <w:rsid w:val="004C5B0E"/>
    <w:rsid w:val="004C5D0E"/>
    <w:rsid w:val="004C615A"/>
    <w:rsid w:val="004C619B"/>
    <w:rsid w:val="004C6C4E"/>
    <w:rsid w:val="004C72F2"/>
    <w:rsid w:val="004C77F0"/>
    <w:rsid w:val="004C7866"/>
    <w:rsid w:val="004C7FFB"/>
    <w:rsid w:val="004D060D"/>
    <w:rsid w:val="004D1DA5"/>
    <w:rsid w:val="004D31F1"/>
    <w:rsid w:val="004D40B1"/>
    <w:rsid w:val="004D6DAC"/>
    <w:rsid w:val="004D7253"/>
    <w:rsid w:val="004D7B9D"/>
    <w:rsid w:val="004D7C4C"/>
    <w:rsid w:val="004E03D7"/>
    <w:rsid w:val="004E12A5"/>
    <w:rsid w:val="004E171A"/>
    <w:rsid w:val="004E1892"/>
    <w:rsid w:val="004E1BEC"/>
    <w:rsid w:val="004E1C09"/>
    <w:rsid w:val="004E2909"/>
    <w:rsid w:val="004E3C07"/>
    <w:rsid w:val="004E4244"/>
    <w:rsid w:val="004E558F"/>
    <w:rsid w:val="004E644A"/>
    <w:rsid w:val="004E6D47"/>
    <w:rsid w:val="004E707B"/>
    <w:rsid w:val="004E7ABB"/>
    <w:rsid w:val="004F1238"/>
    <w:rsid w:val="004F14E3"/>
    <w:rsid w:val="004F1F42"/>
    <w:rsid w:val="004F278C"/>
    <w:rsid w:val="004F4A59"/>
    <w:rsid w:val="004F4E2E"/>
    <w:rsid w:val="004F54A3"/>
    <w:rsid w:val="004F6333"/>
    <w:rsid w:val="004F76F1"/>
    <w:rsid w:val="004F7E5A"/>
    <w:rsid w:val="00501041"/>
    <w:rsid w:val="0050164D"/>
    <w:rsid w:val="005016A2"/>
    <w:rsid w:val="005023BC"/>
    <w:rsid w:val="005039E2"/>
    <w:rsid w:val="00503DBE"/>
    <w:rsid w:val="00503ECF"/>
    <w:rsid w:val="00504574"/>
    <w:rsid w:val="005045C4"/>
    <w:rsid w:val="0050479D"/>
    <w:rsid w:val="0050554A"/>
    <w:rsid w:val="00506341"/>
    <w:rsid w:val="0050704C"/>
    <w:rsid w:val="0050744D"/>
    <w:rsid w:val="00507951"/>
    <w:rsid w:val="0051078E"/>
    <w:rsid w:val="00510D59"/>
    <w:rsid w:val="005110F4"/>
    <w:rsid w:val="0051149D"/>
    <w:rsid w:val="00511E5F"/>
    <w:rsid w:val="00513264"/>
    <w:rsid w:val="00513663"/>
    <w:rsid w:val="00513E53"/>
    <w:rsid w:val="005141F7"/>
    <w:rsid w:val="005141FC"/>
    <w:rsid w:val="00514C16"/>
    <w:rsid w:val="00514F5E"/>
    <w:rsid w:val="005151C3"/>
    <w:rsid w:val="005155EF"/>
    <w:rsid w:val="005177D5"/>
    <w:rsid w:val="00520DDC"/>
    <w:rsid w:val="00520DE1"/>
    <w:rsid w:val="00520F81"/>
    <w:rsid w:val="005214BA"/>
    <w:rsid w:val="00521563"/>
    <w:rsid w:val="00521C01"/>
    <w:rsid w:val="005229D4"/>
    <w:rsid w:val="005232F6"/>
    <w:rsid w:val="00524BE4"/>
    <w:rsid w:val="00524C97"/>
    <w:rsid w:val="005257DA"/>
    <w:rsid w:val="0052604C"/>
    <w:rsid w:val="00526984"/>
    <w:rsid w:val="00526EB1"/>
    <w:rsid w:val="00527459"/>
    <w:rsid w:val="00527D89"/>
    <w:rsid w:val="005301F2"/>
    <w:rsid w:val="00530D78"/>
    <w:rsid w:val="00531C4F"/>
    <w:rsid w:val="00532B8D"/>
    <w:rsid w:val="00532DB3"/>
    <w:rsid w:val="005335B4"/>
    <w:rsid w:val="00533C47"/>
    <w:rsid w:val="00534070"/>
    <w:rsid w:val="005340AB"/>
    <w:rsid w:val="0053426A"/>
    <w:rsid w:val="00540C54"/>
    <w:rsid w:val="00541042"/>
    <w:rsid w:val="00541255"/>
    <w:rsid w:val="00541DA4"/>
    <w:rsid w:val="00541EB7"/>
    <w:rsid w:val="00542807"/>
    <w:rsid w:val="00542D2C"/>
    <w:rsid w:val="0054313C"/>
    <w:rsid w:val="00543AA9"/>
    <w:rsid w:val="00543D26"/>
    <w:rsid w:val="00544690"/>
    <w:rsid w:val="00544767"/>
    <w:rsid w:val="00544B5F"/>
    <w:rsid w:val="00544D5B"/>
    <w:rsid w:val="00544F2B"/>
    <w:rsid w:val="00544F63"/>
    <w:rsid w:val="00545A76"/>
    <w:rsid w:val="0054651B"/>
    <w:rsid w:val="00546A04"/>
    <w:rsid w:val="005471B0"/>
    <w:rsid w:val="005478A5"/>
    <w:rsid w:val="00550533"/>
    <w:rsid w:val="0055053B"/>
    <w:rsid w:val="00550F48"/>
    <w:rsid w:val="00552EB2"/>
    <w:rsid w:val="00553703"/>
    <w:rsid w:val="00554D0B"/>
    <w:rsid w:val="005552A7"/>
    <w:rsid w:val="00555A86"/>
    <w:rsid w:val="005571A6"/>
    <w:rsid w:val="00557CC2"/>
    <w:rsid w:val="00560E5E"/>
    <w:rsid w:val="00563C5F"/>
    <w:rsid w:val="0056414E"/>
    <w:rsid w:val="00564E77"/>
    <w:rsid w:val="00565C62"/>
    <w:rsid w:val="00565CA5"/>
    <w:rsid w:val="00566503"/>
    <w:rsid w:val="00567FD9"/>
    <w:rsid w:val="0057012D"/>
    <w:rsid w:val="0057021F"/>
    <w:rsid w:val="005707FC"/>
    <w:rsid w:val="005711AA"/>
    <w:rsid w:val="0057156B"/>
    <w:rsid w:val="00571F82"/>
    <w:rsid w:val="0057275C"/>
    <w:rsid w:val="00572958"/>
    <w:rsid w:val="005751B4"/>
    <w:rsid w:val="00575CA7"/>
    <w:rsid w:val="00576749"/>
    <w:rsid w:val="00577DC1"/>
    <w:rsid w:val="00580280"/>
    <w:rsid w:val="0058083A"/>
    <w:rsid w:val="00580A9E"/>
    <w:rsid w:val="00580B20"/>
    <w:rsid w:val="0058137C"/>
    <w:rsid w:val="0058241D"/>
    <w:rsid w:val="00582E3A"/>
    <w:rsid w:val="0058356F"/>
    <w:rsid w:val="005838BC"/>
    <w:rsid w:val="00584DDD"/>
    <w:rsid w:val="005852FE"/>
    <w:rsid w:val="0058606D"/>
    <w:rsid w:val="005861AE"/>
    <w:rsid w:val="005866D7"/>
    <w:rsid w:val="00586B8D"/>
    <w:rsid w:val="005870D7"/>
    <w:rsid w:val="00587400"/>
    <w:rsid w:val="00591481"/>
    <w:rsid w:val="0059151F"/>
    <w:rsid w:val="0059333D"/>
    <w:rsid w:val="0059337A"/>
    <w:rsid w:val="005935F5"/>
    <w:rsid w:val="00594C15"/>
    <w:rsid w:val="005952EB"/>
    <w:rsid w:val="00595631"/>
    <w:rsid w:val="00595EDE"/>
    <w:rsid w:val="00596584"/>
    <w:rsid w:val="00597CB4"/>
    <w:rsid w:val="005A0444"/>
    <w:rsid w:val="005A0FF6"/>
    <w:rsid w:val="005A12C3"/>
    <w:rsid w:val="005A1E6B"/>
    <w:rsid w:val="005A1E94"/>
    <w:rsid w:val="005A2665"/>
    <w:rsid w:val="005A2C3B"/>
    <w:rsid w:val="005A2F86"/>
    <w:rsid w:val="005A62DF"/>
    <w:rsid w:val="005A6652"/>
    <w:rsid w:val="005A6B9E"/>
    <w:rsid w:val="005A6C34"/>
    <w:rsid w:val="005A7F55"/>
    <w:rsid w:val="005B386D"/>
    <w:rsid w:val="005B3F0E"/>
    <w:rsid w:val="005B49EA"/>
    <w:rsid w:val="005B7D4B"/>
    <w:rsid w:val="005B7FAE"/>
    <w:rsid w:val="005C0BEF"/>
    <w:rsid w:val="005C0D17"/>
    <w:rsid w:val="005C2739"/>
    <w:rsid w:val="005C3103"/>
    <w:rsid w:val="005C3E50"/>
    <w:rsid w:val="005C4150"/>
    <w:rsid w:val="005C600E"/>
    <w:rsid w:val="005C6F13"/>
    <w:rsid w:val="005C7038"/>
    <w:rsid w:val="005C7190"/>
    <w:rsid w:val="005C71B7"/>
    <w:rsid w:val="005C71D2"/>
    <w:rsid w:val="005D0450"/>
    <w:rsid w:val="005D05F0"/>
    <w:rsid w:val="005D1DA3"/>
    <w:rsid w:val="005D2AB9"/>
    <w:rsid w:val="005D2BE6"/>
    <w:rsid w:val="005D2DFA"/>
    <w:rsid w:val="005D31A0"/>
    <w:rsid w:val="005D495A"/>
    <w:rsid w:val="005D5B22"/>
    <w:rsid w:val="005D602B"/>
    <w:rsid w:val="005D6059"/>
    <w:rsid w:val="005D613F"/>
    <w:rsid w:val="005D619D"/>
    <w:rsid w:val="005D73C2"/>
    <w:rsid w:val="005E02FF"/>
    <w:rsid w:val="005E04C8"/>
    <w:rsid w:val="005E057F"/>
    <w:rsid w:val="005E193E"/>
    <w:rsid w:val="005E1D98"/>
    <w:rsid w:val="005E31E2"/>
    <w:rsid w:val="005E333F"/>
    <w:rsid w:val="005E37C8"/>
    <w:rsid w:val="005E4075"/>
    <w:rsid w:val="005E424C"/>
    <w:rsid w:val="005E4671"/>
    <w:rsid w:val="005E4672"/>
    <w:rsid w:val="005E468B"/>
    <w:rsid w:val="005F3165"/>
    <w:rsid w:val="005F3613"/>
    <w:rsid w:val="005F3CD9"/>
    <w:rsid w:val="005F52E1"/>
    <w:rsid w:val="005F5771"/>
    <w:rsid w:val="005F7CC1"/>
    <w:rsid w:val="005F7E4A"/>
    <w:rsid w:val="005F7EC0"/>
    <w:rsid w:val="006001F0"/>
    <w:rsid w:val="00600B44"/>
    <w:rsid w:val="00601717"/>
    <w:rsid w:val="00601A32"/>
    <w:rsid w:val="00601AC7"/>
    <w:rsid w:val="00601BBA"/>
    <w:rsid w:val="00602A76"/>
    <w:rsid w:val="00603178"/>
    <w:rsid w:val="006041DF"/>
    <w:rsid w:val="00604C61"/>
    <w:rsid w:val="00605C4A"/>
    <w:rsid w:val="00606F0F"/>
    <w:rsid w:val="00607A9C"/>
    <w:rsid w:val="006101C3"/>
    <w:rsid w:val="006123BF"/>
    <w:rsid w:val="00612AFB"/>
    <w:rsid w:val="00612DDA"/>
    <w:rsid w:val="006134BD"/>
    <w:rsid w:val="00613513"/>
    <w:rsid w:val="00614598"/>
    <w:rsid w:val="006159A8"/>
    <w:rsid w:val="00615A90"/>
    <w:rsid w:val="0061687B"/>
    <w:rsid w:val="0061790F"/>
    <w:rsid w:val="006179A5"/>
    <w:rsid w:val="006209C1"/>
    <w:rsid w:val="00620DD5"/>
    <w:rsid w:val="0062313D"/>
    <w:rsid w:val="00623F5A"/>
    <w:rsid w:val="00624D16"/>
    <w:rsid w:val="00625418"/>
    <w:rsid w:val="006257AD"/>
    <w:rsid w:val="0062694C"/>
    <w:rsid w:val="00626B7D"/>
    <w:rsid w:val="00627DF2"/>
    <w:rsid w:val="006305C5"/>
    <w:rsid w:val="0063083A"/>
    <w:rsid w:val="006314F1"/>
    <w:rsid w:val="006315B0"/>
    <w:rsid w:val="006318E7"/>
    <w:rsid w:val="00631DDA"/>
    <w:rsid w:val="00631F14"/>
    <w:rsid w:val="00634622"/>
    <w:rsid w:val="00635DF2"/>
    <w:rsid w:val="00636C70"/>
    <w:rsid w:val="00637140"/>
    <w:rsid w:val="0063770C"/>
    <w:rsid w:val="00637D25"/>
    <w:rsid w:val="00637DDD"/>
    <w:rsid w:val="006418DD"/>
    <w:rsid w:val="00641AB8"/>
    <w:rsid w:val="00641D8E"/>
    <w:rsid w:val="00641DD7"/>
    <w:rsid w:val="0064268B"/>
    <w:rsid w:val="00642DD1"/>
    <w:rsid w:val="00643182"/>
    <w:rsid w:val="006432AE"/>
    <w:rsid w:val="0064378C"/>
    <w:rsid w:val="0064546C"/>
    <w:rsid w:val="0064600E"/>
    <w:rsid w:val="00646386"/>
    <w:rsid w:val="0064651D"/>
    <w:rsid w:val="00647295"/>
    <w:rsid w:val="00647CA8"/>
    <w:rsid w:val="006508CB"/>
    <w:rsid w:val="006520B3"/>
    <w:rsid w:val="00652ED1"/>
    <w:rsid w:val="00653929"/>
    <w:rsid w:val="00653BF1"/>
    <w:rsid w:val="00653FBE"/>
    <w:rsid w:val="0065489B"/>
    <w:rsid w:val="006553E5"/>
    <w:rsid w:val="0065571F"/>
    <w:rsid w:val="006564B4"/>
    <w:rsid w:val="00656ADE"/>
    <w:rsid w:val="00660276"/>
    <w:rsid w:val="00660FDB"/>
    <w:rsid w:val="006625BF"/>
    <w:rsid w:val="0066274E"/>
    <w:rsid w:val="00662E8B"/>
    <w:rsid w:val="00663206"/>
    <w:rsid w:val="00663671"/>
    <w:rsid w:val="00663863"/>
    <w:rsid w:val="00663F6A"/>
    <w:rsid w:val="00663FD6"/>
    <w:rsid w:val="006641C3"/>
    <w:rsid w:val="00664263"/>
    <w:rsid w:val="006642EA"/>
    <w:rsid w:val="006662C1"/>
    <w:rsid w:val="006664D7"/>
    <w:rsid w:val="00666670"/>
    <w:rsid w:val="00666745"/>
    <w:rsid w:val="006679CB"/>
    <w:rsid w:val="006709B8"/>
    <w:rsid w:val="0067165D"/>
    <w:rsid w:val="00673ACE"/>
    <w:rsid w:val="00674226"/>
    <w:rsid w:val="00676C88"/>
    <w:rsid w:val="0067768B"/>
    <w:rsid w:val="00680BE0"/>
    <w:rsid w:val="0068169D"/>
    <w:rsid w:val="00681C35"/>
    <w:rsid w:val="006823BC"/>
    <w:rsid w:val="00682CA2"/>
    <w:rsid w:val="00682D06"/>
    <w:rsid w:val="006839E9"/>
    <w:rsid w:val="006862FE"/>
    <w:rsid w:val="0068648F"/>
    <w:rsid w:val="00687038"/>
    <w:rsid w:val="00687446"/>
    <w:rsid w:val="006901BC"/>
    <w:rsid w:val="00690CE7"/>
    <w:rsid w:val="00691351"/>
    <w:rsid w:val="00691B62"/>
    <w:rsid w:val="00693360"/>
    <w:rsid w:val="00693B92"/>
    <w:rsid w:val="00694A33"/>
    <w:rsid w:val="00694ACF"/>
    <w:rsid w:val="00695502"/>
    <w:rsid w:val="00695628"/>
    <w:rsid w:val="0069573C"/>
    <w:rsid w:val="00695D82"/>
    <w:rsid w:val="00695E7E"/>
    <w:rsid w:val="0069634B"/>
    <w:rsid w:val="006A16ED"/>
    <w:rsid w:val="006A1E73"/>
    <w:rsid w:val="006A214D"/>
    <w:rsid w:val="006A2D15"/>
    <w:rsid w:val="006A33A9"/>
    <w:rsid w:val="006A4798"/>
    <w:rsid w:val="006A4F43"/>
    <w:rsid w:val="006A554D"/>
    <w:rsid w:val="006A682E"/>
    <w:rsid w:val="006A6E0D"/>
    <w:rsid w:val="006A6ECF"/>
    <w:rsid w:val="006A6FDC"/>
    <w:rsid w:val="006B136C"/>
    <w:rsid w:val="006B161E"/>
    <w:rsid w:val="006B2E31"/>
    <w:rsid w:val="006B5341"/>
    <w:rsid w:val="006B5FA5"/>
    <w:rsid w:val="006B6382"/>
    <w:rsid w:val="006B6A89"/>
    <w:rsid w:val="006B6B0B"/>
    <w:rsid w:val="006B7424"/>
    <w:rsid w:val="006B7434"/>
    <w:rsid w:val="006B7868"/>
    <w:rsid w:val="006B7A85"/>
    <w:rsid w:val="006B7E0B"/>
    <w:rsid w:val="006C048E"/>
    <w:rsid w:val="006C16A6"/>
    <w:rsid w:val="006C330A"/>
    <w:rsid w:val="006C3A8D"/>
    <w:rsid w:val="006C3B28"/>
    <w:rsid w:val="006C3F63"/>
    <w:rsid w:val="006C4966"/>
    <w:rsid w:val="006C52EA"/>
    <w:rsid w:val="006C5CBA"/>
    <w:rsid w:val="006C709D"/>
    <w:rsid w:val="006D1E53"/>
    <w:rsid w:val="006D331D"/>
    <w:rsid w:val="006D3BB6"/>
    <w:rsid w:val="006D3CB5"/>
    <w:rsid w:val="006D5B06"/>
    <w:rsid w:val="006D5E5C"/>
    <w:rsid w:val="006D76AD"/>
    <w:rsid w:val="006D7B6B"/>
    <w:rsid w:val="006D7CA2"/>
    <w:rsid w:val="006D7D66"/>
    <w:rsid w:val="006E0A39"/>
    <w:rsid w:val="006E0DDE"/>
    <w:rsid w:val="006E1A91"/>
    <w:rsid w:val="006E20B4"/>
    <w:rsid w:val="006E2E94"/>
    <w:rsid w:val="006E3429"/>
    <w:rsid w:val="006E5952"/>
    <w:rsid w:val="006E59C3"/>
    <w:rsid w:val="006E6A7D"/>
    <w:rsid w:val="006E75E9"/>
    <w:rsid w:val="006E7EAC"/>
    <w:rsid w:val="006F140A"/>
    <w:rsid w:val="006F18B6"/>
    <w:rsid w:val="006F1A3C"/>
    <w:rsid w:val="006F23D3"/>
    <w:rsid w:val="006F2846"/>
    <w:rsid w:val="006F37B6"/>
    <w:rsid w:val="006F3C93"/>
    <w:rsid w:val="006F4238"/>
    <w:rsid w:val="006F4502"/>
    <w:rsid w:val="006F4AE5"/>
    <w:rsid w:val="006F4B61"/>
    <w:rsid w:val="006F4EE0"/>
    <w:rsid w:val="006F52C3"/>
    <w:rsid w:val="006F5720"/>
    <w:rsid w:val="006F5783"/>
    <w:rsid w:val="006F5F65"/>
    <w:rsid w:val="006F6BA7"/>
    <w:rsid w:val="006F7D73"/>
    <w:rsid w:val="006F7ED7"/>
    <w:rsid w:val="00700556"/>
    <w:rsid w:val="00701375"/>
    <w:rsid w:val="00701841"/>
    <w:rsid w:val="0070198A"/>
    <w:rsid w:val="00702760"/>
    <w:rsid w:val="007027D9"/>
    <w:rsid w:val="0070375E"/>
    <w:rsid w:val="00703C33"/>
    <w:rsid w:val="00703D66"/>
    <w:rsid w:val="007057FC"/>
    <w:rsid w:val="0070671D"/>
    <w:rsid w:val="00706F4E"/>
    <w:rsid w:val="00707168"/>
    <w:rsid w:val="00707B86"/>
    <w:rsid w:val="00707E05"/>
    <w:rsid w:val="007113BC"/>
    <w:rsid w:val="0071209A"/>
    <w:rsid w:val="00712C82"/>
    <w:rsid w:val="00712D2F"/>
    <w:rsid w:val="007131DB"/>
    <w:rsid w:val="00713313"/>
    <w:rsid w:val="00713FED"/>
    <w:rsid w:val="007145CC"/>
    <w:rsid w:val="00714645"/>
    <w:rsid w:val="00717B63"/>
    <w:rsid w:val="0072016A"/>
    <w:rsid w:val="00721282"/>
    <w:rsid w:val="00722E62"/>
    <w:rsid w:val="00723086"/>
    <w:rsid w:val="00723AD2"/>
    <w:rsid w:val="00723E86"/>
    <w:rsid w:val="007245EB"/>
    <w:rsid w:val="007249C5"/>
    <w:rsid w:val="00724F5B"/>
    <w:rsid w:val="00725E81"/>
    <w:rsid w:val="007263B5"/>
    <w:rsid w:val="00726FE7"/>
    <w:rsid w:val="0072731C"/>
    <w:rsid w:val="00727A79"/>
    <w:rsid w:val="007307A7"/>
    <w:rsid w:val="00731370"/>
    <w:rsid w:val="0073281B"/>
    <w:rsid w:val="00732FC2"/>
    <w:rsid w:val="0073300A"/>
    <w:rsid w:val="007334B9"/>
    <w:rsid w:val="00733A63"/>
    <w:rsid w:val="00735D41"/>
    <w:rsid w:val="0073638E"/>
    <w:rsid w:val="007373EF"/>
    <w:rsid w:val="007373FD"/>
    <w:rsid w:val="00737DBC"/>
    <w:rsid w:val="0074079E"/>
    <w:rsid w:val="00740F6C"/>
    <w:rsid w:val="00742F53"/>
    <w:rsid w:val="00743216"/>
    <w:rsid w:val="0074333F"/>
    <w:rsid w:val="00743B40"/>
    <w:rsid w:val="00745092"/>
    <w:rsid w:val="00745FAC"/>
    <w:rsid w:val="00746869"/>
    <w:rsid w:val="00746D5A"/>
    <w:rsid w:val="00747482"/>
    <w:rsid w:val="007477ED"/>
    <w:rsid w:val="0075153B"/>
    <w:rsid w:val="0075293A"/>
    <w:rsid w:val="007529E0"/>
    <w:rsid w:val="007537F7"/>
    <w:rsid w:val="0075511F"/>
    <w:rsid w:val="007561FA"/>
    <w:rsid w:val="007567FE"/>
    <w:rsid w:val="007568F1"/>
    <w:rsid w:val="00757277"/>
    <w:rsid w:val="007574CB"/>
    <w:rsid w:val="00757C23"/>
    <w:rsid w:val="007607A5"/>
    <w:rsid w:val="00761130"/>
    <w:rsid w:val="0076163E"/>
    <w:rsid w:val="00761994"/>
    <w:rsid w:val="00761C76"/>
    <w:rsid w:val="0076211B"/>
    <w:rsid w:val="007628BC"/>
    <w:rsid w:val="00762A9A"/>
    <w:rsid w:val="00763E4C"/>
    <w:rsid w:val="00763F3D"/>
    <w:rsid w:val="007640F8"/>
    <w:rsid w:val="00765181"/>
    <w:rsid w:val="00765939"/>
    <w:rsid w:val="00766830"/>
    <w:rsid w:val="00766A7B"/>
    <w:rsid w:val="00766F41"/>
    <w:rsid w:val="00767245"/>
    <w:rsid w:val="00770A59"/>
    <w:rsid w:val="00770B9F"/>
    <w:rsid w:val="00771FF6"/>
    <w:rsid w:val="00772AC9"/>
    <w:rsid w:val="00772DAE"/>
    <w:rsid w:val="007734A8"/>
    <w:rsid w:val="00773D25"/>
    <w:rsid w:val="00774A4D"/>
    <w:rsid w:val="00775639"/>
    <w:rsid w:val="00775F9C"/>
    <w:rsid w:val="00776EE5"/>
    <w:rsid w:val="007770D8"/>
    <w:rsid w:val="00777973"/>
    <w:rsid w:val="0078031E"/>
    <w:rsid w:val="00780A13"/>
    <w:rsid w:val="00780EAB"/>
    <w:rsid w:val="0078107F"/>
    <w:rsid w:val="00781642"/>
    <w:rsid w:val="0078196A"/>
    <w:rsid w:val="0078217D"/>
    <w:rsid w:val="0078280A"/>
    <w:rsid w:val="007835AB"/>
    <w:rsid w:val="007926BB"/>
    <w:rsid w:val="007934BB"/>
    <w:rsid w:val="007939CE"/>
    <w:rsid w:val="00793D75"/>
    <w:rsid w:val="007953F9"/>
    <w:rsid w:val="00795E9E"/>
    <w:rsid w:val="007960EF"/>
    <w:rsid w:val="00796BCD"/>
    <w:rsid w:val="00797547"/>
    <w:rsid w:val="007A0689"/>
    <w:rsid w:val="007A1CEF"/>
    <w:rsid w:val="007A1D49"/>
    <w:rsid w:val="007A1FD9"/>
    <w:rsid w:val="007A27F8"/>
    <w:rsid w:val="007A2C6A"/>
    <w:rsid w:val="007A3189"/>
    <w:rsid w:val="007A44C1"/>
    <w:rsid w:val="007A5CB9"/>
    <w:rsid w:val="007A6781"/>
    <w:rsid w:val="007A7865"/>
    <w:rsid w:val="007A78E2"/>
    <w:rsid w:val="007B07C8"/>
    <w:rsid w:val="007B08AF"/>
    <w:rsid w:val="007B1CF9"/>
    <w:rsid w:val="007B1F17"/>
    <w:rsid w:val="007B2577"/>
    <w:rsid w:val="007B2BB4"/>
    <w:rsid w:val="007B2D6E"/>
    <w:rsid w:val="007B2FFF"/>
    <w:rsid w:val="007B305A"/>
    <w:rsid w:val="007B351C"/>
    <w:rsid w:val="007B3D94"/>
    <w:rsid w:val="007B4DD3"/>
    <w:rsid w:val="007B5040"/>
    <w:rsid w:val="007B7B1B"/>
    <w:rsid w:val="007B7CE0"/>
    <w:rsid w:val="007C00AE"/>
    <w:rsid w:val="007C0AF1"/>
    <w:rsid w:val="007C0C9D"/>
    <w:rsid w:val="007C0F68"/>
    <w:rsid w:val="007C1378"/>
    <w:rsid w:val="007C1E30"/>
    <w:rsid w:val="007C2145"/>
    <w:rsid w:val="007C22DB"/>
    <w:rsid w:val="007C32AD"/>
    <w:rsid w:val="007C4DA7"/>
    <w:rsid w:val="007C4E22"/>
    <w:rsid w:val="007C5118"/>
    <w:rsid w:val="007C5178"/>
    <w:rsid w:val="007C5C3E"/>
    <w:rsid w:val="007C5CD3"/>
    <w:rsid w:val="007C5D6C"/>
    <w:rsid w:val="007C5F7A"/>
    <w:rsid w:val="007C73B2"/>
    <w:rsid w:val="007C7816"/>
    <w:rsid w:val="007C7819"/>
    <w:rsid w:val="007C7A9A"/>
    <w:rsid w:val="007D02D3"/>
    <w:rsid w:val="007D0D99"/>
    <w:rsid w:val="007D2002"/>
    <w:rsid w:val="007D23A9"/>
    <w:rsid w:val="007D3B72"/>
    <w:rsid w:val="007D3D3C"/>
    <w:rsid w:val="007D4CFA"/>
    <w:rsid w:val="007D594F"/>
    <w:rsid w:val="007D5F9C"/>
    <w:rsid w:val="007D61F0"/>
    <w:rsid w:val="007D670C"/>
    <w:rsid w:val="007D67BD"/>
    <w:rsid w:val="007D7173"/>
    <w:rsid w:val="007D7CF4"/>
    <w:rsid w:val="007E0A7B"/>
    <w:rsid w:val="007E1E88"/>
    <w:rsid w:val="007E2E26"/>
    <w:rsid w:val="007E31C9"/>
    <w:rsid w:val="007E34D8"/>
    <w:rsid w:val="007E359C"/>
    <w:rsid w:val="007E3CE3"/>
    <w:rsid w:val="007E3DA8"/>
    <w:rsid w:val="007E3F40"/>
    <w:rsid w:val="007E598D"/>
    <w:rsid w:val="007E5D8A"/>
    <w:rsid w:val="007F226E"/>
    <w:rsid w:val="007F24B2"/>
    <w:rsid w:val="007F2C0E"/>
    <w:rsid w:val="007F3917"/>
    <w:rsid w:val="007F7509"/>
    <w:rsid w:val="007F7657"/>
    <w:rsid w:val="007F7A02"/>
    <w:rsid w:val="008001B3"/>
    <w:rsid w:val="00800466"/>
    <w:rsid w:val="00801907"/>
    <w:rsid w:val="00802085"/>
    <w:rsid w:val="00802C71"/>
    <w:rsid w:val="0080314C"/>
    <w:rsid w:val="00803810"/>
    <w:rsid w:val="00804F35"/>
    <w:rsid w:val="00805701"/>
    <w:rsid w:val="00805F11"/>
    <w:rsid w:val="00806102"/>
    <w:rsid w:val="008062E1"/>
    <w:rsid w:val="0080689D"/>
    <w:rsid w:val="00806AC6"/>
    <w:rsid w:val="00807477"/>
    <w:rsid w:val="00807F82"/>
    <w:rsid w:val="00810E7F"/>
    <w:rsid w:val="008130DE"/>
    <w:rsid w:val="00813F22"/>
    <w:rsid w:val="00814962"/>
    <w:rsid w:val="00815409"/>
    <w:rsid w:val="0081652C"/>
    <w:rsid w:val="00820E94"/>
    <w:rsid w:val="00820F78"/>
    <w:rsid w:val="008223D6"/>
    <w:rsid w:val="0082430E"/>
    <w:rsid w:val="00824AE2"/>
    <w:rsid w:val="00825278"/>
    <w:rsid w:val="00825A52"/>
    <w:rsid w:val="0082643E"/>
    <w:rsid w:val="00826590"/>
    <w:rsid w:val="00827370"/>
    <w:rsid w:val="00830081"/>
    <w:rsid w:val="0083069A"/>
    <w:rsid w:val="008328DF"/>
    <w:rsid w:val="00832BC0"/>
    <w:rsid w:val="00832EB4"/>
    <w:rsid w:val="00832F08"/>
    <w:rsid w:val="00833E3E"/>
    <w:rsid w:val="00834A4A"/>
    <w:rsid w:val="00834DE4"/>
    <w:rsid w:val="00835CDE"/>
    <w:rsid w:val="008369E5"/>
    <w:rsid w:val="00837AE2"/>
    <w:rsid w:val="00837CF6"/>
    <w:rsid w:val="00837D7A"/>
    <w:rsid w:val="00837E40"/>
    <w:rsid w:val="00840154"/>
    <w:rsid w:val="00840661"/>
    <w:rsid w:val="00840CE6"/>
    <w:rsid w:val="00840CF3"/>
    <w:rsid w:val="00840DD8"/>
    <w:rsid w:val="00841187"/>
    <w:rsid w:val="00841A23"/>
    <w:rsid w:val="00841BBD"/>
    <w:rsid w:val="00842071"/>
    <w:rsid w:val="008429FC"/>
    <w:rsid w:val="00843D25"/>
    <w:rsid w:val="00844EDA"/>
    <w:rsid w:val="008460F1"/>
    <w:rsid w:val="00846AA9"/>
    <w:rsid w:val="00847143"/>
    <w:rsid w:val="00847946"/>
    <w:rsid w:val="00847CD5"/>
    <w:rsid w:val="00847EC7"/>
    <w:rsid w:val="00850333"/>
    <w:rsid w:val="00851D73"/>
    <w:rsid w:val="00852404"/>
    <w:rsid w:val="008529FA"/>
    <w:rsid w:val="008536B3"/>
    <w:rsid w:val="008547D9"/>
    <w:rsid w:val="00854EAF"/>
    <w:rsid w:val="00856EDA"/>
    <w:rsid w:val="008575AB"/>
    <w:rsid w:val="00857C98"/>
    <w:rsid w:val="008606AB"/>
    <w:rsid w:val="00860E03"/>
    <w:rsid w:val="0086194D"/>
    <w:rsid w:val="00861B08"/>
    <w:rsid w:val="00862350"/>
    <w:rsid w:val="0086274E"/>
    <w:rsid w:val="00862C3A"/>
    <w:rsid w:val="0086305C"/>
    <w:rsid w:val="0086396C"/>
    <w:rsid w:val="00863B5D"/>
    <w:rsid w:val="00863C72"/>
    <w:rsid w:val="0086402A"/>
    <w:rsid w:val="0086430F"/>
    <w:rsid w:val="00864523"/>
    <w:rsid w:val="0086464D"/>
    <w:rsid w:val="0086574D"/>
    <w:rsid w:val="008669A2"/>
    <w:rsid w:val="00867EBD"/>
    <w:rsid w:val="008706D8"/>
    <w:rsid w:val="00870F15"/>
    <w:rsid w:val="00871201"/>
    <w:rsid w:val="0087190F"/>
    <w:rsid w:val="00872BB5"/>
    <w:rsid w:val="00872BFC"/>
    <w:rsid w:val="00873318"/>
    <w:rsid w:val="00873C5D"/>
    <w:rsid w:val="00874063"/>
    <w:rsid w:val="00874517"/>
    <w:rsid w:val="008749C3"/>
    <w:rsid w:val="00874E9F"/>
    <w:rsid w:val="0087573D"/>
    <w:rsid w:val="00875C93"/>
    <w:rsid w:val="00877F5E"/>
    <w:rsid w:val="00881252"/>
    <w:rsid w:val="0088165F"/>
    <w:rsid w:val="00881AF2"/>
    <w:rsid w:val="00881B53"/>
    <w:rsid w:val="0088375B"/>
    <w:rsid w:val="00883CA7"/>
    <w:rsid w:val="00884419"/>
    <w:rsid w:val="0088487B"/>
    <w:rsid w:val="008849D0"/>
    <w:rsid w:val="00884B98"/>
    <w:rsid w:val="00884D53"/>
    <w:rsid w:val="0088525B"/>
    <w:rsid w:val="0088581F"/>
    <w:rsid w:val="00885E94"/>
    <w:rsid w:val="00887453"/>
    <w:rsid w:val="00890073"/>
    <w:rsid w:val="008903E9"/>
    <w:rsid w:val="00891700"/>
    <w:rsid w:val="00891CFA"/>
    <w:rsid w:val="00892162"/>
    <w:rsid w:val="00893350"/>
    <w:rsid w:val="0089378F"/>
    <w:rsid w:val="00894FF7"/>
    <w:rsid w:val="00895792"/>
    <w:rsid w:val="00895C54"/>
    <w:rsid w:val="00895EBF"/>
    <w:rsid w:val="0089678C"/>
    <w:rsid w:val="008976D4"/>
    <w:rsid w:val="008977A3"/>
    <w:rsid w:val="00897E55"/>
    <w:rsid w:val="008A098B"/>
    <w:rsid w:val="008A16D1"/>
    <w:rsid w:val="008A1D7C"/>
    <w:rsid w:val="008A289D"/>
    <w:rsid w:val="008A345C"/>
    <w:rsid w:val="008A3993"/>
    <w:rsid w:val="008A42A9"/>
    <w:rsid w:val="008A4306"/>
    <w:rsid w:val="008A52FE"/>
    <w:rsid w:val="008A55AF"/>
    <w:rsid w:val="008A606A"/>
    <w:rsid w:val="008A6565"/>
    <w:rsid w:val="008A66C1"/>
    <w:rsid w:val="008A6F07"/>
    <w:rsid w:val="008A7AD6"/>
    <w:rsid w:val="008B05F0"/>
    <w:rsid w:val="008B1565"/>
    <w:rsid w:val="008B1F2F"/>
    <w:rsid w:val="008B2344"/>
    <w:rsid w:val="008B2E51"/>
    <w:rsid w:val="008B3B7B"/>
    <w:rsid w:val="008B3C49"/>
    <w:rsid w:val="008B3CB9"/>
    <w:rsid w:val="008B483D"/>
    <w:rsid w:val="008B547D"/>
    <w:rsid w:val="008B7275"/>
    <w:rsid w:val="008B740E"/>
    <w:rsid w:val="008B7464"/>
    <w:rsid w:val="008B769F"/>
    <w:rsid w:val="008B78F3"/>
    <w:rsid w:val="008B7DB6"/>
    <w:rsid w:val="008B7EC7"/>
    <w:rsid w:val="008C0E02"/>
    <w:rsid w:val="008C384C"/>
    <w:rsid w:val="008C55F7"/>
    <w:rsid w:val="008C6120"/>
    <w:rsid w:val="008C62A0"/>
    <w:rsid w:val="008C6358"/>
    <w:rsid w:val="008D127F"/>
    <w:rsid w:val="008D13F3"/>
    <w:rsid w:val="008D17AF"/>
    <w:rsid w:val="008D200D"/>
    <w:rsid w:val="008D5454"/>
    <w:rsid w:val="008D558C"/>
    <w:rsid w:val="008D5721"/>
    <w:rsid w:val="008D6211"/>
    <w:rsid w:val="008D64D3"/>
    <w:rsid w:val="008D6502"/>
    <w:rsid w:val="008D6D7F"/>
    <w:rsid w:val="008D75EA"/>
    <w:rsid w:val="008E01C6"/>
    <w:rsid w:val="008E030D"/>
    <w:rsid w:val="008E05CE"/>
    <w:rsid w:val="008E0A93"/>
    <w:rsid w:val="008E148C"/>
    <w:rsid w:val="008E1877"/>
    <w:rsid w:val="008E260D"/>
    <w:rsid w:val="008E3535"/>
    <w:rsid w:val="008E376A"/>
    <w:rsid w:val="008E3C3C"/>
    <w:rsid w:val="008E5393"/>
    <w:rsid w:val="008E6521"/>
    <w:rsid w:val="008E70B5"/>
    <w:rsid w:val="008E78F4"/>
    <w:rsid w:val="008E7B5C"/>
    <w:rsid w:val="008E7FAA"/>
    <w:rsid w:val="008F044C"/>
    <w:rsid w:val="008F09ED"/>
    <w:rsid w:val="008F0CC7"/>
    <w:rsid w:val="008F1405"/>
    <w:rsid w:val="008F14A7"/>
    <w:rsid w:val="008F2ECC"/>
    <w:rsid w:val="008F3384"/>
    <w:rsid w:val="008F378F"/>
    <w:rsid w:val="008F4559"/>
    <w:rsid w:val="008F45AF"/>
    <w:rsid w:val="008F7169"/>
    <w:rsid w:val="008F72C0"/>
    <w:rsid w:val="00901064"/>
    <w:rsid w:val="0090166E"/>
    <w:rsid w:val="00902969"/>
    <w:rsid w:val="00902AD6"/>
    <w:rsid w:val="00902D38"/>
    <w:rsid w:val="00904F35"/>
    <w:rsid w:val="00905335"/>
    <w:rsid w:val="009065A3"/>
    <w:rsid w:val="00906B24"/>
    <w:rsid w:val="00906F4C"/>
    <w:rsid w:val="00907A39"/>
    <w:rsid w:val="009101FC"/>
    <w:rsid w:val="009115B6"/>
    <w:rsid w:val="009115E9"/>
    <w:rsid w:val="009117CA"/>
    <w:rsid w:val="00911F75"/>
    <w:rsid w:val="00913E3D"/>
    <w:rsid w:val="009150DF"/>
    <w:rsid w:val="009150F9"/>
    <w:rsid w:val="009158E2"/>
    <w:rsid w:val="00915DC8"/>
    <w:rsid w:val="009161CF"/>
    <w:rsid w:val="00916863"/>
    <w:rsid w:val="009170BA"/>
    <w:rsid w:val="00921963"/>
    <w:rsid w:val="0092219B"/>
    <w:rsid w:val="009260C6"/>
    <w:rsid w:val="00926951"/>
    <w:rsid w:val="009271AB"/>
    <w:rsid w:val="009277C3"/>
    <w:rsid w:val="00927D1C"/>
    <w:rsid w:val="0093031C"/>
    <w:rsid w:val="009304F4"/>
    <w:rsid w:val="00932025"/>
    <w:rsid w:val="00933B79"/>
    <w:rsid w:val="00933FC7"/>
    <w:rsid w:val="009355E9"/>
    <w:rsid w:val="009359AD"/>
    <w:rsid w:val="009367D1"/>
    <w:rsid w:val="009368AA"/>
    <w:rsid w:val="00936B52"/>
    <w:rsid w:val="00936CD5"/>
    <w:rsid w:val="00937316"/>
    <w:rsid w:val="00941001"/>
    <w:rsid w:val="00941367"/>
    <w:rsid w:val="0094223A"/>
    <w:rsid w:val="009433A9"/>
    <w:rsid w:val="009433F3"/>
    <w:rsid w:val="00944D2D"/>
    <w:rsid w:val="0094607E"/>
    <w:rsid w:val="00946149"/>
    <w:rsid w:val="00947DC2"/>
    <w:rsid w:val="00951E6B"/>
    <w:rsid w:val="00953B81"/>
    <w:rsid w:val="0095403E"/>
    <w:rsid w:val="009546D0"/>
    <w:rsid w:val="00954B29"/>
    <w:rsid w:val="00954E37"/>
    <w:rsid w:val="00955967"/>
    <w:rsid w:val="00955A9A"/>
    <w:rsid w:val="00955F0F"/>
    <w:rsid w:val="00957534"/>
    <w:rsid w:val="00957688"/>
    <w:rsid w:val="00957D75"/>
    <w:rsid w:val="00960570"/>
    <w:rsid w:val="00960D1E"/>
    <w:rsid w:val="00960EFB"/>
    <w:rsid w:val="009616DF"/>
    <w:rsid w:val="009617A2"/>
    <w:rsid w:val="00961936"/>
    <w:rsid w:val="009619AB"/>
    <w:rsid w:val="00961CD9"/>
    <w:rsid w:val="00962961"/>
    <w:rsid w:val="00963A2F"/>
    <w:rsid w:val="0096420A"/>
    <w:rsid w:val="00964A2C"/>
    <w:rsid w:val="00965093"/>
    <w:rsid w:val="00966515"/>
    <w:rsid w:val="009666A1"/>
    <w:rsid w:val="009673CC"/>
    <w:rsid w:val="009676BE"/>
    <w:rsid w:val="00967922"/>
    <w:rsid w:val="00970049"/>
    <w:rsid w:val="00970353"/>
    <w:rsid w:val="00972348"/>
    <w:rsid w:val="00972BAE"/>
    <w:rsid w:val="009731D1"/>
    <w:rsid w:val="00974384"/>
    <w:rsid w:val="009745FE"/>
    <w:rsid w:val="00974963"/>
    <w:rsid w:val="009753ED"/>
    <w:rsid w:val="00976B09"/>
    <w:rsid w:val="00977112"/>
    <w:rsid w:val="00980549"/>
    <w:rsid w:val="00980AB0"/>
    <w:rsid w:val="00983175"/>
    <w:rsid w:val="00983D80"/>
    <w:rsid w:val="00984495"/>
    <w:rsid w:val="00984AFC"/>
    <w:rsid w:val="00984B9C"/>
    <w:rsid w:val="00985159"/>
    <w:rsid w:val="0098544E"/>
    <w:rsid w:val="00985662"/>
    <w:rsid w:val="00985B8C"/>
    <w:rsid w:val="009865A4"/>
    <w:rsid w:val="00986742"/>
    <w:rsid w:val="00986994"/>
    <w:rsid w:val="00986C8D"/>
    <w:rsid w:val="009871F8"/>
    <w:rsid w:val="00990480"/>
    <w:rsid w:val="00991449"/>
    <w:rsid w:val="0099149A"/>
    <w:rsid w:val="009916BC"/>
    <w:rsid w:val="0099174D"/>
    <w:rsid w:val="00991C30"/>
    <w:rsid w:val="009933EA"/>
    <w:rsid w:val="009947DC"/>
    <w:rsid w:val="0099511B"/>
    <w:rsid w:val="00996512"/>
    <w:rsid w:val="00996821"/>
    <w:rsid w:val="009976DA"/>
    <w:rsid w:val="009A001C"/>
    <w:rsid w:val="009A16B2"/>
    <w:rsid w:val="009A2028"/>
    <w:rsid w:val="009A285A"/>
    <w:rsid w:val="009A2953"/>
    <w:rsid w:val="009A3B2A"/>
    <w:rsid w:val="009A434E"/>
    <w:rsid w:val="009A49B6"/>
    <w:rsid w:val="009A4DB0"/>
    <w:rsid w:val="009B003E"/>
    <w:rsid w:val="009B0080"/>
    <w:rsid w:val="009B0EBD"/>
    <w:rsid w:val="009B15D6"/>
    <w:rsid w:val="009B15F8"/>
    <w:rsid w:val="009B1FB2"/>
    <w:rsid w:val="009B1FC5"/>
    <w:rsid w:val="009B2B63"/>
    <w:rsid w:val="009B32CE"/>
    <w:rsid w:val="009B37B0"/>
    <w:rsid w:val="009B3B6C"/>
    <w:rsid w:val="009B3BEC"/>
    <w:rsid w:val="009B61B1"/>
    <w:rsid w:val="009B62C9"/>
    <w:rsid w:val="009B6860"/>
    <w:rsid w:val="009C004A"/>
    <w:rsid w:val="009C0C2F"/>
    <w:rsid w:val="009C12A3"/>
    <w:rsid w:val="009C2239"/>
    <w:rsid w:val="009C24F4"/>
    <w:rsid w:val="009C4F24"/>
    <w:rsid w:val="009C63E7"/>
    <w:rsid w:val="009C6672"/>
    <w:rsid w:val="009C71B9"/>
    <w:rsid w:val="009C78E0"/>
    <w:rsid w:val="009D06B1"/>
    <w:rsid w:val="009D1529"/>
    <w:rsid w:val="009D187E"/>
    <w:rsid w:val="009D1F5F"/>
    <w:rsid w:val="009D256B"/>
    <w:rsid w:val="009D32F3"/>
    <w:rsid w:val="009D3D25"/>
    <w:rsid w:val="009D4AF8"/>
    <w:rsid w:val="009D4C7A"/>
    <w:rsid w:val="009D4E0F"/>
    <w:rsid w:val="009D4EF7"/>
    <w:rsid w:val="009D5311"/>
    <w:rsid w:val="009D5A40"/>
    <w:rsid w:val="009D5C3C"/>
    <w:rsid w:val="009D62C5"/>
    <w:rsid w:val="009D6A6F"/>
    <w:rsid w:val="009D6AC0"/>
    <w:rsid w:val="009D76F7"/>
    <w:rsid w:val="009E0EFE"/>
    <w:rsid w:val="009E27EE"/>
    <w:rsid w:val="009E38D1"/>
    <w:rsid w:val="009E4008"/>
    <w:rsid w:val="009E4106"/>
    <w:rsid w:val="009E41D5"/>
    <w:rsid w:val="009E5685"/>
    <w:rsid w:val="009E5E73"/>
    <w:rsid w:val="009E61F9"/>
    <w:rsid w:val="009E77DD"/>
    <w:rsid w:val="009E780E"/>
    <w:rsid w:val="009F04B7"/>
    <w:rsid w:val="009F0AAD"/>
    <w:rsid w:val="009F148A"/>
    <w:rsid w:val="009F1504"/>
    <w:rsid w:val="009F1E5D"/>
    <w:rsid w:val="009F1F9E"/>
    <w:rsid w:val="009F209B"/>
    <w:rsid w:val="009F3235"/>
    <w:rsid w:val="009F3B3A"/>
    <w:rsid w:val="009F451C"/>
    <w:rsid w:val="009F4874"/>
    <w:rsid w:val="009F4F15"/>
    <w:rsid w:val="009F5542"/>
    <w:rsid w:val="009F58E7"/>
    <w:rsid w:val="009F5DD4"/>
    <w:rsid w:val="009F6226"/>
    <w:rsid w:val="009F7558"/>
    <w:rsid w:val="00A01025"/>
    <w:rsid w:val="00A01736"/>
    <w:rsid w:val="00A02015"/>
    <w:rsid w:val="00A022D5"/>
    <w:rsid w:val="00A02B29"/>
    <w:rsid w:val="00A0395B"/>
    <w:rsid w:val="00A03A92"/>
    <w:rsid w:val="00A03B89"/>
    <w:rsid w:val="00A03EA1"/>
    <w:rsid w:val="00A042CC"/>
    <w:rsid w:val="00A048C1"/>
    <w:rsid w:val="00A050E6"/>
    <w:rsid w:val="00A055F9"/>
    <w:rsid w:val="00A059D7"/>
    <w:rsid w:val="00A05F23"/>
    <w:rsid w:val="00A0682D"/>
    <w:rsid w:val="00A0769D"/>
    <w:rsid w:val="00A07921"/>
    <w:rsid w:val="00A10239"/>
    <w:rsid w:val="00A10720"/>
    <w:rsid w:val="00A110CD"/>
    <w:rsid w:val="00A1145C"/>
    <w:rsid w:val="00A12F8B"/>
    <w:rsid w:val="00A14381"/>
    <w:rsid w:val="00A147A3"/>
    <w:rsid w:val="00A14B72"/>
    <w:rsid w:val="00A17C14"/>
    <w:rsid w:val="00A21F77"/>
    <w:rsid w:val="00A22304"/>
    <w:rsid w:val="00A22974"/>
    <w:rsid w:val="00A2309E"/>
    <w:rsid w:val="00A246B0"/>
    <w:rsid w:val="00A24C42"/>
    <w:rsid w:val="00A261D4"/>
    <w:rsid w:val="00A27655"/>
    <w:rsid w:val="00A27B84"/>
    <w:rsid w:val="00A315A3"/>
    <w:rsid w:val="00A31E4F"/>
    <w:rsid w:val="00A32224"/>
    <w:rsid w:val="00A322F6"/>
    <w:rsid w:val="00A3268D"/>
    <w:rsid w:val="00A3286F"/>
    <w:rsid w:val="00A33165"/>
    <w:rsid w:val="00A34513"/>
    <w:rsid w:val="00A35124"/>
    <w:rsid w:val="00A36021"/>
    <w:rsid w:val="00A3698A"/>
    <w:rsid w:val="00A36B19"/>
    <w:rsid w:val="00A36DEE"/>
    <w:rsid w:val="00A37F85"/>
    <w:rsid w:val="00A40D70"/>
    <w:rsid w:val="00A41197"/>
    <w:rsid w:val="00A41283"/>
    <w:rsid w:val="00A421BA"/>
    <w:rsid w:val="00A42939"/>
    <w:rsid w:val="00A43160"/>
    <w:rsid w:val="00A43758"/>
    <w:rsid w:val="00A438A9"/>
    <w:rsid w:val="00A4390F"/>
    <w:rsid w:val="00A43A80"/>
    <w:rsid w:val="00A44B5B"/>
    <w:rsid w:val="00A4541A"/>
    <w:rsid w:val="00A4554D"/>
    <w:rsid w:val="00A455A2"/>
    <w:rsid w:val="00A456DD"/>
    <w:rsid w:val="00A45AEE"/>
    <w:rsid w:val="00A45D00"/>
    <w:rsid w:val="00A45F14"/>
    <w:rsid w:val="00A4641C"/>
    <w:rsid w:val="00A47E57"/>
    <w:rsid w:val="00A5092B"/>
    <w:rsid w:val="00A50C30"/>
    <w:rsid w:val="00A50F9A"/>
    <w:rsid w:val="00A513E4"/>
    <w:rsid w:val="00A53E90"/>
    <w:rsid w:val="00A54858"/>
    <w:rsid w:val="00A550B1"/>
    <w:rsid w:val="00A57513"/>
    <w:rsid w:val="00A579AC"/>
    <w:rsid w:val="00A60B9D"/>
    <w:rsid w:val="00A61905"/>
    <w:rsid w:val="00A623C6"/>
    <w:rsid w:val="00A62BB4"/>
    <w:rsid w:val="00A62DCE"/>
    <w:rsid w:val="00A62EF5"/>
    <w:rsid w:val="00A639C0"/>
    <w:rsid w:val="00A63D37"/>
    <w:rsid w:val="00A644FB"/>
    <w:rsid w:val="00A64E86"/>
    <w:rsid w:val="00A656B0"/>
    <w:rsid w:val="00A65D2D"/>
    <w:rsid w:val="00A6602A"/>
    <w:rsid w:val="00A66712"/>
    <w:rsid w:val="00A66E80"/>
    <w:rsid w:val="00A67FB3"/>
    <w:rsid w:val="00A7003E"/>
    <w:rsid w:val="00A707CD"/>
    <w:rsid w:val="00A71AA1"/>
    <w:rsid w:val="00A72187"/>
    <w:rsid w:val="00A74A54"/>
    <w:rsid w:val="00A7622C"/>
    <w:rsid w:val="00A76ADF"/>
    <w:rsid w:val="00A76D87"/>
    <w:rsid w:val="00A773EF"/>
    <w:rsid w:val="00A77727"/>
    <w:rsid w:val="00A779DB"/>
    <w:rsid w:val="00A80546"/>
    <w:rsid w:val="00A80C0C"/>
    <w:rsid w:val="00A8160A"/>
    <w:rsid w:val="00A822C6"/>
    <w:rsid w:val="00A82373"/>
    <w:rsid w:val="00A829C8"/>
    <w:rsid w:val="00A82BF6"/>
    <w:rsid w:val="00A836C2"/>
    <w:rsid w:val="00A839A2"/>
    <w:rsid w:val="00A84C9B"/>
    <w:rsid w:val="00A84F9F"/>
    <w:rsid w:val="00A85005"/>
    <w:rsid w:val="00A8577F"/>
    <w:rsid w:val="00A85B63"/>
    <w:rsid w:val="00A85B74"/>
    <w:rsid w:val="00A85B98"/>
    <w:rsid w:val="00A8697C"/>
    <w:rsid w:val="00A87E25"/>
    <w:rsid w:val="00A87EC6"/>
    <w:rsid w:val="00A90354"/>
    <w:rsid w:val="00A90BFA"/>
    <w:rsid w:val="00A91163"/>
    <w:rsid w:val="00A91449"/>
    <w:rsid w:val="00A91DC8"/>
    <w:rsid w:val="00A928A5"/>
    <w:rsid w:val="00A92D6A"/>
    <w:rsid w:val="00A93A14"/>
    <w:rsid w:val="00A93D2A"/>
    <w:rsid w:val="00A94098"/>
    <w:rsid w:val="00A94878"/>
    <w:rsid w:val="00A953A0"/>
    <w:rsid w:val="00A9676E"/>
    <w:rsid w:val="00A968B0"/>
    <w:rsid w:val="00AA18CD"/>
    <w:rsid w:val="00AA1990"/>
    <w:rsid w:val="00AA19B2"/>
    <w:rsid w:val="00AA1D95"/>
    <w:rsid w:val="00AA2B7A"/>
    <w:rsid w:val="00AA3019"/>
    <w:rsid w:val="00AA561D"/>
    <w:rsid w:val="00AA5C8B"/>
    <w:rsid w:val="00AA6254"/>
    <w:rsid w:val="00AA64F9"/>
    <w:rsid w:val="00AA6B10"/>
    <w:rsid w:val="00AA7343"/>
    <w:rsid w:val="00AA7B93"/>
    <w:rsid w:val="00AB1216"/>
    <w:rsid w:val="00AB2320"/>
    <w:rsid w:val="00AB2493"/>
    <w:rsid w:val="00AB24B8"/>
    <w:rsid w:val="00AB3239"/>
    <w:rsid w:val="00AB34BE"/>
    <w:rsid w:val="00AB4035"/>
    <w:rsid w:val="00AB5539"/>
    <w:rsid w:val="00AB57C5"/>
    <w:rsid w:val="00AB5E98"/>
    <w:rsid w:val="00AB6A69"/>
    <w:rsid w:val="00AB6FB7"/>
    <w:rsid w:val="00AB711A"/>
    <w:rsid w:val="00AB7880"/>
    <w:rsid w:val="00AC01C4"/>
    <w:rsid w:val="00AC02A2"/>
    <w:rsid w:val="00AC052C"/>
    <w:rsid w:val="00AC0819"/>
    <w:rsid w:val="00AC1826"/>
    <w:rsid w:val="00AC1BA6"/>
    <w:rsid w:val="00AC1EB5"/>
    <w:rsid w:val="00AC2684"/>
    <w:rsid w:val="00AC2BBA"/>
    <w:rsid w:val="00AC30D1"/>
    <w:rsid w:val="00AC3DA3"/>
    <w:rsid w:val="00AC43A1"/>
    <w:rsid w:val="00AC4DBC"/>
    <w:rsid w:val="00AC51E4"/>
    <w:rsid w:val="00AC5F2A"/>
    <w:rsid w:val="00AC643A"/>
    <w:rsid w:val="00AC66A2"/>
    <w:rsid w:val="00AC725F"/>
    <w:rsid w:val="00AC78F4"/>
    <w:rsid w:val="00AC7E8E"/>
    <w:rsid w:val="00AD0723"/>
    <w:rsid w:val="00AD0AEA"/>
    <w:rsid w:val="00AD2194"/>
    <w:rsid w:val="00AD25EA"/>
    <w:rsid w:val="00AD2B69"/>
    <w:rsid w:val="00AD2D2B"/>
    <w:rsid w:val="00AD3BB6"/>
    <w:rsid w:val="00AD668E"/>
    <w:rsid w:val="00AD729B"/>
    <w:rsid w:val="00AD76A5"/>
    <w:rsid w:val="00AE01BA"/>
    <w:rsid w:val="00AE0C6F"/>
    <w:rsid w:val="00AE15B8"/>
    <w:rsid w:val="00AE1D4B"/>
    <w:rsid w:val="00AE21E0"/>
    <w:rsid w:val="00AE29C9"/>
    <w:rsid w:val="00AE301A"/>
    <w:rsid w:val="00AE39B3"/>
    <w:rsid w:val="00AE4B4A"/>
    <w:rsid w:val="00AE4B98"/>
    <w:rsid w:val="00AE4E1A"/>
    <w:rsid w:val="00AE58F4"/>
    <w:rsid w:val="00AF019F"/>
    <w:rsid w:val="00AF0582"/>
    <w:rsid w:val="00AF08B6"/>
    <w:rsid w:val="00AF0AB1"/>
    <w:rsid w:val="00AF0DF2"/>
    <w:rsid w:val="00AF162F"/>
    <w:rsid w:val="00AF1D7C"/>
    <w:rsid w:val="00AF1EDB"/>
    <w:rsid w:val="00AF1FD0"/>
    <w:rsid w:val="00AF478C"/>
    <w:rsid w:val="00AF48F1"/>
    <w:rsid w:val="00AF5101"/>
    <w:rsid w:val="00AF6BA4"/>
    <w:rsid w:val="00B026FA"/>
    <w:rsid w:val="00B03074"/>
    <w:rsid w:val="00B034AF"/>
    <w:rsid w:val="00B03BA1"/>
    <w:rsid w:val="00B03CA3"/>
    <w:rsid w:val="00B0421E"/>
    <w:rsid w:val="00B043B7"/>
    <w:rsid w:val="00B05D16"/>
    <w:rsid w:val="00B060BD"/>
    <w:rsid w:val="00B072F0"/>
    <w:rsid w:val="00B07AB1"/>
    <w:rsid w:val="00B07AEC"/>
    <w:rsid w:val="00B107FD"/>
    <w:rsid w:val="00B11152"/>
    <w:rsid w:val="00B1171A"/>
    <w:rsid w:val="00B11820"/>
    <w:rsid w:val="00B11BC4"/>
    <w:rsid w:val="00B12E91"/>
    <w:rsid w:val="00B1310D"/>
    <w:rsid w:val="00B13AE6"/>
    <w:rsid w:val="00B13D2A"/>
    <w:rsid w:val="00B14EC6"/>
    <w:rsid w:val="00B1543B"/>
    <w:rsid w:val="00B15B20"/>
    <w:rsid w:val="00B15FB2"/>
    <w:rsid w:val="00B17741"/>
    <w:rsid w:val="00B177C7"/>
    <w:rsid w:val="00B17B52"/>
    <w:rsid w:val="00B2096B"/>
    <w:rsid w:val="00B212F2"/>
    <w:rsid w:val="00B2167C"/>
    <w:rsid w:val="00B21EDB"/>
    <w:rsid w:val="00B22214"/>
    <w:rsid w:val="00B22376"/>
    <w:rsid w:val="00B22D89"/>
    <w:rsid w:val="00B23206"/>
    <w:rsid w:val="00B233B9"/>
    <w:rsid w:val="00B238E0"/>
    <w:rsid w:val="00B254D5"/>
    <w:rsid w:val="00B2552A"/>
    <w:rsid w:val="00B26D15"/>
    <w:rsid w:val="00B27A53"/>
    <w:rsid w:val="00B30C17"/>
    <w:rsid w:val="00B315AB"/>
    <w:rsid w:val="00B31C1E"/>
    <w:rsid w:val="00B3260B"/>
    <w:rsid w:val="00B32AB4"/>
    <w:rsid w:val="00B32EB3"/>
    <w:rsid w:val="00B3406D"/>
    <w:rsid w:val="00B34717"/>
    <w:rsid w:val="00B3516B"/>
    <w:rsid w:val="00B3519A"/>
    <w:rsid w:val="00B35245"/>
    <w:rsid w:val="00B3531A"/>
    <w:rsid w:val="00B35801"/>
    <w:rsid w:val="00B3659C"/>
    <w:rsid w:val="00B37762"/>
    <w:rsid w:val="00B37B2D"/>
    <w:rsid w:val="00B40BC1"/>
    <w:rsid w:val="00B40F41"/>
    <w:rsid w:val="00B417E8"/>
    <w:rsid w:val="00B41A33"/>
    <w:rsid w:val="00B42663"/>
    <w:rsid w:val="00B4304B"/>
    <w:rsid w:val="00B452AA"/>
    <w:rsid w:val="00B458AE"/>
    <w:rsid w:val="00B46F19"/>
    <w:rsid w:val="00B4717A"/>
    <w:rsid w:val="00B4754E"/>
    <w:rsid w:val="00B504CF"/>
    <w:rsid w:val="00B5203E"/>
    <w:rsid w:val="00B534D8"/>
    <w:rsid w:val="00B536F9"/>
    <w:rsid w:val="00B54728"/>
    <w:rsid w:val="00B557D9"/>
    <w:rsid w:val="00B55F24"/>
    <w:rsid w:val="00B5744B"/>
    <w:rsid w:val="00B6066A"/>
    <w:rsid w:val="00B60779"/>
    <w:rsid w:val="00B61615"/>
    <w:rsid w:val="00B6263F"/>
    <w:rsid w:val="00B63FF5"/>
    <w:rsid w:val="00B649FC"/>
    <w:rsid w:val="00B64C98"/>
    <w:rsid w:val="00B65F88"/>
    <w:rsid w:val="00B66308"/>
    <w:rsid w:val="00B66425"/>
    <w:rsid w:val="00B667CF"/>
    <w:rsid w:val="00B668F2"/>
    <w:rsid w:val="00B66FC9"/>
    <w:rsid w:val="00B71998"/>
    <w:rsid w:val="00B75062"/>
    <w:rsid w:val="00B75362"/>
    <w:rsid w:val="00B7625A"/>
    <w:rsid w:val="00B766A0"/>
    <w:rsid w:val="00B779F7"/>
    <w:rsid w:val="00B80F71"/>
    <w:rsid w:val="00B81380"/>
    <w:rsid w:val="00B81620"/>
    <w:rsid w:val="00B83C00"/>
    <w:rsid w:val="00B840A4"/>
    <w:rsid w:val="00B85574"/>
    <w:rsid w:val="00B85734"/>
    <w:rsid w:val="00B85A70"/>
    <w:rsid w:val="00B85C8D"/>
    <w:rsid w:val="00B85EB6"/>
    <w:rsid w:val="00B87400"/>
    <w:rsid w:val="00B877E6"/>
    <w:rsid w:val="00B91987"/>
    <w:rsid w:val="00B91DA3"/>
    <w:rsid w:val="00B924A3"/>
    <w:rsid w:val="00B95854"/>
    <w:rsid w:val="00B964ED"/>
    <w:rsid w:val="00BA1B08"/>
    <w:rsid w:val="00BA1C15"/>
    <w:rsid w:val="00BA27F1"/>
    <w:rsid w:val="00BA2CAE"/>
    <w:rsid w:val="00BA2D17"/>
    <w:rsid w:val="00BA2E7C"/>
    <w:rsid w:val="00BA390A"/>
    <w:rsid w:val="00BA3B42"/>
    <w:rsid w:val="00BA3D49"/>
    <w:rsid w:val="00BA4307"/>
    <w:rsid w:val="00BA4EB9"/>
    <w:rsid w:val="00BA51BE"/>
    <w:rsid w:val="00BA61D3"/>
    <w:rsid w:val="00BA732D"/>
    <w:rsid w:val="00BB0741"/>
    <w:rsid w:val="00BB0BAF"/>
    <w:rsid w:val="00BB0D33"/>
    <w:rsid w:val="00BB0DC1"/>
    <w:rsid w:val="00BB0F49"/>
    <w:rsid w:val="00BB15E4"/>
    <w:rsid w:val="00BB37FF"/>
    <w:rsid w:val="00BB4340"/>
    <w:rsid w:val="00BB51AA"/>
    <w:rsid w:val="00BB54DD"/>
    <w:rsid w:val="00BB5B5D"/>
    <w:rsid w:val="00BB5FD9"/>
    <w:rsid w:val="00BB6557"/>
    <w:rsid w:val="00BB6704"/>
    <w:rsid w:val="00BB67CB"/>
    <w:rsid w:val="00BB7223"/>
    <w:rsid w:val="00BB79F8"/>
    <w:rsid w:val="00BC0460"/>
    <w:rsid w:val="00BC091F"/>
    <w:rsid w:val="00BC09ED"/>
    <w:rsid w:val="00BC0E1D"/>
    <w:rsid w:val="00BC0FED"/>
    <w:rsid w:val="00BC13E0"/>
    <w:rsid w:val="00BC267E"/>
    <w:rsid w:val="00BC274F"/>
    <w:rsid w:val="00BC2D05"/>
    <w:rsid w:val="00BC3630"/>
    <w:rsid w:val="00BC412E"/>
    <w:rsid w:val="00BC4205"/>
    <w:rsid w:val="00BC4755"/>
    <w:rsid w:val="00BC4E9F"/>
    <w:rsid w:val="00BC4EB6"/>
    <w:rsid w:val="00BC76FD"/>
    <w:rsid w:val="00BD0800"/>
    <w:rsid w:val="00BD0ED6"/>
    <w:rsid w:val="00BD1652"/>
    <w:rsid w:val="00BD22DA"/>
    <w:rsid w:val="00BD26D9"/>
    <w:rsid w:val="00BD2889"/>
    <w:rsid w:val="00BD2A4F"/>
    <w:rsid w:val="00BD2BF4"/>
    <w:rsid w:val="00BD3723"/>
    <w:rsid w:val="00BD4B46"/>
    <w:rsid w:val="00BD55A4"/>
    <w:rsid w:val="00BD5C39"/>
    <w:rsid w:val="00BD5D3B"/>
    <w:rsid w:val="00BD6174"/>
    <w:rsid w:val="00BD6F6A"/>
    <w:rsid w:val="00BE0804"/>
    <w:rsid w:val="00BE1676"/>
    <w:rsid w:val="00BE1A9B"/>
    <w:rsid w:val="00BE2D4F"/>
    <w:rsid w:val="00BE3120"/>
    <w:rsid w:val="00BE365E"/>
    <w:rsid w:val="00BE48C2"/>
    <w:rsid w:val="00BE4F42"/>
    <w:rsid w:val="00BE705E"/>
    <w:rsid w:val="00BF0AAE"/>
    <w:rsid w:val="00BF1A15"/>
    <w:rsid w:val="00BF20A5"/>
    <w:rsid w:val="00BF2567"/>
    <w:rsid w:val="00BF2582"/>
    <w:rsid w:val="00BF2A2C"/>
    <w:rsid w:val="00BF2B0F"/>
    <w:rsid w:val="00BF2E84"/>
    <w:rsid w:val="00BF3276"/>
    <w:rsid w:val="00BF3D8F"/>
    <w:rsid w:val="00BF69AD"/>
    <w:rsid w:val="00BF6EC7"/>
    <w:rsid w:val="00BF7833"/>
    <w:rsid w:val="00C00429"/>
    <w:rsid w:val="00C01874"/>
    <w:rsid w:val="00C01AB2"/>
    <w:rsid w:val="00C029FC"/>
    <w:rsid w:val="00C03545"/>
    <w:rsid w:val="00C0544B"/>
    <w:rsid w:val="00C0586C"/>
    <w:rsid w:val="00C05FC0"/>
    <w:rsid w:val="00C0645A"/>
    <w:rsid w:val="00C06474"/>
    <w:rsid w:val="00C06659"/>
    <w:rsid w:val="00C07279"/>
    <w:rsid w:val="00C077B3"/>
    <w:rsid w:val="00C1011D"/>
    <w:rsid w:val="00C10D7B"/>
    <w:rsid w:val="00C10E17"/>
    <w:rsid w:val="00C1194A"/>
    <w:rsid w:val="00C1196B"/>
    <w:rsid w:val="00C120A0"/>
    <w:rsid w:val="00C12139"/>
    <w:rsid w:val="00C123C2"/>
    <w:rsid w:val="00C127B6"/>
    <w:rsid w:val="00C12D15"/>
    <w:rsid w:val="00C13657"/>
    <w:rsid w:val="00C13E66"/>
    <w:rsid w:val="00C13ED4"/>
    <w:rsid w:val="00C14351"/>
    <w:rsid w:val="00C14673"/>
    <w:rsid w:val="00C14FEA"/>
    <w:rsid w:val="00C1536B"/>
    <w:rsid w:val="00C160DA"/>
    <w:rsid w:val="00C1676F"/>
    <w:rsid w:val="00C174BA"/>
    <w:rsid w:val="00C17A07"/>
    <w:rsid w:val="00C2086C"/>
    <w:rsid w:val="00C2219E"/>
    <w:rsid w:val="00C225A1"/>
    <w:rsid w:val="00C23D19"/>
    <w:rsid w:val="00C2484E"/>
    <w:rsid w:val="00C255F5"/>
    <w:rsid w:val="00C256DC"/>
    <w:rsid w:val="00C25A1C"/>
    <w:rsid w:val="00C267A1"/>
    <w:rsid w:val="00C273FB"/>
    <w:rsid w:val="00C306FA"/>
    <w:rsid w:val="00C310C6"/>
    <w:rsid w:val="00C31DF5"/>
    <w:rsid w:val="00C32353"/>
    <w:rsid w:val="00C32415"/>
    <w:rsid w:val="00C32428"/>
    <w:rsid w:val="00C33476"/>
    <w:rsid w:val="00C34E1F"/>
    <w:rsid w:val="00C35D78"/>
    <w:rsid w:val="00C37195"/>
    <w:rsid w:val="00C37624"/>
    <w:rsid w:val="00C40D8F"/>
    <w:rsid w:val="00C410BE"/>
    <w:rsid w:val="00C4230A"/>
    <w:rsid w:val="00C42364"/>
    <w:rsid w:val="00C42394"/>
    <w:rsid w:val="00C428FD"/>
    <w:rsid w:val="00C42DAA"/>
    <w:rsid w:val="00C42F1D"/>
    <w:rsid w:val="00C43196"/>
    <w:rsid w:val="00C432CD"/>
    <w:rsid w:val="00C444A8"/>
    <w:rsid w:val="00C45204"/>
    <w:rsid w:val="00C4547A"/>
    <w:rsid w:val="00C4550A"/>
    <w:rsid w:val="00C46813"/>
    <w:rsid w:val="00C468AC"/>
    <w:rsid w:val="00C5019F"/>
    <w:rsid w:val="00C50E24"/>
    <w:rsid w:val="00C51A55"/>
    <w:rsid w:val="00C5201C"/>
    <w:rsid w:val="00C5265F"/>
    <w:rsid w:val="00C5319D"/>
    <w:rsid w:val="00C535D7"/>
    <w:rsid w:val="00C572FD"/>
    <w:rsid w:val="00C57957"/>
    <w:rsid w:val="00C57B04"/>
    <w:rsid w:val="00C604AD"/>
    <w:rsid w:val="00C6071E"/>
    <w:rsid w:val="00C631FE"/>
    <w:rsid w:val="00C634FF"/>
    <w:rsid w:val="00C63DEE"/>
    <w:rsid w:val="00C63F4A"/>
    <w:rsid w:val="00C642D2"/>
    <w:rsid w:val="00C649D8"/>
    <w:rsid w:val="00C65326"/>
    <w:rsid w:val="00C658D9"/>
    <w:rsid w:val="00C67485"/>
    <w:rsid w:val="00C67719"/>
    <w:rsid w:val="00C67CB4"/>
    <w:rsid w:val="00C70EE5"/>
    <w:rsid w:val="00C71ACA"/>
    <w:rsid w:val="00C720C7"/>
    <w:rsid w:val="00C7268F"/>
    <w:rsid w:val="00C72B40"/>
    <w:rsid w:val="00C73D74"/>
    <w:rsid w:val="00C75832"/>
    <w:rsid w:val="00C76217"/>
    <w:rsid w:val="00C76F4B"/>
    <w:rsid w:val="00C76F4C"/>
    <w:rsid w:val="00C804B5"/>
    <w:rsid w:val="00C80C4D"/>
    <w:rsid w:val="00C816BC"/>
    <w:rsid w:val="00C83691"/>
    <w:rsid w:val="00C83FCF"/>
    <w:rsid w:val="00C83FEA"/>
    <w:rsid w:val="00C84255"/>
    <w:rsid w:val="00C855AC"/>
    <w:rsid w:val="00C85B0B"/>
    <w:rsid w:val="00C85B80"/>
    <w:rsid w:val="00C860AC"/>
    <w:rsid w:val="00C87BDC"/>
    <w:rsid w:val="00C90690"/>
    <w:rsid w:val="00C909D7"/>
    <w:rsid w:val="00C90EAB"/>
    <w:rsid w:val="00C92483"/>
    <w:rsid w:val="00C9281F"/>
    <w:rsid w:val="00C93DB4"/>
    <w:rsid w:val="00C95C15"/>
    <w:rsid w:val="00C95CD6"/>
    <w:rsid w:val="00CA024A"/>
    <w:rsid w:val="00CA086D"/>
    <w:rsid w:val="00CA0936"/>
    <w:rsid w:val="00CA1B41"/>
    <w:rsid w:val="00CA2AEB"/>
    <w:rsid w:val="00CA4899"/>
    <w:rsid w:val="00CA4B56"/>
    <w:rsid w:val="00CA5467"/>
    <w:rsid w:val="00CA5556"/>
    <w:rsid w:val="00CA5D4B"/>
    <w:rsid w:val="00CA619A"/>
    <w:rsid w:val="00CA6440"/>
    <w:rsid w:val="00CA7E0B"/>
    <w:rsid w:val="00CB02F4"/>
    <w:rsid w:val="00CB0703"/>
    <w:rsid w:val="00CB0BE0"/>
    <w:rsid w:val="00CB1ECD"/>
    <w:rsid w:val="00CB273E"/>
    <w:rsid w:val="00CB2CE8"/>
    <w:rsid w:val="00CB2CF5"/>
    <w:rsid w:val="00CB3DB5"/>
    <w:rsid w:val="00CB4027"/>
    <w:rsid w:val="00CB6087"/>
    <w:rsid w:val="00CB6130"/>
    <w:rsid w:val="00CB6279"/>
    <w:rsid w:val="00CB763F"/>
    <w:rsid w:val="00CC0AAE"/>
    <w:rsid w:val="00CC0DB2"/>
    <w:rsid w:val="00CC0FF1"/>
    <w:rsid w:val="00CC144B"/>
    <w:rsid w:val="00CC41F2"/>
    <w:rsid w:val="00CC4699"/>
    <w:rsid w:val="00CC62DF"/>
    <w:rsid w:val="00CC6AC1"/>
    <w:rsid w:val="00CC6DA5"/>
    <w:rsid w:val="00CC6EBD"/>
    <w:rsid w:val="00CC7214"/>
    <w:rsid w:val="00CC79F0"/>
    <w:rsid w:val="00CD11D2"/>
    <w:rsid w:val="00CD1413"/>
    <w:rsid w:val="00CD180B"/>
    <w:rsid w:val="00CD1A39"/>
    <w:rsid w:val="00CD3310"/>
    <w:rsid w:val="00CD4343"/>
    <w:rsid w:val="00CD50AC"/>
    <w:rsid w:val="00CD56DA"/>
    <w:rsid w:val="00CD75B3"/>
    <w:rsid w:val="00CD7E06"/>
    <w:rsid w:val="00CD7E4A"/>
    <w:rsid w:val="00CE0DD2"/>
    <w:rsid w:val="00CE124D"/>
    <w:rsid w:val="00CE2EDF"/>
    <w:rsid w:val="00CE2F7D"/>
    <w:rsid w:val="00CE3788"/>
    <w:rsid w:val="00CE3F35"/>
    <w:rsid w:val="00CE4F85"/>
    <w:rsid w:val="00CE5043"/>
    <w:rsid w:val="00CE5EAE"/>
    <w:rsid w:val="00CE6E8A"/>
    <w:rsid w:val="00CE6FAA"/>
    <w:rsid w:val="00CE7087"/>
    <w:rsid w:val="00CE79E5"/>
    <w:rsid w:val="00CF068F"/>
    <w:rsid w:val="00CF12BD"/>
    <w:rsid w:val="00CF163E"/>
    <w:rsid w:val="00CF190B"/>
    <w:rsid w:val="00CF3976"/>
    <w:rsid w:val="00CF4228"/>
    <w:rsid w:val="00CF440F"/>
    <w:rsid w:val="00CF6DD4"/>
    <w:rsid w:val="00CF774B"/>
    <w:rsid w:val="00D000C7"/>
    <w:rsid w:val="00D007BA"/>
    <w:rsid w:val="00D00BE7"/>
    <w:rsid w:val="00D01558"/>
    <w:rsid w:val="00D02116"/>
    <w:rsid w:val="00D02753"/>
    <w:rsid w:val="00D03071"/>
    <w:rsid w:val="00D03195"/>
    <w:rsid w:val="00D044CC"/>
    <w:rsid w:val="00D0507A"/>
    <w:rsid w:val="00D05726"/>
    <w:rsid w:val="00D05B68"/>
    <w:rsid w:val="00D07D3F"/>
    <w:rsid w:val="00D10126"/>
    <w:rsid w:val="00D104B3"/>
    <w:rsid w:val="00D105C7"/>
    <w:rsid w:val="00D12B4A"/>
    <w:rsid w:val="00D12F38"/>
    <w:rsid w:val="00D1361E"/>
    <w:rsid w:val="00D13C13"/>
    <w:rsid w:val="00D141CE"/>
    <w:rsid w:val="00D1434F"/>
    <w:rsid w:val="00D14AEA"/>
    <w:rsid w:val="00D14B68"/>
    <w:rsid w:val="00D14B76"/>
    <w:rsid w:val="00D156DA"/>
    <w:rsid w:val="00D20100"/>
    <w:rsid w:val="00D20291"/>
    <w:rsid w:val="00D204E8"/>
    <w:rsid w:val="00D20E32"/>
    <w:rsid w:val="00D21B49"/>
    <w:rsid w:val="00D21D04"/>
    <w:rsid w:val="00D21DF2"/>
    <w:rsid w:val="00D22A14"/>
    <w:rsid w:val="00D240A5"/>
    <w:rsid w:val="00D24E74"/>
    <w:rsid w:val="00D26682"/>
    <w:rsid w:val="00D27396"/>
    <w:rsid w:val="00D31249"/>
    <w:rsid w:val="00D31505"/>
    <w:rsid w:val="00D3265B"/>
    <w:rsid w:val="00D32D6F"/>
    <w:rsid w:val="00D33696"/>
    <w:rsid w:val="00D33E5E"/>
    <w:rsid w:val="00D33F75"/>
    <w:rsid w:val="00D35A73"/>
    <w:rsid w:val="00D35BB7"/>
    <w:rsid w:val="00D36597"/>
    <w:rsid w:val="00D36667"/>
    <w:rsid w:val="00D36BEA"/>
    <w:rsid w:val="00D37504"/>
    <w:rsid w:val="00D376CE"/>
    <w:rsid w:val="00D37B34"/>
    <w:rsid w:val="00D37C1A"/>
    <w:rsid w:val="00D37EFD"/>
    <w:rsid w:val="00D405F4"/>
    <w:rsid w:val="00D422C8"/>
    <w:rsid w:val="00D43260"/>
    <w:rsid w:val="00D43F23"/>
    <w:rsid w:val="00D44B22"/>
    <w:rsid w:val="00D45596"/>
    <w:rsid w:val="00D47499"/>
    <w:rsid w:val="00D50DBD"/>
    <w:rsid w:val="00D51BB2"/>
    <w:rsid w:val="00D51D82"/>
    <w:rsid w:val="00D51DBC"/>
    <w:rsid w:val="00D532AF"/>
    <w:rsid w:val="00D53517"/>
    <w:rsid w:val="00D5384F"/>
    <w:rsid w:val="00D54510"/>
    <w:rsid w:val="00D54DCB"/>
    <w:rsid w:val="00D55AB0"/>
    <w:rsid w:val="00D55EE1"/>
    <w:rsid w:val="00D5646A"/>
    <w:rsid w:val="00D5672A"/>
    <w:rsid w:val="00D56EF9"/>
    <w:rsid w:val="00D56F0A"/>
    <w:rsid w:val="00D57954"/>
    <w:rsid w:val="00D57FC0"/>
    <w:rsid w:val="00D60E71"/>
    <w:rsid w:val="00D61448"/>
    <w:rsid w:val="00D614B8"/>
    <w:rsid w:val="00D622E6"/>
    <w:rsid w:val="00D62338"/>
    <w:rsid w:val="00D63926"/>
    <w:rsid w:val="00D64528"/>
    <w:rsid w:val="00D64838"/>
    <w:rsid w:val="00D64FD7"/>
    <w:rsid w:val="00D65D88"/>
    <w:rsid w:val="00D660E6"/>
    <w:rsid w:val="00D666CF"/>
    <w:rsid w:val="00D669EC"/>
    <w:rsid w:val="00D67628"/>
    <w:rsid w:val="00D70382"/>
    <w:rsid w:val="00D70527"/>
    <w:rsid w:val="00D70D3B"/>
    <w:rsid w:val="00D71EE7"/>
    <w:rsid w:val="00D74549"/>
    <w:rsid w:val="00D746E4"/>
    <w:rsid w:val="00D7482D"/>
    <w:rsid w:val="00D74F74"/>
    <w:rsid w:val="00D75428"/>
    <w:rsid w:val="00D76E17"/>
    <w:rsid w:val="00D77588"/>
    <w:rsid w:val="00D77DE1"/>
    <w:rsid w:val="00D805F7"/>
    <w:rsid w:val="00D815A7"/>
    <w:rsid w:val="00D818D3"/>
    <w:rsid w:val="00D81D50"/>
    <w:rsid w:val="00D82807"/>
    <w:rsid w:val="00D82B47"/>
    <w:rsid w:val="00D834A3"/>
    <w:rsid w:val="00D8385D"/>
    <w:rsid w:val="00D839FD"/>
    <w:rsid w:val="00D85043"/>
    <w:rsid w:val="00D860ED"/>
    <w:rsid w:val="00D86556"/>
    <w:rsid w:val="00D865F5"/>
    <w:rsid w:val="00D87313"/>
    <w:rsid w:val="00D8740E"/>
    <w:rsid w:val="00D87EB8"/>
    <w:rsid w:val="00D914DC"/>
    <w:rsid w:val="00D91A2C"/>
    <w:rsid w:val="00D91DC2"/>
    <w:rsid w:val="00D924ED"/>
    <w:rsid w:val="00D92C8A"/>
    <w:rsid w:val="00D94EEE"/>
    <w:rsid w:val="00D969F6"/>
    <w:rsid w:val="00D96FF6"/>
    <w:rsid w:val="00D97840"/>
    <w:rsid w:val="00DA0E96"/>
    <w:rsid w:val="00DA1B55"/>
    <w:rsid w:val="00DA2892"/>
    <w:rsid w:val="00DA35AD"/>
    <w:rsid w:val="00DA386D"/>
    <w:rsid w:val="00DA53DC"/>
    <w:rsid w:val="00DA5D4B"/>
    <w:rsid w:val="00DA7466"/>
    <w:rsid w:val="00DA7CBC"/>
    <w:rsid w:val="00DB007A"/>
    <w:rsid w:val="00DB1A28"/>
    <w:rsid w:val="00DB284B"/>
    <w:rsid w:val="00DB2D77"/>
    <w:rsid w:val="00DB3489"/>
    <w:rsid w:val="00DB5B03"/>
    <w:rsid w:val="00DB6C9F"/>
    <w:rsid w:val="00DB727D"/>
    <w:rsid w:val="00DB7997"/>
    <w:rsid w:val="00DC0FE1"/>
    <w:rsid w:val="00DC1480"/>
    <w:rsid w:val="00DC1B0A"/>
    <w:rsid w:val="00DC2029"/>
    <w:rsid w:val="00DC2710"/>
    <w:rsid w:val="00DC2C43"/>
    <w:rsid w:val="00DC36B1"/>
    <w:rsid w:val="00DC4389"/>
    <w:rsid w:val="00DC524C"/>
    <w:rsid w:val="00DC6D66"/>
    <w:rsid w:val="00DC6F3F"/>
    <w:rsid w:val="00DC7584"/>
    <w:rsid w:val="00DD0204"/>
    <w:rsid w:val="00DD1C2C"/>
    <w:rsid w:val="00DD2B03"/>
    <w:rsid w:val="00DD2DF0"/>
    <w:rsid w:val="00DD3146"/>
    <w:rsid w:val="00DD33C8"/>
    <w:rsid w:val="00DD3664"/>
    <w:rsid w:val="00DD3A25"/>
    <w:rsid w:val="00DD3DB8"/>
    <w:rsid w:val="00DD4795"/>
    <w:rsid w:val="00DD4BD3"/>
    <w:rsid w:val="00DD5733"/>
    <w:rsid w:val="00DD5A2B"/>
    <w:rsid w:val="00DD67B3"/>
    <w:rsid w:val="00DD7BE8"/>
    <w:rsid w:val="00DE0530"/>
    <w:rsid w:val="00DE05E4"/>
    <w:rsid w:val="00DE0FEC"/>
    <w:rsid w:val="00DE2F20"/>
    <w:rsid w:val="00DE4B88"/>
    <w:rsid w:val="00DE5CC4"/>
    <w:rsid w:val="00DE72EA"/>
    <w:rsid w:val="00DE7830"/>
    <w:rsid w:val="00DE7EBD"/>
    <w:rsid w:val="00DF01DE"/>
    <w:rsid w:val="00DF0242"/>
    <w:rsid w:val="00DF0E07"/>
    <w:rsid w:val="00DF0FC2"/>
    <w:rsid w:val="00DF262F"/>
    <w:rsid w:val="00DF32BD"/>
    <w:rsid w:val="00DF32E8"/>
    <w:rsid w:val="00DF34FC"/>
    <w:rsid w:val="00DF41BC"/>
    <w:rsid w:val="00DF4432"/>
    <w:rsid w:val="00DF47D0"/>
    <w:rsid w:val="00DF493A"/>
    <w:rsid w:val="00DF4EF6"/>
    <w:rsid w:val="00DF4F34"/>
    <w:rsid w:val="00DF550F"/>
    <w:rsid w:val="00DF55C2"/>
    <w:rsid w:val="00DF5C88"/>
    <w:rsid w:val="00DF72C8"/>
    <w:rsid w:val="00DF74BF"/>
    <w:rsid w:val="00E011C2"/>
    <w:rsid w:val="00E013F7"/>
    <w:rsid w:val="00E01505"/>
    <w:rsid w:val="00E01BA6"/>
    <w:rsid w:val="00E0343D"/>
    <w:rsid w:val="00E03E1E"/>
    <w:rsid w:val="00E04582"/>
    <w:rsid w:val="00E049FD"/>
    <w:rsid w:val="00E04F2A"/>
    <w:rsid w:val="00E05190"/>
    <w:rsid w:val="00E06D77"/>
    <w:rsid w:val="00E07920"/>
    <w:rsid w:val="00E07DED"/>
    <w:rsid w:val="00E102B5"/>
    <w:rsid w:val="00E103C7"/>
    <w:rsid w:val="00E104EF"/>
    <w:rsid w:val="00E10BE6"/>
    <w:rsid w:val="00E10D2A"/>
    <w:rsid w:val="00E1192B"/>
    <w:rsid w:val="00E11F38"/>
    <w:rsid w:val="00E122AD"/>
    <w:rsid w:val="00E124D5"/>
    <w:rsid w:val="00E124F0"/>
    <w:rsid w:val="00E1252D"/>
    <w:rsid w:val="00E12E99"/>
    <w:rsid w:val="00E13A7E"/>
    <w:rsid w:val="00E145E8"/>
    <w:rsid w:val="00E14604"/>
    <w:rsid w:val="00E15101"/>
    <w:rsid w:val="00E1527C"/>
    <w:rsid w:val="00E2040B"/>
    <w:rsid w:val="00E2046E"/>
    <w:rsid w:val="00E20A6B"/>
    <w:rsid w:val="00E2207F"/>
    <w:rsid w:val="00E223E0"/>
    <w:rsid w:val="00E23F83"/>
    <w:rsid w:val="00E240A1"/>
    <w:rsid w:val="00E2436A"/>
    <w:rsid w:val="00E24383"/>
    <w:rsid w:val="00E243C6"/>
    <w:rsid w:val="00E2450C"/>
    <w:rsid w:val="00E26523"/>
    <w:rsid w:val="00E26AEE"/>
    <w:rsid w:val="00E27B18"/>
    <w:rsid w:val="00E3056E"/>
    <w:rsid w:val="00E31115"/>
    <w:rsid w:val="00E31499"/>
    <w:rsid w:val="00E3189E"/>
    <w:rsid w:val="00E324B7"/>
    <w:rsid w:val="00E32528"/>
    <w:rsid w:val="00E32A09"/>
    <w:rsid w:val="00E32A33"/>
    <w:rsid w:val="00E32E24"/>
    <w:rsid w:val="00E334BC"/>
    <w:rsid w:val="00E334EE"/>
    <w:rsid w:val="00E339C5"/>
    <w:rsid w:val="00E33A1E"/>
    <w:rsid w:val="00E33EB1"/>
    <w:rsid w:val="00E3450F"/>
    <w:rsid w:val="00E348E1"/>
    <w:rsid w:val="00E34AD3"/>
    <w:rsid w:val="00E34D7F"/>
    <w:rsid w:val="00E35290"/>
    <w:rsid w:val="00E35595"/>
    <w:rsid w:val="00E36D8F"/>
    <w:rsid w:val="00E370D9"/>
    <w:rsid w:val="00E4024E"/>
    <w:rsid w:val="00E407B8"/>
    <w:rsid w:val="00E407E8"/>
    <w:rsid w:val="00E42FB6"/>
    <w:rsid w:val="00E43D3C"/>
    <w:rsid w:val="00E44002"/>
    <w:rsid w:val="00E44C96"/>
    <w:rsid w:val="00E4537F"/>
    <w:rsid w:val="00E47695"/>
    <w:rsid w:val="00E477F5"/>
    <w:rsid w:val="00E4783F"/>
    <w:rsid w:val="00E502C7"/>
    <w:rsid w:val="00E51718"/>
    <w:rsid w:val="00E51730"/>
    <w:rsid w:val="00E51AF9"/>
    <w:rsid w:val="00E51EC0"/>
    <w:rsid w:val="00E5485C"/>
    <w:rsid w:val="00E550F6"/>
    <w:rsid w:val="00E55933"/>
    <w:rsid w:val="00E56248"/>
    <w:rsid w:val="00E56C16"/>
    <w:rsid w:val="00E56E3C"/>
    <w:rsid w:val="00E57160"/>
    <w:rsid w:val="00E6037E"/>
    <w:rsid w:val="00E607A8"/>
    <w:rsid w:val="00E6284F"/>
    <w:rsid w:val="00E6352D"/>
    <w:rsid w:val="00E63790"/>
    <w:rsid w:val="00E63B58"/>
    <w:rsid w:val="00E64DFF"/>
    <w:rsid w:val="00E651EA"/>
    <w:rsid w:val="00E6526A"/>
    <w:rsid w:val="00E65DF5"/>
    <w:rsid w:val="00E66F69"/>
    <w:rsid w:val="00E67994"/>
    <w:rsid w:val="00E679DF"/>
    <w:rsid w:val="00E67D22"/>
    <w:rsid w:val="00E7004A"/>
    <w:rsid w:val="00E701D8"/>
    <w:rsid w:val="00E70EEE"/>
    <w:rsid w:val="00E71298"/>
    <w:rsid w:val="00E71A65"/>
    <w:rsid w:val="00E743D1"/>
    <w:rsid w:val="00E7488D"/>
    <w:rsid w:val="00E749F1"/>
    <w:rsid w:val="00E753A0"/>
    <w:rsid w:val="00E755B9"/>
    <w:rsid w:val="00E76B44"/>
    <w:rsid w:val="00E7778D"/>
    <w:rsid w:val="00E778BE"/>
    <w:rsid w:val="00E80E0F"/>
    <w:rsid w:val="00E8213D"/>
    <w:rsid w:val="00E82755"/>
    <w:rsid w:val="00E82986"/>
    <w:rsid w:val="00E83786"/>
    <w:rsid w:val="00E83DC7"/>
    <w:rsid w:val="00E85F50"/>
    <w:rsid w:val="00E8607B"/>
    <w:rsid w:val="00E86748"/>
    <w:rsid w:val="00E87CDF"/>
    <w:rsid w:val="00E905D2"/>
    <w:rsid w:val="00E90755"/>
    <w:rsid w:val="00E90C61"/>
    <w:rsid w:val="00E91209"/>
    <w:rsid w:val="00E91383"/>
    <w:rsid w:val="00E914A5"/>
    <w:rsid w:val="00E916AA"/>
    <w:rsid w:val="00E9254F"/>
    <w:rsid w:val="00E937E1"/>
    <w:rsid w:val="00E951F6"/>
    <w:rsid w:val="00E954A7"/>
    <w:rsid w:val="00E954EE"/>
    <w:rsid w:val="00E96043"/>
    <w:rsid w:val="00E960C7"/>
    <w:rsid w:val="00E9707C"/>
    <w:rsid w:val="00E9733A"/>
    <w:rsid w:val="00E97CD4"/>
    <w:rsid w:val="00E97E31"/>
    <w:rsid w:val="00EA01B5"/>
    <w:rsid w:val="00EA0C10"/>
    <w:rsid w:val="00EA1F35"/>
    <w:rsid w:val="00EA25EB"/>
    <w:rsid w:val="00EA2F01"/>
    <w:rsid w:val="00EA3150"/>
    <w:rsid w:val="00EA39DA"/>
    <w:rsid w:val="00EA3AFA"/>
    <w:rsid w:val="00EA57A7"/>
    <w:rsid w:val="00EA5D3E"/>
    <w:rsid w:val="00EA5F2B"/>
    <w:rsid w:val="00EA644A"/>
    <w:rsid w:val="00EA7483"/>
    <w:rsid w:val="00EB02AA"/>
    <w:rsid w:val="00EB0F2C"/>
    <w:rsid w:val="00EB1E16"/>
    <w:rsid w:val="00EB295E"/>
    <w:rsid w:val="00EB399B"/>
    <w:rsid w:val="00EB3D42"/>
    <w:rsid w:val="00EB5360"/>
    <w:rsid w:val="00EB59D2"/>
    <w:rsid w:val="00EB62E0"/>
    <w:rsid w:val="00EB798C"/>
    <w:rsid w:val="00EC0C09"/>
    <w:rsid w:val="00EC132F"/>
    <w:rsid w:val="00EC1482"/>
    <w:rsid w:val="00EC14F5"/>
    <w:rsid w:val="00EC1D7C"/>
    <w:rsid w:val="00EC2ABB"/>
    <w:rsid w:val="00EC3A79"/>
    <w:rsid w:val="00EC3E8A"/>
    <w:rsid w:val="00EC437F"/>
    <w:rsid w:val="00EC4CC8"/>
    <w:rsid w:val="00EC5AA6"/>
    <w:rsid w:val="00EC60EE"/>
    <w:rsid w:val="00EC7272"/>
    <w:rsid w:val="00EC7F81"/>
    <w:rsid w:val="00ED05B2"/>
    <w:rsid w:val="00ED0CFA"/>
    <w:rsid w:val="00ED128E"/>
    <w:rsid w:val="00ED289B"/>
    <w:rsid w:val="00ED3850"/>
    <w:rsid w:val="00ED477F"/>
    <w:rsid w:val="00ED5316"/>
    <w:rsid w:val="00ED5882"/>
    <w:rsid w:val="00ED590D"/>
    <w:rsid w:val="00ED5CE2"/>
    <w:rsid w:val="00ED70FD"/>
    <w:rsid w:val="00ED73EA"/>
    <w:rsid w:val="00ED74AA"/>
    <w:rsid w:val="00ED7648"/>
    <w:rsid w:val="00EE120A"/>
    <w:rsid w:val="00EE157C"/>
    <w:rsid w:val="00EE1D8F"/>
    <w:rsid w:val="00EE2BA5"/>
    <w:rsid w:val="00EE2D7F"/>
    <w:rsid w:val="00EE34CB"/>
    <w:rsid w:val="00EE3C9B"/>
    <w:rsid w:val="00EE40C5"/>
    <w:rsid w:val="00EE52C0"/>
    <w:rsid w:val="00EE53CB"/>
    <w:rsid w:val="00EE55F7"/>
    <w:rsid w:val="00EE562F"/>
    <w:rsid w:val="00EE5ACD"/>
    <w:rsid w:val="00EE65C1"/>
    <w:rsid w:val="00EE6851"/>
    <w:rsid w:val="00EE7432"/>
    <w:rsid w:val="00EE7F8E"/>
    <w:rsid w:val="00EF0993"/>
    <w:rsid w:val="00EF21DF"/>
    <w:rsid w:val="00EF2CCF"/>
    <w:rsid w:val="00EF3A0B"/>
    <w:rsid w:val="00EF4752"/>
    <w:rsid w:val="00EF50FF"/>
    <w:rsid w:val="00EF6A8B"/>
    <w:rsid w:val="00F0096A"/>
    <w:rsid w:val="00F0250A"/>
    <w:rsid w:val="00F0291A"/>
    <w:rsid w:val="00F03E43"/>
    <w:rsid w:val="00F05916"/>
    <w:rsid w:val="00F05EFC"/>
    <w:rsid w:val="00F066F5"/>
    <w:rsid w:val="00F06B97"/>
    <w:rsid w:val="00F1121A"/>
    <w:rsid w:val="00F1261F"/>
    <w:rsid w:val="00F129DC"/>
    <w:rsid w:val="00F13DEB"/>
    <w:rsid w:val="00F14693"/>
    <w:rsid w:val="00F14AC6"/>
    <w:rsid w:val="00F14E87"/>
    <w:rsid w:val="00F152C8"/>
    <w:rsid w:val="00F156B1"/>
    <w:rsid w:val="00F165C4"/>
    <w:rsid w:val="00F1660E"/>
    <w:rsid w:val="00F16955"/>
    <w:rsid w:val="00F176B3"/>
    <w:rsid w:val="00F2131F"/>
    <w:rsid w:val="00F22954"/>
    <w:rsid w:val="00F233AF"/>
    <w:rsid w:val="00F239A4"/>
    <w:rsid w:val="00F23F40"/>
    <w:rsid w:val="00F2472A"/>
    <w:rsid w:val="00F25B37"/>
    <w:rsid w:val="00F25DEE"/>
    <w:rsid w:val="00F273C7"/>
    <w:rsid w:val="00F30D00"/>
    <w:rsid w:val="00F3114F"/>
    <w:rsid w:val="00F31515"/>
    <w:rsid w:val="00F31685"/>
    <w:rsid w:val="00F3171A"/>
    <w:rsid w:val="00F32F15"/>
    <w:rsid w:val="00F3350B"/>
    <w:rsid w:val="00F33CE7"/>
    <w:rsid w:val="00F346FD"/>
    <w:rsid w:val="00F357C6"/>
    <w:rsid w:val="00F35AB2"/>
    <w:rsid w:val="00F36507"/>
    <w:rsid w:val="00F36752"/>
    <w:rsid w:val="00F36B70"/>
    <w:rsid w:val="00F36ED4"/>
    <w:rsid w:val="00F37055"/>
    <w:rsid w:val="00F374C1"/>
    <w:rsid w:val="00F37C40"/>
    <w:rsid w:val="00F40185"/>
    <w:rsid w:val="00F40594"/>
    <w:rsid w:val="00F40D66"/>
    <w:rsid w:val="00F43AA3"/>
    <w:rsid w:val="00F43DFB"/>
    <w:rsid w:val="00F44825"/>
    <w:rsid w:val="00F44B87"/>
    <w:rsid w:val="00F45285"/>
    <w:rsid w:val="00F45A14"/>
    <w:rsid w:val="00F45E5D"/>
    <w:rsid w:val="00F4646F"/>
    <w:rsid w:val="00F46991"/>
    <w:rsid w:val="00F47A64"/>
    <w:rsid w:val="00F47C7A"/>
    <w:rsid w:val="00F510C3"/>
    <w:rsid w:val="00F51649"/>
    <w:rsid w:val="00F51D38"/>
    <w:rsid w:val="00F523AD"/>
    <w:rsid w:val="00F5389D"/>
    <w:rsid w:val="00F53985"/>
    <w:rsid w:val="00F53D02"/>
    <w:rsid w:val="00F53E1B"/>
    <w:rsid w:val="00F54156"/>
    <w:rsid w:val="00F56306"/>
    <w:rsid w:val="00F56973"/>
    <w:rsid w:val="00F56D16"/>
    <w:rsid w:val="00F5756A"/>
    <w:rsid w:val="00F60F2E"/>
    <w:rsid w:val="00F613EE"/>
    <w:rsid w:val="00F61D6D"/>
    <w:rsid w:val="00F61D94"/>
    <w:rsid w:val="00F62350"/>
    <w:rsid w:val="00F63750"/>
    <w:rsid w:val="00F64310"/>
    <w:rsid w:val="00F645B7"/>
    <w:rsid w:val="00F648F0"/>
    <w:rsid w:val="00F64E3E"/>
    <w:rsid w:val="00F660F9"/>
    <w:rsid w:val="00F6660E"/>
    <w:rsid w:val="00F67A84"/>
    <w:rsid w:val="00F702A8"/>
    <w:rsid w:val="00F7034F"/>
    <w:rsid w:val="00F710FC"/>
    <w:rsid w:val="00F7177A"/>
    <w:rsid w:val="00F720E8"/>
    <w:rsid w:val="00F72490"/>
    <w:rsid w:val="00F733E5"/>
    <w:rsid w:val="00F73506"/>
    <w:rsid w:val="00F75C6C"/>
    <w:rsid w:val="00F76768"/>
    <w:rsid w:val="00F77D8F"/>
    <w:rsid w:val="00F77FBD"/>
    <w:rsid w:val="00F80761"/>
    <w:rsid w:val="00F80CF3"/>
    <w:rsid w:val="00F81A51"/>
    <w:rsid w:val="00F822BC"/>
    <w:rsid w:val="00F82511"/>
    <w:rsid w:val="00F832AB"/>
    <w:rsid w:val="00F835B5"/>
    <w:rsid w:val="00F83751"/>
    <w:rsid w:val="00F8528A"/>
    <w:rsid w:val="00F85709"/>
    <w:rsid w:val="00F862E3"/>
    <w:rsid w:val="00F868CF"/>
    <w:rsid w:val="00F8781E"/>
    <w:rsid w:val="00F87A36"/>
    <w:rsid w:val="00F9008D"/>
    <w:rsid w:val="00F9077F"/>
    <w:rsid w:val="00F90A6D"/>
    <w:rsid w:val="00F91022"/>
    <w:rsid w:val="00F91454"/>
    <w:rsid w:val="00F9229A"/>
    <w:rsid w:val="00F926A7"/>
    <w:rsid w:val="00F92A4C"/>
    <w:rsid w:val="00F92E9B"/>
    <w:rsid w:val="00F93000"/>
    <w:rsid w:val="00F93679"/>
    <w:rsid w:val="00F938CA"/>
    <w:rsid w:val="00F942C3"/>
    <w:rsid w:val="00F94BA9"/>
    <w:rsid w:val="00F94D12"/>
    <w:rsid w:val="00F95133"/>
    <w:rsid w:val="00F96AAD"/>
    <w:rsid w:val="00F975BC"/>
    <w:rsid w:val="00F97AF8"/>
    <w:rsid w:val="00FA0139"/>
    <w:rsid w:val="00FA0162"/>
    <w:rsid w:val="00FA0280"/>
    <w:rsid w:val="00FA03DD"/>
    <w:rsid w:val="00FA077C"/>
    <w:rsid w:val="00FA1EEE"/>
    <w:rsid w:val="00FA3FC1"/>
    <w:rsid w:val="00FA5C0C"/>
    <w:rsid w:val="00FA60BD"/>
    <w:rsid w:val="00FA61EC"/>
    <w:rsid w:val="00FA6388"/>
    <w:rsid w:val="00FA74EE"/>
    <w:rsid w:val="00FB2068"/>
    <w:rsid w:val="00FB2B0F"/>
    <w:rsid w:val="00FB3984"/>
    <w:rsid w:val="00FB4995"/>
    <w:rsid w:val="00FB49B3"/>
    <w:rsid w:val="00FB6C0A"/>
    <w:rsid w:val="00FB6D99"/>
    <w:rsid w:val="00FB6F0C"/>
    <w:rsid w:val="00FB7B87"/>
    <w:rsid w:val="00FB7F80"/>
    <w:rsid w:val="00FC19E9"/>
    <w:rsid w:val="00FC1D19"/>
    <w:rsid w:val="00FC1EE4"/>
    <w:rsid w:val="00FC2544"/>
    <w:rsid w:val="00FC260B"/>
    <w:rsid w:val="00FC2D70"/>
    <w:rsid w:val="00FC3837"/>
    <w:rsid w:val="00FC3985"/>
    <w:rsid w:val="00FC3C22"/>
    <w:rsid w:val="00FC4B3D"/>
    <w:rsid w:val="00FC59DF"/>
    <w:rsid w:val="00FC68A1"/>
    <w:rsid w:val="00FC7220"/>
    <w:rsid w:val="00FC75D7"/>
    <w:rsid w:val="00FD0211"/>
    <w:rsid w:val="00FD05AA"/>
    <w:rsid w:val="00FD0D6D"/>
    <w:rsid w:val="00FD3131"/>
    <w:rsid w:val="00FD319B"/>
    <w:rsid w:val="00FD3234"/>
    <w:rsid w:val="00FD375E"/>
    <w:rsid w:val="00FD39B4"/>
    <w:rsid w:val="00FD53BD"/>
    <w:rsid w:val="00FD5734"/>
    <w:rsid w:val="00FD5E2C"/>
    <w:rsid w:val="00FD5F02"/>
    <w:rsid w:val="00FD63F0"/>
    <w:rsid w:val="00FD77F0"/>
    <w:rsid w:val="00FD7FFE"/>
    <w:rsid w:val="00FE0C50"/>
    <w:rsid w:val="00FE1756"/>
    <w:rsid w:val="00FE1D37"/>
    <w:rsid w:val="00FE22F4"/>
    <w:rsid w:val="00FE26A3"/>
    <w:rsid w:val="00FE31BE"/>
    <w:rsid w:val="00FE398B"/>
    <w:rsid w:val="00FE3B73"/>
    <w:rsid w:val="00FE4E3D"/>
    <w:rsid w:val="00FE5F69"/>
    <w:rsid w:val="00FE6065"/>
    <w:rsid w:val="00FE6B2C"/>
    <w:rsid w:val="00FE7590"/>
    <w:rsid w:val="00FE7F74"/>
    <w:rsid w:val="00FF0599"/>
    <w:rsid w:val="00FF09A4"/>
    <w:rsid w:val="00FF09A5"/>
    <w:rsid w:val="00FF0BA0"/>
    <w:rsid w:val="00FF193B"/>
    <w:rsid w:val="00FF1A6B"/>
    <w:rsid w:val="00FF2BAB"/>
    <w:rsid w:val="00FF330D"/>
    <w:rsid w:val="00FF46D9"/>
    <w:rsid w:val="00FF62A1"/>
    <w:rsid w:val="00FF62D7"/>
    <w:rsid w:val="00FF6492"/>
    <w:rsid w:val="00FF69CA"/>
    <w:rsid w:val="00FF7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,2.5mm,,2.5mm"/>
    </o:shapedefaults>
    <o:shapelayout v:ext="edit">
      <o:idmap v:ext="edit" data="2"/>
    </o:shapelayout>
  </w:shapeDefaults>
  <w:decimalSymbol w:val=","/>
  <w:listSeparator w:val=","/>
  <w14:docId w14:val="66060763"/>
  <w15:docId w15:val="{3E79EB13-F9AC-4BE9-9102-04A95037A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uiPriority="99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7A36"/>
    <w:pPr>
      <w:spacing w:line="360" w:lineRule="auto"/>
      <w:jc w:val="both"/>
    </w:pPr>
    <w:rPr>
      <w:rFonts w:ascii="Arial" w:hAnsi="Arial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B667CF"/>
    <w:pPr>
      <w:keepNext/>
      <w:outlineLvl w:val="0"/>
    </w:pPr>
    <w:rPr>
      <w:b/>
      <w:bCs/>
      <w:sz w:val="24"/>
    </w:rPr>
  </w:style>
  <w:style w:type="paragraph" w:styleId="Heading2">
    <w:name w:val="heading 2"/>
    <w:basedOn w:val="Normal"/>
    <w:next w:val="Normal"/>
    <w:link w:val="Heading2Char"/>
    <w:qFormat/>
    <w:rsid w:val="00B667CF"/>
    <w:pPr>
      <w:keepNext/>
      <w:ind w:left="567"/>
      <w:outlineLvl w:val="1"/>
    </w:pPr>
    <w:rPr>
      <w:b/>
      <w:bCs/>
      <w:sz w:val="22"/>
    </w:rPr>
  </w:style>
  <w:style w:type="paragraph" w:styleId="Heading3">
    <w:name w:val="heading 3"/>
    <w:basedOn w:val="Normal"/>
    <w:next w:val="Normal"/>
    <w:link w:val="Heading3Char"/>
    <w:qFormat/>
    <w:rsid w:val="00B667CF"/>
    <w:pPr>
      <w:keepNext/>
      <w:tabs>
        <w:tab w:val="left" w:pos="567"/>
      </w:tabs>
      <w:ind w:left="1134"/>
      <w:outlineLvl w:val="2"/>
    </w:pPr>
    <w:rPr>
      <w:b/>
      <w:iCs/>
    </w:rPr>
  </w:style>
  <w:style w:type="paragraph" w:styleId="Heading4">
    <w:name w:val="heading 4"/>
    <w:basedOn w:val="Normal"/>
    <w:next w:val="Normal"/>
    <w:link w:val="Heading4Char"/>
    <w:qFormat/>
    <w:rsid w:val="00B667CF"/>
    <w:pPr>
      <w:keepNext/>
      <w:tabs>
        <w:tab w:val="left" w:pos="567"/>
      </w:tabs>
      <w:ind w:left="1985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qFormat/>
    <w:rsid w:val="00B667CF"/>
    <w:pPr>
      <w:keepNext/>
      <w:tabs>
        <w:tab w:val="left" w:pos="567"/>
      </w:tabs>
      <w:ind w:left="2552"/>
      <w:outlineLvl w:val="4"/>
    </w:pPr>
    <w:rPr>
      <w:rFonts w:cs="Arial"/>
      <w:bCs/>
      <w:i/>
    </w:rPr>
  </w:style>
  <w:style w:type="paragraph" w:styleId="Heading6">
    <w:name w:val="heading 6"/>
    <w:basedOn w:val="Normal"/>
    <w:next w:val="Normal"/>
    <w:link w:val="Heading6Char"/>
    <w:qFormat/>
    <w:rsid w:val="00B667CF"/>
    <w:pPr>
      <w:keepNext/>
      <w:tabs>
        <w:tab w:val="left" w:pos="567"/>
      </w:tabs>
      <w:ind w:left="570" w:hanging="570"/>
      <w:outlineLvl w:val="5"/>
    </w:pPr>
    <w:rPr>
      <w:rFonts w:cs="Arial"/>
      <w:b/>
      <w:bCs/>
    </w:rPr>
  </w:style>
  <w:style w:type="paragraph" w:styleId="Heading7">
    <w:name w:val="heading 7"/>
    <w:basedOn w:val="Normal"/>
    <w:next w:val="Normal"/>
    <w:link w:val="Heading7Char"/>
    <w:qFormat/>
    <w:rsid w:val="00B667CF"/>
    <w:pPr>
      <w:keepNext/>
      <w:outlineLvl w:val="6"/>
    </w:pPr>
    <w:rPr>
      <w:rFonts w:cs="Arial"/>
      <w:b/>
      <w:bCs/>
      <w:sz w:val="18"/>
    </w:rPr>
  </w:style>
  <w:style w:type="paragraph" w:styleId="Heading8">
    <w:name w:val="heading 8"/>
    <w:basedOn w:val="Normal"/>
    <w:next w:val="Normal"/>
    <w:link w:val="Heading8Char"/>
    <w:qFormat/>
    <w:rsid w:val="00B667CF"/>
    <w:pPr>
      <w:keepNext/>
      <w:ind w:left="72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qFormat/>
    <w:rsid w:val="00B667CF"/>
    <w:pPr>
      <w:keepNext/>
      <w:jc w:val="center"/>
      <w:outlineLvl w:val="8"/>
    </w:pPr>
    <w:rPr>
      <w:b/>
      <w:bCs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B667CF"/>
    <w:pPr>
      <w:framePr w:w="5586" w:h="1980" w:hSpace="180" w:wrap="around" w:vAnchor="text" w:hAnchor="page" w:x="5233" w:y="3610"/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hd w:val="solid" w:color="FFFFFF" w:fill="FFFFFF"/>
      <w:jc w:val="center"/>
    </w:pPr>
    <w:rPr>
      <w:b/>
      <w:bCs/>
      <w:sz w:val="32"/>
    </w:rPr>
  </w:style>
  <w:style w:type="paragraph" w:styleId="BodyText2">
    <w:name w:val="Body Text 2"/>
    <w:basedOn w:val="Normal"/>
    <w:link w:val="BodyText2Char"/>
    <w:rsid w:val="00B667CF"/>
    <w:pPr>
      <w:jc w:val="center"/>
    </w:pPr>
    <w:rPr>
      <w:b/>
      <w:bCs/>
      <w:sz w:val="32"/>
    </w:rPr>
  </w:style>
  <w:style w:type="paragraph" w:styleId="Title">
    <w:name w:val="Title"/>
    <w:basedOn w:val="Normal"/>
    <w:link w:val="TitleChar"/>
    <w:qFormat/>
    <w:rsid w:val="00B667CF"/>
    <w:pPr>
      <w:jc w:val="center"/>
    </w:pPr>
    <w:rPr>
      <w:b/>
      <w:bCs/>
    </w:rPr>
  </w:style>
  <w:style w:type="paragraph" w:styleId="Header">
    <w:name w:val="header"/>
    <w:aliases w:val="Contents Header"/>
    <w:basedOn w:val="Normal"/>
    <w:link w:val="HeaderChar"/>
    <w:uiPriority w:val="99"/>
    <w:rsid w:val="00B667C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B667C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667CF"/>
  </w:style>
  <w:style w:type="paragraph" w:styleId="BodyTextIndent">
    <w:name w:val="Body Text Indent"/>
    <w:basedOn w:val="Normal"/>
    <w:link w:val="BodyTextIndentChar1"/>
    <w:rsid w:val="00B667CF"/>
    <w:pPr>
      <w:tabs>
        <w:tab w:val="left" w:pos="567"/>
      </w:tabs>
      <w:ind w:left="573"/>
    </w:pPr>
    <w:rPr>
      <w:rFonts w:cs="Arial"/>
    </w:rPr>
  </w:style>
  <w:style w:type="paragraph" w:styleId="BodyTextIndent2">
    <w:name w:val="Body Text Indent 2"/>
    <w:basedOn w:val="Normal"/>
    <w:link w:val="BodyTextIndent2Char"/>
    <w:rsid w:val="00B667CF"/>
    <w:pPr>
      <w:tabs>
        <w:tab w:val="left" w:pos="567"/>
      </w:tabs>
      <w:ind w:left="570"/>
    </w:pPr>
    <w:rPr>
      <w:rFonts w:cs="Arial"/>
    </w:rPr>
  </w:style>
  <w:style w:type="paragraph" w:styleId="BodyText3">
    <w:name w:val="Body Text 3"/>
    <w:basedOn w:val="Normal"/>
    <w:link w:val="BodyText3Char"/>
    <w:rsid w:val="00B667CF"/>
    <w:rPr>
      <w:rFonts w:cs="Arial"/>
    </w:rPr>
  </w:style>
  <w:style w:type="paragraph" w:styleId="Subtitle">
    <w:name w:val="Subtitle"/>
    <w:basedOn w:val="Normal"/>
    <w:link w:val="SubtitleChar"/>
    <w:qFormat/>
    <w:rsid w:val="00B667CF"/>
    <w:rPr>
      <w:rFonts w:cs="Arial"/>
      <w:b/>
      <w:bCs/>
      <w:sz w:val="18"/>
    </w:rPr>
  </w:style>
  <w:style w:type="paragraph" w:styleId="BodyTextIndent3">
    <w:name w:val="Body Text Indent 3"/>
    <w:basedOn w:val="Normal"/>
    <w:link w:val="BodyTextIndent3Char"/>
    <w:rsid w:val="00B667CF"/>
    <w:pPr>
      <w:tabs>
        <w:tab w:val="left" w:pos="567"/>
      </w:tabs>
      <w:ind w:left="1689"/>
    </w:pPr>
    <w:rPr>
      <w:rFonts w:cs="Arial"/>
    </w:rPr>
  </w:style>
  <w:style w:type="paragraph" w:styleId="FootnoteText">
    <w:name w:val="footnote text"/>
    <w:basedOn w:val="Normal"/>
    <w:link w:val="FootnoteTextChar"/>
    <w:uiPriority w:val="99"/>
    <w:semiHidden/>
    <w:rsid w:val="00A60B9D"/>
    <w:pPr>
      <w:spacing w:line="240" w:lineRule="auto"/>
      <w:jc w:val="left"/>
    </w:pPr>
    <w:rPr>
      <w:rFonts w:ascii="Times New Roman" w:hAnsi="Times New Roman"/>
      <w:szCs w:val="20"/>
      <w:lang w:eastAsia="en-GB"/>
    </w:rPr>
  </w:style>
  <w:style w:type="character" w:styleId="FootnoteReference">
    <w:name w:val="footnote reference"/>
    <w:basedOn w:val="DefaultParagraphFont"/>
    <w:uiPriority w:val="99"/>
    <w:semiHidden/>
    <w:rsid w:val="00A60B9D"/>
    <w:rPr>
      <w:vertAlign w:val="superscript"/>
    </w:rPr>
  </w:style>
  <w:style w:type="paragraph" w:styleId="BalloonText">
    <w:name w:val="Balloon Text"/>
    <w:basedOn w:val="Normal"/>
    <w:link w:val="BalloonTextChar"/>
    <w:rsid w:val="00A60B9D"/>
    <w:pPr>
      <w:spacing w:line="240" w:lineRule="auto"/>
      <w:jc w:val="left"/>
    </w:pPr>
    <w:rPr>
      <w:rFonts w:ascii="Tahoma" w:hAnsi="Tahoma" w:cs="Tahoma"/>
      <w:sz w:val="16"/>
      <w:szCs w:val="16"/>
      <w:lang w:val="en-ZA"/>
    </w:rPr>
  </w:style>
  <w:style w:type="table" w:styleId="TableGrid">
    <w:name w:val="Table Grid"/>
    <w:basedOn w:val="TableNormal"/>
    <w:rsid w:val="006B5FA5"/>
    <w:pPr>
      <w:spacing w:line="36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semiHidden/>
    <w:rsid w:val="00D00BE7"/>
    <w:pPr>
      <w:shd w:val="clear" w:color="auto" w:fill="000080"/>
    </w:pPr>
    <w:rPr>
      <w:rFonts w:ascii="Tahoma" w:hAnsi="Tahoma" w:cs="Tahoma"/>
      <w:szCs w:val="20"/>
    </w:rPr>
  </w:style>
  <w:style w:type="paragraph" w:styleId="TOC1">
    <w:name w:val="toc 1"/>
    <w:basedOn w:val="Normal"/>
    <w:next w:val="Normal"/>
    <w:autoRedefine/>
    <w:uiPriority w:val="39"/>
    <w:qFormat/>
    <w:rsid w:val="000A431C"/>
    <w:pPr>
      <w:tabs>
        <w:tab w:val="left" w:pos="440"/>
        <w:tab w:val="right" w:leader="dot" w:pos="9573"/>
      </w:tabs>
    </w:pPr>
    <w:rPr>
      <w:rFonts w:ascii="Arial Bold" w:hAnsi="Arial Bold"/>
      <w:b/>
      <w:caps/>
      <w:noProof/>
    </w:rPr>
  </w:style>
  <w:style w:type="paragraph" w:styleId="TOC2">
    <w:name w:val="toc 2"/>
    <w:basedOn w:val="Normal"/>
    <w:next w:val="Normal"/>
    <w:autoRedefine/>
    <w:uiPriority w:val="39"/>
    <w:qFormat/>
    <w:rsid w:val="00C5019F"/>
    <w:pPr>
      <w:tabs>
        <w:tab w:val="left" w:pos="450"/>
        <w:tab w:val="right" w:leader="dot" w:pos="9634"/>
      </w:tabs>
    </w:pPr>
  </w:style>
  <w:style w:type="character" w:styleId="Hyperlink">
    <w:name w:val="Hyperlink"/>
    <w:basedOn w:val="DefaultParagraphFont"/>
    <w:uiPriority w:val="99"/>
    <w:rsid w:val="002128B1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2F5698"/>
    <w:rPr>
      <w:rFonts w:ascii="Arial" w:hAnsi="Arial"/>
      <w:b/>
      <w:bCs/>
      <w:sz w:val="24"/>
      <w:szCs w:val="24"/>
      <w:lang w:val="en-GB"/>
    </w:rPr>
  </w:style>
  <w:style w:type="paragraph" w:styleId="ListParagraph">
    <w:name w:val="List Paragraph"/>
    <w:basedOn w:val="Normal"/>
    <w:link w:val="ListParagraphChar"/>
    <w:uiPriority w:val="34"/>
    <w:qFormat/>
    <w:rsid w:val="003A3C05"/>
    <w:pPr>
      <w:ind w:left="720"/>
      <w:contextualSpacing/>
    </w:pPr>
  </w:style>
  <w:style w:type="paragraph" w:customStyle="1" w:styleId="Hilight">
    <w:name w:val="Hilight"/>
    <w:basedOn w:val="Normal"/>
    <w:rsid w:val="006E1A91"/>
    <w:pPr>
      <w:widowControl w:val="0"/>
      <w:autoSpaceDE w:val="0"/>
      <w:autoSpaceDN w:val="0"/>
      <w:adjustRightInd w:val="0"/>
      <w:spacing w:line="240" w:lineRule="auto"/>
      <w:ind w:left="720" w:hanging="720"/>
    </w:pPr>
    <w:rPr>
      <w:rFonts w:cs="Arial"/>
      <w:sz w:val="22"/>
      <w:szCs w:val="22"/>
      <w:lang w:eastAsia="en-GB"/>
    </w:rPr>
  </w:style>
  <w:style w:type="paragraph" w:styleId="NormalWeb">
    <w:name w:val="Normal (Web)"/>
    <w:basedOn w:val="Normal"/>
    <w:uiPriority w:val="99"/>
    <w:rsid w:val="009F6226"/>
    <w:pPr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sz w:val="24"/>
    </w:rPr>
  </w:style>
  <w:style w:type="table" w:styleId="TableClassic2">
    <w:name w:val="Table Classic 2"/>
    <w:basedOn w:val="TableNormal"/>
    <w:rsid w:val="00D1434F"/>
    <w:pPr>
      <w:spacing w:line="360" w:lineRule="auto"/>
      <w:jc w:val="both"/>
    </w:pPr>
    <w:rPr>
      <w:lang w:val="en-ZA" w:eastAsia="en-ZA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BodyText1">
    <w:name w:val="Body Text1"/>
    <w:basedOn w:val="Normal"/>
    <w:rsid w:val="00D1434F"/>
    <w:pPr>
      <w:overflowPunct w:val="0"/>
      <w:autoSpaceDE w:val="0"/>
      <w:autoSpaceDN w:val="0"/>
      <w:adjustRightInd w:val="0"/>
      <w:spacing w:before="240" w:after="120" w:line="240" w:lineRule="auto"/>
      <w:jc w:val="left"/>
      <w:textAlignment w:val="baseline"/>
    </w:pPr>
    <w:rPr>
      <w:noProof/>
      <w:szCs w:val="20"/>
      <w:lang w:val="en-US"/>
    </w:rPr>
  </w:style>
  <w:style w:type="character" w:styleId="CommentReference">
    <w:name w:val="annotation reference"/>
    <w:basedOn w:val="DefaultParagraphFont"/>
    <w:rsid w:val="001F12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1F1266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1F1266"/>
    <w:rPr>
      <w:rFonts w:ascii="Arial" w:hAnsi="Arial"/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1F12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F1266"/>
    <w:rPr>
      <w:rFonts w:ascii="Arial" w:hAnsi="Arial"/>
      <w:b/>
      <w:bCs/>
      <w:lang w:val="en-GB"/>
    </w:rPr>
  </w:style>
  <w:style w:type="character" w:customStyle="1" w:styleId="Heading2Char">
    <w:name w:val="Heading 2 Char"/>
    <w:basedOn w:val="DefaultParagraphFont"/>
    <w:link w:val="Heading2"/>
    <w:locked/>
    <w:rsid w:val="002D01C9"/>
    <w:rPr>
      <w:rFonts w:ascii="Arial" w:hAnsi="Arial"/>
      <w:b/>
      <w:bCs/>
      <w:sz w:val="22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locked/>
    <w:rsid w:val="002D01C9"/>
    <w:rPr>
      <w:rFonts w:ascii="Arial" w:hAnsi="Arial"/>
      <w:b/>
      <w:iCs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locked/>
    <w:rsid w:val="002D01C9"/>
    <w:rPr>
      <w:rFonts w:ascii="Arial" w:hAnsi="Arial"/>
      <w:b/>
      <w:bCs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locked/>
    <w:rsid w:val="002D01C9"/>
    <w:rPr>
      <w:rFonts w:ascii="Arial" w:hAnsi="Arial"/>
      <w:b/>
      <w:bCs/>
      <w:sz w:val="32"/>
      <w:szCs w:val="24"/>
      <w:shd w:val="solid" w:color="FFFFFF" w:fill="FFFFFF"/>
      <w:lang w:val="en-GB"/>
    </w:rPr>
  </w:style>
  <w:style w:type="paragraph" w:customStyle="1" w:styleId="TableParagraph">
    <w:name w:val="Table Paragraph"/>
    <w:basedOn w:val="Normal"/>
    <w:uiPriority w:val="1"/>
    <w:qFormat/>
    <w:rsid w:val="002D01C9"/>
    <w:pPr>
      <w:widowControl w:val="0"/>
      <w:autoSpaceDE w:val="0"/>
      <w:autoSpaceDN w:val="0"/>
      <w:adjustRightInd w:val="0"/>
      <w:spacing w:line="240" w:lineRule="auto"/>
      <w:jc w:val="left"/>
    </w:pPr>
    <w:rPr>
      <w:rFonts w:ascii="Times New Roman" w:eastAsiaTheme="minorEastAsia" w:hAnsi="Times New Roman"/>
      <w:sz w:val="24"/>
      <w:lang w:val="en-ZA" w:eastAsia="en-ZA"/>
    </w:rPr>
  </w:style>
  <w:style w:type="character" w:customStyle="1" w:styleId="HeaderChar">
    <w:name w:val="Header Char"/>
    <w:aliases w:val="Contents Header Char"/>
    <w:basedOn w:val="DefaultParagraphFont"/>
    <w:link w:val="Header"/>
    <w:uiPriority w:val="99"/>
    <w:locked/>
    <w:rsid w:val="002D01C9"/>
    <w:rPr>
      <w:rFonts w:ascii="Arial" w:hAnsi="Arial"/>
      <w:szCs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locked/>
    <w:rsid w:val="002D01C9"/>
    <w:rPr>
      <w:rFonts w:ascii="Arial" w:hAnsi="Arial"/>
      <w:szCs w:val="24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883CA7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val="en-US" w:eastAsia="ja-JP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883CA7"/>
    <w:pPr>
      <w:spacing w:after="100" w:line="276" w:lineRule="auto"/>
      <w:ind w:left="440"/>
      <w:jc w:val="left"/>
    </w:pPr>
    <w:rPr>
      <w:rFonts w:asciiTheme="minorHAnsi" w:eastAsiaTheme="minorEastAsia" w:hAnsiTheme="minorHAnsi" w:cstheme="minorBidi"/>
      <w:sz w:val="22"/>
      <w:szCs w:val="22"/>
      <w:lang w:val="en-US" w:eastAsia="ja-JP"/>
    </w:rPr>
  </w:style>
  <w:style w:type="table" w:customStyle="1" w:styleId="TableGrid1">
    <w:name w:val="Table Grid1"/>
    <w:basedOn w:val="TableNormal"/>
    <w:next w:val="TableGrid"/>
    <w:rsid w:val="00A0682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2">
    <w:name w:val="List 2"/>
    <w:basedOn w:val="Normal"/>
    <w:rsid w:val="00EE6851"/>
    <w:pPr>
      <w:spacing w:before="80" w:after="80" w:line="240" w:lineRule="auto"/>
      <w:ind w:left="720" w:hanging="360"/>
      <w:jc w:val="left"/>
    </w:pPr>
    <w:rPr>
      <w:rFonts w:ascii="Times New Roman" w:hAnsi="Times New Roman"/>
      <w:sz w:val="24"/>
      <w:lang w:val="en-US"/>
    </w:rPr>
  </w:style>
  <w:style w:type="paragraph" w:styleId="BlockText">
    <w:name w:val="Block Text"/>
    <w:basedOn w:val="Normal"/>
    <w:rsid w:val="00EE6851"/>
    <w:pPr>
      <w:widowControl w:val="0"/>
      <w:tabs>
        <w:tab w:val="left" w:pos="-720"/>
        <w:tab w:val="left" w:pos="590"/>
        <w:tab w:val="left" w:pos="1328"/>
        <w:tab w:val="left" w:pos="1999"/>
        <w:tab w:val="left" w:pos="2234"/>
        <w:tab w:val="left" w:pos="3132"/>
        <w:tab w:val="left" w:pos="3542"/>
        <w:tab w:val="left" w:pos="4280"/>
        <w:tab w:val="left" w:pos="5166"/>
        <w:tab w:val="left" w:pos="5756"/>
        <w:tab w:val="left" w:pos="6494"/>
        <w:tab w:val="left" w:pos="7232"/>
        <w:tab w:val="left" w:pos="7970"/>
        <w:tab w:val="left" w:pos="8708"/>
        <w:tab w:val="left" w:pos="9446"/>
        <w:tab w:val="left" w:pos="10184"/>
      </w:tabs>
      <w:spacing w:before="80" w:after="80" w:line="240" w:lineRule="auto"/>
      <w:ind w:left="588" w:right="-453"/>
    </w:pPr>
    <w:rPr>
      <w:rFonts w:ascii="Univers" w:hAnsi="Univers"/>
      <w:spacing w:val="-3"/>
      <w:sz w:val="24"/>
      <w:szCs w:val="20"/>
    </w:rPr>
  </w:style>
  <w:style w:type="paragraph" w:customStyle="1" w:styleId="Paragraph">
    <w:name w:val="Paragraph"/>
    <w:basedOn w:val="Normal"/>
    <w:rsid w:val="00EE6851"/>
    <w:pPr>
      <w:tabs>
        <w:tab w:val="left" w:pos="7371"/>
      </w:tabs>
      <w:spacing w:before="60" w:after="120" w:line="240" w:lineRule="auto"/>
    </w:pPr>
    <w:rPr>
      <w:rFonts w:ascii="Tahoma" w:hAnsi="Tahoma"/>
      <w:szCs w:val="20"/>
      <w:lang w:val="en-ZA"/>
    </w:rPr>
  </w:style>
  <w:style w:type="paragraph" w:customStyle="1" w:styleId="ParagraphSingleBOLD">
    <w:name w:val="Paragraph (Single) BOLD"/>
    <w:basedOn w:val="Normal"/>
    <w:rsid w:val="00EE6851"/>
    <w:pPr>
      <w:tabs>
        <w:tab w:val="left" w:pos="7371"/>
      </w:tabs>
      <w:spacing w:before="60" w:after="60" w:line="240" w:lineRule="auto"/>
      <w:jc w:val="left"/>
    </w:pPr>
    <w:rPr>
      <w:rFonts w:ascii="Tahoma" w:hAnsi="Tahoma"/>
      <w:b/>
      <w:szCs w:val="20"/>
      <w:lang w:val="en-ZA"/>
    </w:rPr>
  </w:style>
  <w:style w:type="paragraph" w:styleId="TOC4">
    <w:name w:val="toc 4"/>
    <w:basedOn w:val="Normal"/>
    <w:next w:val="Normal"/>
    <w:autoRedefine/>
    <w:uiPriority w:val="39"/>
    <w:rsid w:val="00EE6851"/>
    <w:pPr>
      <w:spacing w:before="80" w:after="80"/>
      <w:ind w:left="600"/>
      <w:jc w:val="left"/>
    </w:pPr>
    <w:rPr>
      <w:rFonts w:asciiTheme="minorHAnsi" w:hAnsiTheme="minorHAnsi" w:cs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rsid w:val="00EE6851"/>
    <w:pPr>
      <w:spacing w:before="80" w:after="80"/>
      <w:ind w:left="800"/>
      <w:jc w:val="left"/>
    </w:pPr>
    <w:rPr>
      <w:rFonts w:asciiTheme="minorHAnsi" w:hAnsiTheme="minorHAnsi" w:cs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rsid w:val="00EE6851"/>
    <w:pPr>
      <w:spacing w:before="80" w:after="80"/>
      <w:ind w:left="1000"/>
      <w:jc w:val="left"/>
    </w:pPr>
    <w:rPr>
      <w:rFonts w:asciiTheme="minorHAnsi" w:hAnsiTheme="minorHAnsi" w:cs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rsid w:val="00EE6851"/>
    <w:pPr>
      <w:spacing w:before="80" w:after="80"/>
      <w:ind w:left="1200"/>
      <w:jc w:val="left"/>
    </w:pPr>
    <w:rPr>
      <w:rFonts w:asciiTheme="minorHAnsi" w:hAnsiTheme="minorHAnsi" w:cs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rsid w:val="00EE6851"/>
    <w:pPr>
      <w:spacing w:before="80" w:after="80"/>
      <w:ind w:left="1400"/>
      <w:jc w:val="left"/>
    </w:pPr>
    <w:rPr>
      <w:rFonts w:asciiTheme="minorHAnsi" w:hAnsiTheme="minorHAnsi" w:cs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rsid w:val="00EE6851"/>
    <w:pPr>
      <w:spacing w:before="80" w:after="80"/>
      <w:ind w:left="1600"/>
      <w:jc w:val="left"/>
    </w:pPr>
    <w:rPr>
      <w:rFonts w:asciiTheme="minorHAnsi" w:hAnsiTheme="minorHAnsi" w:cstheme="minorHAns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E6851"/>
    <w:rPr>
      <w:rFonts w:ascii="Tahoma" w:hAnsi="Tahoma" w:cs="Tahoma"/>
      <w:sz w:val="16"/>
      <w:szCs w:val="16"/>
      <w:lang w:val="en-ZA"/>
    </w:rPr>
  </w:style>
  <w:style w:type="paragraph" w:customStyle="1" w:styleId="normal-p">
    <w:name w:val="normal-p"/>
    <w:basedOn w:val="Normal"/>
    <w:rsid w:val="00EE6851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lang w:val="en-ZA" w:eastAsia="en-ZA"/>
    </w:rPr>
  </w:style>
  <w:style w:type="paragraph" w:styleId="Caption">
    <w:name w:val="caption"/>
    <w:aliases w:val="BCX Caption,Table Caption"/>
    <w:basedOn w:val="Normal"/>
    <w:next w:val="Normal"/>
    <w:link w:val="CaptionChar"/>
    <w:unhideWhenUsed/>
    <w:qFormat/>
    <w:rsid w:val="00EE6851"/>
    <w:pPr>
      <w:keepNext/>
      <w:pBdr>
        <w:bottom w:val="single" w:sz="4" w:space="1" w:color="auto"/>
      </w:pBdr>
      <w:spacing w:before="80" w:after="200" w:line="276" w:lineRule="auto"/>
    </w:pPr>
    <w:rPr>
      <w:rFonts w:cs="Arial"/>
      <w:i/>
      <w:iCs/>
      <w:szCs w:val="18"/>
    </w:rPr>
  </w:style>
  <w:style w:type="numbering" w:customStyle="1" w:styleId="Style1">
    <w:name w:val="Style1"/>
    <w:uiPriority w:val="99"/>
    <w:rsid w:val="00EE6851"/>
    <w:pPr>
      <w:numPr>
        <w:numId w:val="1"/>
      </w:numPr>
    </w:pPr>
  </w:style>
  <w:style w:type="paragraph" w:customStyle="1" w:styleId="Default">
    <w:name w:val="Default"/>
    <w:rsid w:val="00EE6851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ZA" w:eastAsia="en-ZA"/>
    </w:rPr>
  </w:style>
  <w:style w:type="character" w:customStyle="1" w:styleId="ms-rtethemeforecolor-2-0">
    <w:name w:val="ms-rtethemeforecolor-2-0"/>
    <w:basedOn w:val="DefaultParagraphFont"/>
    <w:rsid w:val="00EE6851"/>
  </w:style>
  <w:style w:type="character" w:styleId="FollowedHyperlink">
    <w:name w:val="FollowedHyperlink"/>
    <w:basedOn w:val="DefaultParagraphFont"/>
    <w:uiPriority w:val="99"/>
    <w:semiHidden/>
    <w:unhideWhenUsed/>
    <w:rsid w:val="00EE6851"/>
    <w:rPr>
      <w:color w:val="800080" w:themeColor="followedHyperlink"/>
      <w:u w:val="single"/>
    </w:rPr>
  </w:style>
  <w:style w:type="character" w:customStyle="1" w:styleId="CaptionChar">
    <w:name w:val="Caption Char"/>
    <w:aliases w:val="BCX Caption Char,Table Caption Char"/>
    <w:link w:val="Caption"/>
    <w:uiPriority w:val="35"/>
    <w:locked/>
    <w:rsid w:val="00EE6851"/>
    <w:rPr>
      <w:rFonts w:ascii="Arial" w:hAnsi="Arial" w:cs="Arial"/>
      <w:i/>
      <w:iCs/>
      <w:szCs w:val="18"/>
      <w:lang w:val="en-GB"/>
    </w:rPr>
  </w:style>
  <w:style w:type="paragraph" w:styleId="ListBullet">
    <w:name w:val="List Bullet"/>
    <w:basedOn w:val="BodyText2"/>
    <w:uiPriority w:val="2"/>
    <w:semiHidden/>
    <w:unhideWhenUsed/>
    <w:qFormat/>
    <w:rsid w:val="00EE6851"/>
    <w:pPr>
      <w:spacing w:before="80" w:after="80" w:line="256" w:lineRule="auto"/>
      <w:ind w:left="1287" w:hanging="360"/>
      <w:jc w:val="left"/>
    </w:pPr>
    <w:rPr>
      <w:rFonts w:asciiTheme="minorHAnsi" w:eastAsiaTheme="minorHAnsi" w:hAnsiTheme="minorHAnsi" w:cstheme="minorBidi"/>
      <w:b w:val="0"/>
      <w:bCs w:val="0"/>
      <w:color w:val="000000" w:themeColor="text1"/>
      <w:sz w:val="22"/>
      <w:szCs w:val="22"/>
      <w:lang w:val="en-US" w:eastAsia="en-ZA"/>
    </w:rPr>
  </w:style>
  <w:style w:type="table" w:styleId="GridTable2-Accent6">
    <w:name w:val="Grid Table 2 Accent 6"/>
    <w:basedOn w:val="TableNormal"/>
    <w:uiPriority w:val="47"/>
    <w:rsid w:val="00EE6851"/>
    <w:pPr>
      <w:spacing w:before="120"/>
    </w:pPr>
    <w:rPr>
      <w:rFonts w:ascii="Arial" w:eastAsiaTheme="minorHAnsi" w:hAnsi="Arial" w:cs="Arial"/>
      <w:color w:val="000000" w:themeColor="text1"/>
      <w:lang w:eastAsia="en-ZA"/>
    </w:rPr>
    <w:tblPr>
      <w:tblStyleRowBandSize w:val="1"/>
      <w:tblStyleColBandSize w:val="1"/>
      <w:tblInd w:w="0" w:type="nil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EE6851"/>
    <w:pPr>
      <w:spacing w:before="120"/>
    </w:pPr>
    <w:rPr>
      <w:rFonts w:ascii="Arial" w:eastAsiaTheme="minorHAnsi" w:hAnsi="Arial" w:cs="Arial"/>
      <w:color w:val="E36C0A" w:themeColor="accent6" w:themeShade="BF"/>
      <w:lang w:eastAsia="en-ZA"/>
    </w:rPr>
    <w:tblPr>
      <w:tblStyleRowBandSize w:val="1"/>
      <w:tblStyleColBandSize w:val="1"/>
      <w:tblInd w:w="0" w:type="nil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GridTable5Dark-Accent61">
    <w:name w:val="Grid Table 5 Dark - Accent 61"/>
    <w:basedOn w:val="TableNormal"/>
    <w:uiPriority w:val="50"/>
    <w:rsid w:val="00EE6851"/>
    <w:pPr>
      <w:spacing w:before="120"/>
    </w:pPr>
    <w:rPr>
      <w:rFonts w:ascii="Arial" w:eastAsiaTheme="minorHAnsi" w:hAnsi="Arial" w:cs="Arial"/>
      <w:color w:val="000000" w:themeColor="text1"/>
      <w:lang w:eastAsia="en-ZA"/>
    </w:rPr>
    <w:tblPr>
      <w:tblStyleRowBandSize w:val="1"/>
      <w:tblStyleColBandSize w:val="1"/>
      <w:tblInd w:w="0" w:type="nil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PlainTable1">
    <w:name w:val="Plain Table 1"/>
    <w:basedOn w:val="TableNormal"/>
    <w:uiPriority w:val="41"/>
    <w:rsid w:val="00EE6851"/>
    <w:rPr>
      <w:lang w:val="en-ZA" w:eastAsia="en-ZA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ListTable4">
    <w:name w:val="List Table 4"/>
    <w:basedOn w:val="TableNormal"/>
    <w:uiPriority w:val="49"/>
    <w:rsid w:val="00EE6851"/>
    <w:rPr>
      <w:lang w:val="en-ZA" w:eastAsia="en-ZA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3">
    <w:name w:val="List Table 3"/>
    <w:basedOn w:val="TableNormal"/>
    <w:uiPriority w:val="48"/>
    <w:rsid w:val="00EE6851"/>
    <w:rPr>
      <w:lang w:val="en-ZA" w:eastAsia="en-ZA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GridTable4">
    <w:name w:val="Grid Table 4"/>
    <w:basedOn w:val="TableNormal"/>
    <w:uiPriority w:val="49"/>
    <w:rsid w:val="00EE6851"/>
    <w:rPr>
      <w:lang w:val="en-ZA" w:eastAsia="en-ZA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-Accent51">
    <w:name w:val="List Table 2 - Accent 51"/>
    <w:basedOn w:val="TableNormal"/>
    <w:uiPriority w:val="47"/>
    <w:rsid w:val="00EE6851"/>
    <w:pPr>
      <w:spacing w:before="120"/>
    </w:pPr>
    <w:rPr>
      <w:rFonts w:ascii="Arial" w:eastAsiaTheme="minorHAnsi" w:hAnsi="Arial" w:cs="Arial"/>
      <w:color w:val="000000" w:themeColor="text1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">
    <w:name w:val="Grid Table 6 Colorful"/>
    <w:basedOn w:val="TableNormal"/>
    <w:uiPriority w:val="51"/>
    <w:rsid w:val="00EE6851"/>
    <w:rPr>
      <w:color w:val="000000" w:themeColor="text1"/>
      <w:lang w:val="en-ZA" w:eastAsia="en-ZA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5Dark-Accent12">
    <w:name w:val="Grid Table 5 Dark - Accent 12"/>
    <w:basedOn w:val="TableNormal"/>
    <w:uiPriority w:val="50"/>
    <w:rsid w:val="00EE6851"/>
    <w:pPr>
      <w:spacing w:before="120"/>
    </w:pPr>
    <w:rPr>
      <w:rFonts w:ascii="Arial" w:eastAsiaTheme="minorHAnsi" w:hAnsi="Arial" w:cs="Arial"/>
      <w:color w:val="000000" w:themeColor="text1"/>
    </w:rPr>
    <w:tblPr>
      <w:tblStyleRowBandSize w:val="1"/>
      <w:tblStyleColBandSize w:val="1"/>
      <w:tblInd w:w="0" w:type="nil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4-Accent6">
    <w:name w:val="Grid Table 4 Accent 6"/>
    <w:basedOn w:val="TableNormal"/>
    <w:uiPriority w:val="49"/>
    <w:rsid w:val="00EE6851"/>
    <w:rPr>
      <w:lang w:val="en-ZA" w:eastAsia="en-ZA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-Accent6">
    <w:name w:val="Grid Table 5 Dark Accent 6"/>
    <w:basedOn w:val="TableNormal"/>
    <w:uiPriority w:val="50"/>
    <w:rsid w:val="00EE6851"/>
    <w:rPr>
      <w:lang w:val="en-ZA" w:eastAsia="en-Z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character" w:customStyle="1" w:styleId="Heading5Char">
    <w:name w:val="Heading 5 Char"/>
    <w:basedOn w:val="DefaultParagraphFont"/>
    <w:link w:val="Heading5"/>
    <w:rsid w:val="00EE6851"/>
    <w:rPr>
      <w:rFonts w:ascii="Arial" w:hAnsi="Arial" w:cs="Arial"/>
      <w:bCs/>
      <w:i/>
      <w:szCs w:val="24"/>
      <w:lang w:val="en-GB"/>
    </w:rPr>
  </w:style>
  <w:style w:type="character" w:customStyle="1" w:styleId="Heading6Char">
    <w:name w:val="Heading 6 Char"/>
    <w:basedOn w:val="DefaultParagraphFont"/>
    <w:link w:val="Heading6"/>
    <w:rsid w:val="00EE6851"/>
    <w:rPr>
      <w:rFonts w:ascii="Arial" w:hAnsi="Arial" w:cs="Arial"/>
      <w:b/>
      <w:bCs/>
      <w:szCs w:val="24"/>
      <w:lang w:val="en-GB"/>
    </w:rPr>
  </w:style>
  <w:style w:type="character" w:customStyle="1" w:styleId="Heading7Char">
    <w:name w:val="Heading 7 Char"/>
    <w:basedOn w:val="DefaultParagraphFont"/>
    <w:link w:val="Heading7"/>
    <w:rsid w:val="00EE6851"/>
    <w:rPr>
      <w:rFonts w:ascii="Arial" w:hAnsi="Arial" w:cs="Arial"/>
      <w:b/>
      <w:bCs/>
      <w:sz w:val="18"/>
      <w:szCs w:val="24"/>
      <w:lang w:val="en-GB"/>
    </w:rPr>
  </w:style>
  <w:style w:type="character" w:customStyle="1" w:styleId="Heading8Char">
    <w:name w:val="Heading 8 Char"/>
    <w:basedOn w:val="DefaultParagraphFont"/>
    <w:link w:val="Heading8"/>
    <w:rsid w:val="00EE6851"/>
    <w:rPr>
      <w:rFonts w:ascii="Arial" w:hAnsi="Arial"/>
      <w:b/>
      <w:bCs/>
      <w:szCs w:val="24"/>
      <w:lang w:val="en-GB"/>
    </w:rPr>
  </w:style>
  <w:style w:type="character" w:customStyle="1" w:styleId="Heading9Char">
    <w:name w:val="Heading 9 Char"/>
    <w:basedOn w:val="DefaultParagraphFont"/>
    <w:link w:val="Heading9"/>
    <w:rsid w:val="00EE6851"/>
    <w:rPr>
      <w:rFonts w:ascii="Arial" w:hAnsi="Arial"/>
      <w:b/>
      <w:bCs/>
      <w:sz w:val="36"/>
      <w:szCs w:val="24"/>
      <w:lang w:val="en-GB"/>
    </w:rPr>
  </w:style>
  <w:style w:type="paragraph" w:customStyle="1" w:styleId="msonormal0">
    <w:name w:val="msonormal"/>
    <w:basedOn w:val="Normal"/>
    <w:rsid w:val="00EE6851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lang w:val="en-ZA" w:eastAsia="en-Z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E6851"/>
    <w:rPr>
      <w:lang w:val="en-GB" w:eastAsia="en-GB"/>
    </w:rPr>
  </w:style>
  <w:style w:type="paragraph" w:styleId="ListNumber">
    <w:name w:val="List Number"/>
    <w:basedOn w:val="Normal"/>
    <w:uiPriority w:val="99"/>
    <w:unhideWhenUsed/>
    <w:rsid w:val="00EE6851"/>
    <w:pPr>
      <w:spacing w:before="80" w:after="80" w:line="240" w:lineRule="auto"/>
      <w:ind w:left="870" w:hanging="360"/>
      <w:contextualSpacing/>
      <w:jc w:val="left"/>
    </w:pPr>
    <w:rPr>
      <w:rFonts w:ascii="Times New Roman" w:eastAsiaTheme="minorHAnsi" w:hAnsi="Times New Roman" w:cs="Calibri"/>
      <w:sz w:val="24"/>
      <w:szCs w:val="22"/>
      <w:lang w:val="en-ZA"/>
    </w:rPr>
  </w:style>
  <w:style w:type="character" w:customStyle="1" w:styleId="BodyText2Char">
    <w:name w:val="Body Text 2 Char"/>
    <w:basedOn w:val="DefaultParagraphFont"/>
    <w:link w:val="BodyText2"/>
    <w:rsid w:val="00EE6851"/>
    <w:rPr>
      <w:rFonts w:ascii="Arial" w:hAnsi="Arial"/>
      <w:b/>
      <w:bCs/>
      <w:sz w:val="32"/>
      <w:szCs w:val="24"/>
      <w:lang w:val="en-GB"/>
    </w:rPr>
  </w:style>
  <w:style w:type="character" w:customStyle="1" w:styleId="TitleChar">
    <w:name w:val="Title Char"/>
    <w:basedOn w:val="DefaultParagraphFont"/>
    <w:link w:val="Title"/>
    <w:rsid w:val="00EE6851"/>
    <w:rPr>
      <w:rFonts w:ascii="Arial" w:hAnsi="Arial"/>
      <w:b/>
      <w:bCs/>
      <w:szCs w:val="24"/>
      <w:lang w:val="en-GB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EE6851"/>
    <w:rPr>
      <w:rFonts w:ascii="Arial" w:hAnsi="Arial"/>
      <w:szCs w:val="24"/>
      <w:lang w:val="en-GB"/>
    </w:rPr>
  </w:style>
  <w:style w:type="character" w:styleId="Strong">
    <w:name w:val="Strong"/>
    <w:basedOn w:val="DefaultParagraphFont"/>
    <w:uiPriority w:val="22"/>
    <w:qFormat/>
    <w:rsid w:val="00EE6851"/>
    <w:rPr>
      <w:b/>
      <w:bCs/>
    </w:rPr>
  </w:style>
  <w:style w:type="character" w:styleId="Emphasis">
    <w:name w:val="Emphasis"/>
    <w:basedOn w:val="DefaultParagraphFont"/>
    <w:uiPriority w:val="20"/>
    <w:qFormat/>
    <w:rsid w:val="00EE6851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E6851"/>
    <w:rPr>
      <w:color w:val="605E5C"/>
      <w:shd w:val="clear" w:color="auto" w:fill="E1DFDD"/>
    </w:rPr>
  </w:style>
  <w:style w:type="table" w:styleId="GridTable5Dark">
    <w:name w:val="Grid Table 5 Dark"/>
    <w:basedOn w:val="TableNormal"/>
    <w:uiPriority w:val="50"/>
    <w:rsid w:val="00EE6851"/>
    <w:rPr>
      <w:lang w:val="en-ZA" w:eastAsia="en-Z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paragraph" w:styleId="TableofFigures">
    <w:name w:val="table of figures"/>
    <w:basedOn w:val="Normal"/>
    <w:next w:val="Normal"/>
    <w:uiPriority w:val="99"/>
    <w:unhideWhenUsed/>
    <w:rsid w:val="00EE6851"/>
    <w:pPr>
      <w:spacing w:before="80"/>
    </w:pPr>
  </w:style>
  <w:style w:type="paragraph" w:styleId="Bibliography">
    <w:name w:val="Bibliography"/>
    <w:basedOn w:val="Normal"/>
    <w:next w:val="Normal"/>
    <w:uiPriority w:val="37"/>
    <w:unhideWhenUsed/>
    <w:rsid w:val="00EE6851"/>
    <w:pPr>
      <w:spacing w:before="80" w:after="80"/>
    </w:pPr>
  </w:style>
  <w:style w:type="table" w:customStyle="1" w:styleId="TableGrid3">
    <w:name w:val="Table Grid3"/>
    <w:basedOn w:val="TableNormal"/>
    <w:next w:val="TableGrid"/>
    <w:uiPriority w:val="59"/>
    <w:rsid w:val="00EE6851"/>
    <w:rPr>
      <w:rFonts w:ascii="Calibri" w:eastAsia="Calibri" w:hAnsi="Calibri"/>
      <w:sz w:val="22"/>
      <w:szCs w:val="22"/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5Dark-Accent11">
    <w:name w:val="Grid Table 5 Dark - Accent 11"/>
    <w:basedOn w:val="TableNormal"/>
    <w:uiPriority w:val="50"/>
    <w:rsid w:val="00EE6851"/>
    <w:pPr>
      <w:spacing w:before="120"/>
    </w:pPr>
    <w:rPr>
      <w:rFonts w:ascii="Arial" w:eastAsiaTheme="minorHAnsi" w:hAnsi="Arial" w:cs="Arial"/>
      <w:color w:val="000000" w:themeColor="text1"/>
      <w:lang w:eastAsia="en-Z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customStyle="1" w:styleId="GridTable5Dark-Accent51">
    <w:name w:val="Grid Table 5 Dark - Accent 51"/>
    <w:basedOn w:val="TableNormal"/>
    <w:uiPriority w:val="50"/>
    <w:rsid w:val="00EE6851"/>
    <w:pPr>
      <w:spacing w:before="120"/>
    </w:pPr>
    <w:rPr>
      <w:rFonts w:ascii="Arial" w:eastAsiaTheme="minorHAnsi" w:hAnsi="Arial" w:cs="Arial"/>
      <w:color w:val="000000" w:themeColor="text1"/>
      <w:lang w:eastAsia="en-Z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4-Accent5">
    <w:name w:val="Grid Table 4 Accent 5"/>
    <w:basedOn w:val="TableNormal"/>
    <w:uiPriority w:val="49"/>
    <w:rsid w:val="00EE6851"/>
    <w:pPr>
      <w:spacing w:before="120"/>
    </w:pPr>
    <w:rPr>
      <w:rFonts w:ascii="Arial" w:eastAsiaTheme="minorHAnsi" w:hAnsi="Arial" w:cs="Arial"/>
      <w:color w:val="000000" w:themeColor="text1"/>
      <w:lang w:eastAsia="en-ZA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1">
    <w:name w:val="Grid Table 5 Dark Accent 1"/>
    <w:basedOn w:val="TableNormal"/>
    <w:uiPriority w:val="50"/>
    <w:rsid w:val="00EE6851"/>
    <w:pPr>
      <w:spacing w:before="120"/>
    </w:pPr>
    <w:rPr>
      <w:rFonts w:ascii="Arial" w:eastAsiaTheme="minorHAnsi" w:hAnsi="Arial" w:cs="Arial"/>
      <w:color w:val="000000" w:themeColor="text1"/>
      <w:lang w:eastAsia="en-Z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customStyle="1" w:styleId="GridTable4-Accent51">
    <w:name w:val="Grid Table 4 - Accent 51"/>
    <w:basedOn w:val="TableNormal"/>
    <w:uiPriority w:val="49"/>
    <w:rsid w:val="00EE6851"/>
    <w:pPr>
      <w:spacing w:before="120"/>
    </w:pPr>
    <w:rPr>
      <w:rFonts w:ascii="Arial" w:eastAsiaTheme="minorHAnsi" w:hAnsi="Arial" w:cs="Arial"/>
      <w:color w:val="000000" w:themeColor="text1"/>
      <w:lang w:eastAsia="en-ZA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character" w:customStyle="1" w:styleId="BodyTextIndentChar">
    <w:name w:val="Body Text Indent Char"/>
    <w:basedOn w:val="DefaultParagraphFont"/>
    <w:rsid w:val="00D000C7"/>
    <w:rPr>
      <w:rFonts w:ascii="Arial" w:eastAsia="Times New Roman" w:hAnsi="Arial" w:cs="Arial"/>
      <w:sz w:val="20"/>
      <w:szCs w:val="24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D000C7"/>
    <w:rPr>
      <w:rFonts w:ascii="Arial" w:hAnsi="Arial" w:cs="Arial"/>
      <w:szCs w:val="24"/>
      <w:lang w:val="en-GB"/>
    </w:rPr>
  </w:style>
  <w:style w:type="character" w:customStyle="1" w:styleId="BodyText3Char">
    <w:name w:val="Body Text 3 Char"/>
    <w:basedOn w:val="DefaultParagraphFont"/>
    <w:link w:val="BodyText3"/>
    <w:rsid w:val="00D000C7"/>
    <w:rPr>
      <w:rFonts w:ascii="Arial" w:hAnsi="Arial" w:cs="Arial"/>
      <w:szCs w:val="24"/>
      <w:lang w:val="en-GB"/>
    </w:rPr>
  </w:style>
  <w:style w:type="character" w:customStyle="1" w:styleId="SubtitleChar">
    <w:name w:val="Subtitle Char"/>
    <w:basedOn w:val="DefaultParagraphFont"/>
    <w:link w:val="Subtitle"/>
    <w:rsid w:val="00D000C7"/>
    <w:rPr>
      <w:rFonts w:ascii="Arial" w:hAnsi="Arial" w:cs="Arial"/>
      <w:b/>
      <w:bCs/>
      <w:sz w:val="18"/>
      <w:szCs w:val="24"/>
      <w:lang w:val="en-GB"/>
    </w:rPr>
  </w:style>
  <w:style w:type="character" w:customStyle="1" w:styleId="BodyTextIndent3Char">
    <w:name w:val="Body Text Indent 3 Char"/>
    <w:basedOn w:val="DefaultParagraphFont"/>
    <w:link w:val="BodyTextIndent3"/>
    <w:rsid w:val="00D000C7"/>
    <w:rPr>
      <w:rFonts w:ascii="Arial" w:hAnsi="Arial" w:cs="Arial"/>
      <w:szCs w:val="24"/>
      <w:lang w:val="en-GB"/>
    </w:rPr>
  </w:style>
  <w:style w:type="paragraph" w:styleId="BodyTextFirstIndent2">
    <w:name w:val="Body Text First Indent 2"/>
    <w:basedOn w:val="BodyTextIndent"/>
    <w:link w:val="BodyTextFirstIndent2Char"/>
    <w:rsid w:val="00D000C7"/>
    <w:pPr>
      <w:tabs>
        <w:tab w:val="clear" w:pos="567"/>
      </w:tabs>
      <w:spacing w:after="120"/>
      <w:ind w:left="360" w:firstLine="210"/>
    </w:pPr>
    <w:rPr>
      <w:rFonts w:cs="Times New Roman"/>
    </w:rPr>
  </w:style>
  <w:style w:type="character" w:customStyle="1" w:styleId="BodyTextIndentChar1">
    <w:name w:val="Body Text Indent Char1"/>
    <w:basedOn w:val="DefaultParagraphFont"/>
    <w:link w:val="BodyTextIndent"/>
    <w:rsid w:val="00D000C7"/>
    <w:rPr>
      <w:rFonts w:ascii="Arial" w:hAnsi="Arial" w:cs="Arial"/>
      <w:szCs w:val="24"/>
      <w:lang w:val="en-GB"/>
    </w:rPr>
  </w:style>
  <w:style w:type="character" w:customStyle="1" w:styleId="BodyTextFirstIndent2Char">
    <w:name w:val="Body Text First Indent 2 Char"/>
    <w:basedOn w:val="BodyTextIndentChar1"/>
    <w:link w:val="BodyTextFirstIndent2"/>
    <w:rsid w:val="00D000C7"/>
    <w:rPr>
      <w:rFonts w:ascii="Arial" w:hAnsi="Arial" w:cs="Arial"/>
      <w:szCs w:val="24"/>
      <w:lang w:val="en-GB"/>
    </w:rPr>
  </w:style>
  <w:style w:type="paragraph" w:customStyle="1" w:styleId="FooterSection2">
    <w:name w:val="Footer Section 2"/>
    <w:basedOn w:val="Normal"/>
    <w:autoRedefine/>
    <w:rsid w:val="00D000C7"/>
    <w:pPr>
      <w:pBdr>
        <w:top w:val="single" w:sz="4" w:space="1" w:color="auto"/>
      </w:pBdr>
    </w:pPr>
    <w:rPr>
      <w:b/>
      <w:sz w:val="18"/>
      <w:szCs w:val="18"/>
      <w:lang w:val="en-US"/>
    </w:rPr>
  </w:style>
  <w:style w:type="paragraph" w:styleId="ListBullet2">
    <w:name w:val="List Bullet 2"/>
    <w:basedOn w:val="Normal"/>
    <w:rsid w:val="00D000C7"/>
    <w:pPr>
      <w:numPr>
        <w:numId w:val="2"/>
      </w:numPr>
      <w:tabs>
        <w:tab w:val="clear" w:pos="720"/>
      </w:tabs>
      <w:spacing w:before="60" w:line="240" w:lineRule="auto"/>
      <w:jc w:val="left"/>
    </w:pPr>
    <w:rPr>
      <w:rFonts w:eastAsia="SimSun"/>
      <w:szCs w:val="20"/>
      <w:lang w:val="en-CA" w:eastAsia="zh-CN"/>
    </w:rPr>
  </w:style>
  <w:style w:type="paragraph" w:styleId="NoSpacing">
    <w:name w:val="No Spacing"/>
    <w:aliases w:val="Bullets"/>
    <w:basedOn w:val="Normal"/>
    <w:uiPriority w:val="1"/>
    <w:qFormat/>
    <w:rsid w:val="00D000C7"/>
    <w:pPr>
      <w:numPr>
        <w:numId w:val="3"/>
      </w:numPr>
      <w:spacing w:after="160" w:line="240" w:lineRule="auto"/>
    </w:pPr>
    <w:rPr>
      <w:rFonts w:ascii="Calibri" w:hAnsi="Calibri" w:cs="Calibri"/>
      <w:szCs w:val="20"/>
      <w:lang w:eastAsia="en-GB"/>
    </w:rPr>
  </w:style>
  <w:style w:type="paragraph" w:customStyle="1" w:styleId="TableText">
    <w:name w:val="Table Text"/>
    <w:basedOn w:val="Normal"/>
    <w:rsid w:val="00D000C7"/>
    <w:pPr>
      <w:spacing w:line="240" w:lineRule="auto"/>
      <w:ind w:left="14"/>
      <w:jc w:val="left"/>
    </w:pPr>
    <w:rPr>
      <w:spacing w:val="-5"/>
      <w:sz w:val="16"/>
      <w:szCs w:val="20"/>
      <w:lang w:val="en-US"/>
    </w:rPr>
  </w:style>
  <w:style w:type="paragraph" w:customStyle="1" w:styleId="StyleTableHeader10pt">
    <w:name w:val="Style Table Header + 10 pt"/>
    <w:basedOn w:val="Normal"/>
    <w:rsid w:val="00D000C7"/>
    <w:pPr>
      <w:spacing w:before="60" w:line="240" w:lineRule="auto"/>
      <w:jc w:val="center"/>
    </w:pPr>
    <w:rPr>
      <w:b/>
      <w:bCs/>
      <w:spacing w:val="-5"/>
      <w:szCs w:val="20"/>
      <w:lang w:val="en-US"/>
    </w:rPr>
  </w:style>
  <w:style w:type="paragraph" w:customStyle="1" w:styleId="FieldText">
    <w:name w:val="FieldText"/>
    <w:basedOn w:val="Normal"/>
    <w:rsid w:val="00D000C7"/>
    <w:pPr>
      <w:widowControl w:val="0"/>
      <w:spacing w:line="240" w:lineRule="auto"/>
      <w:jc w:val="left"/>
    </w:pPr>
    <w:rPr>
      <w:szCs w:val="20"/>
      <w:lang w:val="en-US"/>
    </w:rPr>
  </w:style>
  <w:style w:type="paragraph" w:customStyle="1" w:styleId="tabletxt">
    <w:name w:val="tabletxt"/>
    <w:basedOn w:val="Normal"/>
    <w:rsid w:val="00D000C7"/>
    <w:pPr>
      <w:autoSpaceDE w:val="0"/>
      <w:autoSpaceDN w:val="0"/>
      <w:adjustRightInd w:val="0"/>
      <w:spacing w:before="20" w:after="20" w:line="240" w:lineRule="auto"/>
    </w:pPr>
    <w:rPr>
      <w:rFonts w:ascii="Times New Roman" w:hAnsi="Times New Roman" w:cs="Arial"/>
      <w:szCs w:val="20"/>
      <w:lang w:val="en-US"/>
    </w:rPr>
  </w:style>
  <w:style w:type="paragraph" w:customStyle="1" w:styleId="Tabletext0">
    <w:name w:val="Tabletext"/>
    <w:basedOn w:val="Normal"/>
    <w:rsid w:val="00D000C7"/>
    <w:pPr>
      <w:keepLines/>
      <w:widowControl w:val="0"/>
      <w:spacing w:line="240" w:lineRule="atLeast"/>
      <w:jc w:val="left"/>
    </w:pPr>
    <w:rPr>
      <w:szCs w:val="20"/>
      <w:lang w:val="en-US"/>
    </w:rPr>
  </w:style>
  <w:style w:type="paragraph" w:customStyle="1" w:styleId="InfoBlue">
    <w:name w:val="InfoBlue"/>
    <w:basedOn w:val="Normal"/>
    <w:next w:val="BodyText"/>
    <w:rsid w:val="00D000C7"/>
    <w:pPr>
      <w:widowControl w:val="0"/>
      <w:spacing w:after="120" w:line="240" w:lineRule="atLeast"/>
      <w:ind w:left="576"/>
    </w:pPr>
    <w:rPr>
      <w:rFonts w:ascii="Times New Roman" w:hAnsi="Times New Roman"/>
      <w:i/>
      <w:color w:val="0000FF"/>
      <w:sz w:val="24"/>
      <w:szCs w:val="20"/>
      <w:lang w:val="en-US"/>
    </w:rPr>
  </w:style>
  <w:style w:type="table" w:styleId="TableGrid10">
    <w:name w:val="Table Grid 1"/>
    <w:basedOn w:val="TableNormal"/>
    <w:rsid w:val="00D000C7"/>
    <w:pPr>
      <w:spacing w:line="360" w:lineRule="auto"/>
      <w:jc w:val="both"/>
    </w:pPr>
    <w:rPr>
      <w:lang w:val="en-ZA" w:eastAsia="en-ZA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vm2">
    <w:name w:val="v&amp;m.2"/>
    <w:basedOn w:val="Normal"/>
    <w:rsid w:val="00D000C7"/>
    <w:pPr>
      <w:widowControl w:val="0"/>
      <w:tabs>
        <w:tab w:val="num" w:pos="510"/>
      </w:tabs>
      <w:spacing w:line="240" w:lineRule="auto"/>
      <w:ind w:left="1440" w:hanging="720"/>
      <w:jc w:val="left"/>
      <w:outlineLvl w:val="1"/>
    </w:pPr>
    <w:rPr>
      <w:rFonts w:ascii="Times New Roman" w:hAnsi="Times New Roman"/>
      <w:snapToGrid w:val="0"/>
      <w:sz w:val="24"/>
      <w:szCs w:val="20"/>
      <w:lang w:val="en-US"/>
    </w:rPr>
  </w:style>
  <w:style w:type="paragraph" w:customStyle="1" w:styleId="vm1">
    <w:name w:val="v&amp;m.1"/>
    <w:basedOn w:val="Normal"/>
    <w:rsid w:val="004A4F3B"/>
    <w:pPr>
      <w:widowControl w:val="0"/>
      <w:numPr>
        <w:numId w:val="1"/>
      </w:numPr>
      <w:spacing w:line="240" w:lineRule="auto"/>
      <w:jc w:val="left"/>
      <w:outlineLvl w:val="0"/>
    </w:pPr>
    <w:rPr>
      <w:rFonts w:ascii="Times New Roman" w:hAnsi="Times New Roman"/>
      <w:snapToGrid w:val="0"/>
      <w:sz w:val="24"/>
      <w:szCs w:val="20"/>
      <w:lang w:val="en-US"/>
    </w:rPr>
  </w:style>
  <w:style w:type="paragraph" w:customStyle="1" w:styleId="vm3">
    <w:name w:val="v&amp;m.3"/>
    <w:basedOn w:val="Normal"/>
    <w:rsid w:val="0064651D"/>
    <w:pPr>
      <w:widowControl w:val="0"/>
      <w:tabs>
        <w:tab w:val="num" w:pos="4139"/>
      </w:tabs>
      <w:spacing w:line="240" w:lineRule="auto"/>
      <w:ind w:left="2160" w:hanging="720"/>
      <w:jc w:val="left"/>
      <w:outlineLvl w:val="2"/>
    </w:pPr>
    <w:rPr>
      <w:rFonts w:ascii="Times New Roman" w:hAnsi="Times New Roman"/>
      <w:snapToGrid w:val="0"/>
      <w:sz w:val="24"/>
      <w:szCs w:val="20"/>
      <w:lang w:val="en-US"/>
    </w:rPr>
  </w:style>
  <w:style w:type="paragraph" w:customStyle="1" w:styleId="head1">
    <w:name w:val="head1"/>
    <w:basedOn w:val="Heading1"/>
    <w:rsid w:val="00682D06"/>
    <w:pPr>
      <w:tabs>
        <w:tab w:val="left" w:pos="-720"/>
        <w:tab w:val="left" w:pos="0"/>
        <w:tab w:val="left" w:pos="1440"/>
        <w:tab w:val="left" w:pos="2160"/>
        <w:tab w:val="left" w:pos="2880"/>
        <w:tab w:val="left" w:pos="3600"/>
        <w:tab w:val="left" w:pos="4320"/>
        <w:tab w:val="center" w:pos="4821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240" w:lineRule="auto"/>
      <w:jc w:val="right"/>
    </w:pPr>
    <w:rPr>
      <w:rFonts w:ascii="Tahoma" w:hAnsi="Tahoma" w:cs="Tahoma"/>
      <w:bCs w:val="0"/>
      <w:kern w:val="2"/>
      <w:lang w:val="en-ZA"/>
    </w:rPr>
  </w:style>
  <w:style w:type="character" w:styleId="UnresolvedMention">
    <w:name w:val="Unresolved Mention"/>
    <w:basedOn w:val="DefaultParagraphFont"/>
    <w:uiPriority w:val="99"/>
    <w:semiHidden/>
    <w:unhideWhenUsed/>
    <w:rsid w:val="00B649F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A285A"/>
    <w:rPr>
      <w:rFonts w:ascii="Arial" w:hAnsi="Arial"/>
      <w:szCs w:val="24"/>
      <w:lang w:val="en-GB"/>
    </w:rPr>
  </w:style>
  <w:style w:type="table" w:customStyle="1" w:styleId="TableGrid2">
    <w:name w:val="Table Grid2"/>
    <w:basedOn w:val="TableNormal"/>
    <w:next w:val="TableGrid"/>
    <w:uiPriority w:val="39"/>
    <w:rsid w:val="00D74549"/>
    <w:rPr>
      <w:rFonts w:ascii="Aptos" w:eastAsia="Aptos" w:hAnsi="Aptos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1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ikew\AppData\Local\Microsoft\Windows\Temporary%20Internet%20Files\Content.Outlook\UULS5VFE\Project%20Initiation%20Document%20(PID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0F70B8D81BC54C980AC63602121459" ma:contentTypeVersion="14" ma:contentTypeDescription="Create a new document." ma:contentTypeScope="" ma:versionID="bd0fb4ac25024704d51665171867b249">
  <xsd:schema xmlns:xsd="http://www.w3.org/2001/XMLSchema" xmlns:xs="http://www.w3.org/2001/XMLSchema" xmlns:p="http://schemas.microsoft.com/office/2006/metadata/properties" xmlns:ns2="6aa96204-f337-4c83-94a2-5ce3bff3fb18" xmlns:ns3="791eefd9-a48a-4693-80c0-cdb0b442f865" targetNamespace="http://schemas.microsoft.com/office/2006/metadata/properties" ma:root="true" ma:fieldsID="033b4429f22f19f93ae3fdad1c466b44" ns2:_="" ns3:_="">
    <xsd:import namespace="6aa96204-f337-4c83-94a2-5ce3bff3fb18"/>
    <xsd:import namespace="791eefd9-a48a-4693-80c0-cdb0b442f8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a96204-f337-4c83-94a2-5ce3bff3fb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c5c5f7a-37c9-4446-a23a-e76938ce83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eefd9-a48a-4693-80c0-cdb0b442f86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e5605be-f1ae-4861-9c11-31879c254d5a}" ma:internalName="TaxCatchAll" ma:showField="CatchAllData" ma:web="791eefd9-a48a-4693-80c0-cdb0b442f8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aa96204-f337-4c83-94a2-5ce3bff3fb18">
      <Terms xmlns="http://schemas.microsoft.com/office/infopath/2007/PartnerControls"/>
    </lcf76f155ced4ddcb4097134ff3c332f>
    <TaxCatchAll xmlns="791eefd9-a48a-4693-80c0-cdb0b442f865" xsi:nil="true"/>
  </documentManagement>
</p:properties>
</file>

<file path=customXml/itemProps1.xml><?xml version="1.0" encoding="utf-8"?>
<ds:datastoreItem xmlns:ds="http://schemas.openxmlformats.org/officeDocument/2006/customXml" ds:itemID="{90318E1D-2B53-4AB3-9DB5-08C22F763B9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013EB2A-3F74-4B1A-9E32-521EF44ACBFD}"/>
</file>

<file path=customXml/itemProps3.xml><?xml version="1.0" encoding="utf-8"?>
<ds:datastoreItem xmlns:ds="http://schemas.openxmlformats.org/officeDocument/2006/customXml" ds:itemID="{1461B756-38C1-4EC3-BED8-AB74AD51E252}"/>
</file>

<file path=customXml/itemProps4.xml><?xml version="1.0" encoding="utf-8"?>
<ds:datastoreItem xmlns:ds="http://schemas.openxmlformats.org/officeDocument/2006/customXml" ds:itemID="{39BFC81B-AF6D-472F-A943-363347E60515}"/>
</file>

<file path=docProps/app.xml><?xml version="1.0" encoding="utf-8"?>
<Properties xmlns="http://schemas.openxmlformats.org/officeDocument/2006/extended-properties" xmlns:vt="http://schemas.openxmlformats.org/officeDocument/2006/docPropsVTypes">
  <Template>Project Initiation Document (PID)</Template>
  <TotalTime>1</TotalTime>
  <Pages>8</Pages>
  <Words>1276</Words>
  <Characters>7279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Coega</Company>
  <LinksUpToDate>false</LinksUpToDate>
  <CharactersWithSpaces>8538</CharactersWithSpaces>
  <SharedDoc>false</SharedDoc>
  <HLinks>
    <vt:vector size="90" baseType="variant">
      <vt:variant>
        <vt:i4>2031671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_Toc181177068</vt:lpwstr>
      </vt:variant>
      <vt:variant>
        <vt:i4>2031671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_Toc181177067</vt:lpwstr>
      </vt:variant>
      <vt:variant>
        <vt:i4>2031671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_Toc181177066</vt:lpwstr>
      </vt:variant>
      <vt:variant>
        <vt:i4>2031671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_Toc181177065</vt:lpwstr>
      </vt:variant>
      <vt:variant>
        <vt:i4>2031671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_Toc181177064</vt:lpwstr>
      </vt:variant>
      <vt:variant>
        <vt:i4>2031671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_Toc181177063</vt:lpwstr>
      </vt:variant>
      <vt:variant>
        <vt:i4>2031671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_Toc181177062</vt:lpwstr>
      </vt:variant>
      <vt:variant>
        <vt:i4>2031671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_Toc181177061</vt:lpwstr>
      </vt:variant>
      <vt:variant>
        <vt:i4>2031671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_Toc181177060</vt:lpwstr>
      </vt:variant>
      <vt:variant>
        <vt:i4>1835063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_Toc181177059</vt:lpwstr>
      </vt:variant>
      <vt:variant>
        <vt:i4>1835063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_Toc181177058</vt:lpwstr>
      </vt:variant>
      <vt:variant>
        <vt:i4>1835063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_Toc181177057</vt:lpwstr>
      </vt:variant>
      <vt:variant>
        <vt:i4>5046378</vt:i4>
      </vt:variant>
      <vt:variant>
        <vt:i4>-1</vt:i4>
      </vt:variant>
      <vt:variant>
        <vt:i4>1039</vt:i4>
      </vt:variant>
      <vt:variant>
        <vt:i4>1</vt:i4>
      </vt:variant>
      <vt:variant>
        <vt:lpwstr>D:\Images\coega\Logo.TIF</vt:lpwstr>
      </vt:variant>
      <vt:variant>
        <vt:lpwstr/>
      </vt:variant>
      <vt:variant>
        <vt:i4>5046378</vt:i4>
      </vt:variant>
      <vt:variant>
        <vt:i4>-1</vt:i4>
      </vt:variant>
      <vt:variant>
        <vt:i4>1043</vt:i4>
      </vt:variant>
      <vt:variant>
        <vt:i4>1</vt:i4>
      </vt:variant>
      <vt:variant>
        <vt:lpwstr>D:\Images\coega\Logo.TIF</vt:lpwstr>
      </vt:variant>
      <vt:variant>
        <vt:lpwstr/>
      </vt:variant>
      <vt:variant>
        <vt:i4>5046378</vt:i4>
      </vt:variant>
      <vt:variant>
        <vt:i4>-1</vt:i4>
      </vt:variant>
      <vt:variant>
        <vt:i4>2059</vt:i4>
      </vt:variant>
      <vt:variant>
        <vt:i4>1</vt:i4>
      </vt:variant>
      <vt:variant>
        <vt:lpwstr>D:\Images\coega\Logo.TIF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Luckman</dc:creator>
  <cp:keywords/>
  <dc:description/>
  <cp:lastModifiedBy>Khutso Semetjane</cp:lastModifiedBy>
  <cp:revision>2</cp:revision>
  <cp:lastPrinted>2025-07-04T03:16:00Z</cp:lastPrinted>
  <dcterms:created xsi:type="dcterms:W3CDTF">2026-07-24T12:34:00Z</dcterms:created>
  <dcterms:modified xsi:type="dcterms:W3CDTF">2026-07-24T12:34:00Z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0x0101000C0F70B8D81BC54C980AC63602121459</vt:lpwstr>
  </property>
</Properties>
</file>