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A6847"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0F5DE234" wp14:editId="1FBB9C44">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685F36B8"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27C32343"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042C82D5"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3AA3CF6A"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3958EB87" w14:textId="77777777" w:rsidR="00C8404E" w:rsidRPr="00283CA7" w:rsidRDefault="00C8404E" w:rsidP="00C8404E">
      <w:pPr>
        <w:jc w:val="center"/>
        <w:rPr>
          <w:rFonts w:ascii="Arial" w:hAnsi="Arial" w:cs="Arial"/>
          <w:b/>
          <w:sz w:val="32"/>
          <w:szCs w:val="36"/>
        </w:rPr>
      </w:pPr>
    </w:p>
    <w:p w14:paraId="2350619A"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7B669918" wp14:editId="2A0C16FF">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167E1DDE" w14:textId="7BC3D4CA" w:rsidR="00BD2D39" w:rsidRPr="008801FF" w:rsidRDefault="00BD2D39" w:rsidP="00C8404E">
                            <w:pPr>
                              <w:jc w:val="center"/>
                              <w:rPr>
                                <w:rFonts w:ascii="Arial" w:hAnsi="Arial" w:cs="Arial"/>
                                <w:b/>
                                <w:i/>
                                <w:sz w:val="36"/>
                                <w:szCs w:val="36"/>
                              </w:rPr>
                            </w:pPr>
                            <w:r>
                              <w:rPr>
                                <w:rFonts w:ascii="Arial" w:hAnsi="Arial" w:cs="Arial"/>
                                <w:b/>
                                <w:i/>
                                <w:sz w:val="36"/>
                                <w:szCs w:val="36"/>
                              </w:rPr>
                              <w:t>REQUEST FOR BIDS FOR ICT NETWORK SUPPORT AND MAINTENANCE</w:t>
                            </w:r>
                          </w:p>
                          <w:p w14:paraId="7F4C7DC0" w14:textId="77777777" w:rsidR="00BD2D39" w:rsidRPr="008801FF" w:rsidRDefault="00BD2D39" w:rsidP="00C8404E">
                            <w:pPr>
                              <w:jc w:val="center"/>
                              <w:rPr>
                                <w:rFonts w:ascii="Arial" w:hAnsi="Arial" w:cs="Arial"/>
                                <w:b/>
                                <w:i/>
                                <w:sz w:val="36"/>
                                <w:szCs w:val="36"/>
                              </w:rPr>
                            </w:pPr>
                          </w:p>
                          <w:p w14:paraId="3481201E" w14:textId="0B25A787" w:rsidR="00BD2D39" w:rsidRPr="008801FF" w:rsidRDefault="00BD2D39" w:rsidP="00C8404E">
                            <w:pPr>
                              <w:jc w:val="center"/>
                              <w:rPr>
                                <w:rFonts w:ascii="Arial" w:hAnsi="Arial" w:cs="Arial"/>
                                <w:b/>
                                <w:i/>
                                <w:sz w:val="36"/>
                                <w:szCs w:val="36"/>
                                <w:lang w:val="en-ZA"/>
                              </w:rPr>
                            </w:pPr>
                            <w:r>
                              <w:rPr>
                                <w:rFonts w:ascii="Arial" w:hAnsi="Arial" w:cs="Arial"/>
                                <w:b/>
                                <w:i/>
                                <w:sz w:val="36"/>
                                <w:szCs w:val="36"/>
                              </w:rPr>
                              <w:t>BID NO: 2498</w:t>
                            </w:r>
                            <w:r w:rsidRPr="008801FF">
                              <w:rPr>
                                <w:rFonts w:ascii="Arial" w:hAnsi="Arial" w:cs="Arial"/>
                                <w:b/>
                                <w:i/>
                                <w:sz w:val="36"/>
                                <w:szCs w:val="36"/>
                              </w:rPr>
                              <w:t>S</w:t>
                            </w:r>
                          </w:p>
                          <w:p w14:paraId="58B9F1FE" w14:textId="77777777" w:rsidR="00BD2D39" w:rsidRDefault="00BD2D39" w:rsidP="00C8404E">
                            <w:pPr>
                              <w:jc w:val="center"/>
                              <w:rPr>
                                <w:rFonts w:ascii="Arial" w:hAnsi="Arial" w:cs="Arial"/>
                                <w:b/>
                                <w:sz w:val="32"/>
                                <w:szCs w:val="32"/>
                              </w:rPr>
                            </w:pPr>
                          </w:p>
                          <w:p w14:paraId="708587F8" w14:textId="77777777" w:rsidR="00BD2D39" w:rsidRPr="003222C3" w:rsidRDefault="00BD2D39"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BD2D39" w:rsidRPr="008801C3" w:rsidRDefault="00BD2D39"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69918"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">
                <v:textbox>
                  <w:txbxContent>
                    <w:p w14:paraId="167E1DDE" w14:textId="7BC3D4CA" w:rsidR="00BD2D39" w:rsidRPr="008801FF" w:rsidRDefault="00BD2D39" w:rsidP="00C8404E">
                      <w:pPr>
                        <w:jc w:val="center"/>
                        <w:rPr>
                          <w:rFonts w:ascii="Arial" w:hAnsi="Arial" w:cs="Arial"/>
                          <w:b/>
                          <w:i/>
                          <w:sz w:val="36"/>
                          <w:szCs w:val="36"/>
                        </w:rPr>
                      </w:pPr>
                      <w:r>
                        <w:rPr>
                          <w:rFonts w:ascii="Arial" w:hAnsi="Arial" w:cs="Arial"/>
                          <w:b/>
                          <w:i/>
                          <w:sz w:val="36"/>
                          <w:szCs w:val="36"/>
                        </w:rPr>
                        <w:t>REQUEST FOR BIDS FOR ICT NETWORK SUPPORT AND MAINTENANCE</w:t>
                      </w:r>
                    </w:p>
                    <w:p w14:paraId="7F4C7DC0" w14:textId="77777777" w:rsidR="00BD2D39" w:rsidRPr="008801FF" w:rsidRDefault="00BD2D39" w:rsidP="00C8404E">
                      <w:pPr>
                        <w:jc w:val="center"/>
                        <w:rPr>
                          <w:rFonts w:ascii="Arial" w:hAnsi="Arial" w:cs="Arial"/>
                          <w:b/>
                          <w:i/>
                          <w:sz w:val="36"/>
                          <w:szCs w:val="36"/>
                        </w:rPr>
                      </w:pPr>
                    </w:p>
                    <w:p w14:paraId="3481201E" w14:textId="0B25A787" w:rsidR="00BD2D39" w:rsidRPr="008801FF" w:rsidRDefault="00BD2D39" w:rsidP="00C8404E">
                      <w:pPr>
                        <w:jc w:val="center"/>
                        <w:rPr>
                          <w:rFonts w:ascii="Arial" w:hAnsi="Arial" w:cs="Arial"/>
                          <w:b/>
                          <w:i/>
                          <w:sz w:val="36"/>
                          <w:szCs w:val="36"/>
                          <w:lang w:val="en-ZA"/>
                        </w:rPr>
                      </w:pPr>
                      <w:r>
                        <w:rPr>
                          <w:rFonts w:ascii="Arial" w:hAnsi="Arial" w:cs="Arial"/>
                          <w:b/>
                          <w:i/>
                          <w:sz w:val="36"/>
                          <w:szCs w:val="36"/>
                        </w:rPr>
                        <w:t xml:space="preserve">BID NO: </w:t>
                      </w:r>
                      <w:proofErr w:type="gramStart"/>
                      <w:r>
                        <w:rPr>
                          <w:rFonts w:ascii="Arial" w:hAnsi="Arial" w:cs="Arial"/>
                          <w:b/>
                          <w:i/>
                          <w:sz w:val="36"/>
                          <w:szCs w:val="36"/>
                        </w:rPr>
                        <w:t>2498</w:t>
                      </w:r>
                      <w:r w:rsidRPr="008801FF">
                        <w:rPr>
                          <w:rFonts w:ascii="Arial" w:hAnsi="Arial" w:cs="Arial"/>
                          <w:b/>
                          <w:i/>
                          <w:sz w:val="36"/>
                          <w:szCs w:val="36"/>
                        </w:rPr>
                        <w:t>S</w:t>
                      </w:r>
                      <w:proofErr w:type="gramEnd"/>
                    </w:p>
                    <w:p w14:paraId="58B9F1FE" w14:textId="77777777" w:rsidR="00BD2D39" w:rsidRDefault="00BD2D39" w:rsidP="00C8404E">
                      <w:pPr>
                        <w:jc w:val="center"/>
                        <w:rPr>
                          <w:rFonts w:ascii="Arial" w:hAnsi="Arial" w:cs="Arial"/>
                          <w:b/>
                          <w:sz w:val="32"/>
                          <w:szCs w:val="32"/>
                        </w:rPr>
                      </w:pPr>
                    </w:p>
                    <w:p w14:paraId="708587F8" w14:textId="77777777" w:rsidR="00BD2D39" w:rsidRPr="003222C3" w:rsidRDefault="00BD2D39"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BD2D39" w:rsidRPr="008801C3" w:rsidRDefault="00BD2D39" w:rsidP="003222C3">
                      <w:pPr>
                        <w:jc w:val="center"/>
                        <w:rPr>
                          <w:rFonts w:ascii="Arial" w:hAnsi="Arial" w:cs="Arial"/>
                          <w:b/>
                          <w:sz w:val="32"/>
                          <w:szCs w:val="32"/>
                        </w:rPr>
                      </w:pPr>
                    </w:p>
                  </w:txbxContent>
                </v:textbox>
              </v:shape>
            </w:pict>
          </mc:Fallback>
        </mc:AlternateContent>
      </w:r>
    </w:p>
    <w:p w14:paraId="5DBD1654" w14:textId="77777777" w:rsidR="00C8404E" w:rsidRDefault="00C8404E" w:rsidP="00C8404E">
      <w:pPr>
        <w:jc w:val="center"/>
        <w:rPr>
          <w:rFonts w:ascii="Arial" w:hAnsi="Arial" w:cs="Arial"/>
          <w:b/>
          <w:sz w:val="36"/>
          <w:szCs w:val="36"/>
        </w:rPr>
      </w:pPr>
    </w:p>
    <w:p w14:paraId="3A0E75FF" w14:textId="77777777" w:rsidR="00C8404E" w:rsidRDefault="00C8404E" w:rsidP="00C8404E">
      <w:pPr>
        <w:jc w:val="center"/>
        <w:rPr>
          <w:rFonts w:ascii="Arial" w:hAnsi="Arial" w:cs="Arial"/>
          <w:b/>
          <w:sz w:val="36"/>
          <w:szCs w:val="36"/>
        </w:rPr>
      </w:pPr>
    </w:p>
    <w:p w14:paraId="57D19D8A" w14:textId="77777777" w:rsidR="00C8404E" w:rsidRDefault="00C8404E" w:rsidP="00C8404E">
      <w:pPr>
        <w:jc w:val="center"/>
        <w:rPr>
          <w:rFonts w:ascii="Arial" w:hAnsi="Arial" w:cs="Arial"/>
          <w:b/>
          <w:sz w:val="36"/>
          <w:szCs w:val="36"/>
        </w:rPr>
      </w:pPr>
    </w:p>
    <w:p w14:paraId="1F95922C" w14:textId="77777777" w:rsidR="00C8404E" w:rsidRDefault="00C8404E" w:rsidP="00C8404E">
      <w:pPr>
        <w:jc w:val="center"/>
        <w:rPr>
          <w:rFonts w:ascii="Arial" w:hAnsi="Arial" w:cs="Arial"/>
          <w:b/>
          <w:sz w:val="36"/>
          <w:szCs w:val="36"/>
        </w:rPr>
      </w:pPr>
    </w:p>
    <w:p w14:paraId="4815700F" w14:textId="77777777" w:rsidR="00C8404E" w:rsidRDefault="00C8404E" w:rsidP="00C8404E">
      <w:pPr>
        <w:jc w:val="center"/>
        <w:rPr>
          <w:rFonts w:ascii="Arial" w:hAnsi="Arial" w:cs="Arial"/>
          <w:b/>
          <w:sz w:val="36"/>
          <w:szCs w:val="36"/>
        </w:rPr>
      </w:pPr>
    </w:p>
    <w:p w14:paraId="7978D3A0" w14:textId="77777777" w:rsidR="00C8404E" w:rsidRDefault="00C8404E" w:rsidP="00C8404E">
      <w:pPr>
        <w:jc w:val="center"/>
        <w:rPr>
          <w:rFonts w:ascii="Arial" w:hAnsi="Arial" w:cs="Arial"/>
          <w:b/>
          <w:sz w:val="36"/>
          <w:szCs w:val="36"/>
        </w:rPr>
      </w:pPr>
    </w:p>
    <w:p w14:paraId="2B5B9B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4714EE2" w14:textId="77777777" w:rsidR="00956936" w:rsidRDefault="00956936" w:rsidP="008B51F9">
      <w:pPr>
        <w:ind w:left="720" w:firstLine="720"/>
        <w:rPr>
          <w:rFonts w:ascii="Arial" w:hAnsi="Arial" w:cs="Arial"/>
          <w:b/>
          <w:sz w:val="28"/>
          <w:szCs w:val="28"/>
        </w:rPr>
      </w:pPr>
    </w:p>
    <w:p w14:paraId="39EC3607"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w:t>
      </w:r>
      <w:r w:rsidR="005D6D88">
        <w:rPr>
          <w:rFonts w:ascii="Arial" w:hAnsi="Arial" w:cs="Arial"/>
          <w:b/>
          <w:sz w:val="36"/>
          <w:szCs w:val="36"/>
        </w:rPr>
        <w:t>_____</w:t>
      </w:r>
      <w:r w:rsidRPr="00F71E3A">
        <w:rPr>
          <w:rFonts w:ascii="Arial" w:hAnsi="Arial" w:cs="Arial"/>
          <w:b/>
          <w:sz w:val="36"/>
          <w:szCs w:val="36"/>
        </w:rPr>
        <w:t>________</w:t>
      </w:r>
    </w:p>
    <w:p w14:paraId="35E1832F" w14:textId="77777777" w:rsidR="00C8404E" w:rsidRPr="00F71E3A" w:rsidRDefault="00C8404E" w:rsidP="00C8404E">
      <w:pPr>
        <w:jc w:val="center"/>
        <w:rPr>
          <w:rFonts w:ascii="Arial" w:hAnsi="Arial" w:cs="Arial"/>
          <w:b/>
          <w:sz w:val="28"/>
          <w:szCs w:val="28"/>
        </w:rPr>
      </w:pPr>
    </w:p>
    <w:p w14:paraId="27727758" w14:textId="5B43AFAC"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8D6007">
        <w:rPr>
          <w:rFonts w:ascii="Arial" w:hAnsi="Arial" w:cs="Arial"/>
          <w:b/>
          <w:sz w:val="28"/>
          <w:szCs w:val="28"/>
        </w:rPr>
        <w:t xml:space="preserve"> </w:t>
      </w:r>
      <w:r w:rsidR="00BD2D39">
        <w:rPr>
          <w:rFonts w:ascii="Arial" w:hAnsi="Arial" w:cs="Arial"/>
          <w:b/>
          <w:i/>
          <w:sz w:val="28"/>
          <w:szCs w:val="28"/>
        </w:rPr>
        <w:t>14</w:t>
      </w:r>
      <w:r w:rsidR="008801FF">
        <w:rPr>
          <w:rFonts w:ascii="Arial" w:hAnsi="Arial" w:cs="Arial"/>
          <w:b/>
          <w:i/>
          <w:sz w:val="28"/>
          <w:szCs w:val="28"/>
        </w:rPr>
        <w:t xml:space="preserve"> APRIL </w:t>
      </w:r>
      <w:r w:rsidR="00AB67A4" w:rsidRPr="00951082">
        <w:rPr>
          <w:rFonts w:ascii="Arial" w:hAnsi="Arial" w:cs="Arial"/>
          <w:b/>
          <w:i/>
          <w:sz w:val="28"/>
          <w:szCs w:val="28"/>
        </w:rPr>
        <w:t>202</w:t>
      </w:r>
      <w:r w:rsidR="008801FF">
        <w:rPr>
          <w:rFonts w:ascii="Arial" w:hAnsi="Arial" w:cs="Arial"/>
          <w:b/>
          <w:i/>
          <w:sz w:val="28"/>
          <w:szCs w:val="28"/>
        </w:rPr>
        <w:t>3</w:t>
      </w:r>
    </w:p>
    <w:p w14:paraId="6D593991" w14:textId="77777777" w:rsidR="008B51F9" w:rsidRPr="00F71E3A" w:rsidRDefault="008B51F9" w:rsidP="008B51F9">
      <w:pPr>
        <w:ind w:left="2160" w:firstLine="720"/>
        <w:rPr>
          <w:rFonts w:ascii="Arial" w:hAnsi="Arial" w:cs="Arial"/>
          <w:b/>
          <w:sz w:val="28"/>
          <w:szCs w:val="28"/>
        </w:rPr>
      </w:pPr>
    </w:p>
    <w:p w14:paraId="13025E46"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CDAF00E" wp14:editId="6638247F">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283CA7">
        <w:rPr>
          <w:rFonts w:ascii="Arial" w:hAnsi="Arial" w:cs="Arial"/>
          <w:b/>
          <w:i/>
          <w:sz w:val="28"/>
          <w:szCs w:val="28"/>
        </w:rPr>
        <w:t xml:space="preserve">11h00 </w:t>
      </w:r>
    </w:p>
    <w:p w14:paraId="5CE75ACD"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12DD0D0F" wp14:editId="454AA1A9">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94A9" w14:textId="77777777" w:rsidR="00BD2D39" w:rsidRPr="00E047DE" w:rsidRDefault="00BD2D39"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BD2D39" w:rsidRPr="00E047DE" w:rsidRDefault="00BD2D39"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D0D0F"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" filled="f" stroked="f">
                <v:textbox inset="0,0,0,0">
                  <w:txbxContent>
                    <w:p w14:paraId="3CD394A9" w14:textId="77777777" w:rsidR="00BD2D39" w:rsidRPr="00E047DE" w:rsidRDefault="00BD2D39"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BD2D39" w:rsidRPr="00E047DE" w:rsidRDefault="00BD2D39"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5B28A67C" wp14:editId="4187D7EF">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F433" w14:textId="77777777" w:rsidR="00BD2D39" w:rsidRDefault="00BD2D39" w:rsidP="00CD27AF">
                            <w:pPr>
                              <w:rPr>
                                <w:rFonts w:ascii="Arial" w:hAnsi="Arial"/>
                                <w:color w:val="65584C"/>
                                <w:sz w:val="16"/>
                              </w:rPr>
                            </w:pPr>
                            <w:r>
                              <w:rPr>
                                <w:rFonts w:ascii="Arial" w:hAnsi="Arial"/>
                                <w:color w:val="65584C"/>
                                <w:sz w:val="16"/>
                              </w:rPr>
                              <w:t>40 Heronmere Road         P.O.Box 38766</w:t>
                            </w:r>
                          </w:p>
                          <w:p w14:paraId="39522464" w14:textId="77777777" w:rsidR="00BD2D39" w:rsidRDefault="00BD2D39" w:rsidP="00CD27AF">
                            <w:pPr>
                              <w:rPr>
                                <w:rFonts w:ascii="Arial" w:hAnsi="Arial"/>
                                <w:color w:val="65584C"/>
                                <w:sz w:val="16"/>
                              </w:rPr>
                            </w:pPr>
                            <w:r>
                              <w:rPr>
                                <w:rFonts w:ascii="Arial" w:hAnsi="Arial"/>
                                <w:color w:val="65584C"/>
                                <w:sz w:val="16"/>
                              </w:rPr>
                              <w:t>Reuven                             Booysens</w:t>
                            </w:r>
                          </w:p>
                          <w:p w14:paraId="1F4ADE55" w14:textId="77777777" w:rsidR="00BD2D39" w:rsidRPr="00920011" w:rsidRDefault="00BD2D39"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8A67C"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" filled="f" stroked="f">
                <v:textbox inset="0,0,0,0">
                  <w:txbxContent>
                    <w:p w14:paraId="4B91F433" w14:textId="77777777" w:rsidR="00BD2D39" w:rsidRDefault="00BD2D39"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w:t>
                      </w:r>
                      <w:proofErr w:type="spellStart"/>
                      <w:r>
                        <w:rPr>
                          <w:rFonts w:ascii="Arial" w:hAnsi="Arial"/>
                          <w:color w:val="65584C"/>
                          <w:sz w:val="16"/>
                        </w:rPr>
                        <w:t>P.</w:t>
                      </w:r>
                      <w:proofErr w:type="gramStart"/>
                      <w:r>
                        <w:rPr>
                          <w:rFonts w:ascii="Arial" w:hAnsi="Arial"/>
                          <w:color w:val="65584C"/>
                          <w:sz w:val="16"/>
                        </w:rPr>
                        <w:t>O.Box</w:t>
                      </w:r>
                      <w:proofErr w:type="spellEnd"/>
                      <w:proofErr w:type="gramEnd"/>
                      <w:r>
                        <w:rPr>
                          <w:rFonts w:ascii="Arial" w:hAnsi="Arial"/>
                          <w:color w:val="65584C"/>
                          <w:sz w:val="16"/>
                        </w:rPr>
                        <w:t xml:space="preserve"> 38766</w:t>
                      </w:r>
                    </w:p>
                    <w:p w14:paraId="39522464" w14:textId="77777777" w:rsidR="00BD2D39" w:rsidRDefault="00BD2D39"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1F4ADE55" w14:textId="77777777" w:rsidR="00BD2D39" w:rsidRPr="00920011" w:rsidRDefault="00BD2D39"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373D374" wp14:editId="5D83C4A2">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32934D3B" w14:textId="77777777" w:rsidR="00536ED4" w:rsidRDefault="00536ED4" w:rsidP="00536ED4">
      <w:pPr>
        <w:pStyle w:val="DefaultText"/>
        <w:ind w:left="3600"/>
        <w:rPr>
          <w:rFonts w:ascii="Arial" w:hAnsi="Arial" w:cs="Arial"/>
          <w:b/>
          <w:sz w:val="22"/>
          <w:szCs w:val="22"/>
        </w:rPr>
      </w:pPr>
    </w:p>
    <w:p w14:paraId="58069358" w14:textId="77777777" w:rsidR="00536ED4" w:rsidRDefault="00536ED4" w:rsidP="00536ED4">
      <w:pPr>
        <w:pStyle w:val="DefaultText"/>
        <w:ind w:left="3600"/>
        <w:rPr>
          <w:rFonts w:ascii="Arial" w:hAnsi="Arial" w:cs="Arial"/>
          <w:b/>
          <w:sz w:val="22"/>
          <w:szCs w:val="22"/>
        </w:rPr>
      </w:pPr>
    </w:p>
    <w:p w14:paraId="0F4F78AE" w14:textId="77777777" w:rsidR="00D4293D" w:rsidRDefault="00D4293D" w:rsidP="00536ED4">
      <w:pPr>
        <w:pStyle w:val="DefaultText"/>
        <w:ind w:left="3600"/>
        <w:rPr>
          <w:rFonts w:ascii="Arial" w:hAnsi="Arial" w:cs="Arial"/>
          <w:b/>
          <w:sz w:val="22"/>
          <w:szCs w:val="22"/>
        </w:rPr>
      </w:pPr>
    </w:p>
    <w:p w14:paraId="76D5594A" w14:textId="77777777" w:rsidR="00956936" w:rsidRDefault="00956936" w:rsidP="00536ED4">
      <w:pPr>
        <w:pStyle w:val="DefaultText"/>
        <w:ind w:left="3600"/>
        <w:rPr>
          <w:rFonts w:ascii="Arial" w:hAnsi="Arial" w:cs="Arial"/>
          <w:b/>
          <w:sz w:val="22"/>
          <w:szCs w:val="22"/>
        </w:rPr>
      </w:pPr>
    </w:p>
    <w:p w14:paraId="71CF60EB" w14:textId="77777777" w:rsidR="002502C1" w:rsidRDefault="002502C1" w:rsidP="00275EFE">
      <w:pPr>
        <w:pStyle w:val="DefaultText"/>
        <w:rPr>
          <w:rFonts w:ascii="Arial" w:hAnsi="Arial" w:cs="Arial"/>
          <w:b/>
          <w:sz w:val="22"/>
          <w:szCs w:val="22"/>
        </w:rPr>
      </w:pPr>
    </w:p>
    <w:p w14:paraId="3BC60D16" w14:textId="77777777" w:rsidR="00575B74" w:rsidRDefault="00575B74" w:rsidP="009D5B97">
      <w:pPr>
        <w:pStyle w:val="DefaultText"/>
        <w:rPr>
          <w:rFonts w:ascii="Arial" w:hAnsi="Arial" w:cs="Arial"/>
          <w:b/>
          <w:sz w:val="22"/>
          <w:szCs w:val="22"/>
          <w:u w:val="single"/>
        </w:rPr>
      </w:pPr>
    </w:p>
    <w:p w14:paraId="37F0C641" w14:textId="77777777" w:rsidR="00575B74" w:rsidRDefault="00575B74" w:rsidP="009D5B97">
      <w:pPr>
        <w:pStyle w:val="DefaultText"/>
        <w:rPr>
          <w:rFonts w:ascii="Arial" w:hAnsi="Arial" w:cs="Arial"/>
          <w:b/>
          <w:sz w:val="22"/>
          <w:szCs w:val="22"/>
          <w:u w:val="single"/>
        </w:rPr>
      </w:pPr>
    </w:p>
    <w:p w14:paraId="2AF28D79" w14:textId="77777777" w:rsidR="00283CA7" w:rsidRDefault="00283CA7" w:rsidP="009D5B97">
      <w:pPr>
        <w:pStyle w:val="DefaultText"/>
        <w:rPr>
          <w:rFonts w:ascii="Arial" w:hAnsi="Arial" w:cs="Arial"/>
          <w:b/>
          <w:sz w:val="22"/>
          <w:szCs w:val="22"/>
          <w:u w:val="single"/>
        </w:rPr>
      </w:pPr>
    </w:p>
    <w:p w14:paraId="362A16FA" w14:textId="77777777" w:rsidR="00B02FCD" w:rsidRDefault="00B02FCD" w:rsidP="009D5B97">
      <w:pPr>
        <w:pStyle w:val="DefaultText"/>
        <w:rPr>
          <w:rFonts w:ascii="Arial" w:hAnsi="Arial" w:cs="Arial"/>
          <w:b/>
          <w:sz w:val="22"/>
          <w:szCs w:val="22"/>
          <w:u w:val="single"/>
        </w:rPr>
      </w:pPr>
    </w:p>
    <w:p w14:paraId="07C03B42" w14:textId="77777777" w:rsidR="005631DB" w:rsidRDefault="005631DB"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B5D3C"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1DB60DF0" w14:textId="77777777" w:rsidR="008801FF" w:rsidRPr="008801FF" w:rsidRDefault="008801FF" w:rsidP="00A02CAA">
      <w:pPr>
        <w:pStyle w:val="ListParagraph"/>
        <w:numPr>
          <w:ilvl w:val="0"/>
          <w:numId w:val="29"/>
        </w:numPr>
        <w:tabs>
          <w:tab w:val="left" w:pos="-1440"/>
        </w:tabs>
        <w:jc w:val="both"/>
        <w:rPr>
          <w:rFonts w:ascii="Arial" w:hAnsi="Arial" w:cs="Arial"/>
        </w:rPr>
      </w:pPr>
      <w:r w:rsidRPr="00B1055F">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72A03B59" w14:textId="4550DBF2" w:rsidR="00E75FAB" w:rsidRPr="00C267F7" w:rsidRDefault="00E75FAB" w:rsidP="00A02CAA">
      <w:pPr>
        <w:pStyle w:val="ListParagraph"/>
        <w:numPr>
          <w:ilvl w:val="0"/>
          <w:numId w:val="29"/>
        </w:numPr>
        <w:tabs>
          <w:tab w:val="left" w:pos="-1440"/>
        </w:tabs>
        <w:jc w:val="both"/>
        <w:rPr>
          <w:rFonts w:ascii="Arial" w:hAnsi="Arial" w:cs="Arial"/>
        </w:rPr>
      </w:pPr>
      <w:r>
        <w:rPr>
          <w:rFonts w:ascii="Arial" w:hAnsi="Arial" w:cs="Arial"/>
        </w:rPr>
        <w:t>UIF “Letter of compliance” or number</w:t>
      </w:r>
    </w:p>
    <w:p w14:paraId="17C2B52A" w14:textId="65E83251" w:rsidR="00F226EB" w:rsidRPr="00C267F7" w:rsidRDefault="00F226EB" w:rsidP="00BD2D39">
      <w:pPr>
        <w:pStyle w:val="ListParagraph"/>
        <w:tabs>
          <w:tab w:val="left" w:pos="-1440"/>
        </w:tabs>
        <w:ind w:left="1353"/>
        <w:jc w:val="both"/>
        <w:rPr>
          <w:rFonts w:ascii="Arial" w:hAnsi="Arial" w:cs="Arial"/>
        </w:rPr>
      </w:pP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1CF8D210" w14:textId="77777777" w:rsidR="00483978" w:rsidRDefault="00483978" w:rsidP="00880B3D">
      <w:pPr>
        <w:pStyle w:val="DefaultText"/>
        <w:tabs>
          <w:tab w:val="left" w:pos="540"/>
        </w:tabs>
        <w:ind w:left="-90" w:firstLine="90"/>
        <w:rPr>
          <w:rFonts w:ascii="Arial" w:hAnsi="Arial" w:cs="Arial"/>
          <w:sz w:val="20"/>
        </w:rPr>
      </w:pPr>
    </w:p>
    <w:p w14:paraId="109F6DA2" w14:textId="77777777" w:rsidR="005631DB" w:rsidRPr="00B1055F" w:rsidRDefault="005631DB"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879"/>
        <w:gridCol w:w="218"/>
        <w:gridCol w:w="1850"/>
        <w:gridCol w:w="244"/>
        <w:gridCol w:w="459"/>
        <w:gridCol w:w="580"/>
        <w:gridCol w:w="102"/>
        <w:gridCol w:w="424"/>
        <w:gridCol w:w="33"/>
        <w:gridCol w:w="610"/>
        <w:gridCol w:w="510"/>
        <w:gridCol w:w="17"/>
        <w:gridCol w:w="191"/>
        <w:gridCol w:w="306"/>
        <w:gridCol w:w="807"/>
        <w:gridCol w:w="1530"/>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3CD15024"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BD2D39">
              <w:rPr>
                <w:rFonts w:ascii="Arial" w:hAnsi="Arial" w:cs="Arial"/>
                <w:snapToGrid w:val="0"/>
              </w:rPr>
              <w:t>498</w:t>
            </w:r>
            <w:r w:rsidR="008801FF">
              <w:rPr>
                <w:rFonts w:ascii="Arial" w:hAnsi="Arial" w:cs="Arial"/>
                <w:snapToGrid w:val="0"/>
              </w:rPr>
              <w:t>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3744A763" w:rsidR="00472D18" w:rsidRPr="004A7F5D" w:rsidRDefault="00BD2D39"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14</w:t>
            </w:r>
            <w:r w:rsidR="008801FF">
              <w:rPr>
                <w:rFonts w:ascii="Arial" w:hAnsi="Arial" w:cs="Arial"/>
                <w:snapToGrid w:val="0"/>
              </w:rPr>
              <w:t xml:space="preserve"> APRIL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37428F12" w:rsidR="00472D18" w:rsidRPr="0072109F" w:rsidRDefault="008801FF" w:rsidP="0072109F">
            <w:pPr>
              <w:rPr>
                <w:rFonts w:ascii="Arial" w:hAnsi="Arial" w:cs="Arial"/>
                <w:bCs/>
              </w:rPr>
            </w:pPr>
            <w:r w:rsidRPr="008801FF">
              <w:rPr>
                <w:rFonts w:ascii="Arial" w:hAnsi="Arial" w:cs="Arial"/>
                <w:bCs/>
              </w:rPr>
              <w:t>REQUEST FOR</w:t>
            </w:r>
            <w:r w:rsidR="006C3FE2">
              <w:rPr>
                <w:rFonts w:ascii="Arial" w:hAnsi="Arial" w:cs="Arial"/>
                <w:bCs/>
              </w:rPr>
              <w:t xml:space="preserve"> BIDS FOR ICT NETWORK SUPPORT AND MAINTENACE</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43298A44"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0168AF6D"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DE75FD0" w:rsidR="00472D18" w:rsidRPr="004A7F5D" w:rsidRDefault="002101C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55045EE8"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lastRenderedPageBreak/>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26D74F44" w:rsidR="00472D18" w:rsidRPr="004A7F5D" w:rsidRDefault="009A6F11"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1" w:history="1">
              <w:r w:rsidR="00BD2D39" w:rsidRPr="007702D0">
                <w:rPr>
                  <w:rStyle w:val="Hyperlink"/>
                  <w:rFonts w:ascii="Arial" w:hAnsi="Arial" w:cs="Arial"/>
                  <w:snapToGrid w:val="0"/>
                </w:rPr>
                <w:t>nblessing@citypower.co.za</w:t>
              </w:r>
            </w:hyperlink>
            <w:r w:rsidR="005E4A3F">
              <w:rPr>
                <w:rFonts w:ascii="Arial" w:hAnsi="Arial" w:cs="Arial"/>
                <w:snapToGrid w:val="0"/>
              </w:rPr>
              <w:t xml:space="preserve"> </w:t>
            </w: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070C518E" w:rsidR="00472D18" w:rsidRPr="004A7F5D" w:rsidRDefault="009A6F11"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2" w:history="1">
              <w:r w:rsidR="00BD2D39" w:rsidRPr="007702D0">
                <w:rPr>
                  <w:rStyle w:val="Hyperlink"/>
                  <w:rFonts w:ascii="Arial" w:hAnsi="Arial" w:cs="Arial"/>
                  <w:snapToGrid w:val="0"/>
                </w:rPr>
                <w:t>nblessing@citypower.co.za</w:t>
              </w:r>
            </w:hyperlink>
          </w:p>
        </w:tc>
        <w:tc>
          <w:tcPr>
            <w:tcW w:w="5046" w:type="dxa"/>
            <w:gridSpan w:val="11"/>
            <w:shd w:val="clear" w:color="auto" w:fill="auto"/>
            <w:vAlign w:val="bottom"/>
          </w:tcPr>
          <w:p w14:paraId="0053129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543BF0E6"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3"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9A6F11">
              <w:rPr>
                <w:rFonts w:ascii="Arial" w:hAnsi="Arial" w:cs="Arial"/>
                <w:snapToGrid w:val="0"/>
              </w:rPr>
            </w:r>
            <w:r w:rsidR="009A6F11">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lastRenderedPageBreak/>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4C0386F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BD2D39">
        <w:rPr>
          <w:rFonts w:ascii="Arial" w:hAnsi="Arial" w:cs="Arial"/>
        </w:rPr>
        <w:t>Blessing Nemasiwane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2E7F969"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5EE5B0A0"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4" w:history="1">
        <w:r w:rsidR="00BD2D39" w:rsidRPr="007702D0">
          <w:rPr>
            <w:rStyle w:val="Hyperlink"/>
            <w:rFonts w:ascii="Arial" w:hAnsi="Arial" w:cs="Arial"/>
            <w:i/>
          </w:rPr>
          <w:t>nblessing@citypower.co.za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3659979E"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BD2D39">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FBDCD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88E7FB3"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5" w:history="1">
        <w:r w:rsidR="00BD2D39" w:rsidRPr="007702D0">
          <w:rPr>
            <w:rStyle w:val="Hyperlink"/>
            <w:rFonts w:ascii="Arial" w:hAnsi="Arial" w:cs="Arial"/>
            <w:i/>
          </w:rPr>
          <w:t>nblessing@citypower.co.za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6"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7"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8"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B53E30F" w14:textId="73740693" w:rsidR="0027269E" w:rsidRPr="0027269E" w:rsidRDefault="0027269E" w:rsidP="00A02CAA">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567F1833"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UIF “Letter of compliance” or number</w:t>
      </w: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lastRenderedPageBreak/>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03C18D48" w:rsidR="00F07806" w:rsidRPr="000E240A" w:rsidRDefault="00F07806" w:rsidP="005D6D88">
      <w:pPr>
        <w:pStyle w:val="1"/>
        <w:rPr>
          <w:sz w:val="22"/>
          <w:szCs w:val="22"/>
        </w:rPr>
      </w:pPr>
      <w:r w:rsidRPr="000E240A">
        <w:rPr>
          <w:sz w:val="22"/>
          <w:szCs w:val="22"/>
        </w:rPr>
        <w:tab/>
        <w:t xml:space="preserve">Name: </w:t>
      </w:r>
      <w:r w:rsidR="00BD2D39">
        <w:rPr>
          <w:sz w:val="22"/>
          <w:szCs w:val="22"/>
        </w:rPr>
        <w:t>Blessing Nemasiwane</w:t>
      </w:r>
    </w:p>
    <w:p w14:paraId="3F5CF078" w14:textId="77777777" w:rsidR="00A67D3D" w:rsidRPr="000E240A" w:rsidRDefault="00A67D3D" w:rsidP="005D6D88">
      <w:pPr>
        <w:pStyle w:val="1"/>
        <w:rPr>
          <w:sz w:val="22"/>
          <w:szCs w:val="22"/>
        </w:rPr>
      </w:pPr>
      <w:r w:rsidRPr="000E240A">
        <w:rPr>
          <w:sz w:val="22"/>
          <w:szCs w:val="22"/>
        </w:rPr>
        <w:tab/>
        <w:t>Address: 40 Heronmere Road</w:t>
      </w:r>
      <w:r w:rsidR="00485F77" w:rsidRPr="000E240A">
        <w:rPr>
          <w:sz w:val="22"/>
          <w:szCs w:val="22"/>
        </w:rPr>
        <w:t>, Booysens</w:t>
      </w:r>
      <w:r w:rsidR="00BA7DDC" w:rsidRPr="000E240A">
        <w:rPr>
          <w:sz w:val="22"/>
          <w:szCs w:val="22"/>
        </w:rPr>
        <w:t>, Johannesburg</w:t>
      </w:r>
    </w:p>
    <w:p w14:paraId="6B81FE50" w14:textId="4D0BDC19"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7669</w:t>
      </w:r>
    </w:p>
    <w:p w14:paraId="75063147" w14:textId="3FAFEA15"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9" w:history="1">
        <w:r w:rsidR="00BD2D39" w:rsidRPr="007702D0">
          <w:rPr>
            <w:rStyle w:val="Hyperlink"/>
            <w:sz w:val="22"/>
            <w:szCs w:val="22"/>
          </w:rPr>
          <w:t>nblessing@citypower.co.za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5E8C2EB2"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a</w:t>
      </w:r>
      <w:r w:rsidR="00F5539B">
        <w:t>te for the questions is 06</w:t>
      </w:r>
      <w:r w:rsidR="00BD2D39">
        <w:t xml:space="preserve"> April</w:t>
      </w:r>
      <w:r w:rsidR="0027269E">
        <w:t xml:space="preserve"> 2023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Physical address: 40 Heronmere Road, Reuven</w:t>
      </w:r>
    </w:p>
    <w:p w14:paraId="0981CD40" w14:textId="6BA2FD49" w:rsidR="0015376D" w:rsidRPr="0088384C" w:rsidRDefault="0015376D" w:rsidP="005D6D88">
      <w:pPr>
        <w:pStyle w:val="1"/>
      </w:pPr>
      <w:r w:rsidRPr="00B1055F">
        <w:tab/>
        <w:t>Identification details: Tender no</w:t>
      </w:r>
      <w:r w:rsidR="004A0A83" w:rsidRPr="00B1055F">
        <w:t xml:space="preserve">: </w:t>
      </w:r>
      <w:r w:rsidR="00F044F0" w:rsidRPr="00946828">
        <w:t>24</w:t>
      </w:r>
      <w:r w:rsidR="00E75FAB">
        <w:t>98</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Booysens</w:t>
      </w:r>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062B7906" w:rsidR="00AE0981" w:rsidRPr="00B1055F" w:rsidRDefault="00E91D7E" w:rsidP="00AE0981">
      <w:pPr>
        <w:pStyle w:val="1"/>
      </w:pPr>
      <w:r>
        <w:t>City power reserves the</w:t>
      </w:r>
      <w:r w:rsidR="003A3215">
        <w:t xml:space="preserve"> </w:t>
      </w:r>
      <w:r w:rsidR="008801C3">
        <w:t xml:space="preserve">right to award the bid </w:t>
      </w:r>
      <w:r w:rsidR="00BD2D39">
        <w:t>to Maximum of one (1</w:t>
      </w:r>
      <w:r w:rsidR="0045557D">
        <w:t>) Service providers</w:t>
      </w:r>
      <w:r w:rsidR="00AE0981" w:rsidRPr="00CF28F2">
        <w:rPr>
          <w:color w:val="FF0000"/>
        </w:rPr>
        <w:t xml:space="preserve"> </w:t>
      </w:r>
      <w:r w:rsidR="00AE0981" w:rsidRPr="00BA5893">
        <w:t>to be appointed.</w:t>
      </w:r>
    </w:p>
    <w:p w14:paraId="2BF15303" w14:textId="209A685A" w:rsidR="00A13A17" w:rsidRPr="0022172D" w:rsidRDefault="001224AB" w:rsidP="0022172D">
      <w:pPr>
        <w:pStyle w:val="1"/>
      </w:pPr>
      <w:r w:rsidRPr="00E91D7E">
        <w:t>The minimum threshold for functionality is</w:t>
      </w:r>
      <w:r w:rsidR="008236D8">
        <w:t xml:space="preserve"> </w:t>
      </w:r>
      <w:r w:rsidR="00BD2D39">
        <w:rPr>
          <w:i/>
        </w:rPr>
        <w:t>75</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75</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o:ole="" fillcolor="window">
            <v:imagedata r:id="rId20" o:title=""/>
          </v:shape>
          <o:OLEObject Type="Embed" ProgID="Equation.3" ShapeID="_x0000_i1025" DrawAspect="Content" ObjectID="_1739516580" r:id="rId21"/>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1DC98FA8" w14:textId="77777777" w:rsidR="00A13A17" w:rsidRDefault="00A13A17" w:rsidP="009C37CD">
      <w:pPr>
        <w:tabs>
          <w:tab w:val="left" w:pos="-1440"/>
          <w:tab w:val="left" w:pos="3690"/>
        </w:tabs>
        <w:ind w:left="3510" w:hanging="3600"/>
        <w:jc w:val="both"/>
        <w:rPr>
          <w:rFonts w:ascii="Arial" w:hAnsi="Arial" w:cs="Arial"/>
        </w:rPr>
      </w:pPr>
    </w:p>
    <w:p w14:paraId="5898D59B"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25BD571A" w14:textId="20E8C16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0.75pt;height:33.75pt" o:ole="" fillcolor="window">
            <v:imagedata r:id="rId22" o:title=""/>
          </v:shape>
          <o:OLEObject Type="Embed" ProgID="Equation.3" ShapeID="_x0000_i1026" DrawAspect="Content" ObjectID="_1739516581" r:id="rId23"/>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0.75pt;height:33.75pt" o:ole="" fillcolor="window">
            <v:imagedata r:id="rId24" o:title=""/>
          </v:shape>
          <o:OLEObject Type="Embed" ProgID="Equation.3" ShapeID="_x0000_i1027" DrawAspect="Content" ObjectID="_1739516582" r:id="rId25"/>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BA417A">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pt;height:51pt" o:ole="" fillcolor="window">
            <v:imagedata r:id="rId26" o:title=""/>
          </v:shape>
          <o:OLEObject Type="Embed" ProgID="Equation.3" ShapeID="_x0000_i1028" DrawAspect="Content" ObjectID="_1739516583" r:id="rId27"/>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D2BF16"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5Y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tubz+EA8aaB9ImURjvNK/4uMAfAHZxPNas39951AxZl5b6k7N8U8ShmSM19EKRleRprLiLCS&#10;oGoeODuam3D8EDuHuh/opSKpYeGOOtrppPULqxN9msfUgtPfiQN/6aeslx++/gk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64uWB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969802"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m6CRA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22304EE7" w14:textId="77777777" w:rsidR="00FD00C2" w:rsidRPr="00FD00C2" w:rsidRDefault="00FD00C2" w:rsidP="00A02CAA">
      <w:pPr>
        <w:pStyle w:val="ListParagraph"/>
        <w:numPr>
          <w:ilvl w:val="0"/>
          <w:numId w:val="28"/>
        </w:numPr>
        <w:tabs>
          <w:tab w:val="left" w:pos="-1440"/>
        </w:tabs>
        <w:ind w:left="1170" w:hanging="540"/>
        <w:jc w:val="both"/>
        <w:rPr>
          <w:rFonts w:ascii="Arial" w:hAnsi="Arial" w:cs="Arial"/>
        </w:rPr>
      </w:pPr>
      <w:r w:rsidRPr="00FD00C2">
        <w:rPr>
          <w:rFonts w:ascii="Arial" w:hAnsi="Arial" w:cs="Arial"/>
        </w:rPr>
        <w:t>Financial Statements for the past three years</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607EC941" w14:textId="2A3091F7" w:rsidR="00F1510A" w:rsidRPr="00F1510A" w:rsidRDefault="00F1510A" w:rsidP="00F1510A">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3C8F108C" w14:textId="68E3E149" w:rsidR="00F1510A" w:rsidRPr="0014545F" w:rsidRDefault="00F1510A" w:rsidP="0014545F">
      <w:pPr>
        <w:pStyle w:val="ListParagraph"/>
        <w:numPr>
          <w:ilvl w:val="0"/>
          <w:numId w:val="57"/>
        </w:numPr>
        <w:ind w:left="1170" w:hanging="540"/>
        <w:rPr>
          <w:rFonts w:ascii="Arial" w:hAnsi="Arial" w:cs="Arial"/>
        </w:rPr>
      </w:pPr>
      <w:r w:rsidRPr="00F1510A">
        <w:rPr>
          <w:rFonts w:ascii="Arial" w:hAnsi="Arial" w:cs="Arial"/>
        </w:rPr>
        <w:t>UIF “Letter of compliance”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w:t>
      </w:r>
      <w:r w:rsidRPr="00994BE1">
        <w:rPr>
          <w:rFonts w:ascii="Arial" w:hAnsi="Arial" w:cs="Arial"/>
          <w:color w:val="000000"/>
          <w:sz w:val="22"/>
          <w:szCs w:val="22"/>
        </w:rPr>
        <w:lastRenderedPageBreak/>
        <w:t>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3"/>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8"/>
          <w:footerReference w:type="even" r:id="rId29"/>
          <w:footerReference w:type="default" r:id="rId30"/>
          <w:footerReference w:type="first" r:id="rId31"/>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lastRenderedPageBreak/>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29CB72F1" w14:textId="77777777" w:rsidR="007A48C8" w:rsidRDefault="007A48C8" w:rsidP="007A48C8">
      <w:pPr>
        <w:pStyle w:val="Heading1"/>
        <w:numPr>
          <w:ilvl w:val="0"/>
          <w:numId w:val="0"/>
        </w:numPr>
        <w:ind w:left="450"/>
      </w:pPr>
    </w:p>
    <w:p w14:paraId="7D053EEB" w14:textId="77777777" w:rsidR="004C085B" w:rsidRDefault="004C085B" w:rsidP="007A48C8">
      <w:pPr>
        <w:pStyle w:val="Heading1"/>
        <w:numPr>
          <w:ilvl w:val="0"/>
          <w:numId w:val="0"/>
        </w:numPr>
        <w:ind w:left="450"/>
      </w:pPr>
    </w:p>
    <w:p w14:paraId="4D4BC67D" w14:textId="77777777" w:rsidR="007A48C8" w:rsidRDefault="007A48C8" w:rsidP="007A48C8">
      <w:pPr>
        <w:pStyle w:val="Heading1"/>
        <w:numPr>
          <w:ilvl w:val="0"/>
          <w:numId w:val="0"/>
        </w:numPr>
        <w:ind w:left="450"/>
      </w:pPr>
    </w:p>
    <w:p w14:paraId="6F0A92D5" w14:textId="77777777" w:rsidR="002176DC" w:rsidRDefault="002176DC" w:rsidP="007A48C8">
      <w:pPr>
        <w:pStyle w:val="Heading1"/>
        <w:numPr>
          <w:ilvl w:val="0"/>
          <w:numId w:val="0"/>
        </w:numPr>
        <w:ind w:left="450"/>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lastRenderedPageBreak/>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lastRenderedPageBreak/>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77777777" w:rsidR="0014683A" w:rsidRDefault="0014683A" w:rsidP="0014683A">
      <w:pPr>
        <w:widowControl w:val="0"/>
        <w:jc w:val="both"/>
        <w:rPr>
          <w:rFonts w:ascii="Arial" w:hAnsi="Arial" w:cs="Arial"/>
        </w:rPr>
      </w:pPr>
      <w:r>
        <w:rPr>
          <w:rFonts w:ascii="Arial" w:hAnsi="Arial" w:cs="Arial"/>
        </w:rPr>
        <w:t xml:space="preserve"> </w:t>
      </w: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lastRenderedPageBreak/>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CBCDACD"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4"/>
        <w:gridCol w:w="1584"/>
        <w:gridCol w:w="1683"/>
        <w:gridCol w:w="1890"/>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75B06570" w14:textId="0F5642A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8BB1177" w14:textId="77777777" w:rsidR="002775EC" w:rsidRPr="00593BBA"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 xml:space="preserve">the South African Bureau of Standards (SABS) approved technical specification number SATS 1286:2011 (Edition 1) and the Guidance on the Calculation of Local Content together with the Local Content Declaration Templates </w:t>
      </w:r>
      <w:bookmarkStart w:id="40" w:name="_GoBack"/>
      <w:bookmarkEnd w:id="40"/>
      <w:r w:rsidRPr="00E046B5">
        <w:rPr>
          <w:rFonts w:ascii="Arial" w:hAnsi="Arial" w:cs="Arial"/>
          <w:bCs/>
          <w:sz w:val="22"/>
          <w:szCs w:val="22"/>
        </w:rPr>
        <w:t>[Annex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lastRenderedPageBreak/>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8"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97C902B" w14:textId="77777777" w:rsidR="00B2430E" w:rsidRDefault="00B2430E" w:rsidP="0006256F">
      <w:pPr>
        <w:rPr>
          <w:rFonts w:ascii="Arial" w:hAnsi="Arial" w:cs="Arial"/>
          <w:sz w:val="22"/>
          <w:szCs w:val="22"/>
          <w:lang w:val="en-US"/>
        </w:rPr>
      </w:pPr>
    </w:p>
    <w:p w14:paraId="6AB39EAE" w14:textId="77777777" w:rsidR="00B2430E" w:rsidRDefault="00B2430E" w:rsidP="0006256F">
      <w:pPr>
        <w:rPr>
          <w:rFonts w:ascii="Arial" w:hAnsi="Arial" w:cs="Arial"/>
          <w:sz w:val="22"/>
          <w:szCs w:val="22"/>
          <w:lang w:val="en-US"/>
        </w:rPr>
      </w:pPr>
    </w:p>
    <w:p w14:paraId="07DB69FB" w14:textId="77777777" w:rsidR="00944C53" w:rsidRDefault="00944C53" w:rsidP="0006256F">
      <w:pPr>
        <w:rPr>
          <w:rFonts w:ascii="Arial" w:hAnsi="Arial" w:cs="Arial"/>
          <w:sz w:val="22"/>
          <w:szCs w:val="22"/>
          <w:lang w:val="en-US"/>
        </w:rPr>
      </w:pPr>
    </w:p>
    <w:p w14:paraId="077D83D3" w14:textId="77777777" w:rsidR="00D051A0" w:rsidRDefault="00D051A0" w:rsidP="0006256F">
      <w:pPr>
        <w:rPr>
          <w:rFonts w:ascii="Arial" w:hAnsi="Arial" w:cs="Arial"/>
          <w:sz w:val="22"/>
          <w:szCs w:val="22"/>
          <w:lang w:val="en-US"/>
        </w:rPr>
      </w:pPr>
    </w:p>
    <w:p w14:paraId="7536ED9F" w14:textId="77777777" w:rsidR="00944C53" w:rsidRDefault="00944C53" w:rsidP="0006256F">
      <w:pPr>
        <w:rPr>
          <w:rFonts w:ascii="Arial" w:hAnsi="Arial" w:cs="Arial"/>
          <w:sz w:val="22"/>
          <w:szCs w:val="22"/>
          <w:lang w:val="en-US"/>
        </w:rPr>
      </w:pPr>
    </w:p>
    <w:p w14:paraId="5746E0E6" w14:textId="77777777" w:rsidR="00944C53" w:rsidRPr="00182864" w:rsidRDefault="00944C53" w:rsidP="0006256F">
      <w:pPr>
        <w:rPr>
          <w:rFonts w:ascii="Arial" w:hAnsi="Arial" w:cs="Arial"/>
          <w:sz w:val="22"/>
          <w:szCs w:val="22"/>
          <w:lang w:val="en-US"/>
        </w:rPr>
      </w:pPr>
    </w:p>
    <w:p w14:paraId="65566C5F" w14:textId="77777777" w:rsidR="00D11186" w:rsidRDefault="00D11186" w:rsidP="00182864">
      <w:pPr>
        <w:jc w:val="cente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552EC65F" w14:textId="3F886C5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9"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40"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1"/>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2"/>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41"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9A6F11">
              <w:rPr>
                <w:rFonts w:ascii="Arial" w:hAnsi="Arial" w:cs="Arial"/>
                <w:sz w:val="22"/>
                <w:szCs w:val="22"/>
              </w:rPr>
            </w:r>
            <w:r w:rsidR="009A6F11">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042DA86A" w14:textId="77777777" w:rsidR="00A0696D" w:rsidRDefault="00A0696D" w:rsidP="00593BBA">
      <w:pPr>
        <w:pStyle w:val="BodyTextIndent"/>
        <w:ind w:left="900" w:hanging="720"/>
        <w:rPr>
          <w:rFonts w:cs="Arial"/>
          <w:sz w:val="22"/>
          <w:szCs w:val="22"/>
        </w:rPr>
      </w:pPr>
    </w:p>
    <w:p w14:paraId="66A2937E" w14:textId="77777777" w:rsidR="00A0696D" w:rsidRDefault="00A0696D" w:rsidP="00593BBA">
      <w:pPr>
        <w:pStyle w:val="BodyTextIndent"/>
        <w:ind w:left="900" w:hanging="720"/>
        <w:rPr>
          <w:rFonts w:cs="Arial"/>
          <w:sz w:val="22"/>
          <w:szCs w:val="22"/>
        </w:rPr>
      </w:pPr>
    </w:p>
    <w:p w14:paraId="06013054" w14:textId="77777777" w:rsidR="00A0696D" w:rsidRDefault="00A0696D" w:rsidP="00593BBA">
      <w:pPr>
        <w:pStyle w:val="BodyTextIndent"/>
        <w:ind w:left="900" w:hanging="720"/>
        <w:rPr>
          <w:rFonts w:cs="Arial"/>
          <w:sz w:val="22"/>
          <w:szCs w:val="22"/>
        </w:rPr>
      </w:pPr>
    </w:p>
    <w:p w14:paraId="76A7BB0A" w14:textId="77777777" w:rsidR="00A0696D" w:rsidRDefault="00A0696D" w:rsidP="00593BBA">
      <w:pPr>
        <w:pStyle w:val="BodyTextIndent"/>
        <w:ind w:left="900" w:hanging="720"/>
        <w:rPr>
          <w:rFonts w:cs="Arial"/>
          <w:sz w:val="22"/>
          <w:szCs w:val="22"/>
        </w:rPr>
      </w:pPr>
    </w:p>
    <w:p w14:paraId="1BBF5523" w14:textId="77777777" w:rsidR="00A0696D" w:rsidRDefault="00A0696D" w:rsidP="00593BBA">
      <w:pPr>
        <w:pStyle w:val="BodyTextIndent"/>
        <w:ind w:left="900" w:hanging="720"/>
        <w:rPr>
          <w:rFonts w:cs="Arial"/>
          <w:sz w:val="22"/>
          <w:szCs w:val="22"/>
        </w:rPr>
      </w:pPr>
    </w:p>
    <w:p w14:paraId="1631E5C7" w14:textId="77777777" w:rsidR="00A0696D" w:rsidRDefault="00A0696D" w:rsidP="00593BBA">
      <w:pPr>
        <w:pStyle w:val="BodyTextIndent"/>
        <w:ind w:left="900" w:hanging="720"/>
        <w:rPr>
          <w:rFonts w:cs="Arial"/>
          <w:sz w:val="22"/>
          <w:szCs w:val="22"/>
        </w:rPr>
      </w:pPr>
    </w:p>
    <w:p w14:paraId="1348B067"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593BBA">
      <w:pPr>
        <w:pStyle w:val="BodyTextIndent"/>
        <w:ind w:left="900" w:hanging="72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lastRenderedPageBreak/>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BE6BDEB" w14:textId="77777777" w:rsidR="00182864" w:rsidRPr="00575B74" w:rsidRDefault="00182864" w:rsidP="00336688">
      <w:pPr>
        <w:jc w:val="right"/>
        <w:rPr>
          <w:rFonts w:ascii="Arial" w:hAnsi="Arial" w:cs="Arial"/>
          <w:b/>
          <w:sz w:val="22"/>
          <w:szCs w:val="22"/>
          <w:lang w:val="en-US"/>
        </w:rPr>
      </w:pPr>
    </w:p>
    <w:p w14:paraId="1E10A5FB" w14:textId="77777777" w:rsidR="00182864" w:rsidRPr="00575B74" w:rsidRDefault="00182864" w:rsidP="00336688">
      <w:pPr>
        <w:jc w:val="right"/>
        <w:rPr>
          <w:rFonts w:ascii="Arial" w:hAnsi="Arial" w:cs="Arial"/>
          <w:b/>
          <w:sz w:val="22"/>
          <w:szCs w:val="22"/>
          <w:lang w:val="en-US"/>
        </w:rPr>
      </w:pPr>
    </w:p>
    <w:p w14:paraId="7FBC5E34" w14:textId="77777777" w:rsidR="00182864" w:rsidRPr="00575B74" w:rsidRDefault="00182864" w:rsidP="00336688">
      <w:pPr>
        <w:jc w:val="right"/>
        <w:rPr>
          <w:rFonts w:ascii="Arial" w:hAnsi="Arial" w:cs="Arial"/>
          <w:b/>
          <w:sz w:val="22"/>
          <w:szCs w:val="22"/>
          <w:lang w:val="en-US"/>
        </w:rPr>
      </w:pPr>
    </w:p>
    <w:p w14:paraId="7876F0CA" w14:textId="77777777" w:rsidR="00182864" w:rsidRPr="00575B74" w:rsidRDefault="00182864" w:rsidP="00336688">
      <w:pPr>
        <w:jc w:val="right"/>
        <w:rPr>
          <w:rFonts w:ascii="Arial" w:hAnsi="Arial" w:cs="Arial"/>
          <w:b/>
          <w:sz w:val="22"/>
          <w:szCs w:val="22"/>
          <w:lang w:val="en-US"/>
        </w:rPr>
      </w:pPr>
    </w:p>
    <w:p w14:paraId="060077FD" w14:textId="77777777" w:rsidR="00182864" w:rsidRDefault="00182864" w:rsidP="00336688">
      <w:pPr>
        <w:jc w:val="right"/>
        <w:rPr>
          <w:rFonts w:ascii="Arial" w:hAnsi="Arial" w:cs="Arial"/>
          <w:b/>
          <w:sz w:val="22"/>
          <w:szCs w:val="22"/>
          <w:lang w:val="en-US"/>
        </w:rPr>
      </w:pPr>
    </w:p>
    <w:p w14:paraId="5B07C919" w14:textId="77777777" w:rsidR="00D051A0" w:rsidRPr="00575B74" w:rsidRDefault="00D051A0" w:rsidP="00336688">
      <w:pPr>
        <w:jc w:val="right"/>
        <w:rPr>
          <w:rFonts w:ascii="Arial" w:hAnsi="Arial" w:cs="Arial"/>
          <w:b/>
          <w:sz w:val="22"/>
          <w:szCs w:val="22"/>
          <w:lang w:val="en-US"/>
        </w:rPr>
      </w:pPr>
    </w:p>
    <w:p w14:paraId="54BABA05" w14:textId="77777777" w:rsidR="00182864" w:rsidRPr="00575B74" w:rsidRDefault="00182864" w:rsidP="00336688">
      <w:pPr>
        <w:jc w:val="right"/>
        <w:rPr>
          <w:rFonts w:ascii="Arial" w:hAnsi="Arial" w:cs="Arial"/>
          <w:b/>
          <w:sz w:val="22"/>
          <w:szCs w:val="22"/>
          <w:lang w:val="en-US"/>
        </w:rPr>
      </w:pPr>
    </w:p>
    <w:p w14:paraId="1A7F27E9" w14:textId="77777777" w:rsidR="00182864" w:rsidRPr="00575B74" w:rsidRDefault="00182864" w:rsidP="00336688">
      <w:pPr>
        <w:jc w:val="right"/>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1DD6831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496F6C95"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52A5738F"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04F103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42DCA98" w14:textId="77777777"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7"/>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64B18CDC"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BID NUMBER: 2498</w:t>
      </w:r>
      <w:r w:rsidR="002E009D" w:rsidRPr="002E009D">
        <w:rPr>
          <w:rFonts w:ascii="Arial" w:hAnsi="Arial" w:cs="Arial"/>
          <w:b/>
          <w:bCs/>
          <w:sz w:val="24"/>
          <w:szCs w:val="24"/>
          <w:u w:val="single"/>
          <w:lang w:val="en-ZA"/>
        </w:rPr>
        <w:t>S</w:t>
      </w:r>
    </w:p>
    <w:p w14:paraId="63B3634B" w14:textId="77777777" w:rsidR="002E009D" w:rsidRPr="002E009D" w:rsidRDefault="002E009D" w:rsidP="002E009D">
      <w:pPr>
        <w:overflowPunct/>
        <w:autoSpaceDE/>
        <w:autoSpaceDN/>
        <w:adjustRightInd/>
        <w:textAlignment w:val="auto"/>
        <w:rPr>
          <w:rFonts w:ascii="Arial" w:hAnsi="Arial" w:cs="Arial"/>
          <w:b/>
          <w:bCs/>
          <w:sz w:val="24"/>
          <w:szCs w:val="24"/>
          <w:lang w:val="en-ZA"/>
        </w:rPr>
      </w:pPr>
    </w:p>
    <w:p w14:paraId="55AF3095" w14:textId="77777777" w:rsidR="00963F98" w:rsidRDefault="00963F98" w:rsidP="00963F98">
      <w:pPr>
        <w:rPr>
          <w:lang w:val="en-US"/>
        </w:rPr>
      </w:pPr>
    </w:p>
    <w:p w14:paraId="3CE7AF47" w14:textId="77777777" w:rsidR="00963F98" w:rsidRDefault="00963F98" w:rsidP="00963F98">
      <w:pPr>
        <w:rPr>
          <w:b/>
          <w:bCs/>
          <w:sz w:val="18"/>
          <w:szCs w:val="18"/>
          <w:lang w:val="en-ZA"/>
        </w:rPr>
      </w:pPr>
      <w:r>
        <w:rPr>
          <w:rFonts w:ascii="Arial" w:hAnsi="Arial" w:cs="Arial"/>
          <w:b/>
          <w:bCs/>
          <w:sz w:val="18"/>
          <w:szCs w:val="18"/>
        </w:rPr>
        <w:t>5.1 EVALUATION CRITERIA</w:t>
      </w:r>
      <w:r>
        <w:rPr>
          <w:b/>
          <w:bCs/>
          <w:sz w:val="18"/>
          <w:szCs w:val="18"/>
        </w:rPr>
        <w:t xml:space="preserve"> </w:t>
      </w:r>
    </w:p>
    <w:p w14:paraId="1F3C06E5" w14:textId="77777777" w:rsidR="00963F98" w:rsidRDefault="00963F98" w:rsidP="00963F98">
      <w:pPr>
        <w:rPr>
          <w:rFonts w:ascii="Arial" w:hAnsi="Arial" w:cs="Arial"/>
          <w:b/>
          <w:bCs/>
          <w:sz w:val="18"/>
          <w:szCs w:val="18"/>
        </w:rPr>
      </w:pPr>
      <w:r>
        <w:rPr>
          <w:rFonts w:ascii="Arial" w:hAnsi="Arial" w:cs="Arial"/>
          <w:b/>
          <w:bCs/>
          <w:sz w:val="18"/>
          <w:szCs w:val="18"/>
        </w:rPr>
        <w:t>MINIMUM THRESHOLD OF 75% ON TECHNICAL FUNCTIONALITY MUST BE ACHIEVED FAILING WHICH, THE BID WILL NOT BE FURTHER EVALUATION</w:t>
      </w:r>
    </w:p>
    <w:tbl>
      <w:tblPr>
        <w:tblpPr w:leftFromText="171" w:rightFromText="171" w:bottomFromText="160" w:vertAnchor="text"/>
        <w:tblW w:w="0" w:type="dxa"/>
        <w:tblLayout w:type="fixed"/>
        <w:tblCellMar>
          <w:left w:w="0" w:type="dxa"/>
          <w:right w:w="0" w:type="dxa"/>
        </w:tblCellMar>
        <w:tblLook w:val="04A0" w:firstRow="1" w:lastRow="0" w:firstColumn="1" w:lastColumn="0" w:noHBand="0" w:noVBand="1"/>
      </w:tblPr>
      <w:tblGrid>
        <w:gridCol w:w="620"/>
        <w:gridCol w:w="20"/>
        <w:gridCol w:w="7128"/>
        <w:gridCol w:w="1238"/>
      </w:tblGrid>
      <w:tr w:rsidR="00963F98" w14:paraId="47617048" w14:textId="77777777" w:rsidTr="00A76107">
        <w:trPr>
          <w:trHeight w:val="274"/>
        </w:trPr>
        <w:tc>
          <w:tcPr>
            <w:tcW w:w="900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13956" w14:textId="77777777" w:rsidR="00963F98" w:rsidRDefault="00963F98" w:rsidP="00A76107">
            <w:pPr>
              <w:spacing w:line="256" w:lineRule="auto"/>
              <w:ind w:left="720" w:hanging="720"/>
              <w:jc w:val="center"/>
              <w:rPr>
                <w:rFonts w:ascii="Arial" w:hAnsi="Arial" w:cs="Arial"/>
                <w:b/>
                <w:bCs/>
                <w:sz w:val="14"/>
                <w:szCs w:val="14"/>
                <w:lang w:val="af-ZA"/>
              </w:rPr>
            </w:pPr>
            <w:r>
              <w:rPr>
                <w:rFonts w:ascii="Arial" w:hAnsi="Arial" w:cs="Arial"/>
                <w:b/>
                <w:bCs/>
                <w:sz w:val="14"/>
                <w:szCs w:val="14"/>
                <w:lang w:val="en-US"/>
              </w:rPr>
              <w:t>Bid no: 2498S           :  ICT Network Maintenance and support</w:t>
            </w:r>
          </w:p>
        </w:tc>
      </w:tr>
      <w:tr w:rsidR="00963F98" w14:paraId="105C5926" w14:textId="77777777" w:rsidTr="00A76107">
        <w:trPr>
          <w:trHeight w:val="274"/>
        </w:trPr>
        <w:tc>
          <w:tcPr>
            <w:tcW w:w="776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1D6469" w14:textId="77777777" w:rsidR="00963F98" w:rsidRDefault="00963F98" w:rsidP="00A76107">
            <w:pPr>
              <w:spacing w:line="256" w:lineRule="auto"/>
              <w:ind w:firstLine="321"/>
              <w:rPr>
                <w:rFonts w:ascii="Calibri" w:hAnsi="Calibri" w:cs="Arial"/>
                <w:b/>
                <w:bCs/>
                <w:sz w:val="16"/>
                <w:szCs w:val="16"/>
                <w:lang w:val="en-ZA"/>
              </w:rPr>
            </w:pPr>
            <w:r>
              <w:rPr>
                <w:rFonts w:cs="Arial"/>
                <w:b/>
                <w:bCs/>
                <w:sz w:val="16"/>
                <w:szCs w:val="16"/>
              </w:rPr>
              <w:t xml:space="preserve">Mandatory Requirements </w:t>
            </w:r>
          </w:p>
        </w:tc>
        <w:tc>
          <w:tcPr>
            <w:tcW w:w="1238" w:type="dxa"/>
            <w:tcBorders>
              <w:top w:val="single" w:sz="8" w:space="0" w:color="auto"/>
              <w:left w:val="single" w:sz="8" w:space="0" w:color="auto"/>
              <w:bottom w:val="single" w:sz="8" w:space="0" w:color="auto"/>
              <w:right w:val="single" w:sz="8" w:space="0" w:color="auto"/>
            </w:tcBorders>
            <w:vAlign w:val="center"/>
            <w:hideMark/>
          </w:tcPr>
          <w:p w14:paraId="02A1B2FE" w14:textId="77777777" w:rsidR="00963F98" w:rsidRDefault="00963F98" w:rsidP="00A76107">
            <w:pPr>
              <w:spacing w:line="256" w:lineRule="auto"/>
              <w:ind w:firstLine="321"/>
              <w:jc w:val="center"/>
              <w:rPr>
                <w:rFonts w:cs="Arial"/>
                <w:b/>
                <w:bCs/>
                <w:sz w:val="16"/>
                <w:szCs w:val="16"/>
              </w:rPr>
            </w:pPr>
            <w:r>
              <w:rPr>
                <w:rFonts w:cs="Arial"/>
                <w:b/>
                <w:bCs/>
                <w:sz w:val="16"/>
                <w:szCs w:val="16"/>
              </w:rPr>
              <w:t>Yes/No</w:t>
            </w:r>
          </w:p>
        </w:tc>
      </w:tr>
      <w:tr w:rsidR="00963F98" w14:paraId="1D53CBC0" w14:textId="77777777" w:rsidTr="00A76107">
        <w:trPr>
          <w:trHeight w:val="274"/>
        </w:trPr>
        <w:tc>
          <w:tcPr>
            <w:tcW w:w="6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4C25C"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1.</w:t>
            </w:r>
          </w:p>
        </w:tc>
        <w:tc>
          <w:tcPr>
            <w:tcW w:w="7128" w:type="dxa"/>
            <w:tcBorders>
              <w:top w:val="single" w:sz="8" w:space="0" w:color="auto"/>
              <w:left w:val="single" w:sz="8" w:space="0" w:color="auto"/>
              <w:bottom w:val="single" w:sz="8" w:space="0" w:color="auto"/>
              <w:right w:val="single" w:sz="8" w:space="0" w:color="auto"/>
            </w:tcBorders>
            <w:vAlign w:val="center"/>
            <w:hideMark/>
          </w:tcPr>
          <w:p w14:paraId="1A312CE3" w14:textId="77777777" w:rsidR="00963F98" w:rsidRDefault="00963F98" w:rsidP="00A76107">
            <w:pPr>
              <w:spacing w:line="256" w:lineRule="auto"/>
              <w:rPr>
                <w:rFonts w:ascii="Calibri" w:hAnsi="Calibri" w:cs="Arial"/>
                <w:b/>
                <w:bCs/>
                <w:sz w:val="16"/>
                <w:szCs w:val="16"/>
                <w:lang w:val="en-ZA"/>
              </w:rPr>
            </w:pPr>
            <w:r>
              <w:rPr>
                <w:rFonts w:cs="Arial"/>
                <w:b/>
                <w:bCs/>
                <w:sz w:val="16"/>
                <w:szCs w:val="16"/>
              </w:rPr>
              <w:t>NONE</w:t>
            </w:r>
          </w:p>
        </w:tc>
        <w:tc>
          <w:tcPr>
            <w:tcW w:w="1238" w:type="dxa"/>
            <w:tcBorders>
              <w:top w:val="single" w:sz="8" w:space="0" w:color="auto"/>
              <w:left w:val="single" w:sz="8" w:space="0" w:color="auto"/>
              <w:bottom w:val="single" w:sz="8" w:space="0" w:color="auto"/>
              <w:right w:val="single" w:sz="8" w:space="0" w:color="auto"/>
            </w:tcBorders>
            <w:vAlign w:val="center"/>
          </w:tcPr>
          <w:p w14:paraId="6B93BA02"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771ABC3A" w14:textId="77777777" w:rsidTr="00A76107">
        <w:trPr>
          <w:trHeight w:val="354"/>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2BC4351" w14:textId="77777777" w:rsidR="00963F98" w:rsidRDefault="00963F98" w:rsidP="00A76107">
            <w:pPr>
              <w:spacing w:line="256" w:lineRule="auto"/>
              <w:ind w:left="720" w:hanging="720"/>
              <w:rPr>
                <w:rFonts w:ascii="Arial" w:hAnsi="Arial" w:cs="Arial"/>
                <w:b/>
                <w:bCs/>
                <w:sz w:val="14"/>
                <w:szCs w:val="14"/>
              </w:rPr>
            </w:pPr>
            <w:r>
              <w:rPr>
                <w:rFonts w:ascii="Arial" w:hAnsi="Arial" w:cs="Arial"/>
                <w:b/>
                <w:bCs/>
                <w:sz w:val="14"/>
                <w:szCs w:val="14"/>
                <w:lang w:val="en-US"/>
              </w:rPr>
              <w:t>1st Stage Evaluation: A minimum threshold of 75% must be achieved to proceed to the 2</w:t>
            </w:r>
            <w:r>
              <w:rPr>
                <w:rFonts w:ascii="Arial" w:hAnsi="Arial" w:cs="Arial"/>
                <w:b/>
                <w:bCs/>
                <w:sz w:val="14"/>
                <w:szCs w:val="14"/>
                <w:vertAlign w:val="superscript"/>
                <w:lang w:val="en-US"/>
              </w:rPr>
              <w:t>nd</w:t>
            </w:r>
            <w:r>
              <w:rPr>
                <w:rFonts w:ascii="Arial" w:hAnsi="Arial" w:cs="Arial"/>
                <w:b/>
                <w:bCs/>
                <w:sz w:val="14"/>
                <w:szCs w:val="14"/>
                <w:lang w:val="en-US"/>
              </w:rPr>
              <w:t xml:space="preserve"> Stage Evaluation</w:t>
            </w:r>
          </w:p>
          <w:p w14:paraId="7B6F4799"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Evaluation will be done on a relationship to the weighting on a scale of 0 to 10</w:t>
            </w:r>
          </w:p>
        </w:tc>
      </w:tr>
      <w:tr w:rsidR="00963F98" w14:paraId="49BA929D" w14:textId="77777777" w:rsidTr="00A76107">
        <w:trPr>
          <w:trHeight w:val="188"/>
        </w:trPr>
        <w:tc>
          <w:tcPr>
            <w:tcW w:w="776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402D1" w14:textId="77777777" w:rsidR="00963F98" w:rsidRDefault="00963F98" w:rsidP="00A76107">
            <w:pPr>
              <w:pStyle w:val="BodyTextIndent"/>
              <w:spacing w:line="256" w:lineRule="auto"/>
              <w:ind w:left="0" w:firstLine="0"/>
              <w:jc w:val="both"/>
              <w:rPr>
                <w:rFonts w:cs="Arial"/>
                <w:b/>
                <w:bCs/>
                <w:sz w:val="14"/>
                <w:szCs w:val="14"/>
              </w:rPr>
            </w:pPr>
            <w:r>
              <w:rPr>
                <w:b/>
                <w:bCs/>
                <w:sz w:val="14"/>
                <w:szCs w:val="14"/>
              </w:rPr>
              <w:t>Technical Evaluation:</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CEE9C" w14:textId="77777777" w:rsidR="00963F98" w:rsidRDefault="00963F98" w:rsidP="00A76107">
            <w:pPr>
              <w:spacing w:line="256" w:lineRule="auto"/>
              <w:ind w:left="720" w:hanging="720"/>
              <w:jc w:val="center"/>
              <w:rPr>
                <w:rFonts w:ascii="Arial" w:hAnsi="Arial" w:cs="Arial"/>
                <w:b/>
                <w:bCs/>
                <w:sz w:val="14"/>
                <w:szCs w:val="14"/>
                <w:lang w:val="en-US"/>
              </w:rPr>
            </w:pPr>
            <w:r>
              <w:rPr>
                <w:rFonts w:ascii="Arial" w:hAnsi="Arial" w:cs="Arial"/>
                <w:b/>
                <w:bCs/>
                <w:sz w:val="14"/>
                <w:szCs w:val="14"/>
                <w:lang w:val="en-US"/>
              </w:rPr>
              <w:t>Weight</w:t>
            </w:r>
          </w:p>
        </w:tc>
      </w:tr>
      <w:tr w:rsidR="00963F98" w14:paraId="1B7654F3" w14:textId="77777777" w:rsidTr="00A76107">
        <w:trPr>
          <w:trHeight w:val="169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776DE" w14:textId="77777777" w:rsidR="00963F98" w:rsidRDefault="00963F98" w:rsidP="00A76107">
            <w:pPr>
              <w:spacing w:line="256" w:lineRule="auto"/>
              <w:ind w:left="90" w:hanging="516"/>
              <w:jc w:val="center"/>
              <w:rPr>
                <w:rFonts w:ascii="Arial" w:hAnsi="Arial" w:cs="Arial"/>
                <w:sz w:val="14"/>
                <w:szCs w:val="14"/>
                <w:lang w:val="en-US"/>
              </w:rPr>
            </w:pPr>
            <w:r>
              <w:rPr>
                <w:rFonts w:ascii="Arial" w:hAnsi="Arial" w:cs="Arial"/>
                <w:sz w:val="14"/>
                <w:szCs w:val="14"/>
                <w:lang w:val="en-US"/>
              </w:rPr>
              <w:t>1.</w:t>
            </w:r>
          </w:p>
          <w:p w14:paraId="6EB7D05A" w14:textId="77777777" w:rsidR="00963F98" w:rsidRDefault="00963F98" w:rsidP="00A76107">
            <w:pPr>
              <w:spacing w:line="256" w:lineRule="auto"/>
              <w:ind w:left="90" w:hanging="516"/>
              <w:jc w:val="center"/>
              <w:rPr>
                <w:rFonts w:ascii="Arial" w:hAnsi="Arial" w:cs="Arial"/>
                <w:sz w:val="14"/>
                <w:szCs w:val="14"/>
                <w:lang w:val="en-US"/>
              </w:rPr>
            </w:pPr>
          </w:p>
          <w:p w14:paraId="1CC10542" w14:textId="77777777" w:rsidR="00963F98" w:rsidRDefault="00963F98" w:rsidP="00A76107">
            <w:pPr>
              <w:spacing w:line="256" w:lineRule="auto"/>
              <w:ind w:left="90" w:hanging="516"/>
              <w:jc w:val="center"/>
              <w:rPr>
                <w:rFonts w:ascii="Arial" w:hAnsi="Arial" w:cs="Arial"/>
                <w:sz w:val="14"/>
                <w:szCs w:val="14"/>
                <w:lang w:val="en-US"/>
              </w:rPr>
            </w:pPr>
          </w:p>
          <w:p w14:paraId="33F3727E" w14:textId="77777777" w:rsidR="00963F98" w:rsidRDefault="00963F98" w:rsidP="00A76107">
            <w:pPr>
              <w:spacing w:line="256" w:lineRule="auto"/>
              <w:ind w:left="90" w:hanging="516"/>
              <w:jc w:val="center"/>
              <w:rPr>
                <w:rFonts w:ascii="Arial" w:hAnsi="Arial" w:cs="Arial"/>
                <w:sz w:val="14"/>
                <w:szCs w:val="14"/>
                <w:lang w:val="en-US"/>
              </w:rPr>
            </w:pPr>
          </w:p>
          <w:p w14:paraId="1D7C2A7C" w14:textId="77777777" w:rsidR="00963F98" w:rsidRDefault="00963F98" w:rsidP="00A76107">
            <w:pPr>
              <w:spacing w:line="256" w:lineRule="auto"/>
              <w:ind w:left="90" w:hanging="516"/>
              <w:jc w:val="center"/>
              <w:rPr>
                <w:rFonts w:ascii="Arial" w:hAnsi="Arial" w:cs="Arial"/>
                <w:sz w:val="14"/>
                <w:szCs w:val="14"/>
                <w:lang w:val="en-US"/>
              </w:rPr>
            </w:pPr>
          </w:p>
          <w:p w14:paraId="3F76A14D" w14:textId="77777777" w:rsidR="00963F98" w:rsidRDefault="00963F98" w:rsidP="00A76107">
            <w:pPr>
              <w:spacing w:line="256" w:lineRule="auto"/>
              <w:ind w:left="90" w:hanging="516"/>
              <w:jc w:val="center"/>
              <w:rPr>
                <w:rFonts w:ascii="Arial" w:hAnsi="Arial" w:cs="Arial"/>
                <w:sz w:val="14"/>
                <w:szCs w:val="14"/>
                <w:lang w:val="en-US"/>
              </w:rPr>
            </w:pPr>
          </w:p>
          <w:p w14:paraId="4516E109" w14:textId="77777777" w:rsidR="00963F98" w:rsidRDefault="00963F98" w:rsidP="00A76107">
            <w:pPr>
              <w:spacing w:line="256" w:lineRule="auto"/>
              <w:ind w:left="90" w:hanging="516"/>
              <w:jc w:val="center"/>
              <w:rPr>
                <w:rFonts w:ascii="Arial" w:hAnsi="Arial" w:cs="Arial"/>
                <w:sz w:val="14"/>
                <w:szCs w:val="14"/>
                <w:lang w:val="en-US"/>
              </w:rPr>
            </w:pPr>
          </w:p>
          <w:p w14:paraId="19C3FCD9" w14:textId="77777777" w:rsidR="00963F98" w:rsidRDefault="00963F98" w:rsidP="00A76107">
            <w:pPr>
              <w:spacing w:line="256" w:lineRule="auto"/>
              <w:ind w:left="90" w:hanging="516"/>
              <w:jc w:val="center"/>
              <w:rPr>
                <w:rFonts w:ascii="Arial" w:hAnsi="Arial" w:cs="Arial"/>
                <w:sz w:val="14"/>
                <w:szCs w:val="14"/>
                <w:lang w:val="en-US"/>
              </w:rPr>
            </w:pPr>
          </w:p>
          <w:p w14:paraId="0EC7DDDD" w14:textId="77777777" w:rsidR="00963F98" w:rsidRDefault="00963F98" w:rsidP="00A76107">
            <w:pPr>
              <w:spacing w:line="256" w:lineRule="auto"/>
              <w:ind w:left="90" w:hanging="516"/>
              <w:jc w:val="center"/>
              <w:rPr>
                <w:rFonts w:ascii="Arial" w:hAnsi="Arial" w:cs="Arial"/>
                <w:sz w:val="14"/>
                <w:szCs w:val="14"/>
                <w:lang w:val="en-US"/>
              </w:rPr>
            </w:pPr>
          </w:p>
          <w:p w14:paraId="24971046" w14:textId="77777777" w:rsidR="00963F98" w:rsidRDefault="00963F98" w:rsidP="00A76107">
            <w:pPr>
              <w:spacing w:line="256" w:lineRule="auto"/>
              <w:ind w:left="90" w:hanging="516"/>
              <w:jc w:val="center"/>
              <w:rPr>
                <w:rFonts w:ascii="Arial" w:hAnsi="Arial" w:cs="Arial"/>
                <w:sz w:val="14"/>
                <w:szCs w:val="14"/>
                <w:lang w:val="en-US"/>
              </w:rPr>
            </w:pPr>
          </w:p>
          <w:p w14:paraId="52580E9E" w14:textId="77777777" w:rsidR="00963F98" w:rsidRDefault="00963F98" w:rsidP="00A76107">
            <w:pPr>
              <w:spacing w:line="256" w:lineRule="auto"/>
              <w:ind w:left="90" w:hanging="516"/>
              <w:jc w:val="center"/>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359E4A" w14:textId="77777777" w:rsidR="00963F98" w:rsidRDefault="00963F98" w:rsidP="00A76107">
            <w:pPr>
              <w:pStyle w:val="BodyTextIndent"/>
              <w:spacing w:line="256" w:lineRule="auto"/>
              <w:ind w:left="0" w:firstLine="0"/>
              <w:rPr>
                <w:rFonts w:cs="Arial"/>
                <w:b/>
                <w:bCs/>
                <w:sz w:val="14"/>
                <w:szCs w:val="14"/>
              </w:rPr>
            </w:pPr>
            <w:r>
              <w:rPr>
                <w:b/>
                <w:bCs/>
                <w:sz w:val="14"/>
                <w:szCs w:val="14"/>
              </w:rPr>
              <w:t>Technical Qualification for specific technology deployed at City Power (Cisco, Huawei, Fortinet &amp; H3C)</w:t>
            </w:r>
          </w:p>
          <w:p w14:paraId="7F063D05" w14:textId="77777777" w:rsidR="00963F98" w:rsidRDefault="00963F98" w:rsidP="0053035A">
            <w:pPr>
              <w:pStyle w:val="BodyTextIndent"/>
              <w:numPr>
                <w:ilvl w:val="0"/>
                <w:numId w:val="83"/>
              </w:numPr>
              <w:spacing w:line="256" w:lineRule="auto"/>
              <w:rPr>
                <w:b/>
                <w:bCs/>
                <w:sz w:val="14"/>
                <w:szCs w:val="14"/>
              </w:rPr>
            </w:pPr>
            <w:r>
              <w:rPr>
                <w:b/>
                <w:bCs/>
                <w:sz w:val="14"/>
                <w:szCs w:val="14"/>
              </w:rPr>
              <w:t>Cisco            = 1 point</w:t>
            </w:r>
          </w:p>
          <w:p w14:paraId="2D5FD53D" w14:textId="77777777" w:rsidR="00963F98" w:rsidRDefault="00963F98" w:rsidP="0053035A">
            <w:pPr>
              <w:pStyle w:val="BodyTextIndent"/>
              <w:numPr>
                <w:ilvl w:val="0"/>
                <w:numId w:val="83"/>
              </w:numPr>
              <w:spacing w:line="256" w:lineRule="auto"/>
              <w:rPr>
                <w:b/>
                <w:bCs/>
                <w:sz w:val="14"/>
                <w:szCs w:val="14"/>
              </w:rPr>
            </w:pPr>
            <w:r>
              <w:rPr>
                <w:b/>
                <w:bCs/>
                <w:sz w:val="14"/>
                <w:szCs w:val="14"/>
              </w:rPr>
              <w:t>Huawei         = 3 points</w:t>
            </w:r>
          </w:p>
          <w:p w14:paraId="508458B4" w14:textId="77777777" w:rsidR="00963F98" w:rsidRDefault="00963F98" w:rsidP="0053035A">
            <w:pPr>
              <w:pStyle w:val="BodyTextIndent"/>
              <w:numPr>
                <w:ilvl w:val="0"/>
                <w:numId w:val="83"/>
              </w:numPr>
              <w:spacing w:line="256" w:lineRule="auto"/>
              <w:rPr>
                <w:b/>
                <w:bCs/>
                <w:sz w:val="14"/>
                <w:szCs w:val="14"/>
              </w:rPr>
            </w:pPr>
            <w:r>
              <w:rPr>
                <w:b/>
                <w:bCs/>
                <w:sz w:val="14"/>
                <w:szCs w:val="14"/>
              </w:rPr>
              <w:t>Fortinet        = 2 points</w:t>
            </w:r>
          </w:p>
          <w:p w14:paraId="004BDF8A" w14:textId="77777777" w:rsidR="00963F98" w:rsidRDefault="00963F98" w:rsidP="0053035A">
            <w:pPr>
              <w:pStyle w:val="BodyTextIndent"/>
              <w:numPr>
                <w:ilvl w:val="0"/>
                <w:numId w:val="83"/>
              </w:numPr>
              <w:spacing w:line="256" w:lineRule="auto"/>
              <w:rPr>
                <w:b/>
                <w:bCs/>
                <w:sz w:val="14"/>
                <w:szCs w:val="14"/>
              </w:rPr>
            </w:pPr>
            <w:r>
              <w:rPr>
                <w:b/>
                <w:bCs/>
                <w:sz w:val="14"/>
                <w:szCs w:val="14"/>
              </w:rPr>
              <w:t>H3C              = 4 points</w:t>
            </w:r>
          </w:p>
          <w:p w14:paraId="79CB650E" w14:textId="77777777" w:rsidR="00963F98" w:rsidRDefault="00963F98" w:rsidP="00A76107">
            <w:pPr>
              <w:pStyle w:val="BodyTextIndent"/>
              <w:spacing w:line="256" w:lineRule="auto"/>
              <w:ind w:left="0" w:firstLine="0"/>
              <w:rPr>
                <w:b/>
                <w:bCs/>
                <w:sz w:val="14"/>
                <w:szCs w:val="14"/>
              </w:rPr>
            </w:pPr>
          </w:p>
          <w:p w14:paraId="0AF0C593" w14:textId="19B3F6A6" w:rsidR="00963F98" w:rsidRDefault="00963F98" w:rsidP="00A76107">
            <w:pPr>
              <w:pStyle w:val="BodyTextIndent"/>
              <w:spacing w:line="256" w:lineRule="auto"/>
              <w:ind w:left="0" w:firstLine="0"/>
              <w:rPr>
                <w:b/>
                <w:bCs/>
                <w:sz w:val="14"/>
                <w:szCs w:val="14"/>
              </w:rPr>
            </w:pPr>
            <w:r>
              <w:rPr>
                <w:b/>
                <w:bCs/>
                <w:sz w:val="14"/>
                <w:szCs w:val="14"/>
              </w:rPr>
              <w:t>(Submit Cisco – CCIE “</w:t>
            </w:r>
            <w:r>
              <w:rPr>
                <w:b/>
                <w:bCs/>
                <w:i/>
                <w:sz w:val="14"/>
                <w:szCs w:val="14"/>
              </w:rPr>
              <w:t>Collaboration, Data Centre, Routing and Switching, Security and wireless”</w:t>
            </w:r>
            <w:r>
              <w:rPr>
                <w:b/>
                <w:bCs/>
                <w:sz w:val="14"/>
                <w:szCs w:val="14"/>
              </w:rPr>
              <w:t xml:space="preserve"> qualifications, Huawei – HCIA, HCIP &amp; HCIE routing and switching and Fortinet – NSE6 specialist &amp; FortiNAC Specialist Qualifications and H3C-H3CNE, H3CSE and H3CIE-RS+ .  If all qualifications provided full points, if one missing 0 point.</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51D84116" w14:textId="77777777" w:rsidR="00963F98" w:rsidRDefault="00963F98" w:rsidP="00A76107">
            <w:pPr>
              <w:spacing w:line="256" w:lineRule="auto"/>
              <w:ind w:left="720" w:hanging="720"/>
              <w:jc w:val="center"/>
              <w:rPr>
                <w:rFonts w:ascii="Arial" w:hAnsi="Arial" w:cs="Arial"/>
                <w:sz w:val="14"/>
                <w:szCs w:val="14"/>
                <w:lang w:val="en-US"/>
              </w:rPr>
            </w:pPr>
          </w:p>
          <w:p w14:paraId="7045DB08" w14:textId="77777777" w:rsidR="00963F98" w:rsidRDefault="00963F98" w:rsidP="00A76107">
            <w:pPr>
              <w:spacing w:line="256" w:lineRule="auto"/>
              <w:jc w:val="center"/>
              <w:rPr>
                <w:rFonts w:ascii="Arial" w:hAnsi="Arial" w:cs="Arial"/>
                <w:sz w:val="14"/>
                <w:szCs w:val="14"/>
                <w:lang w:val="en-US"/>
              </w:rPr>
            </w:pPr>
            <w:r>
              <w:rPr>
                <w:rFonts w:ascii="Arial" w:hAnsi="Arial" w:cs="Arial"/>
                <w:sz w:val="14"/>
                <w:szCs w:val="14"/>
                <w:lang w:val="en-US"/>
              </w:rPr>
              <w:t>30</w:t>
            </w:r>
          </w:p>
          <w:p w14:paraId="42F0AD47" w14:textId="77777777" w:rsidR="00963F98" w:rsidRDefault="00963F98" w:rsidP="00A76107">
            <w:pPr>
              <w:spacing w:line="256" w:lineRule="auto"/>
              <w:ind w:left="720" w:hanging="720"/>
              <w:rPr>
                <w:rFonts w:ascii="Arial" w:hAnsi="Arial" w:cs="Arial"/>
                <w:sz w:val="14"/>
                <w:szCs w:val="14"/>
                <w:lang w:val="en-US"/>
              </w:rPr>
            </w:pPr>
          </w:p>
          <w:p w14:paraId="263461E0" w14:textId="77777777" w:rsidR="00963F98" w:rsidRDefault="00963F98" w:rsidP="00A76107">
            <w:pPr>
              <w:spacing w:line="256" w:lineRule="auto"/>
              <w:ind w:left="720" w:hanging="720"/>
              <w:rPr>
                <w:rFonts w:ascii="Arial" w:hAnsi="Arial" w:cs="Arial"/>
                <w:sz w:val="14"/>
                <w:szCs w:val="14"/>
                <w:lang w:val="en-US"/>
              </w:rPr>
            </w:pPr>
          </w:p>
          <w:p w14:paraId="429B8320" w14:textId="77777777" w:rsidR="00963F98" w:rsidRDefault="00963F98" w:rsidP="00A76107">
            <w:pPr>
              <w:spacing w:line="256" w:lineRule="auto"/>
              <w:ind w:left="720" w:hanging="720"/>
              <w:rPr>
                <w:rFonts w:ascii="Arial" w:hAnsi="Arial" w:cs="Arial"/>
                <w:sz w:val="14"/>
                <w:szCs w:val="14"/>
                <w:lang w:val="en-US"/>
              </w:rPr>
            </w:pPr>
          </w:p>
          <w:p w14:paraId="630237AB" w14:textId="77777777" w:rsidR="00963F98" w:rsidRDefault="00963F98" w:rsidP="00A76107">
            <w:pPr>
              <w:spacing w:line="256" w:lineRule="auto"/>
              <w:ind w:left="720" w:hanging="720"/>
              <w:rPr>
                <w:rFonts w:ascii="Arial" w:hAnsi="Arial" w:cs="Arial"/>
                <w:sz w:val="14"/>
                <w:szCs w:val="14"/>
                <w:lang w:val="en-US"/>
              </w:rPr>
            </w:pPr>
          </w:p>
          <w:p w14:paraId="671E7B2D" w14:textId="77777777" w:rsidR="00963F98" w:rsidRDefault="00963F98" w:rsidP="00A76107">
            <w:pPr>
              <w:spacing w:line="256" w:lineRule="auto"/>
              <w:ind w:left="720" w:hanging="720"/>
              <w:rPr>
                <w:rFonts w:ascii="Arial" w:hAnsi="Arial" w:cs="Arial"/>
                <w:sz w:val="14"/>
                <w:szCs w:val="14"/>
                <w:lang w:val="en-US"/>
              </w:rPr>
            </w:pPr>
          </w:p>
          <w:p w14:paraId="1768684F" w14:textId="77777777" w:rsidR="00963F98" w:rsidRDefault="00963F98" w:rsidP="00A76107">
            <w:pPr>
              <w:spacing w:line="256" w:lineRule="auto"/>
              <w:ind w:left="720" w:hanging="720"/>
              <w:rPr>
                <w:rFonts w:ascii="Arial" w:hAnsi="Arial" w:cs="Arial"/>
                <w:sz w:val="14"/>
                <w:szCs w:val="14"/>
                <w:lang w:val="en-US"/>
              </w:rPr>
            </w:pPr>
          </w:p>
        </w:tc>
      </w:tr>
      <w:tr w:rsidR="00963F98" w14:paraId="454A2018" w14:textId="77777777" w:rsidTr="00A76107">
        <w:trPr>
          <w:trHeight w:val="15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A5B53D" w14:textId="77777777" w:rsidR="00963F98" w:rsidRDefault="00963F98" w:rsidP="00A76107">
            <w:pPr>
              <w:spacing w:line="256" w:lineRule="auto"/>
              <w:ind w:left="720" w:hanging="720"/>
              <w:rPr>
                <w:rFonts w:ascii="Arial" w:hAnsi="Arial" w:cs="Arial"/>
                <w:sz w:val="14"/>
                <w:szCs w:val="14"/>
                <w:lang w:val="en-US"/>
              </w:rPr>
            </w:pPr>
            <w:r>
              <w:rPr>
                <w:rFonts w:ascii="Arial" w:hAnsi="Arial" w:cs="Arial"/>
                <w:sz w:val="14"/>
                <w:szCs w:val="14"/>
                <w:lang w:val="en-US"/>
              </w:rPr>
              <w:t>2.</w:t>
            </w:r>
          </w:p>
          <w:p w14:paraId="61269929" w14:textId="77777777" w:rsidR="00963F98" w:rsidRDefault="00963F98" w:rsidP="00A76107">
            <w:pPr>
              <w:spacing w:line="256" w:lineRule="auto"/>
              <w:ind w:left="720" w:hanging="720"/>
              <w:rPr>
                <w:rFonts w:ascii="Arial" w:hAnsi="Arial" w:cs="Arial"/>
                <w:sz w:val="14"/>
                <w:szCs w:val="14"/>
                <w:lang w:val="en-US"/>
              </w:rPr>
            </w:pPr>
          </w:p>
          <w:p w14:paraId="20CE95FC" w14:textId="77777777" w:rsidR="00963F98" w:rsidRDefault="00963F98" w:rsidP="00A76107">
            <w:pPr>
              <w:spacing w:line="256" w:lineRule="auto"/>
              <w:ind w:left="720" w:hanging="720"/>
              <w:rPr>
                <w:rFonts w:ascii="Arial" w:hAnsi="Arial" w:cs="Arial"/>
                <w:sz w:val="14"/>
                <w:szCs w:val="14"/>
                <w:lang w:val="en-US"/>
              </w:rPr>
            </w:pPr>
          </w:p>
          <w:p w14:paraId="305CA117" w14:textId="77777777" w:rsidR="00963F98" w:rsidRDefault="00963F98" w:rsidP="00A76107">
            <w:pPr>
              <w:spacing w:line="256" w:lineRule="auto"/>
              <w:ind w:left="720" w:hanging="720"/>
              <w:rPr>
                <w:rFonts w:ascii="Arial" w:hAnsi="Arial" w:cs="Arial"/>
                <w:sz w:val="14"/>
                <w:szCs w:val="14"/>
                <w:lang w:val="en-US"/>
              </w:rPr>
            </w:pPr>
          </w:p>
          <w:p w14:paraId="6C9CC033" w14:textId="77777777" w:rsidR="00963F98" w:rsidRDefault="00963F98" w:rsidP="00A76107">
            <w:pPr>
              <w:spacing w:line="256" w:lineRule="auto"/>
              <w:ind w:left="720" w:hanging="720"/>
              <w:rPr>
                <w:rFonts w:ascii="Arial" w:hAnsi="Arial" w:cs="Arial"/>
                <w:sz w:val="14"/>
                <w:szCs w:val="14"/>
                <w:lang w:val="en-US"/>
              </w:rPr>
            </w:pPr>
          </w:p>
          <w:p w14:paraId="5486645B" w14:textId="77777777" w:rsidR="00963F98" w:rsidRDefault="00963F98" w:rsidP="00A76107">
            <w:pPr>
              <w:spacing w:line="256" w:lineRule="auto"/>
              <w:ind w:left="720" w:hanging="720"/>
              <w:rPr>
                <w:rFonts w:ascii="Arial" w:hAnsi="Arial" w:cs="Arial"/>
                <w:sz w:val="14"/>
                <w:szCs w:val="14"/>
                <w:lang w:val="en-US"/>
              </w:rPr>
            </w:pPr>
          </w:p>
          <w:p w14:paraId="42C4CC67" w14:textId="77777777" w:rsidR="00963F98" w:rsidRDefault="00963F98" w:rsidP="00A76107">
            <w:pPr>
              <w:spacing w:line="256" w:lineRule="auto"/>
              <w:ind w:left="720" w:hanging="720"/>
              <w:rPr>
                <w:rFonts w:ascii="Arial" w:hAnsi="Arial" w:cs="Arial"/>
                <w:sz w:val="14"/>
                <w:szCs w:val="14"/>
                <w:lang w:val="en-US"/>
              </w:rPr>
            </w:pPr>
          </w:p>
          <w:p w14:paraId="12E260FD" w14:textId="77777777" w:rsidR="00963F98" w:rsidRDefault="00963F98" w:rsidP="00A76107">
            <w:pPr>
              <w:spacing w:line="256" w:lineRule="auto"/>
              <w:ind w:left="720" w:hanging="720"/>
              <w:rPr>
                <w:rFonts w:ascii="Arial" w:hAnsi="Arial" w:cs="Arial"/>
                <w:sz w:val="14"/>
                <w:szCs w:val="14"/>
                <w:lang w:val="en-US"/>
              </w:rPr>
            </w:pPr>
          </w:p>
          <w:p w14:paraId="11AF8E06" w14:textId="77777777" w:rsidR="00963F98" w:rsidRDefault="00963F98" w:rsidP="00A76107">
            <w:pPr>
              <w:spacing w:line="256" w:lineRule="auto"/>
              <w:ind w:left="720" w:hanging="720"/>
              <w:rPr>
                <w:rFonts w:ascii="Arial" w:hAnsi="Arial" w:cs="Arial"/>
                <w:sz w:val="14"/>
                <w:szCs w:val="14"/>
                <w:lang w:val="en-US"/>
              </w:rPr>
            </w:pPr>
          </w:p>
          <w:p w14:paraId="16E833EE" w14:textId="77777777" w:rsidR="00963F98" w:rsidRDefault="00963F98" w:rsidP="00A76107">
            <w:pPr>
              <w:spacing w:line="256" w:lineRule="auto"/>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1CEA54" w14:textId="77777777" w:rsidR="00963F98" w:rsidRDefault="00963F98" w:rsidP="00A76107">
            <w:pPr>
              <w:pStyle w:val="BodyTextIndent"/>
              <w:spacing w:line="256" w:lineRule="auto"/>
              <w:ind w:left="0" w:firstLine="0"/>
              <w:rPr>
                <w:rFonts w:cs="Arial"/>
                <w:b/>
                <w:bCs/>
                <w:sz w:val="14"/>
                <w:szCs w:val="14"/>
              </w:rPr>
            </w:pPr>
            <w:r>
              <w:rPr>
                <w:b/>
                <w:bCs/>
                <w:sz w:val="14"/>
                <w:szCs w:val="14"/>
              </w:rPr>
              <w:t>Provide Contactable references of similar work done:</w:t>
            </w:r>
          </w:p>
          <w:p w14:paraId="2156938D" w14:textId="77777777" w:rsidR="00963F98" w:rsidRDefault="00963F98" w:rsidP="0053035A">
            <w:pPr>
              <w:pStyle w:val="BodyTextIndent"/>
              <w:numPr>
                <w:ilvl w:val="0"/>
                <w:numId w:val="84"/>
              </w:numPr>
              <w:spacing w:line="256" w:lineRule="auto"/>
              <w:rPr>
                <w:b/>
                <w:bCs/>
                <w:sz w:val="14"/>
                <w:szCs w:val="14"/>
              </w:rPr>
            </w:pPr>
            <w:r>
              <w:rPr>
                <w:b/>
                <w:bCs/>
                <w:sz w:val="14"/>
                <w:szCs w:val="14"/>
              </w:rPr>
              <w:t>≥4 references = 10 points</w:t>
            </w:r>
          </w:p>
          <w:p w14:paraId="11674571" w14:textId="77777777" w:rsidR="00963F98" w:rsidRDefault="00963F98" w:rsidP="0053035A">
            <w:pPr>
              <w:pStyle w:val="BodyTextIndent"/>
              <w:numPr>
                <w:ilvl w:val="0"/>
                <w:numId w:val="84"/>
              </w:numPr>
              <w:spacing w:line="256" w:lineRule="auto"/>
              <w:rPr>
                <w:b/>
                <w:bCs/>
                <w:sz w:val="14"/>
                <w:szCs w:val="14"/>
              </w:rPr>
            </w:pPr>
            <w:r>
              <w:rPr>
                <w:b/>
                <w:bCs/>
                <w:sz w:val="14"/>
                <w:szCs w:val="14"/>
              </w:rPr>
              <w:t>3 references = 8 points</w:t>
            </w:r>
          </w:p>
          <w:p w14:paraId="41DFC2E3" w14:textId="77777777" w:rsidR="00963F98" w:rsidRDefault="00963F98" w:rsidP="0053035A">
            <w:pPr>
              <w:pStyle w:val="BodyTextIndent"/>
              <w:numPr>
                <w:ilvl w:val="0"/>
                <w:numId w:val="84"/>
              </w:numPr>
              <w:spacing w:line="256" w:lineRule="auto"/>
              <w:rPr>
                <w:b/>
                <w:bCs/>
                <w:sz w:val="14"/>
                <w:szCs w:val="14"/>
              </w:rPr>
            </w:pPr>
            <w:r>
              <w:rPr>
                <w:b/>
                <w:bCs/>
                <w:sz w:val="14"/>
                <w:szCs w:val="14"/>
              </w:rPr>
              <w:t>2 references = 6 points</w:t>
            </w:r>
          </w:p>
          <w:p w14:paraId="40445934" w14:textId="77777777" w:rsidR="00963F98" w:rsidRDefault="00963F98" w:rsidP="0053035A">
            <w:pPr>
              <w:pStyle w:val="BodyTextIndent"/>
              <w:numPr>
                <w:ilvl w:val="0"/>
                <w:numId w:val="84"/>
              </w:numPr>
              <w:spacing w:line="256" w:lineRule="auto"/>
              <w:rPr>
                <w:b/>
                <w:bCs/>
                <w:sz w:val="14"/>
                <w:szCs w:val="14"/>
              </w:rPr>
            </w:pPr>
            <w:r>
              <w:rPr>
                <w:b/>
                <w:bCs/>
                <w:sz w:val="14"/>
                <w:szCs w:val="14"/>
              </w:rPr>
              <w:t>1 reference = 4 points</w:t>
            </w:r>
          </w:p>
          <w:p w14:paraId="191EF875" w14:textId="77777777" w:rsidR="00963F98" w:rsidRDefault="00963F98" w:rsidP="0053035A">
            <w:pPr>
              <w:pStyle w:val="BodyTextIndent"/>
              <w:numPr>
                <w:ilvl w:val="0"/>
                <w:numId w:val="84"/>
              </w:numPr>
              <w:spacing w:line="256" w:lineRule="auto"/>
              <w:rPr>
                <w:b/>
                <w:bCs/>
                <w:sz w:val="14"/>
                <w:szCs w:val="14"/>
              </w:rPr>
            </w:pPr>
            <w:r>
              <w:rPr>
                <w:b/>
                <w:bCs/>
                <w:sz w:val="14"/>
                <w:szCs w:val="14"/>
              </w:rPr>
              <w:t>0 references = 0 points</w:t>
            </w:r>
          </w:p>
          <w:p w14:paraId="542E6ECE" w14:textId="77777777" w:rsidR="00963F98" w:rsidRDefault="00963F98" w:rsidP="00A76107">
            <w:pPr>
              <w:pStyle w:val="BodyTextIndent"/>
              <w:spacing w:line="256" w:lineRule="auto"/>
              <w:ind w:left="0" w:firstLine="0"/>
              <w:rPr>
                <w:sz w:val="14"/>
                <w:szCs w:val="14"/>
              </w:rPr>
            </w:pPr>
            <w:r>
              <w:rPr>
                <w:b/>
                <w:bCs/>
                <w:sz w:val="14"/>
                <w:szCs w:val="14"/>
              </w:rPr>
              <w:t xml:space="preserve"> (References must be on a previous/current client’s letterhead and signed scope with contactable details, person and number. Incomplete and unsigned  letters will not be counted)  </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145DA78F" w14:textId="77777777" w:rsidR="00963F98" w:rsidRDefault="00963F98" w:rsidP="00A76107">
            <w:pPr>
              <w:spacing w:line="256" w:lineRule="auto"/>
              <w:ind w:left="720" w:hanging="720"/>
              <w:jc w:val="center"/>
              <w:rPr>
                <w:rFonts w:ascii="Arial" w:hAnsi="Arial" w:cs="Arial"/>
                <w:sz w:val="14"/>
                <w:szCs w:val="14"/>
                <w:lang w:val="en-US"/>
              </w:rPr>
            </w:pPr>
          </w:p>
          <w:p w14:paraId="67F1E0CE" w14:textId="77777777" w:rsidR="00963F98" w:rsidRDefault="00963F98" w:rsidP="00A76107">
            <w:pPr>
              <w:spacing w:line="256" w:lineRule="auto"/>
              <w:ind w:left="720" w:hanging="720"/>
              <w:jc w:val="center"/>
              <w:rPr>
                <w:rFonts w:ascii="Arial" w:hAnsi="Arial" w:cs="Arial"/>
                <w:sz w:val="14"/>
                <w:szCs w:val="14"/>
                <w:lang w:val="en-US"/>
              </w:rPr>
            </w:pPr>
            <w:r>
              <w:rPr>
                <w:rFonts w:ascii="Arial" w:hAnsi="Arial" w:cs="Arial"/>
                <w:sz w:val="14"/>
                <w:szCs w:val="14"/>
                <w:lang w:val="en-US"/>
              </w:rPr>
              <w:t>10</w:t>
            </w:r>
          </w:p>
        </w:tc>
      </w:tr>
      <w:tr w:rsidR="00963F98" w14:paraId="5F724FF1" w14:textId="77777777" w:rsidTr="00A76107">
        <w:trPr>
          <w:trHeight w:val="1493"/>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BE09B7" w14:textId="77777777" w:rsidR="00963F98" w:rsidRDefault="00963F98" w:rsidP="00A76107">
            <w:pPr>
              <w:spacing w:line="256" w:lineRule="auto"/>
              <w:rPr>
                <w:rFonts w:ascii="Arial" w:hAnsi="Arial" w:cs="Arial"/>
                <w:sz w:val="14"/>
                <w:szCs w:val="14"/>
                <w:lang w:val="en-US"/>
              </w:rPr>
            </w:pPr>
            <w:r>
              <w:rPr>
                <w:rFonts w:ascii="Arial" w:hAnsi="Arial" w:cs="Arial"/>
                <w:sz w:val="14"/>
                <w:szCs w:val="14"/>
                <w:lang w:val="en-US"/>
              </w:rPr>
              <w:t>3.</w:t>
            </w:r>
          </w:p>
          <w:p w14:paraId="608798E1" w14:textId="77777777" w:rsidR="00963F98" w:rsidRDefault="00963F98" w:rsidP="00A76107">
            <w:pPr>
              <w:spacing w:line="256" w:lineRule="auto"/>
              <w:ind w:left="720" w:hanging="720"/>
              <w:rPr>
                <w:rFonts w:ascii="Arial" w:hAnsi="Arial" w:cs="Arial"/>
                <w:sz w:val="14"/>
                <w:szCs w:val="14"/>
                <w:lang w:val="en-US"/>
              </w:rPr>
            </w:pPr>
          </w:p>
          <w:p w14:paraId="4D00E30D" w14:textId="77777777" w:rsidR="00963F98" w:rsidRDefault="00963F98" w:rsidP="00A76107">
            <w:pPr>
              <w:spacing w:line="256" w:lineRule="auto"/>
              <w:ind w:left="720" w:hanging="720"/>
              <w:rPr>
                <w:rFonts w:ascii="Arial" w:hAnsi="Arial" w:cs="Arial"/>
                <w:sz w:val="14"/>
                <w:szCs w:val="14"/>
                <w:lang w:val="en-US"/>
              </w:rPr>
            </w:pPr>
          </w:p>
          <w:p w14:paraId="36135878" w14:textId="77777777" w:rsidR="00963F98" w:rsidRDefault="00963F98" w:rsidP="00A76107">
            <w:pPr>
              <w:spacing w:line="256" w:lineRule="auto"/>
              <w:ind w:left="720" w:hanging="720"/>
              <w:rPr>
                <w:rFonts w:ascii="Arial" w:hAnsi="Arial" w:cs="Arial"/>
                <w:sz w:val="14"/>
                <w:szCs w:val="14"/>
                <w:lang w:val="en-US"/>
              </w:rPr>
            </w:pPr>
          </w:p>
          <w:p w14:paraId="1F35B8E8" w14:textId="77777777" w:rsidR="00963F98" w:rsidRDefault="00963F98" w:rsidP="00A76107">
            <w:pPr>
              <w:spacing w:line="256" w:lineRule="auto"/>
              <w:ind w:left="720" w:hanging="720"/>
              <w:rPr>
                <w:rFonts w:ascii="Arial" w:hAnsi="Arial" w:cs="Arial"/>
                <w:sz w:val="14"/>
                <w:szCs w:val="14"/>
                <w:lang w:val="en-US"/>
              </w:rPr>
            </w:pPr>
          </w:p>
          <w:p w14:paraId="6B03506E" w14:textId="77777777" w:rsidR="00963F98" w:rsidRDefault="00963F98" w:rsidP="00A76107">
            <w:pPr>
              <w:spacing w:line="256" w:lineRule="auto"/>
              <w:ind w:left="720" w:hanging="720"/>
              <w:rPr>
                <w:rFonts w:ascii="Arial" w:hAnsi="Arial" w:cs="Arial"/>
                <w:sz w:val="14"/>
                <w:szCs w:val="14"/>
                <w:lang w:val="en-US"/>
              </w:rPr>
            </w:pPr>
          </w:p>
          <w:p w14:paraId="793175FB" w14:textId="77777777" w:rsidR="00963F98" w:rsidRDefault="00963F98" w:rsidP="00A76107">
            <w:pPr>
              <w:spacing w:line="256" w:lineRule="auto"/>
              <w:ind w:left="720" w:hanging="720"/>
              <w:rPr>
                <w:rFonts w:ascii="Arial" w:hAnsi="Arial" w:cs="Arial"/>
                <w:sz w:val="14"/>
                <w:szCs w:val="14"/>
                <w:lang w:val="en-US"/>
              </w:rPr>
            </w:pPr>
          </w:p>
          <w:p w14:paraId="79881F48" w14:textId="77777777" w:rsidR="00963F98" w:rsidRDefault="00963F98" w:rsidP="00A76107">
            <w:pPr>
              <w:spacing w:line="256" w:lineRule="auto"/>
              <w:ind w:left="720" w:hanging="720"/>
              <w:rPr>
                <w:rFonts w:ascii="Arial" w:hAnsi="Arial" w:cs="Arial"/>
                <w:sz w:val="14"/>
                <w:szCs w:val="14"/>
                <w:lang w:val="en-US"/>
              </w:rPr>
            </w:pPr>
          </w:p>
          <w:p w14:paraId="76250C28" w14:textId="77777777" w:rsidR="00963F98" w:rsidRDefault="00963F98" w:rsidP="00A76107">
            <w:pPr>
              <w:spacing w:line="256" w:lineRule="auto"/>
              <w:ind w:left="720" w:hanging="720"/>
              <w:rPr>
                <w:rFonts w:ascii="Arial" w:hAnsi="Arial" w:cs="Arial"/>
                <w:sz w:val="14"/>
                <w:szCs w:val="14"/>
                <w:lang w:val="en-US"/>
              </w:rPr>
            </w:pPr>
          </w:p>
          <w:p w14:paraId="0650563E" w14:textId="77777777" w:rsidR="00963F98" w:rsidRDefault="00963F98" w:rsidP="00A76107">
            <w:pPr>
              <w:spacing w:line="256" w:lineRule="auto"/>
              <w:ind w:left="720" w:hanging="720"/>
              <w:rPr>
                <w:rFonts w:ascii="Arial" w:hAnsi="Arial" w:cs="Arial"/>
                <w:sz w:val="14"/>
                <w:szCs w:val="14"/>
                <w:lang w:val="en-US"/>
              </w:rPr>
            </w:pPr>
          </w:p>
          <w:p w14:paraId="530937CD" w14:textId="77777777" w:rsidR="00963F98" w:rsidRDefault="00963F98" w:rsidP="00A76107">
            <w:pPr>
              <w:spacing w:line="256" w:lineRule="auto"/>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EA4EB" w14:textId="77777777" w:rsidR="00963F98" w:rsidRDefault="00963F98" w:rsidP="00A76107">
            <w:pPr>
              <w:spacing w:before="60" w:after="60" w:line="256" w:lineRule="auto"/>
              <w:ind w:left="720" w:hanging="720"/>
              <w:rPr>
                <w:rFonts w:ascii="Arial" w:hAnsi="Arial" w:cs="Arial"/>
                <w:b/>
                <w:sz w:val="14"/>
                <w:szCs w:val="14"/>
                <w:lang w:val="en-US"/>
              </w:rPr>
            </w:pPr>
            <w:r>
              <w:rPr>
                <w:rFonts w:ascii="Arial" w:hAnsi="Arial" w:cs="Arial"/>
                <w:b/>
                <w:sz w:val="14"/>
                <w:szCs w:val="14"/>
                <w:lang w:val="en-US"/>
              </w:rPr>
              <w:t>Provide support strategy and maintenance plan:</w:t>
            </w:r>
          </w:p>
          <w:p w14:paraId="7DF97EFE" w14:textId="77777777" w:rsidR="00963F98" w:rsidRDefault="00963F98" w:rsidP="0053035A">
            <w:pPr>
              <w:pStyle w:val="ListParagraph"/>
              <w:numPr>
                <w:ilvl w:val="0"/>
                <w:numId w:val="85"/>
              </w:numPr>
              <w:adjustRightInd/>
              <w:spacing w:before="60" w:after="60" w:line="256" w:lineRule="auto"/>
              <w:textAlignment w:val="auto"/>
              <w:rPr>
                <w:rFonts w:ascii="Arial" w:hAnsi="Arial" w:cs="Arial"/>
                <w:b/>
                <w:sz w:val="14"/>
                <w:szCs w:val="14"/>
                <w:lang w:val="en-US"/>
              </w:rPr>
            </w:pPr>
            <w:r>
              <w:rPr>
                <w:rFonts w:ascii="Arial" w:hAnsi="Arial" w:cs="Arial"/>
                <w:b/>
                <w:sz w:val="14"/>
                <w:szCs w:val="14"/>
                <w:lang w:val="en-US"/>
              </w:rPr>
              <w:t>Maintenance Plan           =  2 points</w:t>
            </w:r>
          </w:p>
          <w:p w14:paraId="6789DC3E" w14:textId="77777777" w:rsidR="00963F98" w:rsidRDefault="00963F98" w:rsidP="0053035A">
            <w:pPr>
              <w:pStyle w:val="ListParagraph"/>
              <w:numPr>
                <w:ilvl w:val="0"/>
                <w:numId w:val="85"/>
              </w:numPr>
              <w:adjustRightInd/>
              <w:spacing w:before="60" w:after="60" w:line="256" w:lineRule="auto"/>
              <w:textAlignment w:val="auto"/>
              <w:rPr>
                <w:rFonts w:ascii="Arial" w:hAnsi="Arial" w:cs="Arial"/>
                <w:b/>
                <w:sz w:val="14"/>
                <w:szCs w:val="14"/>
                <w:lang w:val="en-US"/>
              </w:rPr>
            </w:pPr>
            <w:r>
              <w:rPr>
                <w:rFonts w:ascii="Arial" w:hAnsi="Arial" w:cs="Arial"/>
                <w:b/>
                <w:sz w:val="14"/>
                <w:szCs w:val="14"/>
                <w:lang w:val="en-US"/>
              </w:rPr>
              <w:t>Support methodology    =  2 points</w:t>
            </w:r>
          </w:p>
          <w:p w14:paraId="2ED32E09" w14:textId="77777777" w:rsidR="00963F98" w:rsidRDefault="00963F98" w:rsidP="0053035A">
            <w:pPr>
              <w:pStyle w:val="ListParagraph"/>
              <w:numPr>
                <w:ilvl w:val="0"/>
                <w:numId w:val="85"/>
              </w:numPr>
              <w:adjustRightInd/>
              <w:spacing w:before="60" w:after="60" w:line="256" w:lineRule="auto"/>
              <w:textAlignment w:val="auto"/>
              <w:rPr>
                <w:rFonts w:ascii="Arial" w:hAnsi="Arial" w:cs="Arial"/>
                <w:b/>
                <w:sz w:val="14"/>
                <w:szCs w:val="14"/>
                <w:lang w:val="en-US"/>
              </w:rPr>
            </w:pPr>
            <w:r>
              <w:rPr>
                <w:rFonts w:ascii="Arial" w:hAnsi="Arial" w:cs="Arial"/>
                <w:b/>
                <w:sz w:val="14"/>
                <w:szCs w:val="14"/>
                <w:lang w:val="en-US"/>
              </w:rPr>
              <w:t>Resource allocation       =  2 points</w:t>
            </w:r>
          </w:p>
          <w:p w14:paraId="7699DE3E" w14:textId="77777777" w:rsidR="00963F98" w:rsidRDefault="00963F98" w:rsidP="0053035A">
            <w:pPr>
              <w:pStyle w:val="ListParagraph"/>
              <w:numPr>
                <w:ilvl w:val="0"/>
                <w:numId w:val="85"/>
              </w:numPr>
              <w:adjustRightInd/>
              <w:spacing w:before="60" w:after="60" w:line="256" w:lineRule="auto"/>
              <w:textAlignment w:val="auto"/>
              <w:rPr>
                <w:rFonts w:ascii="Arial" w:hAnsi="Arial" w:cs="Arial"/>
                <w:b/>
                <w:sz w:val="14"/>
                <w:szCs w:val="14"/>
                <w:lang w:val="en-US"/>
              </w:rPr>
            </w:pPr>
            <w:r>
              <w:rPr>
                <w:rFonts w:ascii="Arial" w:hAnsi="Arial" w:cs="Arial"/>
                <w:b/>
                <w:sz w:val="14"/>
                <w:szCs w:val="14"/>
                <w:lang w:val="en-US"/>
              </w:rPr>
              <w:t>Software support and upgrades (Cisco, Huawei , Fortinet &amp; H3C )   =  2 points</w:t>
            </w:r>
          </w:p>
          <w:p w14:paraId="07EFDB9A" w14:textId="77777777" w:rsidR="00963F98" w:rsidRDefault="00963F98" w:rsidP="0053035A">
            <w:pPr>
              <w:pStyle w:val="ListParagraph"/>
              <w:numPr>
                <w:ilvl w:val="0"/>
                <w:numId w:val="85"/>
              </w:numPr>
              <w:adjustRightInd/>
              <w:spacing w:before="60" w:after="60" w:line="256" w:lineRule="auto"/>
              <w:textAlignment w:val="auto"/>
              <w:rPr>
                <w:rFonts w:ascii="Arial" w:hAnsi="Arial" w:cs="Arial"/>
                <w:b/>
                <w:sz w:val="14"/>
                <w:szCs w:val="14"/>
                <w:lang w:val="en-US"/>
              </w:rPr>
            </w:pPr>
            <w:r>
              <w:rPr>
                <w:rFonts w:ascii="Arial" w:hAnsi="Arial" w:cs="Arial"/>
                <w:b/>
                <w:sz w:val="14"/>
                <w:szCs w:val="14"/>
                <w:lang w:val="en-US"/>
              </w:rPr>
              <w:t>Hardware repair and maintenance     =   2 Points</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17C845CA" w14:textId="77777777" w:rsidR="00963F98" w:rsidRDefault="00963F98" w:rsidP="00A76107">
            <w:pPr>
              <w:spacing w:line="256" w:lineRule="auto"/>
              <w:ind w:left="720" w:hanging="720"/>
              <w:jc w:val="center"/>
              <w:rPr>
                <w:rFonts w:ascii="Arial" w:hAnsi="Arial" w:cs="Arial"/>
                <w:sz w:val="14"/>
                <w:szCs w:val="14"/>
                <w:lang w:val="en-US"/>
              </w:rPr>
            </w:pPr>
          </w:p>
          <w:p w14:paraId="792A1B9D" w14:textId="77777777" w:rsidR="00963F98" w:rsidRDefault="00963F98" w:rsidP="00A76107">
            <w:pPr>
              <w:spacing w:line="256" w:lineRule="auto"/>
              <w:ind w:left="720" w:hanging="720"/>
              <w:jc w:val="center"/>
              <w:rPr>
                <w:rFonts w:ascii="Arial" w:hAnsi="Arial" w:cs="Arial"/>
                <w:sz w:val="14"/>
                <w:szCs w:val="14"/>
                <w:lang w:val="en-US"/>
              </w:rPr>
            </w:pPr>
            <w:r>
              <w:rPr>
                <w:rFonts w:ascii="Arial" w:hAnsi="Arial" w:cs="Arial"/>
                <w:sz w:val="14"/>
                <w:szCs w:val="14"/>
                <w:lang w:val="en-US"/>
              </w:rPr>
              <w:t>30</w:t>
            </w:r>
          </w:p>
        </w:tc>
      </w:tr>
      <w:tr w:rsidR="00963F98" w14:paraId="687A9641" w14:textId="77777777" w:rsidTr="00A76107">
        <w:trPr>
          <w:trHeight w:val="1689"/>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71BEC5" w14:textId="77777777" w:rsidR="00963F98" w:rsidRDefault="00963F98" w:rsidP="00A76107">
            <w:pPr>
              <w:spacing w:line="256" w:lineRule="auto"/>
              <w:ind w:left="720" w:hanging="720"/>
              <w:rPr>
                <w:rFonts w:ascii="Arial" w:hAnsi="Arial" w:cs="Arial"/>
                <w:sz w:val="14"/>
                <w:szCs w:val="14"/>
                <w:lang w:val="en-US"/>
              </w:rPr>
            </w:pPr>
          </w:p>
          <w:p w14:paraId="09B06CD4" w14:textId="77777777" w:rsidR="00963F98" w:rsidRDefault="00963F98" w:rsidP="00A76107">
            <w:pPr>
              <w:spacing w:line="256" w:lineRule="auto"/>
              <w:ind w:left="720" w:hanging="720"/>
              <w:rPr>
                <w:rFonts w:ascii="Arial" w:hAnsi="Arial" w:cs="Arial"/>
                <w:sz w:val="14"/>
                <w:szCs w:val="14"/>
                <w:lang w:val="en-US"/>
              </w:rPr>
            </w:pPr>
            <w:r>
              <w:rPr>
                <w:rFonts w:ascii="Arial" w:hAnsi="Arial" w:cs="Arial"/>
                <w:sz w:val="14"/>
                <w:szCs w:val="14"/>
                <w:lang w:val="en-US"/>
              </w:rPr>
              <w:t>4.</w:t>
            </w:r>
          </w:p>
          <w:p w14:paraId="504BABA6" w14:textId="77777777" w:rsidR="00963F98" w:rsidRDefault="00963F98" w:rsidP="00A76107">
            <w:pPr>
              <w:spacing w:line="256" w:lineRule="auto"/>
              <w:ind w:left="720" w:hanging="720"/>
              <w:rPr>
                <w:rFonts w:ascii="Arial" w:hAnsi="Arial" w:cs="Arial"/>
                <w:sz w:val="14"/>
                <w:szCs w:val="14"/>
                <w:lang w:val="en-US"/>
              </w:rPr>
            </w:pPr>
          </w:p>
          <w:p w14:paraId="0204E6B6" w14:textId="77777777" w:rsidR="00963F98" w:rsidRDefault="00963F98" w:rsidP="00A76107">
            <w:pPr>
              <w:spacing w:line="256" w:lineRule="auto"/>
              <w:ind w:left="720" w:hanging="720"/>
              <w:rPr>
                <w:rFonts w:ascii="Arial" w:hAnsi="Arial" w:cs="Arial"/>
                <w:sz w:val="14"/>
                <w:szCs w:val="14"/>
                <w:lang w:val="en-US"/>
              </w:rPr>
            </w:pPr>
          </w:p>
          <w:p w14:paraId="11137AB5" w14:textId="77777777" w:rsidR="00963F98" w:rsidRDefault="00963F98" w:rsidP="00A76107">
            <w:pPr>
              <w:spacing w:line="256" w:lineRule="auto"/>
              <w:ind w:left="720" w:hanging="720"/>
              <w:rPr>
                <w:rFonts w:ascii="Arial" w:hAnsi="Arial" w:cs="Arial"/>
                <w:sz w:val="14"/>
                <w:szCs w:val="14"/>
                <w:lang w:val="en-US"/>
              </w:rPr>
            </w:pPr>
          </w:p>
          <w:p w14:paraId="33573A23" w14:textId="77777777" w:rsidR="00963F98" w:rsidRDefault="00963F98" w:rsidP="00A76107">
            <w:pPr>
              <w:spacing w:line="256" w:lineRule="auto"/>
              <w:ind w:left="720" w:hanging="720"/>
              <w:rPr>
                <w:rFonts w:ascii="Arial" w:hAnsi="Arial" w:cs="Arial"/>
                <w:sz w:val="14"/>
                <w:szCs w:val="14"/>
                <w:lang w:val="en-US"/>
              </w:rPr>
            </w:pPr>
          </w:p>
          <w:p w14:paraId="345E2D07" w14:textId="77777777" w:rsidR="00963F98" w:rsidRDefault="00963F98" w:rsidP="00A76107">
            <w:pPr>
              <w:spacing w:line="256" w:lineRule="auto"/>
              <w:ind w:left="720" w:hanging="720"/>
              <w:rPr>
                <w:rFonts w:ascii="Arial" w:hAnsi="Arial" w:cs="Arial"/>
                <w:sz w:val="14"/>
                <w:szCs w:val="14"/>
                <w:lang w:val="en-US"/>
              </w:rPr>
            </w:pPr>
          </w:p>
          <w:p w14:paraId="1BF236FE" w14:textId="77777777" w:rsidR="00963F98" w:rsidRDefault="00963F98" w:rsidP="00A76107">
            <w:pPr>
              <w:spacing w:line="256" w:lineRule="auto"/>
              <w:ind w:left="720" w:hanging="720"/>
              <w:rPr>
                <w:rFonts w:ascii="Arial" w:hAnsi="Arial" w:cs="Arial"/>
                <w:sz w:val="14"/>
                <w:szCs w:val="14"/>
                <w:lang w:val="en-US"/>
              </w:rPr>
            </w:pPr>
          </w:p>
          <w:p w14:paraId="363472C2" w14:textId="77777777" w:rsidR="00963F98" w:rsidRDefault="00963F98" w:rsidP="00A76107">
            <w:pPr>
              <w:spacing w:line="256" w:lineRule="auto"/>
              <w:ind w:left="720" w:hanging="720"/>
              <w:rPr>
                <w:rFonts w:ascii="Arial" w:hAnsi="Arial" w:cs="Arial"/>
                <w:sz w:val="14"/>
                <w:szCs w:val="14"/>
                <w:lang w:val="en-US"/>
              </w:rPr>
            </w:pPr>
          </w:p>
          <w:p w14:paraId="15235711" w14:textId="77777777" w:rsidR="00963F98" w:rsidRDefault="00963F98" w:rsidP="00A76107">
            <w:pPr>
              <w:spacing w:line="256" w:lineRule="auto"/>
              <w:ind w:left="720" w:hanging="720"/>
              <w:rPr>
                <w:rFonts w:ascii="Arial" w:hAnsi="Arial" w:cs="Arial"/>
                <w:sz w:val="14"/>
                <w:szCs w:val="14"/>
                <w:lang w:val="en-US"/>
              </w:rPr>
            </w:pPr>
          </w:p>
          <w:p w14:paraId="07CFF1CF" w14:textId="77777777" w:rsidR="00963F98" w:rsidRDefault="00963F98" w:rsidP="00A76107">
            <w:pPr>
              <w:spacing w:line="256" w:lineRule="auto"/>
              <w:ind w:left="720" w:hanging="720"/>
              <w:rPr>
                <w:rFonts w:ascii="Arial" w:hAnsi="Arial" w:cs="Arial"/>
                <w:sz w:val="14"/>
                <w:szCs w:val="14"/>
                <w:lang w:val="en-US"/>
              </w:rPr>
            </w:pPr>
          </w:p>
          <w:p w14:paraId="4F7C4261" w14:textId="77777777" w:rsidR="00963F98" w:rsidRDefault="00963F98" w:rsidP="00A76107">
            <w:pPr>
              <w:spacing w:line="256" w:lineRule="auto"/>
              <w:ind w:left="720" w:hanging="720"/>
              <w:rPr>
                <w:rFonts w:ascii="Arial" w:hAnsi="Arial" w:cs="Arial"/>
                <w:sz w:val="14"/>
                <w:szCs w:val="14"/>
                <w:lang w:val="en-US"/>
              </w:rPr>
            </w:pPr>
          </w:p>
          <w:p w14:paraId="6D0B5535" w14:textId="77777777" w:rsidR="00963F98" w:rsidRDefault="00963F98" w:rsidP="00A76107">
            <w:pPr>
              <w:spacing w:line="256" w:lineRule="auto"/>
              <w:ind w:left="720" w:hanging="720"/>
              <w:rPr>
                <w:rFonts w:ascii="Arial" w:hAnsi="Arial" w:cs="Arial"/>
                <w:sz w:val="14"/>
                <w:szCs w:val="14"/>
                <w:lang w:val="en-US"/>
              </w:rPr>
            </w:pPr>
          </w:p>
          <w:p w14:paraId="66D0C784" w14:textId="77777777" w:rsidR="00963F98" w:rsidRDefault="00963F98" w:rsidP="00A76107">
            <w:pPr>
              <w:spacing w:line="256" w:lineRule="auto"/>
              <w:ind w:left="720" w:hanging="720"/>
              <w:rPr>
                <w:rFonts w:ascii="Arial" w:hAnsi="Arial" w:cs="Arial"/>
                <w:sz w:val="14"/>
                <w:szCs w:val="14"/>
                <w:lang w:val="en-US"/>
              </w:rPr>
            </w:pPr>
          </w:p>
          <w:p w14:paraId="7282F721" w14:textId="77777777" w:rsidR="00963F98" w:rsidRDefault="00963F98" w:rsidP="00A76107">
            <w:pPr>
              <w:spacing w:line="256" w:lineRule="auto"/>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4FA793" w14:textId="77777777" w:rsidR="00963F98" w:rsidRDefault="00963F98" w:rsidP="00A76107">
            <w:pPr>
              <w:spacing w:before="60" w:after="60" w:line="256" w:lineRule="auto"/>
              <w:ind w:left="720" w:hanging="720"/>
              <w:rPr>
                <w:rFonts w:ascii="Arial" w:hAnsi="Arial" w:cs="Arial"/>
                <w:b/>
                <w:sz w:val="14"/>
                <w:szCs w:val="14"/>
                <w:lang w:val="en-US"/>
              </w:rPr>
            </w:pPr>
            <w:r>
              <w:rPr>
                <w:rFonts w:ascii="Arial" w:hAnsi="Arial" w:cs="Arial"/>
                <w:b/>
                <w:sz w:val="14"/>
                <w:szCs w:val="14"/>
                <w:lang w:val="en-US"/>
              </w:rPr>
              <w:t xml:space="preserve">Partnership Accreditation </w:t>
            </w:r>
          </w:p>
          <w:p w14:paraId="7BDC6C2B" w14:textId="77777777" w:rsidR="00963F98" w:rsidRDefault="00963F98" w:rsidP="0053035A">
            <w:pPr>
              <w:pStyle w:val="BodyTextIndent"/>
              <w:numPr>
                <w:ilvl w:val="0"/>
                <w:numId w:val="83"/>
              </w:numPr>
              <w:spacing w:line="256" w:lineRule="auto"/>
              <w:rPr>
                <w:rFonts w:cs="Arial"/>
                <w:b/>
                <w:bCs/>
                <w:sz w:val="14"/>
                <w:szCs w:val="14"/>
              </w:rPr>
            </w:pPr>
            <w:r>
              <w:rPr>
                <w:b/>
                <w:bCs/>
                <w:sz w:val="14"/>
                <w:szCs w:val="14"/>
              </w:rPr>
              <w:t>Cisco            = Maximum 1 points</w:t>
            </w:r>
          </w:p>
          <w:p w14:paraId="522EAF8C" w14:textId="77777777" w:rsidR="00963F98" w:rsidRDefault="00963F98" w:rsidP="0053035A">
            <w:pPr>
              <w:pStyle w:val="BodyTextIndent"/>
              <w:numPr>
                <w:ilvl w:val="0"/>
                <w:numId w:val="83"/>
              </w:numPr>
              <w:spacing w:line="256" w:lineRule="auto"/>
              <w:rPr>
                <w:b/>
                <w:bCs/>
                <w:sz w:val="14"/>
                <w:szCs w:val="14"/>
              </w:rPr>
            </w:pPr>
            <w:r>
              <w:rPr>
                <w:b/>
                <w:bCs/>
                <w:sz w:val="14"/>
                <w:szCs w:val="14"/>
              </w:rPr>
              <w:t>Huawei         = Maximum 3 points</w:t>
            </w:r>
          </w:p>
          <w:p w14:paraId="6411667F" w14:textId="77777777" w:rsidR="00963F98" w:rsidRDefault="00963F98" w:rsidP="0053035A">
            <w:pPr>
              <w:pStyle w:val="BodyTextIndent"/>
              <w:numPr>
                <w:ilvl w:val="0"/>
                <w:numId w:val="83"/>
              </w:numPr>
              <w:spacing w:line="256" w:lineRule="auto"/>
              <w:rPr>
                <w:b/>
                <w:bCs/>
                <w:sz w:val="14"/>
                <w:szCs w:val="14"/>
              </w:rPr>
            </w:pPr>
            <w:r>
              <w:rPr>
                <w:b/>
                <w:bCs/>
                <w:sz w:val="14"/>
                <w:szCs w:val="14"/>
              </w:rPr>
              <w:t>Fortinet        = Maximum 3 points</w:t>
            </w:r>
          </w:p>
          <w:p w14:paraId="0A9611C6" w14:textId="77777777" w:rsidR="00963F98" w:rsidRDefault="00963F98" w:rsidP="0053035A">
            <w:pPr>
              <w:pStyle w:val="BodyTextIndent"/>
              <w:numPr>
                <w:ilvl w:val="0"/>
                <w:numId w:val="83"/>
              </w:numPr>
              <w:spacing w:line="256" w:lineRule="auto"/>
              <w:rPr>
                <w:b/>
                <w:bCs/>
                <w:sz w:val="14"/>
                <w:szCs w:val="14"/>
              </w:rPr>
            </w:pPr>
            <w:r>
              <w:rPr>
                <w:b/>
                <w:bCs/>
                <w:sz w:val="14"/>
                <w:szCs w:val="14"/>
              </w:rPr>
              <w:t>H3C              = Maximum 3 points</w:t>
            </w:r>
          </w:p>
          <w:p w14:paraId="3A34812B" w14:textId="77777777" w:rsidR="00963F98" w:rsidRDefault="00963F98" w:rsidP="00A76107">
            <w:pPr>
              <w:spacing w:before="60" w:after="60" w:line="256" w:lineRule="auto"/>
              <w:ind w:left="720" w:hanging="720"/>
              <w:rPr>
                <w:rFonts w:ascii="Arial" w:hAnsi="Arial" w:cs="Arial"/>
                <w:sz w:val="14"/>
                <w:szCs w:val="14"/>
                <w:lang w:val="en-US"/>
              </w:rPr>
            </w:pPr>
          </w:p>
          <w:p w14:paraId="0B4C16DB" w14:textId="77777777" w:rsidR="00963F98" w:rsidRDefault="00963F98" w:rsidP="00A76107">
            <w:pPr>
              <w:spacing w:before="60" w:after="60" w:line="256" w:lineRule="auto"/>
              <w:ind w:left="720" w:hanging="720"/>
              <w:rPr>
                <w:rFonts w:ascii="Arial" w:hAnsi="Arial" w:cs="Arial"/>
                <w:b/>
                <w:sz w:val="14"/>
                <w:szCs w:val="14"/>
                <w:lang w:val="en-US"/>
              </w:rPr>
            </w:pPr>
            <w:r>
              <w:rPr>
                <w:rFonts w:ascii="Arial" w:hAnsi="Arial" w:cs="Arial"/>
                <w:b/>
                <w:sz w:val="14"/>
                <w:szCs w:val="14"/>
                <w:lang w:val="en-US"/>
              </w:rPr>
              <w:t>(Provide proof of partnership accreditation)</w:t>
            </w:r>
          </w:p>
        </w:tc>
        <w:tc>
          <w:tcPr>
            <w:tcW w:w="1238" w:type="dxa"/>
            <w:tcBorders>
              <w:top w:val="nil"/>
              <w:left w:val="nil"/>
              <w:bottom w:val="single" w:sz="8" w:space="0" w:color="auto"/>
              <w:right w:val="single" w:sz="8" w:space="0" w:color="auto"/>
            </w:tcBorders>
            <w:tcMar>
              <w:top w:w="0" w:type="dxa"/>
              <w:left w:w="108" w:type="dxa"/>
              <w:bottom w:w="0" w:type="dxa"/>
              <w:right w:w="108" w:type="dxa"/>
            </w:tcMar>
          </w:tcPr>
          <w:p w14:paraId="011586EF" w14:textId="77777777" w:rsidR="00963F98" w:rsidRDefault="00963F98" w:rsidP="00A76107">
            <w:pPr>
              <w:spacing w:line="256" w:lineRule="auto"/>
              <w:ind w:left="720" w:hanging="720"/>
              <w:jc w:val="center"/>
              <w:rPr>
                <w:rFonts w:ascii="Arial" w:hAnsi="Arial" w:cs="Arial"/>
                <w:sz w:val="14"/>
                <w:szCs w:val="14"/>
                <w:lang w:val="en-US"/>
              </w:rPr>
            </w:pPr>
          </w:p>
          <w:p w14:paraId="31E63B38" w14:textId="77777777" w:rsidR="00963F98" w:rsidRDefault="00963F98" w:rsidP="00A76107">
            <w:pPr>
              <w:spacing w:line="256" w:lineRule="auto"/>
              <w:ind w:left="720" w:hanging="720"/>
              <w:jc w:val="center"/>
              <w:rPr>
                <w:rFonts w:ascii="Arial" w:hAnsi="Arial" w:cs="Arial"/>
                <w:sz w:val="14"/>
                <w:szCs w:val="14"/>
                <w:lang w:val="en-US"/>
              </w:rPr>
            </w:pPr>
            <w:r>
              <w:rPr>
                <w:rFonts w:ascii="Arial" w:hAnsi="Arial" w:cs="Arial"/>
                <w:sz w:val="14"/>
                <w:szCs w:val="14"/>
                <w:lang w:val="en-US"/>
              </w:rPr>
              <w:t>30</w:t>
            </w:r>
          </w:p>
        </w:tc>
      </w:tr>
      <w:tr w:rsidR="00963F98" w14:paraId="04670E57" w14:textId="77777777" w:rsidTr="00A76107">
        <w:trPr>
          <w:trHeight w:val="362"/>
        </w:trPr>
        <w:tc>
          <w:tcPr>
            <w:tcW w:w="64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E328D2" w14:textId="77777777" w:rsidR="00963F98" w:rsidRDefault="00963F98" w:rsidP="00A76107">
            <w:pPr>
              <w:spacing w:line="256" w:lineRule="auto"/>
              <w:ind w:left="720" w:hanging="720"/>
              <w:rPr>
                <w:rFonts w:ascii="Arial" w:hAnsi="Arial" w:cs="Arial"/>
                <w:sz w:val="14"/>
                <w:szCs w:val="14"/>
                <w:lang w:val="en-US"/>
              </w:rPr>
            </w:pPr>
          </w:p>
        </w:tc>
        <w:tc>
          <w:tcPr>
            <w:tcW w:w="7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1E358"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Total</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B85C0" w14:textId="77777777" w:rsidR="00963F98" w:rsidRDefault="00963F98" w:rsidP="00A76107">
            <w:pPr>
              <w:spacing w:line="256" w:lineRule="auto"/>
              <w:ind w:left="720" w:hanging="720"/>
              <w:jc w:val="center"/>
              <w:rPr>
                <w:rFonts w:ascii="Arial" w:hAnsi="Arial" w:cs="Arial"/>
                <w:b/>
                <w:bCs/>
                <w:sz w:val="14"/>
                <w:szCs w:val="14"/>
                <w:lang w:val="en-US"/>
              </w:rPr>
            </w:pPr>
            <w:r>
              <w:rPr>
                <w:rFonts w:ascii="Arial" w:hAnsi="Arial" w:cs="Arial"/>
                <w:b/>
                <w:bCs/>
                <w:sz w:val="14"/>
                <w:szCs w:val="14"/>
                <w:lang w:val="en-US"/>
              </w:rPr>
              <w:t>100</w:t>
            </w:r>
          </w:p>
        </w:tc>
      </w:tr>
      <w:tr w:rsidR="00963F98" w14:paraId="41222507" w14:textId="77777777" w:rsidTr="00A76107">
        <w:trPr>
          <w:trHeight w:val="353"/>
        </w:trPr>
        <w:tc>
          <w:tcPr>
            <w:tcW w:w="9006"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09DCF30" w14:textId="77777777" w:rsidR="00963F98" w:rsidRDefault="00963F98" w:rsidP="00A76107">
            <w:pPr>
              <w:spacing w:line="256" w:lineRule="auto"/>
              <w:ind w:left="720" w:hanging="720"/>
              <w:jc w:val="center"/>
              <w:rPr>
                <w:rFonts w:ascii="Arial" w:hAnsi="Arial" w:cs="Arial"/>
                <w:b/>
                <w:bCs/>
                <w:sz w:val="14"/>
                <w:szCs w:val="14"/>
                <w:lang w:val="en-US"/>
              </w:rPr>
            </w:pPr>
            <w:r>
              <w:rPr>
                <w:rFonts w:ascii="Arial" w:hAnsi="Arial" w:cs="Arial"/>
                <w:b/>
                <w:bCs/>
                <w:sz w:val="14"/>
                <w:szCs w:val="14"/>
                <w:lang w:val="en-US"/>
              </w:rPr>
              <w:t>2</w:t>
            </w:r>
            <w:r>
              <w:rPr>
                <w:rFonts w:ascii="Arial" w:hAnsi="Arial" w:cs="Arial"/>
                <w:b/>
                <w:bCs/>
                <w:sz w:val="14"/>
                <w:szCs w:val="14"/>
                <w:vertAlign w:val="superscript"/>
                <w:lang w:val="en-US"/>
              </w:rPr>
              <w:t>nd</w:t>
            </w:r>
            <w:r>
              <w:rPr>
                <w:rFonts w:ascii="Arial" w:hAnsi="Arial" w:cs="Arial"/>
                <w:b/>
                <w:bCs/>
                <w:sz w:val="14"/>
                <w:szCs w:val="14"/>
                <w:lang w:val="en-US"/>
              </w:rPr>
              <w:t xml:space="preserve"> Stage Evaluation</w:t>
            </w:r>
          </w:p>
        </w:tc>
      </w:tr>
      <w:tr w:rsidR="00963F98" w14:paraId="2F4722DE" w14:textId="77777777" w:rsidTr="00A76107">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3470C"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Price Evaluation:</w:t>
            </w:r>
          </w:p>
          <w:p w14:paraId="70F983EE"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Maximum 80 points</w:t>
            </w:r>
          </w:p>
        </w:tc>
      </w:tr>
      <w:tr w:rsidR="00963F98" w14:paraId="3AF28BD5"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117D95"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hideMark/>
          </w:tcPr>
          <w:p w14:paraId="550B9C49"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Price</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79096" w14:textId="77777777" w:rsidR="00963F98" w:rsidRDefault="00963F98" w:rsidP="00A76107">
            <w:pPr>
              <w:spacing w:line="256" w:lineRule="auto"/>
              <w:ind w:left="720" w:hanging="720"/>
              <w:jc w:val="center"/>
              <w:rPr>
                <w:rFonts w:ascii="Arial" w:hAnsi="Arial" w:cs="Arial"/>
                <w:b/>
                <w:bCs/>
                <w:sz w:val="14"/>
                <w:szCs w:val="14"/>
                <w:lang w:val="en-US"/>
              </w:rPr>
            </w:pPr>
            <w:r>
              <w:rPr>
                <w:rFonts w:ascii="Arial" w:hAnsi="Arial" w:cs="Arial"/>
                <w:b/>
                <w:bCs/>
                <w:sz w:val="14"/>
                <w:szCs w:val="14"/>
                <w:lang w:val="en-US"/>
              </w:rPr>
              <w:t>80</w:t>
            </w:r>
          </w:p>
        </w:tc>
      </w:tr>
      <w:tr w:rsidR="00963F98" w14:paraId="44E166F5" w14:textId="77777777" w:rsidTr="00A76107">
        <w:trPr>
          <w:trHeight w:val="353"/>
        </w:trPr>
        <w:tc>
          <w:tcPr>
            <w:tcW w:w="90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EB2CD8"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B BB-EE Evaluation</w:t>
            </w:r>
          </w:p>
          <w:p w14:paraId="2A24125E"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Maximum 20 points</w:t>
            </w:r>
          </w:p>
        </w:tc>
      </w:tr>
      <w:tr w:rsidR="00963F98" w14:paraId="5D635CB8"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7916F"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1.</w:t>
            </w:r>
          </w:p>
        </w:tc>
        <w:tc>
          <w:tcPr>
            <w:tcW w:w="7148" w:type="dxa"/>
            <w:gridSpan w:val="2"/>
            <w:tcBorders>
              <w:top w:val="nil"/>
              <w:left w:val="single" w:sz="8" w:space="0" w:color="auto"/>
              <w:bottom w:val="single" w:sz="8" w:space="0" w:color="auto"/>
              <w:right w:val="single" w:sz="8" w:space="0" w:color="auto"/>
            </w:tcBorders>
            <w:vAlign w:val="center"/>
          </w:tcPr>
          <w:p w14:paraId="6CD30D4A"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 xml:space="preserve">Enterprises owned by black people with at least 51% shareholding  </w:t>
            </w:r>
          </w:p>
          <w:p w14:paraId="77B1B209" w14:textId="66DBC231"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51% black ownership =</w:t>
            </w:r>
            <w:r w:rsidR="00E75FAB">
              <w:rPr>
                <w:rFonts w:ascii="Arial" w:hAnsi="Arial" w:cs="Arial"/>
                <w:b/>
                <w:bCs/>
                <w:sz w:val="16"/>
                <w:szCs w:val="16"/>
                <w:lang w:val="en-US"/>
              </w:rPr>
              <w:t xml:space="preserve"> </w:t>
            </w:r>
            <w:r>
              <w:rPr>
                <w:rFonts w:ascii="Arial" w:hAnsi="Arial" w:cs="Arial"/>
                <w:b/>
                <w:bCs/>
                <w:sz w:val="16"/>
                <w:szCs w:val="16"/>
                <w:lang w:val="en-US"/>
              </w:rPr>
              <w:t>2 points</w:t>
            </w:r>
          </w:p>
          <w:p w14:paraId="770801AC" w14:textId="17B5C891"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lastRenderedPageBreak/>
              <w:t>Less than 51% black ownership =</w:t>
            </w:r>
            <w:r w:rsidR="00E75FAB">
              <w:rPr>
                <w:rFonts w:ascii="Arial" w:hAnsi="Arial" w:cs="Arial"/>
                <w:b/>
                <w:bCs/>
                <w:sz w:val="16"/>
                <w:szCs w:val="16"/>
                <w:lang w:val="en-US"/>
              </w:rPr>
              <w:t xml:space="preserve"> </w:t>
            </w:r>
            <w:r>
              <w:rPr>
                <w:rFonts w:ascii="Arial" w:hAnsi="Arial" w:cs="Arial"/>
                <w:b/>
                <w:bCs/>
                <w:sz w:val="16"/>
                <w:szCs w:val="16"/>
                <w:lang w:val="en-US"/>
              </w:rPr>
              <w:t>0 points</w:t>
            </w:r>
          </w:p>
          <w:p w14:paraId="09350DD0"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(Provide original or certified copy (not older than three (3) months) of BEE certificate / sworn affidavit )</w:t>
            </w:r>
          </w:p>
          <w:p w14:paraId="535F8E72" w14:textId="77777777" w:rsidR="00963F98" w:rsidRDefault="00963F98" w:rsidP="00A76107">
            <w:pPr>
              <w:spacing w:line="256" w:lineRule="auto"/>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E899DD"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21B9F45B"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E8E9D7"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2.</w:t>
            </w:r>
          </w:p>
        </w:tc>
        <w:tc>
          <w:tcPr>
            <w:tcW w:w="7148" w:type="dxa"/>
            <w:gridSpan w:val="2"/>
            <w:tcBorders>
              <w:top w:val="nil"/>
              <w:left w:val="single" w:sz="8" w:space="0" w:color="auto"/>
              <w:bottom w:val="single" w:sz="8" w:space="0" w:color="auto"/>
              <w:right w:val="single" w:sz="8" w:space="0" w:color="auto"/>
            </w:tcBorders>
            <w:vAlign w:val="center"/>
          </w:tcPr>
          <w:p w14:paraId="4D5FC5A1"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 xml:space="preserve">Enterprise owned by black women with at least 30% shareholding  </w:t>
            </w:r>
          </w:p>
          <w:p w14:paraId="6E2D9A3C"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30% black women ownership = 4 points</w:t>
            </w:r>
          </w:p>
          <w:p w14:paraId="6682ED73"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Less than 30% black women ownership = 0 points</w:t>
            </w:r>
          </w:p>
          <w:p w14:paraId="47DC4625"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(Provide original or certified copy (not older than three (3) months) of BEE certificate / sworn affidavit )</w:t>
            </w:r>
          </w:p>
          <w:p w14:paraId="687BCC76" w14:textId="77777777" w:rsidR="00963F98" w:rsidRDefault="00963F98" w:rsidP="00A76107">
            <w:pPr>
              <w:spacing w:line="256" w:lineRule="auto"/>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FAE98"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0E68BE9F"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019B4"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3.</w:t>
            </w:r>
          </w:p>
        </w:tc>
        <w:tc>
          <w:tcPr>
            <w:tcW w:w="7148" w:type="dxa"/>
            <w:gridSpan w:val="2"/>
            <w:tcBorders>
              <w:top w:val="nil"/>
              <w:left w:val="single" w:sz="8" w:space="0" w:color="auto"/>
              <w:bottom w:val="single" w:sz="8" w:space="0" w:color="auto"/>
              <w:right w:val="single" w:sz="8" w:space="0" w:color="auto"/>
            </w:tcBorders>
            <w:vAlign w:val="center"/>
            <w:hideMark/>
          </w:tcPr>
          <w:p w14:paraId="3146F5A5"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 xml:space="preserve">Enterprise owned by black youth with at least 51% shareholding      </w:t>
            </w:r>
          </w:p>
          <w:p w14:paraId="0A4A7A1C" w14:textId="33DC1255"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51% black youth ownership =</w:t>
            </w:r>
            <w:r w:rsidR="00E75FAB">
              <w:rPr>
                <w:rFonts w:ascii="Arial" w:hAnsi="Arial" w:cs="Arial"/>
                <w:b/>
                <w:bCs/>
                <w:sz w:val="16"/>
                <w:szCs w:val="16"/>
                <w:lang w:val="en-US"/>
              </w:rPr>
              <w:t xml:space="preserve"> </w:t>
            </w:r>
            <w:r>
              <w:rPr>
                <w:rFonts w:ascii="Arial" w:hAnsi="Arial" w:cs="Arial"/>
                <w:b/>
                <w:bCs/>
                <w:sz w:val="16"/>
                <w:szCs w:val="16"/>
                <w:lang w:val="en-US"/>
              </w:rPr>
              <w:t>4 points</w:t>
            </w:r>
          </w:p>
          <w:p w14:paraId="663B3C5E"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Less than 51% black youth ownership = 0 points</w:t>
            </w:r>
          </w:p>
          <w:p w14:paraId="0987C4D5"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(Provide original or certified copy (not older than three (3) months) of BEE certificate / sworn affidavit and certified copies (not older than three(3) months of ID copies of owners)</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896DB53"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27A39355"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658777"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4.</w:t>
            </w:r>
          </w:p>
        </w:tc>
        <w:tc>
          <w:tcPr>
            <w:tcW w:w="7148" w:type="dxa"/>
            <w:gridSpan w:val="2"/>
            <w:tcBorders>
              <w:top w:val="nil"/>
              <w:left w:val="single" w:sz="8" w:space="0" w:color="auto"/>
              <w:bottom w:val="single" w:sz="8" w:space="0" w:color="auto"/>
              <w:right w:val="single" w:sz="8" w:space="0" w:color="auto"/>
            </w:tcBorders>
            <w:vAlign w:val="center"/>
          </w:tcPr>
          <w:p w14:paraId="490AD8CA"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Enterprise owned by black people with disabilities with at least with 51%</w:t>
            </w:r>
            <w:r>
              <w:rPr>
                <w:rFonts w:ascii="Arial" w:hAnsi="Arial" w:cs="Arial"/>
                <w:b/>
                <w:bCs/>
                <w:sz w:val="16"/>
                <w:szCs w:val="16"/>
              </w:rPr>
              <w:t xml:space="preserve"> shareholding</w:t>
            </w:r>
          </w:p>
          <w:p w14:paraId="402BA130"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rPr>
              <w:t>51% black people with disabilities = 4 points</w:t>
            </w:r>
          </w:p>
          <w:p w14:paraId="64D3862D"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rPr>
              <w:t>Less than 51% black people with disabilities = 0 points</w:t>
            </w:r>
          </w:p>
          <w:p w14:paraId="21CF6117" w14:textId="77777777" w:rsidR="00963F98" w:rsidRDefault="00963F98" w:rsidP="00A76107">
            <w:pPr>
              <w:spacing w:line="256" w:lineRule="auto"/>
              <w:rPr>
                <w:rFonts w:ascii="Arial" w:hAnsi="Arial" w:cs="Arial"/>
                <w:b/>
                <w:bCs/>
                <w:sz w:val="16"/>
                <w:szCs w:val="16"/>
                <w:lang w:val="en-ZA"/>
              </w:rPr>
            </w:pPr>
            <w:r>
              <w:rPr>
                <w:rFonts w:ascii="Arial" w:hAnsi="Arial" w:cs="Arial"/>
                <w:b/>
                <w:bCs/>
                <w:sz w:val="16"/>
                <w:szCs w:val="16"/>
                <w:lang w:val="en-US"/>
              </w:rPr>
              <w:t>(Letter from a Doctor, Physician, and/or Psychologist licensed to practice or a letter from any state or federal agency for Disability classification)</w:t>
            </w:r>
          </w:p>
          <w:p w14:paraId="2BCC62AF" w14:textId="77777777" w:rsidR="00963F98" w:rsidRDefault="00963F98" w:rsidP="00A76107">
            <w:pPr>
              <w:spacing w:line="256" w:lineRule="auto"/>
              <w:ind w:left="720" w:hanging="720"/>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F2974F"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785C310E"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57F15B"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5.</w:t>
            </w:r>
          </w:p>
        </w:tc>
        <w:tc>
          <w:tcPr>
            <w:tcW w:w="7148" w:type="dxa"/>
            <w:gridSpan w:val="2"/>
            <w:tcBorders>
              <w:top w:val="nil"/>
              <w:left w:val="single" w:sz="8" w:space="0" w:color="auto"/>
              <w:bottom w:val="single" w:sz="8" w:space="0" w:color="auto"/>
              <w:right w:val="single" w:sz="8" w:space="0" w:color="auto"/>
            </w:tcBorders>
            <w:vAlign w:val="center"/>
          </w:tcPr>
          <w:p w14:paraId="4DD302DB"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rPr>
              <w:t>Enterprise  with B-BBEE status level  1 ( one ) to 4 (Four)</w:t>
            </w:r>
          </w:p>
          <w:p w14:paraId="33215A62" w14:textId="77777777" w:rsidR="00963F98" w:rsidRDefault="00963F98" w:rsidP="00A76107">
            <w:pPr>
              <w:pStyle w:val="ListParagraph"/>
              <w:spacing w:line="256" w:lineRule="auto"/>
              <w:rPr>
                <w:rFonts w:ascii="Arial" w:hAnsi="Arial" w:cs="Arial"/>
                <w:b/>
                <w:bCs/>
                <w:sz w:val="16"/>
                <w:szCs w:val="16"/>
                <w:lang w:val="en-US"/>
              </w:rPr>
            </w:pPr>
          </w:p>
          <w:p w14:paraId="21953EBD" w14:textId="1CB80E70"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B-BBEE Status Level 1-4</w:t>
            </w:r>
            <w:r w:rsidR="00E75FAB">
              <w:rPr>
                <w:rFonts w:ascii="Arial" w:hAnsi="Arial" w:cs="Arial"/>
                <w:b/>
                <w:bCs/>
                <w:sz w:val="16"/>
                <w:szCs w:val="16"/>
                <w:lang w:val="en-US"/>
              </w:rPr>
              <w:t xml:space="preserve"> </w:t>
            </w:r>
            <w:r>
              <w:rPr>
                <w:rFonts w:ascii="Arial" w:hAnsi="Arial" w:cs="Arial"/>
                <w:b/>
                <w:bCs/>
                <w:sz w:val="16"/>
                <w:szCs w:val="16"/>
                <w:lang w:val="en-US"/>
              </w:rPr>
              <w:t>= 2points)</w:t>
            </w:r>
          </w:p>
          <w:p w14:paraId="7594AA08"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lang w:val="en-US"/>
              </w:rPr>
              <w:t>Not B-BBEE status level 1-4 = 0 point</w:t>
            </w:r>
          </w:p>
          <w:p w14:paraId="634BD8C9"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lang w:val="en-US"/>
              </w:rPr>
              <w:t>(Provide original or certified copy (not older than three (3) months) of BEE certificate / sworn affidavit )</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875CD"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4B28E059"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2E265"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4"/>
                <w:szCs w:val="14"/>
                <w:lang w:val="en-US"/>
              </w:rPr>
              <w:t>6.</w:t>
            </w:r>
          </w:p>
        </w:tc>
        <w:tc>
          <w:tcPr>
            <w:tcW w:w="7148" w:type="dxa"/>
            <w:gridSpan w:val="2"/>
            <w:tcBorders>
              <w:top w:val="nil"/>
              <w:left w:val="single" w:sz="8" w:space="0" w:color="auto"/>
              <w:bottom w:val="single" w:sz="8" w:space="0" w:color="auto"/>
              <w:right w:val="single" w:sz="8" w:space="0" w:color="auto"/>
            </w:tcBorders>
            <w:vAlign w:val="center"/>
            <w:hideMark/>
          </w:tcPr>
          <w:p w14:paraId="4C43FD5B" w14:textId="77777777" w:rsidR="00963F98" w:rsidRDefault="00963F98" w:rsidP="00A76107">
            <w:pPr>
              <w:spacing w:line="256" w:lineRule="auto"/>
              <w:rPr>
                <w:rFonts w:ascii="Arial" w:hAnsi="Arial" w:cs="Arial"/>
                <w:b/>
                <w:bCs/>
                <w:sz w:val="16"/>
                <w:szCs w:val="16"/>
                <w:lang w:val="en-US"/>
              </w:rPr>
            </w:pPr>
            <w:r>
              <w:rPr>
                <w:rFonts w:ascii="Arial" w:hAnsi="Arial" w:cs="Arial"/>
                <w:b/>
                <w:bCs/>
                <w:sz w:val="16"/>
                <w:szCs w:val="16"/>
              </w:rPr>
              <w:t>Local suppliers within City of Johannesburg Geographical area</w:t>
            </w:r>
          </w:p>
          <w:p w14:paraId="675B5C88"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rPr>
              <w:t>Within COJ = 4 points</w:t>
            </w:r>
          </w:p>
          <w:p w14:paraId="36F9AA65" w14:textId="77777777" w:rsidR="00963F98" w:rsidRDefault="00963F98" w:rsidP="0053035A">
            <w:pPr>
              <w:pStyle w:val="ListParagraph"/>
              <w:numPr>
                <w:ilvl w:val="0"/>
                <w:numId w:val="86"/>
              </w:numPr>
              <w:adjustRightInd/>
              <w:spacing w:line="256" w:lineRule="auto"/>
              <w:textAlignment w:val="auto"/>
              <w:rPr>
                <w:rFonts w:ascii="Arial" w:hAnsi="Arial" w:cs="Arial"/>
                <w:b/>
                <w:bCs/>
                <w:sz w:val="16"/>
                <w:szCs w:val="16"/>
                <w:lang w:val="en-US"/>
              </w:rPr>
            </w:pPr>
            <w:r>
              <w:rPr>
                <w:rFonts w:ascii="Arial" w:hAnsi="Arial" w:cs="Arial"/>
                <w:b/>
                <w:bCs/>
                <w:sz w:val="16"/>
                <w:szCs w:val="16"/>
              </w:rPr>
              <w:t>Outside COJ = 0 point</w:t>
            </w:r>
          </w:p>
          <w:p w14:paraId="230AA821" w14:textId="77777777" w:rsidR="00963F98" w:rsidRDefault="00963F98" w:rsidP="00A76107">
            <w:pPr>
              <w:spacing w:line="256" w:lineRule="auto"/>
              <w:ind w:left="720" w:hanging="720"/>
              <w:rPr>
                <w:rFonts w:ascii="Arial" w:hAnsi="Arial" w:cs="Arial"/>
                <w:b/>
                <w:bCs/>
                <w:sz w:val="14"/>
                <w:szCs w:val="14"/>
                <w:lang w:val="en-US"/>
              </w:rPr>
            </w:pPr>
            <w:r>
              <w:rPr>
                <w:rFonts w:ascii="Arial" w:hAnsi="Arial" w:cs="Arial"/>
                <w:b/>
                <w:bCs/>
                <w:sz w:val="16"/>
                <w:szCs w:val="16"/>
                <w:lang w:val="en-US"/>
              </w:rPr>
              <w:t>( Provide municipal rates account or lease agreement )</w:t>
            </w: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E0BFBF" w14:textId="77777777" w:rsidR="00963F98" w:rsidRDefault="00963F98" w:rsidP="00A76107">
            <w:pPr>
              <w:spacing w:line="256" w:lineRule="auto"/>
              <w:ind w:left="720" w:hanging="720"/>
              <w:jc w:val="center"/>
              <w:rPr>
                <w:rFonts w:ascii="Arial" w:hAnsi="Arial" w:cs="Arial"/>
                <w:b/>
                <w:bCs/>
                <w:sz w:val="14"/>
                <w:szCs w:val="14"/>
                <w:lang w:val="en-US"/>
              </w:rPr>
            </w:pPr>
          </w:p>
        </w:tc>
      </w:tr>
      <w:tr w:rsidR="00963F98" w14:paraId="74B8157D" w14:textId="77777777" w:rsidTr="00A76107">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3387C7" w14:textId="77777777" w:rsidR="00963F98" w:rsidRDefault="00963F98" w:rsidP="00A76107">
            <w:pPr>
              <w:spacing w:line="256" w:lineRule="auto"/>
              <w:ind w:left="720" w:hanging="720"/>
              <w:rPr>
                <w:rFonts w:ascii="Arial" w:hAnsi="Arial" w:cs="Arial"/>
                <w:b/>
                <w:bCs/>
                <w:sz w:val="14"/>
                <w:szCs w:val="14"/>
                <w:lang w:val="en-US"/>
              </w:rPr>
            </w:pPr>
          </w:p>
        </w:tc>
        <w:tc>
          <w:tcPr>
            <w:tcW w:w="7148" w:type="dxa"/>
            <w:gridSpan w:val="2"/>
            <w:tcBorders>
              <w:top w:val="nil"/>
              <w:left w:val="single" w:sz="8" w:space="0" w:color="auto"/>
              <w:bottom w:val="single" w:sz="8" w:space="0" w:color="auto"/>
              <w:right w:val="single" w:sz="8" w:space="0" w:color="auto"/>
            </w:tcBorders>
            <w:vAlign w:val="center"/>
          </w:tcPr>
          <w:p w14:paraId="25ECC825" w14:textId="77777777" w:rsidR="00963F98" w:rsidRDefault="00963F98" w:rsidP="00A76107">
            <w:pPr>
              <w:spacing w:line="256" w:lineRule="auto"/>
              <w:rPr>
                <w:rFonts w:ascii="Arial" w:hAnsi="Arial" w:cs="Arial"/>
                <w:b/>
                <w:bCs/>
                <w:sz w:val="14"/>
                <w:szCs w:val="14"/>
                <w:lang w:val="en-US"/>
              </w:rPr>
            </w:pPr>
          </w:p>
        </w:tc>
        <w:tc>
          <w:tcPr>
            <w:tcW w:w="1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6E7D2" w14:textId="77777777" w:rsidR="00963F98" w:rsidRDefault="00963F98" w:rsidP="00A76107">
            <w:pPr>
              <w:spacing w:line="256" w:lineRule="auto"/>
              <w:ind w:left="720" w:hanging="720"/>
              <w:jc w:val="center"/>
              <w:rPr>
                <w:rFonts w:ascii="Arial" w:hAnsi="Arial" w:cs="Arial"/>
                <w:b/>
                <w:bCs/>
                <w:sz w:val="14"/>
                <w:szCs w:val="14"/>
                <w:lang w:val="en-US"/>
              </w:rPr>
            </w:pPr>
          </w:p>
        </w:tc>
      </w:tr>
    </w:tbl>
    <w:p w14:paraId="551D5113" w14:textId="77777777" w:rsidR="00963F98" w:rsidRDefault="00963F98" w:rsidP="00963F98">
      <w:pPr>
        <w:rPr>
          <w:rFonts w:ascii="Calibri" w:hAnsi="Calibri" w:cs="Calibri"/>
          <w:sz w:val="22"/>
          <w:szCs w:val="22"/>
          <w:lang w:val="en-ZA"/>
        </w:rPr>
      </w:pPr>
    </w:p>
    <w:p w14:paraId="60BC18B2" w14:textId="77777777" w:rsidR="00963F98" w:rsidRDefault="00963F98" w:rsidP="00963F98"/>
    <w:p w14:paraId="2B0C59DA" w14:textId="77777777" w:rsidR="00963F98" w:rsidRDefault="00963F98" w:rsidP="00963F98">
      <w:pPr>
        <w:tabs>
          <w:tab w:val="left" w:pos="1476"/>
        </w:tabs>
        <w:rPr>
          <w:rFonts w:ascii="Arial" w:hAnsi="Arial" w:cs="Arial"/>
          <w:sz w:val="22"/>
          <w:szCs w:val="22"/>
        </w:rPr>
      </w:pPr>
    </w:p>
    <w:p w14:paraId="13DFDD56" w14:textId="77777777" w:rsidR="00963F98" w:rsidRPr="009D0504" w:rsidRDefault="00963F98" w:rsidP="00963F98">
      <w:pPr>
        <w:tabs>
          <w:tab w:val="left" w:pos="1476"/>
        </w:tabs>
        <w:rPr>
          <w:rFonts w:ascii="Arial" w:hAnsi="Arial" w:cs="Arial"/>
          <w:sz w:val="22"/>
          <w:szCs w:val="22"/>
        </w:rPr>
      </w:pPr>
    </w:p>
    <w:p w14:paraId="0E3AD741" w14:textId="77777777" w:rsidR="00963F98" w:rsidRDefault="00963F98" w:rsidP="00963F98">
      <w:pPr>
        <w:tabs>
          <w:tab w:val="left" w:pos="1476"/>
        </w:tabs>
        <w:rPr>
          <w:rFonts w:ascii="Arial" w:hAnsi="Arial" w:cs="Arial"/>
          <w:b/>
          <w:sz w:val="22"/>
          <w:szCs w:val="22"/>
        </w:rPr>
      </w:pPr>
    </w:p>
    <w:p w14:paraId="02609622" w14:textId="77777777" w:rsidR="00963F98" w:rsidRDefault="00963F98" w:rsidP="00963F98">
      <w:pPr>
        <w:tabs>
          <w:tab w:val="left" w:pos="1476"/>
        </w:tabs>
        <w:rPr>
          <w:rFonts w:ascii="Arial" w:hAnsi="Arial" w:cs="Arial"/>
          <w:b/>
          <w:sz w:val="22"/>
          <w:szCs w:val="22"/>
        </w:rPr>
      </w:pPr>
    </w:p>
    <w:p w14:paraId="4E6C4EB2" w14:textId="77777777" w:rsidR="00963F98" w:rsidRDefault="00963F98" w:rsidP="00963F98">
      <w:pPr>
        <w:tabs>
          <w:tab w:val="left" w:pos="1476"/>
        </w:tabs>
        <w:rPr>
          <w:rFonts w:ascii="Arial" w:hAnsi="Arial" w:cs="Arial"/>
          <w:b/>
          <w:sz w:val="22"/>
          <w:szCs w:val="22"/>
        </w:rPr>
      </w:pPr>
    </w:p>
    <w:p w14:paraId="2C13F349" w14:textId="77777777" w:rsidR="00963F98" w:rsidRDefault="00963F98" w:rsidP="00963F98">
      <w:pPr>
        <w:tabs>
          <w:tab w:val="left" w:pos="1476"/>
        </w:tabs>
        <w:rPr>
          <w:rFonts w:ascii="Arial" w:hAnsi="Arial" w:cs="Arial"/>
          <w:b/>
          <w:sz w:val="22"/>
          <w:szCs w:val="22"/>
        </w:rPr>
      </w:pPr>
    </w:p>
    <w:p w14:paraId="1469023A" w14:textId="77777777" w:rsidR="00963F98" w:rsidRDefault="00963F98" w:rsidP="00963F98">
      <w:pPr>
        <w:tabs>
          <w:tab w:val="left" w:pos="1476"/>
        </w:tabs>
        <w:rPr>
          <w:rFonts w:ascii="Arial" w:hAnsi="Arial" w:cs="Arial"/>
          <w:b/>
          <w:sz w:val="22"/>
          <w:szCs w:val="22"/>
        </w:rPr>
      </w:pPr>
    </w:p>
    <w:p w14:paraId="1B872238" w14:textId="77777777" w:rsidR="00963F98" w:rsidRDefault="00963F98" w:rsidP="00963F98">
      <w:pPr>
        <w:tabs>
          <w:tab w:val="left" w:pos="1476"/>
        </w:tabs>
        <w:rPr>
          <w:rFonts w:ascii="Arial" w:hAnsi="Arial" w:cs="Arial"/>
          <w:b/>
          <w:sz w:val="22"/>
          <w:szCs w:val="22"/>
        </w:rPr>
      </w:pPr>
    </w:p>
    <w:p w14:paraId="2A388C32" w14:textId="77777777" w:rsidR="00963F98" w:rsidRDefault="00963F98" w:rsidP="00963F98">
      <w:pPr>
        <w:tabs>
          <w:tab w:val="left" w:pos="1476"/>
        </w:tabs>
        <w:rPr>
          <w:rFonts w:ascii="Arial" w:hAnsi="Arial" w:cs="Arial"/>
          <w:b/>
          <w:sz w:val="22"/>
          <w:szCs w:val="22"/>
        </w:rPr>
      </w:pPr>
    </w:p>
    <w:p w14:paraId="56672970" w14:textId="77777777" w:rsidR="00963F98" w:rsidRDefault="00963F98" w:rsidP="00963F98">
      <w:pPr>
        <w:tabs>
          <w:tab w:val="left" w:pos="1476"/>
        </w:tabs>
        <w:rPr>
          <w:rFonts w:ascii="Arial" w:hAnsi="Arial" w:cs="Arial"/>
          <w:b/>
          <w:sz w:val="22"/>
          <w:szCs w:val="22"/>
        </w:rPr>
      </w:pPr>
    </w:p>
    <w:p w14:paraId="4EAD8E45" w14:textId="77777777" w:rsidR="00963F98" w:rsidRDefault="00963F98" w:rsidP="00963F98">
      <w:pPr>
        <w:tabs>
          <w:tab w:val="left" w:pos="1476"/>
        </w:tabs>
        <w:rPr>
          <w:rFonts w:ascii="Arial" w:hAnsi="Arial" w:cs="Arial"/>
          <w:b/>
          <w:sz w:val="22"/>
          <w:szCs w:val="22"/>
        </w:rPr>
      </w:pPr>
    </w:p>
    <w:p w14:paraId="7337CC13" w14:textId="77777777" w:rsidR="00963F98" w:rsidRDefault="00963F98" w:rsidP="00963F98">
      <w:pPr>
        <w:tabs>
          <w:tab w:val="left" w:pos="1476"/>
        </w:tabs>
        <w:rPr>
          <w:rFonts w:ascii="Arial" w:hAnsi="Arial" w:cs="Arial"/>
          <w:b/>
          <w:sz w:val="22"/>
          <w:szCs w:val="22"/>
        </w:rPr>
      </w:pPr>
    </w:p>
    <w:p w14:paraId="3E9CDB08" w14:textId="77777777" w:rsidR="00963F98" w:rsidRDefault="00963F98" w:rsidP="00963F98">
      <w:pPr>
        <w:tabs>
          <w:tab w:val="left" w:pos="1476"/>
        </w:tabs>
        <w:rPr>
          <w:rFonts w:ascii="Arial" w:hAnsi="Arial" w:cs="Arial"/>
          <w:b/>
          <w:sz w:val="22"/>
          <w:szCs w:val="22"/>
        </w:rPr>
      </w:pPr>
    </w:p>
    <w:p w14:paraId="228B8B90" w14:textId="77777777" w:rsidR="00963F98" w:rsidRDefault="00963F98" w:rsidP="00963F98">
      <w:pPr>
        <w:tabs>
          <w:tab w:val="left" w:pos="1476"/>
        </w:tabs>
        <w:rPr>
          <w:rFonts w:ascii="Arial" w:hAnsi="Arial" w:cs="Arial"/>
          <w:b/>
          <w:sz w:val="22"/>
          <w:szCs w:val="22"/>
        </w:rPr>
      </w:pPr>
    </w:p>
    <w:p w14:paraId="5E75DBFE" w14:textId="77777777" w:rsidR="00963F98" w:rsidRDefault="00963F98" w:rsidP="00963F98">
      <w:pPr>
        <w:tabs>
          <w:tab w:val="left" w:pos="1476"/>
        </w:tabs>
        <w:rPr>
          <w:rFonts w:ascii="Arial" w:hAnsi="Arial" w:cs="Arial"/>
          <w:b/>
          <w:sz w:val="22"/>
          <w:szCs w:val="22"/>
        </w:rPr>
      </w:pPr>
    </w:p>
    <w:p w14:paraId="6A858074" w14:textId="77777777" w:rsidR="00963F98" w:rsidRDefault="00963F98" w:rsidP="00963F98">
      <w:pPr>
        <w:tabs>
          <w:tab w:val="left" w:pos="1476"/>
        </w:tabs>
        <w:rPr>
          <w:rFonts w:ascii="Arial" w:hAnsi="Arial" w:cs="Arial"/>
          <w:b/>
          <w:sz w:val="22"/>
          <w:szCs w:val="22"/>
        </w:rPr>
      </w:pPr>
    </w:p>
    <w:p w14:paraId="1E9DD289" w14:textId="77777777" w:rsidR="00963F98" w:rsidRDefault="00963F98" w:rsidP="00963F98">
      <w:pPr>
        <w:tabs>
          <w:tab w:val="left" w:pos="1476"/>
        </w:tabs>
        <w:rPr>
          <w:rFonts w:ascii="Arial" w:hAnsi="Arial" w:cs="Arial"/>
          <w:b/>
          <w:sz w:val="22"/>
          <w:szCs w:val="22"/>
        </w:rPr>
      </w:pPr>
    </w:p>
    <w:p w14:paraId="27A296EE" w14:textId="77777777" w:rsidR="00963F98" w:rsidRDefault="00963F98" w:rsidP="00963F98">
      <w:pPr>
        <w:tabs>
          <w:tab w:val="left" w:pos="1476"/>
        </w:tabs>
        <w:rPr>
          <w:rFonts w:ascii="Arial" w:hAnsi="Arial" w:cs="Arial"/>
          <w:b/>
          <w:sz w:val="22"/>
          <w:szCs w:val="22"/>
        </w:rPr>
      </w:pPr>
    </w:p>
    <w:p w14:paraId="2384F50A" w14:textId="77777777" w:rsidR="00963F98" w:rsidRDefault="00963F98" w:rsidP="00963F98">
      <w:pPr>
        <w:tabs>
          <w:tab w:val="left" w:pos="1476"/>
        </w:tabs>
        <w:rPr>
          <w:rFonts w:ascii="Arial" w:hAnsi="Arial" w:cs="Arial"/>
          <w:b/>
          <w:sz w:val="22"/>
          <w:szCs w:val="22"/>
        </w:rPr>
      </w:pPr>
    </w:p>
    <w:p w14:paraId="3EB94C89" w14:textId="77777777" w:rsidR="00963F98" w:rsidRDefault="00963F98" w:rsidP="00963F98">
      <w:pPr>
        <w:tabs>
          <w:tab w:val="left" w:pos="1476"/>
        </w:tabs>
        <w:rPr>
          <w:rFonts w:ascii="Arial" w:hAnsi="Arial" w:cs="Arial"/>
          <w:b/>
          <w:sz w:val="22"/>
          <w:szCs w:val="22"/>
        </w:rPr>
      </w:pPr>
    </w:p>
    <w:p w14:paraId="65B9FDAE" w14:textId="77777777" w:rsidR="00963F98" w:rsidRDefault="00963F98" w:rsidP="00963F98">
      <w:pPr>
        <w:tabs>
          <w:tab w:val="left" w:pos="1476"/>
        </w:tabs>
        <w:rPr>
          <w:rFonts w:ascii="Arial" w:hAnsi="Arial" w:cs="Arial"/>
          <w:b/>
          <w:sz w:val="22"/>
          <w:szCs w:val="22"/>
        </w:rPr>
      </w:pPr>
    </w:p>
    <w:p w14:paraId="2B45FB37" w14:textId="77777777" w:rsidR="00963F98" w:rsidRDefault="00963F98" w:rsidP="00963F98">
      <w:pPr>
        <w:tabs>
          <w:tab w:val="left" w:pos="1476"/>
        </w:tabs>
        <w:rPr>
          <w:rFonts w:ascii="Arial" w:hAnsi="Arial" w:cs="Arial"/>
          <w:b/>
          <w:sz w:val="22"/>
          <w:szCs w:val="22"/>
        </w:rPr>
      </w:pPr>
    </w:p>
    <w:p w14:paraId="36C34240" w14:textId="77777777" w:rsidR="00963F98" w:rsidRDefault="00963F98" w:rsidP="00963F98">
      <w:pPr>
        <w:tabs>
          <w:tab w:val="left" w:pos="1476"/>
        </w:tabs>
        <w:rPr>
          <w:rFonts w:ascii="Arial" w:hAnsi="Arial" w:cs="Arial"/>
          <w:b/>
          <w:sz w:val="22"/>
          <w:szCs w:val="22"/>
        </w:rPr>
      </w:pPr>
    </w:p>
    <w:p w14:paraId="7BD15FD9" w14:textId="77777777" w:rsidR="00963F98" w:rsidRDefault="00963F98" w:rsidP="00963F98">
      <w:pPr>
        <w:tabs>
          <w:tab w:val="left" w:pos="1476"/>
        </w:tabs>
        <w:rPr>
          <w:rFonts w:ascii="Arial" w:hAnsi="Arial" w:cs="Arial"/>
          <w:b/>
          <w:sz w:val="22"/>
          <w:szCs w:val="22"/>
        </w:rPr>
      </w:pPr>
    </w:p>
    <w:p w14:paraId="2A56F66E" w14:textId="77777777" w:rsidR="00963F98" w:rsidRDefault="00963F98" w:rsidP="00963F98">
      <w:pPr>
        <w:tabs>
          <w:tab w:val="left" w:pos="1476"/>
        </w:tabs>
        <w:rPr>
          <w:rFonts w:ascii="Arial" w:hAnsi="Arial" w:cs="Arial"/>
          <w:b/>
          <w:sz w:val="22"/>
          <w:szCs w:val="22"/>
        </w:rPr>
      </w:pPr>
    </w:p>
    <w:p w14:paraId="65389155" w14:textId="77777777" w:rsidR="00963F98" w:rsidRDefault="00963F98" w:rsidP="00963F98">
      <w:pPr>
        <w:tabs>
          <w:tab w:val="left" w:pos="1476"/>
        </w:tabs>
        <w:rPr>
          <w:rFonts w:ascii="Arial" w:hAnsi="Arial" w:cs="Arial"/>
          <w:b/>
          <w:sz w:val="22"/>
          <w:szCs w:val="22"/>
        </w:rPr>
      </w:pPr>
    </w:p>
    <w:p w14:paraId="2C84CC21" w14:textId="77777777" w:rsidR="00963F98" w:rsidRDefault="00963F98" w:rsidP="00963F98">
      <w:pPr>
        <w:tabs>
          <w:tab w:val="left" w:pos="1476"/>
        </w:tabs>
        <w:rPr>
          <w:rFonts w:ascii="Arial" w:hAnsi="Arial" w:cs="Arial"/>
          <w:b/>
          <w:sz w:val="22"/>
          <w:szCs w:val="22"/>
        </w:rPr>
      </w:pPr>
    </w:p>
    <w:p w14:paraId="7D97C954" w14:textId="77777777" w:rsidR="00963F98" w:rsidRDefault="00963F98" w:rsidP="00963F98">
      <w:pPr>
        <w:tabs>
          <w:tab w:val="left" w:pos="1476"/>
        </w:tabs>
        <w:rPr>
          <w:rFonts w:ascii="Arial" w:hAnsi="Arial" w:cs="Arial"/>
          <w:b/>
          <w:sz w:val="22"/>
          <w:szCs w:val="22"/>
        </w:rPr>
      </w:pPr>
    </w:p>
    <w:p w14:paraId="43139653" w14:textId="77777777" w:rsidR="00963F98" w:rsidRDefault="00963F98" w:rsidP="00963F98">
      <w:pPr>
        <w:tabs>
          <w:tab w:val="left" w:pos="1476"/>
        </w:tabs>
        <w:rPr>
          <w:rFonts w:ascii="Arial" w:hAnsi="Arial" w:cs="Arial"/>
          <w:b/>
          <w:sz w:val="22"/>
          <w:szCs w:val="22"/>
        </w:rPr>
      </w:pPr>
    </w:p>
    <w:p w14:paraId="617ABCE6" w14:textId="354655D9" w:rsidR="00963F98" w:rsidRDefault="00963F98" w:rsidP="00963F98">
      <w:pPr>
        <w:tabs>
          <w:tab w:val="left" w:pos="1476"/>
        </w:tabs>
        <w:rPr>
          <w:rFonts w:ascii="Arial" w:hAnsi="Arial" w:cs="Arial"/>
          <w:b/>
          <w:sz w:val="22"/>
          <w:szCs w:val="22"/>
        </w:rPr>
      </w:pPr>
      <w:r>
        <w:rPr>
          <w:rFonts w:ascii="Arial" w:hAnsi="Arial" w:cs="Arial"/>
          <w:b/>
          <w:sz w:val="22"/>
          <w:szCs w:val="22"/>
        </w:rPr>
        <w:t>MAXIMUM OF ONE BIDDER WILL BE APPOINTED</w:t>
      </w:r>
    </w:p>
    <w:p w14:paraId="3CADC016" w14:textId="77777777" w:rsidR="00963F98" w:rsidRDefault="00963F98" w:rsidP="00963F98">
      <w:pPr>
        <w:tabs>
          <w:tab w:val="left" w:pos="1476"/>
        </w:tabs>
        <w:rPr>
          <w:rFonts w:ascii="Arial" w:hAnsi="Arial" w:cs="Arial"/>
          <w:b/>
          <w:sz w:val="22"/>
          <w:szCs w:val="22"/>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586AF500" w14:textId="77777777" w:rsidR="00963F98" w:rsidRDefault="00963F98" w:rsidP="00963F98">
      <w:pPr>
        <w:tabs>
          <w:tab w:val="left" w:pos="1476"/>
        </w:tabs>
        <w:rPr>
          <w:rFonts w:ascii="Arial" w:hAnsi="Arial" w:cs="Arial"/>
          <w:b/>
          <w:sz w:val="22"/>
          <w:szCs w:val="22"/>
        </w:rPr>
      </w:pPr>
    </w:p>
    <w:p w14:paraId="1A45E6D9" w14:textId="77777777" w:rsidR="00963F98" w:rsidRDefault="00963F98" w:rsidP="00963F98">
      <w:pPr>
        <w:tabs>
          <w:tab w:val="left" w:pos="1476"/>
        </w:tabs>
        <w:rPr>
          <w:rFonts w:ascii="Arial" w:hAnsi="Arial" w:cs="Arial"/>
          <w:b/>
          <w:sz w:val="22"/>
          <w:szCs w:val="22"/>
        </w:rPr>
      </w:pPr>
    </w:p>
    <w:p w14:paraId="06B5DF0A" w14:textId="77777777" w:rsidR="00963F98" w:rsidRDefault="00963F98" w:rsidP="00963F98">
      <w:pPr>
        <w:tabs>
          <w:tab w:val="left" w:pos="1476"/>
        </w:tabs>
        <w:rPr>
          <w:rFonts w:ascii="Arial" w:hAnsi="Arial" w:cs="Arial"/>
          <w:b/>
          <w:sz w:val="22"/>
          <w:szCs w:val="22"/>
        </w:rPr>
      </w:pPr>
    </w:p>
    <w:p w14:paraId="0A3A2BB2" w14:textId="77777777" w:rsidR="00963F98" w:rsidRDefault="00963F98" w:rsidP="00963F98">
      <w:pPr>
        <w:tabs>
          <w:tab w:val="left" w:pos="1476"/>
        </w:tabs>
        <w:rPr>
          <w:rFonts w:ascii="Arial" w:hAnsi="Arial" w:cs="Arial"/>
          <w:b/>
          <w:sz w:val="22"/>
          <w:szCs w:val="22"/>
        </w:rPr>
      </w:pPr>
    </w:p>
    <w:p w14:paraId="74AB13D1" w14:textId="77777777" w:rsidR="00963F98" w:rsidRDefault="00963F98" w:rsidP="00963F98">
      <w:pPr>
        <w:tabs>
          <w:tab w:val="left" w:pos="1476"/>
        </w:tabs>
        <w:rPr>
          <w:rFonts w:ascii="Arial" w:hAnsi="Arial" w:cs="Arial"/>
          <w:b/>
          <w:sz w:val="22"/>
          <w:szCs w:val="22"/>
        </w:rPr>
      </w:pPr>
    </w:p>
    <w:p w14:paraId="6224360E" w14:textId="77777777" w:rsidR="00963F98" w:rsidRDefault="00963F98" w:rsidP="00963F98">
      <w:pPr>
        <w:tabs>
          <w:tab w:val="left" w:pos="1476"/>
        </w:tabs>
        <w:rPr>
          <w:rFonts w:ascii="Arial" w:hAnsi="Arial" w:cs="Arial"/>
          <w:b/>
          <w:sz w:val="22"/>
          <w:szCs w:val="22"/>
        </w:rPr>
      </w:pPr>
    </w:p>
    <w:p w14:paraId="223A9E1D" w14:textId="77777777" w:rsidR="00963F98" w:rsidRDefault="00963F98" w:rsidP="00963F98">
      <w:pPr>
        <w:tabs>
          <w:tab w:val="left" w:pos="1476"/>
        </w:tabs>
        <w:rPr>
          <w:rFonts w:ascii="Arial" w:hAnsi="Arial" w:cs="Arial"/>
          <w:b/>
          <w:sz w:val="22"/>
          <w:szCs w:val="22"/>
        </w:rPr>
      </w:pPr>
    </w:p>
    <w:p w14:paraId="3DD08F02" w14:textId="77777777" w:rsidR="00963F98" w:rsidRDefault="00963F98" w:rsidP="00963F98">
      <w:pPr>
        <w:tabs>
          <w:tab w:val="left" w:pos="1476"/>
        </w:tabs>
        <w:rPr>
          <w:rFonts w:ascii="Arial" w:hAnsi="Arial" w:cs="Arial"/>
          <w:b/>
          <w:sz w:val="22"/>
          <w:szCs w:val="22"/>
        </w:rPr>
      </w:pPr>
    </w:p>
    <w:p w14:paraId="050B1CB7" w14:textId="77777777" w:rsidR="00963F98" w:rsidRDefault="00963F98" w:rsidP="00963F98">
      <w:pPr>
        <w:tabs>
          <w:tab w:val="left" w:pos="1476"/>
        </w:tabs>
        <w:rPr>
          <w:rFonts w:ascii="Arial" w:hAnsi="Arial" w:cs="Arial"/>
          <w:b/>
          <w:sz w:val="22"/>
          <w:szCs w:val="22"/>
        </w:rPr>
      </w:pPr>
    </w:p>
    <w:p w14:paraId="16595BEB" w14:textId="77777777" w:rsidR="00963F98" w:rsidRDefault="00963F98" w:rsidP="00963F98">
      <w:pPr>
        <w:tabs>
          <w:tab w:val="left" w:pos="1476"/>
        </w:tabs>
        <w:rPr>
          <w:rFonts w:ascii="Arial" w:hAnsi="Arial" w:cs="Arial"/>
          <w:b/>
          <w:sz w:val="22"/>
          <w:szCs w:val="22"/>
        </w:rPr>
      </w:pPr>
    </w:p>
    <w:p w14:paraId="7D280C20" w14:textId="77777777" w:rsidR="00963F98" w:rsidRDefault="00963F98" w:rsidP="00963F98">
      <w:pPr>
        <w:tabs>
          <w:tab w:val="left" w:pos="1476"/>
        </w:tabs>
        <w:rPr>
          <w:rFonts w:ascii="Arial" w:hAnsi="Arial" w:cs="Arial"/>
          <w:b/>
          <w:sz w:val="22"/>
          <w:szCs w:val="22"/>
        </w:rPr>
      </w:pPr>
    </w:p>
    <w:p w14:paraId="04662BF4" w14:textId="77777777" w:rsidR="00963F98" w:rsidRDefault="00963F98" w:rsidP="00963F98">
      <w:pPr>
        <w:tabs>
          <w:tab w:val="left" w:pos="1476"/>
        </w:tabs>
        <w:rPr>
          <w:rFonts w:ascii="Arial" w:hAnsi="Arial" w:cs="Arial"/>
          <w:b/>
          <w:sz w:val="22"/>
          <w:szCs w:val="22"/>
        </w:rPr>
      </w:pPr>
    </w:p>
    <w:p w14:paraId="5EB0DAB9" w14:textId="77777777" w:rsidR="00963F98" w:rsidRDefault="00963F98" w:rsidP="00963F98">
      <w:pPr>
        <w:tabs>
          <w:tab w:val="left" w:pos="1476"/>
        </w:tabs>
        <w:rPr>
          <w:rFonts w:ascii="Arial" w:hAnsi="Arial" w:cs="Arial"/>
          <w:b/>
          <w:sz w:val="22"/>
          <w:szCs w:val="22"/>
        </w:rPr>
      </w:pPr>
    </w:p>
    <w:p w14:paraId="41C3D60E" w14:textId="77777777" w:rsidR="00963F98" w:rsidRDefault="00963F98" w:rsidP="00963F98">
      <w:pPr>
        <w:tabs>
          <w:tab w:val="left" w:pos="1476"/>
        </w:tabs>
        <w:rPr>
          <w:rFonts w:ascii="Arial" w:hAnsi="Arial" w:cs="Arial"/>
          <w:b/>
          <w:sz w:val="22"/>
          <w:szCs w:val="22"/>
        </w:rPr>
      </w:pPr>
    </w:p>
    <w:p w14:paraId="10F7B1AD" w14:textId="77777777" w:rsidR="00963F98" w:rsidRDefault="00963F98" w:rsidP="00963F98">
      <w:pPr>
        <w:tabs>
          <w:tab w:val="left" w:pos="1476"/>
        </w:tabs>
        <w:rPr>
          <w:rFonts w:ascii="Arial" w:hAnsi="Arial" w:cs="Arial"/>
          <w:b/>
          <w:sz w:val="22"/>
          <w:szCs w:val="22"/>
        </w:rPr>
      </w:pPr>
    </w:p>
    <w:p w14:paraId="0968047B" w14:textId="77777777" w:rsidR="00963F98" w:rsidRDefault="00963F98" w:rsidP="00963F98">
      <w:pPr>
        <w:tabs>
          <w:tab w:val="left" w:pos="1476"/>
        </w:tabs>
        <w:rPr>
          <w:rFonts w:ascii="Arial" w:hAnsi="Arial" w:cs="Arial"/>
          <w:b/>
          <w:sz w:val="22"/>
          <w:szCs w:val="22"/>
        </w:rPr>
      </w:pPr>
    </w:p>
    <w:p w14:paraId="768092DC" w14:textId="4C426536"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31238507" w14:textId="6F06BEB6" w:rsidR="00963F98" w:rsidRPr="00360796" w:rsidRDefault="00963F98" w:rsidP="00963F98">
      <w:pPr>
        <w:tabs>
          <w:tab w:val="left" w:pos="1476"/>
        </w:tabs>
        <w:ind w:left="284" w:hanging="284"/>
        <w:rPr>
          <w:rFonts w:ascii="Arial" w:hAnsi="Arial" w:cs="Arial"/>
          <w:b/>
          <w:sz w:val="22"/>
          <w:szCs w:val="22"/>
        </w:rPr>
      </w:pPr>
      <w:r>
        <w:rPr>
          <w:rFonts w:ascii="Arial" w:hAnsi="Arial" w:cs="Arial"/>
          <w:b/>
          <w:sz w:val="22"/>
          <w:szCs w:val="22"/>
        </w:rPr>
        <w:lastRenderedPageBreak/>
        <w:t>5.2 SP</w:t>
      </w:r>
      <w:r w:rsidR="00EC6E68">
        <w:rPr>
          <w:rFonts w:ascii="Arial" w:hAnsi="Arial" w:cs="Arial"/>
          <w:b/>
          <w:sz w:val="22"/>
          <w:szCs w:val="22"/>
        </w:rPr>
        <w:t xml:space="preserve">ECIFICATIONS </w:t>
      </w:r>
    </w:p>
    <w:p w14:paraId="3AB32939" w14:textId="77777777" w:rsidR="00963F98" w:rsidRDefault="00963F98" w:rsidP="00963F98">
      <w:pPr>
        <w:tabs>
          <w:tab w:val="left" w:pos="1476"/>
        </w:tabs>
        <w:rPr>
          <w:rFonts w:ascii="Arial" w:hAnsi="Arial" w:cs="Arial"/>
          <w:b/>
          <w:sz w:val="22"/>
          <w:szCs w:val="22"/>
        </w:rPr>
      </w:pPr>
    </w:p>
    <w:p w14:paraId="4103FAA9" w14:textId="77777777" w:rsidR="00EC6E68" w:rsidRPr="00694B5A" w:rsidRDefault="00EC6E68" w:rsidP="00EC6E68">
      <w:pPr>
        <w:pStyle w:val="StandardParagraph"/>
        <w:tabs>
          <w:tab w:val="left" w:pos="8364"/>
        </w:tabs>
        <w:spacing w:before="60" w:after="60"/>
        <w:jc w:val="center"/>
        <w:rPr>
          <w:b/>
          <w:sz w:val="22"/>
          <w:szCs w:val="22"/>
        </w:rPr>
      </w:pPr>
      <w:r>
        <w:rPr>
          <w:b/>
          <w:sz w:val="22"/>
          <w:szCs w:val="22"/>
        </w:rPr>
        <w:t xml:space="preserve">TABLE OF </w:t>
      </w:r>
      <w:r w:rsidRPr="00694B5A">
        <w:rPr>
          <w:b/>
          <w:sz w:val="22"/>
          <w:szCs w:val="22"/>
        </w:rPr>
        <w:t>CONTENTS</w:t>
      </w:r>
    </w:p>
    <w:p w14:paraId="50B3F6D7" w14:textId="77777777" w:rsidR="00EC6E68" w:rsidRPr="00CE7B3D" w:rsidRDefault="00EC6E68" w:rsidP="00EC6E68">
      <w:pPr>
        <w:pStyle w:val="StandardParagraph"/>
        <w:tabs>
          <w:tab w:val="left" w:pos="8505"/>
        </w:tabs>
        <w:spacing w:before="60" w:after="60"/>
        <w:jc w:val="center"/>
        <w:rPr>
          <w:b/>
        </w:rPr>
      </w:pPr>
      <w:r>
        <w:rPr>
          <w:b/>
        </w:rPr>
        <w:tab/>
      </w:r>
      <w:r w:rsidRPr="00CE7B3D">
        <w:rPr>
          <w:b/>
        </w:rPr>
        <w:t>Page</w:t>
      </w:r>
    </w:p>
    <w:p w14:paraId="231180F5" w14:textId="2AAB9E92" w:rsidR="00EC6E68" w:rsidRPr="00E958B3" w:rsidRDefault="00EC6E68" w:rsidP="00E75FAB">
      <w:pPr>
        <w:pStyle w:val="TOC1"/>
        <w:rPr>
          <w:rFonts w:ascii="Calibri" w:hAnsi="Calibri"/>
          <w:b/>
          <w:bCs/>
          <w:sz w:val="22"/>
          <w:szCs w:val="22"/>
        </w:rPr>
      </w:pPr>
      <w:r>
        <w:rPr>
          <w:rFonts w:ascii="Times New Roman" w:hAnsi="Times New Roman"/>
          <w:caps/>
          <w:sz w:val="22"/>
        </w:rPr>
        <w:fldChar w:fldCharType="begin"/>
      </w:r>
      <w:r>
        <w:rPr>
          <w:rFonts w:ascii="Times New Roman" w:hAnsi="Times New Roman"/>
          <w:caps/>
          <w:sz w:val="22"/>
        </w:rPr>
        <w:instrText xml:space="preserve"> TOC \o "1-2" \h \z \u </w:instrText>
      </w:r>
      <w:r>
        <w:rPr>
          <w:rFonts w:ascii="Times New Roman" w:hAnsi="Times New Roman"/>
          <w:caps/>
          <w:sz w:val="22"/>
        </w:rPr>
        <w:fldChar w:fldCharType="separate"/>
      </w:r>
      <w:hyperlink w:anchor="_Toc117692516" w:history="1">
        <w:r w:rsidRPr="000A1D86">
          <w:rPr>
            <w:rStyle w:val="Hyperlink"/>
            <w:smallCaps/>
            <w:spacing w:val="5"/>
          </w:rPr>
          <w:t>1.INTRODUCTION</w:t>
        </w:r>
        <w:r>
          <w:rPr>
            <w:webHidden/>
          </w:rPr>
          <w:tab/>
        </w:r>
        <w:r w:rsidR="008D0581">
          <w:rPr>
            <w:webHidden/>
          </w:rPr>
          <w:t>81</w:t>
        </w:r>
      </w:hyperlink>
    </w:p>
    <w:p w14:paraId="718CEB3A" w14:textId="6C87E41B" w:rsidR="00EC6E68" w:rsidRPr="00E958B3" w:rsidRDefault="009A6F11" w:rsidP="00E75FAB">
      <w:pPr>
        <w:pStyle w:val="TOC1"/>
        <w:rPr>
          <w:rFonts w:ascii="Calibri" w:hAnsi="Calibri"/>
          <w:b/>
          <w:bCs/>
          <w:sz w:val="22"/>
          <w:szCs w:val="22"/>
        </w:rPr>
      </w:pPr>
      <w:hyperlink w:anchor="_Toc117692517" w:history="1">
        <w:r w:rsidR="00EC6E68" w:rsidRPr="000A1D86">
          <w:rPr>
            <w:rStyle w:val="Hyperlink"/>
            <w:smallCaps/>
            <w:spacing w:val="5"/>
          </w:rPr>
          <w:t>2.SCOPE OF WORK</w:t>
        </w:r>
        <w:r w:rsidR="00EC6E68">
          <w:rPr>
            <w:webHidden/>
          </w:rPr>
          <w:tab/>
        </w:r>
        <w:r w:rsidR="001D307C">
          <w:rPr>
            <w:webHidden/>
          </w:rPr>
          <w:t>81</w:t>
        </w:r>
      </w:hyperlink>
    </w:p>
    <w:p w14:paraId="46290110" w14:textId="2FA4713E" w:rsidR="00EC6E68" w:rsidRPr="00E958B3" w:rsidRDefault="009A6F11" w:rsidP="00E75FAB">
      <w:pPr>
        <w:pStyle w:val="TOC1"/>
        <w:rPr>
          <w:rFonts w:ascii="Calibri" w:hAnsi="Calibri"/>
          <w:b/>
          <w:bCs/>
          <w:sz w:val="22"/>
          <w:szCs w:val="22"/>
        </w:rPr>
      </w:pPr>
      <w:hyperlink w:anchor="_Toc117692518" w:history="1">
        <w:r w:rsidR="00EC6E68" w:rsidRPr="000A1D86">
          <w:rPr>
            <w:rStyle w:val="Hyperlink"/>
            <w:smallCaps/>
            <w:spacing w:val="5"/>
          </w:rPr>
          <w:t>3.NORMATIVE REFERENCES</w:t>
        </w:r>
        <w:r w:rsidR="00EC6E68">
          <w:rPr>
            <w:webHidden/>
          </w:rPr>
          <w:tab/>
        </w:r>
        <w:r w:rsidR="001D307C">
          <w:rPr>
            <w:webHidden/>
          </w:rPr>
          <w:t>81</w:t>
        </w:r>
      </w:hyperlink>
    </w:p>
    <w:p w14:paraId="2E1A995B" w14:textId="2A6B3490" w:rsidR="00EC6E68" w:rsidRPr="00E958B3" w:rsidRDefault="009A6F11" w:rsidP="00E75FAB">
      <w:pPr>
        <w:pStyle w:val="TOC1"/>
        <w:rPr>
          <w:rFonts w:ascii="Calibri" w:hAnsi="Calibri"/>
          <w:b/>
          <w:bCs/>
          <w:sz w:val="22"/>
          <w:szCs w:val="22"/>
        </w:rPr>
      </w:pPr>
      <w:hyperlink w:anchor="_Toc117692519" w:history="1">
        <w:r w:rsidR="00EC6E68" w:rsidRPr="000A1D86">
          <w:rPr>
            <w:rStyle w:val="Hyperlink"/>
            <w:smallCaps/>
            <w:spacing w:val="5"/>
          </w:rPr>
          <w:t>4.TERMS AND ABREVIATIONS</w:t>
        </w:r>
        <w:r w:rsidR="00EC6E68">
          <w:rPr>
            <w:webHidden/>
          </w:rPr>
          <w:tab/>
        </w:r>
        <w:r w:rsidR="001D307C">
          <w:rPr>
            <w:webHidden/>
          </w:rPr>
          <w:t>8</w:t>
        </w:r>
        <w:r w:rsidR="00123AE4">
          <w:rPr>
            <w:webHidden/>
          </w:rPr>
          <w:t>2</w:t>
        </w:r>
      </w:hyperlink>
    </w:p>
    <w:p w14:paraId="4D7A0A08" w14:textId="2FDC884E" w:rsidR="00EC6E68" w:rsidRPr="00E958B3" w:rsidRDefault="009A6F11" w:rsidP="00E75FAB">
      <w:pPr>
        <w:pStyle w:val="TOC1"/>
        <w:rPr>
          <w:rFonts w:ascii="Calibri" w:hAnsi="Calibri"/>
          <w:b/>
          <w:bCs/>
          <w:sz w:val="22"/>
          <w:szCs w:val="22"/>
        </w:rPr>
      </w:pPr>
      <w:hyperlink w:anchor="_Toc117692520" w:history="1">
        <w:r w:rsidR="00EC6E68" w:rsidRPr="000A1D86">
          <w:rPr>
            <w:rStyle w:val="Hyperlink"/>
            <w:smallCaps/>
            <w:spacing w:val="5"/>
          </w:rPr>
          <w:t>5.REQUIREMENTS</w:t>
        </w:r>
        <w:r w:rsidR="00EC6E68">
          <w:rPr>
            <w:webHidden/>
          </w:rPr>
          <w:tab/>
        </w:r>
        <w:r w:rsidR="00123AE4">
          <w:rPr>
            <w:webHidden/>
          </w:rPr>
          <w:t>82</w:t>
        </w:r>
      </w:hyperlink>
    </w:p>
    <w:p w14:paraId="5DDFA3CE" w14:textId="2EF8A877" w:rsidR="00EC6E68" w:rsidRPr="00E958B3" w:rsidRDefault="009A6F11" w:rsidP="00E75FAB">
      <w:pPr>
        <w:pStyle w:val="TOC1"/>
        <w:rPr>
          <w:rFonts w:ascii="Calibri" w:hAnsi="Calibri"/>
          <w:b/>
          <w:bCs/>
          <w:sz w:val="22"/>
          <w:szCs w:val="22"/>
        </w:rPr>
      </w:pPr>
      <w:hyperlink w:anchor="_Toc117692521" w:history="1">
        <w:r w:rsidR="00EC6E68" w:rsidRPr="000A1D86">
          <w:rPr>
            <w:rStyle w:val="Hyperlink"/>
            <w:smallCaps/>
            <w:spacing w:val="5"/>
          </w:rPr>
          <w:t>6.SUPPORT AND MAINTENANCE</w:t>
        </w:r>
        <w:r w:rsidR="00EC6E68">
          <w:rPr>
            <w:webHidden/>
          </w:rPr>
          <w:tab/>
        </w:r>
        <w:r w:rsidR="00523DCE">
          <w:rPr>
            <w:webHidden/>
          </w:rPr>
          <w:t>83</w:t>
        </w:r>
      </w:hyperlink>
    </w:p>
    <w:p w14:paraId="679BF9F0" w14:textId="45E3FA7E" w:rsidR="00EC6E68" w:rsidRPr="00E958B3" w:rsidRDefault="009A6F11" w:rsidP="00E75FAB">
      <w:pPr>
        <w:pStyle w:val="TOC1"/>
        <w:rPr>
          <w:rFonts w:ascii="Calibri" w:hAnsi="Calibri"/>
          <w:b/>
          <w:bCs/>
          <w:sz w:val="22"/>
          <w:szCs w:val="22"/>
        </w:rPr>
      </w:pPr>
      <w:hyperlink w:anchor="_Toc117692522" w:history="1">
        <w:r w:rsidR="00EC6E68" w:rsidRPr="000A1D86">
          <w:rPr>
            <w:rStyle w:val="Hyperlink"/>
            <w:smallCaps/>
            <w:spacing w:val="5"/>
          </w:rPr>
          <w:t>6.1Service Providers Responsibilities</w:t>
        </w:r>
        <w:r w:rsidR="00EC6E68">
          <w:rPr>
            <w:webHidden/>
          </w:rPr>
          <w:tab/>
        </w:r>
        <w:r w:rsidR="00523DCE">
          <w:rPr>
            <w:webHidden/>
          </w:rPr>
          <w:t>83</w:t>
        </w:r>
      </w:hyperlink>
    </w:p>
    <w:p w14:paraId="65D05FCD" w14:textId="0EA65EDA" w:rsidR="00EC6E68" w:rsidRPr="00E958B3" w:rsidRDefault="009A6F11" w:rsidP="00E75FAB">
      <w:pPr>
        <w:pStyle w:val="TOC1"/>
        <w:rPr>
          <w:rFonts w:ascii="Calibri" w:hAnsi="Calibri"/>
          <w:b/>
          <w:bCs/>
          <w:sz w:val="22"/>
          <w:szCs w:val="22"/>
        </w:rPr>
      </w:pPr>
      <w:hyperlink w:anchor="_Toc117692523" w:history="1">
        <w:r w:rsidR="00EC6E68" w:rsidRPr="000A1D86">
          <w:rPr>
            <w:rStyle w:val="Hyperlink"/>
            <w:smallCaps/>
            <w:spacing w:val="5"/>
          </w:rPr>
          <w:t>6.2City Power’s Responsibilities</w:t>
        </w:r>
        <w:r w:rsidR="00EC6E68">
          <w:rPr>
            <w:webHidden/>
          </w:rPr>
          <w:tab/>
        </w:r>
        <w:r w:rsidR="00007DBF">
          <w:rPr>
            <w:webHidden/>
          </w:rPr>
          <w:t>87</w:t>
        </w:r>
      </w:hyperlink>
    </w:p>
    <w:p w14:paraId="05F81FBB" w14:textId="7DCAF638" w:rsidR="00EC6E68" w:rsidRPr="00E958B3" w:rsidRDefault="009A6F11" w:rsidP="00E75FAB">
      <w:pPr>
        <w:pStyle w:val="TOC1"/>
        <w:rPr>
          <w:rFonts w:ascii="Calibri" w:hAnsi="Calibri"/>
          <w:b/>
          <w:bCs/>
          <w:sz w:val="22"/>
          <w:szCs w:val="22"/>
        </w:rPr>
      </w:pPr>
      <w:hyperlink w:anchor="_Toc117692524" w:history="1">
        <w:r w:rsidR="00EC6E68" w:rsidRPr="000A1D86">
          <w:rPr>
            <w:rStyle w:val="Hyperlink"/>
            <w:smallCaps/>
            <w:spacing w:val="5"/>
          </w:rPr>
          <w:t>7.INCIDENT MANAGEMENT</w:t>
        </w:r>
        <w:r w:rsidR="00EC6E68">
          <w:rPr>
            <w:webHidden/>
          </w:rPr>
          <w:tab/>
        </w:r>
        <w:r w:rsidR="00007DBF">
          <w:rPr>
            <w:webHidden/>
          </w:rPr>
          <w:t>88</w:t>
        </w:r>
      </w:hyperlink>
    </w:p>
    <w:p w14:paraId="1AE5FDC3" w14:textId="102AEF2D" w:rsidR="00EC6E68" w:rsidRPr="00E958B3" w:rsidRDefault="009A6F11" w:rsidP="00E75FAB">
      <w:pPr>
        <w:pStyle w:val="TOC1"/>
        <w:rPr>
          <w:rFonts w:ascii="Calibri" w:hAnsi="Calibri"/>
          <w:b/>
          <w:bCs/>
          <w:sz w:val="22"/>
          <w:szCs w:val="22"/>
        </w:rPr>
      </w:pPr>
      <w:hyperlink w:anchor="_Toc117692528" w:history="1">
        <w:r w:rsidR="00EC6E68" w:rsidRPr="000A1D86">
          <w:rPr>
            <w:rStyle w:val="Hyperlink"/>
            <w:smallCaps/>
            <w:spacing w:val="5"/>
          </w:rPr>
          <w:t>8.SERVICE LEVELS</w:t>
        </w:r>
        <w:r w:rsidR="00EC6E68">
          <w:rPr>
            <w:webHidden/>
          </w:rPr>
          <w:tab/>
        </w:r>
        <w:r w:rsidR="00007DBF">
          <w:rPr>
            <w:webHidden/>
          </w:rPr>
          <w:t>89</w:t>
        </w:r>
      </w:hyperlink>
    </w:p>
    <w:p w14:paraId="0444D77E" w14:textId="0FC1FA90" w:rsidR="00EC6E68" w:rsidRPr="00E958B3" w:rsidRDefault="009A6F11" w:rsidP="00E75FAB">
      <w:pPr>
        <w:pStyle w:val="TOC1"/>
        <w:rPr>
          <w:rFonts w:ascii="Calibri" w:hAnsi="Calibri"/>
          <w:b/>
          <w:bCs/>
          <w:sz w:val="22"/>
          <w:szCs w:val="22"/>
        </w:rPr>
      </w:pPr>
      <w:hyperlink w:anchor="_Toc117692529" w:history="1">
        <w:r w:rsidR="00EC6E68" w:rsidRPr="000A1D86">
          <w:rPr>
            <w:rStyle w:val="Hyperlink"/>
            <w:smallCaps/>
            <w:spacing w:val="5"/>
          </w:rPr>
          <w:t>9.LIST OF LOCATIONS</w:t>
        </w:r>
        <w:r w:rsidR="00EC6E68">
          <w:rPr>
            <w:webHidden/>
          </w:rPr>
          <w:tab/>
        </w:r>
        <w:r w:rsidR="006D0B53">
          <w:rPr>
            <w:webHidden/>
          </w:rPr>
          <w:t>90</w:t>
        </w:r>
      </w:hyperlink>
    </w:p>
    <w:p w14:paraId="600BB258" w14:textId="150D0482" w:rsidR="00EC6E68" w:rsidRPr="00E958B3" w:rsidRDefault="009A6F11" w:rsidP="00E75FAB">
      <w:pPr>
        <w:pStyle w:val="TOC1"/>
        <w:rPr>
          <w:rFonts w:ascii="Calibri" w:hAnsi="Calibri"/>
          <w:b/>
          <w:bCs/>
          <w:sz w:val="22"/>
          <w:szCs w:val="22"/>
        </w:rPr>
      </w:pPr>
      <w:hyperlink w:anchor="_Toc117692530" w:history="1">
        <w:r w:rsidR="00EC6E68" w:rsidRPr="000A1D86">
          <w:rPr>
            <w:rStyle w:val="Hyperlink"/>
            <w:smallCaps/>
            <w:spacing w:val="5"/>
          </w:rPr>
          <w:t>10.MAINTENANCE AND WARRANTY CONDITIONS</w:t>
        </w:r>
        <w:r w:rsidR="00EC6E68">
          <w:rPr>
            <w:webHidden/>
          </w:rPr>
          <w:tab/>
        </w:r>
        <w:r w:rsidR="006D0B53">
          <w:rPr>
            <w:webHidden/>
          </w:rPr>
          <w:t>91</w:t>
        </w:r>
      </w:hyperlink>
    </w:p>
    <w:p w14:paraId="3BC5D54D" w14:textId="5BFADCAD" w:rsidR="00EC6E68" w:rsidRPr="00E958B3" w:rsidRDefault="009A6F11" w:rsidP="00E75FAB">
      <w:pPr>
        <w:pStyle w:val="TOC1"/>
        <w:rPr>
          <w:rFonts w:ascii="Calibri" w:hAnsi="Calibri"/>
          <w:b/>
          <w:bCs/>
          <w:sz w:val="22"/>
          <w:szCs w:val="22"/>
        </w:rPr>
      </w:pPr>
      <w:hyperlink w:anchor="_Toc117692531" w:history="1">
        <w:r w:rsidR="00EC6E68" w:rsidRPr="000A1D86">
          <w:rPr>
            <w:rStyle w:val="Hyperlink"/>
            <w:smallCaps/>
            <w:spacing w:val="5"/>
          </w:rPr>
          <w:t>11.MARKING AND LABELLING</w:t>
        </w:r>
        <w:r w:rsidR="00EC6E68">
          <w:rPr>
            <w:webHidden/>
          </w:rPr>
          <w:tab/>
        </w:r>
        <w:r w:rsidR="006D0B53">
          <w:rPr>
            <w:webHidden/>
          </w:rPr>
          <w:t>91</w:t>
        </w:r>
      </w:hyperlink>
    </w:p>
    <w:p w14:paraId="2F94C410" w14:textId="4FBBFFB5" w:rsidR="00EC6E68" w:rsidRPr="00E958B3" w:rsidRDefault="009A6F11" w:rsidP="00E75FAB">
      <w:pPr>
        <w:pStyle w:val="TOC1"/>
        <w:rPr>
          <w:rFonts w:ascii="Calibri" w:hAnsi="Calibri"/>
          <w:b/>
          <w:bCs/>
          <w:sz w:val="22"/>
          <w:szCs w:val="22"/>
        </w:rPr>
      </w:pPr>
      <w:hyperlink w:anchor="_Toc117692532" w:history="1">
        <w:r w:rsidR="00EC6E68" w:rsidRPr="000A1D86">
          <w:rPr>
            <w:rStyle w:val="Hyperlink"/>
            <w:smallCaps/>
            <w:spacing w:val="5"/>
          </w:rPr>
          <w:t>12.TECHNICAL SUPPORT</w:t>
        </w:r>
        <w:r w:rsidR="00EC6E68">
          <w:rPr>
            <w:webHidden/>
          </w:rPr>
          <w:tab/>
        </w:r>
        <w:r w:rsidR="006D0B53">
          <w:rPr>
            <w:webHidden/>
          </w:rPr>
          <w:t>91</w:t>
        </w:r>
      </w:hyperlink>
    </w:p>
    <w:p w14:paraId="79327286" w14:textId="5EBEE461" w:rsidR="00EC6E68" w:rsidRPr="00E958B3" w:rsidRDefault="009A6F11" w:rsidP="00E75FAB">
      <w:pPr>
        <w:pStyle w:val="TOC1"/>
        <w:rPr>
          <w:rFonts w:ascii="Calibri" w:hAnsi="Calibri"/>
          <w:b/>
          <w:bCs/>
          <w:sz w:val="22"/>
          <w:szCs w:val="22"/>
        </w:rPr>
      </w:pPr>
      <w:hyperlink w:anchor="_Toc117692533" w:history="1">
        <w:r w:rsidR="00EC6E68" w:rsidRPr="000A1D86">
          <w:rPr>
            <w:rStyle w:val="Hyperlink"/>
            <w:smallCaps/>
            <w:spacing w:val="5"/>
          </w:rPr>
          <w:t>13.HEALTH AND SAFETY</w:t>
        </w:r>
        <w:r w:rsidR="00EC6E68">
          <w:rPr>
            <w:webHidden/>
          </w:rPr>
          <w:tab/>
        </w:r>
        <w:r w:rsidR="006D0B53">
          <w:rPr>
            <w:webHidden/>
          </w:rPr>
          <w:t>91</w:t>
        </w:r>
      </w:hyperlink>
    </w:p>
    <w:p w14:paraId="1F608148" w14:textId="449A8754" w:rsidR="00EC6E68" w:rsidRPr="00E958B3" w:rsidRDefault="009A6F11" w:rsidP="00E75FAB">
      <w:pPr>
        <w:pStyle w:val="TOC1"/>
        <w:rPr>
          <w:rFonts w:ascii="Calibri" w:hAnsi="Calibri"/>
          <w:b/>
          <w:bCs/>
          <w:sz w:val="22"/>
          <w:szCs w:val="22"/>
        </w:rPr>
      </w:pPr>
      <w:hyperlink w:anchor="_Toc117692534" w:history="1">
        <w:r w:rsidR="00EC6E68" w:rsidRPr="000A1D86">
          <w:rPr>
            <w:rStyle w:val="Hyperlink"/>
            <w:smallCaps/>
            <w:spacing w:val="5"/>
          </w:rPr>
          <w:t>14.ENVIRONMENTAL MANAGEMENT</w:t>
        </w:r>
        <w:r w:rsidR="00EC6E68">
          <w:rPr>
            <w:webHidden/>
          </w:rPr>
          <w:tab/>
        </w:r>
        <w:r w:rsidR="006D0B53">
          <w:rPr>
            <w:webHidden/>
          </w:rPr>
          <w:t>91</w:t>
        </w:r>
      </w:hyperlink>
    </w:p>
    <w:p w14:paraId="5A46B664" w14:textId="7D636AA8" w:rsidR="00EC6E68" w:rsidRPr="00E958B3" w:rsidRDefault="009A6F11" w:rsidP="00E75FAB">
      <w:pPr>
        <w:pStyle w:val="TOC1"/>
        <w:rPr>
          <w:rFonts w:ascii="Calibri" w:hAnsi="Calibri"/>
          <w:b/>
          <w:bCs/>
          <w:sz w:val="22"/>
          <w:szCs w:val="22"/>
        </w:rPr>
      </w:pPr>
      <w:hyperlink w:anchor="_Toc117692537" w:history="1">
        <w:r w:rsidR="00EC6E68" w:rsidRPr="000A1D86">
          <w:rPr>
            <w:rStyle w:val="Hyperlink"/>
            <w:rFonts w:eastAsia="Arial"/>
          </w:rPr>
          <w:t>ANNEX</w:t>
        </w:r>
        <w:r w:rsidR="00EC6E68" w:rsidRPr="000A1D86">
          <w:rPr>
            <w:rStyle w:val="Hyperlink"/>
            <w:rFonts w:eastAsia="Arial"/>
            <w:spacing w:val="-3"/>
          </w:rPr>
          <w:t xml:space="preserve"> </w:t>
        </w:r>
        <w:r w:rsidR="00EC6E68" w:rsidRPr="000A1D86">
          <w:rPr>
            <w:rStyle w:val="Hyperlink"/>
            <w:rFonts w:eastAsia="Arial"/>
          </w:rPr>
          <w:t>C-</w:t>
        </w:r>
        <w:r w:rsidR="00EC6E68" w:rsidRPr="000A1D86">
          <w:rPr>
            <w:rStyle w:val="Hyperlink"/>
            <w:rFonts w:eastAsia="Arial"/>
            <w:spacing w:val="-2"/>
          </w:rPr>
          <w:t xml:space="preserve"> </w:t>
        </w:r>
        <w:r w:rsidR="00EC6E68" w:rsidRPr="000A1D86">
          <w:rPr>
            <w:rStyle w:val="Hyperlink"/>
            <w:rFonts w:eastAsia="Arial"/>
          </w:rPr>
          <w:t>ITEM</w:t>
        </w:r>
        <w:r w:rsidR="00EC6E68" w:rsidRPr="000A1D86">
          <w:rPr>
            <w:rStyle w:val="Hyperlink"/>
            <w:rFonts w:eastAsia="Arial"/>
            <w:spacing w:val="2"/>
          </w:rPr>
          <w:t xml:space="preserve"> </w:t>
        </w:r>
        <w:r w:rsidR="00EC6E68" w:rsidRPr="000A1D86">
          <w:rPr>
            <w:rStyle w:val="Hyperlink"/>
            <w:rFonts w:eastAsia="Arial"/>
          </w:rPr>
          <w:t>NO: 1</w:t>
        </w:r>
        <w:r w:rsidR="00EC6E68" w:rsidRPr="000A1D86">
          <w:rPr>
            <w:rStyle w:val="Hyperlink"/>
            <w:rFonts w:eastAsia="Arial"/>
            <w:spacing w:val="-1"/>
          </w:rPr>
          <w:t xml:space="preserve"> </w:t>
        </w:r>
        <w:r w:rsidR="00EC6E68" w:rsidRPr="000A1D86">
          <w:rPr>
            <w:rStyle w:val="Hyperlink"/>
            <w:rFonts w:eastAsia="Arial"/>
          </w:rPr>
          <w:t>–</w:t>
        </w:r>
        <w:r w:rsidR="00EC6E68" w:rsidRPr="000A1D86">
          <w:rPr>
            <w:rStyle w:val="Hyperlink"/>
            <w:rFonts w:eastAsia="Arial"/>
            <w:spacing w:val="-1"/>
          </w:rPr>
          <w:t xml:space="preserve"> REQUIREMENTS</w:t>
        </w:r>
        <w:r w:rsidR="00EC6E68">
          <w:rPr>
            <w:webHidden/>
          </w:rPr>
          <w:tab/>
        </w:r>
        <w:r w:rsidR="002259EA">
          <w:rPr>
            <w:webHidden/>
          </w:rPr>
          <w:t>92</w:t>
        </w:r>
      </w:hyperlink>
    </w:p>
    <w:p w14:paraId="660D66C0" w14:textId="0CA6AADD" w:rsidR="00EC6E68" w:rsidRPr="00E958B3" w:rsidRDefault="009A6F11" w:rsidP="00E75FAB">
      <w:pPr>
        <w:pStyle w:val="TOC1"/>
        <w:rPr>
          <w:rFonts w:ascii="Calibri" w:hAnsi="Calibri"/>
          <w:b/>
          <w:bCs/>
          <w:sz w:val="22"/>
          <w:szCs w:val="22"/>
        </w:rPr>
      </w:pPr>
      <w:hyperlink w:anchor="_Toc117692542" w:history="1">
        <w:r w:rsidR="00EC6E68" w:rsidRPr="000A1D86">
          <w:rPr>
            <w:rStyle w:val="Hyperlink"/>
            <w:rFonts w:eastAsia="Arial"/>
          </w:rPr>
          <w:t>ANNEX</w:t>
        </w:r>
        <w:r w:rsidR="00EC6E68" w:rsidRPr="000A1D86">
          <w:rPr>
            <w:rStyle w:val="Hyperlink"/>
            <w:rFonts w:eastAsia="Arial"/>
            <w:spacing w:val="-3"/>
          </w:rPr>
          <w:t xml:space="preserve"> </w:t>
        </w:r>
        <w:r w:rsidR="00EC6E68" w:rsidRPr="000A1D86">
          <w:rPr>
            <w:rStyle w:val="Hyperlink"/>
            <w:rFonts w:eastAsia="Arial"/>
          </w:rPr>
          <w:t>C-</w:t>
        </w:r>
        <w:r w:rsidR="00EC6E68" w:rsidRPr="000A1D86">
          <w:rPr>
            <w:rStyle w:val="Hyperlink"/>
            <w:rFonts w:eastAsia="Arial"/>
            <w:spacing w:val="-2"/>
          </w:rPr>
          <w:t xml:space="preserve"> </w:t>
        </w:r>
        <w:r w:rsidR="00EC6E68" w:rsidRPr="000A1D86">
          <w:rPr>
            <w:rStyle w:val="Hyperlink"/>
            <w:rFonts w:eastAsia="Arial"/>
          </w:rPr>
          <w:t>ITEM</w:t>
        </w:r>
        <w:r w:rsidR="00EC6E68" w:rsidRPr="000A1D86">
          <w:rPr>
            <w:rStyle w:val="Hyperlink"/>
            <w:rFonts w:eastAsia="Arial"/>
            <w:spacing w:val="2"/>
          </w:rPr>
          <w:t xml:space="preserve"> </w:t>
        </w:r>
        <w:r w:rsidR="00EC6E68" w:rsidRPr="000A1D86">
          <w:rPr>
            <w:rStyle w:val="Hyperlink"/>
            <w:rFonts w:eastAsia="Arial"/>
          </w:rPr>
          <w:t>NO: 2 –</w:t>
        </w:r>
        <w:r w:rsidR="00EC6E68" w:rsidRPr="000A1D86">
          <w:rPr>
            <w:rStyle w:val="Hyperlink"/>
          </w:rPr>
          <w:t xml:space="preserve"> </w:t>
        </w:r>
        <w:r w:rsidR="00EC6E68" w:rsidRPr="000A1D86">
          <w:rPr>
            <w:rStyle w:val="Hyperlink"/>
            <w:rFonts w:eastAsia="Arial"/>
            <w:spacing w:val="-1"/>
          </w:rPr>
          <w:t>SUPPORT AND MAINTENANCE</w:t>
        </w:r>
        <w:r w:rsidR="00EC6E68">
          <w:rPr>
            <w:webHidden/>
          </w:rPr>
          <w:tab/>
        </w:r>
        <w:r w:rsidR="00D33569">
          <w:rPr>
            <w:webHidden/>
          </w:rPr>
          <w:t>96</w:t>
        </w:r>
      </w:hyperlink>
    </w:p>
    <w:p w14:paraId="662286C5" w14:textId="23F21E45" w:rsidR="00EC6E68" w:rsidRPr="00E958B3" w:rsidRDefault="009A6F11" w:rsidP="00E75FAB">
      <w:pPr>
        <w:pStyle w:val="TOC1"/>
        <w:rPr>
          <w:rFonts w:ascii="Calibri" w:hAnsi="Calibri"/>
          <w:b/>
          <w:bCs/>
          <w:sz w:val="22"/>
          <w:szCs w:val="22"/>
        </w:rPr>
      </w:pPr>
      <w:hyperlink w:anchor="_Toc117692554" w:history="1">
        <w:r w:rsidR="00EC6E68" w:rsidRPr="000A1D86">
          <w:rPr>
            <w:rStyle w:val="Hyperlink"/>
            <w:rFonts w:eastAsia="Arial"/>
          </w:rPr>
          <w:t>ANNEX</w:t>
        </w:r>
        <w:r w:rsidR="00EC6E68" w:rsidRPr="000A1D86">
          <w:rPr>
            <w:rStyle w:val="Hyperlink"/>
            <w:rFonts w:eastAsia="Arial"/>
            <w:spacing w:val="-3"/>
          </w:rPr>
          <w:t xml:space="preserve"> </w:t>
        </w:r>
        <w:r w:rsidR="00EC6E68" w:rsidRPr="000A1D86">
          <w:rPr>
            <w:rStyle w:val="Hyperlink"/>
            <w:rFonts w:eastAsia="Arial"/>
          </w:rPr>
          <w:t>C-</w:t>
        </w:r>
        <w:r w:rsidR="00EC6E68" w:rsidRPr="000A1D86">
          <w:rPr>
            <w:rStyle w:val="Hyperlink"/>
            <w:rFonts w:eastAsia="Arial"/>
            <w:spacing w:val="-2"/>
          </w:rPr>
          <w:t xml:space="preserve"> </w:t>
        </w:r>
        <w:r w:rsidR="00EC6E68" w:rsidRPr="000A1D86">
          <w:rPr>
            <w:rStyle w:val="Hyperlink"/>
            <w:rFonts w:eastAsia="Arial"/>
          </w:rPr>
          <w:t>ITEM</w:t>
        </w:r>
        <w:r w:rsidR="00EC6E68" w:rsidRPr="000A1D86">
          <w:rPr>
            <w:rStyle w:val="Hyperlink"/>
            <w:rFonts w:eastAsia="Arial"/>
            <w:spacing w:val="2"/>
          </w:rPr>
          <w:t xml:space="preserve"> </w:t>
        </w:r>
        <w:r w:rsidR="00EC6E68" w:rsidRPr="000A1D86">
          <w:rPr>
            <w:rStyle w:val="Hyperlink"/>
            <w:rFonts w:eastAsia="Arial"/>
          </w:rPr>
          <w:t>NO: 3 SERVICE LEVELS</w:t>
        </w:r>
        <w:r w:rsidR="00EC6E68">
          <w:rPr>
            <w:webHidden/>
          </w:rPr>
          <w:tab/>
        </w:r>
        <w:r w:rsidR="003E2EDB">
          <w:rPr>
            <w:webHidden/>
          </w:rPr>
          <w:t>107</w:t>
        </w:r>
      </w:hyperlink>
    </w:p>
    <w:p w14:paraId="76E0C5E1" w14:textId="1D090EE7" w:rsidR="00EC6E68" w:rsidRPr="00E958B3" w:rsidRDefault="009A6F11" w:rsidP="00E75FAB">
      <w:pPr>
        <w:pStyle w:val="TOC1"/>
        <w:rPr>
          <w:rFonts w:ascii="Calibri" w:hAnsi="Calibri"/>
          <w:b/>
          <w:bCs/>
          <w:sz w:val="22"/>
          <w:szCs w:val="22"/>
        </w:rPr>
      </w:pPr>
      <w:hyperlink w:anchor="_Toc117692559" w:history="1">
        <w:r w:rsidR="00EC6E68" w:rsidRPr="000A1D86">
          <w:rPr>
            <w:rStyle w:val="Hyperlink"/>
            <w:rFonts w:eastAsia="Arial"/>
          </w:rPr>
          <w:t>ANNEX</w:t>
        </w:r>
        <w:r w:rsidR="00EC6E68" w:rsidRPr="000A1D86">
          <w:rPr>
            <w:rStyle w:val="Hyperlink"/>
            <w:rFonts w:eastAsia="Arial"/>
            <w:spacing w:val="-3"/>
          </w:rPr>
          <w:t xml:space="preserve"> </w:t>
        </w:r>
        <w:r w:rsidR="00EC6E68" w:rsidRPr="000A1D86">
          <w:rPr>
            <w:rStyle w:val="Hyperlink"/>
            <w:rFonts w:eastAsia="Arial"/>
          </w:rPr>
          <w:t>C-</w:t>
        </w:r>
        <w:r w:rsidR="00EC6E68" w:rsidRPr="000A1D86">
          <w:rPr>
            <w:rStyle w:val="Hyperlink"/>
            <w:rFonts w:eastAsia="Arial"/>
            <w:spacing w:val="-2"/>
          </w:rPr>
          <w:t xml:space="preserve"> </w:t>
        </w:r>
        <w:r w:rsidR="00EC6E68" w:rsidRPr="000A1D86">
          <w:rPr>
            <w:rStyle w:val="Hyperlink"/>
            <w:rFonts w:eastAsia="Arial"/>
          </w:rPr>
          <w:t>ITEM</w:t>
        </w:r>
        <w:r w:rsidR="00EC6E68" w:rsidRPr="000A1D86">
          <w:rPr>
            <w:rStyle w:val="Hyperlink"/>
            <w:rFonts w:eastAsia="Arial"/>
            <w:spacing w:val="2"/>
          </w:rPr>
          <w:t xml:space="preserve"> </w:t>
        </w:r>
        <w:r w:rsidR="00EC6E68" w:rsidRPr="000A1D86">
          <w:rPr>
            <w:rStyle w:val="Hyperlink"/>
            <w:rFonts w:eastAsia="Arial"/>
          </w:rPr>
          <w:t>NO: 4</w:t>
        </w:r>
        <w:r w:rsidR="00EC6E68" w:rsidRPr="000A1D86">
          <w:rPr>
            <w:rStyle w:val="Hyperlink"/>
            <w:rFonts w:eastAsia="Arial"/>
            <w:spacing w:val="-1"/>
          </w:rPr>
          <w:t xml:space="preserve"> </w:t>
        </w:r>
        <w:r w:rsidR="00EC6E68" w:rsidRPr="000A1D86">
          <w:rPr>
            <w:rStyle w:val="Hyperlink"/>
            <w:rFonts w:eastAsia="Arial"/>
          </w:rPr>
          <w:t>–</w:t>
        </w:r>
        <w:r w:rsidR="00EC6E68" w:rsidRPr="000A1D86">
          <w:rPr>
            <w:rStyle w:val="Hyperlink"/>
          </w:rPr>
          <w:t xml:space="preserve"> </w:t>
        </w:r>
        <w:r w:rsidR="00EC6E68" w:rsidRPr="000A1D86">
          <w:rPr>
            <w:rStyle w:val="Hyperlink"/>
            <w:rFonts w:eastAsia="Arial"/>
            <w:spacing w:val="-1"/>
          </w:rPr>
          <w:t>OTHER REQUIREMENTS</w:t>
        </w:r>
        <w:r w:rsidR="00EC6E68">
          <w:rPr>
            <w:webHidden/>
          </w:rPr>
          <w:tab/>
        </w:r>
        <w:r w:rsidR="003E2EDB">
          <w:rPr>
            <w:webHidden/>
          </w:rPr>
          <w:t>109</w:t>
        </w:r>
      </w:hyperlink>
    </w:p>
    <w:p w14:paraId="281430D1" w14:textId="77777777" w:rsidR="00EC6E68" w:rsidRDefault="00EC6E68" w:rsidP="00E75FAB">
      <w:pPr>
        <w:pStyle w:val="StandardParagraph"/>
        <w:tabs>
          <w:tab w:val="left" w:pos="249"/>
          <w:tab w:val="left" w:leader="dot" w:pos="8363"/>
          <w:tab w:val="right" w:leader="dot" w:pos="8931"/>
        </w:tabs>
        <w:spacing w:before="60" w:after="60"/>
        <w:rPr>
          <w:rFonts w:ascii="Times New Roman" w:hAnsi="Times New Roman"/>
          <w:b/>
          <w:bCs/>
          <w:caps/>
          <w:sz w:val="22"/>
          <w:lang w:val="en-US"/>
        </w:rPr>
      </w:pPr>
      <w:r>
        <w:rPr>
          <w:rFonts w:ascii="Times New Roman" w:hAnsi="Times New Roman"/>
          <w:b/>
          <w:bCs/>
          <w:caps/>
          <w:sz w:val="22"/>
          <w:lang w:val="en-US"/>
        </w:rPr>
        <w:fldChar w:fldCharType="end"/>
      </w:r>
      <w:bookmarkStart w:id="48" w:name="_Toc518545342"/>
    </w:p>
    <w:p w14:paraId="29A180F1"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33DC6E2D"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2A7B78E9"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5DDA3DD6"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1883279E"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7A9388F3"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p w14:paraId="08F9C718" w14:textId="77777777" w:rsidR="00EC6E68" w:rsidRDefault="00EC6E68" w:rsidP="00EC6E68">
      <w:pPr>
        <w:pStyle w:val="StandardParagraph"/>
        <w:tabs>
          <w:tab w:val="left" w:pos="249"/>
          <w:tab w:val="left" w:leader="dot" w:pos="8363"/>
          <w:tab w:val="right" w:leader="dot" w:pos="8931"/>
        </w:tabs>
        <w:spacing w:before="60" w:after="60"/>
        <w:rPr>
          <w:rFonts w:ascii="Times New Roman" w:hAnsi="Times New Roman"/>
          <w:b/>
          <w:bCs/>
          <w:caps/>
          <w:sz w:val="22"/>
          <w:lang w:val="en-US"/>
        </w:rPr>
      </w:pPr>
    </w:p>
    <w:bookmarkEnd w:id="48"/>
    <w:p w14:paraId="3258C2F1" w14:textId="77777777" w:rsidR="00EC6E68" w:rsidRDefault="00EC6E68" w:rsidP="00EC6E68"/>
    <w:p w14:paraId="123B5B40" w14:textId="77777777" w:rsidR="00EC6E68" w:rsidRDefault="00EC6E68" w:rsidP="00EC6E68"/>
    <w:p w14:paraId="0A287138" w14:textId="77777777" w:rsidR="00EC6E68" w:rsidRDefault="00EC6E68" w:rsidP="00EC6E68">
      <w:pPr>
        <w:tabs>
          <w:tab w:val="left" w:pos="6525"/>
        </w:tabs>
      </w:pPr>
      <w:r>
        <w:tab/>
      </w:r>
    </w:p>
    <w:p w14:paraId="4C8C2DB3" w14:textId="77777777" w:rsidR="00EC6E68" w:rsidRPr="00B67283" w:rsidRDefault="00EC6E68" w:rsidP="0053035A">
      <w:pPr>
        <w:pStyle w:val="Heading1"/>
        <w:keepNext/>
        <w:numPr>
          <w:ilvl w:val="0"/>
          <w:numId w:val="88"/>
        </w:numPr>
        <w:tabs>
          <w:tab w:val="left" w:pos="1080"/>
          <w:tab w:val="left" w:pos="1260"/>
        </w:tabs>
        <w:overflowPunct/>
        <w:autoSpaceDE/>
        <w:autoSpaceDN/>
        <w:adjustRightInd/>
        <w:spacing w:before="0" w:after="240"/>
        <w:ind w:left="360" w:firstLine="0"/>
        <w:textAlignment w:val="auto"/>
        <w:rPr>
          <w:bCs/>
          <w:smallCaps/>
          <w:spacing w:val="5"/>
          <w:sz w:val="24"/>
          <w:szCs w:val="24"/>
        </w:rPr>
      </w:pPr>
      <w:r>
        <w:br w:type="page"/>
      </w:r>
      <w:bookmarkStart w:id="49" w:name="_Toc475433840"/>
      <w:bookmarkStart w:id="50" w:name="_Toc117692516"/>
      <w:r w:rsidRPr="009901C2">
        <w:rPr>
          <w:rStyle w:val="BookTitle"/>
          <w:szCs w:val="26"/>
        </w:rPr>
        <w:lastRenderedPageBreak/>
        <w:t>INTRODUCTION</w:t>
      </w:r>
      <w:bookmarkEnd w:id="49"/>
      <w:bookmarkEnd w:id="50"/>
    </w:p>
    <w:p w14:paraId="38C1FEA3" w14:textId="77777777" w:rsidR="00EC6E68" w:rsidRPr="00E75FAB" w:rsidRDefault="00EC6E68" w:rsidP="00EC6E68">
      <w:pPr>
        <w:ind w:left="426"/>
        <w:jc w:val="both"/>
        <w:rPr>
          <w:rFonts w:ascii="Arial" w:hAnsi="Arial" w:cs="Arial"/>
          <w:sz w:val="24"/>
          <w:szCs w:val="24"/>
        </w:rPr>
      </w:pPr>
      <w:r w:rsidRPr="00E75FAB">
        <w:rPr>
          <w:rFonts w:ascii="Arial" w:hAnsi="Arial" w:cs="Arial"/>
          <w:sz w:val="24"/>
          <w:szCs w:val="24"/>
        </w:rPr>
        <w:t>City Power has an enterprise network that serves as a platform enabling all user to connect and communicate with other users while executing their functions.  Network components include routers, switches, fiber, copper and WiFi access points. This document outlines requirements for maintenance and support of ICT’s network to improve on service and reduce downtime through effective diagnosis and prompt restoration. The proposed solution shall meet the existing and future needs of City Power’s business.</w:t>
      </w:r>
    </w:p>
    <w:p w14:paraId="055283D7" w14:textId="77777777" w:rsidR="00EC6E68" w:rsidRPr="00BA5867" w:rsidRDefault="00EC6E68" w:rsidP="00EC6E68">
      <w:pPr>
        <w:tabs>
          <w:tab w:val="left" w:pos="1710"/>
        </w:tabs>
        <w:ind w:left="426"/>
        <w:jc w:val="both"/>
        <w:rPr>
          <w:rFonts w:cs="Arial"/>
          <w:b/>
          <w:szCs w:val="24"/>
        </w:rPr>
      </w:pPr>
      <w:r>
        <w:rPr>
          <w:rFonts w:cs="Arial"/>
        </w:rPr>
        <w:tab/>
      </w:r>
    </w:p>
    <w:p w14:paraId="499893AA" w14:textId="77777777" w:rsidR="00EC6E68" w:rsidRPr="009901C2" w:rsidRDefault="00EC6E68" w:rsidP="0053035A">
      <w:pPr>
        <w:pStyle w:val="Heading1"/>
        <w:keepNext/>
        <w:numPr>
          <w:ilvl w:val="0"/>
          <w:numId w:val="88"/>
        </w:numPr>
        <w:tabs>
          <w:tab w:val="left" w:pos="1080"/>
          <w:tab w:val="left" w:pos="1260"/>
        </w:tabs>
        <w:overflowPunct/>
        <w:autoSpaceDE/>
        <w:autoSpaceDN/>
        <w:adjustRightInd/>
        <w:spacing w:before="0" w:after="240"/>
        <w:ind w:left="360" w:firstLine="0"/>
        <w:textAlignment w:val="auto"/>
        <w:rPr>
          <w:rStyle w:val="BookTitle"/>
          <w:szCs w:val="26"/>
        </w:rPr>
      </w:pPr>
      <w:bookmarkStart w:id="51" w:name="_Toc475433841"/>
      <w:bookmarkStart w:id="52" w:name="_Toc117692517"/>
      <w:r w:rsidRPr="009901C2">
        <w:rPr>
          <w:rStyle w:val="BookTitle"/>
          <w:szCs w:val="26"/>
        </w:rPr>
        <w:t>SCOPE OF WORK</w:t>
      </w:r>
      <w:bookmarkEnd w:id="51"/>
      <w:bookmarkEnd w:id="52"/>
    </w:p>
    <w:p w14:paraId="7D65C250" w14:textId="77777777" w:rsidR="00EC6E68" w:rsidRPr="00E75FAB" w:rsidRDefault="00EC6E68" w:rsidP="00EC6E68">
      <w:pPr>
        <w:ind w:left="426"/>
        <w:jc w:val="both"/>
        <w:rPr>
          <w:rFonts w:ascii="Arial" w:hAnsi="Arial" w:cs="Arial"/>
          <w:sz w:val="24"/>
          <w:szCs w:val="24"/>
        </w:rPr>
      </w:pPr>
      <w:r w:rsidRPr="00E75FAB">
        <w:rPr>
          <w:rFonts w:ascii="Arial" w:hAnsi="Arial" w:cs="Arial"/>
          <w:sz w:val="24"/>
          <w:szCs w:val="24"/>
        </w:rPr>
        <w:t xml:space="preserve">The scope entails design, provisioning, maintenance and support services on both the WAN and the LAN. Maintenance of network high / aggregation sites. As well as supply of new and replacement of damaged network infrastructure equipment which includes but not limited to; network switches, network radios, wireless access points, wireless controllers, cables and connectors which include both fiber and copper. </w:t>
      </w:r>
    </w:p>
    <w:p w14:paraId="43DC63EF" w14:textId="77777777" w:rsidR="00EC6E68" w:rsidRPr="006732AC" w:rsidRDefault="00EC6E68" w:rsidP="00EC6E68">
      <w:pPr>
        <w:ind w:left="426"/>
        <w:jc w:val="both"/>
        <w:rPr>
          <w:rFonts w:cs="Arial"/>
        </w:rPr>
      </w:pPr>
    </w:p>
    <w:p w14:paraId="78F29ED0" w14:textId="77777777" w:rsidR="00EC6E68" w:rsidRDefault="00EC6E68" w:rsidP="00EC6E68">
      <w:pPr>
        <w:ind w:left="426"/>
        <w:jc w:val="both"/>
        <w:rPr>
          <w:rFonts w:cs="Arial"/>
          <w:sz w:val="22"/>
          <w:szCs w:val="22"/>
        </w:rPr>
      </w:pPr>
    </w:p>
    <w:p w14:paraId="0EC38D59" w14:textId="77777777" w:rsidR="00EC6E68" w:rsidRPr="009901C2" w:rsidRDefault="00EC6E68" w:rsidP="0053035A">
      <w:pPr>
        <w:pStyle w:val="Heading1"/>
        <w:keepNext/>
        <w:numPr>
          <w:ilvl w:val="0"/>
          <w:numId w:val="88"/>
        </w:numPr>
        <w:tabs>
          <w:tab w:val="left" w:pos="1080"/>
          <w:tab w:val="left" w:pos="1260"/>
        </w:tabs>
        <w:overflowPunct/>
        <w:autoSpaceDE/>
        <w:autoSpaceDN/>
        <w:adjustRightInd/>
        <w:spacing w:before="0" w:after="240"/>
        <w:ind w:left="360" w:firstLine="0"/>
        <w:textAlignment w:val="auto"/>
        <w:rPr>
          <w:rStyle w:val="BookTitle"/>
          <w:szCs w:val="26"/>
        </w:rPr>
      </w:pPr>
      <w:bookmarkStart w:id="53" w:name="_Toc518545345"/>
      <w:bookmarkStart w:id="54" w:name="_Toc521057223"/>
      <w:bookmarkStart w:id="55" w:name="_Toc117692518"/>
      <w:r w:rsidRPr="009901C2">
        <w:rPr>
          <w:rStyle w:val="BookTitle"/>
          <w:szCs w:val="26"/>
        </w:rPr>
        <w:t>NORMATIVE REFERENCES</w:t>
      </w:r>
      <w:bookmarkEnd w:id="53"/>
      <w:bookmarkEnd w:id="54"/>
      <w:bookmarkEnd w:id="55"/>
    </w:p>
    <w:p w14:paraId="7F124580" w14:textId="77777777" w:rsidR="00EC6E68" w:rsidRPr="00E75FAB" w:rsidRDefault="00EC6E68" w:rsidP="00EC6E68">
      <w:pPr>
        <w:spacing w:line="288" w:lineRule="auto"/>
        <w:ind w:left="360"/>
        <w:jc w:val="both"/>
        <w:rPr>
          <w:rFonts w:ascii="Arial" w:hAnsi="Arial" w:cs="Arial"/>
        </w:rPr>
      </w:pPr>
      <w:r w:rsidRPr="00E75FAB">
        <w:rPr>
          <w:rFonts w:ascii="Arial" w:hAnsi="Arial" w:cs="Arial"/>
        </w:rPr>
        <w:t>The following documents contain provisions that, through reference in the text, constitute requirements of this specification.  At the time of publication, the editions indicated were valid.  All standards and specifications are subject to revision, and parties to agreements based on this standard are encouraged to investigate the possibility of applying the most recent editions of the documents listed below.</w:t>
      </w:r>
    </w:p>
    <w:p w14:paraId="7B014C36" w14:textId="77777777" w:rsidR="00EC6E68" w:rsidRPr="007665A0" w:rsidRDefault="00EC6E68" w:rsidP="00EC6E68">
      <w:pPr>
        <w:spacing w:line="288" w:lineRule="auto"/>
        <w:ind w:left="360"/>
        <w:jc w:val="both"/>
        <w:rPr>
          <w:rFonts w:cs="Arial"/>
        </w:rPr>
      </w:pPr>
    </w:p>
    <w:tbl>
      <w:tblPr>
        <w:tblW w:w="7465"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5485"/>
      </w:tblGrid>
      <w:tr w:rsidR="00EC6E68" w:rsidRPr="00D02BC5" w14:paraId="2BAC1FB5" w14:textId="77777777" w:rsidTr="00D16116">
        <w:trPr>
          <w:cantSplit/>
          <w:trHeight w:val="552"/>
          <w:tblHeader/>
        </w:trPr>
        <w:tc>
          <w:tcPr>
            <w:tcW w:w="1980" w:type="dxa"/>
            <w:shd w:val="clear" w:color="auto" w:fill="auto"/>
            <w:vAlign w:val="center"/>
          </w:tcPr>
          <w:p w14:paraId="7BD5B89D" w14:textId="77777777" w:rsidR="00EC6E68" w:rsidRPr="006E6BFA" w:rsidRDefault="00EC6E68" w:rsidP="00D16116">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b/>
                <w:sz w:val="24"/>
                <w:szCs w:val="24"/>
              </w:rPr>
            </w:pPr>
            <w:r w:rsidRPr="006E6BFA">
              <w:rPr>
                <w:rFonts w:ascii="Arial" w:hAnsi="Arial" w:cs="Arial"/>
                <w:b/>
                <w:sz w:val="24"/>
                <w:szCs w:val="24"/>
              </w:rPr>
              <w:t>Document number</w:t>
            </w:r>
          </w:p>
        </w:tc>
        <w:tc>
          <w:tcPr>
            <w:tcW w:w="5485" w:type="dxa"/>
            <w:shd w:val="clear" w:color="auto" w:fill="auto"/>
            <w:vAlign w:val="center"/>
          </w:tcPr>
          <w:p w14:paraId="511848C2" w14:textId="77777777" w:rsidR="00EC6E68" w:rsidRPr="006E6BFA" w:rsidRDefault="00EC6E68" w:rsidP="00D16116">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b/>
                <w:sz w:val="24"/>
                <w:szCs w:val="24"/>
              </w:rPr>
            </w:pPr>
            <w:r w:rsidRPr="006E6BFA">
              <w:rPr>
                <w:rFonts w:ascii="Arial" w:hAnsi="Arial" w:cs="Arial"/>
                <w:b/>
                <w:sz w:val="24"/>
                <w:szCs w:val="24"/>
              </w:rPr>
              <w:t>Document title</w:t>
            </w:r>
          </w:p>
        </w:tc>
      </w:tr>
      <w:tr w:rsidR="00EC6E68" w:rsidRPr="00D02BC5" w14:paraId="207B8801" w14:textId="77777777" w:rsidTr="00D16116">
        <w:trPr>
          <w:cantSplit/>
          <w:trHeight w:val="354"/>
        </w:trPr>
        <w:tc>
          <w:tcPr>
            <w:tcW w:w="1980" w:type="dxa"/>
            <w:shd w:val="clear" w:color="auto" w:fill="auto"/>
          </w:tcPr>
          <w:p w14:paraId="05492572"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IEEE 802.3z</w:t>
            </w:r>
          </w:p>
        </w:tc>
        <w:tc>
          <w:tcPr>
            <w:tcW w:w="5485" w:type="dxa"/>
            <w:shd w:val="clear" w:color="auto" w:fill="auto"/>
          </w:tcPr>
          <w:p w14:paraId="622E2CDA"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standard for Gigabit Ethernet over optical fibre and shielded twisted pair (STP)</w:t>
            </w:r>
          </w:p>
        </w:tc>
      </w:tr>
      <w:tr w:rsidR="00EC6E68" w:rsidRPr="00D02BC5" w14:paraId="6E89EBA1" w14:textId="77777777" w:rsidTr="00D16116">
        <w:trPr>
          <w:cantSplit/>
        </w:trPr>
        <w:tc>
          <w:tcPr>
            <w:tcW w:w="1980" w:type="dxa"/>
            <w:shd w:val="clear" w:color="auto" w:fill="auto"/>
          </w:tcPr>
          <w:p w14:paraId="3E1D5BEA"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ANSI/IEEE 162-1963</w:t>
            </w:r>
          </w:p>
        </w:tc>
        <w:tc>
          <w:tcPr>
            <w:tcW w:w="5485" w:type="dxa"/>
            <w:shd w:val="clear" w:color="auto" w:fill="auto"/>
          </w:tcPr>
          <w:p w14:paraId="075BF9C7"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IEEE Standard Definitions of Terms for Electronic Digital Computers</w:t>
            </w:r>
          </w:p>
        </w:tc>
      </w:tr>
      <w:tr w:rsidR="00EC6E68" w:rsidRPr="00D02BC5" w14:paraId="1CF0C07E" w14:textId="77777777" w:rsidTr="00D16116">
        <w:trPr>
          <w:cantSplit/>
        </w:trPr>
        <w:tc>
          <w:tcPr>
            <w:tcW w:w="1980" w:type="dxa"/>
            <w:shd w:val="clear" w:color="auto" w:fill="auto"/>
          </w:tcPr>
          <w:p w14:paraId="3C21835D"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EEE 1680-2009</w:t>
            </w:r>
          </w:p>
        </w:tc>
        <w:tc>
          <w:tcPr>
            <w:tcW w:w="5485" w:type="dxa"/>
            <w:shd w:val="clear" w:color="auto" w:fill="auto"/>
          </w:tcPr>
          <w:p w14:paraId="6CB954A2"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(IEEE Standard for Environmental Assessment of Electronic Products (Revision of IEEE: 1680-2006)</w:t>
            </w:r>
          </w:p>
        </w:tc>
      </w:tr>
      <w:tr w:rsidR="00EC6E68" w:rsidRPr="00D02BC5" w14:paraId="1592CA11" w14:textId="77777777" w:rsidTr="00D16116">
        <w:trPr>
          <w:cantSplit/>
        </w:trPr>
        <w:tc>
          <w:tcPr>
            <w:tcW w:w="1980" w:type="dxa"/>
            <w:shd w:val="clear" w:color="auto" w:fill="auto"/>
          </w:tcPr>
          <w:p w14:paraId="5B155C24"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IEEE 487.3-2014</w:t>
            </w:r>
          </w:p>
        </w:tc>
        <w:tc>
          <w:tcPr>
            <w:tcW w:w="5485" w:type="dxa"/>
            <w:shd w:val="clear" w:color="auto" w:fill="auto"/>
          </w:tcPr>
          <w:p w14:paraId="5D7CBE06"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IEEE Standard for the Electrical Protection of Communication Facilities Serving Electric Supply Locations Through the Use of Hybrid Facilities</w:t>
            </w:r>
          </w:p>
        </w:tc>
      </w:tr>
      <w:tr w:rsidR="00EC6E68" w:rsidRPr="00D02BC5" w14:paraId="10F6ECA6" w14:textId="77777777" w:rsidTr="00D16116">
        <w:trPr>
          <w:cantSplit/>
        </w:trPr>
        <w:tc>
          <w:tcPr>
            <w:tcW w:w="1980" w:type="dxa"/>
            <w:shd w:val="clear" w:color="auto" w:fill="auto"/>
          </w:tcPr>
          <w:p w14:paraId="3B5EB881"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IEEE 802.3-2015</w:t>
            </w:r>
          </w:p>
        </w:tc>
        <w:tc>
          <w:tcPr>
            <w:tcW w:w="5485" w:type="dxa"/>
            <w:shd w:val="clear" w:color="auto" w:fill="auto"/>
          </w:tcPr>
          <w:p w14:paraId="3BD90DE5"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IEEE Standard for Ethernet -  (Revision of IEEE:802.3-2012)</w:t>
            </w:r>
          </w:p>
        </w:tc>
      </w:tr>
      <w:tr w:rsidR="00EC6E68" w:rsidRPr="00D02BC5" w14:paraId="5B05F713" w14:textId="77777777" w:rsidTr="00D16116">
        <w:trPr>
          <w:cantSplit/>
        </w:trPr>
        <w:tc>
          <w:tcPr>
            <w:tcW w:w="1980" w:type="dxa"/>
            <w:shd w:val="clear" w:color="auto" w:fill="auto"/>
          </w:tcPr>
          <w:p w14:paraId="6BE169B4"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 xml:space="preserve">IEEE 802-2014 </w:t>
            </w:r>
          </w:p>
        </w:tc>
        <w:tc>
          <w:tcPr>
            <w:tcW w:w="5485" w:type="dxa"/>
            <w:shd w:val="clear" w:color="auto" w:fill="auto"/>
          </w:tcPr>
          <w:p w14:paraId="41A11095"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IEEE Standard for Local and Metropolitan Area Networks: Overview and Architecture (Revision to IEEE: 802-2001)</w:t>
            </w:r>
          </w:p>
        </w:tc>
      </w:tr>
      <w:tr w:rsidR="00EC6E68" w:rsidRPr="00D02BC5" w14:paraId="0FB01ECB" w14:textId="77777777" w:rsidTr="00D16116">
        <w:trPr>
          <w:cantSplit/>
        </w:trPr>
        <w:tc>
          <w:tcPr>
            <w:tcW w:w="1980" w:type="dxa"/>
            <w:shd w:val="clear" w:color="auto" w:fill="auto"/>
          </w:tcPr>
          <w:p w14:paraId="0EE470AB" w14:textId="77777777" w:rsidR="00EC6E68" w:rsidRPr="006E6BFA" w:rsidRDefault="00EC6E68" w:rsidP="00D16116">
            <w:pPr>
              <w:rPr>
                <w:rFonts w:ascii="Arial" w:hAnsi="Arial" w:cs="Arial"/>
                <w:sz w:val="24"/>
                <w:szCs w:val="24"/>
              </w:rPr>
            </w:pPr>
            <w:r w:rsidRPr="006E6BFA">
              <w:rPr>
                <w:rFonts w:ascii="Arial" w:hAnsi="Arial" w:cs="Arial"/>
                <w:sz w:val="24"/>
                <w:szCs w:val="24"/>
              </w:rPr>
              <w:t>ITIL V3</w:t>
            </w:r>
          </w:p>
        </w:tc>
        <w:tc>
          <w:tcPr>
            <w:tcW w:w="5485" w:type="dxa"/>
            <w:shd w:val="clear" w:color="auto" w:fill="auto"/>
          </w:tcPr>
          <w:p w14:paraId="6CC2FEA6" w14:textId="77777777" w:rsidR="00EC6E68" w:rsidRPr="006E6BFA" w:rsidRDefault="00EC6E68" w:rsidP="00D16116">
            <w:pPr>
              <w:rPr>
                <w:rFonts w:ascii="Arial" w:hAnsi="Arial" w:cs="Arial"/>
                <w:sz w:val="24"/>
                <w:szCs w:val="24"/>
              </w:rPr>
            </w:pPr>
            <w:r w:rsidRPr="006E6BFA">
              <w:rPr>
                <w:rFonts w:ascii="Arial" w:hAnsi="Arial" w:cs="Arial"/>
                <w:sz w:val="24"/>
                <w:szCs w:val="24"/>
              </w:rPr>
              <w:t>ITIL V3 Standard</w:t>
            </w:r>
          </w:p>
        </w:tc>
      </w:tr>
    </w:tbl>
    <w:p w14:paraId="729A0837" w14:textId="77777777" w:rsidR="00EC6E68" w:rsidRPr="00D02BC5" w:rsidRDefault="00EC6E68" w:rsidP="00EC6E68">
      <w:pPr>
        <w:ind w:left="426"/>
        <w:jc w:val="both"/>
        <w:rPr>
          <w:rFonts w:cs="Arial"/>
          <w:sz w:val="22"/>
          <w:szCs w:val="22"/>
          <w:highlight w:val="yellow"/>
        </w:rPr>
      </w:pPr>
    </w:p>
    <w:p w14:paraId="5A32BD21" w14:textId="77777777" w:rsidR="00E75FAB" w:rsidRDefault="00E75FAB">
      <w:pPr>
        <w:overflowPunct/>
        <w:autoSpaceDE/>
        <w:autoSpaceDN/>
        <w:adjustRightInd/>
        <w:textAlignment w:val="auto"/>
        <w:rPr>
          <w:rStyle w:val="BookTitle"/>
          <w:rFonts w:ascii="Arial Black" w:hAnsi="Arial Black"/>
          <w:sz w:val="28"/>
          <w:szCs w:val="26"/>
          <w:highlight w:val="lightGray"/>
        </w:rPr>
      </w:pPr>
      <w:bookmarkStart w:id="56" w:name="_Toc117692519"/>
      <w:r>
        <w:rPr>
          <w:rStyle w:val="BookTitle"/>
          <w:szCs w:val="26"/>
          <w:highlight w:val="lightGray"/>
        </w:rPr>
        <w:br w:type="page"/>
      </w:r>
    </w:p>
    <w:p w14:paraId="1A3A2835" w14:textId="70182986" w:rsidR="00EC6E68" w:rsidRPr="009901C2" w:rsidRDefault="00EC6E68" w:rsidP="006E6BFA">
      <w:pPr>
        <w:pStyle w:val="Heading1"/>
        <w:keepNext/>
        <w:numPr>
          <w:ilvl w:val="0"/>
          <w:numId w:val="88"/>
        </w:numPr>
        <w:tabs>
          <w:tab w:val="left" w:pos="1080"/>
          <w:tab w:val="left" w:pos="1260"/>
        </w:tabs>
        <w:overflowPunct/>
        <w:autoSpaceDE/>
        <w:autoSpaceDN/>
        <w:adjustRightInd/>
        <w:spacing w:before="0" w:after="240"/>
        <w:textAlignment w:val="auto"/>
        <w:rPr>
          <w:rStyle w:val="BookTitle"/>
          <w:szCs w:val="26"/>
        </w:rPr>
      </w:pPr>
      <w:r w:rsidRPr="009901C2">
        <w:rPr>
          <w:rStyle w:val="BookTitle"/>
          <w:szCs w:val="26"/>
        </w:rPr>
        <w:lastRenderedPageBreak/>
        <w:t>TERMS AND ABREVIATIONS</w:t>
      </w:r>
      <w:bookmarkEnd w:id="56"/>
    </w:p>
    <w:tbl>
      <w:tblPr>
        <w:tblW w:w="7465"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5485"/>
      </w:tblGrid>
      <w:tr w:rsidR="00EC6E68" w:rsidRPr="00D02BC5" w14:paraId="297AFBC7" w14:textId="77777777" w:rsidTr="00D16116">
        <w:trPr>
          <w:cantSplit/>
          <w:trHeight w:val="552"/>
          <w:tblHeader/>
        </w:trPr>
        <w:tc>
          <w:tcPr>
            <w:tcW w:w="1980" w:type="dxa"/>
            <w:shd w:val="clear" w:color="auto" w:fill="auto"/>
            <w:vAlign w:val="center"/>
          </w:tcPr>
          <w:p w14:paraId="44254767" w14:textId="77777777" w:rsidR="00EC6E68" w:rsidRPr="006E6BFA" w:rsidRDefault="00EC6E68" w:rsidP="00D16116">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b/>
                <w:sz w:val="24"/>
                <w:szCs w:val="24"/>
              </w:rPr>
            </w:pPr>
            <w:r w:rsidRPr="006E6BFA">
              <w:rPr>
                <w:rFonts w:ascii="Arial" w:hAnsi="Arial" w:cs="Arial"/>
                <w:b/>
                <w:sz w:val="24"/>
                <w:szCs w:val="24"/>
              </w:rPr>
              <w:t>Term</w:t>
            </w:r>
          </w:p>
        </w:tc>
        <w:tc>
          <w:tcPr>
            <w:tcW w:w="5485" w:type="dxa"/>
            <w:shd w:val="clear" w:color="auto" w:fill="auto"/>
            <w:vAlign w:val="center"/>
          </w:tcPr>
          <w:p w14:paraId="65312590" w14:textId="77777777" w:rsidR="00EC6E68" w:rsidRPr="006E6BFA" w:rsidRDefault="00EC6E68" w:rsidP="00D16116">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b/>
                <w:sz w:val="24"/>
                <w:szCs w:val="24"/>
              </w:rPr>
            </w:pPr>
            <w:r w:rsidRPr="006E6BFA">
              <w:rPr>
                <w:rFonts w:ascii="Arial" w:hAnsi="Arial" w:cs="Arial"/>
                <w:b/>
                <w:sz w:val="24"/>
                <w:szCs w:val="24"/>
              </w:rPr>
              <w:t>Meaning</w:t>
            </w:r>
          </w:p>
        </w:tc>
      </w:tr>
      <w:tr w:rsidR="00EC6E68" w:rsidRPr="00D02BC5" w14:paraId="50EEBCE5" w14:textId="77777777" w:rsidTr="00D16116">
        <w:trPr>
          <w:cantSplit/>
        </w:trPr>
        <w:tc>
          <w:tcPr>
            <w:tcW w:w="1980" w:type="dxa"/>
            <w:shd w:val="clear" w:color="auto" w:fill="auto"/>
          </w:tcPr>
          <w:p w14:paraId="6E19BB6F"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Mbps</w:t>
            </w:r>
          </w:p>
        </w:tc>
        <w:tc>
          <w:tcPr>
            <w:tcW w:w="5485" w:type="dxa"/>
            <w:shd w:val="clear" w:color="auto" w:fill="auto"/>
          </w:tcPr>
          <w:p w14:paraId="6C388FBA"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Megabits per second</w:t>
            </w:r>
          </w:p>
        </w:tc>
      </w:tr>
      <w:tr w:rsidR="00EC6E68" w:rsidRPr="00D02BC5" w14:paraId="2BEEF84D" w14:textId="77777777" w:rsidTr="00D16116">
        <w:trPr>
          <w:cantSplit/>
        </w:trPr>
        <w:tc>
          <w:tcPr>
            <w:tcW w:w="1980" w:type="dxa"/>
            <w:shd w:val="clear" w:color="auto" w:fill="auto"/>
          </w:tcPr>
          <w:p w14:paraId="71D16D70"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rPr>
                <w:rFonts w:ascii="Arial" w:hAnsi="Arial" w:cs="Arial"/>
                <w:sz w:val="24"/>
                <w:szCs w:val="24"/>
              </w:rPr>
            </w:pPr>
            <w:r w:rsidRPr="006E6BFA">
              <w:rPr>
                <w:rFonts w:ascii="Arial" w:hAnsi="Arial" w:cs="Arial"/>
                <w:sz w:val="24"/>
                <w:szCs w:val="24"/>
              </w:rPr>
              <w:t>ICT</w:t>
            </w:r>
          </w:p>
        </w:tc>
        <w:tc>
          <w:tcPr>
            <w:tcW w:w="5485" w:type="dxa"/>
            <w:shd w:val="clear" w:color="auto" w:fill="auto"/>
          </w:tcPr>
          <w:p w14:paraId="0A605023"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Information and Communications Technology</w:t>
            </w:r>
          </w:p>
        </w:tc>
      </w:tr>
      <w:tr w:rsidR="00EC6E68" w:rsidRPr="00D02BC5" w14:paraId="529833CB" w14:textId="77777777" w:rsidTr="00D16116">
        <w:trPr>
          <w:cantSplit/>
        </w:trPr>
        <w:tc>
          <w:tcPr>
            <w:tcW w:w="1980" w:type="dxa"/>
            <w:shd w:val="clear" w:color="auto" w:fill="auto"/>
          </w:tcPr>
          <w:p w14:paraId="09B8748C"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jc w:val="both"/>
              <w:rPr>
                <w:rFonts w:ascii="Arial" w:hAnsi="Arial" w:cs="Arial"/>
                <w:sz w:val="24"/>
                <w:szCs w:val="24"/>
              </w:rPr>
            </w:pPr>
            <w:r w:rsidRPr="006E6BFA">
              <w:rPr>
                <w:rFonts w:ascii="Arial" w:hAnsi="Arial" w:cs="Arial"/>
                <w:sz w:val="24"/>
                <w:szCs w:val="24"/>
              </w:rPr>
              <w:t>DR</w:t>
            </w:r>
          </w:p>
        </w:tc>
        <w:tc>
          <w:tcPr>
            <w:tcW w:w="5485" w:type="dxa"/>
            <w:shd w:val="clear" w:color="auto" w:fill="auto"/>
          </w:tcPr>
          <w:p w14:paraId="045BD8C8"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Disaster Recovery</w:t>
            </w:r>
          </w:p>
        </w:tc>
      </w:tr>
      <w:tr w:rsidR="00EC6E68" w:rsidRPr="00D02BC5" w14:paraId="60B3FAA4" w14:textId="77777777" w:rsidTr="00D16116">
        <w:trPr>
          <w:cantSplit/>
        </w:trPr>
        <w:tc>
          <w:tcPr>
            <w:tcW w:w="1980" w:type="dxa"/>
            <w:shd w:val="clear" w:color="auto" w:fill="auto"/>
          </w:tcPr>
          <w:p w14:paraId="3407C2FF"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ind w:left="340" w:hanging="340"/>
              <w:jc w:val="both"/>
              <w:rPr>
                <w:rFonts w:ascii="Arial" w:hAnsi="Arial" w:cs="Arial"/>
                <w:sz w:val="24"/>
                <w:szCs w:val="24"/>
              </w:rPr>
            </w:pPr>
            <w:r w:rsidRPr="006E6BFA">
              <w:rPr>
                <w:rFonts w:ascii="Arial" w:hAnsi="Arial" w:cs="Arial"/>
                <w:sz w:val="24"/>
                <w:szCs w:val="24"/>
              </w:rPr>
              <w:t>VPN</w:t>
            </w:r>
          </w:p>
        </w:tc>
        <w:tc>
          <w:tcPr>
            <w:tcW w:w="5485" w:type="dxa"/>
            <w:shd w:val="clear" w:color="auto" w:fill="auto"/>
          </w:tcPr>
          <w:p w14:paraId="28D078B8"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Virtual private Network</w:t>
            </w:r>
          </w:p>
        </w:tc>
      </w:tr>
      <w:tr w:rsidR="00EC6E68" w:rsidRPr="007665A0" w14:paraId="33A50FEC" w14:textId="77777777" w:rsidTr="00D16116">
        <w:trPr>
          <w:cantSplit/>
        </w:trPr>
        <w:tc>
          <w:tcPr>
            <w:tcW w:w="1980" w:type="dxa"/>
            <w:shd w:val="clear" w:color="auto" w:fill="auto"/>
          </w:tcPr>
          <w:p w14:paraId="73A35093"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MPLS/VPN</w:t>
            </w:r>
          </w:p>
        </w:tc>
        <w:tc>
          <w:tcPr>
            <w:tcW w:w="5485" w:type="dxa"/>
            <w:shd w:val="clear" w:color="auto" w:fill="auto"/>
          </w:tcPr>
          <w:p w14:paraId="5B56FFED"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Multi-Protocol Label Switching-VPN</w:t>
            </w:r>
          </w:p>
        </w:tc>
      </w:tr>
      <w:tr w:rsidR="00EC6E68" w:rsidRPr="007665A0" w14:paraId="5A9068D7" w14:textId="77777777" w:rsidTr="00D16116">
        <w:trPr>
          <w:cantSplit/>
        </w:trPr>
        <w:tc>
          <w:tcPr>
            <w:tcW w:w="1980" w:type="dxa"/>
            <w:shd w:val="clear" w:color="auto" w:fill="auto"/>
          </w:tcPr>
          <w:p w14:paraId="5E60AEFE"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WAN</w:t>
            </w:r>
          </w:p>
        </w:tc>
        <w:tc>
          <w:tcPr>
            <w:tcW w:w="5485" w:type="dxa"/>
            <w:shd w:val="clear" w:color="auto" w:fill="auto"/>
          </w:tcPr>
          <w:p w14:paraId="3E263372"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Wide Area Network</w:t>
            </w:r>
          </w:p>
        </w:tc>
      </w:tr>
      <w:tr w:rsidR="00EC6E68" w:rsidRPr="007665A0" w14:paraId="2C993EBA" w14:textId="77777777" w:rsidTr="00D16116">
        <w:trPr>
          <w:cantSplit/>
        </w:trPr>
        <w:tc>
          <w:tcPr>
            <w:tcW w:w="1980" w:type="dxa"/>
            <w:shd w:val="clear" w:color="auto" w:fill="auto"/>
          </w:tcPr>
          <w:p w14:paraId="7112E46F"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IP-VPN</w:t>
            </w:r>
          </w:p>
        </w:tc>
        <w:tc>
          <w:tcPr>
            <w:tcW w:w="5485" w:type="dxa"/>
            <w:shd w:val="clear" w:color="auto" w:fill="auto"/>
          </w:tcPr>
          <w:p w14:paraId="7CD2587A"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Internet protocol VPN</w:t>
            </w:r>
          </w:p>
        </w:tc>
      </w:tr>
      <w:tr w:rsidR="00EC6E68" w:rsidRPr="007665A0" w14:paraId="0525133F" w14:textId="77777777" w:rsidTr="00D16116">
        <w:trPr>
          <w:cantSplit/>
        </w:trPr>
        <w:tc>
          <w:tcPr>
            <w:tcW w:w="1980" w:type="dxa"/>
            <w:shd w:val="clear" w:color="auto" w:fill="auto"/>
          </w:tcPr>
          <w:p w14:paraId="0E082989"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SLA</w:t>
            </w:r>
          </w:p>
        </w:tc>
        <w:tc>
          <w:tcPr>
            <w:tcW w:w="5485" w:type="dxa"/>
            <w:shd w:val="clear" w:color="auto" w:fill="auto"/>
          </w:tcPr>
          <w:p w14:paraId="6A2E1694"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Service level agreement</w:t>
            </w:r>
          </w:p>
        </w:tc>
      </w:tr>
      <w:tr w:rsidR="00EC6E68" w:rsidRPr="007665A0" w14:paraId="1749749C" w14:textId="77777777" w:rsidTr="00D16116">
        <w:trPr>
          <w:cantSplit/>
        </w:trPr>
        <w:tc>
          <w:tcPr>
            <w:tcW w:w="1980" w:type="dxa"/>
            <w:shd w:val="clear" w:color="auto" w:fill="auto"/>
          </w:tcPr>
          <w:p w14:paraId="7A600571"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24 X 7 X 365</w:t>
            </w:r>
          </w:p>
        </w:tc>
        <w:tc>
          <w:tcPr>
            <w:tcW w:w="5485" w:type="dxa"/>
            <w:shd w:val="clear" w:color="auto" w:fill="auto"/>
          </w:tcPr>
          <w:p w14:paraId="50BDAAAC"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24 hour seven days a week for everyday of the year</w:t>
            </w:r>
          </w:p>
        </w:tc>
      </w:tr>
      <w:tr w:rsidR="00EC6E68" w:rsidRPr="007665A0" w14:paraId="329270C6" w14:textId="77777777" w:rsidTr="00D16116">
        <w:trPr>
          <w:cantSplit/>
        </w:trPr>
        <w:tc>
          <w:tcPr>
            <w:tcW w:w="1980" w:type="dxa"/>
            <w:shd w:val="clear" w:color="auto" w:fill="auto"/>
          </w:tcPr>
          <w:p w14:paraId="780B3C44"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 xml:space="preserve">MTTr </w:t>
            </w:r>
          </w:p>
        </w:tc>
        <w:tc>
          <w:tcPr>
            <w:tcW w:w="5485" w:type="dxa"/>
            <w:shd w:val="clear" w:color="auto" w:fill="auto"/>
          </w:tcPr>
          <w:p w14:paraId="6213F45D"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Mean Time To respond</w:t>
            </w:r>
          </w:p>
        </w:tc>
      </w:tr>
      <w:tr w:rsidR="00EC6E68" w:rsidRPr="007665A0" w14:paraId="1E13883E" w14:textId="77777777" w:rsidTr="00D16116">
        <w:trPr>
          <w:cantSplit/>
        </w:trPr>
        <w:tc>
          <w:tcPr>
            <w:tcW w:w="1980" w:type="dxa"/>
            <w:shd w:val="clear" w:color="auto" w:fill="auto"/>
          </w:tcPr>
          <w:p w14:paraId="36FD1F5E"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MTTR</w:t>
            </w:r>
          </w:p>
        </w:tc>
        <w:tc>
          <w:tcPr>
            <w:tcW w:w="5485" w:type="dxa"/>
            <w:shd w:val="clear" w:color="auto" w:fill="auto"/>
          </w:tcPr>
          <w:p w14:paraId="27A91EE9"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Mean Time To Repair</w:t>
            </w:r>
          </w:p>
        </w:tc>
      </w:tr>
      <w:tr w:rsidR="00EC6E68" w:rsidRPr="007665A0" w14:paraId="3AB9435C" w14:textId="77777777" w:rsidTr="00D16116">
        <w:trPr>
          <w:cantSplit/>
        </w:trPr>
        <w:tc>
          <w:tcPr>
            <w:tcW w:w="1980" w:type="dxa"/>
            <w:shd w:val="clear" w:color="auto" w:fill="auto"/>
          </w:tcPr>
          <w:p w14:paraId="6E5E83D1" w14:textId="77777777" w:rsidR="00EC6E68" w:rsidRPr="006E6BFA" w:rsidRDefault="00EC6E68" w:rsidP="00D16116">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SDC</w:t>
            </w:r>
          </w:p>
        </w:tc>
        <w:tc>
          <w:tcPr>
            <w:tcW w:w="5485" w:type="dxa"/>
            <w:shd w:val="clear" w:color="auto" w:fill="auto"/>
          </w:tcPr>
          <w:p w14:paraId="3AF3EC33" w14:textId="77777777" w:rsidR="00EC6E68" w:rsidRPr="006E6BFA" w:rsidRDefault="00EC6E68" w:rsidP="00D16116">
            <w:pPr>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both"/>
              <w:rPr>
                <w:rFonts w:ascii="Arial" w:hAnsi="Arial" w:cs="Arial"/>
                <w:sz w:val="24"/>
                <w:szCs w:val="24"/>
              </w:rPr>
            </w:pPr>
            <w:r w:rsidRPr="006E6BFA">
              <w:rPr>
                <w:rFonts w:ascii="Arial" w:hAnsi="Arial" w:cs="Arial"/>
                <w:sz w:val="24"/>
                <w:szCs w:val="24"/>
              </w:rPr>
              <w:t>Service Delivery Centre</w:t>
            </w:r>
          </w:p>
        </w:tc>
      </w:tr>
    </w:tbl>
    <w:p w14:paraId="7059EA4C" w14:textId="77777777" w:rsidR="00EC6E68" w:rsidRDefault="00EC6E68" w:rsidP="00EC6E68">
      <w:pPr>
        <w:ind w:left="426"/>
        <w:jc w:val="both"/>
        <w:rPr>
          <w:rFonts w:cs="Arial"/>
          <w:sz w:val="22"/>
          <w:szCs w:val="22"/>
        </w:rPr>
      </w:pPr>
    </w:p>
    <w:p w14:paraId="447E698F" w14:textId="77777777" w:rsidR="00EC6E68" w:rsidRDefault="00EC6E68" w:rsidP="00EC6E68">
      <w:pPr>
        <w:ind w:left="426"/>
        <w:jc w:val="both"/>
        <w:rPr>
          <w:rFonts w:cs="Arial"/>
          <w:sz w:val="22"/>
          <w:szCs w:val="22"/>
        </w:rPr>
      </w:pPr>
    </w:p>
    <w:p w14:paraId="40A467D8" w14:textId="77777777" w:rsidR="00EC6E68" w:rsidRDefault="00EC6E68" w:rsidP="0053035A">
      <w:pPr>
        <w:pStyle w:val="Heading1"/>
        <w:keepNext/>
        <w:numPr>
          <w:ilvl w:val="0"/>
          <w:numId w:val="88"/>
        </w:numPr>
        <w:tabs>
          <w:tab w:val="left" w:pos="1080"/>
          <w:tab w:val="left" w:pos="1260"/>
        </w:tabs>
        <w:overflowPunct/>
        <w:autoSpaceDE/>
        <w:autoSpaceDN/>
        <w:adjustRightInd/>
        <w:spacing w:before="0" w:after="240"/>
        <w:ind w:left="360" w:firstLine="0"/>
        <w:textAlignment w:val="auto"/>
        <w:rPr>
          <w:rStyle w:val="BookTitle"/>
          <w:szCs w:val="26"/>
        </w:rPr>
      </w:pPr>
      <w:bookmarkStart w:id="57" w:name="_Toc117692520"/>
      <w:r w:rsidRPr="009901C2">
        <w:rPr>
          <w:rStyle w:val="BookTitle"/>
          <w:szCs w:val="26"/>
        </w:rPr>
        <w:t>REQUIREMENTS</w:t>
      </w:r>
      <w:bookmarkEnd w:id="57"/>
    </w:p>
    <w:p w14:paraId="7E309B96" w14:textId="77777777" w:rsidR="00EC6E68" w:rsidRPr="006E6BFA" w:rsidRDefault="00EC6E68" w:rsidP="0053035A">
      <w:pPr>
        <w:numPr>
          <w:ilvl w:val="0"/>
          <w:numId w:val="97"/>
        </w:numPr>
        <w:tabs>
          <w:tab w:val="left" w:pos="993"/>
        </w:tabs>
        <w:overflowPunct/>
        <w:autoSpaceDE/>
        <w:autoSpaceDN/>
        <w:adjustRightInd/>
        <w:textAlignment w:val="auto"/>
        <w:rPr>
          <w:rFonts w:ascii="Arial" w:hAnsi="Arial" w:cs="Arial"/>
          <w:b/>
          <w:sz w:val="24"/>
          <w:szCs w:val="24"/>
        </w:rPr>
      </w:pPr>
      <w:r w:rsidRPr="006E6BFA">
        <w:rPr>
          <w:rFonts w:ascii="Arial" w:hAnsi="Arial" w:cs="Arial"/>
          <w:b/>
          <w:sz w:val="24"/>
          <w:szCs w:val="24"/>
        </w:rPr>
        <w:t>Hardware repair:</w:t>
      </w:r>
    </w:p>
    <w:p w14:paraId="29CDCCB1" w14:textId="77777777" w:rsidR="00EC6E68" w:rsidRPr="006E6BFA" w:rsidRDefault="00EC6E68" w:rsidP="00256394">
      <w:pPr>
        <w:numPr>
          <w:ilvl w:val="1"/>
          <w:numId w:val="98"/>
        </w:numPr>
        <w:overflowPunct/>
        <w:autoSpaceDE/>
        <w:autoSpaceDN/>
        <w:adjustRightInd/>
        <w:ind w:hanging="720"/>
        <w:jc w:val="both"/>
        <w:textAlignment w:val="auto"/>
        <w:rPr>
          <w:rFonts w:ascii="Arial" w:hAnsi="Arial" w:cs="Arial"/>
          <w:sz w:val="24"/>
          <w:szCs w:val="24"/>
        </w:rPr>
      </w:pPr>
      <w:r w:rsidRPr="006E6BFA">
        <w:rPr>
          <w:rFonts w:ascii="Arial" w:hAnsi="Arial" w:cs="Arial"/>
          <w:sz w:val="24"/>
          <w:szCs w:val="24"/>
        </w:rPr>
        <w:t xml:space="preserve">The Service Provider shall repair defective hardware components within the time frames indicated in the SLA. </w:t>
      </w:r>
    </w:p>
    <w:p w14:paraId="57327E3D" w14:textId="08AAAF51" w:rsidR="00EC6E68" w:rsidRPr="006E6BFA" w:rsidRDefault="00EC6E68" w:rsidP="00256394">
      <w:pPr>
        <w:numPr>
          <w:ilvl w:val="1"/>
          <w:numId w:val="98"/>
        </w:numPr>
        <w:overflowPunct/>
        <w:autoSpaceDE/>
        <w:autoSpaceDN/>
        <w:adjustRightInd/>
        <w:ind w:hanging="720"/>
        <w:jc w:val="both"/>
        <w:textAlignment w:val="auto"/>
        <w:rPr>
          <w:rFonts w:ascii="Arial" w:hAnsi="Arial" w:cs="Arial"/>
          <w:sz w:val="24"/>
          <w:szCs w:val="24"/>
        </w:rPr>
      </w:pPr>
      <w:r w:rsidRPr="006E6BFA">
        <w:rPr>
          <w:rFonts w:ascii="Arial" w:hAnsi="Arial" w:cs="Arial"/>
          <w:sz w:val="24"/>
          <w:szCs w:val="24"/>
        </w:rPr>
        <w:t>In a case where the hardware components are not under support then the relevant support option shall be adhered to.</w:t>
      </w:r>
    </w:p>
    <w:p w14:paraId="4721BF21" w14:textId="77777777" w:rsidR="00EC6E68" w:rsidRDefault="00EC6E68" w:rsidP="00256394">
      <w:pPr>
        <w:jc w:val="both"/>
      </w:pPr>
    </w:p>
    <w:p w14:paraId="74AE2E13" w14:textId="523B4B41" w:rsidR="00EC6E68" w:rsidRPr="0067747A" w:rsidRDefault="00EC6E68" w:rsidP="00256394">
      <w:pPr>
        <w:numPr>
          <w:ilvl w:val="0"/>
          <w:numId w:val="97"/>
        </w:numPr>
        <w:overflowPunct/>
        <w:autoSpaceDE/>
        <w:autoSpaceDN/>
        <w:adjustRightInd/>
        <w:jc w:val="both"/>
        <w:textAlignment w:val="auto"/>
        <w:rPr>
          <w:rFonts w:ascii="Arial" w:hAnsi="Arial" w:cs="Arial"/>
          <w:b/>
          <w:sz w:val="24"/>
          <w:szCs w:val="24"/>
        </w:rPr>
      </w:pPr>
      <w:r w:rsidRPr="0067747A">
        <w:rPr>
          <w:rFonts w:ascii="Arial" w:hAnsi="Arial" w:cs="Arial"/>
          <w:b/>
          <w:sz w:val="24"/>
          <w:szCs w:val="24"/>
        </w:rPr>
        <w:t>Software Support</w:t>
      </w:r>
    </w:p>
    <w:p w14:paraId="592A8DFB" w14:textId="47C2DB3F" w:rsidR="00EC6E68" w:rsidRPr="0067747A" w:rsidRDefault="00EC6E68" w:rsidP="00256394">
      <w:pPr>
        <w:ind w:left="720"/>
        <w:jc w:val="both"/>
        <w:rPr>
          <w:rFonts w:ascii="Arial" w:hAnsi="Arial" w:cs="Arial"/>
          <w:sz w:val="24"/>
          <w:szCs w:val="24"/>
        </w:rPr>
      </w:pPr>
      <w:r w:rsidRPr="0067747A">
        <w:rPr>
          <w:rFonts w:ascii="Arial" w:hAnsi="Arial" w:cs="Arial"/>
          <w:sz w:val="24"/>
          <w:szCs w:val="24"/>
        </w:rPr>
        <w:t>The Service Provider shall be responsible for the provision of software patches as well as onsite assistance, to fix bugs update firmware; as per support terms and conditions.</w:t>
      </w:r>
    </w:p>
    <w:p w14:paraId="5095B26B" w14:textId="77777777" w:rsidR="00EC6E68" w:rsidRDefault="00EC6E68" w:rsidP="00256394">
      <w:pPr>
        <w:jc w:val="both"/>
      </w:pPr>
    </w:p>
    <w:p w14:paraId="19EAA3B7" w14:textId="14DB572F" w:rsidR="00EC6E68" w:rsidRPr="00FA7B1E" w:rsidRDefault="00EC6E68" w:rsidP="00256394">
      <w:pPr>
        <w:numPr>
          <w:ilvl w:val="0"/>
          <w:numId w:val="97"/>
        </w:numPr>
        <w:overflowPunct/>
        <w:autoSpaceDE/>
        <w:autoSpaceDN/>
        <w:adjustRightInd/>
        <w:ind w:left="630" w:hanging="270"/>
        <w:jc w:val="both"/>
        <w:textAlignment w:val="auto"/>
        <w:rPr>
          <w:rFonts w:ascii="Arial" w:hAnsi="Arial" w:cs="Arial"/>
          <w:b/>
          <w:sz w:val="24"/>
          <w:szCs w:val="24"/>
        </w:rPr>
      </w:pPr>
      <w:r w:rsidRPr="00FA7B1E">
        <w:rPr>
          <w:rFonts w:ascii="Arial" w:hAnsi="Arial" w:cs="Arial"/>
          <w:b/>
          <w:sz w:val="24"/>
          <w:szCs w:val="24"/>
        </w:rPr>
        <w:t>Software Upgrade</w:t>
      </w:r>
    </w:p>
    <w:p w14:paraId="59976C16" w14:textId="0148A808"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The Service Provider shall be responsible for software upgrades as may be required to fix bugs; introduce added functionality; and to keep the system fully functional.</w:t>
      </w:r>
    </w:p>
    <w:p w14:paraId="211A6235" w14:textId="5B62E64A"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The upgrade shall be performed under supervision of City Powers resources.</w:t>
      </w:r>
    </w:p>
    <w:p w14:paraId="0C365968" w14:textId="7C29853D"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The Service Provider shall perform software upgrades as and when the new versions become available.</w:t>
      </w:r>
    </w:p>
    <w:p w14:paraId="1C10AF91" w14:textId="5FE97117"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Upgrades shall be made available either on disc/USB, or download via FTP/SFTP or via a VPN connection</w:t>
      </w:r>
    </w:p>
    <w:p w14:paraId="472C1DC6" w14:textId="77777777"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The service provider shall perform an on premises network monitoring tool as part of the solution that will be owned by City Power.</w:t>
      </w:r>
    </w:p>
    <w:p w14:paraId="027F1571" w14:textId="77777777" w:rsidR="00EC6E68" w:rsidRPr="00FA7B1E"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FA7B1E">
        <w:rPr>
          <w:rFonts w:ascii="Arial" w:hAnsi="Arial" w:cs="Arial"/>
          <w:sz w:val="24"/>
          <w:szCs w:val="24"/>
        </w:rPr>
        <w:t>The Service Provider shall provide a 3 year support contract  and license for the monitoring tool and shall be responsible for the management and monitoring of the network with the tool that will be provisioned.</w:t>
      </w:r>
    </w:p>
    <w:p w14:paraId="606641BA" w14:textId="21BE3478" w:rsidR="00EC6E68" w:rsidRPr="00FA7B1E" w:rsidRDefault="00EC6E68" w:rsidP="0086665C">
      <w:pPr>
        <w:numPr>
          <w:ilvl w:val="0"/>
          <w:numId w:val="99"/>
        </w:numPr>
        <w:overflowPunct/>
        <w:autoSpaceDE/>
        <w:autoSpaceDN/>
        <w:adjustRightInd/>
        <w:ind w:left="1620" w:hanging="813"/>
        <w:textAlignment w:val="auto"/>
        <w:rPr>
          <w:rFonts w:ascii="Arial" w:hAnsi="Arial" w:cs="Arial"/>
          <w:sz w:val="24"/>
          <w:szCs w:val="24"/>
        </w:rPr>
      </w:pPr>
      <w:r w:rsidRPr="00FA7B1E">
        <w:rPr>
          <w:rFonts w:ascii="Arial" w:hAnsi="Arial" w:cs="Arial"/>
          <w:sz w:val="24"/>
          <w:szCs w:val="24"/>
        </w:rPr>
        <w:lastRenderedPageBreak/>
        <w:t>Installation of network points shall be done to replace damaged ones and/or new ones.</w:t>
      </w:r>
    </w:p>
    <w:p w14:paraId="4DF466D2"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The service provider telephone support shall be made available 24/7/365 Sunday - Saturday Inclusive of South African public holidays)</w:t>
      </w:r>
    </w:p>
    <w:p w14:paraId="3419667F"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On-Line support, shall be made available subject to network availability, service provider shall be issued with VPN credentials to render the required services.</w:t>
      </w:r>
    </w:p>
    <w:p w14:paraId="4D7DF8AB" w14:textId="77777777" w:rsidR="00EC6E68" w:rsidRPr="00127BFF" w:rsidRDefault="00EC6E68" w:rsidP="0086665C">
      <w:pPr>
        <w:numPr>
          <w:ilvl w:val="0"/>
          <w:numId w:val="99"/>
        </w:numPr>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The service provider shall take action to resolve a telephone support issue within 2 Hours.</w:t>
      </w:r>
    </w:p>
    <w:p w14:paraId="74B98C7D"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Failing the discovery of a suitable solution, the service provider shall report back on the course of action that has been taken. E.g. Promotion to Second or Third Line Support.</w:t>
      </w:r>
    </w:p>
    <w:p w14:paraId="0D4F857C"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City Power shall inform and keep informed the Service Provider of all information related to the encountered software or hardware problem.</w:t>
      </w:r>
    </w:p>
    <w:p w14:paraId="3EC09314"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 xml:space="preserve">Service provider shall respond to hardware, software and systems faults on-site within the required time as outlined under incident management. </w:t>
      </w:r>
    </w:p>
    <w:p w14:paraId="7CD74678"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The Support Desk shall be available for support requests during and after working hours, including weekends on standby when required.</w:t>
      </w:r>
    </w:p>
    <w:p w14:paraId="69B7727C" w14:textId="77777777" w:rsidR="00EC6E68" w:rsidRPr="00127BFF" w:rsidRDefault="00EC6E68" w:rsidP="0086665C">
      <w:pPr>
        <w:numPr>
          <w:ilvl w:val="0"/>
          <w:numId w:val="99"/>
        </w:numPr>
        <w:tabs>
          <w:tab w:val="left" w:pos="993"/>
        </w:tabs>
        <w:overflowPunct/>
        <w:autoSpaceDE/>
        <w:autoSpaceDN/>
        <w:adjustRightInd/>
        <w:ind w:left="1620" w:hanging="813"/>
        <w:jc w:val="both"/>
        <w:textAlignment w:val="auto"/>
        <w:rPr>
          <w:rFonts w:ascii="Arial" w:hAnsi="Arial" w:cs="Arial"/>
          <w:sz w:val="24"/>
          <w:szCs w:val="24"/>
        </w:rPr>
      </w:pPr>
      <w:r w:rsidRPr="00127BFF">
        <w:rPr>
          <w:rFonts w:ascii="Arial" w:hAnsi="Arial" w:cs="Arial"/>
          <w:sz w:val="24"/>
          <w:szCs w:val="24"/>
        </w:rPr>
        <w:t>The Service Provider shall provide On-site support for 6 hours per day during the duration of the contract.</w:t>
      </w:r>
    </w:p>
    <w:p w14:paraId="3DAFF9DB" w14:textId="77777777" w:rsidR="00EC6E68" w:rsidRDefault="00EC6E68" w:rsidP="00EC6E68"/>
    <w:p w14:paraId="2311153C" w14:textId="77777777" w:rsidR="00EC6E68" w:rsidRDefault="00EC6E68" w:rsidP="0053035A">
      <w:pPr>
        <w:pStyle w:val="Heading1"/>
        <w:keepNext/>
        <w:numPr>
          <w:ilvl w:val="0"/>
          <w:numId w:val="88"/>
        </w:numPr>
        <w:tabs>
          <w:tab w:val="left" w:pos="1080"/>
          <w:tab w:val="left" w:pos="1260"/>
        </w:tabs>
        <w:overflowPunct/>
        <w:autoSpaceDE/>
        <w:autoSpaceDN/>
        <w:adjustRightInd/>
        <w:spacing w:before="0" w:after="240"/>
        <w:textAlignment w:val="auto"/>
        <w:rPr>
          <w:rStyle w:val="BookTitle"/>
          <w:szCs w:val="26"/>
        </w:rPr>
      </w:pPr>
      <w:bookmarkStart w:id="58" w:name="_Toc530692419"/>
      <w:bookmarkStart w:id="59" w:name="_Toc117692521"/>
      <w:r w:rsidRPr="009901C2">
        <w:rPr>
          <w:rStyle w:val="BookTitle"/>
          <w:szCs w:val="26"/>
        </w:rPr>
        <w:t>SUPPORT AND MAINTENANCE</w:t>
      </w:r>
      <w:bookmarkEnd w:id="58"/>
      <w:bookmarkEnd w:id="59"/>
      <w:r w:rsidRPr="00C626C2">
        <w:t xml:space="preserve"> </w:t>
      </w:r>
      <w:r w:rsidRPr="00C626C2">
        <w:rPr>
          <w:rStyle w:val="BookTitle"/>
          <w:szCs w:val="26"/>
        </w:rPr>
        <w:tab/>
      </w:r>
    </w:p>
    <w:p w14:paraId="61686DFF" w14:textId="77777777" w:rsidR="00EC6E68" w:rsidRPr="00972081" w:rsidRDefault="00EC6E68" w:rsidP="00972081">
      <w:pPr>
        <w:pStyle w:val="Heading1"/>
        <w:keepNext/>
        <w:numPr>
          <w:ilvl w:val="0"/>
          <w:numId w:val="100"/>
        </w:numPr>
        <w:tabs>
          <w:tab w:val="left" w:pos="1080"/>
          <w:tab w:val="left" w:pos="1260"/>
        </w:tabs>
        <w:overflowPunct/>
        <w:autoSpaceDE/>
        <w:autoSpaceDN/>
        <w:adjustRightInd/>
        <w:spacing w:before="0" w:after="240"/>
        <w:ind w:hanging="1014"/>
        <w:jc w:val="both"/>
        <w:textAlignment w:val="auto"/>
        <w:rPr>
          <w:rStyle w:val="BookTitle"/>
          <w:rFonts w:ascii="Arial" w:hAnsi="Arial" w:cs="Arial"/>
          <w:sz w:val="24"/>
          <w:szCs w:val="24"/>
        </w:rPr>
      </w:pPr>
      <w:bookmarkStart w:id="60" w:name="_Toc117692522"/>
      <w:r w:rsidRPr="00972081">
        <w:rPr>
          <w:rStyle w:val="BookTitle"/>
          <w:rFonts w:ascii="Arial" w:hAnsi="Arial" w:cs="Arial"/>
          <w:sz w:val="24"/>
          <w:szCs w:val="24"/>
        </w:rPr>
        <w:t>Service Providers Responsibilities</w:t>
      </w:r>
      <w:bookmarkEnd w:id="60"/>
    </w:p>
    <w:p w14:paraId="7E50A93F" w14:textId="77777777" w:rsidR="00EC6E68" w:rsidRPr="00972081" w:rsidRDefault="00EC6E68" w:rsidP="00972081">
      <w:pPr>
        <w:jc w:val="both"/>
        <w:rPr>
          <w:rFonts w:ascii="Arial" w:hAnsi="Arial" w:cs="Arial"/>
          <w:sz w:val="24"/>
          <w:szCs w:val="24"/>
        </w:rPr>
      </w:pPr>
    </w:p>
    <w:p w14:paraId="7779DF61" w14:textId="77777777" w:rsidR="00EC6E68" w:rsidRPr="00972081" w:rsidRDefault="00EC6E68" w:rsidP="00972081">
      <w:pPr>
        <w:numPr>
          <w:ilvl w:val="1"/>
          <w:numId w:val="91"/>
        </w:numPr>
        <w:tabs>
          <w:tab w:val="left" w:pos="1134"/>
        </w:tabs>
        <w:overflowPunct/>
        <w:autoSpaceDE/>
        <w:autoSpaceDN/>
        <w:adjustRightInd/>
        <w:ind w:left="1134" w:hanging="708"/>
        <w:jc w:val="both"/>
        <w:textAlignment w:val="auto"/>
        <w:rPr>
          <w:rFonts w:ascii="Arial" w:hAnsi="Arial" w:cs="Arial"/>
          <w:b/>
          <w:sz w:val="24"/>
          <w:szCs w:val="24"/>
        </w:rPr>
      </w:pPr>
      <w:r w:rsidRPr="00972081">
        <w:rPr>
          <w:rFonts w:ascii="Arial" w:hAnsi="Arial" w:cs="Arial"/>
          <w:b/>
          <w:sz w:val="24"/>
          <w:szCs w:val="24"/>
        </w:rPr>
        <w:t>Local Area Network – LAN</w:t>
      </w:r>
    </w:p>
    <w:p w14:paraId="197B7212" w14:textId="77777777" w:rsidR="00EC6E68" w:rsidRPr="00972081" w:rsidRDefault="00EC6E68" w:rsidP="00972081">
      <w:pPr>
        <w:jc w:val="both"/>
        <w:rPr>
          <w:rFonts w:ascii="Arial" w:hAnsi="Arial" w:cs="Arial"/>
          <w:b/>
          <w:sz w:val="24"/>
          <w:szCs w:val="24"/>
        </w:rPr>
      </w:pPr>
    </w:p>
    <w:p w14:paraId="2FD3CA52" w14:textId="6F0631D6"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6.1.1.1  Design/Redesign, implement and commission a segmented Local Area</w:t>
      </w:r>
      <w:r w:rsidR="00FD2825">
        <w:rPr>
          <w:rFonts w:ascii="Arial" w:hAnsi="Arial" w:cs="Arial"/>
          <w:sz w:val="24"/>
          <w:szCs w:val="24"/>
        </w:rPr>
        <w:t xml:space="preserve"> </w:t>
      </w:r>
      <w:r w:rsidRPr="00972081">
        <w:rPr>
          <w:rFonts w:ascii="Arial" w:hAnsi="Arial" w:cs="Arial"/>
          <w:sz w:val="24"/>
          <w:szCs w:val="24"/>
        </w:rPr>
        <w:t>Network.</w:t>
      </w:r>
    </w:p>
    <w:p w14:paraId="6B0584F4" w14:textId="3A1C256C"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6.1.1.2 </w:t>
      </w:r>
      <w:r w:rsidR="00FD2825">
        <w:rPr>
          <w:rFonts w:ascii="Arial" w:hAnsi="Arial" w:cs="Arial"/>
          <w:sz w:val="24"/>
          <w:szCs w:val="24"/>
        </w:rPr>
        <w:tab/>
      </w:r>
      <w:r w:rsidRPr="00972081">
        <w:rPr>
          <w:rFonts w:ascii="Arial" w:hAnsi="Arial" w:cs="Arial"/>
          <w:sz w:val="24"/>
          <w:szCs w:val="24"/>
        </w:rPr>
        <w:t>Provisioning of Local Area Network based on request</w:t>
      </w:r>
    </w:p>
    <w:p w14:paraId="4DCA6453" w14:textId="64D4828A"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6.1.1.3  </w:t>
      </w:r>
      <w:r w:rsidR="00E72936">
        <w:rPr>
          <w:rFonts w:ascii="Arial" w:hAnsi="Arial" w:cs="Arial"/>
          <w:sz w:val="24"/>
          <w:szCs w:val="24"/>
        </w:rPr>
        <w:tab/>
      </w:r>
      <w:r w:rsidRPr="00972081">
        <w:rPr>
          <w:rFonts w:ascii="Arial" w:hAnsi="Arial" w:cs="Arial"/>
          <w:sz w:val="24"/>
          <w:szCs w:val="24"/>
        </w:rPr>
        <w:t>Install, configure and commission Local Area Network based on request</w:t>
      </w:r>
    </w:p>
    <w:p w14:paraId="68779C57" w14:textId="77777777"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6.1.1.4  Maintain and update configurations document for Local Area Network installations</w:t>
      </w:r>
    </w:p>
    <w:p w14:paraId="4FB5ADCA" w14:textId="47A0CDF6"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6.1.1.5  </w:t>
      </w:r>
      <w:r w:rsidR="00E72936">
        <w:rPr>
          <w:rFonts w:ascii="Arial" w:hAnsi="Arial" w:cs="Arial"/>
          <w:sz w:val="24"/>
          <w:szCs w:val="24"/>
        </w:rPr>
        <w:tab/>
      </w:r>
      <w:r w:rsidRPr="00972081">
        <w:rPr>
          <w:rFonts w:ascii="Arial" w:hAnsi="Arial" w:cs="Arial"/>
          <w:sz w:val="24"/>
          <w:szCs w:val="24"/>
        </w:rPr>
        <w:t>Document configurations of all Local Area Network installations</w:t>
      </w:r>
    </w:p>
    <w:p w14:paraId="07D905B6" w14:textId="7F0A2A6F"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6.1.1.6   </w:t>
      </w:r>
      <w:r w:rsidR="00E72936">
        <w:rPr>
          <w:rFonts w:ascii="Arial" w:hAnsi="Arial" w:cs="Arial"/>
          <w:sz w:val="24"/>
          <w:szCs w:val="24"/>
        </w:rPr>
        <w:tab/>
      </w:r>
      <w:r w:rsidRPr="00972081">
        <w:rPr>
          <w:rFonts w:ascii="Arial" w:hAnsi="Arial" w:cs="Arial"/>
          <w:sz w:val="24"/>
          <w:szCs w:val="24"/>
        </w:rPr>
        <w:t>Maintain and Support new and existing LAN installations</w:t>
      </w:r>
    </w:p>
    <w:p w14:paraId="2BBCDD1A" w14:textId="440ADCE2"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6.1.1.7   </w:t>
      </w:r>
      <w:r w:rsidR="00E72936">
        <w:rPr>
          <w:rFonts w:ascii="Arial" w:hAnsi="Arial" w:cs="Arial"/>
          <w:sz w:val="24"/>
          <w:szCs w:val="24"/>
        </w:rPr>
        <w:tab/>
      </w:r>
      <w:r w:rsidRPr="00972081">
        <w:rPr>
          <w:rFonts w:ascii="Arial" w:hAnsi="Arial" w:cs="Arial"/>
          <w:sz w:val="24"/>
          <w:szCs w:val="24"/>
        </w:rPr>
        <w:t>Perform backup of configurations for LAN equipment</w:t>
      </w:r>
    </w:p>
    <w:p w14:paraId="077AFAF3" w14:textId="6FC8ADFA"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6.1.1.8   </w:t>
      </w:r>
      <w:r w:rsidR="00E72936">
        <w:rPr>
          <w:rFonts w:ascii="Arial" w:hAnsi="Arial" w:cs="Arial"/>
          <w:sz w:val="24"/>
          <w:szCs w:val="24"/>
        </w:rPr>
        <w:tab/>
      </w:r>
      <w:r w:rsidRPr="00972081">
        <w:rPr>
          <w:rFonts w:ascii="Arial" w:hAnsi="Arial" w:cs="Arial"/>
          <w:sz w:val="24"/>
          <w:szCs w:val="24"/>
        </w:rPr>
        <w:t>Apply security configuration on LAN equipment</w:t>
      </w:r>
    </w:p>
    <w:p w14:paraId="13FA0137" w14:textId="00C754E6"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6.1.1.9   </w:t>
      </w:r>
      <w:r w:rsidR="00E72936">
        <w:rPr>
          <w:rFonts w:ascii="Arial" w:hAnsi="Arial" w:cs="Arial"/>
          <w:sz w:val="24"/>
          <w:szCs w:val="24"/>
        </w:rPr>
        <w:tab/>
      </w:r>
      <w:r w:rsidRPr="00972081">
        <w:rPr>
          <w:rFonts w:ascii="Arial" w:hAnsi="Arial" w:cs="Arial"/>
          <w:sz w:val="24"/>
          <w:szCs w:val="24"/>
        </w:rPr>
        <w:t>Address audit findings on LAN equipment</w:t>
      </w:r>
    </w:p>
    <w:p w14:paraId="790D52A6" w14:textId="7A109F71"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6.1.1.10  </w:t>
      </w:r>
      <w:r w:rsidR="00E72936">
        <w:rPr>
          <w:rFonts w:ascii="Arial" w:hAnsi="Arial" w:cs="Arial"/>
          <w:sz w:val="24"/>
          <w:szCs w:val="24"/>
        </w:rPr>
        <w:tab/>
      </w:r>
      <w:r w:rsidRPr="00972081">
        <w:rPr>
          <w:rFonts w:ascii="Arial" w:hAnsi="Arial" w:cs="Arial"/>
          <w:sz w:val="24"/>
          <w:szCs w:val="24"/>
        </w:rPr>
        <w:t>Address identified security risks</w:t>
      </w:r>
    </w:p>
    <w:p w14:paraId="0F28A8F0" w14:textId="6AC1B27A"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6.1.1.11  </w:t>
      </w:r>
      <w:r w:rsidR="00E72936">
        <w:rPr>
          <w:rFonts w:ascii="Arial" w:hAnsi="Arial" w:cs="Arial"/>
          <w:sz w:val="24"/>
          <w:szCs w:val="24"/>
        </w:rPr>
        <w:tab/>
      </w:r>
      <w:r w:rsidRPr="00972081">
        <w:rPr>
          <w:rFonts w:ascii="Arial" w:hAnsi="Arial" w:cs="Arial"/>
          <w:sz w:val="24"/>
          <w:szCs w:val="24"/>
        </w:rPr>
        <w:t>Apply best practice configurations on LAN equipment</w:t>
      </w:r>
    </w:p>
    <w:p w14:paraId="25E5B1C4" w14:textId="23E8E470"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6.1.1.12  </w:t>
      </w:r>
      <w:r w:rsidR="00E72936">
        <w:rPr>
          <w:rFonts w:ascii="Arial" w:hAnsi="Arial" w:cs="Arial"/>
          <w:sz w:val="24"/>
          <w:szCs w:val="24"/>
        </w:rPr>
        <w:tab/>
      </w:r>
      <w:r w:rsidRPr="00972081">
        <w:rPr>
          <w:rFonts w:ascii="Arial" w:hAnsi="Arial" w:cs="Arial"/>
          <w:sz w:val="24"/>
          <w:szCs w:val="24"/>
        </w:rPr>
        <w:t>Maintain and support IOS on switches and Wireless Access Points</w:t>
      </w:r>
    </w:p>
    <w:p w14:paraId="77E176FA" w14:textId="77777777"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6.1.1.13  Extract information as requested from LAN Equipment i.e. Audit requests, compliance requests,   etc.</w:t>
      </w:r>
    </w:p>
    <w:p w14:paraId="1F9E5FAA" w14:textId="389068AA"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6.1.1.14  </w:t>
      </w:r>
      <w:r w:rsidR="00E72936">
        <w:rPr>
          <w:rFonts w:ascii="Arial" w:hAnsi="Arial" w:cs="Arial"/>
          <w:sz w:val="24"/>
          <w:szCs w:val="24"/>
        </w:rPr>
        <w:tab/>
      </w:r>
      <w:r w:rsidRPr="00972081">
        <w:rPr>
          <w:rFonts w:ascii="Arial" w:hAnsi="Arial" w:cs="Arial"/>
          <w:sz w:val="24"/>
          <w:szCs w:val="24"/>
        </w:rPr>
        <w:t>Address identified vulnerabilities on LAN Equipment</w:t>
      </w:r>
    </w:p>
    <w:p w14:paraId="19C8C691" w14:textId="170C22A5"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6.1.1.15  </w:t>
      </w:r>
      <w:r w:rsidR="00E72936">
        <w:rPr>
          <w:rFonts w:ascii="Arial" w:hAnsi="Arial" w:cs="Arial"/>
          <w:sz w:val="24"/>
          <w:szCs w:val="24"/>
        </w:rPr>
        <w:tab/>
      </w:r>
      <w:r w:rsidRPr="00972081">
        <w:rPr>
          <w:rFonts w:ascii="Arial" w:hAnsi="Arial" w:cs="Arial"/>
          <w:sz w:val="24"/>
          <w:szCs w:val="24"/>
        </w:rPr>
        <w:t>Perform configurations to enable other services such as VOIP, QoS, etc. on LAN equipment</w:t>
      </w:r>
    </w:p>
    <w:p w14:paraId="467658EE" w14:textId="4799C219"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6.1.1.16  </w:t>
      </w:r>
      <w:r w:rsidR="00E72936">
        <w:rPr>
          <w:rFonts w:ascii="Arial" w:hAnsi="Arial" w:cs="Arial"/>
          <w:sz w:val="24"/>
          <w:szCs w:val="24"/>
        </w:rPr>
        <w:tab/>
      </w:r>
      <w:r w:rsidRPr="00972081">
        <w:rPr>
          <w:rFonts w:ascii="Arial" w:hAnsi="Arial" w:cs="Arial"/>
          <w:sz w:val="24"/>
          <w:szCs w:val="24"/>
        </w:rPr>
        <w:t>Data points installation (material included) maximum of 200 network points a month</w:t>
      </w:r>
    </w:p>
    <w:p w14:paraId="453E7B67" w14:textId="70B80EB9"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6.1.1.17  </w:t>
      </w:r>
      <w:r w:rsidR="00E72936">
        <w:rPr>
          <w:rFonts w:ascii="Arial" w:hAnsi="Arial" w:cs="Arial"/>
          <w:sz w:val="24"/>
          <w:szCs w:val="24"/>
        </w:rPr>
        <w:tab/>
      </w:r>
      <w:r w:rsidRPr="00972081">
        <w:rPr>
          <w:rFonts w:ascii="Arial" w:hAnsi="Arial" w:cs="Arial"/>
          <w:sz w:val="24"/>
          <w:szCs w:val="24"/>
        </w:rPr>
        <w:t>Repair faulty network points maximum of 200 a month</w:t>
      </w:r>
    </w:p>
    <w:p w14:paraId="0910E933" w14:textId="26C0B410" w:rsidR="00EC6E68" w:rsidRPr="00972081" w:rsidRDefault="00EC6E68" w:rsidP="00FD2825">
      <w:pPr>
        <w:ind w:left="2250" w:hanging="1080"/>
        <w:jc w:val="both"/>
        <w:rPr>
          <w:rFonts w:ascii="Arial" w:hAnsi="Arial" w:cs="Arial"/>
          <w:sz w:val="24"/>
          <w:szCs w:val="24"/>
        </w:rPr>
      </w:pPr>
      <w:r w:rsidRPr="00972081">
        <w:rPr>
          <w:rFonts w:ascii="Arial" w:hAnsi="Arial" w:cs="Arial"/>
          <w:sz w:val="24"/>
          <w:szCs w:val="24"/>
        </w:rPr>
        <w:t xml:space="preserve">6.1.1.18 </w:t>
      </w:r>
      <w:r w:rsidR="002D4649">
        <w:rPr>
          <w:rFonts w:ascii="Arial" w:hAnsi="Arial" w:cs="Arial"/>
          <w:sz w:val="24"/>
          <w:szCs w:val="24"/>
        </w:rPr>
        <w:tab/>
      </w:r>
      <w:r w:rsidRPr="00972081">
        <w:rPr>
          <w:rFonts w:ascii="Arial" w:hAnsi="Arial" w:cs="Arial"/>
          <w:sz w:val="24"/>
          <w:szCs w:val="24"/>
        </w:rPr>
        <w:t>Perform firmware upgrades on Local Area Equipment as per Original Equipment Manufacturer standards and best practice.</w:t>
      </w:r>
    </w:p>
    <w:p w14:paraId="68CF07A4" w14:textId="3CFD612E" w:rsidR="00EC6E68" w:rsidRPr="00B97CC2" w:rsidRDefault="00EC6E68" w:rsidP="00B97CC2">
      <w:pPr>
        <w:ind w:left="2250" w:hanging="990"/>
        <w:jc w:val="both"/>
        <w:rPr>
          <w:rFonts w:ascii="Arial" w:hAnsi="Arial" w:cs="Arial"/>
          <w:sz w:val="24"/>
          <w:szCs w:val="24"/>
        </w:rPr>
      </w:pPr>
      <w:r w:rsidRPr="00B97CC2">
        <w:rPr>
          <w:rFonts w:ascii="Arial" w:hAnsi="Arial" w:cs="Arial"/>
          <w:sz w:val="24"/>
          <w:szCs w:val="24"/>
        </w:rPr>
        <w:lastRenderedPageBreak/>
        <w:t>6.1.1.19</w:t>
      </w:r>
      <w:r w:rsidR="00E900A2">
        <w:rPr>
          <w:rFonts w:ascii="Arial" w:hAnsi="Arial" w:cs="Arial"/>
          <w:sz w:val="24"/>
          <w:szCs w:val="24"/>
        </w:rPr>
        <w:tab/>
      </w:r>
      <w:r w:rsidRPr="00B97CC2">
        <w:rPr>
          <w:rFonts w:ascii="Arial" w:hAnsi="Arial" w:cs="Arial"/>
          <w:sz w:val="24"/>
          <w:szCs w:val="24"/>
        </w:rPr>
        <w:t>Troubleshooting and resolve problems related to LAN equipment and performance</w:t>
      </w:r>
    </w:p>
    <w:p w14:paraId="69650EAB" w14:textId="77777777" w:rsidR="00EC6E68" w:rsidRPr="00B97CC2" w:rsidRDefault="00EC6E68" w:rsidP="00B97CC2">
      <w:pPr>
        <w:ind w:left="2250" w:hanging="990"/>
        <w:jc w:val="both"/>
        <w:rPr>
          <w:rFonts w:ascii="Arial" w:hAnsi="Arial" w:cs="Arial"/>
          <w:sz w:val="24"/>
          <w:szCs w:val="24"/>
        </w:rPr>
      </w:pPr>
      <w:r w:rsidRPr="00B97CC2">
        <w:rPr>
          <w:rFonts w:ascii="Arial" w:hAnsi="Arial" w:cs="Arial"/>
          <w:sz w:val="24"/>
          <w:szCs w:val="24"/>
        </w:rPr>
        <w:t>6.1.1.20  Provision of IP addresses and subnets</w:t>
      </w:r>
    </w:p>
    <w:p w14:paraId="64F0AC22" w14:textId="77777777" w:rsidR="00EC6E68" w:rsidRPr="00B97CC2" w:rsidRDefault="00EC6E68" w:rsidP="00B97CC2">
      <w:pPr>
        <w:ind w:left="2250" w:hanging="990"/>
        <w:jc w:val="both"/>
        <w:rPr>
          <w:rFonts w:ascii="Arial" w:hAnsi="Arial" w:cs="Arial"/>
          <w:sz w:val="24"/>
          <w:szCs w:val="24"/>
        </w:rPr>
      </w:pPr>
      <w:r w:rsidRPr="00B97CC2">
        <w:rPr>
          <w:rFonts w:ascii="Arial" w:hAnsi="Arial" w:cs="Arial"/>
          <w:sz w:val="24"/>
          <w:szCs w:val="24"/>
        </w:rPr>
        <w:t>6.1.1.21  Maintain IP addressing and subnets</w:t>
      </w:r>
    </w:p>
    <w:p w14:paraId="0008716B" w14:textId="77777777" w:rsidR="00EC6E68" w:rsidRPr="00B97CC2" w:rsidRDefault="00EC6E68" w:rsidP="00B97CC2">
      <w:pPr>
        <w:ind w:left="2250" w:hanging="990"/>
        <w:jc w:val="both"/>
        <w:rPr>
          <w:rFonts w:ascii="Arial" w:hAnsi="Arial" w:cs="Arial"/>
          <w:sz w:val="24"/>
          <w:szCs w:val="24"/>
        </w:rPr>
      </w:pPr>
      <w:r w:rsidRPr="00B97CC2">
        <w:rPr>
          <w:rFonts w:ascii="Arial" w:hAnsi="Arial" w:cs="Arial"/>
          <w:sz w:val="24"/>
          <w:szCs w:val="24"/>
        </w:rPr>
        <w:t>6.1.1.22  Configure DHCP on switches where required</w:t>
      </w:r>
    </w:p>
    <w:p w14:paraId="5EF3B9E9"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6.1.1.23  Maintain and support DHCP on switches where configured</w:t>
      </w:r>
    </w:p>
    <w:p w14:paraId="473007A5"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6.1.1.24  Manage and report on switch port capacity</w:t>
      </w:r>
    </w:p>
    <w:p w14:paraId="18A230EA"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6.1.1.25  Install, configure and commission Wireless Network controllers</w:t>
      </w:r>
    </w:p>
    <w:p w14:paraId="213B5109"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6.1.1.26  Recommend service improvements as per standards and best practice that governs LAN equipment installations.</w:t>
      </w:r>
    </w:p>
    <w:p w14:paraId="7BA07971"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6.1.1.27  Install, Move, Add, Change and Decommission (IMACD) LAN equipment</w:t>
      </w:r>
    </w:p>
    <w:p w14:paraId="565FE693"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6.1.1.28  Update Bill of Quantities</w:t>
      </w:r>
    </w:p>
    <w:p w14:paraId="381D7F6D"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6.1.1.29  Assist in asset verification as an when required</w:t>
      </w:r>
    </w:p>
    <w:p w14:paraId="5EAE5342" w14:textId="5F85E67E"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6.1.1.30 Liaise with other support teams in terms of any change on the LAN configurations</w:t>
      </w:r>
    </w:p>
    <w:p w14:paraId="60BD02EF"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6.1.1.31  Attend and implement service requests</w:t>
      </w:r>
    </w:p>
    <w:p w14:paraId="4E26839C"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6.1.1.32  Raise change requests (to implement any changes requested by the client)</w:t>
      </w:r>
    </w:p>
    <w:p w14:paraId="3693CA05" w14:textId="2EE8663D"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6.1.1.33 Liaise will third parties and original equipment manufacturers on technical matters on behalf of the City</w:t>
      </w:r>
    </w:p>
    <w:p w14:paraId="5EB9ED31"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6.1.1.34  Keep the Bill of Material document updated</w:t>
      </w:r>
    </w:p>
    <w:p w14:paraId="1DCD66AA"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6.1.1.35  Reporting Daily, Weekly, Monthly and ad-hoc</w:t>
      </w:r>
    </w:p>
    <w:p w14:paraId="6BE856E1"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6.1.1.36  Manage, Maintain and Support FortiNAC (Network Access Control)</w:t>
      </w:r>
    </w:p>
    <w:p w14:paraId="4B59EEBF" w14:textId="77777777" w:rsidR="00EC6E68" w:rsidRPr="00B97CC2" w:rsidRDefault="00EC6E68" w:rsidP="00B97CC2">
      <w:pPr>
        <w:tabs>
          <w:tab w:val="left" w:pos="1418"/>
        </w:tabs>
        <w:ind w:left="2250" w:hanging="990"/>
        <w:jc w:val="both"/>
        <w:rPr>
          <w:rFonts w:ascii="Arial" w:hAnsi="Arial" w:cs="Arial"/>
          <w:sz w:val="24"/>
          <w:szCs w:val="24"/>
        </w:rPr>
      </w:pPr>
      <w:r w:rsidRPr="00B97CC2">
        <w:rPr>
          <w:rFonts w:ascii="Arial" w:hAnsi="Arial" w:cs="Arial"/>
          <w:sz w:val="24"/>
          <w:szCs w:val="24"/>
        </w:rPr>
        <w:t>6.1.1.37  Manage and configure all new switches and AP’s with fortinac Configuration</w:t>
      </w:r>
    </w:p>
    <w:p w14:paraId="5428FCB6" w14:textId="77777777" w:rsidR="00EC6E68" w:rsidRPr="00773726" w:rsidRDefault="00EC6E68" w:rsidP="00EC6E68">
      <w:pPr>
        <w:ind w:hanging="270"/>
      </w:pPr>
    </w:p>
    <w:p w14:paraId="4373BE77" w14:textId="77777777" w:rsidR="00EC6E68" w:rsidRPr="00564EB7" w:rsidRDefault="00EC6E68" w:rsidP="00317CC0">
      <w:pPr>
        <w:numPr>
          <w:ilvl w:val="1"/>
          <w:numId w:val="91"/>
        </w:numPr>
        <w:overflowPunct/>
        <w:autoSpaceDE/>
        <w:autoSpaceDN/>
        <w:adjustRightInd/>
        <w:ind w:left="1260" w:hanging="900"/>
        <w:textAlignment w:val="auto"/>
        <w:rPr>
          <w:rFonts w:ascii="Arial" w:hAnsi="Arial" w:cs="Arial"/>
          <w:b/>
          <w:sz w:val="24"/>
          <w:szCs w:val="24"/>
        </w:rPr>
      </w:pPr>
      <w:r w:rsidRPr="00564EB7">
        <w:rPr>
          <w:rFonts w:ascii="Arial" w:hAnsi="Arial" w:cs="Arial"/>
          <w:b/>
          <w:sz w:val="24"/>
          <w:szCs w:val="24"/>
        </w:rPr>
        <w:t>Wide Area Network – WAN</w:t>
      </w:r>
    </w:p>
    <w:p w14:paraId="4A5EA7BB" w14:textId="77777777" w:rsidR="00EC6E68" w:rsidRPr="00564EB7" w:rsidRDefault="00EC6E68" w:rsidP="00564EB7">
      <w:pPr>
        <w:tabs>
          <w:tab w:val="left" w:pos="1134"/>
        </w:tabs>
        <w:ind w:firstLine="126"/>
        <w:rPr>
          <w:rFonts w:ascii="Arial" w:hAnsi="Arial" w:cs="Arial"/>
          <w:sz w:val="24"/>
          <w:szCs w:val="24"/>
        </w:rPr>
      </w:pPr>
    </w:p>
    <w:p w14:paraId="2C559C3C" w14:textId="77777777" w:rsidR="00EC6E68" w:rsidRPr="00564EB7"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Design, Implement and Commission Wide Area Network based on request including MPLS networks</w:t>
      </w:r>
    </w:p>
    <w:p w14:paraId="6B576177"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Provisioning of Wide Area Network based on request</w:t>
      </w:r>
    </w:p>
    <w:p w14:paraId="124310DD"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Install, configure and commission Wide Area Network</w:t>
      </w:r>
    </w:p>
    <w:p w14:paraId="31EAA0DD"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Document configurations for Wide Area Network installations</w:t>
      </w:r>
    </w:p>
    <w:p w14:paraId="112A0911"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Maintain and update configurations documents for Wide Area Network installations</w:t>
      </w:r>
    </w:p>
    <w:p w14:paraId="14AA8F4B"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Maintain and Support new and existing WAN installations</w:t>
      </w:r>
    </w:p>
    <w:p w14:paraId="6E47F9F9"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Apply security configurations on WAN equipment</w:t>
      </w:r>
    </w:p>
    <w:p w14:paraId="5A4DBB78"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Perform backups of configurations for WAN installations</w:t>
      </w:r>
    </w:p>
    <w:p w14:paraId="731DC7BA"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Maintain and update backups of configurations for WAN installations</w:t>
      </w:r>
    </w:p>
    <w:p w14:paraId="5884224E" w14:textId="77777777" w:rsidR="00EC6E68" w:rsidRPr="00564EB7"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Extract information as per requests from WAN equipment i.e. audit requests, compliance requests, etc.</w:t>
      </w:r>
    </w:p>
    <w:p w14:paraId="6024EE5D"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Apply security configurations on WAN equipment</w:t>
      </w:r>
    </w:p>
    <w:p w14:paraId="03D9526F"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Address identified audit findings on WAN equipment</w:t>
      </w:r>
    </w:p>
    <w:p w14:paraId="433C2E56" w14:textId="77777777" w:rsidR="00EC6E68" w:rsidRPr="00564EB7" w:rsidRDefault="00EC6E68" w:rsidP="005263FB">
      <w:pPr>
        <w:numPr>
          <w:ilvl w:val="2"/>
          <w:numId w:val="101"/>
        </w:numPr>
        <w:tabs>
          <w:tab w:val="left" w:pos="1350"/>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Address identified vulnerabilities on WAN equipment</w:t>
      </w:r>
    </w:p>
    <w:p w14:paraId="76CA740D" w14:textId="77777777" w:rsidR="00EC6E68" w:rsidRPr="00564EB7"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 xml:space="preserve">Perform firmware upgrades on WAN equipment as per Original equipment Manufacturer standards and best practice </w:t>
      </w:r>
    </w:p>
    <w:p w14:paraId="4FD31C9E" w14:textId="77777777" w:rsidR="00EC6E68" w:rsidRPr="00564EB7" w:rsidRDefault="00EC6E68" w:rsidP="005263FB">
      <w:pPr>
        <w:numPr>
          <w:ilvl w:val="2"/>
          <w:numId w:val="101"/>
        </w:numPr>
        <w:tabs>
          <w:tab w:val="left" w:pos="1418"/>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Recommend service improvements as per standards and best practice which governs the WAN equipment configurations</w:t>
      </w:r>
    </w:p>
    <w:p w14:paraId="70FDCA03" w14:textId="77777777" w:rsidR="00EC6E68" w:rsidRPr="00564EB7" w:rsidRDefault="00EC6E68" w:rsidP="005263FB">
      <w:pPr>
        <w:numPr>
          <w:ilvl w:val="2"/>
          <w:numId w:val="101"/>
        </w:numPr>
        <w:tabs>
          <w:tab w:val="left" w:pos="1418"/>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Apply Quality of Services (QoS) and Packet Shaping where required</w:t>
      </w:r>
    </w:p>
    <w:p w14:paraId="533BD584" w14:textId="77777777" w:rsidR="00EC6E68" w:rsidRPr="00564EB7" w:rsidRDefault="00EC6E68" w:rsidP="005263FB">
      <w:pPr>
        <w:numPr>
          <w:ilvl w:val="2"/>
          <w:numId w:val="101"/>
        </w:numPr>
        <w:tabs>
          <w:tab w:val="left" w:pos="1418"/>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Apply Protocol Acceleration on the network</w:t>
      </w:r>
    </w:p>
    <w:p w14:paraId="397B0FAE" w14:textId="77777777" w:rsidR="00EC6E68" w:rsidRPr="00564EB7" w:rsidRDefault="00EC6E68" w:rsidP="005263FB">
      <w:pPr>
        <w:numPr>
          <w:ilvl w:val="2"/>
          <w:numId w:val="101"/>
        </w:numPr>
        <w:tabs>
          <w:tab w:val="left" w:pos="1418"/>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Out-of-Band management</w:t>
      </w:r>
    </w:p>
    <w:p w14:paraId="4115612D" w14:textId="77777777" w:rsidR="00EC6E68" w:rsidRPr="00564EB7" w:rsidRDefault="00EC6E68" w:rsidP="005263FB">
      <w:pPr>
        <w:numPr>
          <w:ilvl w:val="2"/>
          <w:numId w:val="101"/>
        </w:numPr>
        <w:tabs>
          <w:tab w:val="left" w:pos="1418"/>
        </w:tabs>
        <w:overflowPunct/>
        <w:autoSpaceDE/>
        <w:autoSpaceDN/>
        <w:adjustRightInd/>
        <w:ind w:left="2340" w:hanging="1080"/>
        <w:jc w:val="both"/>
        <w:textAlignment w:val="auto"/>
        <w:rPr>
          <w:rFonts w:ascii="Arial" w:hAnsi="Arial" w:cs="Arial"/>
          <w:sz w:val="24"/>
          <w:szCs w:val="24"/>
        </w:rPr>
      </w:pPr>
      <w:r w:rsidRPr="00564EB7">
        <w:rPr>
          <w:rFonts w:ascii="Arial" w:hAnsi="Arial" w:cs="Arial"/>
          <w:sz w:val="24"/>
          <w:szCs w:val="24"/>
        </w:rPr>
        <w:t>Manage, Maintain and Support FortiNAC (Network Access Control)</w:t>
      </w:r>
    </w:p>
    <w:p w14:paraId="6C3DC274"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Manage and configure all new switches and AP’s with fortinac Configuration</w:t>
      </w:r>
    </w:p>
    <w:p w14:paraId="1859C472" w14:textId="77777777" w:rsidR="00EC6E68" w:rsidRPr="005263FB" w:rsidRDefault="00EC6E68" w:rsidP="005263FB">
      <w:pPr>
        <w:ind w:left="2340" w:hanging="1080"/>
        <w:jc w:val="both"/>
        <w:rPr>
          <w:rFonts w:ascii="Arial" w:hAnsi="Arial" w:cs="Arial"/>
          <w:sz w:val="24"/>
          <w:szCs w:val="24"/>
        </w:rPr>
      </w:pPr>
    </w:p>
    <w:p w14:paraId="46D1F6E5"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Implement Bandwidth compression where required</w:t>
      </w:r>
    </w:p>
    <w:p w14:paraId="7FF992D8"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Install, Move, Add, Change and Decommission (IMACD) WAN equipment</w:t>
      </w:r>
    </w:p>
    <w:p w14:paraId="248358A3"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Update design WAN design documents</w:t>
      </w:r>
    </w:p>
    <w:p w14:paraId="5DEC3BE8"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Update Bill of Quantities</w:t>
      </w:r>
    </w:p>
    <w:p w14:paraId="4AC31330"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Assist in asset verification as and when required</w:t>
      </w:r>
    </w:p>
    <w:p w14:paraId="38C40575"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Liaise with other support teams in terms of any change on the LAN configurations</w:t>
      </w:r>
    </w:p>
    <w:p w14:paraId="53123E5B"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Attend and implement service requests</w:t>
      </w:r>
    </w:p>
    <w:p w14:paraId="7DEF15A0"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Raise change requests (to implement any changes requested by the client)</w:t>
      </w:r>
    </w:p>
    <w:p w14:paraId="581DA2E5"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Liaise with third parties and Original equipment manufacturer on behalf of the City</w:t>
      </w:r>
    </w:p>
    <w:p w14:paraId="03FF0A21" w14:textId="77777777" w:rsidR="00EC6E68" w:rsidRPr="005263FB" w:rsidRDefault="00EC6E68" w:rsidP="005263FB">
      <w:pPr>
        <w:numPr>
          <w:ilvl w:val="2"/>
          <w:numId w:val="101"/>
        </w:numPr>
        <w:overflowPunct/>
        <w:autoSpaceDE/>
        <w:autoSpaceDN/>
        <w:adjustRightInd/>
        <w:ind w:left="2340" w:hanging="1080"/>
        <w:jc w:val="both"/>
        <w:textAlignment w:val="auto"/>
        <w:rPr>
          <w:rFonts w:ascii="Arial" w:hAnsi="Arial" w:cs="Arial"/>
          <w:sz w:val="24"/>
          <w:szCs w:val="24"/>
        </w:rPr>
      </w:pPr>
      <w:r w:rsidRPr="005263FB">
        <w:rPr>
          <w:rFonts w:ascii="Arial" w:hAnsi="Arial" w:cs="Arial"/>
          <w:sz w:val="24"/>
          <w:szCs w:val="24"/>
        </w:rPr>
        <w:t>Provide reports daily, weekly, monthly and ad-hoc</w:t>
      </w:r>
    </w:p>
    <w:p w14:paraId="6A344CC8" w14:textId="77777777" w:rsidR="00EC6E68" w:rsidRPr="00773726" w:rsidRDefault="00EC6E68" w:rsidP="00EC6E68"/>
    <w:p w14:paraId="737288B8" w14:textId="77777777" w:rsidR="00EC6E68" w:rsidRDefault="00EC6E68" w:rsidP="00EC6E68">
      <w:pPr>
        <w:tabs>
          <w:tab w:val="left" w:pos="1418"/>
        </w:tabs>
        <w:ind w:left="1418"/>
      </w:pPr>
    </w:p>
    <w:p w14:paraId="0BF3E28C" w14:textId="77777777" w:rsidR="00EC6E68" w:rsidRPr="00773726" w:rsidRDefault="00EC6E68" w:rsidP="00EC6E68">
      <w:pPr>
        <w:tabs>
          <w:tab w:val="left" w:pos="1418"/>
        </w:tabs>
        <w:ind w:left="1418"/>
      </w:pPr>
    </w:p>
    <w:p w14:paraId="2646D753" w14:textId="77777777" w:rsidR="00EC6E68" w:rsidRPr="005263FB" w:rsidRDefault="00EC6E68" w:rsidP="0053035A">
      <w:pPr>
        <w:numPr>
          <w:ilvl w:val="1"/>
          <w:numId w:val="91"/>
        </w:numPr>
        <w:tabs>
          <w:tab w:val="left" w:pos="1134"/>
        </w:tabs>
        <w:overflowPunct/>
        <w:autoSpaceDE/>
        <w:autoSpaceDN/>
        <w:adjustRightInd/>
        <w:ind w:left="1134" w:hanging="708"/>
        <w:textAlignment w:val="auto"/>
        <w:rPr>
          <w:rFonts w:ascii="Arial" w:hAnsi="Arial" w:cs="Arial"/>
          <w:b/>
          <w:sz w:val="24"/>
          <w:szCs w:val="24"/>
        </w:rPr>
      </w:pPr>
      <w:r w:rsidRPr="005263FB">
        <w:rPr>
          <w:rFonts w:ascii="Arial" w:hAnsi="Arial" w:cs="Arial"/>
          <w:b/>
          <w:sz w:val="24"/>
          <w:szCs w:val="24"/>
        </w:rPr>
        <w:t>Resources Qualifications and Certifications</w:t>
      </w:r>
    </w:p>
    <w:tbl>
      <w:tblPr>
        <w:tblW w:w="935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860"/>
      </w:tblGrid>
      <w:tr w:rsidR="00EC6E68" w:rsidRPr="005263FB" w14:paraId="1C92FDD6" w14:textId="77777777" w:rsidTr="00B14A33">
        <w:tc>
          <w:tcPr>
            <w:tcW w:w="4495" w:type="dxa"/>
            <w:shd w:val="clear" w:color="auto" w:fill="auto"/>
          </w:tcPr>
          <w:p w14:paraId="06BF430D" w14:textId="77777777" w:rsidR="00EC6E68" w:rsidRPr="005263FB" w:rsidRDefault="00EC6E68" w:rsidP="00D16116">
            <w:pPr>
              <w:rPr>
                <w:rFonts w:ascii="Arial" w:hAnsi="Arial" w:cs="Arial"/>
                <w:b/>
                <w:sz w:val="24"/>
                <w:szCs w:val="24"/>
              </w:rPr>
            </w:pPr>
            <w:r w:rsidRPr="005263FB">
              <w:rPr>
                <w:rFonts w:ascii="Arial" w:hAnsi="Arial" w:cs="Arial"/>
                <w:b/>
                <w:sz w:val="24"/>
                <w:szCs w:val="24"/>
              </w:rPr>
              <w:t>Network Resource</w:t>
            </w:r>
          </w:p>
        </w:tc>
        <w:tc>
          <w:tcPr>
            <w:tcW w:w="4860" w:type="dxa"/>
            <w:shd w:val="clear" w:color="auto" w:fill="auto"/>
          </w:tcPr>
          <w:p w14:paraId="727C1087" w14:textId="77777777" w:rsidR="00EC6E68" w:rsidRPr="005263FB" w:rsidRDefault="00EC6E68" w:rsidP="00D16116">
            <w:pPr>
              <w:rPr>
                <w:rFonts w:ascii="Arial" w:hAnsi="Arial" w:cs="Arial"/>
                <w:b/>
                <w:sz w:val="24"/>
                <w:szCs w:val="24"/>
              </w:rPr>
            </w:pPr>
            <w:r w:rsidRPr="005263FB">
              <w:rPr>
                <w:rFonts w:ascii="Arial" w:hAnsi="Arial" w:cs="Arial"/>
                <w:b/>
                <w:sz w:val="24"/>
                <w:szCs w:val="24"/>
              </w:rPr>
              <w:t>Qualifications and Certifications</w:t>
            </w:r>
          </w:p>
        </w:tc>
      </w:tr>
      <w:tr w:rsidR="00EC6E68" w:rsidRPr="005263FB" w14:paraId="5210DA13" w14:textId="77777777" w:rsidTr="00B14A33">
        <w:tc>
          <w:tcPr>
            <w:tcW w:w="4495" w:type="dxa"/>
            <w:shd w:val="clear" w:color="auto" w:fill="auto"/>
          </w:tcPr>
          <w:p w14:paraId="4E20B8B5" w14:textId="77777777" w:rsidR="00EC6E68" w:rsidRPr="005263FB" w:rsidRDefault="00EC6E68" w:rsidP="00D16116">
            <w:pPr>
              <w:rPr>
                <w:rFonts w:ascii="Arial" w:hAnsi="Arial" w:cs="Arial"/>
                <w:sz w:val="24"/>
                <w:szCs w:val="24"/>
              </w:rPr>
            </w:pPr>
            <w:r w:rsidRPr="005263FB">
              <w:rPr>
                <w:rFonts w:ascii="Arial" w:hAnsi="Arial" w:cs="Arial"/>
                <w:sz w:val="24"/>
                <w:szCs w:val="24"/>
              </w:rPr>
              <w:t>Junior Network Engineer (Level 1)</w:t>
            </w:r>
          </w:p>
        </w:tc>
        <w:tc>
          <w:tcPr>
            <w:tcW w:w="4860" w:type="dxa"/>
            <w:shd w:val="clear" w:color="auto" w:fill="auto"/>
          </w:tcPr>
          <w:p w14:paraId="585AD9E9" w14:textId="77777777" w:rsidR="00EC6E68" w:rsidRPr="005263FB" w:rsidRDefault="00EC6E68" w:rsidP="0053035A">
            <w:pPr>
              <w:numPr>
                <w:ilvl w:val="0"/>
                <w:numId w:val="93"/>
              </w:numPr>
              <w:overflowPunct/>
              <w:autoSpaceDE/>
              <w:autoSpaceDN/>
              <w:adjustRightInd/>
              <w:textAlignment w:val="auto"/>
              <w:rPr>
                <w:rFonts w:ascii="Arial" w:hAnsi="Arial" w:cs="Arial"/>
                <w:sz w:val="24"/>
                <w:szCs w:val="24"/>
              </w:rPr>
            </w:pPr>
            <w:r w:rsidRPr="005263FB">
              <w:rPr>
                <w:rFonts w:ascii="Arial" w:hAnsi="Arial" w:cs="Arial"/>
                <w:sz w:val="24"/>
                <w:szCs w:val="24"/>
              </w:rPr>
              <w:t>CompTIA A+ Certification.</w:t>
            </w:r>
          </w:p>
          <w:p w14:paraId="30669789" w14:textId="77777777" w:rsidR="00EC6E68" w:rsidRPr="005263FB" w:rsidRDefault="00EC6E68" w:rsidP="0053035A">
            <w:pPr>
              <w:numPr>
                <w:ilvl w:val="0"/>
                <w:numId w:val="93"/>
              </w:numPr>
              <w:overflowPunct/>
              <w:autoSpaceDE/>
              <w:autoSpaceDN/>
              <w:adjustRightInd/>
              <w:textAlignment w:val="auto"/>
              <w:rPr>
                <w:rFonts w:ascii="Arial" w:hAnsi="Arial" w:cs="Arial"/>
                <w:sz w:val="24"/>
                <w:szCs w:val="24"/>
              </w:rPr>
            </w:pPr>
            <w:r w:rsidRPr="005263FB">
              <w:rPr>
                <w:rFonts w:ascii="Arial" w:hAnsi="Arial" w:cs="Arial"/>
                <w:sz w:val="24"/>
                <w:szCs w:val="24"/>
              </w:rPr>
              <w:t>CompTIA Network+ Certification.</w:t>
            </w:r>
          </w:p>
          <w:p w14:paraId="6AD03F14" w14:textId="77777777" w:rsidR="00EC6E68" w:rsidRPr="005263FB" w:rsidRDefault="00EC6E68" w:rsidP="0053035A">
            <w:pPr>
              <w:numPr>
                <w:ilvl w:val="0"/>
                <w:numId w:val="93"/>
              </w:numPr>
              <w:overflowPunct/>
              <w:autoSpaceDE/>
              <w:autoSpaceDN/>
              <w:adjustRightInd/>
              <w:textAlignment w:val="auto"/>
              <w:rPr>
                <w:rFonts w:ascii="Arial" w:hAnsi="Arial" w:cs="Arial"/>
                <w:sz w:val="24"/>
                <w:szCs w:val="24"/>
              </w:rPr>
            </w:pPr>
            <w:r w:rsidRPr="005263FB">
              <w:rPr>
                <w:rFonts w:ascii="Arial" w:hAnsi="Arial" w:cs="Arial"/>
                <w:sz w:val="24"/>
                <w:szCs w:val="24"/>
              </w:rPr>
              <w:t>CompTIA Security+ Certification</w:t>
            </w:r>
          </w:p>
        </w:tc>
      </w:tr>
      <w:tr w:rsidR="00EC6E68" w:rsidRPr="005263FB" w14:paraId="40AE1B46" w14:textId="77777777" w:rsidTr="00B14A33">
        <w:tc>
          <w:tcPr>
            <w:tcW w:w="4495" w:type="dxa"/>
            <w:shd w:val="clear" w:color="auto" w:fill="auto"/>
          </w:tcPr>
          <w:p w14:paraId="6B8AF5D3" w14:textId="77777777" w:rsidR="00EC6E68" w:rsidRPr="005263FB" w:rsidRDefault="00EC6E68" w:rsidP="00D16116">
            <w:pPr>
              <w:rPr>
                <w:rFonts w:ascii="Arial" w:hAnsi="Arial" w:cs="Arial"/>
                <w:sz w:val="24"/>
                <w:szCs w:val="24"/>
              </w:rPr>
            </w:pPr>
            <w:r w:rsidRPr="005263FB">
              <w:rPr>
                <w:rFonts w:ascii="Arial" w:hAnsi="Arial" w:cs="Arial"/>
                <w:sz w:val="24"/>
                <w:szCs w:val="24"/>
              </w:rPr>
              <w:t>Network Engineer (Level 2)</w:t>
            </w:r>
          </w:p>
        </w:tc>
        <w:tc>
          <w:tcPr>
            <w:tcW w:w="4860" w:type="dxa"/>
            <w:shd w:val="clear" w:color="auto" w:fill="auto"/>
          </w:tcPr>
          <w:p w14:paraId="4D058135"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CompTIA A+ Certification.</w:t>
            </w:r>
          </w:p>
          <w:p w14:paraId="673ABB46"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CompTIA Network+ Certification.</w:t>
            </w:r>
          </w:p>
          <w:p w14:paraId="532F5148"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CompTIA Security+ Certification.</w:t>
            </w:r>
          </w:p>
          <w:p w14:paraId="594E23BA"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Cisco CCNA Certification.</w:t>
            </w:r>
          </w:p>
          <w:p w14:paraId="25BD77FB"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Huawei HCIA-Routing and Switching</w:t>
            </w:r>
          </w:p>
          <w:p w14:paraId="70B090C0" w14:textId="77777777" w:rsidR="00EC6E68" w:rsidRPr="005263FB" w:rsidRDefault="00EC6E68" w:rsidP="0053035A">
            <w:pPr>
              <w:numPr>
                <w:ilvl w:val="0"/>
                <w:numId w:val="94"/>
              </w:numPr>
              <w:overflowPunct/>
              <w:autoSpaceDE/>
              <w:autoSpaceDN/>
              <w:adjustRightInd/>
              <w:textAlignment w:val="auto"/>
              <w:rPr>
                <w:rFonts w:ascii="Arial" w:hAnsi="Arial" w:cs="Arial"/>
                <w:sz w:val="24"/>
                <w:szCs w:val="24"/>
              </w:rPr>
            </w:pPr>
            <w:r w:rsidRPr="005263FB">
              <w:rPr>
                <w:rFonts w:ascii="Arial" w:hAnsi="Arial" w:cs="Arial"/>
                <w:sz w:val="24"/>
                <w:szCs w:val="24"/>
              </w:rPr>
              <w:t>H3C Network Engineer (H3CNE)</w:t>
            </w:r>
          </w:p>
        </w:tc>
      </w:tr>
      <w:tr w:rsidR="00EC6E68" w:rsidRPr="005263FB" w14:paraId="28905AE5" w14:textId="77777777" w:rsidTr="00B14A33">
        <w:tc>
          <w:tcPr>
            <w:tcW w:w="4495" w:type="dxa"/>
            <w:shd w:val="clear" w:color="auto" w:fill="auto"/>
          </w:tcPr>
          <w:p w14:paraId="72591A47" w14:textId="77777777" w:rsidR="00EC6E68" w:rsidRPr="005263FB" w:rsidRDefault="00EC6E68" w:rsidP="00D16116">
            <w:pPr>
              <w:rPr>
                <w:rFonts w:ascii="Arial" w:hAnsi="Arial" w:cs="Arial"/>
                <w:sz w:val="24"/>
                <w:szCs w:val="24"/>
              </w:rPr>
            </w:pPr>
            <w:r w:rsidRPr="005263FB">
              <w:rPr>
                <w:rFonts w:ascii="Arial" w:hAnsi="Arial" w:cs="Arial"/>
                <w:sz w:val="24"/>
                <w:szCs w:val="24"/>
              </w:rPr>
              <w:t>Network Engineer (Level 3)</w:t>
            </w:r>
          </w:p>
        </w:tc>
        <w:tc>
          <w:tcPr>
            <w:tcW w:w="4860" w:type="dxa"/>
            <w:shd w:val="clear" w:color="auto" w:fill="auto"/>
          </w:tcPr>
          <w:p w14:paraId="5F520B6E" w14:textId="77777777" w:rsidR="00EC6E68" w:rsidRPr="005263FB" w:rsidRDefault="00EC6E68" w:rsidP="0053035A">
            <w:pPr>
              <w:numPr>
                <w:ilvl w:val="0"/>
                <w:numId w:val="95"/>
              </w:numPr>
              <w:overflowPunct/>
              <w:autoSpaceDE/>
              <w:autoSpaceDN/>
              <w:adjustRightInd/>
              <w:textAlignment w:val="auto"/>
              <w:rPr>
                <w:rFonts w:ascii="Arial" w:hAnsi="Arial" w:cs="Arial"/>
                <w:sz w:val="24"/>
                <w:szCs w:val="24"/>
              </w:rPr>
            </w:pPr>
            <w:r w:rsidRPr="005263FB">
              <w:rPr>
                <w:rFonts w:ascii="Arial" w:hAnsi="Arial" w:cs="Arial"/>
                <w:sz w:val="24"/>
                <w:szCs w:val="24"/>
              </w:rPr>
              <w:t>CompTIA A+ Certification.</w:t>
            </w:r>
          </w:p>
          <w:p w14:paraId="698D5BB1" w14:textId="77777777" w:rsidR="00EC6E68" w:rsidRPr="005263FB" w:rsidRDefault="00EC6E68" w:rsidP="0053035A">
            <w:pPr>
              <w:numPr>
                <w:ilvl w:val="0"/>
                <w:numId w:val="95"/>
              </w:numPr>
              <w:overflowPunct/>
              <w:autoSpaceDE/>
              <w:autoSpaceDN/>
              <w:adjustRightInd/>
              <w:textAlignment w:val="auto"/>
              <w:rPr>
                <w:rFonts w:ascii="Arial" w:hAnsi="Arial" w:cs="Arial"/>
                <w:sz w:val="24"/>
                <w:szCs w:val="24"/>
              </w:rPr>
            </w:pPr>
            <w:r w:rsidRPr="005263FB">
              <w:rPr>
                <w:rFonts w:ascii="Arial" w:hAnsi="Arial" w:cs="Arial"/>
                <w:sz w:val="24"/>
                <w:szCs w:val="24"/>
              </w:rPr>
              <w:t>CompTIA Network+ Certification.</w:t>
            </w:r>
          </w:p>
          <w:p w14:paraId="6F03823E" w14:textId="77777777" w:rsidR="00EC6E68" w:rsidRPr="005263FB" w:rsidRDefault="00EC6E68" w:rsidP="0053035A">
            <w:pPr>
              <w:numPr>
                <w:ilvl w:val="0"/>
                <w:numId w:val="95"/>
              </w:numPr>
              <w:overflowPunct/>
              <w:autoSpaceDE/>
              <w:autoSpaceDN/>
              <w:adjustRightInd/>
              <w:textAlignment w:val="auto"/>
              <w:rPr>
                <w:rFonts w:ascii="Arial" w:hAnsi="Arial" w:cs="Arial"/>
                <w:sz w:val="24"/>
                <w:szCs w:val="24"/>
              </w:rPr>
            </w:pPr>
            <w:r w:rsidRPr="005263FB">
              <w:rPr>
                <w:rFonts w:ascii="Arial" w:hAnsi="Arial" w:cs="Arial"/>
                <w:sz w:val="24"/>
                <w:szCs w:val="24"/>
              </w:rPr>
              <w:t>CompTIA Security+ Certification.</w:t>
            </w:r>
          </w:p>
          <w:p w14:paraId="74A888C5" w14:textId="77777777" w:rsidR="00EC6E68" w:rsidRPr="005263FB" w:rsidRDefault="00EC6E68" w:rsidP="0053035A">
            <w:pPr>
              <w:numPr>
                <w:ilvl w:val="0"/>
                <w:numId w:val="95"/>
              </w:numPr>
              <w:overflowPunct/>
              <w:autoSpaceDE/>
              <w:autoSpaceDN/>
              <w:adjustRightInd/>
              <w:textAlignment w:val="auto"/>
              <w:rPr>
                <w:rFonts w:ascii="Arial" w:hAnsi="Arial" w:cs="Arial"/>
                <w:sz w:val="24"/>
                <w:szCs w:val="24"/>
              </w:rPr>
            </w:pPr>
            <w:r w:rsidRPr="005263FB">
              <w:rPr>
                <w:rFonts w:ascii="Arial" w:hAnsi="Arial" w:cs="Arial"/>
                <w:sz w:val="24"/>
                <w:szCs w:val="24"/>
              </w:rPr>
              <w:t>Cisco CCNA Certification.</w:t>
            </w:r>
          </w:p>
          <w:p w14:paraId="0093DE56" w14:textId="77777777" w:rsidR="00EC6E68" w:rsidRPr="005263FB" w:rsidRDefault="00EC6E68" w:rsidP="0053035A">
            <w:pPr>
              <w:numPr>
                <w:ilvl w:val="0"/>
                <w:numId w:val="95"/>
              </w:numPr>
              <w:overflowPunct/>
              <w:autoSpaceDE/>
              <w:autoSpaceDN/>
              <w:adjustRightInd/>
              <w:textAlignment w:val="auto"/>
              <w:rPr>
                <w:rFonts w:ascii="Arial" w:hAnsi="Arial" w:cs="Arial"/>
                <w:b/>
                <w:sz w:val="24"/>
                <w:szCs w:val="24"/>
              </w:rPr>
            </w:pPr>
            <w:r w:rsidRPr="005263FB">
              <w:rPr>
                <w:rFonts w:ascii="Arial" w:hAnsi="Arial" w:cs="Arial"/>
                <w:sz w:val="24"/>
                <w:szCs w:val="24"/>
              </w:rPr>
              <w:t>Cisco CCNP Certification.</w:t>
            </w:r>
          </w:p>
          <w:p w14:paraId="43C54AF4" w14:textId="77777777" w:rsidR="00EC6E68" w:rsidRPr="005263FB" w:rsidRDefault="00EC6E68" w:rsidP="0053035A">
            <w:pPr>
              <w:numPr>
                <w:ilvl w:val="0"/>
                <w:numId w:val="95"/>
              </w:numPr>
              <w:overflowPunct/>
              <w:autoSpaceDE/>
              <w:autoSpaceDN/>
              <w:adjustRightInd/>
              <w:textAlignment w:val="auto"/>
              <w:rPr>
                <w:rFonts w:ascii="Arial" w:hAnsi="Arial" w:cs="Arial"/>
                <w:b/>
                <w:sz w:val="24"/>
                <w:szCs w:val="24"/>
              </w:rPr>
            </w:pPr>
            <w:r w:rsidRPr="005263FB">
              <w:rPr>
                <w:rFonts w:ascii="Arial" w:hAnsi="Arial" w:cs="Arial"/>
                <w:sz w:val="24"/>
                <w:szCs w:val="24"/>
              </w:rPr>
              <w:t>Huawei HCIA-Routing and Switching</w:t>
            </w:r>
          </w:p>
          <w:p w14:paraId="02D957F3" w14:textId="77777777" w:rsidR="00EC6E68" w:rsidRPr="005263FB" w:rsidRDefault="00EC6E68" w:rsidP="0053035A">
            <w:pPr>
              <w:numPr>
                <w:ilvl w:val="0"/>
                <w:numId w:val="95"/>
              </w:numPr>
              <w:overflowPunct/>
              <w:autoSpaceDE/>
              <w:autoSpaceDN/>
              <w:adjustRightInd/>
              <w:textAlignment w:val="auto"/>
              <w:rPr>
                <w:rFonts w:ascii="Arial" w:hAnsi="Arial" w:cs="Arial"/>
                <w:b/>
                <w:sz w:val="24"/>
                <w:szCs w:val="24"/>
              </w:rPr>
            </w:pPr>
            <w:r w:rsidRPr="005263FB">
              <w:rPr>
                <w:rFonts w:ascii="Arial" w:hAnsi="Arial" w:cs="Arial"/>
                <w:sz w:val="24"/>
                <w:szCs w:val="24"/>
              </w:rPr>
              <w:t>Huawei HCIP-Routing and Switching</w:t>
            </w:r>
          </w:p>
          <w:p w14:paraId="670FB408" w14:textId="77777777" w:rsidR="00EC6E68" w:rsidRPr="005263FB" w:rsidRDefault="00EC6E68" w:rsidP="0053035A">
            <w:pPr>
              <w:numPr>
                <w:ilvl w:val="0"/>
                <w:numId w:val="95"/>
              </w:numPr>
              <w:overflowPunct/>
              <w:autoSpaceDE/>
              <w:autoSpaceDN/>
              <w:adjustRightInd/>
              <w:textAlignment w:val="auto"/>
              <w:rPr>
                <w:rFonts w:ascii="Arial" w:hAnsi="Arial" w:cs="Arial"/>
                <w:b/>
                <w:sz w:val="24"/>
                <w:szCs w:val="24"/>
              </w:rPr>
            </w:pPr>
            <w:r w:rsidRPr="005263FB">
              <w:rPr>
                <w:rFonts w:ascii="Arial" w:hAnsi="Arial" w:cs="Arial"/>
                <w:sz w:val="24"/>
                <w:szCs w:val="24"/>
              </w:rPr>
              <w:t xml:space="preserve">FortiNAC Specialist </w:t>
            </w:r>
          </w:p>
          <w:p w14:paraId="607A7DEF" w14:textId="77777777" w:rsidR="00EC6E68" w:rsidRPr="005263FB" w:rsidRDefault="00EC6E68" w:rsidP="0053035A">
            <w:pPr>
              <w:numPr>
                <w:ilvl w:val="0"/>
                <w:numId w:val="95"/>
              </w:numPr>
              <w:overflowPunct/>
              <w:autoSpaceDE/>
              <w:autoSpaceDN/>
              <w:adjustRightInd/>
              <w:textAlignment w:val="auto"/>
              <w:rPr>
                <w:rFonts w:ascii="Arial" w:hAnsi="Arial" w:cs="Arial"/>
                <w:sz w:val="24"/>
                <w:szCs w:val="24"/>
              </w:rPr>
            </w:pPr>
            <w:r w:rsidRPr="005263FB">
              <w:rPr>
                <w:rFonts w:ascii="Arial" w:hAnsi="Arial" w:cs="Arial"/>
                <w:sz w:val="24"/>
                <w:szCs w:val="24"/>
              </w:rPr>
              <w:t>H3C Network Engineer (H3CNE)</w:t>
            </w:r>
          </w:p>
          <w:p w14:paraId="563E214D" w14:textId="77777777" w:rsidR="00EC6E68" w:rsidRPr="005263FB" w:rsidRDefault="00EC6E68" w:rsidP="0053035A">
            <w:pPr>
              <w:numPr>
                <w:ilvl w:val="0"/>
                <w:numId w:val="95"/>
              </w:numPr>
              <w:overflowPunct/>
              <w:autoSpaceDE/>
              <w:autoSpaceDN/>
              <w:adjustRightInd/>
              <w:textAlignment w:val="auto"/>
              <w:rPr>
                <w:rFonts w:ascii="Arial" w:hAnsi="Arial" w:cs="Arial"/>
                <w:b/>
                <w:sz w:val="24"/>
                <w:szCs w:val="24"/>
              </w:rPr>
            </w:pPr>
            <w:r w:rsidRPr="005263FB">
              <w:rPr>
                <w:rFonts w:ascii="Arial" w:hAnsi="Arial" w:cs="Arial"/>
                <w:sz w:val="24"/>
                <w:szCs w:val="24"/>
              </w:rPr>
              <w:t>H3C Certified Senior Engineer for Routing &amp; Switching (H3CSE)</w:t>
            </w:r>
          </w:p>
        </w:tc>
      </w:tr>
      <w:tr w:rsidR="00EC6E68" w:rsidRPr="005263FB" w14:paraId="3C179BC0" w14:textId="77777777" w:rsidTr="00B14A33">
        <w:tc>
          <w:tcPr>
            <w:tcW w:w="4495" w:type="dxa"/>
            <w:shd w:val="clear" w:color="auto" w:fill="auto"/>
          </w:tcPr>
          <w:p w14:paraId="44FBC773" w14:textId="77777777" w:rsidR="00EC6E68" w:rsidRPr="005263FB" w:rsidRDefault="00EC6E68" w:rsidP="00D16116">
            <w:pPr>
              <w:rPr>
                <w:rFonts w:ascii="Arial" w:hAnsi="Arial" w:cs="Arial"/>
                <w:sz w:val="24"/>
                <w:szCs w:val="24"/>
              </w:rPr>
            </w:pPr>
            <w:r w:rsidRPr="005263FB">
              <w:rPr>
                <w:rFonts w:ascii="Arial" w:hAnsi="Arial" w:cs="Arial"/>
                <w:sz w:val="24"/>
                <w:szCs w:val="24"/>
              </w:rPr>
              <w:t>Senior Network Engineer (Level 4)</w:t>
            </w:r>
          </w:p>
        </w:tc>
        <w:tc>
          <w:tcPr>
            <w:tcW w:w="4860" w:type="dxa"/>
            <w:shd w:val="clear" w:color="auto" w:fill="auto"/>
          </w:tcPr>
          <w:p w14:paraId="0A1F72D4"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Cisco CCNA Certification.</w:t>
            </w:r>
          </w:p>
          <w:p w14:paraId="7384DFA4"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Cisco CCNP Certification.</w:t>
            </w:r>
          </w:p>
          <w:p w14:paraId="4B84925C"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CCIE Collaboration</w:t>
            </w:r>
          </w:p>
          <w:p w14:paraId="37EFAFF6"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CCIE Data Center</w:t>
            </w:r>
          </w:p>
          <w:p w14:paraId="013E305C"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CCIE Routing and Switching</w:t>
            </w:r>
          </w:p>
          <w:p w14:paraId="49D1F18B"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CCIE Security</w:t>
            </w:r>
          </w:p>
          <w:p w14:paraId="162C3D36"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CCIE Service Provider</w:t>
            </w:r>
          </w:p>
          <w:p w14:paraId="3A350C25" w14:textId="77777777" w:rsidR="00EC6E68" w:rsidRPr="005263FB" w:rsidRDefault="00EC6E68" w:rsidP="0053035A">
            <w:pPr>
              <w:numPr>
                <w:ilvl w:val="0"/>
                <w:numId w:val="96"/>
              </w:numPr>
              <w:overflowPunct/>
              <w:autoSpaceDE/>
              <w:autoSpaceDN/>
              <w:adjustRightInd/>
              <w:textAlignment w:val="auto"/>
              <w:rPr>
                <w:rFonts w:ascii="Arial" w:hAnsi="Arial" w:cs="Arial"/>
                <w:b/>
                <w:sz w:val="24"/>
                <w:szCs w:val="24"/>
              </w:rPr>
            </w:pPr>
            <w:r w:rsidRPr="005263FB">
              <w:rPr>
                <w:rFonts w:ascii="Arial" w:hAnsi="Arial" w:cs="Arial"/>
                <w:sz w:val="24"/>
                <w:szCs w:val="24"/>
              </w:rPr>
              <w:t>CCIE Wireless</w:t>
            </w:r>
          </w:p>
          <w:p w14:paraId="201FC4E1" w14:textId="77777777" w:rsidR="00EC6E68" w:rsidRPr="005263FB" w:rsidRDefault="00EC6E68" w:rsidP="0053035A">
            <w:pPr>
              <w:numPr>
                <w:ilvl w:val="0"/>
                <w:numId w:val="96"/>
              </w:numPr>
              <w:overflowPunct/>
              <w:autoSpaceDE/>
              <w:autoSpaceDN/>
              <w:adjustRightInd/>
              <w:textAlignment w:val="auto"/>
              <w:rPr>
                <w:rFonts w:ascii="Arial" w:hAnsi="Arial" w:cs="Arial"/>
                <w:b/>
                <w:sz w:val="24"/>
                <w:szCs w:val="24"/>
              </w:rPr>
            </w:pPr>
            <w:r w:rsidRPr="005263FB">
              <w:rPr>
                <w:rFonts w:ascii="Arial" w:hAnsi="Arial" w:cs="Arial"/>
                <w:sz w:val="24"/>
                <w:szCs w:val="24"/>
              </w:rPr>
              <w:t>Huawei HCIA-Routing and Switching</w:t>
            </w:r>
          </w:p>
          <w:p w14:paraId="7DD0B29E" w14:textId="77777777" w:rsidR="00EC6E68" w:rsidRPr="005263FB" w:rsidRDefault="00EC6E68" w:rsidP="0053035A">
            <w:pPr>
              <w:numPr>
                <w:ilvl w:val="0"/>
                <w:numId w:val="96"/>
              </w:numPr>
              <w:overflowPunct/>
              <w:autoSpaceDE/>
              <w:autoSpaceDN/>
              <w:adjustRightInd/>
              <w:textAlignment w:val="auto"/>
              <w:rPr>
                <w:rFonts w:ascii="Arial" w:hAnsi="Arial" w:cs="Arial"/>
                <w:b/>
                <w:sz w:val="24"/>
                <w:szCs w:val="24"/>
              </w:rPr>
            </w:pPr>
            <w:r w:rsidRPr="005263FB">
              <w:rPr>
                <w:rFonts w:ascii="Arial" w:hAnsi="Arial" w:cs="Arial"/>
                <w:sz w:val="24"/>
                <w:szCs w:val="24"/>
              </w:rPr>
              <w:t>Huawei HCIP-Routing and Switching</w:t>
            </w:r>
          </w:p>
          <w:p w14:paraId="4A615128" w14:textId="77777777" w:rsidR="00EC6E68" w:rsidRPr="005263FB" w:rsidRDefault="00EC6E68" w:rsidP="0053035A">
            <w:pPr>
              <w:numPr>
                <w:ilvl w:val="0"/>
                <w:numId w:val="96"/>
              </w:numPr>
              <w:overflowPunct/>
              <w:autoSpaceDE/>
              <w:autoSpaceDN/>
              <w:adjustRightInd/>
              <w:textAlignment w:val="auto"/>
              <w:rPr>
                <w:rFonts w:ascii="Arial" w:hAnsi="Arial" w:cs="Arial"/>
                <w:b/>
                <w:sz w:val="24"/>
                <w:szCs w:val="24"/>
              </w:rPr>
            </w:pPr>
            <w:r w:rsidRPr="005263FB">
              <w:rPr>
                <w:rFonts w:ascii="Arial" w:hAnsi="Arial" w:cs="Arial"/>
                <w:sz w:val="24"/>
                <w:szCs w:val="24"/>
              </w:rPr>
              <w:t>Huawei HCIE-Routing and Switching</w:t>
            </w:r>
          </w:p>
          <w:p w14:paraId="12734BD1" w14:textId="77777777" w:rsidR="00EC6E68" w:rsidRPr="005263FB" w:rsidRDefault="00EC6E68" w:rsidP="0053035A">
            <w:pPr>
              <w:numPr>
                <w:ilvl w:val="0"/>
                <w:numId w:val="96"/>
              </w:numPr>
              <w:overflowPunct/>
              <w:autoSpaceDE/>
              <w:autoSpaceDN/>
              <w:adjustRightInd/>
              <w:textAlignment w:val="auto"/>
              <w:rPr>
                <w:rFonts w:ascii="Arial" w:hAnsi="Arial" w:cs="Arial"/>
                <w:b/>
                <w:sz w:val="24"/>
                <w:szCs w:val="24"/>
              </w:rPr>
            </w:pPr>
            <w:r w:rsidRPr="005263FB">
              <w:rPr>
                <w:rFonts w:ascii="Arial" w:hAnsi="Arial" w:cs="Arial"/>
                <w:sz w:val="24"/>
                <w:szCs w:val="24"/>
              </w:rPr>
              <w:lastRenderedPageBreak/>
              <w:t>FortiNAC Specialist</w:t>
            </w:r>
          </w:p>
          <w:p w14:paraId="6C30540F"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Fortinet NSE 6 Specialist</w:t>
            </w:r>
          </w:p>
          <w:p w14:paraId="1515BA10"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H3C Network Engineer (H3CNE)</w:t>
            </w:r>
          </w:p>
          <w:p w14:paraId="7D8FBFF7"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sz w:val="24"/>
                <w:szCs w:val="24"/>
              </w:rPr>
              <w:t>H3C Certified Senior Engineer for Routing &amp; Switching (H3CSE)</w:t>
            </w:r>
          </w:p>
          <w:p w14:paraId="0EC463DD" w14:textId="77777777" w:rsidR="00EC6E68" w:rsidRPr="005263FB" w:rsidRDefault="00EC6E68" w:rsidP="0053035A">
            <w:pPr>
              <w:numPr>
                <w:ilvl w:val="0"/>
                <w:numId w:val="96"/>
              </w:numPr>
              <w:overflowPunct/>
              <w:autoSpaceDE/>
              <w:autoSpaceDN/>
              <w:adjustRightInd/>
              <w:textAlignment w:val="auto"/>
              <w:rPr>
                <w:rFonts w:ascii="Arial" w:hAnsi="Arial" w:cs="Arial"/>
                <w:sz w:val="24"/>
                <w:szCs w:val="24"/>
              </w:rPr>
            </w:pPr>
            <w:r w:rsidRPr="005263FB">
              <w:rPr>
                <w:rFonts w:ascii="Arial" w:hAnsi="Arial" w:cs="Arial"/>
                <w:color w:val="333333"/>
                <w:sz w:val="24"/>
                <w:szCs w:val="24"/>
                <w:shd w:val="clear" w:color="auto" w:fill="FFFFFF"/>
              </w:rPr>
              <w:t>Certified Senior Engineer For WLAN (H3CSE-WLAN)</w:t>
            </w:r>
          </w:p>
          <w:p w14:paraId="1F37D5F3" w14:textId="77777777" w:rsidR="00EC6E68" w:rsidRPr="005263FB" w:rsidRDefault="009A6F11" w:rsidP="0053035A">
            <w:pPr>
              <w:numPr>
                <w:ilvl w:val="0"/>
                <w:numId w:val="96"/>
              </w:numPr>
              <w:overflowPunct/>
              <w:autoSpaceDE/>
              <w:autoSpaceDN/>
              <w:adjustRightInd/>
              <w:textAlignment w:val="auto"/>
              <w:rPr>
                <w:rFonts w:ascii="Arial" w:hAnsi="Arial" w:cs="Arial"/>
                <w:sz w:val="24"/>
                <w:szCs w:val="24"/>
              </w:rPr>
            </w:pPr>
            <w:hyperlink r:id="rId42" w:history="1">
              <w:r w:rsidR="00EC6E68" w:rsidRPr="005263FB">
                <w:rPr>
                  <w:rStyle w:val="Hyperlink"/>
                  <w:rFonts w:ascii="Arial" w:hAnsi="Arial" w:cs="Arial"/>
                  <w:sz w:val="24"/>
                  <w:szCs w:val="24"/>
                  <w:shd w:val="clear" w:color="auto" w:fill="FFFFFF"/>
                </w:rPr>
                <w:t>H3CIE-RS+</w:t>
              </w:r>
            </w:hyperlink>
          </w:p>
        </w:tc>
      </w:tr>
      <w:tr w:rsidR="00EC6E68" w:rsidRPr="00773726" w14:paraId="480515E9" w14:textId="77777777" w:rsidTr="00B14A33">
        <w:tc>
          <w:tcPr>
            <w:tcW w:w="4495" w:type="dxa"/>
            <w:shd w:val="clear" w:color="auto" w:fill="auto"/>
          </w:tcPr>
          <w:p w14:paraId="70BEF1BC" w14:textId="77777777" w:rsidR="00EC6E68" w:rsidRPr="00315A07" w:rsidRDefault="00EC6E68" w:rsidP="00D16116">
            <w:pPr>
              <w:rPr>
                <w:rFonts w:ascii="Arial" w:hAnsi="Arial" w:cs="Arial"/>
                <w:sz w:val="24"/>
                <w:szCs w:val="24"/>
              </w:rPr>
            </w:pPr>
            <w:r w:rsidRPr="00315A07">
              <w:rPr>
                <w:rFonts w:ascii="Arial" w:hAnsi="Arial" w:cs="Arial"/>
                <w:sz w:val="24"/>
                <w:szCs w:val="24"/>
              </w:rPr>
              <w:lastRenderedPageBreak/>
              <w:t>Network Solution Architect</w:t>
            </w:r>
          </w:p>
        </w:tc>
        <w:tc>
          <w:tcPr>
            <w:tcW w:w="4860" w:type="dxa"/>
            <w:shd w:val="clear" w:color="auto" w:fill="auto"/>
          </w:tcPr>
          <w:p w14:paraId="684CA318"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Cisco Certified Architect</w:t>
            </w:r>
          </w:p>
          <w:p w14:paraId="5F19BBD7"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Cisco Certified Design Associate</w:t>
            </w:r>
          </w:p>
          <w:p w14:paraId="79480510"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Cisco Certified Design Professional</w:t>
            </w:r>
          </w:p>
          <w:p w14:paraId="5AF72E79"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Cisco Certified Design Expert</w:t>
            </w:r>
          </w:p>
          <w:p w14:paraId="57BEB4F1"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TOGAF 9 Foundation</w:t>
            </w:r>
          </w:p>
          <w:p w14:paraId="4A306B59"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TOGAF 9 Certified</w:t>
            </w:r>
          </w:p>
          <w:p w14:paraId="3E932174"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Fortinet NSE 7 Architect</w:t>
            </w:r>
          </w:p>
          <w:p w14:paraId="2D773D1A"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H3C Network Engineer (H3CNE)</w:t>
            </w:r>
          </w:p>
          <w:p w14:paraId="526FDFBE"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H3C Certified Senior Engineer for Routing &amp; Switching (H3CSE)</w:t>
            </w:r>
          </w:p>
          <w:p w14:paraId="28E758F0"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color w:val="333333"/>
                <w:sz w:val="24"/>
                <w:szCs w:val="24"/>
                <w:shd w:val="clear" w:color="auto" w:fill="FFFFFF"/>
              </w:rPr>
              <w:t>Certified Senior Engineer For WLAN (H3CSE-WLAN)</w:t>
            </w:r>
          </w:p>
          <w:p w14:paraId="4E4BABA7"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H3CAr</w:t>
            </w:r>
          </w:p>
        </w:tc>
      </w:tr>
      <w:tr w:rsidR="00EC6E68" w:rsidRPr="00773726" w14:paraId="77778ABB" w14:textId="77777777" w:rsidTr="00B14A33">
        <w:tc>
          <w:tcPr>
            <w:tcW w:w="4495" w:type="dxa"/>
            <w:shd w:val="clear" w:color="auto" w:fill="auto"/>
          </w:tcPr>
          <w:p w14:paraId="0626693C" w14:textId="77777777" w:rsidR="00EC6E68" w:rsidRPr="00315A07" w:rsidRDefault="00EC6E68" w:rsidP="00D16116">
            <w:pPr>
              <w:rPr>
                <w:rFonts w:ascii="Arial" w:hAnsi="Arial" w:cs="Arial"/>
                <w:sz w:val="24"/>
                <w:szCs w:val="24"/>
              </w:rPr>
            </w:pPr>
            <w:r w:rsidRPr="00315A07">
              <w:rPr>
                <w:rFonts w:ascii="Arial" w:hAnsi="Arial" w:cs="Arial"/>
                <w:sz w:val="24"/>
                <w:szCs w:val="24"/>
              </w:rPr>
              <w:t>Project Manager</w:t>
            </w:r>
          </w:p>
        </w:tc>
        <w:tc>
          <w:tcPr>
            <w:tcW w:w="4860" w:type="dxa"/>
            <w:shd w:val="clear" w:color="auto" w:fill="auto"/>
          </w:tcPr>
          <w:p w14:paraId="0A9FD142"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Project Management Professional (PMP)</w:t>
            </w:r>
          </w:p>
          <w:p w14:paraId="302B75C5"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 xml:space="preserve">Program Management Professional (PgMP) </w:t>
            </w:r>
          </w:p>
          <w:p w14:paraId="0E51C12A"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 xml:space="preserve">Portfolio Management Professional (PfMP) </w:t>
            </w:r>
          </w:p>
          <w:p w14:paraId="716C1D61"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 xml:space="preserve">Certified Associate in Project Management (CAPM) </w:t>
            </w:r>
          </w:p>
          <w:p w14:paraId="5BB00A1F"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 xml:space="preserve">PMI Professional in Business Analysis (PMI-PBA) </w:t>
            </w:r>
          </w:p>
          <w:p w14:paraId="0B813915" w14:textId="77777777" w:rsidR="00EC6E68" w:rsidRPr="00315A07" w:rsidRDefault="00EC6E68" w:rsidP="0053035A">
            <w:pPr>
              <w:numPr>
                <w:ilvl w:val="0"/>
                <w:numId w:val="96"/>
              </w:numPr>
              <w:overflowPunct/>
              <w:autoSpaceDE/>
              <w:autoSpaceDN/>
              <w:adjustRightInd/>
              <w:textAlignment w:val="auto"/>
              <w:rPr>
                <w:rFonts w:ascii="Arial" w:hAnsi="Arial" w:cs="Arial"/>
                <w:sz w:val="24"/>
                <w:szCs w:val="24"/>
              </w:rPr>
            </w:pPr>
            <w:r w:rsidRPr="00315A07">
              <w:rPr>
                <w:rFonts w:ascii="Arial" w:hAnsi="Arial" w:cs="Arial"/>
                <w:sz w:val="24"/>
                <w:szCs w:val="24"/>
              </w:rPr>
              <w:t>PMI Agile Certified Practitioner (PMI-ACP)</w:t>
            </w:r>
          </w:p>
        </w:tc>
      </w:tr>
    </w:tbl>
    <w:p w14:paraId="4012194D" w14:textId="77777777" w:rsidR="00EC6E68" w:rsidRPr="00773726" w:rsidRDefault="00EC6E68" w:rsidP="00EC6E68">
      <w:pPr>
        <w:rPr>
          <w:b/>
        </w:rPr>
      </w:pPr>
    </w:p>
    <w:p w14:paraId="11617212" w14:textId="77777777" w:rsidR="00EC6E68" w:rsidRPr="00485A05" w:rsidRDefault="00EC6E68" w:rsidP="0053035A">
      <w:pPr>
        <w:numPr>
          <w:ilvl w:val="1"/>
          <w:numId w:val="91"/>
        </w:numPr>
        <w:tabs>
          <w:tab w:val="left" w:pos="1134"/>
        </w:tabs>
        <w:overflowPunct/>
        <w:autoSpaceDE/>
        <w:autoSpaceDN/>
        <w:adjustRightInd/>
        <w:ind w:left="1134" w:hanging="708"/>
        <w:textAlignment w:val="auto"/>
        <w:rPr>
          <w:rFonts w:ascii="Arial" w:hAnsi="Arial" w:cs="Arial"/>
          <w:b/>
          <w:sz w:val="24"/>
          <w:szCs w:val="24"/>
        </w:rPr>
      </w:pPr>
      <w:r w:rsidRPr="00485A05">
        <w:rPr>
          <w:rFonts w:ascii="Arial" w:hAnsi="Arial" w:cs="Arial"/>
          <w:b/>
          <w:sz w:val="24"/>
          <w:szCs w:val="24"/>
        </w:rPr>
        <w:t>Rate Card – Network Resources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EC6E68" w:rsidRPr="00485A05" w14:paraId="7E12E569" w14:textId="77777777" w:rsidTr="00485A05">
        <w:tc>
          <w:tcPr>
            <w:tcW w:w="4675" w:type="dxa"/>
            <w:shd w:val="clear" w:color="auto" w:fill="auto"/>
          </w:tcPr>
          <w:p w14:paraId="6261E0DF" w14:textId="77777777" w:rsidR="00EC6E68" w:rsidRPr="00485A05" w:rsidRDefault="00EC6E68" w:rsidP="00D16116">
            <w:pPr>
              <w:rPr>
                <w:rFonts w:ascii="Arial" w:hAnsi="Arial" w:cs="Arial"/>
                <w:b/>
                <w:sz w:val="24"/>
                <w:szCs w:val="24"/>
              </w:rPr>
            </w:pPr>
            <w:r w:rsidRPr="00485A05">
              <w:rPr>
                <w:rFonts w:ascii="Arial" w:hAnsi="Arial" w:cs="Arial"/>
                <w:b/>
                <w:sz w:val="24"/>
                <w:szCs w:val="24"/>
              </w:rPr>
              <w:t>Resource and Level</w:t>
            </w:r>
          </w:p>
        </w:tc>
        <w:tc>
          <w:tcPr>
            <w:tcW w:w="4675" w:type="dxa"/>
            <w:shd w:val="clear" w:color="auto" w:fill="auto"/>
          </w:tcPr>
          <w:p w14:paraId="5FFCBE06" w14:textId="77777777" w:rsidR="00EC6E68" w:rsidRPr="00485A05" w:rsidRDefault="00EC6E68" w:rsidP="00D16116">
            <w:pPr>
              <w:rPr>
                <w:rFonts w:ascii="Arial" w:hAnsi="Arial" w:cs="Arial"/>
                <w:b/>
                <w:sz w:val="24"/>
                <w:szCs w:val="24"/>
              </w:rPr>
            </w:pPr>
            <w:r w:rsidRPr="00485A05">
              <w:rPr>
                <w:rFonts w:ascii="Arial" w:hAnsi="Arial" w:cs="Arial"/>
                <w:b/>
                <w:sz w:val="24"/>
                <w:szCs w:val="24"/>
              </w:rPr>
              <w:t>Hourly Rate</w:t>
            </w:r>
          </w:p>
        </w:tc>
      </w:tr>
      <w:tr w:rsidR="00EC6E68" w:rsidRPr="00485A05" w14:paraId="4F482687" w14:textId="77777777" w:rsidTr="00485A05">
        <w:tc>
          <w:tcPr>
            <w:tcW w:w="4675" w:type="dxa"/>
            <w:shd w:val="clear" w:color="auto" w:fill="auto"/>
          </w:tcPr>
          <w:p w14:paraId="35F7E94D" w14:textId="77777777" w:rsidR="00EC6E68" w:rsidRPr="00485A05" w:rsidRDefault="00EC6E68" w:rsidP="00D16116">
            <w:pPr>
              <w:rPr>
                <w:rFonts w:ascii="Arial" w:hAnsi="Arial" w:cs="Arial"/>
                <w:sz w:val="24"/>
                <w:szCs w:val="24"/>
              </w:rPr>
            </w:pPr>
            <w:r w:rsidRPr="00485A05">
              <w:rPr>
                <w:rFonts w:ascii="Arial" w:hAnsi="Arial" w:cs="Arial"/>
                <w:sz w:val="24"/>
                <w:szCs w:val="24"/>
              </w:rPr>
              <w:t>Network Engineer Level 1</w:t>
            </w:r>
          </w:p>
        </w:tc>
        <w:tc>
          <w:tcPr>
            <w:tcW w:w="4675" w:type="dxa"/>
            <w:shd w:val="clear" w:color="auto" w:fill="auto"/>
          </w:tcPr>
          <w:p w14:paraId="02BE0811" w14:textId="77777777" w:rsidR="00EC6E68" w:rsidRPr="00485A05" w:rsidRDefault="00EC6E68" w:rsidP="00D16116">
            <w:pPr>
              <w:rPr>
                <w:rFonts w:ascii="Arial" w:hAnsi="Arial" w:cs="Arial"/>
                <w:sz w:val="24"/>
                <w:szCs w:val="24"/>
              </w:rPr>
            </w:pPr>
          </w:p>
        </w:tc>
      </w:tr>
      <w:tr w:rsidR="00EC6E68" w:rsidRPr="00485A05" w14:paraId="162F3F1F" w14:textId="77777777" w:rsidTr="00485A05">
        <w:tc>
          <w:tcPr>
            <w:tcW w:w="4675" w:type="dxa"/>
            <w:shd w:val="clear" w:color="auto" w:fill="auto"/>
          </w:tcPr>
          <w:p w14:paraId="1DFAE549" w14:textId="77777777" w:rsidR="00EC6E68" w:rsidRPr="00485A05" w:rsidRDefault="00EC6E68" w:rsidP="00D16116">
            <w:pPr>
              <w:rPr>
                <w:rFonts w:ascii="Arial" w:hAnsi="Arial" w:cs="Arial"/>
                <w:sz w:val="24"/>
                <w:szCs w:val="24"/>
              </w:rPr>
            </w:pPr>
            <w:r w:rsidRPr="00485A05">
              <w:rPr>
                <w:rFonts w:ascii="Arial" w:hAnsi="Arial" w:cs="Arial"/>
                <w:sz w:val="24"/>
                <w:szCs w:val="24"/>
              </w:rPr>
              <w:t>Network Engineer Level 2</w:t>
            </w:r>
          </w:p>
        </w:tc>
        <w:tc>
          <w:tcPr>
            <w:tcW w:w="4675" w:type="dxa"/>
            <w:shd w:val="clear" w:color="auto" w:fill="auto"/>
          </w:tcPr>
          <w:p w14:paraId="3D3ADCA3" w14:textId="77777777" w:rsidR="00EC6E68" w:rsidRPr="00485A05" w:rsidRDefault="00EC6E68" w:rsidP="00D16116">
            <w:pPr>
              <w:rPr>
                <w:rFonts w:ascii="Arial" w:hAnsi="Arial" w:cs="Arial"/>
                <w:sz w:val="24"/>
                <w:szCs w:val="24"/>
              </w:rPr>
            </w:pPr>
          </w:p>
        </w:tc>
      </w:tr>
      <w:tr w:rsidR="00EC6E68" w:rsidRPr="00485A05" w14:paraId="74849B84" w14:textId="77777777" w:rsidTr="00485A05">
        <w:tc>
          <w:tcPr>
            <w:tcW w:w="4675" w:type="dxa"/>
            <w:shd w:val="clear" w:color="auto" w:fill="auto"/>
          </w:tcPr>
          <w:p w14:paraId="2D953CF0" w14:textId="77777777" w:rsidR="00EC6E68" w:rsidRPr="00485A05" w:rsidRDefault="00EC6E68" w:rsidP="00D16116">
            <w:pPr>
              <w:rPr>
                <w:rFonts w:ascii="Arial" w:hAnsi="Arial" w:cs="Arial"/>
                <w:sz w:val="24"/>
                <w:szCs w:val="24"/>
              </w:rPr>
            </w:pPr>
            <w:r w:rsidRPr="00485A05">
              <w:rPr>
                <w:rFonts w:ascii="Arial" w:hAnsi="Arial" w:cs="Arial"/>
                <w:sz w:val="24"/>
                <w:szCs w:val="24"/>
              </w:rPr>
              <w:t>Network Engineer Level 3</w:t>
            </w:r>
          </w:p>
        </w:tc>
        <w:tc>
          <w:tcPr>
            <w:tcW w:w="4675" w:type="dxa"/>
            <w:shd w:val="clear" w:color="auto" w:fill="auto"/>
          </w:tcPr>
          <w:p w14:paraId="514F9143" w14:textId="77777777" w:rsidR="00EC6E68" w:rsidRPr="00485A05" w:rsidRDefault="00EC6E68" w:rsidP="00D16116">
            <w:pPr>
              <w:rPr>
                <w:rFonts w:ascii="Arial" w:hAnsi="Arial" w:cs="Arial"/>
                <w:sz w:val="24"/>
                <w:szCs w:val="24"/>
              </w:rPr>
            </w:pPr>
          </w:p>
        </w:tc>
      </w:tr>
      <w:tr w:rsidR="00EC6E68" w:rsidRPr="00485A05" w14:paraId="463D3D7B" w14:textId="77777777" w:rsidTr="00485A05">
        <w:tc>
          <w:tcPr>
            <w:tcW w:w="4675" w:type="dxa"/>
            <w:shd w:val="clear" w:color="auto" w:fill="auto"/>
          </w:tcPr>
          <w:p w14:paraId="1E4F118A" w14:textId="77777777" w:rsidR="00EC6E68" w:rsidRPr="00485A05" w:rsidRDefault="00EC6E68" w:rsidP="00D16116">
            <w:pPr>
              <w:rPr>
                <w:rFonts w:ascii="Arial" w:hAnsi="Arial" w:cs="Arial"/>
                <w:sz w:val="24"/>
                <w:szCs w:val="24"/>
              </w:rPr>
            </w:pPr>
            <w:r w:rsidRPr="00485A05">
              <w:rPr>
                <w:rFonts w:ascii="Arial" w:hAnsi="Arial" w:cs="Arial"/>
                <w:sz w:val="24"/>
                <w:szCs w:val="24"/>
              </w:rPr>
              <w:t>Network Engineer Level 4</w:t>
            </w:r>
          </w:p>
        </w:tc>
        <w:tc>
          <w:tcPr>
            <w:tcW w:w="4675" w:type="dxa"/>
            <w:shd w:val="clear" w:color="auto" w:fill="auto"/>
          </w:tcPr>
          <w:p w14:paraId="5A6094E7" w14:textId="77777777" w:rsidR="00EC6E68" w:rsidRPr="00485A05" w:rsidRDefault="00EC6E68" w:rsidP="00D16116">
            <w:pPr>
              <w:rPr>
                <w:rFonts w:ascii="Arial" w:hAnsi="Arial" w:cs="Arial"/>
                <w:sz w:val="24"/>
                <w:szCs w:val="24"/>
              </w:rPr>
            </w:pPr>
          </w:p>
        </w:tc>
      </w:tr>
      <w:tr w:rsidR="00EC6E68" w:rsidRPr="00485A05" w14:paraId="30D02B0E" w14:textId="77777777" w:rsidTr="00485A05">
        <w:tc>
          <w:tcPr>
            <w:tcW w:w="4675" w:type="dxa"/>
            <w:shd w:val="clear" w:color="auto" w:fill="auto"/>
          </w:tcPr>
          <w:p w14:paraId="366C702D" w14:textId="77777777" w:rsidR="00EC6E68" w:rsidRPr="00485A05" w:rsidRDefault="00EC6E68" w:rsidP="00D16116">
            <w:pPr>
              <w:rPr>
                <w:rFonts w:ascii="Arial" w:hAnsi="Arial" w:cs="Arial"/>
                <w:sz w:val="24"/>
                <w:szCs w:val="24"/>
              </w:rPr>
            </w:pPr>
            <w:r w:rsidRPr="00485A05">
              <w:rPr>
                <w:rFonts w:ascii="Arial" w:hAnsi="Arial" w:cs="Arial"/>
                <w:sz w:val="24"/>
                <w:szCs w:val="24"/>
              </w:rPr>
              <w:t>Network Solution Architect</w:t>
            </w:r>
          </w:p>
        </w:tc>
        <w:tc>
          <w:tcPr>
            <w:tcW w:w="4675" w:type="dxa"/>
            <w:shd w:val="clear" w:color="auto" w:fill="auto"/>
          </w:tcPr>
          <w:p w14:paraId="791835AD" w14:textId="77777777" w:rsidR="00EC6E68" w:rsidRPr="00485A05" w:rsidRDefault="00EC6E68" w:rsidP="00D16116">
            <w:pPr>
              <w:rPr>
                <w:rFonts w:ascii="Arial" w:hAnsi="Arial" w:cs="Arial"/>
                <w:sz w:val="24"/>
                <w:szCs w:val="24"/>
              </w:rPr>
            </w:pPr>
          </w:p>
        </w:tc>
      </w:tr>
      <w:tr w:rsidR="00EC6E68" w:rsidRPr="00485A05" w14:paraId="69492BA2" w14:textId="77777777" w:rsidTr="00485A05">
        <w:tc>
          <w:tcPr>
            <w:tcW w:w="4675" w:type="dxa"/>
            <w:shd w:val="clear" w:color="auto" w:fill="auto"/>
          </w:tcPr>
          <w:p w14:paraId="3D107FA5" w14:textId="77777777" w:rsidR="00EC6E68" w:rsidRPr="00485A05" w:rsidRDefault="00EC6E68" w:rsidP="00D16116">
            <w:pPr>
              <w:rPr>
                <w:rFonts w:ascii="Arial" w:hAnsi="Arial" w:cs="Arial"/>
                <w:sz w:val="24"/>
                <w:szCs w:val="24"/>
              </w:rPr>
            </w:pPr>
            <w:r w:rsidRPr="00485A05">
              <w:rPr>
                <w:rFonts w:ascii="Arial" w:hAnsi="Arial" w:cs="Arial"/>
                <w:sz w:val="24"/>
                <w:szCs w:val="24"/>
              </w:rPr>
              <w:t>Network Operations Manager</w:t>
            </w:r>
          </w:p>
        </w:tc>
        <w:tc>
          <w:tcPr>
            <w:tcW w:w="4675" w:type="dxa"/>
            <w:shd w:val="clear" w:color="auto" w:fill="auto"/>
          </w:tcPr>
          <w:p w14:paraId="3CFDA253" w14:textId="77777777" w:rsidR="00EC6E68" w:rsidRPr="00485A05" w:rsidRDefault="00EC6E68" w:rsidP="00D16116">
            <w:pPr>
              <w:rPr>
                <w:rFonts w:ascii="Arial" w:hAnsi="Arial" w:cs="Arial"/>
                <w:sz w:val="24"/>
                <w:szCs w:val="24"/>
              </w:rPr>
            </w:pPr>
          </w:p>
        </w:tc>
      </w:tr>
      <w:tr w:rsidR="00EC6E68" w:rsidRPr="00485A05" w14:paraId="6B7B543E" w14:textId="77777777" w:rsidTr="00485A05">
        <w:tc>
          <w:tcPr>
            <w:tcW w:w="4675" w:type="dxa"/>
            <w:shd w:val="clear" w:color="auto" w:fill="auto"/>
          </w:tcPr>
          <w:p w14:paraId="371BCBC1" w14:textId="77777777" w:rsidR="00EC6E68" w:rsidRPr="00485A05" w:rsidRDefault="00EC6E68" w:rsidP="00D16116">
            <w:pPr>
              <w:rPr>
                <w:rFonts w:ascii="Arial" w:hAnsi="Arial" w:cs="Arial"/>
                <w:sz w:val="24"/>
                <w:szCs w:val="24"/>
              </w:rPr>
            </w:pPr>
            <w:r w:rsidRPr="00485A05">
              <w:rPr>
                <w:rFonts w:ascii="Arial" w:hAnsi="Arial" w:cs="Arial"/>
                <w:sz w:val="24"/>
                <w:szCs w:val="24"/>
              </w:rPr>
              <w:t>Senior Network Operations Manager</w:t>
            </w:r>
          </w:p>
        </w:tc>
        <w:tc>
          <w:tcPr>
            <w:tcW w:w="4675" w:type="dxa"/>
            <w:shd w:val="clear" w:color="auto" w:fill="auto"/>
          </w:tcPr>
          <w:p w14:paraId="40648627" w14:textId="77777777" w:rsidR="00EC6E68" w:rsidRPr="00485A05" w:rsidRDefault="00EC6E68" w:rsidP="00D16116">
            <w:pPr>
              <w:rPr>
                <w:rFonts w:ascii="Arial" w:hAnsi="Arial" w:cs="Arial"/>
                <w:sz w:val="24"/>
                <w:szCs w:val="24"/>
              </w:rPr>
            </w:pPr>
          </w:p>
        </w:tc>
      </w:tr>
      <w:tr w:rsidR="00EC6E68" w:rsidRPr="00485A05" w14:paraId="06735BC1" w14:textId="77777777" w:rsidTr="00485A05">
        <w:tc>
          <w:tcPr>
            <w:tcW w:w="4675" w:type="dxa"/>
            <w:shd w:val="clear" w:color="auto" w:fill="auto"/>
          </w:tcPr>
          <w:p w14:paraId="755BB2B3" w14:textId="77777777" w:rsidR="00EC6E68" w:rsidRPr="00485A05" w:rsidRDefault="00EC6E68" w:rsidP="00D16116">
            <w:pPr>
              <w:rPr>
                <w:rFonts w:ascii="Arial" w:hAnsi="Arial" w:cs="Arial"/>
                <w:sz w:val="24"/>
                <w:szCs w:val="24"/>
              </w:rPr>
            </w:pPr>
            <w:r w:rsidRPr="00485A05">
              <w:rPr>
                <w:rFonts w:ascii="Arial" w:hAnsi="Arial" w:cs="Arial"/>
                <w:sz w:val="24"/>
                <w:szCs w:val="24"/>
              </w:rPr>
              <w:t>Project Coordinator</w:t>
            </w:r>
          </w:p>
        </w:tc>
        <w:tc>
          <w:tcPr>
            <w:tcW w:w="4675" w:type="dxa"/>
            <w:shd w:val="clear" w:color="auto" w:fill="auto"/>
          </w:tcPr>
          <w:p w14:paraId="59E377AF" w14:textId="77777777" w:rsidR="00EC6E68" w:rsidRPr="00485A05" w:rsidRDefault="00EC6E68" w:rsidP="00D16116">
            <w:pPr>
              <w:rPr>
                <w:rFonts w:ascii="Arial" w:hAnsi="Arial" w:cs="Arial"/>
                <w:sz w:val="24"/>
                <w:szCs w:val="24"/>
              </w:rPr>
            </w:pPr>
          </w:p>
        </w:tc>
      </w:tr>
      <w:tr w:rsidR="00EC6E68" w:rsidRPr="00485A05" w14:paraId="701E57C3" w14:textId="77777777" w:rsidTr="00485A05">
        <w:tc>
          <w:tcPr>
            <w:tcW w:w="4675" w:type="dxa"/>
            <w:shd w:val="clear" w:color="auto" w:fill="auto"/>
          </w:tcPr>
          <w:p w14:paraId="1293B32A" w14:textId="77777777" w:rsidR="00EC6E68" w:rsidRPr="00485A05" w:rsidRDefault="00EC6E68" w:rsidP="00D16116">
            <w:pPr>
              <w:rPr>
                <w:rFonts w:ascii="Arial" w:hAnsi="Arial" w:cs="Arial"/>
                <w:sz w:val="24"/>
                <w:szCs w:val="24"/>
              </w:rPr>
            </w:pPr>
            <w:r w:rsidRPr="00485A05">
              <w:rPr>
                <w:rFonts w:ascii="Arial" w:hAnsi="Arial" w:cs="Arial"/>
                <w:sz w:val="24"/>
                <w:szCs w:val="24"/>
              </w:rPr>
              <w:t>Project Administrator</w:t>
            </w:r>
          </w:p>
        </w:tc>
        <w:tc>
          <w:tcPr>
            <w:tcW w:w="4675" w:type="dxa"/>
            <w:shd w:val="clear" w:color="auto" w:fill="auto"/>
          </w:tcPr>
          <w:p w14:paraId="474D00A3" w14:textId="77777777" w:rsidR="00EC6E68" w:rsidRPr="00485A05" w:rsidRDefault="00EC6E68" w:rsidP="00D16116">
            <w:pPr>
              <w:rPr>
                <w:rFonts w:ascii="Arial" w:hAnsi="Arial" w:cs="Arial"/>
                <w:sz w:val="24"/>
                <w:szCs w:val="24"/>
              </w:rPr>
            </w:pPr>
          </w:p>
        </w:tc>
      </w:tr>
      <w:tr w:rsidR="00EC6E68" w:rsidRPr="00485A05" w14:paraId="464E4BF6" w14:textId="77777777" w:rsidTr="00485A05">
        <w:tc>
          <w:tcPr>
            <w:tcW w:w="4675" w:type="dxa"/>
            <w:shd w:val="clear" w:color="auto" w:fill="auto"/>
          </w:tcPr>
          <w:p w14:paraId="5719B8EB" w14:textId="77777777" w:rsidR="00EC6E68" w:rsidRPr="00485A05" w:rsidRDefault="00EC6E68" w:rsidP="00D16116">
            <w:pPr>
              <w:rPr>
                <w:rFonts w:ascii="Arial" w:hAnsi="Arial" w:cs="Arial"/>
                <w:sz w:val="24"/>
                <w:szCs w:val="24"/>
              </w:rPr>
            </w:pPr>
            <w:r w:rsidRPr="00485A05">
              <w:rPr>
                <w:rFonts w:ascii="Arial" w:hAnsi="Arial" w:cs="Arial"/>
                <w:sz w:val="24"/>
                <w:szCs w:val="24"/>
              </w:rPr>
              <w:t>Project Manager</w:t>
            </w:r>
          </w:p>
        </w:tc>
        <w:tc>
          <w:tcPr>
            <w:tcW w:w="4675" w:type="dxa"/>
            <w:shd w:val="clear" w:color="auto" w:fill="auto"/>
          </w:tcPr>
          <w:p w14:paraId="10D7EA90" w14:textId="77777777" w:rsidR="00EC6E68" w:rsidRPr="00485A05" w:rsidRDefault="00EC6E68" w:rsidP="00D16116">
            <w:pPr>
              <w:rPr>
                <w:rFonts w:ascii="Arial" w:hAnsi="Arial" w:cs="Arial"/>
                <w:sz w:val="24"/>
                <w:szCs w:val="24"/>
              </w:rPr>
            </w:pPr>
          </w:p>
        </w:tc>
      </w:tr>
    </w:tbl>
    <w:p w14:paraId="44C4F84E" w14:textId="4992DB45" w:rsidR="00EC6E68" w:rsidRDefault="00EC6E68" w:rsidP="00EC6E68">
      <w:pPr>
        <w:rPr>
          <w:b/>
        </w:rPr>
      </w:pPr>
    </w:p>
    <w:p w14:paraId="21F2CC32" w14:textId="7A9063BE" w:rsidR="00485A05" w:rsidRDefault="00485A05" w:rsidP="00EC6E68">
      <w:pPr>
        <w:rPr>
          <w:b/>
        </w:rPr>
      </w:pPr>
    </w:p>
    <w:p w14:paraId="104F581A" w14:textId="77777777" w:rsidR="00485A05" w:rsidRPr="00773726" w:rsidRDefault="00485A05" w:rsidP="00EC6E68">
      <w:pPr>
        <w:rPr>
          <w:b/>
        </w:rPr>
      </w:pPr>
    </w:p>
    <w:p w14:paraId="53769D4E" w14:textId="77777777" w:rsidR="00EC6E68" w:rsidRPr="00AE7759" w:rsidRDefault="00EC6E68" w:rsidP="00AE7759">
      <w:pPr>
        <w:numPr>
          <w:ilvl w:val="1"/>
          <w:numId w:val="91"/>
        </w:numPr>
        <w:tabs>
          <w:tab w:val="left" w:pos="1134"/>
        </w:tabs>
        <w:overflowPunct/>
        <w:autoSpaceDE/>
        <w:autoSpaceDN/>
        <w:adjustRightInd/>
        <w:ind w:left="1134" w:hanging="708"/>
        <w:jc w:val="both"/>
        <w:textAlignment w:val="auto"/>
        <w:rPr>
          <w:rFonts w:ascii="Arial" w:hAnsi="Arial" w:cs="Arial"/>
          <w:b/>
          <w:sz w:val="24"/>
          <w:szCs w:val="24"/>
        </w:rPr>
      </w:pPr>
      <w:r w:rsidRPr="00AE7759">
        <w:rPr>
          <w:rFonts w:ascii="Arial" w:hAnsi="Arial" w:cs="Arial"/>
          <w:b/>
          <w:sz w:val="24"/>
          <w:szCs w:val="24"/>
        </w:rPr>
        <w:lastRenderedPageBreak/>
        <w:t>Price Sheet – Network Service</w:t>
      </w:r>
    </w:p>
    <w:p w14:paraId="087D926E" w14:textId="77777777" w:rsidR="00EC6E68" w:rsidRPr="00AE7759" w:rsidRDefault="00EC6E68" w:rsidP="00AE7759">
      <w:pPr>
        <w:jc w:val="both"/>
        <w:rPr>
          <w:rFonts w:ascii="Arial" w:hAnsi="Arial" w:cs="Arial"/>
          <w:b/>
          <w:sz w:val="24"/>
          <w:szCs w:val="24"/>
        </w:rPr>
      </w:pPr>
    </w:p>
    <w:tbl>
      <w:tblPr>
        <w:tblW w:w="971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980"/>
        <w:gridCol w:w="1620"/>
        <w:gridCol w:w="1800"/>
      </w:tblGrid>
      <w:tr w:rsidR="00EC6E68" w:rsidRPr="00AE7759" w14:paraId="06E827C0" w14:textId="77777777" w:rsidTr="00191850">
        <w:tc>
          <w:tcPr>
            <w:tcW w:w="9715" w:type="dxa"/>
            <w:gridSpan w:val="4"/>
            <w:shd w:val="clear" w:color="auto" w:fill="auto"/>
          </w:tcPr>
          <w:p w14:paraId="54673850" w14:textId="77777777" w:rsidR="00EC6E68" w:rsidRPr="00AE7759" w:rsidRDefault="00EC6E68" w:rsidP="00AE7759">
            <w:pPr>
              <w:jc w:val="both"/>
              <w:rPr>
                <w:rFonts w:ascii="Arial" w:hAnsi="Arial" w:cs="Arial"/>
                <w:sz w:val="24"/>
                <w:szCs w:val="24"/>
              </w:rPr>
            </w:pPr>
          </w:p>
          <w:p w14:paraId="16E8314D" w14:textId="77777777" w:rsidR="00EC6E68" w:rsidRPr="00AE7759" w:rsidRDefault="00EC6E68" w:rsidP="00AE7759">
            <w:pPr>
              <w:numPr>
                <w:ilvl w:val="0"/>
                <w:numId w:val="92"/>
              </w:numPr>
              <w:overflowPunct/>
              <w:autoSpaceDE/>
              <w:autoSpaceDN/>
              <w:adjustRightInd/>
              <w:jc w:val="both"/>
              <w:textAlignment w:val="auto"/>
              <w:rPr>
                <w:rFonts w:ascii="Arial" w:hAnsi="Arial" w:cs="Arial"/>
                <w:sz w:val="24"/>
                <w:szCs w:val="24"/>
              </w:rPr>
            </w:pPr>
            <w:r w:rsidRPr="00AE7759">
              <w:rPr>
                <w:rFonts w:ascii="Arial" w:hAnsi="Arial" w:cs="Arial"/>
                <w:sz w:val="24"/>
                <w:szCs w:val="24"/>
              </w:rPr>
              <w:t>Design, Provision, Maintain and Support of network infrastructure and services, LAN (Local Area Network), WAN (Wide Area Network), this include Wireless WAN and Wireless LAN. The scope will include amongst others things provisioning of LAN and WAN as per request, maintain and support new and existing LAN and WAN infrastructure and services.</w:t>
            </w:r>
          </w:p>
          <w:p w14:paraId="64B82173" w14:textId="734CD609" w:rsidR="00EC6E68" w:rsidRPr="00AE7759" w:rsidRDefault="00EC6E68" w:rsidP="00AE7759">
            <w:pPr>
              <w:numPr>
                <w:ilvl w:val="0"/>
                <w:numId w:val="92"/>
              </w:numPr>
              <w:overflowPunct/>
              <w:autoSpaceDE/>
              <w:autoSpaceDN/>
              <w:adjustRightInd/>
              <w:jc w:val="both"/>
              <w:textAlignment w:val="auto"/>
              <w:rPr>
                <w:rFonts w:ascii="Arial" w:hAnsi="Arial" w:cs="Arial"/>
                <w:b/>
                <w:sz w:val="24"/>
                <w:szCs w:val="24"/>
              </w:rPr>
            </w:pPr>
            <w:r w:rsidRPr="00AE7759">
              <w:rPr>
                <w:rFonts w:ascii="Arial" w:hAnsi="Arial" w:cs="Arial"/>
                <w:sz w:val="24"/>
                <w:szCs w:val="24"/>
              </w:rPr>
              <w:t xml:space="preserve">Design, Provision, Maintain and Support of MPLS Network and Services. </w:t>
            </w:r>
          </w:p>
        </w:tc>
      </w:tr>
      <w:tr w:rsidR="00EC6E68" w:rsidRPr="00AE7759" w14:paraId="35EAECE5" w14:textId="77777777" w:rsidTr="00191850">
        <w:tc>
          <w:tcPr>
            <w:tcW w:w="4315" w:type="dxa"/>
            <w:shd w:val="clear" w:color="auto" w:fill="auto"/>
          </w:tcPr>
          <w:p w14:paraId="1349A49A" w14:textId="77777777" w:rsidR="00EC6E68" w:rsidRPr="00AE7759" w:rsidRDefault="00EC6E68" w:rsidP="00AE7759">
            <w:pPr>
              <w:jc w:val="both"/>
              <w:rPr>
                <w:rFonts w:ascii="Arial" w:hAnsi="Arial" w:cs="Arial"/>
                <w:b/>
                <w:sz w:val="24"/>
                <w:szCs w:val="24"/>
              </w:rPr>
            </w:pPr>
            <w:r w:rsidRPr="00AE7759">
              <w:rPr>
                <w:rFonts w:ascii="Arial" w:hAnsi="Arial" w:cs="Arial"/>
                <w:b/>
                <w:sz w:val="24"/>
                <w:szCs w:val="24"/>
              </w:rPr>
              <w:t>Service Description</w:t>
            </w:r>
          </w:p>
        </w:tc>
        <w:tc>
          <w:tcPr>
            <w:tcW w:w="1980" w:type="dxa"/>
            <w:shd w:val="clear" w:color="auto" w:fill="auto"/>
          </w:tcPr>
          <w:p w14:paraId="0B3C7619" w14:textId="77777777" w:rsidR="00EC6E68" w:rsidRPr="00AE7759" w:rsidRDefault="00EC6E68" w:rsidP="00AE7759">
            <w:pPr>
              <w:jc w:val="both"/>
              <w:rPr>
                <w:rFonts w:ascii="Arial" w:hAnsi="Arial" w:cs="Arial"/>
                <w:b/>
                <w:sz w:val="24"/>
                <w:szCs w:val="24"/>
              </w:rPr>
            </w:pPr>
            <w:r w:rsidRPr="00AE7759">
              <w:rPr>
                <w:rFonts w:ascii="Arial" w:hAnsi="Arial" w:cs="Arial"/>
                <w:b/>
                <w:sz w:val="24"/>
                <w:szCs w:val="24"/>
              </w:rPr>
              <w:t>Price Excluding VAT</w:t>
            </w:r>
          </w:p>
        </w:tc>
        <w:tc>
          <w:tcPr>
            <w:tcW w:w="1620" w:type="dxa"/>
            <w:shd w:val="clear" w:color="auto" w:fill="auto"/>
          </w:tcPr>
          <w:p w14:paraId="298B61DE" w14:textId="77777777" w:rsidR="00EC6E68" w:rsidRPr="00AE7759" w:rsidRDefault="00EC6E68" w:rsidP="00AE7759">
            <w:pPr>
              <w:jc w:val="both"/>
              <w:rPr>
                <w:rFonts w:ascii="Arial" w:hAnsi="Arial" w:cs="Arial"/>
                <w:b/>
                <w:sz w:val="24"/>
                <w:szCs w:val="24"/>
              </w:rPr>
            </w:pPr>
            <w:r w:rsidRPr="00AE7759">
              <w:rPr>
                <w:rFonts w:ascii="Arial" w:hAnsi="Arial" w:cs="Arial"/>
                <w:b/>
                <w:sz w:val="24"/>
                <w:szCs w:val="24"/>
              </w:rPr>
              <w:t>VAT</w:t>
            </w:r>
          </w:p>
        </w:tc>
        <w:tc>
          <w:tcPr>
            <w:tcW w:w="1800" w:type="dxa"/>
            <w:shd w:val="clear" w:color="auto" w:fill="auto"/>
          </w:tcPr>
          <w:p w14:paraId="633651BF" w14:textId="77777777" w:rsidR="00EC6E68" w:rsidRPr="00AE7759" w:rsidRDefault="00EC6E68" w:rsidP="00AE7759">
            <w:pPr>
              <w:jc w:val="both"/>
              <w:rPr>
                <w:rFonts w:ascii="Arial" w:hAnsi="Arial" w:cs="Arial"/>
                <w:b/>
                <w:sz w:val="24"/>
                <w:szCs w:val="24"/>
              </w:rPr>
            </w:pPr>
            <w:r w:rsidRPr="00AE7759">
              <w:rPr>
                <w:rFonts w:ascii="Arial" w:hAnsi="Arial" w:cs="Arial"/>
                <w:b/>
                <w:sz w:val="24"/>
                <w:szCs w:val="24"/>
              </w:rPr>
              <w:t>Total Price</w:t>
            </w:r>
          </w:p>
        </w:tc>
      </w:tr>
      <w:tr w:rsidR="00EC6E68" w:rsidRPr="00AE7759" w14:paraId="29DEF360" w14:textId="77777777" w:rsidTr="00191850">
        <w:tc>
          <w:tcPr>
            <w:tcW w:w="4315" w:type="dxa"/>
            <w:shd w:val="clear" w:color="auto" w:fill="auto"/>
          </w:tcPr>
          <w:p w14:paraId="108EE53C"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Local Area Network (LAN) Services</w:t>
            </w:r>
          </w:p>
        </w:tc>
        <w:tc>
          <w:tcPr>
            <w:tcW w:w="1980" w:type="dxa"/>
            <w:shd w:val="clear" w:color="auto" w:fill="auto"/>
          </w:tcPr>
          <w:p w14:paraId="54FCF2AE" w14:textId="77777777" w:rsidR="00EC6E68" w:rsidRPr="00AE7759" w:rsidRDefault="00EC6E68" w:rsidP="00AE7759">
            <w:pPr>
              <w:jc w:val="both"/>
              <w:rPr>
                <w:rFonts w:ascii="Arial" w:hAnsi="Arial" w:cs="Arial"/>
                <w:sz w:val="24"/>
                <w:szCs w:val="24"/>
              </w:rPr>
            </w:pPr>
          </w:p>
        </w:tc>
        <w:tc>
          <w:tcPr>
            <w:tcW w:w="1620" w:type="dxa"/>
            <w:shd w:val="clear" w:color="auto" w:fill="auto"/>
          </w:tcPr>
          <w:p w14:paraId="06F6ECC8" w14:textId="77777777" w:rsidR="00EC6E68" w:rsidRPr="00AE7759" w:rsidRDefault="00EC6E68" w:rsidP="00AE7759">
            <w:pPr>
              <w:jc w:val="both"/>
              <w:rPr>
                <w:rFonts w:ascii="Arial" w:hAnsi="Arial" w:cs="Arial"/>
                <w:sz w:val="24"/>
                <w:szCs w:val="24"/>
              </w:rPr>
            </w:pPr>
          </w:p>
        </w:tc>
        <w:tc>
          <w:tcPr>
            <w:tcW w:w="1800" w:type="dxa"/>
            <w:shd w:val="clear" w:color="auto" w:fill="auto"/>
          </w:tcPr>
          <w:p w14:paraId="49E679E4" w14:textId="77777777" w:rsidR="00EC6E68" w:rsidRPr="00AE7759" w:rsidRDefault="00EC6E68" w:rsidP="00AE7759">
            <w:pPr>
              <w:jc w:val="both"/>
              <w:rPr>
                <w:rFonts w:ascii="Arial" w:hAnsi="Arial" w:cs="Arial"/>
                <w:sz w:val="24"/>
                <w:szCs w:val="24"/>
              </w:rPr>
            </w:pPr>
          </w:p>
        </w:tc>
      </w:tr>
      <w:tr w:rsidR="00EC6E68" w:rsidRPr="00AE7759" w14:paraId="3BCEB82C" w14:textId="77777777" w:rsidTr="00191850">
        <w:tc>
          <w:tcPr>
            <w:tcW w:w="4315" w:type="dxa"/>
            <w:shd w:val="clear" w:color="auto" w:fill="auto"/>
          </w:tcPr>
          <w:p w14:paraId="692B71A7"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Wide Area Network (WAN) Services</w:t>
            </w:r>
          </w:p>
        </w:tc>
        <w:tc>
          <w:tcPr>
            <w:tcW w:w="1980" w:type="dxa"/>
            <w:shd w:val="clear" w:color="auto" w:fill="auto"/>
          </w:tcPr>
          <w:p w14:paraId="42B41452" w14:textId="77777777" w:rsidR="00EC6E68" w:rsidRPr="00AE7759" w:rsidRDefault="00EC6E68" w:rsidP="00AE7759">
            <w:pPr>
              <w:jc w:val="both"/>
              <w:rPr>
                <w:rFonts w:ascii="Arial" w:hAnsi="Arial" w:cs="Arial"/>
                <w:sz w:val="24"/>
                <w:szCs w:val="24"/>
              </w:rPr>
            </w:pPr>
          </w:p>
        </w:tc>
        <w:tc>
          <w:tcPr>
            <w:tcW w:w="1620" w:type="dxa"/>
            <w:shd w:val="clear" w:color="auto" w:fill="auto"/>
          </w:tcPr>
          <w:p w14:paraId="117C62E9" w14:textId="77777777" w:rsidR="00EC6E68" w:rsidRPr="00AE7759" w:rsidRDefault="00EC6E68" w:rsidP="00AE7759">
            <w:pPr>
              <w:jc w:val="both"/>
              <w:rPr>
                <w:rFonts w:ascii="Arial" w:hAnsi="Arial" w:cs="Arial"/>
                <w:sz w:val="24"/>
                <w:szCs w:val="24"/>
              </w:rPr>
            </w:pPr>
          </w:p>
        </w:tc>
        <w:tc>
          <w:tcPr>
            <w:tcW w:w="1800" w:type="dxa"/>
            <w:shd w:val="clear" w:color="auto" w:fill="auto"/>
          </w:tcPr>
          <w:p w14:paraId="6BEB454E" w14:textId="77777777" w:rsidR="00EC6E68" w:rsidRPr="00AE7759" w:rsidRDefault="00EC6E68" w:rsidP="00AE7759">
            <w:pPr>
              <w:jc w:val="both"/>
              <w:rPr>
                <w:rFonts w:ascii="Arial" w:hAnsi="Arial" w:cs="Arial"/>
                <w:sz w:val="24"/>
                <w:szCs w:val="24"/>
              </w:rPr>
            </w:pPr>
          </w:p>
        </w:tc>
      </w:tr>
      <w:tr w:rsidR="00EC6E68" w:rsidRPr="00AE7759" w14:paraId="5B057D32" w14:textId="77777777" w:rsidTr="00191850">
        <w:tc>
          <w:tcPr>
            <w:tcW w:w="4315" w:type="dxa"/>
            <w:shd w:val="clear" w:color="auto" w:fill="auto"/>
          </w:tcPr>
          <w:p w14:paraId="047C4D20"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ISP Services</w:t>
            </w:r>
          </w:p>
        </w:tc>
        <w:tc>
          <w:tcPr>
            <w:tcW w:w="1980" w:type="dxa"/>
            <w:shd w:val="clear" w:color="auto" w:fill="auto"/>
          </w:tcPr>
          <w:p w14:paraId="2FA76FA3" w14:textId="77777777" w:rsidR="00EC6E68" w:rsidRPr="00AE7759" w:rsidRDefault="00EC6E68" w:rsidP="00AE7759">
            <w:pPr>
              <w:jc w:val="both"/>
              <w:rPr>
                <w:rFonts w:ascii="Arial" w:hAnsi="Arial" w:cs="Arial"/>
                <w:sz w:val="24"/>
                <w:szCs w:val="24"/>
              </w:rPr>
            </w:pPr>
          </w:p>
        </w:tc>
        <w:tc>
          <w:tcPr>
            <w:tcW w:w="1620" w:type="dxa"/>
            <w:shd w:val="clear" w:color="auto" w:fill="auto"/>
          </w:tcPr>
          <w:p w14:paraId="45727DBB" w14:textId="77777777" w:rsidR="00EC6E68" w:rsidRPr="00AE7759" w:rsidRDefault="00EC6E68" w:rsidP="00AE7759">
            <w:pPr>
              <w:jc w:val="both"/>
              <w:rPr>
                <w:rFonts w:ascii="Arial" w:hAnsi="Arial" w:cs="Arial"/>
                <w:sz w:val="24"/>
                <w:szCs w:val="24"/>
              </w:rPr>
            </w:pPr>
          </w:p>
        </w:tc>
        <w:tc>
          <w:tcPr>
            <w:tcW w:w="1800" w:type="dxa"/>
            <w:shd w:val="clear" w:color="auto" w:fill="auto"/>
          </w:tcPr>
          <w:p w14:paraId="544E4DA4" w14:textId="77777777" w:rsidR="00EC6E68" w:rsidRPr="00AE7759" w:rsidRDefault="00EC6E68" w:rsidP="00AE7759">
            <w:pPr>
              <w:jc w:val="both"/>
              <w:rPr>
                <w:rFonts w:ascii="Arial" w:hAnsi="Arial" w:cs="Arial"/>
                <w:sz w:val="24"/>
                <w:szCs w:val="24"/>
              </w:rPr>
            </w:pPr>
          </w:p>
        </w:tc>
      </w:tr>
      <w:tr w:rsidR="00EC6E68" w:rsidRPr="00AE7759" w14:paraId="48023783" w14:textId="77777777" w:rsidTr="00191850">
        <w:tc>
          <w:tcPr>
            <w:tcW w:w="4315" w:type="dxa"/>
            <w:shd w:val="clear" w:color="auto" w:fill="auto"/>
          </w:tcPr>
          <w:p w14:paraId="7CA0C139"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Public Free Wi-Fi Services</w:t>
            </w:r>
          </w:p>
        </w:tc>
        <w:tc>
          <w:tcPr>
            <w:tcW w:w="1980" w:type="dxa"/>
            <w:shd w:val="clear" w:color="auto" w:fill="auto"/>
          </w:tcPr>
          <w:p w14:paraId="3E21B4A6" w14:textId="77777777" w:rsidR="00EC6E68" w:rsidRPr="00AE7759" w:rsidRDefault="00EC6E68" w:rsidP="00AE7759">
            <w:pPr>
              <w:jc w:val="both"/>
              <w:rPr>
                <w:rFonts w:ascii="Arial" w:hAnsi="Arial" w:cs="Arial"/>
                <w:sz w:val="24"/>
                <w:szCs w:val="24"/>
              </w:rPr>
            </w:pPr>
          </w:p>
        </w:tc>
        <w:tc>
          <w:tcPr>
            <w:tcW w:w="1620" w:type="dxa"/>
            <w:shd w:val="clear" w:color="auto" w:fill="auto"/>
          </w:tcPr>
          <w:p w14:paraId="2E1C1168" w14:textId="77777777" w:rsidR="00EC6E68" w:rsidRPr="00AE7759" w:rsidRDefault="00EC6E68" w:rsidP="00AE7759">
            <w:pPr>
              <w:jc w:val="both"/>
              <w:rPr>
                <w:rFonts w:ascii="Arial" w:hAnsi="Arial" w:cs="Arial"/>
                <w:sz w:val="24"/>
                <w:szCs w:val="24"/>
              </w:rPr>
            </w:pPr>
          </w:p>
        </w:tc>
        <w:tc>
          <w:tcPr>
            <w:tcW w:w="1800" w:type="dxa"/>
            <w:shd w:val="clear" w:color="auto" w:fill="auto"/>
          </w:tcPr>
          <w:p w14:paraId="05D4991A" w14:textId="77777777" w:rsidR="00EC6E68" w:rsidRPr="00AE7759" w:rsidRDefault="00EC6E68" w:rsidP="00AE7759">
            <w:pPr>
              <w:jc w:val="both"/>
              <w:rPr>
                <w:rFonts w:ascii="Arial" w:hAnsi="Arial" w:cs="Arial"/>
                <w:sz w:val="24"/>
                <w:szCs w:val="24"/>
              </w:rPr>
            </w:pPr>
          </w:p>
        </w:tc>
      </w:tr>
      <w:tr w:rsidR="00EC6E68" w:rsidRPr="00AE7759" w14:paraId="76A33C83" w14:textId="77777777" w:rsidTr="00191850">
        <w:tc>
          <w:tcPr>
            <w:tcW w:w="4315" w:type="dxa"/>
            <w:shd w:val="clear" w:color="auto" w:fill="auto"/>
          </w:tcPr>
          <w:p w14:paraId="181877DB"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License and maintenance renewal</w:t>
            </w:r>
          </w:p>
        </w:tc>
        <w:tc>
          <w:tcPr>
            <w:tcW w:w="1980" w:type="dxa"/>
            <w:shd w:val="clear" w:color="auto" w:fill="auto"/>
          </w:tcPr>
          <w:p w14:paraId="7DBAC92C" w14:textId="77777777" w:rsidR="00EC6E68" w:rsidRPr="00AE7759" w:rsidRDefault="00EC6E68" w:rsidP="00AE7759">
            <w:pPr>
              <w:jc w:val="both"/>
              <w:rPr>
                <w:rFonts w:ascii="Arial" w:hAnsi="Arial" w:cs="Arial"/>
                <w:sz w:val="24"/>
                <w:szCs w:val="24"/>
              </w:rPr>
            </w:pPr>
          </w:p>
        </w:tc>
        <w:tc>
          <w:tcPr>
            <w:tcW w:w="1620" w:type="dxa"/>
            <w:shd w:val="clear" w:color="auto" w:fill="auto"/>
          </w:tcPr>
          <w:p w14:paraId="01C49B2B" w14:textId="77777777" w:rsidR="00EC6E68" w:rsidRPr="00AE7759" w:rsidRDefault="00EC6E68" w:rsidP="00AE7759">
            <w:pPr>
              <w:jc w:val="both"/>
              <w:rPr>
                <w:rFonts w:ascii="Arial" w:hAnsi="Arial" w:cs="Arial"/>
                <w:sz w:val="24"/>
                <w:szCs w:val="24"/>
              </w:rPr>
            </w:pPr>
          </w:p>
        </w:tc>
        <w:tc>
          <w:tcPr>
            <w:tcW w:w="1800" w:type="dxa"/>
            <w:shd w:val="clear" w:color="auto" w:fill="auto"/>
          </w:tcPr>
          <w:p w14:paraId="6E816F99" w14:textId="77777777" w:rsidR="00EC6E68" w:rsidRPr="00AE7759" w:rsidRDefault="00EC6E68" w:rsidP="00AE7759">
            <w:pPr>
              <w:jc w:val="both"/>
              <w:rPr>
                <w:rFonts w:ascii="Arial" w:hAnsi="Arial" w:cs="Arial"/>
                <w:sz w:val="24"/>
                <w:szCs w:val="24"/>
              </w:rPr>
            </w:pPr>
          </w:p>
        </w:tc>
      </w:tr>
      <w:tr w:rsidR="00EC6E68" w:rsidRPr="00AE7759" w14:paraId="74017D29" w14:textId="77777777" w:rsidTr="00191850">
        <w:tc>
          <w:tcPr>
            <w:tcW w:w="4315" w:type="dxa"/>
            <w:shd w:val="clear" w:color="auto" w:fill="auto"/>
          </w:tcPr>
          <w:p w14:paraId="6F556F23"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High site rental renewal (Driehoek, Platberg and Carlton Centre)</w:t>
            </w:r>
          </w:p>
        </w:tc>
        <w:tc>
          <w:tcPr>
            <w:tcW w:w="1980" w:type="dxa"/>
            <w:shd w:val="clear" w:color="auto" w:fill="auto"/>
          </w:tcPr>
          <w:p w14:paraId="3B95942A" w14:textId="77777777" w:rsidR="00EC6E68" w:rsidRPr="00AE7759" w:rsidRDefault="00EC6E68" w:rsidP="00AE7759">
            <w:pPr>
              <w:jc w:val="both"/>
              <w:rPr>
                <w:rFonts w:ascii="Arial" w:hAnsi="Arial" w:cs="Arial"/>
                <w:sz w:val="24"/>
                <w:szCs w:val="24"/>
              </w:rPr>
            </w:pPr>
          </w:p>
        </w:tc>
        <w:tc>
          <w:tcPr>
            <w:tcW w:w="1620" w:type="dxa"/>
            <w:shd w:val="clear" w:color="auto" w:fill="auto"/>
          </w:tcPr>
          <w:p w14:paraId="7461F23C" w14:textId="77777777" w:rsidR="00EC6E68" w:rsidRPr="00AE7759" w:rsidRDefault="00EC6E68" w:rsidP="00AE7759">
            <w:pPr>
              <w:jc w:val="both"/>
              <w:rPr>
                <w:rFonts w:ascii="Arial" w:hAnsi="Arial" w:cs="Arial"/>
                <w:sz w:val="24"/>
                <w:szCs w:val="24"/>
              </w:rPr>
            </w:pPr>
          </w:p>
        </w:tc>
        <w:tc>
          <w:tcPr>
            <w:tcW w:w="1800" w:type="dxa"/>
            <w:shd w:val="clear" w:color="auto" w:fill="auto"/>
          </w:tcPr>
          <w:p w14:paraId="6C96E5F9" w14:textId="77777777" w:rsidR="00EC6E68" w:rsidRPr="00AE7759" w:rsidRDefault="00EC6E68" w:rsidP="00AE7759">
            <w:pPr>
              <w:jc w:val="both"/>
              <w:rPr>
                <w:rFonts w:ascii="Arial" w:hAnsi="Arial" w:cs="Arial"/>
                <w:sz w:val="24"/>
                <w:szCs w:val="24"/>
              </w:rPr>
            </w:pPr>
          </w:p>
        </w:tc>
      </w:tr>
      <w:tr w:rsidR="00EC6E68" w:rsidRPr="00AE7759" w14:paraId="6812FD89" w14:textId="77777777" w:rsidTr="00191850">
        <w:tc>
          <w:tcPr>
            <w:tcW w:w="4315" w:type="dxa"/>
            <w:shd w:val="clear" w:color="auto" w:fill="auto"/>
          </w:tcPr>
          <w:p w14:paraId="782B89E6"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Indicative pricing on replacement of faulty equipment i.e. switches, access points, network radios</w:t>
            </w:r>
          </w:p>
        </w:tc>
        <w:tc>
          <w:tcPr>
            <w:tcW w:w="1980" w:type="dxa"/>
            <w:shd w:val="clear" w:color="auto" w:fill="auto"/>
          </w:tcPr>
          <w:p w14:paraId="39562E12" w14:textId="77777777" w:rsidR="00EC6E68" w:rsidRPr="00AE7759" w:rsidRDefault="00EC6E68" w:rsidP="00AE7759">
            <w:pPr>
              <w:jc w:val="both"/>
              <w:rPr>
                <w:rFonts w:ascii="Arial" w:hAnsi="Arial" w:cs="Arial"/>
                <w:sz w:val="24"/>
                <w:szCs w:val="24"/>
              </w:rPr>
            </w:pPr>
          </w:p>
        </w:tc>
        <w:tc>
          <w:tcPr>
            <w:tcW w:w="1620" w:type="dxa"/>
            <w:shd w:val="clear" w:color="auto" w:fill="auto"/>
          </w:tcPr>
          <w:p w14:paraId="3A324992" w14:textId="77777777" w:rsidR="00EC6E68" w:rsidRPr="00AE7759" w:rsidRDefault="00EC6E68" w:rsidP="00AE7759">
            <w:pPr>
              <w:jc w:val="both"/>
              <w:rPr>
                <w:rFonts w:ascii="Arial" w:hAnsi="Arial" w:cs="Arial"/>
                <w:sz w:val="24"/>
                <w:szCs w:val="24"/>
              </w:rPr>
            </w:pPr>
          </w:p>
        </w:tc>
        <w:tc>
          <w:tcPr>
            <w:tcW w:w="1800" w:type="dxa"/>
            <w:shd w:val="clear" w:color="auto" w:fill="auto"/>
          </w:tcPr>
          <w:p w14:paraId="363D487F" w14:textId="77777777" w:rsidR="00EC6E68" w:rsidRPr="00AE7759" w:rsidRDefault="00EC6E68" w:rsidP="00AE7759">
            <w:pPr>
              <w:jc w:val="both"/>
              <w:rPr>
                <w:rFonts w:ascii="Arial" w:hAnsi="Arial" w:cs="Arial"/>
                <w:sz w:val="24"/>
                <w:szCs w:val="24"/>
              </w:rPr>
            </w:pPr>
          </w:p>
        </w:tc>
      </w:tr>
      <w:tr w:rsidR="00EC6E68" w:rsidRPr="00AE7759" w14:paraId="01F226BA" w14:textId="77777777" w:rsidTr="00191850">
        <w:tc>
          <w:tcPr>
            <w:tcW w:w="4315" w:type="dxa"/>
            <w:shd w:val="clear" w:color="auto" w:fill="auto"/>
          </w:tcPr>
          <w:p w14:paraId="3B9562F6" w14:textId="77777777" w:rsidR="00EC6E68" w:rsidRPr="00AE7759" w:rsidRDefault="00EC6E68" w:rsidP="00AE7759">
            <w:pPr>
              <w:jc w:val="both"/>
              <w:rPr>
                <w:rFonts w:ascii="Arial" w:hAnsi="Arial" w:cs="Arial"/>
                <w:sz w:val="24"/>
                <w:szCs w:val="24"/>
              </w:rPr>
            </w:pPr>
            <w:r w:rsidRPr="00AE7759">
              <w:rPr>
                <w:rFonts w:ascii="Arial" w:hAnsi="Arial" w:cs="Arial"/>
                <w:sz w:val="24"/>
                <w:szCs w:val="24"/>
              </w:rPr>
              <w:t>Network points installation (per network point)</w:t>
            </w:r>
          </w:p>
        </w:tc>
        <w:tc>
          <w:tcPr>
            <w:tcW w:w="1980" w:type="dxa"/>
            <w:shd w:val="clear" w:color="auto" w:fill="auto"/>
          </w:tcPr>
          <w:p w14:paraId="6D024A4F" w14:textId="77777777" w:rsidR="00EC6E68" w:rsidRPr="00AE7759" w:rsidRDefault="00EC6E68" w:rsidP="00AE7759">
            <w:pPr>
              <w:jc w:val="both"/>
              <w:rPr>
                <w:rFonts w:ascii="Arial" w:hAnsi="Arial" w:cs="Arial"/>
                <w:sz w:val="24"/>
                <w:szCs w:val="24"/>
              </w:rPr>
            </w:pPr>
          </w:p>
        </w:tc>
        <w:tc>
          <w:tcPr>
            <w:tcW w:w="1620" w:type="dxa"/>
            <w:shd w:val="clear" w:color="auto" w:fill="auto"/>
          </w:tcPr>
          <w:p w14:paraId="0BE9BBD4" w14:textId="77777777" w:rsidR="00EC6E68" w:rsidRPr="00AE7759" w:rsidRDefault="00EC6E68" w:rsidP="00AE7759">
            <w:pPr>
              <w:jc w:val="both"/>
              <w:rPr>
                <w:rFonts w:ascii="Arial" w:hAnsi="Arial" w:cs="Arial"/>
                <w:sz w:val="24"/>
                <w:szCs w:val="24"/>
              </w:rPr>
            </w:pPr>
          </w:p>
        </w:tc>
        <w:tc>
          <w:tcPr>
            <w:tcW w:w="1800" w:type="dxa"/>
            <w:shd w:val="clear" w:color="auto" w:fill="auto"/>
          </w:tcPr>
          <w:p w14:paraId="20D762B3" w14:textId="77777777" w:rsidR="00EC6E68" w:rsidRPr="00AE7759" w:rsidRDefault="00EC6E68" w:rsidP="00AE7759">
            <w:pPr>
              <w:jc w:val="both"/>
              <w:rPr>
                <w:rFonts w:ascii="Arial" w:hAnsi="Arial" w:cs="Arial"/>
                <w:sz w:val="24"/>
                <w:szCs w:val="24"/>
              </w:rPr>
            </w:pPr>
          </w:p>
        </w:tc>
      </w:tr>
    </w:tbl>
    <w:p w14:paraId="41C45BCD" w14:textId="77777777" w:rsidR="00EC6E68" w:rsidRPr="00AE7759" w:rsidRDefault="00EC6E68" w:rsidP="00AE7759">
      <w:pPr>
        <w:jc w:val="both"/>
        <w:rPr>
          <w:rFonts w:ascii="Arial" w:hAnsi="Arial" w:cs="Arial"/>
          <w:b/>
          <w:sz w:val="24"/>
          <w:szCs w:val="24"/>
        </w:rPr>
      </w:pPr>
    </w:p>
    <w:p w14:paraId="2502A417" w14:textId="77777777" w:rsidR="00EC6E68" w:rsidRPr="00AE7759" w:rsidRDefault="00EC6E68" w:rsidP="00405B00">
      <w:pPr>
        <w:numPr>
          <w:ilvl w:val="0"/>
          <w:numId w:val="91"/>
        </w:numPr>
        <w:overflowPunct/>
        <w:autoSpaceDE/>
        <w:autoSpaceDN/>
        <w:adjustRightInd/>
        <w:ind w:left="1170"/>
        <w:jc w:val="both"/>
        <w:textAlignment w:val="auto"/>
        <w:rPr>
          <w:rFonts w:ascii="Arial" w:hAnsi="Arial" w:cs="Arial"/>
          <w:b/>
          <w:sz w:val="24"/>
          <w:szCs w:val="24"/>
        </w:rPr>
      </w:pPr>
      <w:r w:rsidRPr="00AE7759">
        <w:rPr>
          <w:rFonts w:ascii="Arial" w:hAnsi="Arial" w:cs="Arial"/>
          <w:b/>
          <w:sz w:val="24"/>
          <w:szCs w:val="24"/>
        </w:rPr>
        <w:t>Resources Rate Card</w:t>
      </w:r>
    </w:p>
    <w:p w14:paraId="715DBDF3" w14:textId="77777777" w:rsidR="00EC6E68" w:rsidRPr="00AE7759" w:rsidRDefault="00EC6E68" w:rsidP="00405B00">
      <w:pPr>
        <w:numPr>
          <w:ilvl w:val="0"/>
          <w:numId w:val="91"/>
        </w:numPr>
        <w:overflowPunct/>
        <w:autoSpaceDE/>
        <w:autoSpaceDN/>
        <w:adjustRightInd/>
        <w:ind w:left="1170"/>
        <w:jc w:val="both"/>
        <w:textAlignment w:val="auto"/>
        <w:rPr>
          <w:rFonts w:ascii="Arial" w:hAnsi="Arial" w:cs="Arial"/>
          <w:b/>
          <w:sz w:val="24"/>
          <w:szCs w:val="24"/>
        </w:rPr>
      </w:pPr>
      <w:r w:rsidRPr="00AE7759">
        <w:rPr>
          <w:rFonts w:ascii="Arial" w:hAnsi="Arial" w:cs="Arial"/>
          <w:b/>
          <w:sz w:val="24"/>
          <w:szCs w:val="24"/>
        </w:rPr>
        <w:t>Services Rate Card</w:t>
      </w:r>
    </w:p>
    <w:p w14:paraId="344D0AF0" w14:textId="77777777" w:rsidR="00EC6E68" w:rsidRPr="00AE7759" w:rsidRDefault="00EC6E68" w:rsidP="00405B00">
      <w:pPr>
        <w:numPr>
          <w:ilvl w:val="0"/>
          <w:numId w:val="91"/>
        </w:numPr>
        <w:overflowPunct/>
        <w:autoSpaceDE/>
        <w:autoSpaceDN/>
        <w:adjustRightInd/>
        <w:ind w:left="1170"/>
        <w:jc w:val="both"/>
        <w:textAlignment w:val="auto"/>
        <w:rPr>
          <w:rFonts w:ascii="Arial" w:hAnsi="Arial" w:cs="Arial"/>
          <w:b/>
          <w:sz w:val="24"/>
          <w:szCs w:val="24"/>
        </w:rPr>
      </w:pPr>
      <w:r w:rsidRPr="00AE7759">
        <w:rPr>
          <w:rFonts w:ascii="Arial" w:hAnsi="Arial" w:cs="Arial"/>
          <w:b/>
          <w:sz w:val="24"/>
          <w:szCs w:val="24"/>
        </w:rPr>
        <w:t>Infrastructure Rate Card</w:t>
      </w:r>
    </w:p>
    <w:p w14:paraId="0AA9762D" w14:textId="77777777" w:rsidR="00EC6E68" w:rsidRPr="00773726" w:rsidRDefault="00EC6E68" w:rsidP="00EC6E68"/>
    <w:p w14:paraId="22275FC9" w14:textId="77777777" w:rsidR="00EC6E68" w:rsidRPr="00405B00" w:rsidRDefault="00EC6E68" w:rsidP="00405B00">
      <w:pPr>
        <w:pStyle w:val="Heading1"/>
        <w:keepNext/>
        <w:numPr>
          <w:ilvl w:val="0"/>
          <w:numId w:val="100"/>
        </w:numPr>
        <w:tabs>
          <w:tab w:val="left" w:pos="1080"/>
          <w:tab w:val="left" w:pos="1260"/>
        </w:tabs>
        <w:overflowPunct/>
        <w:autoSpaceDE/>
        <w:autoSpaceDN/>
        <w:adjustRightInd/>
        <w:spacing w:before="0" w:after="240"/>
        <w:ind w:hanging="1014"/>
        <w:jc w:val="both"/>
        <w:textAlignment w:val="auto"/>
        <w:rPr>
          <w:rStyle w:val="BookTitle"/>
          <w:rFonts w:ascii="Arial" w:hAnsi="Arial" w:cs="Arial"/>
          <w:sz w:val="24"/>
          <w:szCs w:val="24"/>
        </w:rPr>
      </w:pPr>
      <w:bookmarkStart w:id="61" w:name="_Toc117692523"/>
      <w:r w:rsidRPr="00405B00">
        <w:rPr>
          <w:rStyle w:val="BookTitle"/>
          <w:rFonts w:ascii="Arial" w:hAnsi="Arial" w:cs="Arial"/>
          <w:sz w:val="24"/>
          <w:szCs w:val="24"/>
        </w:rPr>
        <w:t>City Power’s Responsibilities</w:t>
      </w:r>
      <w:bookmarkEnd w:id="61"/>
    </w:p>
    <w:p w14:paraId="5B9267C7"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standards documents for all network services areas of support</w:t>
      </w:r>
    </w:p>
    <w:p w14:paraId="1AA41B41"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Policies for all network services areas of support</w:t>
      </w:r>
    </w:p>
    <w:p w14:paraId="24B65DEA"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Security Standards to be implemented on network devices</w:t>
      </w:r>
    </w:p>
    <w:p w14:paraId="033D908F"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Log Service Requests</w:t>
      </w:r>
    </w:p>
    <w:p w14:paraId="6BDF7A6A"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Log Asset verification requests</w:t>
      </w:r>
    </w:p>
    <w:p w14:paraId="776824C0"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Approve Change Requests</w:t>
      </w:r>
    </w:p>
    <w:p w14:paraId="7156CE69"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Approve Service Improvement Plans</w:t>
      </w:r>
    </w:p>
    <w:p w14:paraId="2A398B4E"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requirements for LAN, WAN and MPLS Networks</w:t>
      </w:r>
    </w:p>
    <w:p w14:paraId="7CA1FE3B"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Sign-Off on design documents</w:t>
      </w:r>
    </w:p>
    <w:p w14:paraId="6DA327E6"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Sign-Off Configurations documents</w:t>
      </w:r>
    </w:p>
    <w:p w14:paraId="273E962C"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Sign-Off on completion certificates</w:t>
      </w:r>
    </w:p>
    <w:p w14:paraId="2713D3F4"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reports on identified audit findings</w:t>
      </w:r>
    </w:p>
    <w:p w14:paraId="3EB6F36F"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Provide reports on identified security risks</w:t>
      </w:r>
    </w:p>
    <w:p w14:paraId="0BA5C138" w14:textId="77777777" w:rsidR="00EC6E68" w:rsidRPr="00405B00" w:rsidRDefault="00EC6E68" w:rsidP="003D2257">
      <w:pPr>
        <w:numPr>
          <w:ilvl w:val="1"/>
          <w:numId w:val="102"/>
        </w:numPr>
        <w:overflowPunct/>
        <w:autoSpaceDE/>
        <w:autoSpaceDN/>
        <w:adjustRightInd/>
        <w:ind w:left="1800" w:hanging="990"/>
        <w:jc w:val="both"/>
        <w:textAlignment w:val="auto"/>
        <w:rPr>
          <w:rFonts w:ascii="Arial" w:hAnsi="Arial" w:cs="Arial"/>
          <w:sz w:val="24"/>
          <w:szCs w:val="24"/>
        </w:rPr>
      </w:pPr>
      <w:r w:rsidRPr="00405B00">
        <w:rPr>
          <w:rFonts w:ascii="Arial" w:hAnsi="Arial" w:cs="Arial"/>
          <w:sz w:val="24"/>
          <w:szCs w:val="24"/>
        </w:rPr>
        <w:t>Ensure that all equipment is under Original Equipment Manufacturer maintenance and support</w:t>
      </w:r>
    </w:p>
    <w:p w14:paraId="70F2374A" w14:textId="63A2FC86" w:rsidR="00EC6E68" w:rsidRDefault="00EC6E68" w:rsidP="00405B00">
      <w:pPr>
        <w:tabs>
          <w:tab w:val="left" w:pos="1770"/>
        </w:tabs>
        <w:spacing w:before="120" w:after="120"/>
        <w:jc w:val="both"/>
        <w:rPr>
          <w:rFonts w:ascii="Arial" w:hAnsi="Arial" w:cs="Arial"/>
          <w:sz w:val="24"/>
          <w:szCs w:val="24"/>
        </w:rPr>
      </w:pPr>
    </w:p>
    <w:p w14:paraId="7EBE7FC3" w14:textId="77777777" w:rsidR="003D2257" w:rsidRPr="00405B00" w:rsidRDefault="003D2257" w:rsidP="00405B00">
      <w:pPr>
        <w:tabs>
          <w:tab w:val="left" w:pos="1770"/>
        </w:tabs>
        <w:spacing w:before="120" w:after="120"/>
        <w:jc w:val="both"/>
        <w:rPr>
          <w:rFonts w:ascii="Arial" w:hAnsi="Arial" w:cs="Arial"/>
          <w:sz w:val="24"/>
          <w:szCs w:val="24"/>
        </w:rPr>
      </w:pPr>
    </w:p>
    <w:p w14:paraId="174009B2" w14:textId="77777777" w:rsidR="00EC6E68" w:rsidRPr="003D2257" w:rsidRDefault="00EC6E68" w:rsidP="00405B00">
      <w:pPr>
        <w:pStyle w:val="Heading1"/>
        <w:keepNext/>
        <w:numPr>
          <w:ilvl w:val="0"/>
          <w:numId w:val="88"/>
        </w:numPr>
        <w:tabs>
          <w:tab w:val="left" w:pos="1080"/>
          <w:tab w:val="left" w:pos="1260"/>
        </w:tabs>
        <w:overflowPunct/>
        <w:autoSpaceDE/>
        <w:autoSpaceDN/>
        <w:adjustRightInd/>
        <w:spacing w:before="0" w:after="240"/>
        <w:ind w:left="360" w:firstLine="0"/>
        <w:jc w:val="both"/>
        <w:textAlignment w:val="auto"/>
        <w:rPr>
          <w:rStyle w:val="BookTitle"/>
          <w:rFonts w:ascii="Arial" w:hAnsi="Arial" w:cs="Arial"/>
          <w:sz w:val="24"/>
          <w:szCs w:val="24"/>
        </w:rPr>
      </w:pPr>
      <w:bookmarkStart w:id="62" w:name="_Toc530692420"/>
      <w:bookmarkStart w:id="63" w:name="_Toc117692524"/>
      <w:r w:rsidRPr="003D2257">
        <w:rPr>
          <w:rStyle w:val="BookTitle"/>
          <w:rFonts w:ascii="Arial" w:hAnsi="Arial" w:cs="Arial"/>
          <w:sz w:val="24"/>
          <w:szCs w:val="24"/>
        </w:rPr>
        <w:lastRenderedPageBreak/>
        <w:t>INCIDENT MANAGEMENT</w:t>
      </w:r>
      <w:bookmarkStart w:id="64" w:name="_Toc530692421"/>
      <w:bookmarkEnd w:id="62"/>
      <w:bookmarkEnd w:id="63"/>
    </w:p>
    <w:p w14:paraId="0EC0B63A" w14:textId="77777777" w:rsidR="00EC6E68" w:rsidRPr="003D2257" w:rsidRDefault="00EC6E68" w:rsidP="00C17C94">
      <w:pPr>
        <w:pStyle w:val="Heading1"/>
        <w:numPr>
          <w:ilvl w:val="0"/>
          <w:numId w:val="0"/>
        </w:numPr>
        <w:ind w:left="810"/>
        <w:jc w:val="both"/>
        <w:rPr>
          <w:rFonts w:ascii="Arial" w:hAnsi="Arial" w:cs="Arial"/>
          <w:bCs/>
          <w:smallCaps/>
          <w:spacing w:val="5"/>
          <w:sz w:val="24"/>
          <w:szCs w:val="24"/>
        </w:rPr>
      </w:pPr>
      <w:bookmarkStart w:id="65" w:name="_Toc117692525"/>
      <w:r w:rsidRPr="003D2257">
        <w:rPr>
          <w:rFonts w:ascii="Arial" w:hAnsi="Arial" w:cs="Arial"/>
          <w:b/>
          <w:sz w:val="24"/>
          <w:szCs w:val="24"/>
        </w:rPr>
        <w:t>The following priority levels and response times shall apply and be adhered to by the service provider.</w:t>
      </w:r>
      <w:bookmarkEnd w:id="64"/>
      <w:r w:rsidRPr="003D2257">
        <w:rPr>
          <w:rFonts w:ascii="Arial" w:hAnsi="Arial" w:cs="Arial"/>
          <w:b/>
          <w:sz w:val="24"/>
          <w:szCs w:val="24"/>
        </w:rPr>
        <w:t xml:space="preserve"> Loan equipment shall be provided during repair or maintenance of Level1 and Level2 equipment. In case of Level3 and Level4, City power shall determine severity and recommend the appropriate response.</w:t>
      </w:r>
      <w:bookmarkEnd w:id="65"/>
    </w:p>
    <w:p w14:paraId="121B8A44" w14:textId="77777777" w:rsidR="00EC6E68" w:rsidRPr="003D2257" w:rsidRDefault="00EC6E68" w:rsidP="006D22DC">
      <w:pPr>
        <w:pStyle w:val="Heading2"/>
        <w:keepNext/>
        <w:numPr>
          <w:ilvl w:val="1"/>
          <w:numId w:val="88"/>
        </w:numPr>
        <w:overflowPunct/>
        <w:autoSpaceDE/>
        <w:autoSpaceDN/>
        <w:adjustRightInd/>
        <w:spacing w:before="0" w:after="0"/>
        <w:ind w:left="1890" w:hanging="1080"/>
        <w:jc w:val="both"/>
        <w:textAlignment w:val="auto"/>
        <w:rPr>
          <w:rFonts w:cs="Arial"/>
          <w:szCs w:val="24"/>
        </w:rPr>
      </w:pPr>
      <w:bookmarkStart w:id="66" w:name="_Toc117692526"/>
      <w:r w:rsidRPr="003D2257">
        <w:rPr>
          <w:rFonts w:cs="Arial"/>
          <w:szCs w:val="24"/>
        </w:rPr>
        <w:t>Priority Levels</w:t>
      </w:r>
      <w:bookmarkEnd w:id="66"/>
    </w:p>
    <w:p w14:paraId="45941936" w14:textId="77777777" w:rsidR="00EC6E68" w:rsidRPr="003D2257" w:rsidRDefault="00EC6E68" w:rsidP="006D22DC">
      <w:pPr>
        <w:spacing w:after="240" w:line="288" w:lineRule="auto"/>
        <w:ind w:left="1890"/>
        <w:jc w:val="both"/>
        <w:rPr>
          <w:rFonts w:ascii="Arial" w:hAnsi="Arial" w:cs="Arial"/>
          <w:i/>
          <w:sz w:val="24"/>
          <w:szCs w:val="24"/>
        </w:rPr>
      </w:pPr>
      <w:r w:rsidRPr="003D2257">
        <w:rPr>
          <w:rFonts w:ascii="Arial" w:hAnsi="Arial" w:cs="Arial"/>
          <w:sz w:val="24"/>
          <w:szCs w:val="24"/>
        </w:rPr>
        <w:t>Incidents shall be classified as follows:</w:t>
      </w:r>
    </w:p>
    <w:p w14:paraId="5D980388" w14:textId="36AE3CFE" w:rsidR="00EC6E68" w:rsidRPr="003D2257" w:rsidRDefault="00EC6E68" w:rsidP="006D22DC">
      <w:pPr>
        <w:pStyle w:val="Heading3"/>
        <w:keepNext/>
        <w:numPr>
          <w:ilvl w:val="2"/>
          <w:numId w:val="88"/>
        </w:numPr>
        <w:overflowPunct/>
        <w:autoSpaceDE/>
        <w:autoSpaceDN/>
        <w:adjustRightInd/>
        <w:spacing w:before="0" w:after="0"/>
        <w:ind w:left="1890" w:hanging="1080"/>
        <w:jc w:val="both"/>
        <w:textAlignment w:val="auto"/>
        <w:rPr>
          <w:rFonts w:ascii="Arial" w:hAnsi="Arial" w:cs="Arial"/>
          <w:i/>
          <w:szCs w:val="24"/>
        </w:rPr>
      </w:pPr>
      <w:r w:rsidRPr="003D2257">
        <w:rPr>
          <w:rFonts w:ascii="Arial" w:hAnsi="Arial" w:cs="Arial"/>
          <w:i/>
          <w:szCs w:val="24"/>
        </w:rPr>
        <w:t>Priority Level 1 (Mission critical).</w:t>
      </w:r>
    </w:p>
    <w:p w14:paraId="2BCC6D39" w14:textId="0331E201" w:rsidR="00EC6E68" w:rsidRPr="003D2257" w:rsidRDefault="006D22DC" w:rsidP="006D22DC">
      <w:pPr>
        <w:tabs>
          <w:tab w:val="left" w:pos="720"/>
        </w:tabs>
        <w:spacing w:after="240" w:line="288" w:lineRule="auto"/>
        <w:ind w:left="1890" w:hanging="1080"/>
        <w:jc w:val="both"/>
        <w:rPr>
          <w:rFonts w:ascii="Arial" w:hAnsi="Arial" w:cs="Arial"/>
          <w:sz w:val="24"/>
          <w:szCs w:val="24"/>
        </w:rPr>
      </w:pPr>
      <w:r>
        <w:rPr>
          <w:rFonts w:ascii="Arial" w:hAnsi="Arial" w:cs="Arial"/>
          <w:sz w:val="24"/>
          <w:szCs w:val="24"/>
        </w:rPr>
        <w:tab/>
      </w:r>
      <w:r w:rsidR="00EC6E68" w:rsidRPr="003D2257">
        <w:rPr>
          <w:rFonts w:ascii="Arial" w:hAnsi="Arial" w:cs="Arial"/>
          <w:sz w:val="24"/>
          <w:szCs w:val="24"/>
        </w:rPr>
        <w:t>This is defined as a failure, which denies or severely limits users’ access to a ‘live’ or on-line system and where 1</w:t>
      </w:r>
      <w:r w:rsidR="00EC6E68" w:rsidRPr="003D2257">
        <w:rPr>
          <w:rFonts w:ascii="Arial" w:hAnsi="Arial" w:cs="Arial"/>
          <w:sz w:val="24"/>
          <w:szCs w:val="24"/>
          <w:vertAlign w:val="superscript"/>
        </w:rPr>
        <w:t>st</w:t>
      </w:r>
      <w:r w:rsidR="00EC6E68" w:rsidRPr="003D2257">
        <w:rPr>
          <w:rFonts w:ascii="Arial" w:hAnsi="Arial" w:cs="Arial"/>
          <w:sz w:val="24"/>
          <w:szCs w:val="24"/>
        </w:rPr>
        <w:t xml:space="preserve"> line support did not succeed. This is typically a situation where critical business systems fail.</w:t>
      </w:r>
    </w:p>
    <w:p w14:paraId="5C86DE00" w14:textId="4713A557" w:rsidR="00EC6E68" w:rsidRPr="003D2257" w:rsidRDefault="00EC6E68" w:rsidP="006D22DC">
      <w:pPr>
        <w:pStyle w:val="Heading3"/>
        <w:keepNext/>
        <w:numPr>
          <w:ilvl w:val="2"/>
          <w:numId w:val="88"/>
        </w:numPr>
        <w:overflowPunct/>
        <w:autoSpaceDE/>
        <w:autoSpaceDN/>
        <w:adjustRightInd/>
        <w:spacing w:before="0" w:after="0"/>
        <w:ind w:left="1890" w:hanging="1080"/>
        <w:jc w:val="both"/>
        <w:textAlignment w:val="auto"/>
        <w:rPr>
          <w:rFonts w:ascii="Arial" w:hAnsi="Arial" w:cs="Arial"/>
          <w:i/>
          <w:szCs w:val="24"/>
        </w:rPr>
      </w:pPr>
      <w:r w:rsidRPr="003D2257">
        <w:rPr>
          <w:rFonts w:ascii="Arial" w:hAnsi="Arial" w:cs="Arial"/>
          <w:i/>
          <w:szCs w:val="24"/>
        </w:rPr>
        <w:t>Priority level 2 (Urgent).</w:t>
      </w:r>
    </w:p>
    <w:p w14:paraId="3CFF8BFA" w14:textId="2BB8035A" w:rsidR="00EC6E68" w:rsidRPr="003D2257" w:rsidRDefault="006D22DC" w:rsidP="006D22DC">
      <w:pPr>
        <w:tabs>
          <w:tab w:val="left" w:pos="720"/>
        </w:tabs>
        <w:spacing w:after="240" w:line="288" w:lineRule="auto"/>
        <w:ind w:left="1890" w:hanging="1080"/>
        <w:jc w:val="both"/>
        <w:rPr>
          <w:rFonts w:ascii="Arial" w:hAnsi="Arial" w:cs="Arial"/>
          <w:i/>
          <w:sz w:val="24"/>
          <w:szCs w:val="24"/>
        </w:rPr>
      </w:pPr>
      <w:r>
        <w:rPr>
          <w:rFonts w:ascii="Arial" w:hAnsi="Arial" w:cs="Arial"/>
          <w:sz w:val="24"/>
          <w:szCs w:val="24"/>
        </w:rPr>
        <w:tab/>
      </w:r>
      <w:r w:rsidR="00EC6E68" w:rsidRPr="003D2257">
        <w:rPr>
          <w:rFonts w:ascii="Arial" w:hAnsi="Arial" w:cs="Arial"/>
          <w:sz w:val="24"/>
          <w:szCs w:val="24"/>
        </w:rPr>
        <w:t>This is defined as a failure that results in diminished functionality or performance (The Equipment still works) to the users that 1st line support cannot solve.</w:t>
      </w:r>
    </w:p>
    <w:p w14:paraId="32A9D7D4" w14:textId="55669A77" w:rsidR="00EC6E68" w:rsidRPr="003D2257" w:rsidRDefault="00EC6E68" w:rsidP="006D22DC">
      <w:pPr>
        <w:pStyle w:val="Heading3"/>
        <w:keepNext/>
        <w:numPr>
          <w:ilvl w:val="2"/>
          <w:numId w:val="88"/>
        </w:numPr>
        <w:overflowPunct/>
        <w:autoSpaceDE/>
        <w:autoSpaceDN/>
        <w:adjustRightInd/>
        <w:spacing w:before="0" w:after="0"/>
        <w:ind w:left="1890" w:hanging="1080"/>
        <w:jc w:val="both"/>
        <w:textAlignment w:val="auto"/>
        <w:rPr>
          <w:rFonts w:ascii="Arial" w:hAnsi="Arial" w:cs="Arial"/>
          <w:i/>
          <w:szCs w:val="24"/>
        </w:rPr>
      </w:pPr>
      <w:r w:rsidRPr="003D2257">
        <w:rPr>
          <w:rFonts w:ascii="Arial" w:hAnsi="Arial" w:cs="Arial"/>
          <w:i/>
          <w:szCs w:val="24"/>
        </w:rPr>
        <w:t xml:space="preserve">Priority level 3 (medium priority) </w:t>
      </w:r>
    </w:p>
    <w:p w14:paraId="38C9A9F8" w14:textId="4D656D01" w:rsidR="00EC6E68" w:rsidRPr="003D2257" w:rsidRDefault="006D22DC" w:rsidP="006D22DC">
      <w:pPr>
        <w:tabs>
          <w:tab w:val="left" w:pos="720"/>
        </w:tabs>
        <w:spacing w:line="288" w:lineRule="auto"/>
        <w:ind w:left="1890" w:hanging="1080"/>
        <w:jc w:val="both"/>
        <w:rPr>
          <w:rFonts w:ascii="Arial" w:hAnsi="Arial" w:cs="Arial"/>
          <w:sz w:val="24"/>
          <w:szCs w:val="24"/>
        </w:rPr>
      </w:pPr>
      <w:r>
        <w:rPr>
          <w:rFonts w:ascii="Arial" w:hAnsi="Arial" w:cs="Arial"/>
          <w:sz w:val="24"/>
          <w:szCs w:val="24"/>
        </w:rPr>
        <w:tab/>
      </w:r>
      <w:r w:rsidR="00EC6E68" w:rsidRPr="003D2257">
        <w:rPr>
          <w:rFonts w:ascii="Arial" w:hAnsi="Arial" w:cs="Arial"/>
          <w:sz w:val="24"/>
          <w:szCs w:val="24"/>
        </w:rPr>
        <w:t>This is defined as a request from the City Power for clarification regarding procedural problems which cannot be solved by the 1st line service.</w:t>
      </w:r>
    </w:p>
    <w:p w14:paraId="2B8A73A6" w14:textId="77777777" w:rsidR="00EC6E68" w:rsidRPr="003D2257" w:rsidRDefault="00EC6E68" w:rsidP="006D22DC">
      <w:pPr>
        <w:tabs>
          <w:tab w:val="left" w:pos="720"/>
        </w:tabs>
        <w:spacing w:line="288" w:lineRule="auto"/>
        <w:ind w:left="1890" w:hanging="1080"/>
        <w:jc w:val="both"/>
        <w:rPr>
          <w:rFonts w:ascii="Arial" w:hAnsi="Arial" w:cs="Arial"/>
          <w:sz w:val="24"/>
          <w:szCs w:val="24"/>
        </w:rPr>
      </w:pPr>
    </w:p>
    <w:p w14:paraId="79837800" w14:textId="77777777" w:rsidR="00EC6E68" w:rsidRPr="003D2257" w:rsidRDefault="00EC6E68" w:rsidP="006D22DC">
      <w:pPr>
        <w:pStyle w:val="Heading3"/>
        <w:keepNext/>
        <w:numPr>
          <w:ilvl w:val="2"/>
          <w:numId w:val="88"/>
        </w:numPr>
        <w:overflowPunct/>
        <w:autoSpaceDE/>
        <w:autoSpaceDN/>
        <w:adjustRightInd/>
        <w:spacing w:before="0" w:after="0"/>
        <w:ind w:left="1890" w:hanging="1080"/>
        <w:jc w:val="both"/>
        <w:textAlignment w:val="auto"/>
        <w:rPr>
          <w:rFonts w:ascii="Arial" w:hAnsi="Arial" w:cs="Arial"/>
          <w:szCs w:val="24"/>
        </w:rPr>
      </w:pPr>
      <w:r w:rsidRPr="003D2257">
        <w:rPr>
          <w:rFonts w:ascii="Arial" w:hAnsi="Arial" w:cs="Arial"/>
          <w:i/>
          <w:szCs w:val="24"/>
        </w:rPr>
        <w:t xml:space="preserve"> Priority level 4 (low priority)</w:t>
      </w:r>
      <w:r w:rsidRPr="003D2257">
        <w:rPr>
          <w:rFonts w:ascii="Arial" w:hAnsi="Arial" w:cs="Arial"/>
          <w:szCs w:val="24"/>
        </w:rPr>
        <w:br/>
      </w:r>
      <w:r w:rsidRPr="003D2257">
        <w:rPr>
          <w:rFonts w:ascii="Arial" w:hAnsi="Arial" w:cs="Arial"/>
          <w:b w:val="0"/>
          <w:szCs w:val="24"/>
        </w:rPr>
        <w:t>System or equipment issues which fall in this category are qualified as not time critical and shall be solved during normal scheduled maintenance or upgrades to the system</w:t>
      </w:r>
      <w:r w:rsidRPr="003D2257">
        <w:rPr>
          <w:rFonts w:ascii="Arial" w:hAnsi="Arial" w:cs="Arial"/>
          <w:szCs w:val="24"/>
        </w:rPr>
        <w:t>.</w:t>
      </w:r>
    </w:p>
    <w:p w14:paraId="439F89E4" w14:textId="77777777" w:rsidR="00EC6E68" w:rsidRPr="003D2257" w:rsidRDefault="00EC6E68" w:rsidP="00EC6E68">
      <w:pPr>
        <w:ind w:left="426"/>
        <w:rPr>
          <w:rFonts w:ascii="Arial" w:hAnsi="Arial" w:cs="Arial"/>
          <w:sz w:val="24"/>
          <w:szCs w:val="24"/>
        </w:rPr>
      </w:pPr>
    </w:p>
    <w:p w14:paraId="5A79CD43" w14:textId="77777777" w:rsidR="00EC6E68" w:rsidRPr="003D2257" w:rsidRDefault="00EC6E68" w:rsidP="00EC6E68">
      <w:pPr>
        <w:ind w:left="1440"/>
        <w:jc w:val="both"/>
        <w:rPr>
          <w:rFonts w:ascii="Arial" w:hAnsi="Arial" w:cs="Arial"/>
          <w:b/>
          <w:caps/>
          <w:sz w:val="24"/>
          <w:szCs w:val="24"/>
          <w:lang w:val="en-ZA"/>
        </w:rPr>
      </w:pPr>
      <w:r w:rsidRPr="003D2257">
        <w:rPr>
          <w:rFonts w:ascii="Arial" w:hAnsi="Arial" w:cs="Arial"/>
          <w:b/>
          <w:caps/>
          <w:sz w:val="24"/>
          <w:szCs w:val="24"/>
          <w:lang w:val="en-ZA"/>
        </w:rPr>
        <w:t>tableA: priority level rating:</w:t>
      </w:r>
    </w:p>
    <w:tbl>
      <w:tblPr>
        <w:tblW w:w="9498" w:type="dxa"/>
        <w:tblInd w:w="7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3"/>
        <w:gridCol w:w="1701"/>
        <w:gridCol w:w="6804"/>
      </w:tblGrid>
      <w:tr w:rsidR="00EC6E68" w:rsidRPr="003D2257" w14:paraId="4EEE2204" w14:textId="77777777" w:rsidTr="00D16116">
        <w:trPr>
          <w:cantSplit/>
          <w:tblHeader/>
        </w:trPr>
        <w:tc>
          <w:tcPr>
            <w:tcW w:w="993" w:type="dxa"/>
            <w:shd w:val="clear" w:color="auto" w:fill="C0C0C0"/>
          </w:tcPr>
          <w:p w14:paraId="0DC47097"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Priority</w:t>
            </w:r>
          </w:p>
        </w:tc>
        <w:tc>
          <w:tcPr>
            <w:tcW w:w="1701" w:type="dxa"/>
            <w:shd w:val="clear" w:color="auto" w:fill="C0C0C0"/>
          </w:tcPr>
          <w:p w14:paraId="441FFDE3"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Description</w:t>
            </w:r>
          </w:p>
        </w:tc>
        <w:tc>
          <w:tcPr>
            <w:tcW w:w="6804" w:type="dxa"/>
            <w:shd w:val="clear" w:color="auto" w:fill="C0C0C0"/>
          </w:tcPr>
          <w:p w14:paraId="1A5BCDAD"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Condition</w:t>
            </w:r>
          </w:p>
        </w:tc>
      </w:tr>
      <w:tr w:rsidR="00EC6E68" w:rsidRPr="003D2257" w14:paraId="6222ABFD" w14:textId="77777777" w:rsidTr="00D16116">
        <w:trPr>
          <w:cantSplit/>
        </w:trPr>
        <w:tc>
          <w:tcPr>
            <w:tcW w:w="993" w:type="dxa"/>
          </w:tcPr>
          <w:p w14:paraId="209BC7D3"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1</w:t>
            </w:r>
          </w:p>
        </w:tc>
        <w:tc>
          <w:tcPr>
            <w:tcW w:w="1701" w:type="dxa"/>
          </w:tcPr>
          <w:p w14:paraId="134DB15D"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Critical</w:t>
            </w:r>
          </w:p>
        </w:tc>
        <w:tc>
          <w:tcPr>
            <w:tcW w:w="6804" w:type="dxa"/>
          </w:tcPr>
          <w:p w14:paraId="2699E9BE"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Total System Failure</w:t>
            </w:r>
          </w:p>
          <w:p w14:paraId="79A8F743" w14:textId="77777777" w:rsidR="00EC6E68" w:rsidRPr="003D2257" w:rsidRDefault="00EC6E68" w:rsidP="00D16116">
            <w:pPr>
              <w:spacing w:line="288" w:lineRule="auto"/>
              <w:rPr>
                <w:rFonts w:ascii="Arial" w:hAnsi="Arial" w:cs="Arial"/>
                <w:caps/>
                <w:sz w:val="24"/>
                <w:szCs w:val="24"/>
                <w:lang w:val="en-ZA"/>
              </w:rPr>
            </w:pPr>
          </w:p>
        </w:tc>
      </w:tr>
      <w:tr w:rsidR="00EC6E68" w:rsidRPr="003D2257" w14:paraId="6D6C41C1" w14:textId="77777777" w:rsidTr="00D16116">
        <w:trPr>
          <w:cantSplit/>
        </w:trPr>
        <w:tc>
          <w:tcPr>
            <w:tcW w:w="993" w:type="dxa"/>
          </w:tcPr>
          <w:p w14:paraId="672D036A"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2</w:t>
            </w:r>
          </w:p>
        </w:tc>
        <w:tc>
          <w:tcPr>
            <w:tcW w:w="1701" w:type="dxa"/>
          </w:tcPr>
          <w:p w14:paraId="44E8F909"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High</w:t>
            </w:r>
          </w:p>
        </w:tc>
        <w:tc>
          <w:tcPr>
            <w:tcW w:w="6804" w:type="dxa"/>
          </w:tcPr>
          <w:p w14:paraId="38A6ADF4" w14:textId="77777777" w:rsidR="00EC6E68" w:rsidRPr="003D2257" w:rsidRDefault="00EC6E68" w:rsidP="00D16116">
            <w:pPr>
              <w:rPr>
                <w:rFonts w:ascii="Arial" w:hAnsi="Arial" w:cs="Arial"/>
                <w:sz w:val="24"/>
                <w:szCs w:val="24"/>
              </w:rPr>
            </w:pPr>
            <w:r w:rsidRPr="003D2257">
              <w:rPr>
                <w:rFonts w:ascii="Arial" w:hAnsi="Arial" w:cs="Arial"/>
                <w:sz w:val="24"/>
                <w:szCs w:val="24"/>
              </w:rPr>
              <w:t>UNAVAILABILITY OF MAJOR SYSTEM  FUNCTIONALITY</w:t>
            </w:r>
          </w:p>
        </w:tc>
      </w:tr>
      <w:tr w:rsidR="00EC6E68" w:rsidRPr="003D2257" w14:paraId="0F93D365" w14:textId="77777777" w:rsidTr="00D16116">
        <w:trPr>
          <w:cantSplit/>
        </w:trPr>
        <w:tc>
          <w:tcPr>
            <w:tcW w:w="993" w:type="dxa"/>
          </w:tcPr>
          <w:p w14:paraId="6D237A54"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3</w:t>
            </w:r>
          </w:p>
        </w:tc>
        <w:tc>
          <w:tcPr>
            <w:tcW w:w="1701" w:type="dxa"/>
          </w:tcPr>
          <w:p w14:paraId="0518D40B"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Medium</w:t>
            </w:r>
          </w:p>
        </w:tc>
        <w:tc>
          <w:tcPr>
            <w:tcW w:w="6804" w:type="dxa"/>
          </w:tcPr>
          <w:p w14:paraId="248B5049" w14:textId="77777777" w:rsidR="00EC6E68" w:rsidRPr="003D2257" w:rsidRDefault="00EC6E68" w:rsidP="00D16116">
            <w:pPr>
              <w:rPr>
                <w:rFonts w:ascii="Arial" w:hAnsi="Arial" w:cs="Arial"/>
                <w:sz w:val="24"/>
                <w:szCs w:val="24"/>
              </w:rPr>
            </w:pPr>
            <w:r w:rsidRPr="003D2257">
              <w:rPr>
                <w:rFonts w:ascii="Arial" w:hAnsi="Arial" w:cs="Arial"/>
                <w:sz w:val="24"/>
                <w:szCs w:val="24"/>
              </w:rPr>
              <w:t>UNAVAILABILITY OF MINOR  SYSTEM  FUNCTIONALITY</w:t>
            </w:r>
          </w:p>
        </w:tc>
      </w:tr>
      <w:tr w:rsidR="00EC6E68" w:rsidRPr="003D2257" w14:paraId="05F65A7F" w14:textId="77777777" w:rsidTr="00D16116">
        <w:trPr>
          <w:cantSplit/>
        </w:trPr>
        <w:tc>
          <w:tcPr>
            <w:tcW w:w="993" w:type="dxa"/>
          </w:tcPr>
          <w:p w14:paraId="3521791F"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4</w:t>
            </w:r>
          </w:p>
        </w:tc>
        <w:tc>
          <w:tcPr>
            <w:tcW w:w="1701" w:type="dxa"/>
          </w:tcPr>
          <w:p w14:paraId="60307346"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Low</w:t>
            </w:r>
          </w:p>
        </w:tc>
        <w:tc>
          <w:tcPr>
            <w:tcW w:w="6804" w:type="dxa"/>
          </w:tcPr>
          <w:p w14:paraId="3DC33C8A" w14:textId="77777777" w:rsidR="00EC6E68" w:rsidRPr="003D2257" w:rsidRDefault="00EC6E68" w:rsidP="00D16116">
            <w:pPr>
              <w:rPr>
                <w:rFonts w:ascii="Arial" w:hAnsi="Arial" w:cs="Arial"/>
                <w:sz w:val="24"/>
                <w:szCs w:val="24"/>
              </w:rPr>
            </w:pPr>
            <w:r w:rsidRPr="003D2257">
              <w:rPr>
                <w:rFonts w:ascii="Arial" w:hAnsi="Arial" w:cs="Arial"/>
                <w:sz w:val="24"/>
                <w:szCs w:val="24"/>
              </w:rPr>
              <w:t>ALL CONFIGURATIONS AND MINOR AD HOC PROGRAMMING ON REQUEST</w:t>
            </w:r>
          </w:p>
        </w:tc>
      </w:tr>
      <w:tr w:rsidR="00EC6E68" w:rsidRPr="003D2257" w14:paraId="2E813D16" w14:textId="77777777" w:rsidTr="00D16116">
        <w:trPr>
          <w:cantSplit/>
        </w:trPr>
        <w:tc>
          <w:tcPr>
            <w:tcW w:w="993" w:type="dxa"/>
          </w:tcPr>
          <w:p w14:paraId="56FA5DE0"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5</w:t>
            </w:r>
          </w:p>
        </w:tc>
        <w:tc>
          <w:tcPr>
            <w:tcW w:w="1701" w:type="dxa"/>
          </w:tcPr>
          <w:p w14:paraId="5DF04CDD"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ConfiguratIOn and Programming</w:t>
            </w:r>
          </w:p>
        </w:tc>
        <w:tc>
          <w:tcPr>
            <w:tcW w:w="6804" w:type="dxa"/>
          </w:tcPr>
          <w:p w14:paraId="66C1A91A" w14:textId="77777777" w:rsidR="00EC6E68" w:rsidRPr="003D2257" w:rsidRDefault="00EC6E68" w:rsidP="00D16116">
            <w:pPr>
              <w:spacing w:line="288" w:lineRule="auto"/>
              <w:rPr>
                <w:rFonts w:ascii="Arial" w:hAnsi="Arial" w:cs="Arial"/>
                <w:caps/>
                <w:sz w:val="24"/>
                <w:szCs w:val="24"/>
                <w:lang w:val="en-ZA"/>
              </w:rPr>
            </w:pPr>
            <w:r w:rsidRPr="003D2257">
              <w:rPr>
                <w:rFonts w:ascii="Arial" w:hAnsi="Arial" w:cs="Arial"/>
                <w:caps/>
                <w:sz w:val="24"/>
                <w:szCs w:val="24"/>
                <w:lang w:val="en-ZA"/>
              </w:rPr>
              <w:t>Includes all configurations and minor ad hoc programming on request</w:t>
            </w:r>
          </w:p>
        </w:tc>
      </w:tr>
    </w:tbl>
    <w:p w14:paraId="2F114B63" w14:textId="77777777" w:rsidR="00EC6E68" w:rsidRPr="00130FDB" w:rsidRDefault="00EC6E68" w:rsidP="00EC6E68">
      <w:pPr>
        <w:spacing w:line="288" w:lineRule="auto"/>
        <w:rPr>
          <w:rFonts w:cs="Arial"/>
          <w:caps/>
          <w:sz w:val="18"/>
          <w:szCs w:val="18"/>
          <w:lang w:val="en-ZA"/>
        </w:rPr>
      </w:pPr>
    </w:p>
    <w:p w14:paraId="4585D900" w14:textId="77777777" w:rsidR="00EC6E68" w:rsidRPr="00BE38DD" w:rsidRDefault="00EC6E68" w:rsidP="00BE38DD">
      <w:pPr>
        <w:pStyle w:val="Heading2"/>
        <w:keepNext/>
        <w:numPr>
          <w:ilvl w:val="1"/>
          <w:numId w:val="88"/>
        </w:numPr>
        <w:tabs>
          <w:tab w:val="left" w:pos="1080"/>
        </w:tabs>
        <w:overflowPunct/>
        <w:autoSpaceDE/>
        <w:autoSpaceDN/>
        <w:adjustRightInd/>
        <w:spacing w:before="0" w:after="0"/>
        <w:ind w:left="1260" w:hanging="900"/>
        <w:jc w:val="both"/>
        <w:textAlignment w:val="auto"/>
        <w:rPr>
          <w:rFonts w:cs="Arial"/>
          <w:szCs w:val="24"/>
        </w:rPr>
      </w:pPr>
      <w:bookmarkStart w:id="67" w:name="_Toc521911836"/>
      <w:bookmarkStart w:id="68" w:name="_Toc117692527"/>
      <w:r w:rsidRPr="00BE38DD">
        <w:rPr>
          <w:rFonts w:cs="Arial"/>
          <w:szCs w:val="24"/>
        </w:rPr>
        <w:t>Response Times</w:t>
      </w:r>
      <w:bookmarkEnd w:id="67"/>
      <w:bookmarkEnd w:id="68"/>
    </w:p>
    <w:p w14:paraId="3AE2AC24" w14:textId="77777777" w:rsidR="00EC6E68" w:rsidRPr="00BE38DD" w:rsidRDefault="00EC6E68" w:rsidP="00BD4C85">
      <w:pPr>
        <w:pStyle w:val="Heading3"/>
        <w:keepNext/>
        <w:numPr>
          <w:ilvl w:val="2"/>
          <w:numId w:val="88"/>
        </w:numPr>
        <w:overflowPunct/>
        <w:autoSpaceDE/>
        <w:autoSpaceDN/>
        <w:adjustRightInd/>
        <w:spacing w:before="0" w:after="0"/>
        <w:ind w:left="1440"/>
        <w:jc w:val="both"/>
        <w:textAlignment w:val="auto"/>
        <w:rPr>
          <w:rFonts w:ascii="Arial" w:hAnsi="Arial" w:cs="Arial"/>
          <w:i/>
          <w:szCs w:val="24"/>
        </w:rPr>
      </w:pPr>
      <w:r w:rsidRPr="00BE38DD">
        <w:rPr>
          <w:rFonts w:ascii="Arial" w:hAnsi="Arial" w:cs="Arial"/>
          <w:i/>
          <w:szCs w:val="24"/>
        </w:rPr>
        <w:t>Response time priority level 1.</w:t>
      </w:r>
    </w:p>
    <w:p w14:paraId="24F2C46F" w14:textId="77777777" w:rsidR="00EC6E68" w:rsidRPr="00BE38DD" w:rsidRDefault="00EC6E68" w:rsidP="00BD4C85">
      <w:pPr>
        <w:pStyle w:val="Heading3"/>
        <w:spacing w:after="0"/>
        <w:ind w:left="1440"/>
        <w:jc w:val="both"/>
        <w:rPr>
          <w:rFonts w:ascii="Arial" w:hAnsi="Arial" w:cs="Arial"/>
          <w:b w:val="0"/>
          <w:szCs w:val="24"/>
        </w:rPr>
      </w:pPr>
      <w:r w:rsidRPr="00BE38DD">
        <w:rPr>
          <w:rFonts w:ascii="Arial" w:hAnsi="Arial" w:cs="Arial"/>
          <w:b w:val="0"/>
          <w:szCs w:val="24"/>
        </w:rPr>
        <w:t xml:space="preserve">Service Provider’s technical representative shall contact the City Power’s technical representative within 1 hour of the initial request for support being logged at the </w:t>
      </w:r>
      <w:r w:rsidRPr="00BE38DD">
        <w:rPr>
          <w:rFonts w:ascii="Arial" w:hAnsi="Arial" w:cs="Arial"/>
          <w:b w:val="0"/>
          <w:szCs w:val="24"/>
        </w:rPr>
        <w:lastRenderedPageBreak/>
        <w:t>Support Desk. Priority effort shall be maintained to restore the system or provide a workaround resolution.</w:t>
      </w:r>
    </w:p>
    <w:p w14:paraId="1066AA9F" w14:textId="77777777" w:rsidR="00EC6E68" w:rsidRPr="00BE38DD" w:rsidRDefault="00EC6E68" w:rsidP="00BD4C85">
      <w:pPr>
        <w:pStyle w:val="Heading3"/>
        <w:spacing w:after="0"/>
        <w:ind w:left="1440"/>
        <w:jc w:val="both"/>
        <w:rPr>
          <w:rFonts w:ascii="Arial" w:hAnsi="Arial" w:cs="Arial"/>
          <w:i/>
          <w:szCs w:val="24"/>
        </w:rPr>
      </w:pPr>
    </w:p>
    <w:p w14:paraId="4DAC5680" w14:textId="77777777" w:rsidR="00EC6E68" w:rsidRPr="00BE38DD" w:rsidRDefault="00EC6E68" w:rsidP="00BD4C85">
      <w:pPr>
        <w:pStyle w:val="Heading3"/>
        <w:keepNext/>
        <w:numPr>
          <w:ilvl w:val="2"/>
          <w:numId w:val="88"/>
        </w:numPr>
        <w:overflowPunct/>
        <w:autoSpaceDE/>
        <w:autoSpaceDN/>
        <w:adjustRightInd/>
        <w:spacing w:before="0" w:after="0"/>
        <w:ind w:left="1440"/>
        <w:jc w:val="both"/>
        <w:textAlignment w:val="auto"/>
        <w:rPr>
          <w:rFonts w:ascii="Arial" w:hAnsi="Arial" w:cs="Arial"/>
          <w:i/>
          <w:szCs w:val="24"/>
        </w:rPr>
      </w:pPr>
      <w:r w:rsidRPr="00BE38DD">
        <w:rPr>
          <w:rFonts w:ascii="Arial" w:hAnsi="Arial" w:cs="Arial"/>
          <w:i/>
          <w:szCs w:val="24"/>
        </w:rPr>
        <w:t>Response time priority level 2.</w:t>
      </w:r>
    </w:p>
    <w:p w14:paraId="677F43F0" w14:textId="77777777" w:rsidR="00EC6E68" w:rsidRPr="00BE38DD" w:rsidRDefault="00EC6E68" w:rsidP="00BD4C85">
      <w:pPr>
        <w:pStyle w:val="Heading3"/>
        <w:spacing w:after="0"/>
        <w:ind w:left="1440"/>
        <w:jc w:val="both"/>
        <w:rPr>
          <w:rFonts w:ascii="Arial" w:hAnsi="Arial" w:cs="Arial"/>
          <w:i/>
          <w:szCs w:val="24"/>
        </w:rPr>
      </w:pPr>
      <w:r w:rsidRPr="00BE38DD">
        <w:rPr>
          <w:rFonts w:ascii="Arial" w:hAnsi="Arial" w:cs="Arial"/>
          <w:b w:val="0"/>
          <w:szCs w:val="24"/>
        </w:rPr>
        <w:t>Service Provider’s technical representative shall contact the City Power’s technical representative within 2 hours of the initial request for support being logged at the Support Desk. Priority effort shall be maintained to restore the system or provide a workaround resolution.</w:t>
      </w:r>
    </w:p>
    <w:p w14:paraId="185E4D6B" w14:textId="77777777" w:rsidR="00EC6E68" w:rsidRPr="00BE38DD" w:rsidRDefault="00EC6E68" w:rsidP="00BD4C85">
      <w:pPr>
        <w:ind w:left="1440"/>
        <w:jc w:val="both"/>
        <w:rPr>
          <w:rFonts w:ascii="Arial" w:hAnsi="Arial" w:cs="Arial"/>
          <w:sz w:val="24"/>
          <w:szCs w:val="24"/>
        </w:rPr>
      </w:pPr>
    </w:p>
    <w:p w14:paraId="74CCC5AE" w14:textId="77777777" w:rsidR="00EC6E68" w:rsidRPr="00BE38DD" w:rsidRDefault="00EC6E68" w:rsidP="00BD4C85">
      <w:pPr>
        <w:pStyle w:val="Heading3"/>
        <w:keepNext/>
        <w:numPr>
          <w:ilvl w:val="2"/>
          <w:numId w:val="88"/>
        </w:numPr>
        <w:overflowPunct/>
        <w:autoSpaceDE/>
        <w:autoSpaceDN/>
        <w:adjustRightInd/>
        <w:spacing w:before="0" w:after="0"/>
        <w:ind w:left="1440"/>
        <w:jc w:val="both"/>
        <w:textAlignment w:val="auto"/>
        <w:rPr>
          <w:rFonts w:ascii="Arial" w:hAnsi="Arial" w:cs="Arial"/>
          <w:i/>
          <w:szCs w:val="24"/>
        </w:rPr>
      </w:pPr>
      <w:r w:rsidRPr="00BE38DD">
        <w:rPr>
          <w:rFonts w:ascii="Arial" w:hAnsi="Arial" w:cs="Arial"/>
          <w:i/>
          <w:szCs w:val="24"/>
        </w:rPr>
        <w:t xml:space="preserve"> Response time priority level 3.</w:t>
      </w:r>
    </w:p>
    <w:p w14:paraId="6EC88CCF" w14:textId="77777777" w:rsidR="00EC6E68" w:rsidRPr="00BE38DD" w:rsidRDefault="00EC6E68" w:rsidP="00BD4C85">
      <w:pPr>
        <w:pStyle w:val="Heading3"/>
        <w:spacing w:after="0"/>
        <w:ind w:left="1440"/>
        <w:jc w:val="both"/>
        <w:rPr>
          <w:rFonts w:ascii="Arial" w:hAnsi="Arial" w:cs="Arial"/>
          <w:b w:val="0"/>
          <w:szCs w:val="24"/>
        </w:rPr>
      </w:pPr>
      <w:r w:rsidRPr="00BE38DD">
        <w:rPr>
          <w:rFonts w:ascii="Arial" w:hAnsi="Arial" w:cs="Arial"/>
          <w:b w:val="0"/>
          <w:szCs w:val="24"/>
        </w:rPr>
        <w:t>Service Provider’s technical representative shall contact the City Power’s technical representative within 4 hours of the initial request for support being logged at the Support Desk.</w:t>
      </w:r>
    </w:p>
    <w:p w14:paraId="1ECED0EB" w14:textId="77777777" w:rsidR="00EC6E68" w:rsidRPr="00BE38DD" w:rsidRDefault="00EC6E68" w:rsidP="005D1065">
      <w:pPr>
        <w:pStyle w:val="Heading3"/>
        <w:spacing w:after="0"/>
        <w:ind w:left="1530"/>
        <w:jc w:val="both"/>
        <w:rPr>
          <w:rFonts w:ascii="Arial" w:hAnsi="Arial" w:cs="Arial"/>
          <w:i/>
          <w:szCs w:val="24"/>
        </w:rPr>
      </w:pPr>
    </w:p>
    <w:p w14:paraId="7F319A9D" w14:textId="77777777" w:rsidR="00EC6E68" w:rsidRPr="00BD4C85" w:rsidRDefault="00EC6E68" w:rsidP="005D1065">
      <w:pPr>
        <w:pStyle w:val="Heading3"/>
        <w:keepNext/>
        <w:numPr>
          <w:ilvl w:val="2"/>
          <w:numId w:val="88"/>
        </w:numPr>
        <w:overflowPunct/>
        <w:autoSpaceDE/>
        <w:autoSpaceDN/>
        <w:adjustRightInd/>
        <w:spacing w:before="0" w:after="0"/>
        <w:ind w:left="1530"/>
        <w:jc w:val="both"/>
        <w:textAlignment w:val="auto"/>
        <w:rPr>
          <w:rFonts w:ascii="Arial" w:hAnsi="Arial" w:cs="Arial"/>
          <w:i/>
          <w:szCs w:val="24"/>
        </w:rPr>
      </w:pPr>
      <w:r w:rsidRPr="00BD4C85">
        <w:rPr>
          <w:rFonts w:ascii="Arial" w:hAnsi="Arial" w:cs="Arial"/>
          <w:i/>
          <w:szCs w:val="24"/>
        </w:rPr>
        <w:t>Response time priority level 4.</w:t>
      </w:r>
    </w:p>
    <w:p w14:paraId="2D0571AC" w14:textId="77777777" w:rsidR="00EC6E68" w:rsidRPr="00BD4C85" w:rsidRDefault="00EC6E68" w:rsidP="005D1065">
      <w:pPr>
        <w:pStyle w:val="Heading3"/>
        <w:spacing w:after="0"/>
        <w:ind w:left="1530"/>
        <w:jc w:val="both"/>
        <w:rPr>
          <w:rFonts w:ascii="Arial" w:hAnsi="Arial" w:cs="Arial"/>
          <w:b w:val="0"/>
          <w:szCs w:val="24"/>
        </w:rPr>
      </w:pPr>
      <w:r w:rsidRPr="00BD4C85">
        <w:rPr>
          <w:rFonts w:ascii="Arial" w:hAnsi="Arial" w:cs="Arial"/>
          <w:b w:val="0"/>
          <w:szCs w:val="24"/>
        </w:rPr>
        <w:t>Service Provider’s technical representative shall contact the City Power’s technical representative within next business day of the initial request for support being logged at the Support Desk. Solutions shall typically come in the next software/firmware update within one year.</w:t>
      </w:r>
    </w:p>
    <w:p w14:paraId="44E6980B" w14:textId="77777777" w:rsidR="00EC6E68" w:rsidRPr="00BD4C85" w:rsidRDefault="00EC6E68" w:rsidP="00EC6E68">
      <w:pPr>
        <w:jc w:val="both"/>
        <w:rPr>
          <w:rFonts w:ascii="Arial" w:hAnsi="Arial" w:cs="Arial"/>
          <w:caps/>
          <w:sz w:val="24"/>
          <w:szCs w:val="24"/>
          <w:lang w:val="en-ZA"/>
        </w:rPr>
      </w:pPr>
    </w:p>
    <w:p w14:paraId="5D63BF8D" w14:textId="77777777" w:rsidR="00EC6E68" w:rsidRPr="00BD4C85" w:rsidRDefault="00EC6E68" w:rsidP="00EC6E68">
      <w:pPr>
        <w:ind w:left="1440"/>
        <w:jc w:val="both"/>
        <w:rPr>
          <w:rFonts w:ascii="Arial" w:hAnsi="Arial" w:cs="Arial"/>
          <w:b/>
          <w:sz w:val="24"/>
          <w:szCs w:val="24"/>
        </w:rPr>
      </w:pPr>
    </w:p>
    <w:p w14:paraId="56B87118" w14:textId="77777777" w:rsidR="00EC6E68" w:rsidRPr="00BD4C85" w:rsidRDefault="00EC6E68" w:rsidP="00EC6E68">
      <w:pPr>
        <w:ind w:left="1440"/>
        <w:jc w:val="both"/>
        <w:rPr>
          <w:rFonts w:ascii="Arial" w:hAnsi="Arial" w:cs="Arial"/>
          <w:b/>
          <w:sz w:val="24"/>
          <w:szCs w:val="24"/>
        </w:rPr>
      </w:pPr>
    </w:p>
    <w:p w14:paraId="7CD77CA2" w14:textId="77777777" w:rsidR="00EC6E68" w:rsidRPr="00BD4C85" w:rsidRDefault="00EC6E68" w:rsidP="00EC6E68">
      <w:pPr>
        <w:ind w:left="1440"/>
        <w:jc w:val="both"/>
        <w:rPr>
          <w:rFonts w:ascii="Arial" w:hAnsi="Arial" w:cs="Arial"/>
          <w:b/>
          <w:caps/>
          <w:sz w:val="24"/>
          <w:szCs w:val="24"/>
          <w:lang w:val="en-ZA"/>
        </w:rPr>
      </w:pPr>
      <w:r w:rsidRPr="00BD4C85">
        <w:rPr>
          <w:rFonts w:ascii="Arial" w:hAnsi="Arial" w:cs="Arial"/>
          <w:b/>
          <w:sz w:val="24"/>
          <w:szCs w:val="24"/>
        </w:rPr>
        <w:t>TABLE B RESPONSE</w:t>
      </w:r>
      <w:r w:rsidRPr="00BD4C85">
        <w:rPr>
          <w:rFonts w:ascii="Arial" w:hAnsi="Arial" w:cs="Arial"/>
          <w:b/>
          <w:caps/>
          <w:sz w:val="24"/>
          <w:szCs w:val="24"/>
          <w:lang w:val="en-ZA"/>
        </w:rPr>
        <w:t xml:space="preserve"> times:</w:t>
      </w:r>
    </w:p>
    <w:tbl>
      <w:tblPr>
        <w:tblW w:w="9498" w:type="dxa"/>
        <w:tblInd w:w="8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60"/>
        <w:gridCol w:w="1984"/>
        <w:gridCol w:w="1985"/>
        <w:gridCol w:w="1842"/>
        <w:gridCol w:w="2127"/>
      </w:tblGrid>
      <w:tr w:rsidR="00EC6E68" w:rsidRPr="00BD4C85" w14:paraId="77974E7F" w14:textId="77777777" w:rsidTr="005D1065">
        <w:trPr>
          <w:cantSplit/>
        </w:trPr>
        <w:tc>
          <w:tcPr>
            <w:tcW w:w="1560" w:type="dxa"/>
            <w:shd w:val="clear" w:color="auto" w:fill="C0C0C0"/>
          </w:tcPr>
          <w:p w14:paraId="71D547A9"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Priority</w:t>
            </w:r>
          </w:p>
        </w:tc>
        <w:tc>
          <w:tcPr>
            <w:tcW w:w="1984" w:type="dxa"/>
            <w:shd w:val="clear" w:color="auto" w:fill="C0C0C0"/>
          </w:tcPr>
          <w:p w14:paraId="1E2B257E"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Response Time</w:t>
            </w:r>
          </w:p>
        </w:tc>
        <w:tc>
          <w:tcPr>
            <w:tcW w:w="1985" w:type="dxa"/>
            <w:shd w:val="clear" w:color="auto" w:fill="C0C0C0"/>
          </w:tcPr>
          <w:p w14:paraId="784A196D"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Commencement</w:t>
            </w:r>
          </w:p>
        </w:tc>
        <w:tc>
          <w:tcPr>
            <w:tcW w:w="1842" w:type="dxa"/>
            <w:shd w:val="clear" w:color="auto" w:fill="C0C0C0"/>
          </w:tcPr>
          <w:p w14:paraId="4DBE75D0"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Feedback</w:t>
            </w:r>
          </w:p>
        </w:tc>
        <w:tc>
          <w:tcPr>
            <w:tcW w:w="2127" w:type="dxa"/>
            <w:shd w:val="clear" w:color="auto" w:fill="C0C0C0"/>
          </w:tcPr>
          <w:p w14:paraId="1EBA9949"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Maximum time to repair</w:t>
            </w:r>
          </w:p>
        </w:tc>
      </w:tr>
      <w:tr w:rsidR="00EC6E68" w:rsidRPr="00BD4C85" w14:paraId="42D7D881" w14:textId="77777777" w:rsidTr="005D1065">
        <w:trPr>
          <w:cantSplit/>
        </w:trPr>
        <w:tc>
          <w:tcPr>
            <w:tcW w:w="1560" w:type="dxa"/>
            <w:vAlign w:val="center"/>
          </w:tcPr>
          <w:p w14:paraId="02AB5B32"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1</w:t>
            </w:r>
          </w:p>
        </w:tc>
        <w:tc>
          <w:tcPr>
            <w:tcW w:w="1984" w:type="dxa"/>
            <w:vAlign w:val="center"/>
          </w:tcPr>
          <w:p w14:paraId="02D646CA"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½ hr</w:t>
            </w:r>
          </w:p>
        </w:tc>
        <w:tc>
          <w:tcPr>
            <w:tcW w:w="1985" w:type="dxa"/>
            <w:vAlign w:val="center"/>
          </w:tcPr>
          <w:p w14:paraId="71665AA5"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1 hr</w:t>
            </w:r>
          </w:p>
        </w:tc>
        <w:tc>
          <w:tcPr>
            <w:tcW w:w="1842" w:type="dxa"/>
            <w:vAlign w:val="center"/>
          </w:tcPr>
          <w:p w14:paraId="7EB063AB"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On site</w:t>
            </w:r>
          </w:p>
        </w:tc>
        <w:tc>
          <w:tcPr>
            <w:tcW w:w="2127" w:type="dxa"/>
            <w:vAlign w:val="center"/>
          </w:tcPr>
          <w:p w14:paraId="4FEC99DF"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4 hours</w:t>
            </w:r>
          </w:p>
        </w:tc>
      </w:tr>
      <w:tr w:rsidR="00EC6E68" w:rsidRPr="00BD4C85" w14:paraId="56013BF5" w14:textId="77777777" w:rsidTr="005D1065">
        <w:trPr>
          <w:cantSplit/>
        </w:trPr>
        <w:tc>
          <w:tcPr>
            <w:tcW w:w="1560" w:type="dxa"/>
            <w:vAlign w:val="center"/>
          </w:tcPr>
          <w:p w14:paraId="6D999431"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2</w:t>
            </w:r>
          </w:p>
        </w:tc>
        <w:tc>
          <w:tcPr>
            <w:tcW w:w="1984" w:type="dxa"/>
            <w:vAlign w:val="center"/>
          </w:tcPr>
          <w:p w14:paraId="37D71902"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1 hrs</w:t>
            </w:r>
          </w:p>
        </w:tc>
        <w:tc>
          <w:tcPr>
            <w:tcW w:w="1985" w:type="dxa"/>
            <w:vAlign w:val="center"/>
          </w:tcPr>
          <w:p w14:paraId="51E72948"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2 hrs</w:t>
            </w:r>
          </w:p>
        </w:tc>
        <w:tc>
          <w:tcPr>
            <w:tcW w:w="1842" w:type="dxa"/>
            <w:vAlign w:val="center"/>
          </w:tcPr>
          <w:p w14:paraId="2C279AE8"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On site</w:t>
            </w:r>
          </w:p>
        </w:tc>
        <w:tc>
          <w:tcPr>
            <w:tcW w:w="2127" w:type="dxa"/>
            <w:vAlign w:val="center"/>
          </w:tcPr>
          <w:p w14:paraId="066E7167"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5 hours</w:t>
            </w:r>
          </w:p>
        </w:tc>
      </w:tr>
      <w:tr w:rsidR="00EC6E68" w:rsidRPr="00BD4C85" w14:paraId="4EE09E7A" w14:textId="77777777" w:rsidTr="005D1065">
        <w:trPr>
          <w:cantSplit/>
        </w:trPr>
        <w:tc>
          <w:tcPr>
            <w:tcW w:w="1560" w:type="dxa"/>
            <w:vAlign w:val="center"/>
          </w:tcPr>
          <w:p w14:paraId="0866010C"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3</w:t>
            </w:r>
          </w:p>
        </w:tc>
        <w:tc>
          <w:tcPr>
            <w:tcW w:w="1984" w:type="dxa"/>
            <w:vAlign w:val="center"/>
          </w:tcPr>
          <w:p w14:paraId="4C42D112"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2 hrs</w:t>
            </w:r>
          </w:p>
        </w:tc>
        <w:tc>
          <w:tcPr>
            <w:tcW w:w="1985" w:type="dxa"/>
            <w:vAlign w:val="center"/>
          </w:tcPr>
          <w:p w14:paraId="3A5B83B8"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3 hrs</w:t>
            </w:r>
          </w:p>
        </w:tc>
        <w:tc>
          <w:tcPr>
            <w:tcW w:w="1842" w:type="dxa"/>
            <w:vAlign w:val="center"/>
          </w:tcPr>
          <w:p w14:paraId="63D8FE10"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On site</w:t>
            </w:r>
          </w:p>
        </w:tc>
        <w:tc>
          <w:tcPr>
            <w:tcW w:w="2127" w:type="dxa"/>
            <w:vAlign w:val="center"/>
          </w:tcPr>
          <w:p w14:paraId="16978BF3"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6 hours</w:t>
            </w:r>
          </w:p>
        </w:tc>
      </w:tr>
      <w:tr w:rsidR="00EC6E68" w:rsidRPr="00BD4C85" w14:paraId="2A416AA6" w14:textId="77777777" w:rsidTr="005D1065">
        <w:trPr>
          <w:cantSplit/>
        </w:trPr>
        <w:tc>
          <w:tcPr>
            <w:tcW w:w="1560" w:type="dxa"/>
            <w:vAlign w:val="center"/>
          </w:tcPr>
          <w:p w14:paraId="1A2C86D0"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4</w:t>
            </w:r>
          </w:p>
        </w:tc>
        <w:tc>
          <w:tcPr>
            <w:tcW w:w="1984" w:type="dxa"/>
            <w:vAlign w:val="center"/>
          </w:tcPr>
          <w:p w14:paraId="393CA0E5"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6 hrs</w:t>
            </w:r>
          </w:p>
        </w:tc>
        <w:tc>
          <w:tcPr>
            <w:tcW w:w="1985" w:type="dxa"/>
            <w:vAlign w:val="center"/>
          </w:tcPr>
          <w:p w14:paraId="65F54808"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8 hrs</w:t>
            </w:r>
          </w:p>
        </w:tc>
        <w:tc>
          <w:tcPr>
            <w:tcW w:w="1842" w:type="dxa"/>
            <w:vAlign w:val="center"/>
          </w:tcPr>
          <w:p w14:paraId="0DD948C1"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 xml:space="preserve">Daily </w:t>
            </w:r>
          </w:p>
        </w:tc>
        <w:tc>
          <w:tcPr>
            <w:tcW w:w="2127" w:type="dxa"/>
            <w:vAlign w:val="center"/>
          </w:tcPr>
          <w:p w14:paraId="63C8D287"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12 hours</w:t>
            </w:r>
          </w:p>
        </w:tc>
      </w:tr>
      <w:tr w:rsidR="00EC6E68" w:rsidRPr="00BD4C85" w14:paraId="4870C4A4" w14:textId="77777777" w:rsidTr="005D1065">
        <w:trPr>
          <w:cantSplit/>
        </w:trPr>
        <w:tc>
          <w:tcPr>
            <w:tcW w:w="1560" w:type="dxa"/>
            <w:vAlign w:val="center"/>
          </w:tcPr>
          <w:p w14:paraId="2AA52179"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5</w:t>
            </w:r>
          </w:p>
        </w:tc>
        <w:tc>
          <w:tcPr>
            <w:tcW w:w="1984" w:type="dxa"/>
            <w:vAlign w:val="center"/>
          </w:tcPr>
          <w:p w14:paraId="1C01D728"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24 hrs</w:t>
            </w:r>
          </w:p>
        </w:tc>
        <w:tc>
          <w:tcPr>
            <w:tcW w:w="1985" w:type="dxa"/>
            <w:vAlign w:val="center"/>
          </w:tcPr>
          <w:p w14:paraId="0DA7D5DA"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36 hrs</w:t>
            </w:r>
          </w:p>
        </w:tc>
        <w:tc>
          <w:tcPr>
            <w:tcW w:w="1842" w:type="dxa"/>
            <w:vAlign w:val="center"/>
          </w:tcPr>
          <w:p w14:paraId="7AC3C822"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Daily</w:t>
            </w:r>
          </w:p>
        </w:tc>
        <w:tc>
          <w:tcPr>
            <w:tcW w:w="2127" w:type="dxa"/>
            <w:vAlign w:val="center"/>
          </w:tcPr>
          <w:p w14:paraId="43E1CC8B" w14:textId="77777777" w:rsidR="00EC6E68" w:rsidRPr="00BD4C85" w:rsidRDefault="00EC6E68" w:rsidP="00D16116">
            <w:pPr>
              <w:spacing w:line="288" w:lineRule="auto"/>
              <w:rPr>
                <w:rFonts w:ascii="Arial" w:hAnsi="Arial" w:cs="Arial"/>
                <w:caps/>
                <w:sz w:val="24"/>
                <w:szCs w:val="24"/>
                <w:lang w:val="en-ZA"/>
              </w:rPr>
            </w:pPr>
            <w:r w:rsidRPr="00BD4C85">
              <w:rPr>
                <w:rFonts w:ascii="Arial" w:hAnsi="Arial" w:cs="Arial"/>
                <w:caps/>
                <w:sz w:val="24"/>
                <w:szCs w:val="24"/>
                <w:lang w:val="en-ZA"/>
              </w:rPr>
              <w:t>48 hours</w:t>
            </w:r>
          </w:p>
        </w:tc>
      </w:tr>
    </w:tbl>
    <w:p w14:paraId="2934A0BF" w14:textId="77777777" w:rsidR="00EC6E68" w:rsidRPr="00BD4C85" w:rsidRDefault="00EC6E68" w:rsidP="00EC6E68">
      <w:pPr>
        <w:rPr>
          <w:rFonts w:ascii="Arial" w:hAnsi="Arial" w:cs="Arial"/>
          <w:sz w:val="24"/>
          <w:szCs w:val="24"/>
        </w:rPr>
      </w:pPr>
    </w:p>
    <w:p w14:paraId="630778B4" w14:textId="77777777" w:rsidR="00EC6E68" w:rsidRPr="001C3408" w:rsidRDefault="00EC6E68" w:rsidP="0053035A">
      <w:pPr>
        <w:pStyle w:val="Heading1"/>
        <w:keepNext/>
        <w:numPr>
          <w:ilvl w:val="0"/>
          <w:numId w:val="88"/>
        </w:numPr>
        <w:tabs>
          <w:tab w:val="left" w:pos="1080"/>
          <w:tab w:val="left" w:pos="1260"/>
        </w:tabs>
        <w:overflowPunct/>
        <w:autoSpaceDE/>
        <w:autoSpaceDN/>
        <w:adjustRightInd/>
        <w:spacing w:before="240" w:after="240"/>
        <w:ind w:left="360" w:firstLine="0"/>
        <w:textAlignment w:val="auto"/>
        <w:rPr>
          <w:rStyle w:val="BookTitle"/>
          <w:szCs w:val="26"/>
        </w:rPr>
      </w:pPr>
      <w:bookmarkStart w:id="69" w:name="_Toc415047683"/>
      <w:bookmarkStart w:id="70" w:name="_Toc117692528"/>
      <w:r w:rsidRPr="001C3408">
        <w:rPr>
          <w:rStyle w:val="BookTitle"/>
          <w:szCs w:val="26"/>
        </w:rPr>
        <w:t>SERVICE LEVELS</w:t>
      </w:r>
      <w:bookmarkEnd w:id="69"/>
      <w:bookmarkEnd w:id="70"/>
    </w:p>
    <w:p w14:paraId="30AE8FDF" w14:textId="77777777" w:rsidR="00EC6E68" w:rsidRPr="005D1065" w:rsidRDefault="00EC6E68" w:rsidP="00725DCB">
      <w:pPr>
        <w:spacing w:after="60"/>
        <w:ind w:left="1080"/>
        <w:jc w:val="both"/>
        <w:rPr>
          <w:rFonts w:ascii="Arial" w:hAnsi="Arial" w:cs="Arial"/>
          <w:sz w:val="24"/>
          <w:szCs w:val="24"/>
        </w:rPr>
      </w:pPr>
      <w:r w:rsidRPr="005D1065">
        <w:rPr>
          <w:rFonts w:ascii="Arial" w:hAnsi="Arial" w:cs="Arial"/>
          <w:sz w:val="24"/>
          <w:szCs w:val="24"/>
        </w:rPr>
        <w:t xml:space="preserve">The service level agreement shall include the following requirements. </w:t>
      </w:r>
    </w:p>
    <w:p w14:paraId="33D228DE" w14:textId="2B72CF17"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sz w:val="24"/>
          <w:szCs w:val="24"/>
        </w:rPr>
      </w:pPr>
      <w:bookmarkStart w:id="71" w:name="_Toc412641943"/>
      <w:bookmarkStart w:id="72" w:name="_Toc415047150"/>
      <w:bookmarkStart w:id="73" w:name="_Toc415047684"/>
      <w:r w:rsidRPr="005D1065">
        <w:rPr>
          <w:rFonts w:ascii="Arial" w:hAnsi="Arial" w:cs="Arial"/>
          <w:sz w:val="24"/>
          <w:szCs w:val="24"/>
        </w:rPr>
        <w:t xml:space="preserve">24 X 7 X 365 </w:t>
      </w:r>
      <w:bookmarkStart w:id="74" w:name="_Toc412641944"/>
      <w:bookmarkStart w:id="75" w:name="_Toc415047151"/>
      <w:bookmarkStart w:id="76" w:name="_Toc415047685"/>
      <w:bookmarkEnd w:id="71"/>
      <w:bookmarkEnd w:id="72"/>
      <w:bookmarkEnd w:id="73"/>
      <w:r w:rsidRPr="005D1065">
        <w:rPr>
          <w:rFonts w:ascii="Arial" w:hAnsi="Arial" w:cs="Arial"/>
          <w:sz w:val="24"/>
          <w:szCs w:val="24"/>
        </w:rPr>
        <w:t>Support</w:t>
      </w:r>
    </w:p>
    <w:p w14:paraId="207691BC" w14:textId="6E7F602C"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bCs/>
          <w:smallCaps/>
          <w:sz w:val="24"/>
          <w:szCs w:val="24"/>
        </w:rPr>
      </w:pPr>
      <w:r w:rsidRPr="005D1065">
        <w:rPr>
          <w:rFonts w:ascii="Arial" w:hAnsi="Arial" w:cs="Arial"/>
          <w:sz w:val="24"/>
          <w:szCs w:val="24"/>
        </w:rPr>
        <w:t>99.99 % network availability.</w:t>
      </w:r>
      <w:bookmarkStart w:id="77" w:name="_Toc412641945"/>
      <w:bookmarkStart w:id="78" w:name="_Toc415047152"/>
      <w:bookmarkStart w:id="79" w:name="_Toc415047686"/>
      <w:bookmarkEnd w:id="74"/>
      <w:bookmarkEnd w:id="75"/>
      <w:bookmarkEnd w:id="76"/>
    </w:p>
    <w:p w14:paraId="7FC19EE7" w14:textId="27996861"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bCs/>
          <w:smallCaps/>
          <w:sz w:val="24"/>
          <w:szCs w:val="24"/>
        </w:rPr>
      </w:pPr>
      <w:r w:rsidRPr="005D1065">
        <w:rPr>
          <w:rFonts w:ascii="Arial" w:hAnsi="Arial" w:cs="Arial"/>
          <w:sz w:val="24"/>
          <w:szCs w:val="24"/>
        </w:rPr>
        <w:t>24-hour Network Management services to monitor the availability and performance of the network.</w:t>
      </w:r>
      <w:bookmarkStart w:id="80" w:name="_Toc412641946"/>
      <w:bookmarkStart w:id="81" w:name="_Toc415047153"/>
      <w:bookmarkStart w:id="82" w:name="_Toc415047687"/>
      <w:bookmarkEnd w:id="77"/>
      <w:bookmarkEnd w:id="78"/>
      <w:bookmarkEnd w:id="79"/>
      <w:r w:rsidRPr="005D1065">
        <w:rPr>
          <w:rFonts w:ascii="Arial" w:hAnsi="Arial" w:cs="Arial"/>
          <w:sz w:val="24"/>
          <w:szCs w:val="24"/>
        </w:rPr>
        <w:t xml:space="preserve"> City Power to have view access to this management service portal.</w:t>
      </w:r>
    </w:p>
    <w:p w14:paraId="41F9FA4E" w14:textId="43461666"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bCs/>
          <w:smallCaps/>
          <w:sz w:val="24"/>
          <w:szCs w:val="24"/>
        </w:rPr>
      </w:pPr>
      <w:r w:rsidRPr="005D1065">
        <w:rPr>
          <w:rFonts w:ascii="Arial" w:hAnsi="Arial" w:cs="Arial"/>
          <w:sz w:val="24"/>
          <w:szCs w:val="24"/>
        </w:rPr>
        <w:t>Monthly Incident Report reflecting all logged calls and associated resolutions.</w:t>
      </w:r>
      <w:bookmarkStart w:id="83" w:name="_Toc412641947"/>
      <w:bookmarkStart w:id="84" w:name="_Toc415047154"/>
      <w:bookmarkStart w:id="85" w:name="_Toc415047688"/>
      <w:bookmarkEnd w:id="80"/>
      <w:bookmarkEnd w:id="81"/>
      <w:bookmarkEnd w:id="82"/>
    </w:p>
    <w:p w14:paraId="2E045BE0" w14:textId="72D613A1"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bCs/>
          <w:smallCaps/>
          <w:sz w:val="24"/>
          <w:szCs w:val="24"/>
        </w:rPr>
      </w:pPr>
      <w:r w:rsidRPr="005D1065">
        <w:rPr>
          <w:rFonts w:ascii="Arial" w:hAnsi="Arial" w:cs="Arial"/>
          <w:sz w:val="24"/>
          <w:szCs w:val="24"/>
        </w:rPr>
        <w:t>Monthly performance, availability and utilization reports indicating general health of the network as well as utilization of the bandwidth for each depot.</w:t>
      </w:r>
      <w:bookmarkStart w:id="86" w:name="_Toc412641948"/>
      <w:bookmarkStart w:id="87" w:name="_Toc415047155"/>
      <w:bookmarkStart w:id="88" w:name="_Toc415047689"/>
      <w:bookmarkEnd w:id="83"/>
      <w:bookmarkEnd w:id="84"/>
      <w:bookmarkEnd w:id="85"/>
    </w:p>
    <w:p w14:paraId="78457C89" w14:textId="19BBF9C2" w:rsidR="00EC6E68" w:rsidRPr="005D1065" w:rsidRDefault="00EC6E68" w:rsidP="00DA7943">
      <w:pPr>
        <w:numPr>
          <w:ilvl w:val="1"/>
          <w:numId w:val="90"/>
        </w:numPr>
        <w:tabs>
          <w:tab w:val="left" w:pos="1080"/>
        </w:tabs>
        <w:overflowPunct/>
        <w:autoSpaceDE/>
        <w:autoSpaceDN/>
        <w:adjustRightInd/>
        <w:spacing w:after="60"/>
        <w:ind w:left="1980" w:hanging="810"/>
        <w:jc w:val="both"/>
        <w:textAlignment w:val="auto"/>
        <w:rPr>
          <w:rFonts w:ascii="Arial" w:hAnsi="Arial" w:cs="Arial"/>
          <w:bCs/>
          <w:smallCaps/>
          <w:sz w:val="24"/>
          <w:szCs w:val="24"/>
        </w:rPr>
      </w:pPr>
      <w:r w:rsidRPr="005D1065">
        <w:rPr>
          <w:rFonts w:ascii="Arial" w:hAnsi="Arial" w:cs="Arial"/>
          <w:sz w:val="24"/>
          <w:szCs w:val="24"/>
        </w:rPr>
        <w:t>MTTr and MTTR shall be based on the SLA agreement and include the below</w:t>
      </w:r>
      <w:bookmarkStart w:id="89" w:name="_Toc412641949"/>
      <w:bookmarkStart w:id="90" w:name="_Toc415047156"/>
      <w:bookmarkStart w:id="91" w:name="_Toc415047690"/>
      <w:bookmarkEnd w:id="86"/>
      <w:bookmarkEnd w:id="87"/>
      <w:bookmarkEnd w:id="88"/>
      <w:r w:rsidRPr="005D1065">
        <w:rPr>
          <w:rFonts w:ascii="Arial" w:hAnsi="Arial" w:cs="Arial"/>
          <w:sz w:val="24"/>
          <w:szCs w:val="24"/>
        </w:rPr>
        <w:t>:</w:t>
      </w:r>
    </w:p>
    <w:p w14:paraId="1CC77DA5" w14:textId="5B693B1A" w:rsidR="00EC6E68" w:rsidRPr="005D1065" w:rsidRDefault="00EC6E68" w:rsidP="00DA7943">
      <w:pPr>
        <w:numPr>
          <w:ilvl w:val="2"/>
          <w:numId w:val="89"/>
        </w:numPr>
        <w:overflowPunct/>
        <w:autoSpaceDE/>
        <w:autoSpaceDN/>
        <w:adjustRightInd/>
        <w:spacing w:after="60"/>
        <w:ind w:left="2700" w:hanging="810"/>
        <w:jc w:val="both"/>
        <w:textAlignment w:val="auto"/>
        <w:rPr>
          <w:rFonts w:ascii="Arial" w:hAnsi="Arial" w:cs="Arial"/>
          <w:bCs/>
          <w:smallCaps/>
          <w:sz w:val="24"/>
          <w:szCs w:val="24"/>
        </w:rPr>
      </w:pPr>
      <w:r w:rsidRPr="005D1065">
        <w:rPr>
          <w:rFonts w:ascii="Arial" w:hAnsi="Arial" w:cs="Arial"/>
          <w:sz w:val="24"/>
          <w:szCs w:val="24"/>
        </w:rPr>
        <w:lastRenderedPageBreak/>
        <w:t>QoS for Critical Systems to be configured as per City Power business requirements.</w:t>
      </w:r>
      <w:bookmarkStart w:id="92" w:name="_Toc412641950"/>
      <w:bookmarkStart w:id="93" w:name="_Toc415047157"/>
      <w:bookmarkStart w:id="94" w:name="_Toc415047691"/>
      <w:bookmarkEnd w:id="89"/>
      <w:bookmarkEnd w:id="90"/>
      <w:bookmarkEnd w:id="91"/>
    </w:p>
    <w:p w14:paraId="2C2BEFBF" w14:textId="7B69F898" w:rsidR="00EC6E68" w:rsidRPr="005D1065" w:rsidRDefault="00EC6E68" w:rsidP="00DA7943">
      <w:pPr>
        <w:numPr>
          <w:ilvl w:val="2"/>
          <w:numId w:val="89"/>
        </w:numPr>
        <w:overflowPunct/>
        <w:autoSpaceDE/>
        <w:autoSpaceDN/>
        <w:adjustRightInd/>
        <w:spacing w:after="60"/>
        <w:ind w:left="2700" w:hanging="810"/>
        <w:jc w:val="both"/>
        <w:textAlignment w:val="auto"/>
        <w:rPr>
          <w:rFonts w:ascii="Arial" w:hAnsi="Arial" w:cs="Arial"/>
          <w:bCs/>
          <w:smallCaps/>
          <w:sz w:val="24"/>
          <w:szCs w:val="24"/>
        </w:rPr>
      </w:pPr>
      <w:r w:rsidRPr="005D1065">
        <w:rPr>
          <w:rFonts w:ascii="Arial" w:hAnsi="Arial" w:cs="Arial"/>
          <w:sz w:val="24"/>
          <w:szCs w:val="24"/>
        </w:rPr>
        <w:t>Severity 1 incidents shall be repaired within 2 hours (internet down)</w:t>
      </w:r>
    </w:p>
    <w:p w14:paraId="2C992CD5" w14:textId="6F0D340D" w:rsidR="00EC6E68" w:rsidRPr="005D1065" w:rsidRDefault="00EC6E68" w:rsidP="00DA7943">
      <w:pPr>
        <w:numPr>
          <w:ilvl w:val="2"/>
          <w:numId w:val="89"/>
        </w:numPr>
        <w:overflowPunct/>
        <w:autoSpaceDE/>
        <w:autoSpaceDN/>
        <w:adjustRightInd/>
        <w:spacing w:after="60"/>
        <w:ind w:left="2700" w:hanging="810"/>
        <w:jc w:val="both"/>
        <w:textAlignment w:val="auto"/>
        <w:rPr>
          <w:rFonts w:ascii="Arial" w:hAnsi="Arial" w:cs="Arial"/>
          <w:bCs/>
          <w:smallCaps/>
          <w:sz w:val="24"/>
          <w:szCs w:val="24"/>
        </w:rPr>
      </w:pPr>
      <w:r w:rsidRPr="005D1065">
        <w:rPr>
          <w:rFonts w:ascii="Arial" w:hAnsi="Arial" w:cs="Arial"/>
          <w:sz w:val="24"/>
          <w:szCs w:val="24"/>
        </w:rPr>
        <w:t>Severity 2 incidents shall be repaired within 4 hours during business hours and in 6   hours after hours.</w:t>
      </w:r>
      <w:bookmarkEnd w:id="92"/>
      <w:bookmarkEnd w:id="93"/>
      <w:bookmarkEnd w:id="94"/>
    </w:p>
    <w:p w14:paraId="0B59B4EF" w14:textId="6892CE3B" w:rsidR="00EC6E68" w:rsidRPr="005D1065" w:rsidRDefault="00EC6E68" w:rsidP="00DA7943">
      <w:pPr>
        <w:numPr>
          <w:ilvl w:val="2"/>
          <w:numId w:val="89"/>
        </w:numPr>
        <w:overflowPunct/>
        <w:autoSpaceDE/>
        <w:autoSpaceDN/>
        <w:adjustRightInd/>
        <w:spacing w:after="60"/>
        <w:ind w:left="2700" w:hanging="810"/>
        <w:jc w:val="both"/>
        <w:textAlignment w:val="auto"/>
        <w:rPr>
          <w:rFonts w:ascii="Arial" w:hAnsi="Arial" w:cs="Arial"/>
          <w:bCs/>
          <w:smallCaps/>
          <w:sz w:val="24"/>
          <w:szCs w:val="24"/>
        </w:rPr>
      </w:pPr>
      <w:r w:rsidRPr="005D1065">
        <w:rPr>
          <w:rFonts w:ascii="Arial" w:hAnsi="Arial" w:cs="Arial"/>
          <w:sz w:val="24"/>
          <w:szCs w:val="24"/>
        </w:rPr>
        <w:t>Severity 3 incidents shall be repaired within 6 hours during business hours and in 8   hours after hours.</w:t>
      </w:r>
    </w:p>
    <w:p w14:paraId="0B7EE83B" w14:textId="62FEA2D8" w:rsidR="00EC6E68" w:rsidRPr="005D1065" w:rsidRDefault="00EC6E68" w:rsidP="00DA7943">
      <w:pPr>
        <w:numPr>
          <w:ilvl w:val="2"/>
          <w:numId w:val="89"/>
        </w:numPr>
        <w:overflowPunct/>
        <w:autoSpaceDE/>
        <w:autoSpaceDN/>
        <w:adjustRightInd/>
        <w:spacing w:after="60"/>
        <w:ind w:left="2700" w:hanging="810"/>
        <w:jc w:val="both"/>
        <w:textAlignment w:val="auto"/>
        <w:rPr>
          <w:rFonts w:ascii="Arial" w:hAnsi="Arial" w:cs="Arial"/>
          <w:bCs/>
          <w:smallCaps/>
          <w:sz w:val="24"/>
          <w:szCs w:val="24"/>
        </w:rPr>
      </w:pPr>
      <w:r w:rsidRPr="005D1065">
        <w:rPr>
          <w:rFonts w:ascii="Arial" w:hAnsi="Arial" w:cs="Arial"/>
          <w:sz w:val="24"/>
          <w:szCs w:val="24"/>
        </w:rPr>
        <w:t>Severity 4 incidents shall be repaired within 8 hours during business hours and in 24 hours after hours.</w:t>
      </w:r>
    </w:p>
    <w:p w14:paraId="1E9FC3C7" w14:textId="77777777" w:rsidR="00EC6E68" w:rsidRPr="009901C2" w:rsidRDefault="00EC6E68" w:rsidP="0053035A">
      <w:pPr>
        <w:pStyle w:val="Heading1"/>
        <w:keepNext/>
        <w:numPr>
          <w:ilvl w:val="0"/>
          <w:numId w:val="88"/>
        </w:numPr>
        <w:tabs>
          <w:tab w:val="left" w:pos="1080"/>
          <w:tab w:val="left" w:pos="1260"/>
        </w:tabs>
        <w:overflowPunct/>
        <w:autoSpaceDE/>
        <w:autoSpaceDN/>
        <w:adjustRightInd/>
        <w:spacing w:before="240" w:after="240"/>
        <w:ind w:left="360" w:firstLine="0"/>
        <w:textAlignment w:val="auto"/>
        <w:rPr>
          <w:rStyle w:val="BookTitle"/>
          <w:szCs w:val="26"/>
        </w:rPr>
      </w:pPr>
      <w:bookmarkStart w:id="95" w:name="_Toc117692529"/>
      <w:r w:rsidRPr="009901C2">
        <w:rPr>
          <w:rStyle w:val="BookTitle"/>
          <w:szCs w:val="26"/>
        </w:rPr>
        <w:t>LIST OF LOCATIONS</w:t>
      </w:r>
      <w:bookmarkEnd w:id="95"/>
    </w:p>
    <w:tbl>
      <w:tblPr>
        <w:tblW w:w="1006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3"/>
        <w:gridCol w:w="3828"/>
      </w:tblGrid>
      <w:tr w:rsidR="00EC6E68" w:rsidRPr="00BC385E" w14:paraId="28CB61BF" w14:textId="77777777" w:rsidTr="00BC385E">
        <w:trPr>
          <w:trHeight w:val="792"/>
        </w:trPr>
        <w:tc>
          <w:tcPr>
            <w:tcW w:w="2694" w:type="dxa"/>
            <w:shd w:val="clear" w:color="auto" w:fill="D9D9D9"/>
            <w:vAlign w:val="center"/>
          </w:tcPr>
          <w:p w14:paraId="72266070" w14:textId="77777777" w:rsidR="00EC6E68" w:rsidRPr="00BC385E" w:rsidRDefault="00EC6E68" w:rsidP="00D16116">
            <w:pPr>
              <w:rPr>
                <w:rFonts w:ascii="Arial" w:hAnsi="Arial" w:cs="Arial"/>
                <w:b/>
                <w:sz w:val="24"/>
                <w:szCs w:val="24"/>
              </w:rPr>
            </w:pPr>
          </w:p>
          <w:p w14:paraId="454E9CE7" w14:textId="77777777" w:rsidR="00EC6E68" w:rsidRPr="00BC385E" w:rsidRDefault="00EC6E68" w:rsidP="00D16116">
            <w:pPr>
              <w:rPr>
                <w:rFonts w:ascii="Arial" w:hAnsi="Arial" w:cs="Arial"/>
                <w:b/>
                <w:sz w:val="24"/>
                <w:szCs w:val="24"/>
              </w:rPr>
            </w:pPr>
            <w:r w:rsidRPr="00BC385E">
              <w:rPr>
                <w:rFonts w:ascii="Arial" w:hAnsi="Arial" w:cs="Arial"/>
                <w:b/>
                <w:sz w:val="24"/>
                <w:szCs w:val="24"/>
              </w:rPr>
              <w:t>SITE NAME</w:t>
            </w:r>
          </w:p>
          <w:p w14:paraId="73E61944" w14:textId="77777777" w:rsidR="00EC6E68" w:rsidRPr="00BC385E" w:rsidRDefault="00EC6E68" w:rsidP="00D16116">
            <w:pPr>
              <w:rPr>
                <w:rFonts w:ascii="Arial" w:hAnsi="Arial" w:cs="Arial"/>
                <w:b/>
                <w:sz w:val="24"/>
                <w:szCs w:val="24"/>
              </w:rPr>
            </w:pPr>
          </w:p>
        </w:tc>
        <w:tc>
          <w:tcPr>
            <w:tcW w:w="3543" w:type="dxa"/>
            <w:shd w:val="clear" w:color="auto" w:fill="D9D9D9"/>
            <w:vAlign w:val="center"/>
          </w:tcPr>
          <w:p w14:paraId="5D642D41" w14:textId="77777777" w:rsidR="00EC6E68" w:rsidRPr="00BC385E" w:rsidRDefault="00EC6E68" w:rsidP="00D16116">
            <w:pPr>
              <w:rPr>
                <w:rFonts w:ascii="Arial" w:hAnsi="Arial" w:cs="Arial"/>
                <w:b/>
                <w:sz w:val="24"/>
                <w:szCs w:val="24"/>
              </w:rPr>
            </w:pPr>
            <w:r w:rsidRPr="00BC385E">
              <w:rPr>
                <w:rFonts w:ascii="Arial" w:hAnsi="Arial" w:cs="Arial"/>
                <w:b/>
                <w:sz w:val="24"/>
                <w:szCs w:val="24"/>
              </w:rPr>
              <w:t>ADDRESS</w:t>
            </w:r>
          </w:p>
        </w:tc>
        <w:tc>
          <w:tcPr>
            <w:tcW w:w="3828" w:type="dxa"/>
            <w:shd w:val="clear" w:color="auto" w:fill="D9D9D9"/>
            <w:vAlign w:val="center"/>
          </w:tcPr>
          <w:p w14:paraId="6728F1A6" w14:textId="77777777" w:rsidR="00EC6E68" w:rsidRPr="00BC385E" w:rsidRDefault="00EC6E68" w:rsidP="00D16116">
            <w:pPr>
              <w:rPr>
                <w:rFonts w:ascii="Arial" w:hAnsi="Arial" w:cs="Arial"/>
                <w:b/>
                <w:sz w:val="24"/>
                <w:szCs w:val="24"/>
              </w:rPr>
            </w:pPr>
            <w:r w:rsidRPr="00BC385E">
              <w:rPr>
                <w:rFonts w:ascii="Arial" w:hAnsi="Arial" w:cs="Arial"/>
                <w:b/>
                <w:sz w:val="24"/>
                <w:szCs w:val="24"/>
              </w:rPr>
              <w:t>GPS CO-ORDINATES</w:t>
            </w:r>
          </w:p>
        </w:tc>
      </w:tr>
      <w:tr w:rsidR="00EC6E68" w:rsidRPr="00BC385E" w14:paraId="717A81B0" w14:textId="77777777" w:rsidTr="00BC385E">
        <w:trPr>
          <w:trHeight w:val="792"/>
        </w:trPr>
        <w:tc>
          <w:tcPr>
            <w:tcW w:w="2694" w:type="dxa"/>
            <w:shd w:val="clear" w:color="auto" w:fill="auto"/>
            <w:vAlign w:val="center"/>
          </w:tcPr>
          <w:p w14:paraId="1D719A34" w14:textId="77777777" w:rsidR="00EC6E68" w:rsidRPr="00BC385E" w:rsidRDefault="00EC6E68" w:rsidP="00D16116">
            <w:pPr>
              <w:jc w:val="center"/>
              <w:rPr>
                <w:rFonts w:ascii="Arial" w:hAnsi="Arial" w:cs="Arial"/>
                <w:sz w:val="24"/>
                <w:szCs w:val="24"/>
              </w:rPr>
            </w:pPr>
          </w:p>
          <w:p w14:paraId="2A35911D"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HEAD OFFICE</w:t>
            </w:r>
          </w:p>
          <w:p w14:paraId="640CBF4E" w14:textId="77777777" w:rsidR="00EC6E68" w:rsidRPr="00BC385E" w:rsidRDefault="00EC6E68" w:rsidP="00D16116">
            <w:pPr>
              <w:jc w:val="center"/>
              <w:rPr>
                <w:rFonts w:ascii="Arial" w:hAnsi="Arial" w:cs="Arial"/>
                <w:sz w:val="24"/>
                <w:szCs w:val="24"/>
              </w:rPr>
            </w:pPr>
          </w:p>
        </w:tc>
        <w:tc>
          <w:tcPr>
            <w:tcW w:w="3543" w:type="dxa"/>
            <w:shd w:val="clear" w:color="auto" w:fill="auto"/>
            <w:vAlign w:val="center"/>
          </w:tcPr>
          <w:p w14:paraId="5813EEE6"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40 HERONMERE ROAD, REUVEN</w:t>
            </w:r>
          </w:p>
        </w:tc>
        <w:tc>
          <w:tcPr>
            <w:tcW w:w="3828" w:type="dxa"/>
            <w:shd w:val="clear" w:color="auto" w:fill="auto"/>
            <w:vAlign w:val="center"/>
          </w:tcPr>
          <w:p w14:paraId="0FC0C60C"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28° 1' 49.607" E  26° 13' 53.692" S</w:t>
            </w:r>
          </w:p>
        </w:tc>
      </w:tr>
      <w:tr w:rsidR="00EC6E68" w:rsidRPr="00BC385E" w14:paraId="414F6272" w14:textId="77777777" w:rsidTr="00BC385E">
        <w:trPr>
          <w:trHeight w:val="792"/>
        </w:trPr>
        <w:tc>
          <w:tcPr>
            <w:tcW w:w="2694" w:type="dxa"/>
            <w:shd w:val="clear" w:color="auto" w:fill="auto"/>
            <w:vAlign w:val="center"/>
          </w:tcPr>
          <w:p w14:paraId="03CE3A26" w14:textId="77777777" w:rsidR="00EC6E68" w:rsidRPr="00BC385E" w:rsidRDefault="00EC6E68" w:rsidP="00D16116">
            <w:pPr>
              <w:jc w:val="center"/>
              <w:rPr>
                <w:rFonts w:ascii="Arial" w:hAnsi="Arial" w:cs="Arial"/>
                <w:sz w:val="24"/>
                <w:szCs w:val="24"/>
              </w:rPr>
            </w:pPr>
          </w:p>
          <w:p w14:paraId="19996500"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ROODEPOORT DR</w:t>
            </w:r>
          </w:p>
          <w:p w14:paraId="2CC47663" w14:textId="77777777" w:rsidR="00EC6E68" w:rsidRPr="00BC385E" w:rsidRDefault="00EC6E68" w:rsidP="00D16116">
            <w:pPr>
              <w:jc w:val="center"/>
              <w:rPr>
                <w:rFonts w:ascii="Arial" w:hAnsi="Arial" w:cs="Arial"/>
                <w:sz w:val="24"/>
                <w:szCs w:val="24"/>
              </w:rPr>
            </w:pPr>
          </w:p>
        </w:tc>
        <w:tc>
          <w:tcPr>
            <w:tcW w:w="3543" w:type="dxa"/>
            <w:shd w:val="clear" w:color="auto" w:fill="auto"/>
            <w:vAlign w:val="center"/>
          </w:tcPr>
          <w:p w14:paraId="07FE6F16"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CNR HAMBURG &amp; WEST LAKE ROAD, FLORIDA</w:t>
            </w:r>
          </w:p>
        </w:tc>
        <w:tc>
          <w:tcPr>
            <w:tcW w:w="3828" w:type="dxa"/>
            <w:shd w:val="clear" w:color="auto" w:fill="auto"/>
            <w:vAlign w:val="center"/>
          </w:tcPr>
          <w:p w14:paraId="46F85E88"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27°53' 59.936" E  26° 10' 43.616" S</w:t>
            </w:r>
          </w:p>
        </w:tc>
      </w:tr>
      <w:tr w:rsidR="00EC6E68" w:rsidRPr="00BC385E" w14:paraId="7BB08208" w14:textId="77777777" w:rsidTr="00BC385E">
        <w:trPr>
          <w:trHeight w:val="792"/>
        </w:trPr>
        <w:tc>
          <w:tcPr>
            <w:tcW w:w="2694" w:type="dxa"/>
            <w:shd w:val="clear" w:color="auto" w:fill="auto"/>
            <w:vAlign w:val="center"/>
          </w:tcPr>
          <w:p w14:paraId="1D807D7E"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ROODEPOORT SDC </w:t>
            </w:r>
          </w:p>
        </w:tc>
        <w:tc>
          <w:tcPr>
            <w:tcW w:w="3543" w:type="dxa"/>
            <w:shd w:val="clear" w:color="auto" w:fill="auto"/>
            <w:vAlign w:val="center"/>
          </w:tcPr>
          <w:p w14:paraId="655B0896"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CNR HAMBURG &amp; WEST LAKE ROAD, FLORIDA</w:t>
            </w:r>
          </w:p>
        </w:tc>
        <w:tc>
          <w:tcPr>
            <w:tcW w:w="3828" w:type="dxa"/>
            <w:shd w:val="clear" w:color="auto" w:fill="auto"/>
            <w:vAlign w:val="center"/>
          </w:tcPr>
          <w:p w14:paraId="70655D12"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27°53' 59.936" E  26° 10' 43.616" S</w:t>
            </w:r>
          </w:p>
        </w:tc>
      </w:tr>
      <w:tr w:rsidR="00EC6E68" w:rsidRPr="00BC385E" w14:paraId="1F42E75C" w14:textId="77777777" w:rsidTr="00BC385E">
        <w:trPr>
          <w:trHeight w:val="792"/>
        </w:trPr>
        <w:tc>
          <w:tcPr>
            <w:tcW w:w="2694" w:type="dxa"/>
            <w:shd w:val="clear" w:color="auto" w:fill="auto"/>
            <w:vAlign w:val="center"/>
          </w:tcPr>
          <w:p w14:paraId="3D796EE8" w14:textId="77777777" w:rsidR="00EC6E68" w:rsidRPr="00BC385E" w:rsidRDefault="00EC6E68" w:rsidP="00D16116">
            <w:pPr>
              <w:jc w:val="center"/>
              <w:rPr>
                <w:rFonts w:ascii="Arial" w:hAnsi="Arial" w:cs="Arial"/>
                <w:sz w:val="24"/>
                <w:szCs w:val="24"/>
              </w:rPr>
            </w:pPr>
          </w:p>
          <w:p w14:paraId="76A099D0"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MIDRAND SDC </w:t>
            </w:r>
          </w:p>
        </w:tc>
        <w:tc>
          <w:tcPr>
            <w:tcW w:w="3543" w:type="dxa"/>
            <w:shd w:val="clear" w:color="auto" w:fill="auto"/>
            <w:vAlign w:val="center"/>
          </w:tcPr>
          <w:p w14:paraId="0A39B11C"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DALE RD, KAALFONTEIN, MIDRAND</w:t>
            </w:r>
          </w:p>
        </w:tc>
        <w:tc>
          <w:tcPr>
            <w:tcW w:w="3828" w:type="dxa"/>
            <w:shd w:val="clear" w:color="auto" w:fill="auto"/>
            <w:vAlign w:val="center"/>
          </w:tcPr>
          <w:p w14:paraId="624C2C0D"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28° 10' 15.460" E  25° 58' 51.003" S</w:t>
            </w:r>
          </w:p>
        </w:tc>
      </w:tr>
      <w:tr w:rsidR="00EC6E68" w:rsidRPr="00BC385E" w14:paraId="0973DD8A" w14:textId="77777777" w:rsidTr="00BC385E">
        <w:trPr>
          <w:trHeight w:val="792"/>
        </w:trPr>
        <w:tc>
          <w:tcPr>
            <w:tcW w:w="2694" w:type="dxa"/>
            <w:shd w:val="clear" w:color="auto" w:fill="auto"/>
            <w:vAlign w:val="center"/>
          </w:tcPr>
          <w:p w14:paraId="64B278D4" w14:textId="77777777" w:rsidR="00EC6E68" w:rsidRPr="00BC385E" w:rsidRDefault="00EC6E68" w:rsidP="00D16116">
            <w:pPr>
              <w:jc w:val="center"/>
              <w:rPr>
                <w:rFonts w:ascii="Arial" w:hAnsi="Arial" w:cs="Arial"/>
                <w:sz w:val="24"/>
                <w:szCs w:val="24"/>
              </w:rPr>
            </w:pPr>
          </w:p>
          <w:p w14:paraId="2DD25700"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LENASIA SDC </w:t>
            </w:r>
          </w:p>
          <w:p w14:paraId="796069BF" w14:textId="77777777" w:rsidR="00EC6E68" w:rsidRPr="00BC385E" w:rsidRDefault="00EC6E68" w:rsidP="00D16116">
            <w:pPr>
              <w:jc w:val="center"/>
              <w:rPr>
                <w:rFonts w:ascii="Arial" w:hAnsi="Arial" w:cs="Arial"/>
                <w:sz w:val="24"/>
                <w:szCs w:val="24"/>
              </w:rPr>
            </w:pPr>
          </w:p>
        </w:tc>
        <w:tc>
          <w:tcPr>
            <w:tcW w:w="3543" w:type="dxa"/>
            <w:shd w:val="clear" w:color="auto" w:fill="auto"/>
            <w:vAlign w:val="center"/>
          </w:tcPr>
          <w:p w14:paraId="02C5C0EC"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9 PLOT STREET, LAWLEY</w:t>
            </w:r>
          </w:p>
        </w:tc>
        <w:tc>
          <w:tcPr>
            <w:tcW w:w="3828" w:type="dxa"/>
            <w:shd w:val="clear" w:color="auto" w:fill="auto"/>
            <w:vAlign w:val="center"/>
          </w:tcPr>
          <w:p w14:paraId="7786CD03"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 50' 58.907" E  26° 21' 4.150" S</w:t>
            </w:r>
          </w:p>
        </w:tc>
      </w:tr>
      <w:tr w:rsidR="00EC6E68" w:rsidRPr="00BC385E" w14:paraId="10F527B1" w14:textId="77777777" w:rsidTr="00BC385E">
        <w:trPr>
          <w:trHeight w:val="792"/>
        </w:trPr>
        <w:tc>
          <w:tcPr>
            <w:tcW w:w="2694" w:type="dxa"/>
            <w:shd w:val="clear" w:color="auto" w:fill="auto"/>
            <w:vAlign w:val="center"/>
          </w:tcPr>
          <w:p w14:paraId="3D069B79"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BRYANSTON SDC </w:t>
            </w:r>
          </w:p>
        </w:tc>
        <w:tc>
          <w:tcPr>
            <w:tcW w:w="3543" w:type="dxa"/>
            <w:shd w:val="clear" w:color="auto" w:fill="auto"/>
            <w:vAlign w:val="center"/>
          </w:tcPr>
          <w:p w14:paraId="41874E78" w14:textId="77777777" w:rsidR="00EC6E68" w:rsidRPr="00BC385E" w:rsidRDefault="00EC6E68" w:rsidP="00D16116">
            <w:pPr>
              <w:ind w:left="481"/>
              <w:jc w:val="center"/>
              <w:rPr>
                <w:rFonts w:ascii="Arial" w:hAnsi="Arial" w:cs="Arial"/>
                <w:sz w:val="24"/>
                <w:szCs w:val="24"/>
              </w:rPr>
            </w:pPr>
            <w:r w:rsidRPr="00BC385E">
              <w:rPr>
                <w:rFonts w:ascii="Arial" w:hAnsi="Arial" w:cs="Arial"/>
                <w:sz w:val="24"/>
                <w:szCs w:val="24"/>
              </w:rPr>
              <w:t>8 HOMESTEAD AVE, BRYANSTON</w:t>
            </w:r>
          </w:p>
        </w:tc>
        <w:tc>
          <w:tcPr>
            <w:tcW w:w="3828" w:type="dxa"/>
            <w:shd w:val="clear" w:color="auto" w:fill="auto"/>
            <w:vAlign w:val="center"/>
          </w:tcPr>
          <w:p w14:paraId="7EDA1F71"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28° 0' 0.500" E</w:t>
            </w:r>
            <w:r w:rsidRPr="00BC385E">
              <w:rPr>
                <w:rFonts w:ascii="Arial" w:hAnsi="Arial" w:cs="Arial"/>
                <w:sz w:val="24"/>
                <w:szCs w:val="24"/>
              </w:rPr>
              <w:tab/>
              <w:t>26° 3' 59.700" S</w:t>
            </w:r>
          </w:p>
        </w:tc>
      </w:tr>
      <w:tr w:rsidR="00EC6E68" w:rsidRPr="00BC385E" w14:paraId="005C7E25" w14:textId="77777777" w:rsidTr="00BC385E">
        <w:trPr>
          <w:trHeight w:val="792"/>
        </w:trPr>
        <w:tc>
          <w:tcPr>
            <w:tcW w:w="2694" w:type="dxa"/>
            <w:shd w:val="clear" w:color="auto" w:fill="auto"/>
            <w:vAlign w:val="center"/>
          </w:tcPr>
          <w:p w14:paraId="28006BAC"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KLIPSPRUIT SDC </w:t>
            </w:r>
          </w:p>
        </w:tc>
        <w:tc>
          <w:tcPr>
            <w:tcW w:w="3543" w:type="dxa"/>
            <w:shd w:val="clear" w:color="auto" w:fill="auto"/>
            <w:vAlign w:val="center"/>
          </w:tcPr>
          <w:p w14:paraId="332F6C11" w14:textId="77777777" w:rsidR="00EC6E68" w:rsidRPr="00BC385E" w:rsidRDefault="00EC6E68" w:rsidP="00D16116">
            <w:pPr>
              <w:ind w:left="-59" w:firstLine="59"/>
              <w:jc w:val="center"/>
              <w:rPr>
                <w:rFonts w:ascii="Arial" w:hAnsi="Arial" w:cs="Arial"/>
                <w:sz w:val="24"/>
                <w:szCs w:val="24"/>
              </w:rPr>
            </w:pPr>
            <w:r w:rsidRPr="00BC385E">
              <w:rPr>
                <w:rFonts w:ascii="Arial" w:hAnsi="Arial" w:cs="Arial"/>
                <w:sz w:val="24"/>
                <w:szCs w:val="24"/>
              </w:rPr>
              <w:t>1101 MOKOENA STR, KLIPSPRUIT EXT. 4, SOWETO</w:t>
            </w:r>
          </w:p>
        </w:tc>
        <w:tc>
          <w:tcPr>
            <w:tcW w:w="3828" w:type="dxa"/>
            <w:shd w:val="clear" w:color="auto" w:fill="auto"/>
            <w:vAlign w:val="center"/>
          </w:tcPr>
          <w:p w14:paraId="3D51A610"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 54' 19.404" E</w:t>
            </w:r>
            <w:r w:rsidRPr="00BC385E">
              <w:rPr>
                <w:rFonts w:ascii="Arial" w:hAnsi="Arial" w:cs="Arial"/>
                <w:sz w:val="24"/>
                <w:szCs w:val="24"/>
              </w:rPr>
              <w:tab/>
              <w:t>26° 15' 15.179" S</w:t>
            </w:r>
          </w:p>
        </w:tc>
      </w:tr>
      <w:tr w:rsidR="00EC6E68" w:rsidRPr="00BC385E" w14:paraId="7F5BE6D2" w14:textId="77777777" w:rsidTr="00BC385E">
        <w:trPr>
          <w:trHeight w:val="792"/>
        </w:trPr>
        <w:tc>
          <w:tcPr>
            <w:tcW w:w="2694" w:type="dxa"/>
            <w:shd w:val="clear" w:color="auto" w:fill="auto"/>
            <w:vAlign w:val="center"/>
          </w:tcPr>
          <w:p w14:paraId="77600C1B"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 INNERCITY SDC </w:t>
            </w:r>
          </w:p>
        </w:tc>
        <w:tc>
          <w:tcPr>
            <w:tcW w:w="3543" w:type="dxa"/>
            <w:shd w:val="clear" w:color="auto" w:fill="auto"/>
            <w:vAlign w:val="center"/>
          </w:tcPr>
          <w:p w14:paraId="3ABD70A1" w14:textId="77777777" w:rsidR="00EC6E68" w:rsidRPr="00BC385E" w:rsidRDefault="00EC6E68" w:rsidP="00D16116">
            <w:pPr>
              <w:ind w:left="121"/>
              <w:jc w:val="center"/>
              <w:rPr>
                <w:rFonts w:ascii="Arial" w:hAnsi="Arial" w:cs="Arial"/>
                <w:sz w:val="24"/>
                <w:szCs w:val="24"/>
              </w:rPr>
            </w:pPr>
            <w:r w:rsidRPr="00BC385E">
              <w:rPr>
                <w:rFonts w:ascii="Arial" w:hAnsi="Arial" w:cs="Arial"/>
                <w:sz w:val="24"/>
                <w:szCs w:val="24"/>
              </w:rPr>
              <w:t>108 SIEMERT RD, NEW DOORNFONTEIN</w:t>
            </w:r>
          </w:p>
        </w:tc>
        <w:tc>
          <w:tcPr>
            <w:tcW w:w="3828" w:type="dxa"/>
            <w:shd w:val="clear" w:color="auto" w:fill="auto"/>
            <w:vAlign w:val="center"/>
          </w:tcPr>
          <w:p w14:paraId="1096AC47"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28° 3' 28.678" E</w:t>
            </w:r>
            <w:r w:rsidRPr="00BC385E">
              <w:rPr>
                <w:rFonts w:ascii="Arial" w:hAnsi="Arial" w:cs="Arial"/>
                <w:sz w:val="24"/>
                <w:szCs w:val="24"/>
              </w:rPr>
              <w:tab/>
              <w:t>26° 11' 42.852" S</w:t>
            </w:r>
          </w:p>
        </w:tc>
      </w:tr>
      <w:tr w:rsidR="00EC6E68" w:rsidRPr="00BC385E" w14:paraId="3FAE8A3B" w14:textId="77777777" w:rsidTr="00BC385E">
        <w:trPr>
          <w:trHeight w:val="792"/>
        </w:trPr>
        <w:tc>
          <w:tcPr>
            <w:tcW w:w="2694" w:type="dxa"/>
            <w:shd w:val="clear" w:color="auto" w:fill="auto"/>
            <w:vAlign w:val="center"/>
          </w:tcPr>
          <w:p w14:paraId="03B30DFD"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HURSTHILL SDC </w:t>
            </w:r>
          </w:p>
        </w:tc>
        <w:tc>
          <w:tcPr>
            <w:tcW w:w="3543" w:type="dxa"/>
            <w:shd w:val="clear" w:color="auto" w:fill="auto"/>
            <w:vAlign w:val="center"/>
          </w:tcPr>
          <w:p w14:paraId="072C5497"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4 WHITEHALL STR, HURSTHILL</w:t>
            </w:r>
          </w:p>
        </w:tc>
        <w:tc>
          <w:tcPr>
            <w:tcW w:w="3828" w:type="dxa"/>
            <w:shd w:val="clear" w:color="auto" w:fill="auto"/>
            <w:vAlign w:val="center"/>
          </w:tcPr>
          <w:p w14:paraId="4AB5E8BD"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 59' 5.353" E</w:t>
            </w:r>
            <w:r w:rsidRPr="00BC385E">
              <w:rPr>
                <w:rFonts w:ascii="Arial" w:hAnsi="Arial" w:cs="Arial"/>
                <w:sz w:val="24"/>
                <w:szCs w:val="24"/>
              </w:rPr>
              <w:tab/>
              <w:t>26° 11' 10.692" S</w:t>
            </w:r>
          </w:p>
        </w:tc>
      </w:tr>
      <w:tr w:rsidR="00EC6E68" w:rsidRPr="00BC385E" w14:paraId="20D4E45C" w14:textId="77777777" w:rsidTr="00BC385E">
        <w:trPr>
          <w:trHeight w:val="792"/>
        </w:trPr>
        <w:tc>
          <w:tcPr>
            <w:tcW w:w="2694" w:type="dxa"/>
            <w:shd w:val="clear" w:color="auto" w:fill="auto"/>
            <w:vAlign w:val="center"/>
          </w:tcPr>
          <w:p w14:paraId="25F9BEAB"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ALEXANDRA SDC </w:t>
            </w:r>
          </w:p>
        </w:tc>
        <w:tc>
          <w:tcPr>
            <w:tcW w:w="3543" w:type="dxa"/>
            <w:shd w:val="clear" w:color="auto" w:fill="auto"/>
            <w:vAlign w:val="center"/>
          </w:tcPr>
          <w:p w14:paraId="791479AA"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CNR EAST AVE &amp; CANNING RD, KEW</w:t>
            </w:r>
          </w:p>
        </w:tc>
        <w:tc>
          <w:tcPr>
            <w:tcW w:w="3828" w:type="dxa"/>
            <w:shd w:val="clear" w:color="auto" w:fill="auto"/>
            <w:vAlign w:val="center"/>
          </w:tcPr>
          <w:p w14:paraId="218C5CE8"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28° 6' 5.603" E</w:t>
            </w:r>
            <w:r w:rsidRPr="00BC385E">
              <w:rPr>
                <w:rFonts w:ascii="Arial" w:hAnsi="Arial" w:cs="Arial"/>
                <w:sz w:val="24"/>
                <w:szCs w:val="24"/>
              </w:rPr>
              <w:tab/>
              <w:t>26° 6' 57.847" S</w:t>
            </w:r>
          </w:p>
        </w:tc>
      </w:tr>
      <w:tr w:rsidR="00EC6E68" w:rsidRPr="00BC385E" w14:paraId="540C0908" w14:textId="77777777" w:rsidTr="00BC385E">
        <w:trPr>
          <w:trHeight w:val="792"/>
        </w:trPr>
        <w:tc>
          <w:tcPr>
            <w:tcW w:w="2694" w:type="dxa"/>
            <w:shd w:val="clear" w:color="auto" w:fill="auto"/>
            <w:vAlign w:val="center"/>
          </w:tcPr>
          <w:p w14:paraId="22495A1E"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 xml:space="preserve">RANDBURG SDC </w:t>
            </w:r>
          </w:p>
        </w:tc>
        <w:tc>
          <w:tcPr>
            <w:tcW w:w="3543" w:type="dxa"/>
            <w:shd w:val="clear" w:color="auto" w:fill="auto"/>
            <w:vAlign w:val="center"/>
          </w:tcPr>
          <w:p w14:paraId="7312E951" w14:textId="77777777" w:rsidR="00EC6E68" w:rsidRPr="00BC385E" w:rsidRDefault="00EC6E68" w:rsidP="00D16116">
            <w:pPr>
              <w:ind w:left="31" w:hanging="31"/>
              <w:jc w:val="center"/>
              <w:rPr>
                <w:rFonts w:ascii="Arial" w:hAnsi="Arial" w:cs="Arial"/>
                <w:sz w:val="24"/>
                <w:szCs w:val="24"/>
              </w:rPr>
            </w:pPr>
            <w:r w:rsidRPr="00BC385E">
              <w:rPr>
                <w:rFonts w:ascii="Arial" w:hAnsi="Arial" w:cs="Arial"/>
                <w:sz w:val="24"/>
                <w:szCs w:val="24"/>
              </w:rPr>
              <w:t>CNR HANS SCHOEMAN &amp; MALIBONGWE, FERNDALE</w:t>
            </w:r>
          </w:p>
        </w:tc>
        <w:tc>
          <w:tcPr>
            <w:tcW w:w="3828" w:type="dxa"/>
            <w:shd w:val="clear" w:color="auto" w:fill="auto"/>
            <w:vAlign w:val="center"/>
          </w:tcPr>
          <w:p w14:paraId="378DC003" w14:textId="77777777" w:rsidR="00EC6E68" w:rsidRPr="00BC385E" w:rsidRDefault="00EC6E68" w:rsidP="00D16116">
            <w:pPr>
              <w:jc w:val="center"/>
              <w:rPr>
                <w:rFonts w:ascii="Arial" w:hAnsi="Arial" w:cs="Arial"/>
                <w:sz w:val="24"/>
                <w:szCs w:val="24"/>
              </w:rPr>
            </w:pPr>
            <w:r w:rsidRPr="00BC385E">
              <w:rPr>
                <w:rFonts w:ascii="Arial" w:hAnsi="Arial" w:cs="Arial"/>
                <w:sz w:val="24"/>
                <w:szCs w:val="24"/>
              </w:rPr>
              <w:t>27°58' 57.989" E</w:t>
            </w:r>
            <w:r w:rsidRPr="00BC385E">
              <w:rPr>
                <w:rFonts w:ascii="Arial" w:hAnsi="Arial" w:cs="Arial"/>
                <w:sz w:val="24"/>
                <w:szCs w:val="24"/>
              </w:rPr>
              <w:tab/>
              <w:t>26° 5' 34.451" S</w:t>
            </w:r>
          </w:p>
        </w:tc>
      </w:tr>
    </w:tbl>
    <w:p w14:paraId="6CC35EDB" w14:textId="77777777" w:rsidR="00EC6E68" w:rsidRDefault="00EC6E68" w:rsidP="00EC6E68">
      <w:pPr>
        <w:spacing w:line="288" w:lineRule="auto"/>
        <w:rPr>
          <w:rFonts w:cs="Arial"/>
          <w:sz w:val="22"/>
          <w:szCs w:val="22"/>
        </w:rPr>
      </w:pPr>
    </w:p>
    <w:p w14:paraId="1E1AE76E" w14:textId="77777777" w:rsidR="00EC6E68" w:rsidRPr="003B10E3" w:rsidRDefault="00EC6E68" w:rsidP="00EC6E68">
      <w:pPr>
        <w:spacing w:line="288" w:lineRule="auto"/>
        <w:rPr>
          <w:rFonts w:cs="Arial"/>
          <w:sz w:val="22"/>
          <w:szCs w:val="22"/>
        </w:rPr>
      </w:pPr>
    </w:p>
    <w:p w14:paraId="092D21C9" w14:textId="77777777" w:rsidR="00EC6E68" w:rsidRPr="009901C2" w:rsidRDefault="00EC6E68" w:rsidP="00BD51D5">
      <w:pPr>
        <w:pStyle w:val="Heading1"/>
        <w:keepNext/>
        <w:numPr>
          <w:ilvl w:val="0"/>
          <w:numId w:val="88"/>
        </w:numPr>
        <w:overflowPunct/>
        <w:autoSpaceDE/>
        <w:autoSpaceDN/>
        <w:adjustRightInd/>
        <w:spacing w:before="240" w:after="240"/>
        <w:ind w:left="990" w:hanging="720"/>
        <w:textAlignment w:val="auto"/>
        <w:rPr>
          <w:rStyle w:val="BookTitle"/>
          <w:szCs w:val="26"/>
        </w:rPr>
      </w:pPr>
      <w:bookmarkStart w:id="96" w:name="_Toc513618669"/>
      <w:bookmarkStart w:id="97" w:name="_Toc518545351"/>
      <w:bookmarkStart w:id="98" w:name="_Toc117692530"/>
      <w:r w:rsidRPr="009901C2">
        <w:rPr>
          <w:rStyle w:val="BookTitle"/>
          <w:szCs w:val="26"/>
        </w:rPr>
        <w:lastRenderedPageBreak/>
        <w:t>MAINTENANCE AND WARRANTY CONDITIONS</w:t>
      </w:r>
      <w:bookmarkEnd w:id="96"/>
      <w:bookmarkEnd w:id="97"/>
      <w:bookmarkEnd w:id="98"/>
    </w:p>
    <w:p w14:paraId="2375BFB0" w14:textId="77777777" w:rsidR="00EC6E68" w:rsidRPr="00BC385E" w:rsidRDefault="00EC6E68" w:rsidP="00BC385E">
      <w:pPr>
        <w:spacing w:line="360" w:lineRule="auto"/>
        <w:ind w:left="990"/>
        <w:jc w:val="both"/>
        <w:rPr>
          <w:rFonts w:ascii="Arial" w:hAnsi="Arial" w:cs="Arial"/>
          <w:sz w:val="24"/>
          <w:szCs w:val="24"/>
          <w:lang w:val="en-ZA"/>
        </w:rPr>
      </w:pPr>
      <w:r w:rsidRPr="00BC385E">
        <w:rPr>
          <w:rFonts w:ascii="Arial" w:hAnsi="Arial" w:cs="Arial"/>
          <w:sz w:val="24"/>
          <w:szCs w:val="24"/>
          <w:lang w:val="en-ZA"/>
        </w:rPr>
        <w:t xml:space="preserve">The supplier shall guarantee correct operation of the new equipment for at least 12 months, as of the date of installation. </w:t>
      </w:r>
    </w:p>
    <w:p w14:paraId="77478818" w14:textId="77777777" w:rsidR="00EC6E68" w:rsidRPr="009901C2" w:rsidRDefault="00EC6E68" w:rsidP="00BD51D5">
      <w:pPr>
        <w:pStyle w:val="Heading1"/>
        <w:keepNext/>
        <w:numPr>
          <w:ilvl w:val="0"/>
          <w:numId w:val="88"/>
        </w:numPr>
        <w:overflowPunct/>
        <w:autoSpaceDE/>
        <w:autoSpaceDN/>
        <w:adjustRightInd/>
        <w:spacing w:before="240" w:after="240"/>
        <w:ind w:left="990" w:hanging="630"/>
        <w:textAlignment w:val="auto"/>
        <w:rPr>
          <w:rStyle w:val="BookTitle"/>
          <w:szCs w:val="26"/>
        </w:rPr>
      </w:pPr>
      <w:bookmarkStart w:id="99" w:name="_Toc509583842"/>
      <w:bookmarkStart w:id="100" w:name="_Toc513618671"/>
      <w:bookmarkStart w:id="101" w:name="_Toc518545353"/>
      <w:bookmarkStart w:id="102" w:name="_Toc117692531"/>
      <w:r w:rsidRPr="009901C2">
        <w:rPr>
          <w:rStyle w:val="BookTitle"/>
          <w:szCs w:val="26"/>
        </w:rPr>
        <w:t>MARKING AND LABELLING</w:t>
      </w:r>
      <w:bookmarkEnd w:id="99"/>
      <w:bookmarkEnd w:id="100"/>
      <w:bookmarkEnd w:id="101"/>
      <w:bookmarkEnd w:id="102"/>
    </w:p>
    <w:p w14:paraId="0E3CF3AA" w14:textId="77777777" w:rsidR="00EC6E68" w:rsidRPr="00BC385E" w:rsidRDefault="00EC6E68" w:rsidP="00BC385E">
      <w:pPr>
        <w:ind w:left="990"/>
        <w:rPr>
          <w:rFonts w:ascii="Arial" w:hAnsi="Arial" w:cs="Arial"/>
          <w:b/>
          <w:bCs/>
          <w:sz w:val="24"/>
          <w:szCs w:val="24"/>
        </w:rPr>
      </w:pPr>
      <w:r w:rsidRPr="00BC385E">
        <w:rPr>
          <w:rFonts w:ascii="Arial" w:hAnsi="Arial" w:cs="Arial"/>
          <w:sz w:val="24"/>
          <w:szCs w:val="24"/>
        </w:rPr>
        <w:t>The supplier’s information shall appear in legible and indelible marking on the outside of the equipment.</w:t>
      </w:r>
    </w:p>
    <w:p w14:paraId="535C6672" w14:textId="77777777" w:rsidR="00EC6E68" w:rsidRPr="00FB6D04" w:rsidRDefault="00EC6E68" w:rsidP="00EC6E68">
      <w:pPr>
        <w:tabs>
          <w:tab w:val="left" w:pos="630"/>
          <w:tab w:val="left" w:pos="720"/>
        </w:tabs>
        <w:ind w:left="1080"/>
        <w:rPr>
          <w:rFonts w:cs="Arial"/>
        </w:rPr>
      </w:pPr>
    </w:p>
    <w:p w14:paraId="1AD30B44" w14:textId="77777777" w:rsidR="00EC6E68" w:rsidRPr="009901C2" w:rsidRDefault="00EC6E68" w:rsidP="00BD51D5">
      <w:pPr>
        <w:pStyle w:val="Heading1"/>
        <w:keepNext/>
        <w:numPr>
          <w:ilvl w:val="0"/>
          <w:numId w:val="88"/>
        </w:numPr>
        <w:overflowPunct/>
        <w:autoSpaceDE/>
        <w:autoSpaceDN/>
        <w:adjustRightInd/>
        <w:spacing w:before="240" w:after="240"/>
        <w:ind w:left="990" w:hanging="630"/>
        <w:textAlignment w:val="auto"/>
        <w:rPr>
          <w:rStyle w:val="BookTitle"/>
          <w:szCs w:val="26"/>
        </w:rPr>
      </w:pPr>
      <w:bookmarkStart w:id="103" w:name="_Toc117692532"/>
      <w:bookmarkStart w:id="104" w:name="_Toc35931862"/>
      <w:bookmarkStart w:id="105" w:name="_Toc34023973"/>
      <w:bookmarkStart w:id="106" w:name="_Toc505225420"/>
      <w:bookmarkStart w:id="107" w:name="_Toc504697430"/>
      <w:r w:rsidRPr="009901C2">
        <w:rPr>
          <w:rStyle w:val="BookTitle"/>
          <w:szCs w:val="26"/>
        </w:rPr>
        <w:t>TECHNICAL SUPPORT</w:t>
      </w:r>
      <w:bookmarkEnd w:id="103"/>
    </w:p>
    <w:p w14:paraId="2D64001A" w14:textId="77777777" w:rsidR="00EC6E68" w:rsidRPr="00BD51D5" w:rsidRDefault="00EC6E68" w:rsidP="00BD51D5">
      <w:pPr>
        <w:ind w:left="990"/>
        <w:jc w:val="both"/>
        <w:rPr>
          <w:rFonts w:ascii="Arial" w:hAnsi="Arial" w:cs="Arial"/>
          <w:sz w:val="24"/>
          <w:szCs w:val="24"/>
        </w:rPr>
      </w:pPr>
      <w:bookmarkStart w:id="108" w:name="_tc8216910502"/>
      <w:r w:rsidRPr="00BD51D5">
        <w:rPr>
          <w:rFonts w:ascii="Arial" w:hAnsi="Arial" w:cs="Arial"/>
          <w:sz w:val="24"/>
          <w:szCs w:val="24"/>
        </w:rPr>
        <w:t>The suppliers shall provide technical support on system and equipment queries for the duration of the contract</w:t>
      </w:r>
      <w:bookmarkEnd w:id="108"/>
      <w:r w:rsidRPr="00BD51D5">
        <w:rPr>
          <w:rFonts w:ascii="Arial" w:hAnsi="Arial" w:cs="Arial"/>
          <w:sz w:val="24"/>
          <w:szCs w:val="24"/>
        </w:rPr>
        <w:t xml:space="preserve"> as per SLA</w:t>
      </w:r>
    </w:p>
    <w:p w14:paraId="7064BB76" w14:textId="77777777" w:rsidR="00EC6E68" w:rsidRDefault="00EC6E68" w:rsidP="00EC6E68">
      <w:pPr>
        <w:tabs>
          <w:tab w:val="left" w:pos="630"/>
          <w:tab w:val="left" w:pos="720"/>
        </w:tabs>
        <w:ind w:left="450"/>
        <w:rPr>
          <w:rFonts w:cs="Arial"/>
          <w:lang w:val="en-ZA"/>
        </w:rPr>
      </w:pPr>
    </w:p>
    <w:p w14:paraId="63788BC9" w14:textId="3B286D87" w:rsidR="00EC6E68" w:rsidRPr="009901C2" w:rsidRDefault="00EC6E68" w:rsidP="00BD51D5">
      <w:pPr>
        <w:pStyle w:val="Heading1"/>
        <w:keepNext/>
        <w:numPr>
          <w:ilvl w:val="0"/>
          <w:numId w:val="88"/>
        </w:numPr>
        <w:overflowPunct/>
        <w:autoSpaceDE/>
        <w:autoSpaceDN/>
        <w:adjustRightInd/>
        <w:spacing w:before="240" w:after="240"/>
        <w:ind w:left="990" w:hanging="630"/>
        <w:textAlignment w:val="auto"/>
        <w:rPr>
          <w:rStyle w:val="BookTitle"/>
          <w:szCs w:val="26"/>
        </w:rPr>
      </w:pPr>
      <w:bookmarkStart w:id="109" w:name="_Toc117692533"/>
      <w:r w:rsidRPr="009901C2">
        <w:rPr>
          <w:rStyle w:val="BookTitle"/>
          <w:szCs w:val="26"/>
        </w:rPr>
        <w:t>HEALTH AND SAFETY</w:t>
      </w:r>
      <w:bookmarkEnd w:id="109"/>
    </w:p>
    <w:p w14:paraId="229789D8" w14:textId="77777777" w:rsidR="00EC6E68" w:rsidRPr="00BD51D5" w:rsidRDefault="00EC6E68" w:rsidP="00BD51D5">
      <w:pPr>
        <w:ind w:left="990"/>
        <w:jc w:val="both"/>
        <w:rPr>
          <w:rFonts w:ascii="Arial" w:hAnsi="Arial" w:cs="Arial"/>
          <w:sz w:val="24"/>
          <w:szCs w:val="24"/>
        </w:rPr>
      </w:pPr>
      <w:r w:rsidRPr="00BD51D5">
        <w:rPr>
          <w:rFonts w:ascii="Arial" w:hAnsi="Arial" w:cs="Arial"/>
          <w:sz w:val="24"/>
          <w:szCs w:val="24"/>
        </w:rPr>
        <w:t>A health and safety plan shall be set up in order to ensure proper management and compliance of the solution during installation, operation, maintenance, and decommissioning phases. Guidance on the requirements of a health and safety plan shall be found in OHSAS 18001 standards. The details shall be subject to agreement between City Power and the Supplier.</w:t>
      </w:r>
    </w:p>
    <w:p w14:paraId="2A8FE58F" w14:textId="77777777" w:rsidR="00EC6E68" w:rsidRPr="00FB6D04" w:rsidRDefault="00EC6E68" w:rsidP="00EC6E68">
      <w:pPr>
        <w:tabs>
          <w:tab w:val="left" w:pos="630"/>
          <w:tab w:val="left" w:pos="720"/>
        </w:tabs>
        <w:ind w:left="1080"/>
        <w:rPr>
          <w:rFonts w:cs="Arial"/>
          <w:lang w:val="en-ZA"/>
        </w:rPr>
      </w:pPr>
    </w:p>
    <w:p w14:paraId="6D665A5D" w14:textId="77777777" w:rsidR="00EC6E68" w:rsidRPr="009901C2" w:rsidRDefault="00EC6E68" w:rsidP="00BD51D5">
      <w:pPr>
        <w:pStyle w:val="Heading1"/>
        <w:keepNext/>
        <w:numPr>
          <w:ilvl w:val="0"/>
          <w:numId w:val="88"/>
        </w:numPr>
        <w:overflowPunct/>
        <w:autoSpaceDE/>
        <w:autoSpaceDN/>
        <w:adjustRightInd/>
        <w:spacing w:before="240" w:after="240"/>
        <w:ind w:left="990" w:hanging="630"/>
        <w:textAlignment w:val="auto"/>
        <w:rPr>
          <w:rStyle w:val="BookTitle"/>
          <w:szCs w:val="26"/>
        </w:rPr>
      </w:pPr>
      <w:bookmarkStart w:id="110" w:name="_Toc513618675"/>
      <w:bookmarkStart w:id="111" w:name="_Toc518545357"/>
      <w:bookmarkStart w:id="112" w:name="_Toc117692534"/>
      <w:bookmarkEnd w:id="104"/>
      <w:bookmarkEnd w:id="105"/>
      <w:bookmarkEnd w:id="106"/>
      <w:bookmarkEnd w:id="107"/>
      <w:r w:rsidRPr="009901C2">
        <w:rPr>
          <w:rStyle w:val="BookTitle"/>
          <w:szCs w:val="26"/>
        </w:rPr>
        <w:t>ENVIRONMENTAL MANAGEMENT</w:t>
      </w:r>
      <w:bookmarkEnd w:id="110"/>
      <w:bookmarkEnd w:id="111"/>
      <w:bookmarkEnd w:id="112"/>
    </w:p>
    <w:p w14:paraId="0AA5A391" w14:textId="77777777" w:rsidR="00EC6E68" w:rsidRPr="00BD51D5" w:rsidRDefault="00EC6E68" w:rsidP="00BD51D5">
      <w:pPr>
        <w:ind w:left="990"/>
        <w:jc w:val="both"/>
        <w:rPr>
          <w:rFonts w:ascii="Arial" w:hAnsi="Arial" w:cs="Arial"/>
          <w:sz w:val="24"/>
          <w:szCs w:val="24"/>
        </w:rPr>
      </w:pPr>
      <w:r w:rsidRPr="00BD51D5">
        <w:rPr>
          <w:rFonts w:ascii="Arial" w:hAnsi="Arial" w:cs="Arial"/>
          <w:sz w:val="24"/>
          <w:szCs w:val="24"/>
        </w:rPr>
        <w:t>An environmental management plan shall be set up in order to ensure the proper environmental management and compliance of the solution during their entire life cycle (i.e. installation, operation and maintenance, decommissioning as well as disposal phases). Guidance on the requirements for an environmental management system shall be found in ISO 14001 standards. The details shall be subject to agreement between City Power and the Supplier. This is to ensure that the asset created conforms to environmental standards and City Power SHEQ Policy.</w:t>
      </w:r>
    </w:p>
    <w:p w14:paraId="0F8095DF" w14:textId="77777777" w:rsidR="00EC6E68" w:rsidRPr="003B10E3" w:rsidRDefault="00EC6E68" w:rsidP="00EC6E68">
      <w:pPr>
        <w:ind w:left="1276" w:hanging="425"/>
      </w:pPr>
    </w:p>
    <w:p w14:paraId="53023539" w14:textId="77777777" w:rsidR="00EC6E68" w:rsidRPr="003B10E3" w:rsidRDefault="00EC6E68" w:rsidP="00EC6E68"/>
    <w:p w14:paraId="7E2A121A" w14:textId="68A7E957" w:rsidR="00EC6E68" w:rsidRPr="004C7979" w:rsidRDefault="00EC6E68" w:rsidP="004C7979">
      <w:pPr>
        <w:spacing w:line="288" w:lineRule="auto"/>
        <w:rPr>
          <w:rFonts w:cs="Arial"/>
          <w:szCs w:val="24"/>
        </w:rPr>
      </w:pPr>
      <w:r>
        <w:rPr>
          <w:rFonts w:cs="Arial"/>
          <w:szCs w:val="24"/>
        </w:rPr>
        <w:br w:type="page"/>
      </w:r>
      <w:bookmarkStart w:id="113" w:name="_Toc98337390"/>
      <w:bookmarkStart w:id="114" w:name="_Toc100580294"/>
      <w:bookmarkStart w:id="115" w:name="_Toc111653288"/>
      <w:bookmarkStart w:id="116" w:name="_Toc117692537"/>
    </w:p>
    <w:p w14:paraId="3271356D" w14:textId="6F99E66F"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lastRenderedPageBreak/>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NO: 1</w:t>
      </w:r>
      <w:r w:rsidRPr="00133BFC">
        <w:rPr>
          <w:rFonts w:eastAsia="Arial" w:cs="Arial"/>
          <w:b/>
          <w:bCs/>
          <w:spacing w:val="-1"/>
          <w:sz w:val="24"/>
          <w:szCs w:val="24"/>
        </w:rPr>
        <w:t xml:space="preserve"> </w:t>
      </w:r>
      <w:r w:rsidRPr="00133BFC">
        <w:rPr>
          <w:rFonts w:eastAsia="Arial" w:cs="Arial"/>
          <w:b/>
          <w:bCs/>
          <w:sz w:val="24"/>
          <w:szCs w:val="24"/>
        </w:rPr>
        <w:t>–</w:t>
      </w:r>
      <w:bookmarkEnd w:id="113"/>
      <w:bookmarkEnd w:id="114"/>
      <w:r w:rsidRPr="00133BFC">
        <w:rPr>
          <w:rFonts w:eastAsia="Arial" w:cs="Arial"/>
          <w:b/>
          <w:bCs/>
          <w:spacing w:val="-1"/>
          <w:sz w:val="24"/>
          <w:szCs w:val="24"/>
        </w:rPr>
        <w:t xml:space="preserve"> REQUIREMENTS</w:t>
      </w:r>
      <w:bookmarkEnd w:id="115"/>
      <w:bookmarkEnd w:id="116"/>
    </w:p>
    <w:p w14:paraId="3C1B650C"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02005E05"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6323A56E"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698E4EF8"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73378F60" w14:textId="77777777" w:rsidTr="00D16116">
        <w:tc>
          <w:tcPr>
            <w:tcW w:w="1008" w:type="dxa"/>
            <w:shd w:val="clear" w:color="auto" w:fill="auto"/>
          </w:tcPr>
          <w:p w14:paraId="1378610E"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0C300B3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2A2AE824"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4B187888"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04D4CFE1"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3F243A77" w14:textId="77777777" w:rsidTr="00D16116">
        <w:tc>
          <w:tcPr>
            <w:tcW w:w="1008" w:type="dxa"/>
            <w:shd w:val="clear" w:color="auto" w:fill="auto"/>
          </w:tcPr>
          <w:p w14:paraId="35844F43"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1</w:t>
            </w:r>
          </w:p>
        </w:tc>
        <w:tc>
          <w:tcPr>
            <w:tcW w:w="1980" w:type="dxa"/>
            <w:shd w:val="clear" w:color="auto" w:fill="auto"/>
          </w:tcPr>
          <w:p w14:paraId="2FE17AB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w:t>
            </w:r>
          </w:p>
          <w:p w14:paraId="782D4286" w14:textId="77777777" w:rsidR="00EC6E68" w:rsidRPr="00C87F12" w:rsidRDefault="00EC6E68" w:rsidP="00D16116">
            <w:pPr>
              <w:widowControl w:val="0"/>
              <w:ind w:right="-46"/>
              <w:jc w:val="center"/>
              <w:rPr>
                <w:rFonts w:eastAsia="Microsoft Sans Serif" w:cs="Arial"/>
                <w:b/>
                <w:spacing w:val="-1"/>
              </w:rPr>
            </w:pPr>
          </w:p>
          <w:p w14:paraId="7B5E078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5.1</w:t>
            </w:r>
          </w:p>
          <w:p w14:paraId="6154128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5.1.1</w:t>
            </w:r>
          </w:p>
          <w:p w14:paraId="71576CFA" w14:textId="77777777" w:rsidR="00EC6E68" w:rsidRPr="00C87F12" w:rsidRDefault="00EC6E68" w:rsidP="00D16116">
            <w:pPr>
              <w:rPr>
                <w:rFonts w:eastAsia="Microsoft Sans Serif" w:cs="Arial"/>
              </w:rPr>
            </w:pPr>
          </w:p>
          <w:p w14:paraId="41FCABE8" w14:textId="77777777" w:rsidR="00EC6E68" w:rsidRPr="00C87F12" w:rsidRDefault="00EC6E68" w:rsidP="00D16116">
            <w:pPr>
              <w:rPr>
                <w:rFonts w:eastAsia="Microsoft Sans Serif" w:cs="Arial"/>
              </w:rPr>
            </w:pPr>
          </w:p>
          <w:p w14:paraId="155BAB24" w14:textId="77777777" w:rsidR="00EC6E68" w:rsidRPr="00C87F12" w:rsidRDefault="00EC6E68" w:rsidP="00D16116">
            <w:pPr>
              <w:rPr>
                <w:rFonts w:eastAsia="Microsoft Sans Serif" w:cs="Arial"/>
              </w:rPr>
            </w:pPr>
          </w:p>
          <w:p w14:paraId="78C13EF8" w14:textId="77777777" w:rsidR="00EC6E68" w:rsidRPr="00C87F12" w:rsidRDefault="00EC6E68" w:rsidP="00D16116">
            <w:pPr>
              <w:rPr>
                <w:rFonts w:eastAsia="Microsoft Sans Serif" w:cs="Arial"/>
              </w:rPr>
            </w:pPr>
          </w:p>
          <w:p w14:paraId="2899A775" w14:textId="77777777" w:rsidR="00EC6E68" w:rsidRPr="00C87F12" w:rsidRDefault="00EC6E68" w:rsidP="00D16116">
            <w:pPr>
              <w:jc w:val="center"/>
              <w:rPr>
                <w:rFonts w:eastAsia="Microsoft Sans Serif" w:cs="Arial"/>
              </w:rPr>
            </w:pPr>
            <w:r w:rsidRPr="00C87F12">
              <w:rPr>
                <w:rFonts w:eastAsia="Microsoft Sans Serif" w:cs="Arial"/>
              </w:rPr>
              <w:t>5.1.2</w:t>
            </w:r>
          </w:p>
          <w:p w14:paraId="29B9F49E" w14:textId="77777777" w:rsidR="00EC6E68" w:rsidRPr="00C87F12" w:rsidRDefault="00EC6E68" w:rsidP="00D16116">
            <w:pPr>
              <w:rPr>
                <w:rFonts w:eastAsia="Microsoft Sans Serif" w:cs="Arial"/>
              </w:rPr>
            </w:pPr>
          </w:p>
          <w:p w14:paraId="5DEA2551" w14:textId="77777777" w:rsidR="00EC6E68" w:rsidRPr="00C87F12" w:rsidRDefault="00EC6E68" w:rsidP="00D16116">
            <w:pPr>
              <w:rPr>
                <w:rFonts w:eastAsia="Microsoft Sans Serif" w:cs="Arial"/>
              </w:rPr>
            </w:pPr>
          </w:p>
          <w:p w14:paraId="7AA67F0C" w14:textId="77777777" w:rsidR="00EC6E68" w:rsidRPr="00C87F12" w:rsidRDefault="00EC6E68" w:rsidP="00D16116">
            <w:pPr>
              <w:rPr>
                <w:rFonts w:eastAsia="Microsoft Sans Serif" w:cs="Arial"/>
              </w:rPr>
            </w:pPr>
          </w:p>
          <w:p w14:paraId="6064DB68" w14:textId="77777777" w:rsidR="00EC6E68" w:rsidRPr="00C87F12" w:rsidRDefault="00EC6E68" w:rsidP="00D16116">
            <w:pPr>
              <w:rPr>
                <w:rFonts w:eastAsia="Microsoft Sans Serif" w:cs="Arial"/>
              </w:rPr>
            </w:pPr>
          </w:p>
          <w:p w14:paraId="1841FBED" w14:textId="77777777" w:rsidR="00EC6E68" w:rsidRPr="00C87F12" w:rsidRDefault="00EC6E68" w:rsidP="00D16116">
            <w:pPr>
              <w:rPr>
                <w:rFonts w:eastAsia="Microsoft Sans Serif" w:cs="Arial"/>
              </w:rPr>
            </w:pPr>
          </w:p>
          <w:p w14:paraId="366A7017" w14:textId="77777777" w:rsidR="00EC6E68" w:rsidRPr="00C87F12" w:rsidRDefault="00EC6E68" w:rsidP="00D16116">
            <w:pPr>
              <w:jc w:val="center"/>
              <w:rPr>
                <w:rFonts w:eastAsia="Microsoft Sans Serif" w:cs="Arial"/>
              </w:rPr>
            </w:pPr>
            <w:r w:rsidRPr="00C87F12">
              <w:rPr>
                <w:rFonts w:eastAsia="Microsoft Sans Serif" w:cs="Arial"/>
              </w:rPr>
              <w:t>5.2</w:t>
            </w:r>
          </w:p>
          <w:p w14:paraId="2C5AF6A7" w14:textId="77777777" w:rsidR="00EC6E68" w:rsidRPr="00C87F12" w:rsidRDefault="00EC6E68" w:rsidP="00D16116">
            <w:pPr>
              <w:rPr>
                <w:rFonts w:eastAsia="Microsoft Sans Serif" w:cs="Arial"/>
              </w:rPr>
            </w:pPr>
          </w:p>
          <w:p w14:paraId="38B52568" w14:textId="77777777" w:rsidR="00EC6E68" w:rsidRPr="00C87F12" w:rsidRDefault="00EC6E68" w:rsidP="00D16116">
            <w:pPr>
              <w:rPr>
                <w:rFonts w:eastAsia="Microsoft Sans Serif" w:cs="Arial"/>
              </w:rPr>
            </w:pPr>
          </w:p>
          <w:p w14:paraId="1868DE3A" w14:textId="77777777" w:rsidR="00EC6E68" w:rsidRPr="00C87F12" w:rsidRDefault="00EC6E68" w:rsidP="00D16116">
            <w:pPr>
              <w:rPr>
                <w:rFonts w:eastAsia="Microsoft Sans Serif" w:cs="Arial"/>
              </w:rPr>
            </w:pPr>
          </w:p>
          <w:p w14:paraId="0A220993" w14:textId="77777777" w:rsidR="00EC6E68" w:rsidRPr="00C87F12" w:rsidRDefault="00EC6E68" w:rsidP="00D16116">
            <w:pPr>
              <w:rPr>
                <w:rFonts w:eastAsia="Microsoft Sans Serif" w:cs="Arial"/>
              </w:rPr>
            </w:pPr>
          </w:p>
          <w:p w14:paraId="56D61036" w14:textId="77777777" w:rsidR="00EC6E68" w:rsidRPr="00C87F12" w:rsidRDefault="00EC6E68" w:rsidP="00D16116">
            <w:pPr>
              <w:rPr>
                <w:rFonts w:eastAsia="Microsoft Sans Serif" w:cs="Arial"/>
              </w:rPr>
            </w:pPr>
          </w:p>
          <w:p w14:paraId="6D38D037" w14:textId="77777777" w:rsidR="00EC6E68" w:rsidRPr="00C87F12" w:rsidRDefault="00EC6E68" w:rsidP="00D16116">
            <w:pPr>
              <w:rPr>
                <w:rFonts w:eastAsia="Microsoft Sans Serif" w:cs="Arial"/>
              </w:rPr>
            </w:pPr>
          </w:p>
          <w:p w14:paraId="3798BDB3" w14:textId="77777777" w:rsidR="00EC6E68" w:rsidRPr="00C87F12" w:rsidRDefault="00EC6E68" w:rsidP="00D16116">
            <w:pPr>
              <w:rPr>
                <w:rFonts w:eastAsia="Microsoft Sans Serif" w:cs="Arial"/>
              </w:rPr>
            </w:pPr>
          </w:p>
          <w:p w14:paraId="79B24F45" w14:textId="77777777" w:rsidR="00EC6E68" w:rsidRPr="00C87F12" w:rsidRDefault="00EC6E68" w:rsidP="00D16116">
            <w:pPr>
              <w:jc w:val="center"/>
              <w:rPr>
                <w:rFonts w:eastAsia="Microsoft Sans Serif" w:cs="Arial"/>
              </w:rPr>
            </w:pPr>
            <w:r w:rsidRPr="00C87F12">
              <w:rPr>
                <w:rFonts w:eastAsia="Microsoft Sans Serif" w:cs="Arial"/>
              </w:rPr>
              <w:t>5.3</w:t>
            </w:r>
          </w:p>
          <w:p w14:paraId="489802B3" w14:textId="77777777" w:rsidR="00EC6E68" w:rsidRPr="00C87F12" w:rsidRDefault="00EC6E68" w:rsidP="00D16116">
            <w:pPr>
              <w:jc w:val="center"/>
              <w:rPr>
                <w:rFonts w:eastAsia="Microsoft Sans Serif" w:cs="Arial"/>
              </w:rPr>
            </w:pPr>
            <w:r w:rsidRPr="00C87F12">
              <w:rPr>
                <w:rFonts w:eastAsia="Microsoft Sans Serif" w:cs="Arial"/>
              </w:rPr>
              <w:t>5.3.1</w:t>
            </w:r>
          </w:p>
          <w:p w14:paraId="0AAC77F4" w14:textId="77777777" w:rsidR="00EC6E68" w:rsidRPr="00C87F12" w:rsidRDefault="00EC6E68" w:rsidP="00D16116">
            <w:pPr>
              <w:rPr>
                <w:rFonts w:eastAsia="Microsoft Sans Serif" w:cs="Arial"/>
              </w:rPr>
            </w:pPr>
          </w:p>
          <w:p w14:paraId="158286D6" w14:textId="77777777" w:rsidR="00EC6E68" w:rsidRPr="00C87F12" w:rsidRDefault="00EC6E68" w:rsidP="00D16116">
            <w:pPr>
              <w:rPr>
                <w:rFonts w:eastAsia="Microsoft Sans Serif" w:cs="Arial"/>
              </w:rPr>
            </w:pPr>
          </w:p>
          <w:p w14:paraId="4B7B8640" w14:textId="77777777" w:rsidR="00EC6E68" w:rsidRPr="00C87F12" w:rsidRDefault="00EC6E68" w:rsidP="00D16116">
            <w:pPr>
              <w:rPr>
                <w:rFonts w:eastAsia="Microsoft Sans Serif" w:cs="Arial"/>
              </w:rPr>
            </w:pPr>
          </w:p>
          <w:p w14:paraId="5CDA1C2A" w14:textId="77777777" w:rsidR="00EC6E68" w:rsidRPr="00C87F12" w:rsidRDefault="00EC6E68" w:rsidP="00D16116">
            <w:pPr>
              <w:rPr>
                <w:rFonts w:eastAsia="Microsoft Sans Serif" w:cs="Arial"/>
              </w:rPr>
            </w:pPr>
          </w:p>
          <w:p w14:paraId="36776C12" w14:textId="77777777" w:rsidR="00EC6E68" w:rsidRPr="00C87F12" w:rsidRDefault="00EC6E68" w:rsidP="00D16116">
            <w:pPr>
              <w:rPr>
                <w:rFonts w:eastAsia="Microsoft Sans Serif" w:cs="Arial"/>
              </w:rPr>
            </w:pPr>
          </w:p>
          <w:p w14:paraId="1E79CF33" w14:textId="77777777" w:rsidR="00EC6E68" w:rsidRPr="00C87F12" w:rsidRDefault="00EC6E68" w:rsidP="00D16116">
            <w:pPr>
              <w:rPr>
                <w:rFonts w:eastAsia="Microsoft Sans Serif" w:cs="Arial"/>
              </w:rPr>
            </w:pPr>
          </w:p>
          <w:p w14:paraId="420E9724" w14:textId="77777777" w:rsidR="00EC6E68" w:rsidRPr="00C87F12" w:rsidRDefault="00EC6E68" w:rsidP="00D16116">
            <w:pPr>
              <w:rPr>
                <w:rFonts w:eastAsia="Microsoft Sans Serif" w:cs="Arial"/>
              </w:rPr>
            </w:pPr>
          </w:p>
          <w:p w14:paraId="44C92216" w14:textId="77777777" w:rsidR="00EC6E68" w:rsidRPr="00C87F12" w:rsidRDefault="00EC6E68" w:rsidP="00D16116">
            <w:pPr>
              <w:jc w:val="center"/>
              <w:rPr>
                <w:rFonts w:eastAsia="Microsoft Sans Serif" w:cs="Arial"/>
              </w:rPr>
            </w:pPr>
            <w:r w:rsidRPr="00C87F12">
              <w:rPr>
                <w:rFonts w:eastAsia="Microsoft Sans Serif" w:cs="Arial"/>
              </w:rPr>
              <w:t>5.3.2</w:t>
            </w:r>
          </w:p>
          <w:p w14:paraId="732D6FF2" w14:textId="77777777" w:rsidR="00EC6E68" w:rsidRPr="00C87F12" w:rsidRDefault="00EC6E68" w:rsidP="00D16116">
            <w:pPr>
              <w:rPr>
                <w:rFonts w:eastAsia="Microsoft Sans Serif" w:cs="Arial"/>
              </w:rPr>
            </w:pPr>
          </w:p>
          <w:p w14:paraId="312C7B78" w14:textId="77777777" w:rsidR="00EC6E68" w:rsidRPr="00C87F12" w:rsidRDefault="00EC6E68" w:rsidP="00D16116">
            <w:pPr>
              <w:rPr>
                <w:rFonts w:eastAsia="Microsoft Sans Serif" w:cs="Arial"/>
              </w:rPr>
            </w:pPr>
          </w:p>
          <w:p w14:paraId="12897B72" w14:textId="77777777" w:rsidR="00EC6E68" w:rsidRPr="00C87F12" w:rsidRDefault="00EC6E68" w:rsidP="00D16116">
            <w:pPr>
              <w:rPr>
                <w:rFonts w:eastAsia="Microsoft Sans Serif" w:cs="Arial"/>
              </w:rPr>
            </w:pPr>
          </w:p>
          <w:p w14:paraId="3F517784" w14:textId="77777777" w:rsidR="00EC6E68" w:rsidRPr="00C87F12" w:rsidRDefault="00EC6E68" w:rsidP="00D16116">
            <w:pPr>
              <w:rPr>
                <w:rFonts w:eastAsia="Microsoft Sans Serif" w:cs="Arial"/>
              </w:rPr>
            </w:pPr>
          </w:p>
          <w:p w14:paraId="3362D826" w14:textId="77777777" w:rsidR="00EC6E68" w:rsidRPr="00C87F12" w:rsidRDefault="00EC6E68" w:rsidP="00D16116">
            <w:pPr>
              <w:jc w:val="center"/>
              <w:rPr>
                <w:rFonts w:eastAsia="Microsoft Sans Serif" w:cs="Arial"/>
              </w:rPr>
            </w:pPr>
            <w:r w:rsidRPr="00C87F12">
              <w:rPr>
                <w:rFonts w:eastAsia="Microsoft Sans Serif" w:cs="Arial"/>
              </w:rPr>
              <w:t>5.3.3</w:t>
            </w:r>
          </w:p>
        </w:tc>
        <w:tc>
          <w:tcPr>
            <w:tcW w:w="2746" w:type="dxa"/>
            <w:shd w:val="clear" w:color="auto" w:fill="auto"/>
          </w:tcPr>
          <w:p w14:paraId="720AF16F" w14:textId="77777777" w:rsidR="00EC6E68" w:rsidRPr="00C87F12" w:rsidRDefault="00EC6E68" w:rsidP="004C7979">
            <w:pPr>
              <w:pStyle w:val="Heading1"/>
              <w:numPr>
                <w:ilvl w:val="0"/>
                <w:numId w:val="0"/>
              </w:numPr>
              <w:tabs>
                <w:tab w:val="left" w:pos="1080"/>
                <w:tab w:val="left" w:pos="1260"/>
              </w:tabs>
              <w:ind w:left="360"/>
              <w:rPr>
                <w:rStyle w:val="BookTitle"/>
                <w:sz w:val="20"/>
              </w:rPr>
            </w:pPr>
            <w:bookmarkStart w:id="117" w:name="_Toc117692538"/>
            <w:r w:rsidRPr="00C87F12">
              <w:rPr>
                <w:rStyle w:val="BookTitle"/>
                <w:sz w:val="20"/>
              </w:rPr>
              <w:t>REQUIREMENTS</w:t>
            </w:r>
            <w:bookmarkEnd w:id="117"/>
          </w:p>
          <w:p w14:paraId="28DD220B" w14:textId="77777777" w:rsidR="00EC6E68" w:rsidRPr="00C87F12" w:rsidRDefault="00EC6E68" w:rsidP="00D16116">
            <w:pPr>
              <w:tabs>
                <w:tab w:val="left" w:pos="993"/>
              </w:tabs>
              <w:rPr>
                <w:b/>
              </w:rPr>
            </w:pPr>
            <w:r w:rsidRPr="00C87F12">
              <w:rPr>
                <w:b/>
              </w:rPr>
              <w:t>Hardware repair:</w:t>
            </w:r>
          </w:p>
          <w:p w14:paraId="466FB711" w14:textId="77777777" w:rsidR="00EC6E68" w:rsidRDefault="00EC6E68" w:rsidP="00D16116">
            <w:pPr>
              <w:tabs>
                <w:tab w:val="left" w:pos="993"/>
              </w:tabs>
              <w:ind w:left="31" w:hanging="31"/>
            </w:pPr>
            <w:r>
              <w:t xml:space="preserve">The Service Provider shall repair defective hardware components within the time frames indicated in the SLA. </w:t>
            </w:r>
          </w:p>
          <w:p w14:paraId="46CEF46C" w14:textId="77777777" w:rsidR="00EC6E68" w:rsidRDefault="00EC6E68" w:rsidP="00D16116">
            <w:r>
              <w:tab/>
            </w:r>
          </w:p>
          <w:p w14:paraId="0C83A6A2" w14:textId="77777777" w:rsidR="00EC6E68" w:rsidRDefault="00EC6E68" w:rsidP="00D16116">
            <w:r>
              <w:t xml:space="preserve">In a case where the </w:t>
            </w:r>
          </w:p>
          <w:p w14:paraId="319C4EB3" w14:textId="77777777" w:rsidR="00EC6E68" w:rsidRDefault="00EC6E68" w:rsidP="00D16116">
            <w:r>
              <w:t>hardware components are not under support then the relevant support option shall be adhered to.</w:t>
            </w:r>
          </w:p>
          <w:p w14:paraId="5483E532" w14:textId="77777777" w:rsidR="00EC6E68" w:rsidRDefault="00EC6E68" w:rsidP="00D16116"/>
          <w:p w14:paraId="62FC8388" w14:textId="77777777" w:rsidR="00EC6E68" w:rsidRPr="00C87F12" w:rsidRDefault="00EC6E68" w:rsidP="00D16116">
            <w:pPr>
              <w:tabs>
                <w:tab w:val="left" w:pos="0"/>
              </w:tabs>
              <w:rPr>
                <w:b/>
              </w:rPr>
            </w:pPr>
            <w:r w:rsidRPr="00C87F12">
              <w:rPr>
                <w:b/>
                <w:sz w:val="24"/>
                <w:szCs w:val="24"/>
              </w:rPr>
              <w:tab/>
            </w:r>
            <w:r w:rsidRPr="00C87F12">
              <w:rPr>
                <w:b/>
              </w:rPr>
              <w:t>Software Support</w:t>
            </w:r>
          </w:p>
          <w:p w14:paraId="0C4EE67B" w14:textId="77777777" w:rsidR="00EC6E68" w:rsidRDefault="00EC6E68" w:rsidP="00D16116">
            <w:pPr>
              <w:widowControl w:val="0"/>
              <w:ind w:left="-59" w:right="-46" w:hanging="540"/>
              <w:jc w:val="center"/>
            </w:pPr>
            <w:r>
              <w:tab/>
              <w:t>The Service Provider shall be responsible for the provision of software patches as well as onsite assistance, to fix bugs update firmware; as per support terms and conditions</w:t>
            </w:r>
          </w:p>
          <w:p w14:paraId="49ECA9A4" w14:textId="77777777" w:rsidR="00EC6E68" w:rsidRDefault="00EC6E68" w:rsidP="00D16116">
            <w:pPr>
              <w:widowControl w:val="0"/>
              <w:ind w:left="-59" w:right="-46" w:hanging="540"/>
              <w:jc w:val="center"/>
            </w:pPr>
          </w:p>
          <w:p w14:paraId="1734D1D2" w14:textId="77777777" w:rsidR="00EC6E68" w:rsidRPr="00C87F12" w:rsidRDefault="00EC6E68" w:rsidP="00D16116">
            <w:pPr>
              <w:rPr>
                <w:b/>
              </w:rPr>
            </w:pPr>
            <w:r w:rsidRPr="00C87F12">
              <w:rPr>
                <w:b/>
                <w:sz w:val="24"/>
                <w:szCs w:val="24"/>
              </w:rPr>
              <w:tab/>
            </w:r>
            <w:r w:rsidRPr="00C87F12">
              <w:rPr>
                <w:b/>
              </w:rPr>
              <w:t>Software Upgrade</w:t>
            </w:r>
          </w:p>
          <w:p w14:paraId="60622593" w14:textId="77777777" w:rsidR="00EC6E68" w:rsidRDefault="00EC6E68" w:rsidP="00D16116">
            <w:pPr>
              <w:tabs>
                <w:tab w:val="left" w:pos="993"/>
              </w:tabs>
            </w:pPr>
            <w:r>
              <w:t>The Service Provider shall be responsible for software upgrades as may be required to fix bugs; introduce added functionality; and to keep the system fully functional.</w:t>
            </w:r>
          </w:p>
          <w:p w14:paraId="304872C3" w14:textId="77777777" w:rsidR="00EC6E68" w:rsidRDefault="00EC6E68" w:rsidP="00D16116">
            <w:pPr>
              <w:tabs>
                <w:tab w:val="left" w:pos="993"/>
              </w:tabs>
            </w:pPr>
          </w:p>
          <w:p w14:paraId="66676E11" w14:textId="77777777" w:rsidR="00EC6E68" w:rsidRDefault="00EC6E68" w:rsidP="00D16116">
            <w:pPr>
              <w:tabs>
                <w:tab w:val="left" w:pos="993"/>
              </w:tabs>
            </w:pPr>
            <w:r>
              <w:t>The upgrade shall be performed under supervision of City Powers resources.</w:t>
            </w:r>
          </w:p>
          <w:p w14:paraId="28F66A1A" w14:textId="77777777" w:rsidR="00EC6E68" w:rsidRDefault="00EC6E68" w:rsidP="00D16116">
            <w:pPr>
              <w:tabs>
                <w:tab w:val="left" w:pos="993"/>
              </w:tabs>
            </w:pPr>
          </w:p>
          <w:p w14:paraId="10513ED1" w14:textId="77777777" w:rsidR="00EC6E68" w:rsidRDefault="00EC6E68" w:rsidP="00D16116">
            <w:pPr>
              <w:tabs>
                <w:tab w:val="left" w:pos="993"/>
              </w:tabs>
              <w:ind w:left="-14" w:firstLine="14"/>
            </w:pPr>
            <w:r>
              <w:t>The Service Provider shall perform software upgrades as and when the new versions become available.</w:t>
            </w:r>
          </w:p>
          <w:p w14:paraId="17E38376" w14:textId="77777777" w:rsidR="00EC6E68" w:rsidRPr="00C87F12" w:rsidRDefault="00EC6E68" w:rsidP="00D16116">
            <w:pPr>
              <w:widowControl w:val="0"/>
              <w:ind w:left="-59" w:right="-46" w:hanging="540"/>
              <w:jc w:val="center"/>
              <w:rPr>
                <w:rFonts w:eastAsia="Microsoft Sans Serif" w:cs="Arial"/>
                <w:b/>
                <w:spacing w:val="-1"/>
              </w:rPr>
            </w:pPr>
          </w:p>
        </w:tc>
        <w:tc>
          <w:tcPr>
            <w:tcW w:w="1842" w:type="dxa"/>
            <w:shd w:val="clear" w:color="auto" w:fill="auto"/>
          </w:tcPr>
          <w:p w14:paraId="0E370DCD" w14:textId="77777777" w:rsidR="00EC6E68" w:rsidRPr="00C87F12" w:rsidRDefault="00EC6E68" w:rsidP="00D16116">
            <w:pPr>
              <w:jc w:val="center"/>
              <w:rPr>
                <w:rFonts w:cs="Arial"/>
              </w:rPr>
            </w:pPr>
          </w:p>
          <w:p w14:paraId="71193355" w14:textId="77777777" w:rsidR="00EC6E68" w:rsidRPr="00C87F12" w:rsidRDefault="00EC6E68" w:rsidP="00D16116">
            <w:pPr>
              <w:jc w:val="center"/>
              <w:rPr>
                <w:rFonts w:cs="Arial"/>
              </w:rPr>
            </w:pPr>
          </w:p>
          <w:p w14:paraId="6ED3371E" w14:textId="77777777" w:rsidR="00EC6E68" w:rsidRPr="00C87F12" w:rsidRDefault="00EC6E68" w:rsidP="00D16116">
            <w:pPr>
              <w:jc w:val="center"/>
              <w:rPr>
                <w:rFonts w:cs="Arial"/>
              </w:rPr>
            </w:pPr>
            <w:r w:rsidRPr="00C87F12">
              <w:rPr>
                <w:rFonts w:cs="Arial"/>
              </w:rPr>
              <w:t>Required</w:t>
            </w:r>
          </w:p>
          <w:p w14:paraId="37F661D3" w14:textId="77777777" w:rsidR="00EC6E68" w:rsidRPr="00C87F12" w:rsidRDefault="00EC6E68" w:rsidP="00D16116">
            <w:pPr>
              <w:jc w:val="center"/>
              <w:rPr>
                <w:rFonts w:cs="Arial"/>
              </w:rPr>
            </w:pPr>
          </w:p>
          <w:p w14:paraId="0213B319" w14:textId="77777777" w:rsidR="00EC6E68" w:rsidRPr="00C87F12" w:rsidRDefault="00EC6E68" w:rsidP="00D16116">
            <w:pPr>
              <w:jc w:val="center"/>
              <w:rPr>
                <w:rFonts w:cs="Arial"/>
              </w:rPr>
            </w:pPr>
          </w:p>
          <w:p w14:paraId="48CA7895" w14:textId="77777777" w:rsidR="00EC6E68" w:rsidRPr="00C87F12" w:rsidRDefault="00EC6E68" w:rsidP="00D16116">
            <w:pPr>
              <w:jc w:val="center"/>
              <w:rPr>
                <w:rFonts w:cs="Arial"/>
              </w:rPr>
            </w:pPr>
          </w:p>
          <w:p w14:paraId="1A80D64F" w14:textId="77777777" w:rsidR="00EC6E68" w:rsidRPr="00C87F12" w:rsidRDefault="00EC6E68" w:rsidP="00D16116">
            <w:pPr>
              <w:jc w:val="center"/>
              <w:rPr>
                <w:rFonts w:cs="Arial"/>
              </w:rPr>
            </w:pPr>
          </w:p>
          <w:p w14:paraId="5BAA4793" w14:textId="77777777" w:rsidR="00EC6E68" w:rsidRPr="00C87F12" w:rsidRDefault="00EC6E68" w:rsidP="00D16116">
            <w:pPr>
              <w:jc w:val="center"/>
              <w:rPr>
                <w:rFonts w:cs="Arial"/>
              </w:rPr>
            </w:pPr>
          </w:p>
          <w:p w14:paraId="2E88B90E" w14:textId="77777777" w:rsidR="00EC6E68" w:rsidRPr="00C87F12" w:rsidRDefault="00EC6E68" w:rsidP="00D16116">
            <w:pPr>
              <w:jc w:val="center"/>
              <w:rPr>
                <w:rFonts w:cs="Arial"/>
              </w:rPr>
            </w:pPr>
            <w:r w:rsidRPr="00C87F12">
              <w:rPr>
                <w:rFonts w:cs="Arial"/>
              </w:rPr>
              <w:t>Required</w:t>
            </w:r>
          </w:p>
          <w:p w14:paraId="4E302214" w14:textId="77777777" w:rsidR="00EC6E68" w:rsidRPr="00C87F12" w:rsidRDefault="00EC6E68" w:rsidP="00D16116">
            <w:pPr>
              <w:jc w:val="center"/>
              <w:rPr>
                <w:rFonts w:cs="Arial"/>
              </w:rPr>
            </w:pPr>
          </w:p>
          <w:p w14:paraId="27984ADC" w14:textId="77777777" w:rsidR="00EC6E68" w:rsidRPr="00C87F12" w:rsidRDefault="00EC6E68" w:rsidP="00D16116">
            <w:pPr>
              <w:jc w:val="center"/>
              <w:rPr>
                <w:rFonts w:cs="Arial"/>
              </w:rPr>
            </w:pPr>
          </w:p>
          <w:p w14:paraId="187C9B7D" w14:textId="77777777" w:rsidR="00EC6E68" w:rsidRPr="00C87F12" w:rsidRDefault="00EC6E68" w:rsidP="00D16116">
            <w:pPr>
              <w:jc w:val="center"/>
              <w:rPr>
                <w:rFonts w:cs="Arial"/>
              </w:rPr>
            </w:pPr>
          </w:p>
          <w:p w14:paraId="7F65BB69" w14:textId="77777777" w:rsidR="00EC6E68" w:rsidRPr="00C87F12" w:rsidRDefault="00EC6E68" w:rsidP="00D16116">
            <w:pPr>
              <w:jc w:val="center"/>
              <w:rPr>
                <w:rFonts w:cs="Arial"/>
              </w:rPr>
            </w:pPr>
          </w:p>
          <w:p w14:paraId="7CD3A367" w14:textId="77777777" w:rsidR="00EC6E68" w:rsidRPr="00C87F12" w:rsidRDefault="00EC6E68" w:rsidP="00D16116">
            <w:pPr>
              <w:jc w:val="center"/>
              <w:rPr>
                <w:rFonts w:cs="Arial"/>
              </w:rPr>
            </w:pPr>
          </w:p>
          <w:p w14:paraId="5E3094C9" w14:textId="77777777" w:rsidR="00EC6E68" w:rsidRPr="00C87F12" w:rsidRDefault="00EC6E68" w:rsidP="00D16116">
            <w:pPr>
              <w:jc w:val="center"/>
              <w:rPr>
                <w:rFonts w:cs="Arial"/>
              </w:rPr>
            </w:pPr>
            <w:r w:rsidRPr="00C87F12">
              <w:rPr>
                <w:rFonts w:cs="Arial"/>
              </w:rPr>
              <w:t>Required</w:t>
            </w:r>
          </w:p>
          <w:p w14:paraId="08C8D24B" w14:textId="77777777" w:rsidR="00EC6E68" w:rsidRPr="00C87F12" w:rsidRDefault="00EC6E68" w:rsidP="00D16116">
            <w:pPr>
              <w:jc w:val="center"/>
              <w:rPr>
                <w:rFonts w:cs="Arial"/>
              </w:rPr>
            </w:pPr>
          </w:p>
          <w:p w14:paraId="1B38309C" w14:textId="77777777" w:rsidR="00EC6E68" w:rsidRPr="00C87F12" w:rsidRDefault="00EC6E68" w:rsidP="00D16116">
            <w:pPr>
              <w:jc w:val="center"/>
              <w:rPr>
                <w:rFonts w:cs="Arial"/>
              </w:rPr>
            </w:pPr>
          </w:p>
          <w:p w14:paraId="55AD8E56" w14:textId="77777777" w:rsidR="00EC6E68" w:rsidRPr="00C87F12" w:rsidRDefault="00EC6E68" w:rsidP="00D16116">
            <w:pPr>
              <w:jc w:val="center"/>
              <w:rPr>
                <w:rFonts w:cs="Arial"/>
              </w:rPr>
            </w:pPr>
          </w:p>
          <w:p w14:paraId="7E3A65E2" w14:textId="77777777" w:rsidR="00EC6E68" w:rsidRPr="00C87F12" w:rsidRDefault="00EC6E68" w:rsidP="00D16116">
            <w:pPr>
              <w:jc w:val="center"/>
              <w:rPr>
                <w:rFonts w:cs="Arial"/>
              </w:rPr>
            </w:pPr>
          </w:p>
          <w:p w14:paraId="21639DD8" w14:textId="77777777" w:rsidR="00EC6E68" w:rsidRPr="00C87F12" w:rsidRDefault="00EC6E68" w:rsidP="00D16116">
            <w:pPr>
              <w:jc w:val="center"/>
              <w:rPr>
                <w:rFonts w:cs="Arial"/>
              </w:rPr>
            </w:pPr>
          </w:p>
          <w:p w14:paraId="05AB1BFF" w14:textId="77777777" w:rsidR="00EC6E68" w:rsidRPr="00C87F12" w:rsidRDefault="00EC6E68" w:rsidP="00D16116">
            <w:pPr>
              <w:jc w:val="center"/>
              <w:rPr>
                <w:rFonts w:cs="Arial"/>
              </w:rPr>
            </w:pPr>
          </w:p>
          <w:p w14:paraId="105DC5C7" w14:textId="77777777" w:rsidR="00EC6E68" w:rsidRPr="00C87F12" w:rsidRDefault="00EC6E68" w:rsidP="00D16116">
            <w:pPr>
              <w:jc w:val="center"/>
              <w:rPr>
                <w:rFonts w:cs="Arial"/>
              </w:rPr>
            </w:pPr>
          </w:p>
          <w:p w14:paraId="78792959" w14:textId="77777777" w:rsidR="00EC6E68" w:rsidRPr="00C87F12" w:rsidRDefault="00EC6E68" w:rsidP="00D16116">
            <w:pPr>
              <w:jc w:val="center"/>
              <w:rPr>
                <w:rFonts w:cs="Arial"/>
              </w:rPr>
            </w:pPr>
            <w:r w:rsidRPr="00C87F12">
              <w:rPr>
                <w:rFonts w:cs="Arial"/>
              </w:rPr>
              <w:t>Required</w:t>
            </w:r>
          </w:p>
          <w:p w14:paraId="5B34352A" w14:textId="77777777" w:rsidR="00EC6E68" w:rsidRPr="00C87F12" w:rsidRDefault="00EC6E68" w:rsidP="00D16116">
            <w:pPr>
              <w:jc w:val="center"/>
              <w:rPr>
                <w:rFonts w:cs="Arial"/>
              </w:rPr>
            </w:pPr>
          </w:p>
          <w:p w14:paraId="7CE87395" w14:textId="77777777" w:rsidR="00EC6E68" w:rsidRPr="00C87F12" w:rsidRDefault="00EC6E68" w:rsidP="00D16116">
            <w:pPr>
              <w:jc w:val="center"/>
              <w:rPr>
                <w:rFonts w:cs="Arial"/>
              </w:rPr>
            </w:pPr>
          </w:p>
          <w:p w14:paraId="7CA70779" w14:textId="77777777" w:rsidR="00EC6E68" w:rsidRPr="00C87F12" w:rsidRDefault="00EC6E68" w:rsidP="00D16116">
            <w:pPr>
              <w:jc w:val="center"/>
              <w:rPr>
                <w:rFonts w:cs="Arial"/>
              </w:rPr>
            </w:pPr>
          </w:p>
          <w:p w14:paraId="2ED69FF9" w14:textId="77777777" w:rsidR="00EC6E68" w:rsidRPr="00C87F12" w:rsidRDefault="00EC6E68" w:rsidP="00D16116">
            <w:pPr>
              <w:jc w:val="center"/>
              <w:rPr>
                <w:rFonts w:cs="Arial"/>
              </w:rPr>
            </w:pPr>
          </w:p>
          <w:p w14:paraId="7AC3E666" w14:textId="77777777" w:rsidR="00EC6E68" w:rsidRPr="00C87F12" w:rsidRDefault="00EC6E68" w:rsidP="00D16116">
            <w:pPr>
              <w:jc w:val="center"/>
              <w:rPr>
                <w:rFonts w:cs="Arial"/>
              </w:rPr>
            </w:pPr>
          </w:p>
          <w:p w14:paraId="486ADA2E" w14:textId="77777777" w:rsidR="00EC6E68" w:rsidRPr="00C87F12" w:rsidRDefault="00EC6E68" w:rsidP="00D16116">
            <w:pPr>
              <w:jc w:val="center"/>
              <w:rPr>
                <w:rFonts w:cs="Arial"/>
              </w:rPr>
            </w:pPr>
          </w:p>
          <w:p w14:paraId="4640EBC1" w14:textId="77777777" w:rsidR="00EC6E68" w:rsidRPr="00C87F12" w:rsidRDefault="00EC6E68" w:rsidP="00D16116">
            <w:pPr>
              <w:jc w:val="center"/>
              <w:rPr>
                <w:rFonts w:cs="Arial"/>
              </w:rPr>
            </w:pPr>
          </w:p>
          <w:p w14:paraId="43A12B2C" w14:textId="77777777" w:rsidR="00EC6E68" w:rsidRPr="00C87F12" w:rsidRDefault="00EC6E68" w:rsidP="00D16116">
            <w:pPr>
              <w:jc w:val="center"/>
              <w:rPr>
                <w:rFonts w:cs="Arial"/>
              </w:rPr>
            </w:pPr>
          </w:p>
          <w:p w14:paraId="19020B95" w14:textId="77777777" w:rsidR="00EC6E68" w:rsidRPr="00C87F12" w:rsidRDefault="00EC6E68" w:rsidP="00D16116">
            <w:pPr>
              <w:jc w:val="center"/>
              <w:rPr>
                <w:rFonts w:cs="Arial"/>
              </w:rPr>
            </w:pPr>
            <w:r w:rsidRPr="00C87F12">
              <w:rPr>
                <w:rFonts w:cs="Arial"/>
              </w:rPr>
              <w:t>Required</w:t>
            </w:r>
          </w:p>
          <w:p w14:paraId="7E830960" w14:textId="77777777" w:rsidR="00EC6E68" w:rsidRPr="00C87F12" w:rsidRDefault="00EC6E68" w:rsidP="00D16116">
            <w:pPr>
              <w:jc w:val="center"/>
              <w:rPr>
                <w:rFonts w:cs="Arial"/>
              </w:rPr>
            </w:pPr>
          </w:p>
          <w:p w14:paraId="040B9533" w14:textId="77777777" w:rsidR="00EC6E68" w:rsidRPr="00C87F12" w:rsidRDefault="00EC6E68" w:rsidP="00D16116">
            <w:pPr>
              <w:jc w:val="center"/>
              <w:rPr>
                <w:rFonts w:cs="Arial"/>
              </w:rPr>
            </w:pPr>
          </w:p>
          <w:p w14:paraId="4B67799A" w14:textId="77777777" w:rsidR="00EC6E68" w:rsidRPr="00C87F12" w:rsidRDefault="00EC6E68" w:rsidP="00D16116">
            <w:pPr>
              <w:jc w:val="center"/>
              <w:rPr>
                <w:rFonts w:cs="Arial"/>
              </w:rPr>
            </w:pPr>
          </w:p>
          <w:p w14:paraId="5BB0EC00" w14:textId="77777777" w:rsidR="00EC6E68" w:rsidRPr="00C87F12" w:rsidRDefault="00EC6E68" w:rsidP="00D16116">
            <w:pPr>
              <w:jc w:val="center"/>
              <w:rPr>
                <w:rFonts w:cs="Arial"/>
              </w:rPr>
            </w:pPr>
          </w:p>
          <w:p w14:paraId="2D5A9AC9" w14:textId="77777777" w:rsidR="00EC6E68" w:rsidRPr="00C87F12" w:rsidRDefault="00EC6E68" w:rsidP="00D16116">
            <w:pPr>
              <w:jc w:val="center"/>
              <w:rPr>
                <w:rFonts w:cs="Arial"/>
              </w:rPr>
            </w:pPr>
            <w:r w:rsidRPr="00C87F12">
              <w:rPr>
                <w:rFonts w:cs="Arial"/>
              </w:rPr>
              <w:t>Required</w:t>
            </w:r>
          </w:p>
        </w:tc>
        <w:tc>
          <w:tcPr>
            <w:tcW w:w="1842" w:type="dxa"/>
            <w:shd w:val="clear" w:color="auto" w:fill="auto"/>
          </w:tcPr>
          <w:p w14:paraId="07F0E23F" w14:textId="77777777" w:rsidR="00EC6E68" w:rsidRPr="00C87F12" w:rsidRDefault="00EC6E68" w:rsidP="00D16116">
            <w:pPr>
              <w:widowControl w:val="0"/>
              <w:ind w:right="-46"/>
              <w:jc w:val="center"/>
              <w:rPr>
                <w:rFonts w:eastAsia="Microsoft Sans Serif" w:cs="Arial"/>
                <w:b/>
                <w:spacing w:val="-1"/>
              </w:rPr>
            </w:pPr>
          </w:p>
        </w:tc>
      </w:tr>
    </w:tbl>
    <w:p w14:paraId="6BE3CE2E" w14:textId="77777777" w:rsidR="00EC6E68" w:rsidRPr="00DC0C45" w:rsidRDefault="00EC6E68" w:rsidP="00EC6E68">
      <w:pPr>
        <w:widowControl w:val="0"/>
        <w:ind w:right="-46"/>
        <w:jc w:val="center"/>
        <w:rPr>
          <w:rFonts w:eastAsia="Microsoft Sans Serif" w:cs="Arial"/>
          <w:b/>
          <w:spacing w:val="-1"/>
        </w:rPr>
      </w:pPr>
    </w:p>
    <w:p w14:paraId="1D69AA95"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79C1D0F2" w14:textId="77777777" w:rsidR="00EC6E68" w:rsidRPr="00DC0C45" w:rsidRDefault="00EC6E68" w:rsidP="00EC6E68">
      <w:pPr>
        <w:widowControl w:val="0"/>
        <w:ind w:right="95"/>
        <w:rPr>
          <w:rFonts w:cs="Arial"/>
          <w:b/>
        </w:rPr>
      </w:pPr>
    </w:p>
    <w:p w14:paraId="1B79C44F"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96CCFDC" w14:textId="77777777" w:rsidR="00EC6E68" w:rsidRDefault="00EC6E68" w:rsidP="00EC6E68">
      <w:pPr>
        <w:widowControl w:val="0"/>
        <w:spacing w:before="7"/>
        <w:rPr>
          <w:rFonts w:eastAsia="Microsoft Sans Serif" w:cs="Arial"/>
          <w:sz w:val="23"/>
        </w:rPr>
      </w:pPr>
    </w:p>
    <w:p w14:paraId="4E6EF77F" w14:textId="77777777" w:rsidR="00EC6E68" w:rsidRPr="00DC0C45" w:rsidRDefault="00EC6E68" w:rsidP="00EC6E68">
      <w:pPr>
        <w:widowControl w:val="0"/>
        <w:spacing w:before="7"/>
        <w:rPr>
          <w:rFonts w:eastAsia="Microsoft Sans Serif" w:cs="Arial"/>
          <w:sz w:val="23"/>
        </w:rPr>
      </w:pPr>
    </w:p>
    <w:p w14:paraId="1219B568"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7F510A54"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63063784" w14:textId="77777777" w:rsidR="00EC6E68" w:rsidRPr="00DC0C45" w:rsidRDefault="00EC6E68" w:rsidP="00EC6E68">
      <w:pPr>
        <w:widowControl w:val="0"/>
        <w:spacing w:before="5"/>
        <w:rPr>
          <w:rFonts w:eastAsia="Microsoft Sans Serif" w:cs="Arial"/>
          <w:sz w:val="26"/>
        </w:rPr>
      </w:pPr>
    </w:p>
    <w:p w14:paraId="008CBEAA" w14:textId="77777777" w:rsidR="00EC6E68" w:rsidRDefault="00EC6E68" w:rsidP="00EC6E68">
      <w:pPr>
        <w:widowControl w:val="0"/>
        <w:spacing w:before="10"/>
        <w:ind w:hanging="450"/>
        <w:rPr>
          <w:rFonts w:eastAsia="Microsoft Sans Serif" w:cs="Arial"/>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sidRPr="00DC0C45">
        <w:rPr>
          <w:rFonts w:eastAsia="Microsoft Sans Serif" w:cs="Arial"/>
          <w:u w:val="single"/>
        </w:rPr>
        <w:tab/>
      </w:r>
    </w:p>
    <w:p w14:paraId="70D1EFDD" w14:textId="77777777" w:rsidR="00EC6E68" w:rsidRDefault="00EC6E68" w:rsidP="004367DF">
      <w:pPr>
        <w:widowControl w:val="0"/>
        <w:tabs>
          <w:tab w:val="left" w:pos="772"/>
          <w:tab w:val="left" w:pos="773"/>
        </w:tabs>
        <w:spacing w:before="93"/>
        <w:outlineLvl w:val="0"/>
        <w:rPr>
          <w:rFonts w:eastAsia="Arial" w:cs="Arial"/>
          <w:b/>
          <w:bCs/>
          <w:sz w:val="24"/>
          <w:szCs w:val="24"/>
        </w:rPr>
      </w:pPr>
      <w:bookmarkStart w:id="118" w:name="_Toc117692539"/>
    </w:p>
    <w:p w14:paraId="2C737731"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3AC57DD8" w14:textId="05C9DEC2"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NO: 1</w:t>
      </w:r>
      <w:r w:rsidRPr="00133BFC">
        <w:rPr>
          <w:rFonts w:eastAsia="Arial" w:cs="Arial"/>
          <w:b/>
          <w:bCs/>
          <w:spacing w:val="-1"/>
          <w:sz w:val="24"/>
          <w:szCs w:val="24"/>
        </w:rPr>
        <w:t xml:space="preserve"> </w:t>
      </w:r>
      <w:r w:rsidRPr="00133BFC">
        <w:rPr>
          <w:rFonts w:eastAsia="Arial" w:cs="Arial"/>
          <w:b/>
          <w:bCs/>
          <w:sz w:val="24"/>
          <w:szCs w:val="24"/>
        </w:rPr>
        <w:t>–</w:t>
      </w:r>
      <w:r>
        <w:t xml:space="preserve"> </w:t>
      </w:r>
      <w:r w:rsidRPr="00133BFC">
        <w:rPr>
          <w:rFonts w:eastAsia="Arial" w:cs="Arial"/>
          <w:b/>
          <w:bCs/>
          <w:spacing w:val="-1"/>
          <w:sz w:val="24"/>
          <w:szCs w:val="24"/>
        </w:rPr>
        <w:t>REQUIREMENTS</w:t>
      </w:r>
      <w:bookmarkEnd w:id="118"/>
    </w:p>
    <w:p w14:paraId="45798AB8"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62CB7C53"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336D60EF"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062C7011"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969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976"/>
        <w:gridCol w:w="3032"/>
        <w:gridCol w:w="1839"/>
        <w:gridCol w:w="1839"/>
      </w:tblGrid>
      <w:tr w:rsidR="00EC6E68" w:rsidRPr="00C87F12" w14:paraId="40442642" w14:textId="77777777" w:rsidTr="00301F68">
        <w:trPr>
          <w:trHeight w:val="432"/>
        </w:trPr>
        <w:tc>
          <w:tcPr>
            <w:tcW w:w="1006" w:type="dxa"/>
            <w:shd w:val="clear" w:color="auto" w:fill="auto"/>
          </w:tcPr>
          <w:p w14:paraId="71D3FB56"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76" w:type="dxa"/>
            <w:shd w:val="clear" w:color="auto" w:fill="auto"/>
          </w:tcPr>
          <w:p w14:paraId="6C5E172A" w14:textId="77777777" w:rsidR="00EC6E68" w:rsidRPr="00C87F12" w:rsidRDefault="00EC6E68" w:rsidP="00D16116">
            <w:pPr>
              <w:widowControl w:val="0"/>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3032" w:type="dxa"/>
            <w:shd w:val="clear" w:color="auto" w:fill="auto"/>
          </w:tcPr>
          <w:p w14:paraId="70AB8916"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39" w:type="dxa"/>
            <w:shd w:val="clear" w:color="auto" w:fill="auto"/>
          </w:tcPr>
          <w:p w14:paraId="7FB7014E"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39" w:type="dxa"/>
            <w:shd w:val="clear" w:color="auto" w:fill="auto"/>
          </w:tcPr>
          <w:p w14:paraId="2ABA1854"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1C60A118" w14:textId="77777777" w:rsidTr="00301F68">
        <w:trPr>
          <w:trHeight w:val="8865"/>
        </w:trPr>
        <w:tc>
          <w:tcPr>
            <w:tcW w:w="1006" w:type="dxa"/>
            <w:shd w:val="clear" w:color="auto" w:fill="auto"/>
          </w:tcPr>
          <w:p w14:paraId="117C805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1</w:t>
            </w:r>
          </w:p>
        </w:tc>
        <w:tc>
          <w:tcPr>
            <w:tcW w:w="1976" w:type="dxa"/>
            <w:shd w:val="clear" w:color="auto" w:fill="auto"/>
          </w:tcPr>
          <w:p w14:paraId="7054D662" w14:textId="77777777" w:rsidR="00EC6E68" w:rsidRPr="00C87F12" w:rsidRDefault="00EC6E68" w:rsidP="00D16116">
            <w:pPr>
              <w:widowControl w:val="0"/>
              <w:jc w:val="center"/>
              <w:rPr>
                <w:rFonts w:eastAsia="Microsoft Sans Serif" w:cs="Arial"/>
                <w:b/>
                <w:spacing w:val="-1"/>
              </w:rPr>
            </w:pPr>
            <w:r w:rsidRPr="00C87F12">
              <w:rPr>
                <w:rFonts w:eastAsia="Microsoft Sans Serif" w:cs="Arial"/>
                <w:b/>
                <w:spacing w:val="-1"/>
              </w:rPr>
              <w:t>5.3</w:t>
            </w:r>
          </w:p>
          <w:p w14:paraId="01B157B4" w14:textId="77777777" w:rsidR="00EC6E68" w:rsidRPr="00C87F12" w:rsidRDefault="00EC6E68" w:rsidP="00D16116">
            <w:pPr>
              <w:widowControl w:val="0"/>
              <w:jc w:val="center"/>
              <w:rPr>
                <w:rFonts w:eastAsia="Microsoft Sans Serif" w:cs="Arial"/>
                <w:b/>
                <w:spacing w:val="-1"/>
              </w:rPr>
            </w:pPr>
          </w:p>
          <w:p w14:paraId="0B7E4FAA" w14:textId="77777777" w:rsidR="00EC6E68" w:rsidRPr="00C87F12" w:rsidRDefault="00EC6E68" w:rsidP="00D16116">
            <w:pPr>
              <w:widowControl w:val="0"/>
              <w:jc w:val="center"/>
              <w:rPr>
                <w:rFonts w:eastAsia="Microsoft Sans Serif" w:cs="Arial"/>
                <w:spacing w:val="-1"/>
              </w:rPr>
            </w:pPr>
            <w:r w:rsidRPr="00C87F12">
              <w:rPr>
                <w:rFonts w:eastAsia="Microsoft Sans Serif" w:cs="Arial"/>
                <w:spacing w:val="-1"/>
              </w:rPr>
              <w:t>5.3.4</w:t>
            </w:r>
          </w:p>
          <w:p w14:paraId="07C2D3E0" w14:textId="77777777" w:rsidR="00EC6E68" w:rsidRPr="00C87F12" w:rsidRDefault="00EC6E68" w:rsidP="00D16116">
            <w:pPr>
              <w:widowControl w:val="0"/>
              <w:jc w:val="center"/>
              <w:rPr>
                <w:rFonts w:eastAsia="Microsoft Sans Serif" w:cs="Arial"/>
                <w:b/>
                <w:spacing w:val="-1"/>
              </w:rPr>
            </w:pPr>
          </w:p>
          <w:p w14:paraId="5846FBCD" w14:textId="77777777" w:rsidR="00EC6E68" w:rsidRPr="00C87F12" w:rsidRDefault="00EC6E68" w:rsidP="00D16116">
            <w:pPr>
              <w:jc w:val="center"/>
              <w:rPr>
                <w:rFonts w:eastAsia="Microsoft Sans Serif" w:cs="Arial"/>
              </w:rPr>
            </w:pPr>
          </w:p>
          <w:p w14:paraId="3636C456" w14:textId="77777777" w:rsidR="00EC6E68" w:rsidRPr="00C87F12" w:rsidRDefault="00EC6E68" w:rsidP="00D16116">
            <w:pPr>
              <w:jc w:val="center"/>
              <w:rPr>
                <w:rFonts w:eastAsia="Microsoft Sans Serif" w:cs="Arial"/>
              </w:rPr>
            </w:pPr>
          </w:p>
          <w:p w14:paraId="6E16FA85" w14:textId="77777777" w:rsidR="00EC6E68" w:rsidRPr="00C87F12" w:rsidRDefault="00EC6E68" w:rsidP="00D16116">
            <w:pPr>
              <w:jc w:val="center"/>
              <w:rPr>
                <w:rFonts w:eastAsia="Microsoft Sans Serif" w:cs="Arial"/>
              </w:rPr>
            </w:pPr>
          </w:p>
          <w:p w14:paraId="0295B402" w14:textId="77777777" w:rsidR="00EC6E68" w:rsidRPr="00C87F12" w:rsidRDefault="00EC6E68" w:rsidP="00D16116">
            <w:pPr>
              <w:jc w:val="center"/>
              <w:rPr>
                <w:rFonts w:eastAsia="Microsoft Sans Serif" w:cs="Arial"/>
              </w:rPr>
            </w:pPr>
          </w:p>
          <w:p w14:paraId="44277596" w14:textId="77777777" w:rsidR="00EC6E68" w:rsidRPr="00C87F12" w:rsidRDefault="00EC6E68" w:rsidP="00D16116">
            <w:pPr>
              <w:jc w:val="center"/>
              <w:rPr>
                <w:rFonts w:eastAsia="Microsoft Sans Serif" w:cs="Arial"/>
              </w:rPr>
            </w:pPr>
            <w:r w:rsidRPr="00C87F12">
              <w:rPr>
                <w:rFonts w:eastAsia="Microsoft Sans Serif" w:cs="Arial"/>
              </w:rPr>
              <w:t>5.3.5</w:t>
            </w:r>
          </w:p>
          <w:p w14:paraId="38D6D290" w14:textId="77777777" w:rsidR="00EC6E68" w:rsidRPr="00C87F12" w:rsidRDefault="00EC6E68" w:rsidP="00D16116">
            <w:pPr>
              <w:jc w:val="center"/>
              <w:rPr>
                <w:rFonts w:eastAsia="Microsoft Sans Serif" w:cs="Arial"/>
              </w:rPr>
            </w:pPr>
          </w:p>
          <w:p w14:paraId="2458AB57" w14:textId="77777777" w:rsidR="00EC6E68" w:rsidRPr="00C87F12" w:rsidRDefault="00EC6E68" w:rsidP="00D16116">
            <w:pPr>
              <w:jc w:val="center"/>
              <w:rPr>
                <w:rFonts w:eastAsia="Microsoft Sans Serif" w:cs="Arial"/>
              </w:rPr>
            </w:pPr>
          </w:p>
          <w:p w14:paraId="78B1F7F4" w14:textId="77777777" w:rsidR="00EC6E68" w:rsidRPr="00C87F12" w:rsidRDefault="00EC6E68" w:rsidP="00D16116">
            <w:pPr>
              <w:jc w:val="center"/>
              <w:rPr>
                <w:rFonts w:eastAsia="Microsoft Sans Serif" w:cs="Arial"/>
              </w:rPr>
            </w:pPr>
          </w:p>
          <w:p w14:paraId="5E823331" w14:textId="77777777" w:rsidR="00EC6E68" w:rsidRPr="00C87F12" w:rsidRDefault="00EC6E68" w:rsidP="00D16116">
            <w:pPr>
              <w:jc w:val="center"/>
              <w:rPr>
                <w:rFonts w:eastAsia="Microsoft Sans Serif" w:cs="Arial"/>
              </w:rPr>
            </w:pPr>
          </w:p>
          <w:p w14:paraId="43F2B9D7" w14:textId="77777777" w:rsidR="00EC6E68" w:rsidRPr="00C87F12" w:rsidRDefault="00EC6E68" w:rsidP="00D16116">
            <w:pPr>
              <w:jc w:val="center"/>
              <w:rPr>
                <w:rFonts w:eastAsia="Microsoft Sans Serif" w:cs="Arial"/>
              </w:rPr>
            </w:pPr>
          </w:p>
          <w:p w14:paraId="51D03B2E" w14:textId="77777777" w:rsidR="00EC6E68" w:rsidRPr="00C87F12" w:rsidRDefault="00EC6E68" w:rsidP="00D16116">
            <w:pPr>
              <w:jc w:val="center"/>
              <w:rPr>
                <w:rFonts w:eastAsia="Microsoft Sans Serif" w:cs="Arial"/>
              </w:rPr>
            </w:pPr>
          </w:p>
          <w:p w14:paraId="3C7B37E4" w14:textId="77777777" w:rsidR="00EC6E68" w:rsidRPr="00C87F12" w:rsidRDefault="00EC6E68" w:rsidP="00D16116">
            <w:pPr>
              <w:jc w:val="center"/>
              <w:rPr>
                <w:rFonts w:eastAsia="Microsoft Sans Serif" w:cs="Arial"/>
              </w:rPr>
            </w:pPr>
            <w:r w:rsidRPr="00C87F12">
              <w:rPr>
                <w:rFonts w:eastAsia="Microsoft Sans Serif" w:cs="Arial"/>
              </w:rPr>
              <w:t>5.3.6</w:t>
            </w:r>
          </w:p>
          <w:p w14:paraId="5E1BFA0C" w14:textId="77777777" w:rsidR="00EC6E68" w:rsidRPr="00C87F12" w:rsidRDefault="00EC6E68" w:rsidP="00D16116">
            <w:pPr>
              <w:jc w:val="center"/>
              <w:rPr>
                <w:rFonts w:eastAsia="Microsoft Sans Serif" w:cs="Arial"/>
              </w:rPr>
            </w:pPr>
          </w:p>
          <w:p w14:paraId="72547E7D" w14:textId="77777777" w:rsidR="00EC6E68" w:rsidRPr="00C87F12" w:rsidRDefault="00EC6E68" w:rsidP="00D16116">
            <w:pPr>
              <w:jc w:val="center"/>
              <w:rPr>
                <w:rFonts w:eastAsia="Microsoft Sans Serif" w:cs="Arial"/>
              </w:rPr>
            </w:pPr>
          </w:p>
          <w:p w14:paraId="2E858356" w14:textId="77777777" w:rsidR="00EC6E68" w:rsidRPr="00C87F12" w:rsidRDefault="00EC6E68" w:rsidP="00D16116">
            <w:pPr>
              <w:jc w:val="center"/>
              <w:rPr>
                <w:rFonts w:eastAsia="Microsoft Sans Serif" w:cs="Arial"/>
              </w:rPr>
            </w:pPr>
          </w:p>
          <w:p w14:paraId="530C52E2" w14:textId="77777777" w:rsidR="00EC6E68" w:rsidRPr="00C87F12" w:rsidRDefault="00EC6E68" w:rsidP="00D16116">
            <w:pPr>
              <w:jc w:val="center"/>
              <w:rPr>
                <w:rFonts w:eastAsia="Microsoft Sans Serif" w:cs="Arial"/>
              </w:rPr>
            </w:pPr>
          </w:p>
          <w:p w14:paraId="1AD47D5F" w14:textId="77777777" w:rsidR="00EC6E68" w:rsidRDefault="00EC6E68" w:rsidP="00D16116">
            <w:pPr>
              <w:jc w:val="center"/>
              <w:rPr>
                <w:rFonts w:eastAsia="Microsoft Sans Serif" w:cs="Arial"/>
              </w:rPr>
            </w:pPr>
          </w:p>
          <w:p w14:paraId="64DA741C" w14:textId="77777777" w:rsidR="00EC6E68" w:rsidRDefault="00EC6E68" w:rsidP="00D16116">
            <w:pPr>
              <w:jc w:val="center"/>
              <w:rPr>
                <w:rFonts w:eastAsia="Microsoft Sans Serif" w:cs="Arial"/>
              </w:rPr>
            </w:pPr>
          </w:p>
          <w:p w14:paraId="2BA544C5" w14:textId="77777777" w:rsidR="00EC6E68" w:rsidRDefault="00EC6E68" w:rsidP="00D16116">
            <w:pPr>
              <w:jc w:val="center"/>
              <w:rPr>
                <w:rFonts w:eastAsia="Microsoft Sans Serif" w:cs="Arial"/>
              </w:rPr>
            </w:pPr>
          </w:p>
          <w:p w14:paraId="7E4BF0EF" w14:textId="77777777" w:rsidR="00EC6E68" w:rsidRDefault="00EC6E68" w:rsidP="00D16116">
            <w:pPr>
              <w:jc w:val="center"/>
              <w:rPr>
                <w:rFonts w:eastAsia="Microsoft Sans Serif" w:cs="Arial"/>
              </w:rPr>
            </w:pPr>
          </w:p>
          <w:p w14:paraId="426709F1" w14:textId="77777777" w:rsidR="00EC6E68" w:rsidRPr="00C87F12" w:rsidRDefault="00EC6E68" w:rsidP="00D16116">
            <w:pPr>
              <w:jc w:val="center"/>
              <w:rPr>
                <w:rFonts w:eastAsia="Microsoft Sans Serif" w:cs="Arial"/>
              </w:rPr>
            </w:pPr>
            <w:r w:rsidRPr="00C87F12">
              <w:rPr>
                <w:rFonts w:eastAsia="Microsoft Sans Serif" w:cs="Arial"/>
              </w:rPr>
              <w:t>5.3.7</w:t>
            </w:r>
          </w:p>
          <w:p w14:paraId="05F54BFB" w14:textId="77777777" w:rsidR="00EC6E68" w:rsidRPr="00C87F12" w:rsidRDefault="00EC6E68" w:rsidP="00D16116">
            <w:pPr>
              <w:jc w:val="center"/>
              <w:rPr>
                <w:rFonts w:eastAsia="Microsoft Sans Serif" w:cs="Arial"/>
              </w:rPr>
            </w:pPr>
          </w:p>
          <w:p w14:paraId="2E707F1A" w14:textId="77777777" w:rsidR="00EC6E68" w:rsidRPr="00C87F12" w:rsidRDefault="00EC6E68" w:rsidP="00D16116">
            <w:pPr>
              <w:jc w:val="center"/>
              <w:rPr>
                <w:rFonts w:eastAsia="Microsoft Sans Serif" w:cs="Arial"/>
              </w:rPr>
            </w:pPr>
          </w:p>
          <w:p w14:paraId="2CC8D4A6" w14:textId="77777777" w:rsidR="00EC6E68" w:rsidRPr="00C87F12" w:rsidRDefault="00EC6E68" w:rsidP="00D16116">
            <w:pPr>
              <w:jc w:val="center"/>
              <w:rPr>
                <w:rFonts w:eastAsia="Microsoft Sans Serif" w:cs="Arial"/>
              </w:rPr>
            </w:pPr>
          </w:p>
          <w:p w14:paraId="2F92B3BB" w14:textId="77777777" w:rsidR="00EC6E68" w:rsidRPr="00C87F12" w:rsidRDefault="00EC6E68" w:rsidP="00D16116">
            <w:pPr>
              <w:jc w:val="center"/>
              <w:rPr>
                <w:rFonts w:eastAsia="Microsoft Sans Serif" w:cs="Arial"/>
              </w:rPr>
            </w:pPr>
          </w:p>
          <w:p w14:paraId="2A05D517" w14:textId="77777777" w:rsidR="00EC6E68" w:rsidRPr="00C87F12" w:rsidRDefault="00EC6E68" w:rsidP="00D16116">
            <w:pPr>
              <w:jc w:val="center"/>
              <w:rPr>
                <w:rFonts w:eastAsia="Microsoft Sans Serif" w:cs="Arial"/>
              </w:rPr>
            </w:pPr>
            <w:r w:rsidRPr="00C87F12">
              <w:rPr>
                <w:rFonts w:eastAsia="Microsoft Sans Serif" w:cs="Arial"/>
              </w:rPr>
              <w:t>5.3.8</w:t>
            </w:r>
          </w:p>
          <w:p w14:paraId="3CCCAA1F" w14:textId="77777777" w:rsidR="00EC6E68" w:rsidRPr="00C87F12" w:rsidRDefault="00EC6E68" w:rsidP="00D16116">
            <w:pPr>
              <w:jc w:val="center"/>
              <w:rPr>
                <w:rFonts w:eastAsia="Microsoft Sans Serif" w:cs="Arial"/>
              </w:rPr>
            </w:pPr>
          </w:p>
          <w:p w14:paraId="12A74E24" w14:textId="77777777" w:rsidR="00EC6E68" w:rsidRPr="00C87F12" w:rsidRDefault="00EC6E68" w:rsidP="00D16116">
            <w:pPr>
              <w:jc w:val="center"/>
              <w:rPr>
                <w:rFonts w:eastAsia="Microsoft Sans Serif" w:cs="Arial"/>
              </w:rPr>
            </w:pPr>
          </w:p>
          <w:p w14:paraId="376D7D9E" w14:textId="77777777" w:rsidR="00EC6E68" w:rsidRPr="00C87F12" w:rsidRDefault="00EC6E68" w:rsidP="00D16116">
            <w:pPr>
              <w:jc w:val="center"/>
              <w:rPr>
                <w:rFonts w:eastAsia="Microsoft Sans Serif" w:cs="Arial"/>
              </w:rPr>
            </w:pPr>
          </w:p>
          <w:p w14:paraId="7E78D543" w14:textId="77777777" w:rsidR="00EC6E68" w:rsidRPr="00C87F12" w:rsidRDefault="00EC6E68" w:rsidP="00D16116">
            <w:pPr>
              <w:jc w:val="center"/>
              <w:rPr>
                <w:rFonts w:eastAsia="Microsoft Sans Serif" w:cs="Arial"/>
              </w:rPr>
            </w:pPr>
          </w:p>
          <w:p w14:paraId="7C9A5463" w14:textId="77777777" w:rsidR="00EC6E68" w:rsidRPr="00C87F12" w:rsidRDefault="00EC6E68" w:rsidP="00D16116">
            <w:pPr>
              <w:jc w:val="center"/>
              <w:rPr>
                <w:rFonts w:eastAsia="Microsoft Sans Serif" w:cs="Arial"/>
              </w:rPr>
            </w:pPr>
          </w:p>
          <w:p w14:paraId="47A44D48" w14:textId="77777777" w:rsidR="00EC6E68" w:rsidRPr="00C87F12" w:rsidRDefault="00EC6E68" w:rsidP="00D16116">
            <w:pPr>
              <w:jc w:val="center"/>
              <w:rPr>
                <w:rFonts w:eastAsia="Microsoft Sans Serif" w:cs="Arial"/>
              </w:rPr>
            </w:pPr>
          </w:p>
          <w:p w14:paraId="2FE4D59D" w14:textId="12422759" w:rsidR="00EC6E68" w:rsidRPr="00C87F12" w:rsidRDefault="00EC6E68" w:rsidP="00301F68">
            <w:pPr>
              <w:jc w:val="center"/>
              <w:rPr>
                <w:rFonts w:eastAsia="Microsoft Sans Serif" w:cs="Arial"/>
              </w:rPr>
            </w:pPr>
            <w:r w:rsidRPr="00C87F12">
              <w:rPr>
                <w:rFonts w:eastAsia="Microsoft Sans Serif" w:cs="Arial"/>
              </w:rPr>
              <w:t>5.3.9</w:t>
            </w:r>
          </w:p>
        </w:tc>
        <w:tc>
          <w:tcPr>
            <w:tcW w:w="3032" w:type="dxa"/>
            <w:shd w:val="clear" w:color="auto" w:fill="auto"/>
          </w:tcPr>
          <w:p w14:paraId="78E3C624" w14:textId="064FE8F6" w:rsidR="00EC6E68" w:rsidRPr="00C87F12" w:rsidRDefault="00EC6E68" w:rsidP="00FE711F">
            <w:pPr>
              <w:pStyle w:val="Heading1"/>
              <w:numPr>
                <w:ilvl w:val="0"/>
                <w:numId w:val="0"/>
              </w:numPr>
              <w:tabs>
                <w:tab w:val="left" w:pos="1080"/>
                <w:tab w:val="left" w:pos="1260"/>
              </w:tabs>
              <w:rPr>
                <w:rStyle w:val="BookTitle"/>
                <w:sz w:val="18"/>
                <w:szCs w:val="18"/>
              </w:rPr>
            </w:pPr>
            <w:bookmarkStart w:id="119" w:name="_Toc117692540"/>
            <w:r w:rsidRPr="00C87F12">
              <w:rPr>
                <w:rStyle w:val="BookTitle"/>
                <w:sz w:val="18"/>
                <w:szCs w:val="18"/>
              </w:rPr>
              <w:t>SOFWARE UPDRADE</w:t>
            </w:r>
            <w:bookmarkEnd w:id="119"/>
          </w:p>
          <w:p w14:paraId="553558AD" w14:textId="77777777" w:rsidR="00EC6E68" w:rsidRDefault="00EC6E68" w:rsidP="00D16116">
            <w:pPr>
              <w:tabs>
                <w:tab w:val="left" w:pos="993"/>
              </w:tabs>
              <w:ind w:hanging="374"/>
            </w:pPr>
            <w:r>
              <w:tab/>
              <w:t>Upgrades shall be made available either on disc/USB, or download via FTP/SFTP or via a VPN connection</w:t>
            </w:r>
          </w:p>
          <w:p w14:paraId="7A97B997" w14:textId="77777777" w:rsidR="00EC6E68" w:rsidRDefault="00EC6E68" w:rsidP="00D16116">
            <w:pPr>
              <w:tabs>
                <w:tab w:val="left" w:pos="993"/>
              </w:tabs>
              <w:ind w:hanging="374"/>
            </w:pPr>
          </w:p>
          <w:p w14:paraId="29B7C068" w14:textId="77777777" w:rsidR="00EC6E68" w:rsidRDefault="00EC6E68" w:rsidP="00D16116">
            <w:pPr>
              <w:tabs>
                <w:tab w:val="left" w:pos="993"/>
              </w:tabs>
            </w:pPr>
            <w:r>
              <w:t>The service provider shall perform an on premises network monitoring tool as part of the solution that will be owned by City Power.</w:t>
            </w:r>
          </w:p>
          <w:p w14:paraId="095D14A6" w14:textId="77777777" w:rsidR="00EC6E68" w:rsidRDefault="00EC6E68" w:rsidP="00D16116">
            <w:pPr>
              <w:tabs>
                <w:tab w:val="left" w:pos="993"/>
              </w:tabs>
            </w:pPr>
          </w:p>
          <w:p w14:paraId="52EDE6FD" w14:textId="77777777" w:rsidR="00EC6E68" w:rsidRDefault="00EC6E68" w:rsidP="00D16116">
            <w:pPr>
              <w:tabs>
                <w:tab w:val="left" w:pos="993"/>
              </w:tabs>
            </w:pPr>
          </w:p>
          <w:p w14:paraId="0BC36B14" w14:textId="77777777" w:rsidR="00EC6E68" w:rsidRDefault="00EC6E68" w:rsidP="00D16116">
            <w:pPr>
              <w:tabs>
                <w:tab w:val="left" w:pos="993"/>
              </w:tabs>
              <w:ind w:left="-14" w:firstLine="14"/>
            </w:pPr>
            <w:r>
              <w:t>The Service Provider shall provide a 3 year support contract  and license for the monitoring tool and shall be responsible for the management and monitoring of the network with the tool that will be provisioned.</w:t>
            </w:r>
          </w:p>
          <w:p w14:paraId="62EF98B5" w14:textId="77777777" w:rsidR="00EC6E68" w:rsidRDefault="00EC6E68" w:rsidP="00D16116">
            <w:pPr>
              <w:tabs>
                <w:tab w:val="left" w:pos="993"/>
              </w:tabs>
              <w:ind w:left="-14" w:firstLine="14"/>
            </w:pPr>
          </w:p>
          <w:p w14:paraId="1CC24BAC" w14:textId="77777777" w:rsidR="00EC6E68" w:rsidRDefault="00EC6E68" w:rsidP="00D16116">
            <w:r>
              <w:t>Installation of network points shall be done to replace damaged ones and/or new ones.</w:t>
            </w:r>
          </w:p>
          <w:p w14:paraId="64DDB8E2" w14:textId="77777777" w:rsidR="00EC6E68" w:rsidRDefault="00EC6E68" w:rsidP="00D16116">
            <w:pPr>
              <w:tabs>
                <w:tab w:val="left" w:pos="993"/>
              </w:tabs>
            </w:pPr>
          </w:p>
          <w:p w14:paraId="290AA72C" w14:textId="77777777" w:rsidR="00EC6E68" w:rsidRDefault="00EC6E68" w:rsidP="00D16116">
            <w:pPr>
              <w:tabs>
                <w:tab w:val="left" w:pos="993"/>
              </w:tabs>
            </w:pPr>
            <w:r>
              <w:t>The service provider telephone support shall be made available 24/7/365 Sunday - Saturday Inclusive of South African public holidays)</w:t>
            </w:r>
          </w:p>
          <w:p w14:paraId="18BBFA22" w14:textId="77777777" w:rsidR="00EC6E68" w:rsidRDefault="00EC6E68" w:rsidP="00D16116">
            <w:pPr>
              <w:tabs>
                <w:tab w:val="left" w:pos="993"/>
              </w:tabs>
            </w:pPr>
          </w:p>
          <w:p w14:paraId="7E77B833" w14:textId="77777777" w:rsidR="00EC6E68" w:rsidRPr="00191709" w:rsidRDefault="00EC6E68" w:rsidP="00D16116">
            <w:pPr>
              <w:tabs>
                <w:tab w:val="left" w:pos="993"/>
              </w:tabs>
            </w:pPr>
            <w:r>
              <w:t>On-Line support, shall be made available subject to network availability, service provider shall be issued with VPN credentials to render the required services</w:t>
            </w:r>
          </w:p>
        </w:tc>
        <w:tc>
          <w:tcPr>
            <w:tcW w:w="1839" w:type="dxa"/>
            <w:shd w:val="clear" w:color="auto" w:fill="auto"/>
          </w:tcPr>
          <w:p w14:paraId="51E2722A" w14:textId="77777777" w:rsidR="00EC6E68" w:rsidRPr="00C87F12" w:rsidRDefault="00EC6E68" w:rsidP="00D16116">
            <w:pPr>
              <w:jc w:val="center"/>
              <w:rPr>
                <w:rFonts w:cs="Arial"/>
              </w:rPr>
            </w:pPr>
          </w:p>
          <w:p w14:paraId="774295FD" w14:textId="77777777" w:rsidR="00EC6E68" w:rsidRPr="00C87F12" w:rsidRDefault="00EC6E68" w:rsidP="00D16116">
            <w:pPr>
              <w:jc w:val="center"/>
              <w:rPr>
                <w:rFonts w:cs="Arial"/>
              </w:rPr>
            </w:pPr>
          </w:p>
          <w:p w14:paraId="5080F7DB" w14:textId="77777777" w:rsidR="00EC6E68" w:rsidRPr="00C87F12" w:rsidRDefault="00EC6E68" w:rsidP="00D16116">
            <w:pPr>
              <w:jc w:val="center"/>
              <w:rPr>
                <w:rFonts w:cs="Arial"/>
              </w:rPr>
            </w:pPr>
            <w:r w:rsidRPr="00C87F12">
              <w:rPr>
                <w:rFonts w:cs="Arial"/>
              </w:rPr>
              <w:t>Required</w:t>
            </w:r>
          </w:p>
          <w:p w14:paraId="7EB16A97" w14:textId="77777777" w:rsidR="00EC6E68" w:rsidRPr="00C87F12" w:rsidRDefault="00EC6E68" w:rsidP="00D16116">
            <w:pPr>
              <w:jc w:val="center"/>
              <w:rPr>
                <w:rFonts w:cs="Arial"/>
              </w:rPr>
            </w:pPr>
          </w:p>
          <w:p w14:paraId="7753217B" w14:textId="77777777" w:rsidR="00EC6E68" w:rsidRPr="00C87F12" w:rsidRDefault="00EC6E68" w:rsidP="00D16116">
            <w:pPr>
              <w:jc w:val="center"/>
              <w:rPr>
                <w:rFonts w:cs="Arial"/>
              </w:rPr>
            </w:pPr>
          </w:p>
          <w:p w14:paraId="4B386AFD" w14:textId="77777777" w:rsidR="00EC6E68" w:rsidRPr="00C87F12" w:rsidRDefault="00EC6E68" w:rsidP="00D16116">
            <w:pPr>
              <w:jc w:val="center"/>
              <w:rPr>
                <w:rFonts w:cs="Arial"/>
              </w:rPr>
            </w:pPr>
          </w:p>
          <w:p w14:paraId="4E6D36C3" w14:textId="77777777" w:rsidR="00EC6E68" w:rsidRPr="00C87F12" w:rsidRDefault="00EC6E68" w:rsidP="00D16116">
            <w:pPr>
              <w:jc w:val="center"/>
              <w:rPr>
                <w:rFonts w:cs="Arial"/>
              </w:rPr>
            </w:pPr>
          </w:p>
          <w:p w14:paraId="4EDAC249" w14:textId="77777777" w:rsidR="00EC6E68" w:rsidRPr="00C87F12" w:rsidRDefault="00EC6E68" w:rsidP="00D16116">
            <w:pPr>
              <w:jc w:val="center"/>
              <w:rPr>
                <w:rFonts w:cs="Arial"/>
              </w:rPr>
            </w:pPr>
          </w:p>
          <w:p w14:paraId="395C567E" w14:textId="77777777" w:rsidR="00EC6E68" w:rsidRPr="00C87F12" w:rsidRDefault="00EC6E68" w:rsidP="00D16116">
            <w:pPr>
              <w:jc w:val="center"/>
              <w:rPr>
                <w:rFonts w:cs="Arial"/>
              </w:rPr>
            </w:pPr>
            <w:r w:rsidRPr="00C87F12">
              <w:rPr>
                <w:rFonts w:cs="Arial"/>
              </w:rPr>
              <w:t>Required</w:t>
            </w:r>
          </w:p>
          <w:p w14:paraId="266EEFCC" w14:textId="77777777" w:rsidR="00EC6E68" w:rsidRPr="00C87F12" w:rsidRDefault="00EC6E68" w:rsidP="00D16116">
            <w:pPr>
              <w:jc w:val="center"/>
              <w:rPr>
                <w:rFonts w:cs="Arial"/>
              </w:rPr>
            </w:pPr>
          </w:p>
          <w:p w14:paraId="08F23EA7" w14:textId="77777777" w:rsidR="00EC6E68" w:rsidRPr="00C87F12" w:rsidRDefault="00EC6E68" w:rsidP="00D16116">
            <w:pPr>
              <w:jc w:val="center"/>
              <w:rPr>
                <w:rFonts w:cs="Arial"/>
              </w:rPr>
            </w:pPr>
          </w:p>
          <w:p w14:paraId="505A4277" w14:textId="77777777" w:rsidR="00EC6E68" w:rsidRPr="00C87F12" w:rsidRDefault="00EC6E68" w:rsidP="00D16116">
            <w:pPr>
              <w:jc w:val="center"/>
              <w:rPr>
                <w:rFonts w:cs="Arial"/>
              </w:rPr>
            </w:pPr>
          </w:p>
          <w:p w14:paraId="31B4B91B" w14:textId="77777777" w:rsidR="00EC6E68" w:rsidRPr="00C87F12" w:rsidRDefault="00EC6E68" w:rsidP="00D16116">
            <w:pPr>
              <w:jc w:val="center"/>
              <w:rPr>
                <w:rFonts w:cs="Arial"/>
              </w:rPr>
            </w:pPr>
          </w:p>
          <w:p w14:paraId="7D2E0D88" w14:textId="77777777" w:rsidR="00EC6E68" w:rsidRPr="00C87F12" w:rsidRDefault="00EC6E68" w:rsidP="00D16116">
            <w:pPr>
              <w:jc w:val="center"/>
              <w:rPr>
                <w:rFonts w:cs="Arial"/>
              </w:rPr>
            </w:pPr>
          </w:p>
          <w:p w14:paraId="6ACA1A9B" w14:textId="77777777" w:rsidR="00EC6E68" w:rsidRPr="00C87F12" w:rsidRDefault="00EC6E68" w:rsidP="00D16116">
            <w:pPr>
              <w:jc w:val="center"/>
              <w:rPr>
                <w:rFonts w:cs="Arial"/>
              </w:rPr>
            </w:pPr>
          </w:p>
          <w:p w14:paraId="666BA46B" w14:textId="77777777" w:rsidR="00EC6E68" w:rsidRPr="00C87F12" w:rsidRDefault="00EC6E68" w:rsidP="00D16116">
            <w:pPr>
              <w:jc w:val="center"/>
              <w:rPr>
                <w:rFonts w:cs="Arial"/>
              </w:rPr>
            </w:pPr>
            <w:r w:rsidRPr="00C87F12">
              <w:rPr>
                <w:rFonts w:cs="Arial"/>
              </w:rPr>
              <w:t>Required</w:t>
            </w:r>
          </w:p>
          <w:p w14:paraId="4A8F7D4E" w14:textId="77777777" w:rsidR="00EC6E68" w:rsidRPr="00C87F12" w:rsidRDefault="00EC6E68" w:rsidP="00D16116">
            <w:pPr>
              <w:jc w:val="center"/>
              <w:rPr>
                <w:rFonts w:cs="Arial"/>
              </w:rPr>
            </w:pPr>
          </w:p>
          <w:p w14:paraId="7DC6EA68" w14:textId="77777777" w:rsidR="00EC6E68" w:rsidRPr="00C87F12" w:rsidRDefault="00EC6E68" w:rsidP="00D16116">
            <w:pPr>
              <w:jc w:val="center"/>
              <w:rPr>
                <w:rFonts w:cs="Arial"/>
              </w:rPr>
            </w:pPr>
          </w:p>
          <w:p w14:paraId="531B8626" w14:textId="77777777" w:rsidR="00EC6E68" w:rsidRPr="00C87F12" w:rsidRDefault="00EC6E68" w:rsidP="00D16116">
            <w:pPr>
              <w:jc w:val="center"/>
              <w:rPr>
                <w:rFonts w:cs="Arial"/>
              </w:rPr>
            </w:pPr>
          </w:p>
          <w:p w14:paraId="61F64F12" w14:textId="77777777" w:rsidR="00EC6E68" w:rsidRPr="00C87F12" w:rsidRDefault="00EC6E68" w:rsidP="00D16116">
            <w:pPr>
              <w:jc w:val="center"/>
              <w:rPr>
                <w:rFonts w:cs="Arial"/>
              </w:rPr>
            </w:pPr>
          </w:p>
          <w:p w14:paraId="41445BA0" w14:textId="77777777" w:rsidR="00EC6E68" w:rsidRPr="00C87F12" w:rsidRDefault="00EC6E68" w:rsidP="00D16116">
            <w:pPr>
              <w:jc w:val="center"/>
              <w:rPr>
                <w:rFonts w:cs="Arial"/>
              </w:rPr>
            </w:pPr>
          </w:p>
          <w:p w14:paraId="767BED27" w14:textId="77777777" w:rsidR="00EC6E68" w:rsidRDefault="00EC6E68" w:rsidP="00D16116">
            <w:pPr>
              <w:jc w:val="center"/>
              <w:rPr>
                <w:rFonts w:cs="Arial"/>
              </w:rPr>
            </w:pPr>
          </w:p>
          <w:p w14:paraId="0B45DDD1" w14:textId="77777777" w:rsidR="00EC6E68" w:rsidRDefault="00EC6E68" w:rsidP="00D16116">
            <w:pPr>
              <w:jc w:val="center"/>
              <w:rPr>
                <w:rFonts w:cs="Arial"/>
              </w:rPr>
            </w:pPr>
          </w:p>
          <w:p w14:paraId="125B5D17" w14:textId="77777777" w:rsidR="00EC6E68" w:rsidRDefault="00EC6E68" w:rsidP="00D16116">
            <w:pPr>
              <w:jc w:val="center"/>
              <w:rPr>
                <w:rFonts w:cs="Arial"/>
              </w:rPr>
            </w:pPr>
          </w:p>
          <w:p w14:paraId="560EFDBE" w14:textId="77777777" w:rsidR="00EC6E68" w:rsidRPr="00C87F12" w:rsidRDefault="00EC6E68" w:rsidP="00D16116">
            <w:pPr>
              <w:jc w:val="center"/>
              <w:rPr>
                <w:rFonts w:cs="Arial"/>
              </w:rPr>
            </w:pPr>
            <w:r w:rsidRPr="00C87F12">
              <w:rPr>
                <w:rFonts w:cs="Arial"/>
              </w:rPr>
              <w:t>Required</w:t>
            </w:r>
          </w:p>
          <w:p w14:paraId="18293951" w14:textId="77777777" w:rsidR="00EC6E68" w:rsidRPr="00C87F12" w:rsidRDefault="00EC6E68" w:rsidP="00D16116">
            <w:pPr>
              <w:jc w:val="center"/>
              <w:rPr>
                <w:rFonts w:cs="Arial"/>
              </w:rPr>
            </w:pPr>
          </w:p>
          <w:p w14:paraId="0088A35C" w14:textId="77777777" w:rsidR="00EC6E68" w:rsidRPr="00C87F12" w:rsidRDefault="00EC6E68" w:rsidP="00D16116">
            <w:pPr>
              <w:jc w:val="center"/>
              <w:rPr>
                <w:rFonts w:cs="Arial"/>
              </w:rPr>
            </w:pPr>
          </w:p>
          <w:p w14:paraId="14EFA61D" w14:textId="77777777" w:rsidR="00EC6E68" w:rsidRPr="00C87F12" w:rsidRDefault="00EC6E68" w:rsidP="00D16116">
            <w:pPr>
              <w:jc w:val="center"/>
              <w:rPr>
                <w:rFonts w:cs="Arial"/>
              </w:rPr>
            </w:pPr>
          </w:p>
          <w:p w14:paraId="48C46806" w14:textId="77777777" w:rsidR="00EC6E68" w:rsidRPr="00C87F12" w:rsidRDefault="00EC6E68" w:rsidP="00D16116">
            <w:pPr>
              <w:jc w:val="center"/>
              <w:rPr>
                <w:rFonts w:cs="Arial"/>
              </w:rPr>
            </w:pPr>
          </w:p>
          <w:p w14:paraId="31D78A15" w14:textId="77777777" w:rsidR="00EC6E68" w:rsidRPr="00C87F12" w:rsidRDefault="00EC6E68" w:rsidP="00D16116">
            <w:pPr>
              <w:jc w:val="center"/>
              <w:rPr>
                <w:rFonts w:cs="Arial"/>
              </w:rPr>
            </w:pPr>
            <w:r w:rsidRPr="00C87F12">
              <w:rPr>
                <w:rFonts w:cs="Arial"/>
              </w:rPr>
              <w:t>Required</w:t>
            </w:r>
          </w:p>
          <w:p w14:paraId="34D905F8" w14:textId="77777777" w:rsidR="00EC6E68" w:rsidRPr="00C87F12" w:rsidRDefault="00EC6E68" w:rsidP="00D16116">
            <w:pPr>
              <w:jc w:val="center"/>
              <w:rPr>
                <w:rFonts w:cs="Arial"/>
              </w:rPr>
            </w:pPr>
          </w:p>
          <w:p w14:paraId="04C6D9BB" w14:textId="77777777" w:rsidR="00EC6E68" w:rsidRPr="00C87F12" w:rsidRDefault="00EC6E68" w:rsidP="00D16116">
            <w:pPr>
              <w:jc w:val="center"/>
              <w:rPr>
                <w:rFonts w:cs="Arial"/>
              </w:rPr>
            </w:pPr>
          </w:p>
          <w:p w14:paraId="5B9B9E38" w14:textId="77777777" w:rsidR="00EC6E68" w:rsidRPr="00C87F12" w:rsidRDefault="00EC6E68" w:rsidP="00D16116">
            <w:pPr>
              <w:jc w:val="center"/>
              <w:rPr>
                <w:rFonts w:cs="Arial"/>
              </w:rPr>
            </w:pPr>
          </w:p>
          <w:p w14:paraId="7C11A886" w14:textId="77777777" w:rsidR="00EC6E68" w:rsidRPr="00C87F12" w:rsidRDefault="00EC6E68" w:rsidP="00D16116">
            <w:pPr>
              <w:jc w:val="center"/>
              <w:rPr>
                <w:rFonts w:cs="Arial"/>
              </w:rPr>
            </w:pPr>
          </w:p>
          <w:p w14:paraId="4C7B293F" w14:textId="77777777" w:rsidR="00EC6E68" w:rsidRPr="00C87F12" w:rsidRDefault="00EC6E68" w:rsidP="00D16116">
            <w:pPr>
              <w:jc w:val="center"/>
              <w:rPr>
                <w:rFonts w:cs="Arial"/>
              </w:rPr>
            </w:pPr>
          </w:p>
          <w:p w14:paraId="2BEA2670" w14:textId="77777777" w:rsidR="00EC6E68" w:rsidRPr="00C87F12" w:rsidRDefault="00EC6E68" w:rsidP="00D16116">
            <w:pPr>
              <w:jc w:val="center"/>
              <w:rPr>
                <w:rFonts w:cs="Arial"/>
              </w:rPr>
            </w:pPr>
          </w:p>
          <w:p w14:paraId="50D15447" w14:textId="77777777" w:rsidR="00EC6E68" w:rsidRPr="00C87F12" w:rsidRDefault="00EC6E68" w:rsidP="00D16116">
            <w:pPr>
              <w:jc w:val="center"/>
              <w:rPr>
                <w:rFonts w:cs="Arial"/>
              </w:rPr>
            </w:pPr>
            <w:r w:rsidRPr="00C87F12">
              <w:rPr>
                <w:rFonts w:cs="Arial"/>
              </w:rPr>
              <w:t>Required</w:t>
            </w:r>
          </w:p>
        </w:tc>
        <w:tc>
          <w:tcPr>
            <w:tcW w:w="1839" w:type="dxa"/>
            <w:shd w:val="clear" w:color="auto" w:fill="auto"/>
          </w:tcPr>
          <w:p w14:paraId="099B0D79" w14:textId="77777777" w:rsidR="00EC6E68" w:rsidRPr="00C87F12" w:rsidRDefault="00EC6E68" w:rsidP="00D16116">
            <w:pPr>
              <w:widowControl w:val="0"/>
              <w:ind w:right="-46"/>
              <w:jc w:val="center"/>
              <w:rPr>
                <w:rFonts w:eastAsia="Microsoft Sans Serif" w:cs="Arial"/>
                <w:b/>
                <w:spacing w:val="-1"/>
              </w:rPr>
            </w:pPr>
          </w:p>
        </w:tc>
      </w:tr>
    </w:tbl>
    <w:p w14:paraId="4210C9CB" w14:textId="77777777" w:rsidR="00EC6E68" w:rsidRDefault="00EC6E68" w:rsidP="00EC6E68">
      <w:pPr>
        <w:widowControl w:val="0"/>
        <w:ind w:right="95"/>
        <w:jc w:val="both"/>
        <w:rPr>
          <w:rFonts w:cs="Arial"/>
          <w:b/>
        </w:rPr>
      </w:pPr>
      <w:r w:rsidRPr="00DC0C45">
        <w:rPr>
          <w:rFonts w:cs="Arial"/>
          <w:b/>
        </w:rPr>
        <w:t>Note: Ticks, Cross [√, X], Astrick [*], Word [Noted] or TBA [“To Be Advice”] will not be accepted</w:t>
      </w:r>
    </w:p>
    <w:p w14:paraId="191A53CE" w14:textId="77777777" w:rsidR="00EC6E68" w:rsidRPr="00DC0C45" w:rsidRDefault="00EC6E68" w:rsidP="00EC6E68">
      <w:pPr>
        <w:widowControl w:val="0"/>
        <w:ind w:right="95"/>
        <w:rPr>
          <w:rFonts w:cs="Arial"/>
          <w:b/>
        </w:rPr>
      </w:pPr>
    </w:p>
    <w:p w14:paraId="220DBE42"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0448BB34" w14:textId="77777777" w:rsidR="00EC6E68" w:rsidRDefault="00EC6E68" w:rsidP="00EC6E68">
      <w:pPr>
        <w:widowControl w:val="0"/>
        <w:spacing w:before="7"/>
        <w:rPr>
          <w:rFonts w:eastAsia="Microsoft Sans Serif" w:cs="Arial"/>
          <w:sz w:val="23"/>
        </w:rPr>
      </w:pPr>
    </w:p>
    <w:p w14:paraId="75426978" w14:textId="77777777" w:rsidR="00EC6E68" w:rsidRPr="00DC0C45" w:rsidRDefault="00EC6E68" w:rsidP="00EC6E68">
      <w:pPr>
        <w:widowControl w:val="0"/>
        <w:spacing w:before="7"/>
        <w:rPr>
          <w:rFonts w:eastAsia="Microsoft Sans Serif" w:cs="Arial"/>
          <w:sz w:val="23"/>
        </w:rPr>
      </w:pPr>
    </w:p>
    <w:p w14:paraId="0FD5078C"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7A8F4F83"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66EA43A2" w14:textId="77777777" w:rsidR="00EC6E68" w:rsidRDefault="00EC6E68" w:rsidP="00EC6E68">
      <w:pPr>
        <w:widowControl w:val="0"/>
        <w:spacing w:before="5"/>
        <w:rPr>
          <w:rFonts w:eastAsia="Microsoft Sans Serif" w:cs="Arial"/>
          <w:sz w:val="26"/>
        </w:rPr>
      </w:pPr>
    </w:p>
    <w:p w14:paraId="44317F2F" w14:textId="77777777" w:rsidR="00EC6E68" w:rsidRPr="00DC0C45" w:rsidRDefault="00EC6E68" w:rsidP="00EC6E68">
      <w:pPr>
        <w:widowControl w:val="0"/>
        <w:spacing w:before="5"/>
        <w:rPr>
          <w:rFonts w:eastAsia="Microsoft Sans Serif" w:cs="Arial"/>
          <w:sz w:val="26"/>
        </w:rPr>
      </w:pPr>
    </w:p>
    <w:p w14:paraId="29ABDACC" w14:textId="525D7577" w:rsidR="00EC6E68" w:rsidRPr="00301F68" w:rsidRDefault="00EC6E68" w:rsidP="00301F68">
      <w:pPr>
        <w:widowControl w:val="0"/>
        <w:spacing w:before="10"/>
        <w:ind w:hanging="450"/>
        <w:rPr>
          <w:rFonts w:eastAsia="Microsoft Sans Serif" w:cs="Arial"/>
          <w:w w:val="104"/>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F6184">
        <w:rPr>
          <w:rFonts w:cs="Arial"/>
        </w:rPr>
        <w:t>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bookmarkStart w:id="120" w:name="_Toc117692541"/>
    </w:p>
    <w:p w14:paraId="2BC14903"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3B9990EA" w14:textId="269E8E2E"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NO: 1</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sidRPr="00133BFC">
        <w:rPr>
          <w:rFonts w:eastAsia="Arial" w:cs="Arial"/>
          <w:b/>
          <w:bCs/>
          <w:spacing w:val="-1"/>
          <w:sz w:val="24"/>
          <w:szCs w:val="24"/>
        </w:rPr>
        <w:t xml:space="preserve"> REQUIREMENTS</w:t>
      </w:r>
      <w:bookmarkEnd w:id="120"/>
    </w:p>
    <w:p w14:paraId="0D592E56"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31535E1A"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664DE283"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54F797FA"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4451853D" w14:textId="77777777" w:rsidTr="00D16116">
        <w:tc>
          <w:tcPr>
            <w:tcW w:w="1008" w:type="dxa"/>
            <w:shd w:val="clear" w:color="auto" w:fill="auto"/>
          </w:tcPr>
          <w:p w14:paraId="398E2A3D"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1DF7268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2D8DBDA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31B12A0D"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74A6F6A8"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01D75CA8" w14:textId="77777777" w:rsidTr="00D16116">
        <w:trPr>
          <w:trHeight w:val="8117"/>
        </w:trPr>
        <w:tc>
          <w:tcPr>
            <w:tcW w:w="1008" w:type="dxa"/>
            <w:shd w:val="clear" w:color="auto" w:fill="auto"/>
          </w:tcPr>
          <w:p w14:paraId="067158E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1</w:t>
            </w:r>
          </w:p>
        </w:tc>
        <w:tc>
          <w:tcPr>
            <w:tcW w:w="1980" w:type="dxa"/>
            <w:shd w:val="clear" w:color="auto" w:fill="auto"/>
          </w:tcPr>
          <w:p w14:paraId="456BF39A"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5.3</w:t>
            </w:r>
          </w:p>
          <w:p w14:paraId="596D2D71" w14:textId="77777777" w:rsidR="00EC6E68" w:rsidRPr="00C87F12" w:rsidRDefault="00EC6E68" w:rsidP="00D16116">
            <w:pPr>
              <w:widowControl w:val="0"/>
              <w:ind w:right="-46"/>
              <w:jc w:val="center"/>
              <w:rPr>
                <w:rFonts w:eastAsia="Microsoft Sans Serif" w:cs="Arial"/>
                <w:b/>
                <w:spacing w:val="-1"/>
              </w:rPr>
            </w:pPr>
          </w:p>
          <w:p w14:paraId="4C75215D"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spacing w:val="-1"/>
              </w:rPr>
              <w:t>5.3.10</w:t>
            </w:r>
          </w:p>
          <w:p w14:paraId="448DDA68" w14:textId="77777777" w:rsidR="00EC6E68" w:rsidRPr="00C87F12" w:rsidRDefault="00EC6E68" w:rsidP="00D16116">
            <w:pPr>
              <w:widowControl w:val="0"/>
              <w:ind w:right="-46"/>
              <w:jc w:val="center"/>
              <w:rPr>
                <w:rFonts w:eastAsia="Microsoft Sans Serif" w:cs="Arial"/>
                <w:b/>
                <w:spacing w:val="-1"/>
              </w:rPr>
            </w:pPr>
          </w:p>
          <w:p w14:paraId="110097A8" w14:textId="77777777" w:rsidR="00EC6E68" w:rsidRPr="00C87F12" w:rsidRDefault="00EC6E68" w:rsidP="00D16116">
            <w:pPr>
              <w:rPr>
                <w:rFonts w:eastAsia="Microsoft Sans Serif" w:cs="Arial"/>
              </w:rPr>
            </w:pPr>
          </w:p>
          <w:p w14:paraId="5EC6D3A2" w14:textId="77777777" w:rsidR="00EC6E68" w:rsidRPr="00C87F12" w:rsidRDefault="00EC6E68" w:rsidP="00D16116">
            <w:pPr>
              <w:rPr>
                <w:rFonts w:eastAsia="Microsoft Sans Serif" w:cs="Arial"/>
              </w:rPr>
            </w:pPr>
          </w:p>
          <w:p w14:paraId="0CB1D242" w14:textId="77777777" w:rsidR="00EC6E68" w:rsidRPr="00C87F12" w:rsidRDefault="00EC6E68" w:rsidP="00D16116">
            <w:pPr>
              <w:rPr>
                <w:rFonts w:eastAsia="Microsoft Sans Serif" w:cs="Arial"/>
              </w:rPr>
            </w:pPr>
          </w:p>
          <w:p w14:paraId="1CDBF0BD" w14:textId="77777777" w:rsidR="00EC6E68" w:rsidRPr="00C87F12" w:rsidRDefault="00EC6E68" w:rsidP="00D16116">
            <w:pPr>
              <w:jc w:val="center"/>
              <w:rPr>
                <w:rFonts w:eastAsia="Microsoft Sans Serif" w:cs="Arial"/>
              </w:rPr>
            </w:pPr>
            <w:r w:rsidRPr="00C87F12">
              <w:rPr>
                <w:rFonts w:eastAsia="Microsoft Sans Serif" w:cs="Arial"/>
              </w:rPr>
              <w:t>5.3.11</w:t>
            </w:r>
          </w:p>
          <w:p w14:paraId="3CAF566E" w14:textId="77777777" w:rsidR="00EC6E68" w:rsidRPr="00C87F12" w:rsidRDefault="00EC6E68" w:rsidP="00D16116">
            <w:pPr>
              <w:rPr>
                <w:rFonts w:eastAsia="Microsoft Sans Serif" w:cs="Arial"/>
              </w:rPr>
            </w:pPr>
          </w:p>
          <w:p w14:paraId="2D9396A6" w14:textId="77777777" w:rsidR="00EC6E68" w:rsidRPr="00C87F12" w:rsidRDefault="00EC6E68" w:rsidP="00D16116">
            <w:pPr>
              <w:rPr>
                <w:rFonts w:eastAsia="Microsoft Sans Serif" w:cs="Arial"/>
              </w:rPr>
            </w:pPr>
          </w:p>
          <w:p w14:paraId="12072C3C" w14:textId="77777777" w:rsidR="00EC6E68" w:rsidRPr="00C87F12" w:rsidRDefault="00EC6E68" w:rsidP="00D16116">
            <w:pPr>
              <w:rPr>
                <w:rFonts w:eastAsia="Microsoft Sans Serif" w:cs="Arial"/>
              </w:rPr>
            </w:pPr>
          </w:p>
          <w:p w14:paraId="3838A9AD" w14:textId="77777777" w:rsidR="00EC6E68" w:rsidRPr="00C87F12" w:rsidRDefault="00EC6E68" w:rsidP="00D16116">
            <w:pPr>
              <w:rPr>
                <w:rFonts w:eastAsia="Microsoft Sans Serif" w:cs="Arial"/>
              </w:rPr>
            </w:pPr>
          </w:p>
          <w:p w14:paraId="70D22E4E" w14:textId="77777777" w:rsidR="00EC6E68" w:rsidRPr="00C87F12" w:rsidRDefault="00EC6E68" w:rsidP="00D16116">
            <w:pPr>
              <w:rPr>
                <w:rFonts w:eastAsia="Microsoft Sans Serif" w:cs="Arial"/>
              </w:rPr>
            </w:pPr>
          </w:p>
          <w:p w14:paraId="4A476C15" w14:textId="77777777" w:rsidR="00EC6E68" w:rsidRPr="00C87F12" w:rsidRDefault="00EC6E68" w:rsidP="00D16116">
            <w:pPr>
              <w:jc w:val="center"/>
              <w:rPr>
                <w:rFonts w:eastAsia="Microsoft Sans Serif" w:cs="Arial"/>
              </w:rPr>
            </w:pPr>
          </w:p>
          <w:p w14:paraId="310A4450" w14:textId="77777777" w:rsidR="00EC6E68" w:rsidRDefault="00EC6E68" w:rsidP="00D16116">
            <w:pPr>
              <w:jc w:val="center"/>
              <w:rPr>
                <w:rFonts w:eastAsia="Microsoft Sans Serif" w:cs="Arial"/>
              </w:rPr>
            </w:pPr>
          </w:p>
          <w:p w14:paraId="71EB6D01" w14:textId="77777777" w:rsidR="00EC6E68" w:rsidRPr="00C87F12" w:rsidRDefault="00EC6E68" w:rsidP="00D16116">
            <w:pPr>
              <w:jc w:val="center"/>
              <w:rPr>
                <w:rFonts w:eastAsia="Microsoft Sans Serif" w:cs="Arial"/>
              </w:rPr>
            </w:pPr>
            <w:r w:rsidRPr="00C87F12">
              <w:rPr>
                <w:rFonts w:eastAsia="Microsoft Sans Serif" w:cs="Arial"/>
              </w:rPr>
              <w:t>5.3.12</w:t>
            </w:r>
          </w:p>
          <w:p w14:paraId="6FC1A530" w14:textId="77777777" w:rsidR="00EC6E68" w:rsidRPr="00C87F12" w:rsidRDefault="00EC6E68" w:rsidP="00D16116">
            <w:pPr>
              <w:rPr>
                <w:rFonts w:eastAsia="Microsoft Sans Serif" w:cs="Arial"/>
              </w:rPr>
            </w:pPr>
          </w:p>
          <w:p w14:paraId="72EB1CF1" w14:textId="77777777" w:rsidR="00EC6E68" w:rsidRPr="00C87F12" w:rsidRDefault="00EC6E68" w:rsidP="00D16116">
            <w:pPr>
              <w:rPr>
                <w:rFonts w:eastAsia="Microsoft Sans Serif" w:cs="Arial"/>
              </w:rPr>
            </w:pPr>
          </w:p>
          <w:p w14:paraId="40C24927" w14:textId="77777777" w:rsidR="00EC6E68" w:rsidRPr="00C87F12" w:rsidRDefault="00EC6E68" w:rsidP="00D16116">
            <w:pPr>
              <w:rPr>
                <w:rFonts w:eastAsia="Microsoft Sans Serif" w:cs="Arial"/>
              </w:rPr>
            </w:pPr>
          </w:p>
          <w:p w14:paraId="787D43E4" w14:textId="77777777" w:rsidR="00EC6E68" w:rsidRPr="00C87F12" w:rsidRDefault="00EC6E68" w:rsidP="00D16116">
            <w:pPr>
              <w:rPr>
                <w:rFonts w:eastAsia="Microsoft Sans Serif" w:cs="Arial"/>
              </w:rPr>
            </w:pPr>
          </w:p>
          <w:p w14:paraId="78A28327" w14:textId="77777777" w:rsidR="00EC6E68" w:rsidRPr="00C87F12" w:rsidRDefault="00EC6E68" w:rsidP="00D16116">
            <w:pPr>
              <w:rPr>
                <w:rFonts w:eastAsia="Microsoft Sans Serif" w:cs="Arial"/>
              </w:rPr>
            </w:pPr>
            <w:r w:rsidRPr="00C87F12">
              <w:rPr>
                <w:rFonts w:eastAsia="Microsoft Sans Serif" w:cs="Arial"/>
              </w:rPr>
              <w:t xml:space="preserve">         </w:t>
            </w:r>
          </w:p>
          <w:p w14:paraId="0D8E5CCB" w14:textId="77777777" w:rsidR="00EC6E68" w:rsidRPr="00C87F12" w:rsidRDefault="00EC6E68" w:rsidP="00D16116">
            <w:pPr>
              <w:rPr>
                <w:rFonts w:eastAsia="Microsoft Sans Serif" w:cs="Arial"/>
              </w:rPr>
            </w:pPr>
          </w:p>
          <w:p w14:paraId="298A8155" w14:textId="77777777" w:rsidR="00EC6E68" w:rsidRPr="00C87F12" w:rsidRDefault="00EC6E68" w:rsidP="00D16116">
            <w:pPr>
              <w:rPr>
                <w:rFonts w:eastAsia="Microsoft Sans Serif" w:cs="Arial"/>
              </w:rPr>
            </w:pPr>
            <w:r w:rsidRPr="00C87F12">
              <w:rPr>
                <w:rFonts w:eastAsia="Microsoft Sans Serif" w:cs="Arial"/>
              </w:rPr>
              <w:t xml:space="preserve">           5.3.13</w:t>
            </w:r>
          </w:p>
          <w:p w14:paraId="41906C73" w14:textId="77777777" w:rsidR="00EC6E68" w:rsidRPr="00C87F12" w:rsidRDefault="00EC6E68" w:rsidP="00D16116">
            <w:pPr>
              <w:rPr>
                <w:rFonts w:eastAsia="Microsoft Sans Serif" w:cs="Arial"/>
              </w:rPr>
            </w:pPr>
          </w:p>
          <w:p w14:paraId="5C9D580F" w14:textId="77777777" w:rsidR="00EC6E68" w:rsidRPr="00C87F12" w:rsidRDefault="00EC6E68" w:rsidP="00D16116">
            <w:pPr>
              <w:rPr>
                <w:rFonts w:eastAsia="Microsoft Sans Serif" w:cs="Arial"/>
              </w:rPr>
            </w:pPr>
          </w:p>
          <w:p w14:paraId="1B4820F3" w14:textId="77777777" w:rsidR="00EC6E68" w:rsidRPr="00C87F12" w:rsidRDefault="00EC6E68" w:rsidP="00D16116">
            <w:pPr>
              <w:jc w:val="center"/>
              <w:rPr>
                <w:rFonts w:eastAsia="Microsoft Sans Serif" w:cs="Arial"/>
              </w:rPr>
            </w:pPr>
          </w:p>
          <w:p w14:paraId="3924DA87" w14:textId="77777777" w:rsidR="00EC6E68" w:rsidRPr="00C87F12" w:rsidRDefault="00EC6E68" w:rsidP="00D16116">
            <w:pPr>
              <w:jc w:val="center"/>
              <w:rPr>
                <w:rFonts w:eastAsia="Microsoft Sans Serif" w:cs="Arial"/>
              </w:rPr>
            </w:pPr>
          </w:p>
          <w:p w14:paraId="55E0351F" w14:textId="77777777" w:rsidR="00EC6E68" w:rsidRPr="00C87F12" w:rsidRDefault="00EC6E68" w:rsidP="00D16116">
            <w:pPr>
              <w:rPr>
                <w:rFonts w:eastAsia="Microsoft Sans Serif" w:cs="Arial"/>
              </w:rPr>
            </w:pPr>
          </w:p>
          <w:p w14:paraId="1562DC6D" w14:textId="77777777" w:rsidR="00EC6E68" w:rsidRPr="00C87F12" w:rsidRDefault="00EC6E68" w:rsidP="00D16116">
            <w:pPr>
              <w:rPr>
                <w:rFonts w:eastAsia="Microsoft Sans Serif" w:cs="Arial"/>
              </w:rPr>
            </w:pPr>
          </w:p>
          <w:p w14:paraId="0CAF063C" w14:textId="77777777" w:rsidR="00EC6E68" w:rsidRDefault="00EC6E68" w:rsidP="00D16116">
            <w:pPr>
              <w:jc w:val="center"/>
              <w:rPr>
                <w:rFonts w:eastAsia="Microsoft Sans Serif" w:cs="Arial"/>
              </w:rPr>
            </w:pPr>
            <w:r w:rsidRPr="00C87F12">
              <w:rPr>
                <w:rFonts w:eastAsia="Microsoft Sans Serif" w:cs="Arial"/>
              </w:rPr>
              <w:t>5.3.14</w:t>
            </w:r>
          </w:p>
          <w:p w14:paraId="318EEDF6" w14:textId="77777777" w:rsidR="00EC6E68" w:rsidRPr="00366532" w:rsidRDefault="00EC6E68" w:rsidP="00D16116">
            <w:pPr>
              <w:rPr>
                <w:rFonts w:eastAsia="Microsoft Sans Serif" w:cs="Arial"/>
              </w:rPr>
            </w:pPr>
          </w:p>
          <w:p w14:paraId="534BB8C1" w14:textId="77777777" w:rsidR="00EC6E68" w:rsidRPr="00366532" w:rsidRDefault="00EC6E68" w:rsidP="00D16116">
            <w:pPr>
              <w:rPr>
                <w:rFonts w:eastAsia="Microsoft Sans Serif" w:cs="Arial"/>
              </w:rPr>
            </w:pPr>
          </w:p>
          <w:p w14:paraId="1AFB9B68" w14:textId="77777777" w:rsidR="00EC6E68" w:rsidRPr="00366532" w:rsidRDefault="00EC6E68" w:rsidP="00D16116">
            <w:pPr>
              <w:rPr>
                <w:rFonts w:eastAsia="Microsoft Sans Serif" w:cs="Arial"/>
              </w:rPr>
            </w:pPr>
          </w:p>
          <w:p w14:paraId="4185AFB6" w14:textId="77777777" w:rsidR="00EC6E68" w:rsidRPr="00366532" w:rsidRDefault="00EC6E68" w:rsidP="00D16116">
            <w:pPr>
              <w:rPr>
                <w:rFonts w:eastAsia="Microsoft Sans Serif" w:cs="Arial"/>
              </w:rPr>
            </w:pPr>
          </w:p>
          <w:p w14:paraId="40B2A52B" w14:textId="77777777" w:rsidR="00EC6E68" w:rsidRPr="00366532" w:rsidRDefault="00EC6E68" w:rsidP="00D16116">
            <w:pPr>
              <w:rPr>
                <w:rFonts w:eastAsia="Microsoft Sans Serif" w:cs="Arial"/>
              </w:rPr>
            </w:pPr>
          </w:p>
          <w:p w14:paraId="20774A79" w14:textId="77777777" w:rsidR="00EC6E68" w:rsidRDefault="00EC6E68" w:rsidP="00D16116">
            <w:pPr>
              <w:rPr>
                <w:rFonts w:eastAsia="Microsoft Sans Serif" w:cs="Arial"/>
              </w:rPr>
            </w:pPr>
          </w:p>
          <w:p w14:paraId="1B70D45C" w14:textId="77777777" w:rsidR="00EC6E68" w:rsidRPr="00366532" w:rsidRDefault="00EC6E68" w:rsidP="00D16116">
            <w:pPr>
              <w:jc w:val="center"/>
              <w:rPr>
                <w:rFonts w:eastAsia="Microsoft Sans Serif" w:cs="Arial"/>
              </w:rPr>
            </w:pPr>
            <w:r>
              <w:rPr>
                <w:rFonts w:eastAsia="Microsoft Sans Serif" w:cs="Arial"/>
              </w:rPr>
              <w:t>5.3.15</w:t>
            </w:r>
          </w:p>
        </w:tc>
        <w:tc>
          <w:tcPr>
            <w:tcW w:w="2746" w:type="dxa"/>
            <w:shd w:val="clear" w:color="auto" w:fill="auto"/>
          </w:tcPr>
          <w:p w14:paraId="528F7D13" w14:textId="77777777" w:rsidR="00EC6E68" w:rsidRPr="0025586E" w:rsidRDefault="00EC6E68" w:rsidP="00D16116">
            <w:pPr>
              <w:tabs>
                <w:tab w:val="left" w:pos="993"/>
              </w:tabs>
              <w:rPr>
                <w:b/>
              </w:rPr>
            </w:pPr>
            <w:r w:rsidRPr="0025586E">
              <w:rPr>
                <w:b/>
              </w:rPr>
              <w:t>SOFTWARE UPGRADE</w:t>
            </w:r>
          </w:p>
          <w:p w14:paraId="65BE2FD2" w14:textId="77777777" w:rsidR="00EC6E68" w:rsidRDefault="00EC6E68" w:rsidP="00D16116">
            <w:pPr>
              <w:tabs>
                <w:tab w:val="left" w:pos="993"/>
              </w:tabs>
            </w:pPr>
          </w:p>
          <w:p w14:paraId="4C3D7709" w14:textId="77777777" w:rsidR="00EC6E68" w:rsidRDefault="00EC6E68" w:rsidP="00D16116">
            <w:pPr>
              <w:tabs>
                <w:tab w:val="left" w:pos="993"/>
              </w:tabs>
            </w:pPr>
            <w:r>
              <w:t>The service provider shall take action to resolve a telephone support issue within 2 Hours.</w:t>
            </w:r>
          </w:p>
          <w:p w14:paraId="6D0C75C0" w14:textId="77777777" w:rsidR="00EC6E68" w:rsidRDefault="00EC6E68" w:rsidP="00D16116">
            <w:pPr>
              <w:tabs>
                <w:tab w:val="left" w:pos="993"/>
              </w:tabs>
            </w:pPr>
          </w:p>
          <w:p w14:paraId="120E2CA8" w14:textId="77777777" w:rsidR="00EC6E68" w:rsidRDefault="00EC6E68" w:rsidP="00D16116">
            <w:pPr>
              <w:tabs>
                <w:tab w:val="left" w:pos="993"/>
              </w:tabs>
            </w:pPr>
            <w:r>
              <w:t>Failing the discovery of a suitable solution, the service provider shall report back on the course of action that has been taken. E.g. Promotion to Second or Third Line Support.</w:t>
            </w:r>
          </w:p>
          <w:p w14:paraId="44D3DDB5" w14:textId="77777777" w:rsidR="00EC6E68" w:rsidRDefault="00EC6E68" w:rsidP="00D16116">
            <w:pPr>
              <w:tabs>
                <w:tab w:val="left" w:pos="993"/>
              </w:tabs>
            </w:pPr>
          </w:p>
          <w:p w14:paraId="0EED36D5" w14:textId="77777777" w:rsidR="00EC6E68" w:rsidRDefault="00EC6E68" w:rsidP="00D16116">
            <w:pPr>
              <w:tabs>
                <w:tab w:val="left" w:pos="993"/>
              </w:tabs>
            </w:pPr>
            <w:r>
              <w:t>City Power shall inform and keep informed the Service Provider of all information related to the encountered software or hardware problem.</w:t>
            </w:r>
          </w:p>
          <w:p w14:paraId="3D5D4732" w14:textId="77777777" w:rsidR="00EC6E68" w:rsidRDefault="00EC6E68" w:rsidP="00D16116">
            <w:pPr>
              <w:tabs>
                <w:tab w:val="left" w:pos="993"/>
              </w:tabs>
            </w:pPr>
          </w:p>
          <w:p w14:paraId="3E811D62" w14:textId="77777777" w:rsidR="00EC6E68" w:rsidRDefault="00EC6E68" w:rsidP="00D16116">
            <w:pPr>
              <w:tabs>
                <w:tab w:val="left" w:pos="993"/>
              </w:tabs>
              <w:ind w:left="-14" w:firstLine="14"/>
            </w:pPr>
            <w:r>
              <w:t xml:space="preserve">Service provider shall respond to hardware, software and systems faults on-site within the required time as outlined under incident management. </w:t>
            </w:r>
          </w:p>
          <w:p w14:paraId="7A5118BB" w14:textId="77777777" w:rsidR="00EC6E68" w:rsidRDefault="00EC6E68" w:rsidP="00D16116">
            <w:pPr>
              <w:tabs>
                <w:tab w:val="left" w:pos="993"/>
              </w:tabs>
              <w:ind w:left="-14" w:firstLine="14"/>
            </w:pPr>
          </w:p>
          <w:p w14:paraId="142EBFDD" w14:textId="77777777" w:rsidR="00EC6E68" w:rsidRDefault="00EC6E68" w:rsidP="00D16116">
            <w:pPr>
              <w:tabs>
                <w:tab w:val="left" w:pos="993"/>
              </w:tabs>
            </w:pPr>
            <w:r>
              <w:t>The Support Desk shall be available for support requests during and after working hours, including weekends on standby when required.</w:t>
            </w:r>
          </w:p>
          <w:p w14:paraId="6083338F" w14:textId="77777777" w:rsidR="00EC6E68" w:rsidRDefault="00EC6E68" w:rsidP="00D16116">
            <w:pPr>
              <w:tabs>
                <w:tab w:val="left" w:pos="993"/>
              </w:tabs>
            </w:pPr>
          </w:p>
          <w:p w14:paraId="245DF095" w14:textId="77777777" w:rsidR="00EC6E68" w:rsidRPr="008254C7" w:rsidRDefault="00EC6E68" w:rsidP="00D16116">
            <w:pPr>
              <w:tabs>
                <w:tab w:val="left" w:pos="993"/>
              </w:tabs>
              <w:ind w:left="-14" w:firstLine="14"/>
            </w:pPr>
            <w:r>
              <w:t>The Service Provider shall provide On-site support for 6 hours per day during the duration of the contract</w:t>
            </w:r>
          </w:p>
          <w:p w14:paraId="42E352BB" w14:textId="77777777" w:rsidR="00EC6E68" w:rsidRPr="00C87F12" w:rsidRDefault="00EC6E68" w:rsidP="00D16116">
            <w:pPr>
              <w:jc w:val="right"/>
              <w:rPr>
                <w:rFonts w:eastAsia="Microsoft Sans Serif" w:cs="Arial"/>
              </w:rPr>
            </w:pPr>
          </w:p>
        </w:tc>
        <w:tc>
          <w:tcPr>
            <w:tcW w:w="1842" w:type="dxa"/>
            <w:shd w:val="clear" w:color="auto" w:fill="auto"/>
          </w:tcPr>
          <w:p w14:paraId="25E9982B" w14:textId="77777777" w:rsidR="00EC6E68" w:rsidRPr="00C87F12" w:rsidRDefault="00EC6E68" w:rsidP="00D16116">
            <w:pPr>
              <w:jc w:val="center"/>
              <w:rPr>
                <w:rFonts w:cs="Arial"/>
              </w:rPr>
            </w:pPr>
          </w:p>
          <w:p w14:paraId="0D7F60FF" w14:textId="77777777" w:rsidR="00EC6E68" w:rsidRPr="00C87F12" w:rsidRDefault="00EC6E68" w:rsidP="00D16116">
            <w:pPr>
              <w:jc w:val="center"/>
              <w:rPr>
                <w:rFonts w:cs="Arial"/>
              </w:rPr>
            </w:pPr>
          </w:p>
          <w:p w14:paraId="6AB8D307" w14:textId="77777777" w:rsidR="00EC6E68" w:rsidRPr="00C87F12" w:rsidRDefault="00EC6E68" w:rsidP="00D16116">
            <w:pPr>
              <w:jc w:val="center"/>
              <w:rPr>
                <w:rFonts w:cs="Arial"/>
              </w:rPr>
            </w:pPr>
            <w:r w:rsidRPr="00C87F12">
              <w:rPr>
                <w:rFonts w:cs="Arial"/>
              </w:rPr>
              <w:t>Required</w:t>
            </w:r>
          </w:p>
          <w:p w14:paraId="4F849CD1" w14:textId="77777777" w:rsidR="00EC6E68" w:rsidRPr="00C87F12" w:rsidRDefault="00EC6E68" w:rsidP="00D16116">
            <w:pPr>
              <w:jc w:val="center"/>
              <w:rPr>
                <w:rFonts w:cs="Arial"/>
              </w:rPr>
            </w:pPr>
          </w:p>
          <w:p w14:paraId="2D80DFA2" w14:textId="77777777" w:rsidR="00EC6E68" w:rsidRPr="00C87F12" w:rsidRDefault="00EC6E68" w:rsidP="00D16116">
            <w:pPr>
              <w:jc w:val="center"/>
              <w:rPr>
                <w:rFonts w:cs="Arial"/>
              </w:rPr>
            </w:pPr>
          </w:p>
          <w:p w14:paraId="44101E4C" w14:textId="77777777" w:rsidR="00EC6E68" w:rsidRPr="00C87F12" w:rsidRDefault="00EC6E68" w:rsidP="00D16116">
            <w:pPr>
              <w:jc w:val="center"/>
              <w:rPr>
                <w:rFonts w:cs="Arial"/>
              </w:rPr>
            </w:pPr>
          </w:p>
          <w:p w14:paraId="39671849" w14:textId="77777777" w:rsidR="00EC6E68" w:rsidRPr="00C87F12" w:rsidRDefault="00EC6E68" w:rsidP="00D16116">
            <w:pPr>
              <w:jc w:val="center"/>
              <w:rPr>
                <w:rFonts w:cs="Arial"/>
              </w:rPr>
            </w:pPr>
          </w:p>
          <w:p w14:paraId="431B77B8" w14:textId="77777777" w:rsidR="00EC6E68" w:rsidRPr="00C87F12" w:rsidRDefault="00EC6E68" w:rsidP="00D16116">
            <w:pPr>
              <w:jc w:val="center"/>
              <w:rPr>
                <w:rFonts w:cs="Arial"/>
              </w:rPr>
            </w:pPr>
          </w:p>
          <w:p w14:paraId="0FCCA776" w14:textId="77777777" w:rsidR="00EC6E68" w:rsidRPr="00C87F12" w:rsidRDefault="00EC6E68" w:rsidP="00D16116">
            <w:pPr>
              <w:jc w:val="center"/>
              <w:rPr>
                <w:rFonts w:cs="Arial"/>
              </w:rPr>
            </w:pPr>
          </w:p>
          <w:p w14:paraId="394116A3" w14:textId="77777777" w:rsidR="00EC6E68" w:rsidRPr="00C87F12" w:rsidRDefault="00EC6E68" w:rsidP="00D16116">
            <w:pPr>
              <w:jc w:val="center"/>
              <w:rPr>
                <w:rFonts w:cs="Arial"/>
              </w:rPr>
            </w:pPr>
          </w:p>
          <w:p w14:paraId="110E2A9B" w14:textId="77777777" w:rsidR="00EC6E68" w:rsidRPr="00C87F12" w:rsidRDefault="00EC6E68" w:rsidP="00D16116">
            <w:pPr>
              <w:jc w:val="center"/>
              <w:rPr>
                <w:rFonts w:cs="Arial"/>
              </w:rPr>
            </w:pPr>
            <w:r w:rsidRPr="00C87F12">
              <w:rPr>
                <w:rFonts w:cs="Arial"/>
              </w:rPr>
              <w:t>Required</w:t>
            </w:r>
          </w:p>
          <w:p w14:paraId="67854968" w14:textId="77777777" w:rsidR="00EC6E68" w:rsidRPr="00C87F12" w:rsidRDefault="00EC6E68" w:rsidP="00D16116">
            <w:pPr>
              <w:jc w:val="center"/>
              <w:rPr>
                <w:rFonts w:cs="Arial"/>
              </w:rPr>
            </w:pPr>
          </w:p>
          <w:p w14:paraId="7F5E1775" w14:textId="77777777" w:rsidR="00EC6E68" w:rsidRPr="00C87F12" w:rsidRDefault="00EC6E68" w:rsidP="00D16116">
            <w:pPr>
              <w:jc w:val="center"/>
              <w:rPr>
                <w:rFonts w:cs="Arial"/>
              </w:rPr>
            </w:pPr>
          </w:p>
          <w:p w14:paraId="57B6ED4C" w14:textId="77777777" w:rsidR="00EC6E68" w:rsidRPr="00C87F12" w:rsidRDefault="00EC6E68" w:rsidP="00D16116">
            <w:pPr>
              <w:jc w:val="center"/>
              <w:rPr>
                <w:rFonts w:cs="Arial"/>
              </w:rPr>
            </w:pPr>
          </w:p>
          <w:p w14:paraId="1FBA57F3" w14:textId="77777777" w:rsidR="00EC6E68" w:rsidRPr="00C87F12" w:rsidRDefault="00EC6E68" w:rsidP="00D16116">
            <w:pPr>
              <w:jc w:val="center"/>
              <w:rPr>
                <w:rFonts w:cs="Arial"/>
              </w:rPr>
            </w:pPr>
          </w:p>
          <w:p w14:paraId="4ACCC8DD" w14:textId="77777777" w:rsidR="00EC6E68" w:rsidRPr="00C87F12" w:rsidRDefault="00EC6E68" w:rsidP="00D16116">
            <w:pPr>
              <w:jc w:val="center"/>
              <w:rPr>
                <w:rFonts w:cs="Arial"/>
              </w:rPr>
            </w:pPr>
          </w:p>
          <w:p w14:paraId="2D4299FB" w14:textId="77777777" w:rsidR="00EC6E68" w:rsidRPr="00C87F12" w:rsidRDefault="00EC6E68" w:rsidP="00D16116">
            <w:pPr>
              <w:jc w:val="center"/>
              <w:rPr>
                <w:rFonts w:cs="Arial"/>
              </w:rPr>
            </w:pPr>
          </w:p>
          <w:p w14:paraId="6F1A07E6" w14:textId="77777777" w:rsidR="00EC6E68" w:rsidRPr="00C87F12" w:rsidRDefault="00EC6E68" w:rsidP="00D16116">
            <w:pPr>
              <w:jc w:val="center"/>
              <w:rPr>
                <w:rFonts w:cs="Arial"/>
              </w:rPr>
            </w:pPr>
            <w:r w:rsidRPr="00C87F12">
              <w:rPr>
                <w:rFonts w:cs="Arial"/>
              </w:rPr>
              <w:t>Required</w:t>
            </w:r>
          </w:p>
          <w:p w14:paraId="54ADFAF7" w14:textId="77777777" w:rsidR="00EC6E68" w:rsidRPr="00C87F12" w:rsidRDefault="00EC6E68" w:rsidP="00D16116">
            <w:pPr>
              <w:jc w:val="center"/>
              <w:rPr>
                <w:rFonts w:cs="Arial"/>
              </w:rPr>
            </w:pPr>
          </w:p>
          <w:p w14:paraId="3181ABAD" w14:textId="77777777" w:rsidR="00EC6E68" w:rsidRPr="00C87F12" w:rsidRDefault="00EC6E68" w:rsidP="00D16116">
            <w:pPr>
              <w:jc w:val="center"/>
              <w:rPr>
                <w:rFonts w:cs="Arial"/>
              </w:rPr>
            </w:pPr>
          </w:p>
          <w:p w14:paraId="56A3CC6F" w14:textId="77777777" w:rsidR="00EC6E68" w:rsidRPr="00C87F12" w:rsidRDefault="00EC6E68" w:rsidP="00D16116">
            <w:pPr>
              <w:jc w:val="center"/>
              <w:rPr>
                <w:rFonts w:cs="Arial"/>
              </w:rPr>
            </w:pPr>
          </w:p>
          <w:p w14:paraId="64E6AE31" w14:textId="77777777" w:rsidR="00EC6E68" w:rsidRPr="00C87F12" w:rsidRDefault="00EC6E68" w:rsidP="00D16116">
            <w:pPr>
              <w:jc w:val="center"/>
              <w:rPr>
                <w:rFonts w:cs="Arial"/>
              </w:rPr>
            </w:pPr>
          </w:p>
          <w:p w14:paraId="00B56EE9" w14:textId="77777777" w:rsidR="00EC6E68" w:rsidRPr="00C87F12" w:rsidRDefault="00EC6E68" w:rsidP="00D16116">
            <w:pPr>
              <w:jc w:val="center"/>
              <w:rPr>
                <w:rFonts w:cs="Arial"/>
              </w:rPr>
            </w:pPr>
          </w:p>
          <w:p w14:paraId="4B6CA3B4" w14:textId="77777777" w:rsidR="00EC6E68" w:rsidRPr="00C87F12" w:rsidRDefault="00EC6E68" w:rsidP="00D16116">
            <w:pPr>
              <w:jc w:val="center"/>
              <w:rPr>
                <w:rFonts w:cs="Arial"/>
              </w:rPr>
            </w:pPr>
          </w:p>
          <w:p w14:paraId="21D1200A" w14:textId="77777777" w:rsidR="00EC6E68" w:rsidRPr="00C87F12" w:rsidRDefault="00EC6E68" w:rsidP="00D16116">
            <w:pPr>
              <w:jc w:val="center"/>
              <w:rPr>
                <w:rFonts w:cs="Arial"/>
              </w:rPr>
            </w:pPr>
            <w:r w:rsidRPr="00C87F12">
              <w:rPr>
                <w:rFonts w:cs="Arial"/>
              </w:rPr>
              <w:t>Required</w:t>
            </w:r>
          </w:p>
          <w:p w14:paraId="6EC6D0EF" w14:textId="77777777" w:rsidR="00EC6E68" w:rsidRPr="00C87F12" w:rsidRDefault="00EC6E68" w:rsidP="00D16116">
            <w:pPr>
              <w:jc w:val="center"/>
              <w:rPr>
                <w:rFonts w:cs="Arial"/>
              </w:rPr>
            </w:pPr>
          </w:p>
          <w:p w14:paraId="5C4A4E98" w14:textId="77777777" w:rsidR="00EC6E68" w:rsidRPr="00C87F12" w:rsidRDefault="00EC6E68" w:rsidP="00D16116">
            <w:pPr>
              <w:jc w:val="center"/>
              <w:rPr>
                <w:rFonts w:cs="Arial"/>
              </w:rPr>
            </w:pPr>
          </w:p>
          <w:p w14:paraId="29B5FB1B" w14:textId="77777777" w:rsidR="00EC6E68" w:rsidRPr="00C87F12" w:rsidRDefault="00EC6E68" w:rsidP="00D16116">
            <w:pPr>
              <w:jc w:val="center"/>
              <w:rPr>
                <w:rFonts w:cs="Arial"/>
              </w:rPr>
            </w:pPr>
          </w:p>
          <w:p w14:paraId="456F0523" w14:textId="77777777" w:rsidR="00EC6E68" w:rsidRPr="00C87F12" w:rsidRDefault="00EC6E68" w:rsidP="00D16116">
            <w:pPr>
              <w:jc w:val="center"/>
              <w:rPr>
                <w:rFonts w:cs="Arial"/>
              </w:rPr>
            </w:pPr>
          </w:p>
          <w:p w14:paraId="4F24F0BF" w14:textId="77777777" w:rsidR="00EC6E68" w:rsidRPr="00C87F12" w:rsidRDefault="00EC6E68" w:rsidP="00D16116">
            <w:pPr>
              <w:jc w:val="center"/>
              <w:rPr>
                <w:rFonts w:cs="Arial"/>
              </w:rPr>
            </w:pPr>
          </w:p>
          <w:p w14:paraId="5734B1D7" w14:textId="77777777" w:rsidR="00EC6E68" w:rsidRPr="00C87F12" w:rsidRDefault="00EC6E68" w:rsidP="00D16116">
            <w:pPr>
              <w:jc w:val="center"/>
              <w:rPr>
                <w:rFonts w:cs="Arial"/>
              </w:rPr>
            </w:pPr>
          </w:p>
          <w:p w14:paraId="1B9778DF" w14:textId="77777777" w:rsidR="00EC6E68" w:rsidRPr="00C87F12" w:rsidRDefault="00EC6E68" w:rsidP="00D16116">
            <w:pPr>
              <w:jc w:val="center"/>
              <w:rPr>
                <w:rFonts w:cs="Arial"/>
              </w:rPr>
            </w:pPr>
            <w:r w:rsidRPr="00C87F12">
              <w:rPr>
                <w:rFonts w:cs="Arial"/>
              </w:rPr>
              <w:t>Required</w:t>
            </w:r>
          </w:p>
          <w:p w14:paraId="1D04CED7" w14:textId="77777777" w:rsidR="00EC6E68" w:rsidRDefault="00EC6E68" w:rsidP="00D16116">
            <w:pPr>
              <w:rPr>
                <w:rFonts w:cs="Arial"/>
              </w:rPr>
            </w:pPr>
          </w:p>
          <w:p w14:paraId="5C7FE10D" w14:textId="77777777" w:rsidR="00EC6E68" w:rsidRPr="00366532" w:rsidRDefault="00EC6E68" w:rsidP="00D16116">
            <w:pPr>
              <w:rPr>
                <w:rFonts w:cs="Arial"/>
              </w:rPr>
            </w:pPr>
          </w:p>
          <w:p w14:paraId="30E98C7C" w14:textId="77777777" w:rsidR="00EC6E68" w:rsidRPr="00366532" w:rsidRDefault="00EC6E68" w:rsidP="00D16116">
            <w:pPr>
              <w:rPr>
                <w:rFonts w:cs="Arial"/>
              </w:rPr>
            </w:pPr>
          </w:p>
          <w:p w14:paraId="0ABF45F2" w14:textId="77777777" w:rsidR="00EC6E68" w:rsidRDefault="00EC6E68" w:rsidP="00D16116">
            <w:pPr>
              <w:rPr>
                <w:rFonts w:cs="Arial"/>
              </w:rPr>
            </w:pPr>
          </w:p>
          <w:p w14:paraId="66EB00AC" w14:textId="77777777" w:rsidR="00EC6E68" w:rsidRPr="00366532" w:rsidRDefault="00EC6E68" w:rsidP="00D16116">
            <w:pPr>
              <w:jc w:val="center"/>
              <w:rPr>
                <w:rFonts w:cs="Arial"/>
              </w:rPr>
            </w:pPr>
            <w:r>
              <w:rPr>
                <w:rFonts w:cs="Arial"/>
              </w:rPr>
              <w:t>Required</w:t>
            </w:r>
          </w:p>
        </w:tc>
        <w:tc>
          <w:tcPr>
            <w:tcW w:w="1842" w:type="dxa"/>
            <w:shd w:val="clear" w:color="auto" w:fill="auto"/>
          </w:tcPr>
          <w:p w14:paraId="6085A352" w14:textId="77777777" w:rsidR="00EC6E68" w:rsidRPr="00C87F12" w:rsidRDefault="00EC6E68" w:rsidP="00D16116">
            <w:pPr>
              <w:widowControl w:val="0"/>
              <w:ind w:right="-46"/>
              <w:jc w:val="center"/>
              <w:rPr>
                <w:rFonts w:eastAsia="Microsoft Sans Serif" w:cs="Arial"/>
                <w:b/>
                <w:spacing w:val="-1"/>
              </w:rPr>
            </w:pPr>
          </w:p>
        </w:tc>
      </w:tr>
    </w:tbl>
    <w:p w14:paraId="3E0A40AB" w14:textId="77777777" w:rsidR="00EC6E68" w:rsidRPr="00DC0C45" w:rsidRDefault="00EC6E68" w:rsidP="00EC6E68">
      <w:pPr>
        <w:widowControl w:val="0"/>
        <w:ind w:right="-46"/>
        <w:jc w:val="center"/>
        <w:rPr>
          <w:rFonts w:eastAsia="Microsoft Sans Serif" w:cs="Arial"/>
          <w:b/>
          <w:spacing w:val="-1"/>
        </w:rPr>
      </w:pPr>
    </w:p>
    <w:p w14:paraId="2A5FBD56"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35EF5539" w14:textId="77777777" w:rsidR="00EC6E68" w:rsidRPr="00DC0C45" w:rsidRDefault="00EC6E68" w:rsidP="00EC6E68">
      <w:pPr>
        <w:widowControl w:val="0"/>
        <w:ind w:right="95"/>
        <w:rPr>
          <w:rFonts w:cs="Arial"/>
          <w:b/>
        </w:rPr>
      </w:pPr>
    </w:p>
    <w:p w14:paraId="39A54266"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13F122F7" w14:textId="77777777" w:rsidR="00EC6E68" w:rsidRDefault="00EC6E68" w:rsidP="00EC6E68">
      <w:pPr>
        <w:widowControl w:val="0"/>
        <w:spacing w:before="7"/>
        <w:rPr>
          <w:rFonts w:eastAsia="Microsoft Sans Serif" w:cs="Arial"/>
          <w:sz w:val="23"/>
        </w:rPr>
      </w:pPr>
    </w:p>
    <w:p w14:paraId="24D72464" w14:textId="77777777" w:rsidR="00EC6E68" w:rsidRPr="00DC0C45" w:rsidRDefault="00EC6E68" w:rsidP="00EC6E68">
      <w:pPr>
        <w:widowControl w:val="0"/>
        <w:spacing w:before="7"/>
        <w:rPr>
          <w:rFonts w:eastAsia="Microsoft Sans Serif" w:cs="Arial"/>
          <w:sz w:val="23"/>
        </w:rPr>
      </w:pPr>
    </w:p>
    <w:p w14:paraId="6C9BCED1"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305A1480"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0AD12D9F" w14:textId="77777777" w:rsidR="00EC6E68" w:rsidRPr="00DC0C45" w:rsidRDefault="00EC6E68" w:rsidP="00EC6E68">
      <w:pPr>
        <w:widowControl w:val="0"/>
        <w:spacing w:before="5"/>
        <w:rPr>
          <w:rFonts w:eastAsia="Microsoft Sans Serif" w:cs="Arial"/>
          <w:sz w:val="26"/>
        </w:rPr>
      </w:pPr>
    </w:p>
    <w:p w14:paraId="15CFEC4E" w14:textId="77777777" w:rsidR="00EC6E68" w:rsidRPr="00DF6184" w:rsidRDefault="00EC6E68" w:rsidP="00EC6E68">
      <w:pPr>
        <w:keepLines/>
        <w:spacing w:line="259" w:lineRule="exact"/>
        <w:ind w:hanging="450"/>
        <w:rPr>
          <w:rFonts w:cs="Arial"/>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F6184">
        <w:rPr>
          <w:rFonts w:cs="Arial"/>
        </w:rPr>
        <w:t>___________________________________________________</w:t>
      </w:r>
    </w:p>
    <w:p w14:paraId="1E582919" w14:textId="30683779" w:rsidR="00EC6E68" w:rsidRPr="005346A1" w:rsidRDefault="00EC6E68" w:rsidP="005346A1">
      <w:pPr>
        <w:widowControl w:val="0"/>
        <w:spacing w:before="10"/>
        <w:ind w:hanging="450"/>
        <w:rPr>
          <w:rFonts w:eastAsia="Microsoft Sans Serif" w:cs="Arial"/>
          <w:u w:val="single"/>
        </w:rPr>
      </w:pPr>
      <w:r w:rsidRPr="00DC0C45">
        <w:rPr>
          <w:rFonts w:eastAsia="Microsoft Sans Serif" w:cs="Arial"/>
        </w:rPr>
        <w:t xml:space="preserve"> </w:t>
      </w:r>
      <w:r w:rsidRPr="00DC0C45">
        <w:rPr>
          <w:rFonts w:eastAsia="Microsoft Sans Serif" w:cs="Arial"/>
          <w:spacing w:val="-19"/>
        </w:rPr>
        <w:t xml:space="preserve"> </w:t>
      </w:r>
      <w:r w:rsidRPr="00DC0C45">
        <w:rPr>
          <w:rFonts w:eastAsia="Microsoft Sans Serif" w:cs="Arial"/>
          <w:w w:val="104"/>
          <w:u w:val="single"/>
        </w:rPr>
        <w:t xml:space="preserve">                                                                                                         </w:t>
      </w:r>
    </w:p>
    <w:p w14:paraId="1DC8AB0A" w14:textId="77777777" w:rsidR="00EC6E68" w:rsidRDefault="00EC6E68" w:rsidP="00EC6E68">
      <w:pPr>
        <w:jc w:val="center"/>
        <w:rPr>
          <w:rFonts w:cs="Arial"/>
          <w:b/>
          <w:sz w:val="24"/>
          <w:szCs w:val="24"/>
        </w:rPr>
      </w:pPr>
    </w:p>
    <w:p w14:paraId="47643E2A" w14:textId="14A51FFB" w:rsidR="00EC6E68" w:rsidRPr="00665294" w:rsidRDefault="00EC6E68" w:rsidP="00EC6E68">
      <w:pPr>
        <w:jc w:val="center"/>
        <w:rPr>
          <w:rFonts w:cs="Arial"/>
          <w:b/>
          <w:sz w:val="24"/>
        </w:rPr>
      </w:pPr>
      <w:r w:rsidRPr="00665294">
        <w:rPr>
          <w:rFonts w:cs="Arial"/>
          <w:b/>
          <w:sz w:val="24"/>
          <w:szCs w:val="24"/>
        </w:rPr>
        <w:lastRenderedPageBreak/>
        <w:t xml:space="preserve">Item No. 1 – </w:t>
      </w:r>
      <w:r>
        <w:rPr>
          <w:rFonts w:eastAsia="Arial" w:cs="Arial"/>
          <w:b/>
          <w:bCs/>
          <w:spacing w:val="-1"/>
          <w:sz w:val="24"/>
          <w:szCs w:val="24"/>
        </w:rPr>
        <w:t>GENERAL REQUIREMENTS</w:t>
      </w:r>
    </w:p>
    <w:p w14:paraId="6BB1B56F" w14:textId="77777777" w:rsidR="00EC6E68" w:rsidRPr="00665294" w:rsidRDefault="00EC6E68" w:rsidP="00EC6E68">
      <w:pPr>
        <w:jc w:val="center"/>
        <w:rPr>
          <w:rFonts w:cs="Arial"/>
        </w:rPr>
      </w:pPr>
      <w:r w:rsidRPr="00665294">
        <w:rPr>
          <w:rFonts w:cs="Arial"/>
          <w:b/>
          <w:sz w:val="24"/>
          <w:szCs w:val="24"/>
        </w:rPr>
        <w:t>Deviation schedule</w:t>
      </w:r>
    </w:p>
    <w:p w14:paraId="1B8A5DE9" w14:textId="77777777" w:rsidR="00EC6E68" w:rsidRPr="00665294" w:rsidRDefault="00EC6E68" w:rsidP="00EC6E68">
      <w:pPr>
        <w:rPr>
          <w:rFonts w:cs="Arial"/>
        </w:rPr>
      </w:pPr>
    </w:p>
    <w:tbl>
      <w:tblPr>
        <w:tblW w:w="0" w:type="auto"/>
        <w:tblInd w:w="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EC6E68" w:rsidRPr="00665294" w14:paraId="370F5712" w14:textId="77777777" w:rsidTr="00D16116">
        <w:tc>
          <w:tcPr>
            <w:tcW w:w="9072" w:type="dxa"/>
            <w:gridSpan w:val="3"/>
          </w:tcPr>
          <w:p w14:paraId="26416D6B" w14:textId="77777777" w:rsidR="00EC6E68" w:rsidRPr="00665294" w:rsidRDefault="00EC6E68" w:rsidP="00D16116">
            <w:pPr>
              <w:pStyle w:val="StandardParagraph"/>
              <w:spacing w:before="40" w:after="40"/>
              <w:rPr>
                <w:rFonts w:cs="Arial"/>
                <w:b/>
              </w:rPr>
            </w:pPr>
            <w:r w:rsidRPr="0066529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EC6E68" w:rsidRPr="00665294" w14:paraId="35E95740" w14:textId="77777777" w:rsidTr="00D16116">
        <w:tc>
          <w:tcPr>
            <w:tcW w:w="948" w:type="dxa"/>
          </w:tcPr>
          <w:p w14:paraId="628C2607" w14:textId="77777777" w:rsidR="00EC6E68" w:rsidRPr="00665294" w:rsidRDefault="00EC6E68" w:rsidP="00D16116">
            <w:pPr>
              <w:pStyle w:val="StandardParagraph"/>
              <w:spacing w:before="40" w:after="40"/>
              <w:jc w:val="center"/>
              <w:rPr>
                <w:rFonts w:cs="Arial"/>
                <w:b/>
              </w:rPr>
            </w:pPr>
            <w:r w:rsidRPr="00665294">
              <w:rPr>
                <w:rFonts w:cs="Arial"/>
                <w:b/>
              </w:rPr>
              <w:t>Item</w:t>
            </w:r>
          </w:p>
        </w:tc>
        <w:tc>
          <w:tcPr>
            <w:tcW w:w="1932" w:type="dxa"/>
          </w:tcPr>
          <w:p w14:paraId="359BC83D" w14:textId="77777777" w:rsidR="00EC6E68" w:rsidRDefault="00EC6E68" w:rsidP="00D16116">
            <w:pPr>
              <w:pStyle w:val="StandardParagraph"/>
              <w:spacing w:before="40" w:after="40"/>
              <w:jc w:val="center"/>
              <w:rPr>
                <w:rFonts w:eastAsia="Microsoft Sans Serif" w:cs="Arial"/>
                <w:b/>
                <w:w w:val="95"/>
                <w:lang w:val="en-US"/>
              </w:rPr>
            </w:pPr>
            <w:r w:rsidRPr="00DC0C45">
              <w:rPr>
                <w:rFonts w:eastAsia="Microsoft Sans Serif" w:cs="Arial"/>
                <w:b/>
                <w:lang w:val="en-US"/>
              </w:rPr>
              <w:t>Sub-clause</w:t>
            </w:r>
            <w:r w:rsidRPr="00DC0C45">
              <w:rPr>
                <w:rFonts w:eastAsia="Microsoft Sans Serif" w:cs="Arial"/>
                <w:b/>
                <w:spacing w:val="1"/>
                <w:lang w:val="en-US"/>
              </w:rPr>
              <w:t xml:space="preserve"> </w:t>
            </w:r>
          </w:p>
          <w:p w14:paraId="345DA301" w14:textId="77777777" w:rsidR="00EC6E68" w:rsidRPr="00665294" w:rsidRDefault="00EC6E68" w:rsidP="00D16116">
            <w:pPr>
              <w:pStyle w:val="StandardParagraph"/>
              <w:spacing w:before="40" w:after="40"/>
              <w:jc w:val="center"/>
              <w:rPr>
                <w:rFonts w:cs="Arial"/>
                <w:b/>
              </w:rPr>
            </w:pPr>
            <w:r w:rsidRPr="00C87F12">
              <w:rPr>
                <w:rFonts w:eastAsia="Microsoft Sans Serif" w:cs="Arial"/>
                <w:b/>
                <w:w w:val="95"/>
              </w:rPr>
              <w:t>CP_TSS</w:t>
            </w:r>
            <w:r>
              <w:rPr>
                <w:rFonts w:eastAsia="Microsoft Sans Serif" w:cs="Arial"/>
                <w:b/>
                <w:w w:val="95"/>
              </w:rPr>
              <w:t>TAN-110</w:t>
            </w:r>
          </w:p>
        </w:tc>
        <w:tc>
          <w:tcPr>
            <w:tcW w:w="6192" w:type="dxa"/>
          </w:tcPr>
          <w:p w14:paraId="074324D9" w14:textId="77777777" w:rsidR="00EC6E68" w:rsidRPr="00665294" w:rsidRDefault="00EC6E68" w:rsidP="00D16116">
            <w:pPr>
              <w:pStyle w:val="StandardParagraph"/>
              <w:spacing w:before="40" w:after="40"/>
              <w:jc w:val="center"/>
              <w:rPr>
                <w:rFonts w:cs="Arial"/>
                <w:b/>
              </w:rPr>
            </w:pPr>
            <w:r w:rsidRPr="00665294">
              <w:rPr>
                <w:rFonts w:cs="Arial"/>
                <w:b/>
              </w:rPr>
              <w:t>Proposed deviation</w:t>
            </w:r>
          </w:p>
        </w:tc>
      </w:tr>
      <w:tr w:rsidR="00EC6E68" w:rsidRPr="00665294" w14:paraId="0BB6B8CB" w14:textId="77777777" w:rsidTr="00D16116">
        <w:tc>
          <w:tcPr>
            <w:tcW w:w="948" w:type="dxa"/>
          </w:tcPr>
          <w:p w14:paraId="53C4F17D" w14:textId="77777777" w:rsidR="00EC6E68" w:rsidRPr="00665294" w:rsidRDefault="00EC6E68" w:rsidP="00D16116">
            <w:pPr>
              <w:pStyle w:val="StandardParagraph"/>
              <w:spacing w:before="40" w:after="40"/>
              <w:jc w:val="center"/>
              <w:rPr>
                <w:rFonts w:cs="Arial"/>
                <w:b/>
              </w:rPr>
            </w:pPr>
          </w:p>
          <w:p w14:paraId="45712DF0" w14:textId="77777777" w:rsidR="00EC6E68" w:rsidRPr="00665294" w:rsidRDefault="00EC6E68" w:rsidP="00D16116">
            <w:pPr>
              <w:pStyle w:val="StandardParagraph"/>
              <w:spacing w:before="40" w:after="40"/>
              <w:jc w:val="center"/>
              <w:rPr>
                <w:rFonts w:cs="Arial"/>
                <w:b/>
              </w:rPr>
            </w:pPr>
          </w:p>
          <w:p w14:paraId="21FC2EC0" w14:textId="77777777" w:rsidR="00EC6E68" w:rsidRPr="00665294" w:rsidRDefault="00EC6E68" w:rsidP="00D16116">
            <w:pPr>
              <w:pStyle w:val="StandardParagraph"/>
              <w:spacing w:before="40" w:after="40"/>
              <w:jc w:val="center"/>
              <w:rPr>
                <w:rFonts w:cs="Arial"/>
                <w:b/>
              </w:rPr>
            </w:pPr>
          </w:p>
          <w:p w14:paraId="629A3811" w14:textId="77777777" w:rsidR="00EC6E68" w:rsidRPr="00665294" w:rsidRDefault="00EC6E68" w:rsidP="00D16116">
            <w:pPr>
              <w:pStyle w:val="StandardParagraph"/>
              <w:spacing w:before="40" w:after="40"/>
              <w:jc w:val="center"/>
              <w:rPr>
                <w:rFonts w:cs="Arial"/>
                <w:b/>
              </w:rPr>
            </w:pPr>
          </w:p>
          <w:p w14:paraId="5165C67B" w14:textId="77777777" w:rsidR="00EC6E68" w:rsidRPr="00665294" w:rsidRDefault="00EC6E68" w:rsidP="00D16116">
            <w:pPr>
              <w:pStyle w:val="StandardParagraph"/>
              <w:spacing w:before="40" w:after="40"/>
              <w:jc w:val="center"/>
              <w:rPr>
                <w:rFonts w:cs="Arial"/>
                <w:b/>
              </w:rPr>
            </w:pPr>
          </w:p>
          <w:p w14:paraId="487C4283" w14:textId="77777777" w:rsidR="00EC6E68" w:rsidRPr="00665294" w:rsidRDefault="00EC6E68" w:rsidP="00D16116">
            <w:pPr>
              <w:pStyle w:val="StandardParagraph"/>
              <w:spacing w:before="40" w:after="40"/>
              <w:jc w:val="center"/>
              <w:rPr>
                <w:rFonts w:cs="Arial"/>
                <w:b/>
              </w:rPr>
            </w:pPr>
          </w:p>
          <w:p w14:paraId="62106FA8" w14:textId="77777777" w:rsidR="00EC6E68" w:rsidRPr="00665294" w:rsidRDefault="00EC6E68" w:rsidP="00D16116">
            <w:pPr>
              <w:pStyle w:val="StandardParagraph"/>
              <w:spacing w:before="40" w:after="40"/>
              <w:jc w:val="center"/>
              <w:rPr>
                <w:rFonts w:cs="Arial"/>
                <w:b/>
              </w:rPr>
            </w:pPr>
          </w:p>
          <w:p w14:paraId="2B987898" w14:textId="77777777" w:rsidR="00EC6E68" w:rsidRPr="00665294" w:rsidRDefault="00EC6E68" w:rsidP="00D16116">
            <w:pPr>
              <w:pStyle w:val="StandardParagraph"/>
              <w:spacing w:before="40" w:after="40"/>
              <w:jc w:val="center"/>
              <w:rPr>
                <w:rFonts w:cs="Arial"/>
                <w:b/>
              </w:rPr>
            </w:pPr>
          </w:p>
          <w:p w14:paraId="13571CAA" w14:textId="77777777" w:rsidR="00EC6E68" w:rsidRPr="00665294" w:rsidRDefault="00EC6E68" w:rsidP="00D16116">
            <w:pPr>
              <w:pStyle w:val="StandardParagraph"/>
              <w:spacing w:before="40" w:after="40"/>
              <w:jc w:val="center"/>
              <w:rPr>
                <w:rFonts w:cs="Arial"/>
                <w:b/>
              </w:rPr>
            </w:pPr>
          </w:p>
          <w:p w14:paraId="0FF35724" w14:textId="77777777" w:rsidR="00EC6E68" w:rsidRPr="00665294" w:rsidRDefault="00EC6E68" w:rsidP="00D16116">
            <w:pPr>
              <w:pStyle w:val="StandardParagraph"/>
              <w:spacing w:before="40" w:after="40"/>
              <w:jc w:val="center"/>
              <w:rPr>
                <w:rFonts w:cs="Arial"/>
                <w:b/>
              </w:rPr>
            </w:pPr>
          </w:p>
          <w:p w14:paraId="0562A818" w14:textId="77777777" w:rsidR="00EC6E68" w:rsidRPr="00665294" w:rsidRDefault="00EC6E68" w:rsidP="00D16116">
            <w:pPr>
              <w:pStyle w:val="StandardParagraph"/>
              <w:spacing w:before="40" w:after="40"/>
              <w:jc w:val="center"/>
              <w:rPr>
                <w:rFonts w:cs="Arial"/>
                <w:b/>
              </w:rPr>
            </w:pPr>
          </w:p>
          <w:p w14:paraId="34D7540C" w14:textId="77777777" w:rsidR="00EC6E68" w:rsidRPr="00665294" w:rsidRDefault="00EC6E68" w:rsidP="00D16116">
            <w:pPr>
              <w:pStyle w:val="StandardParagraph"/>
              <w:spacing w:before="40" w:after="40"/>
              <w:jc w:val="center"/>
              <w:rPr>
                <w:rFonts w:cs="Arial"/>
                <w:b/>
              </w:rPr>
            </w:pPr>
          </w:p>
          <w:p w14:paraId="43C01418" w14:textId="77777777" w:rsidR="00EC6E68" w:rsidRPr="00665294" w:rsidRDefault="00EC6E68" w:rsidP="00D16116">
            <w:pPr>
              <w:pStyle w:val="StandardParagraph"/>
              <w:spacing w:before="40" w:after="40"/>
              <w:jc w:val="center"/>
              <w:rPr>
                <w:rFonts w:cs="Arial"/>
                <w:b/>
              </w:rPr>
            </w:pPr>
          </w:p>
          <w:p w14:paraId="3ACFBE5A" w14:textId="77777777" w:rsidR="00EC6E68" w:rsidRPr="00665294" w:rsidRDefault="00EC6E68" w:rsidP="00D16116">
            <w:pPr>
              <w:pStyle w:val="StandardParagraph"/>
              <w:spacing w:before="40" w:after="40"/>
              <w:jc w:val="center"/>
              <w:rPr>
                <w:rFonts w:cs="Arial"/>
                <w:b/>
              </w:rPr>
            </w:pPr>
          </w:p>
          <w:p w14:paraId="4EC6502C" w14:textId="77777777" w:rsidR="00EC6E68" w:rsidRPr="00665294" w:rsidRDefault="00EC6E68" w:rsidP="00D16116">
            <w:pPr>
              <w:pStyle w:val="StandardParagraph"/>
              <w:spacing w:before="40" w:after="40"/>
              <w:jc w:val="center"/>
              <w:rPr>
                <w:rFonts w:cs="Arial"/>
                <w:b/>
              </w:rPr>
            </w:pPr>
          </w:p>
          <w:p w14:paraId="28FE7AC8" w14:textId="77777777" w:rsidR="00EC6E68" w:rsidRPr="00665294" w:rsidRDefault="00EC6E68" w:rsidP="00D16116">
            <w:pPr>
              <w:pStyle w:val="StandardParagraph"/>
              <w:spacing w:before="40" w:after="40"/>
              <w:jc w:val="center"/>
              <w:rPr>
                <w:rFonts w:cs="Arial"/>
                <w:b/>
              </w:rPr>
            </w:pPr>
          </w:p>
          <w:p w14:paraId="45B9197B" w14:textId="77777777" w:rsidR="00EC6E68" w:rsidRPr="00665294" w:rsidRDefault="00EC6E68" w:rsidP="00D16116">
            <w:pPr>
              <w:pStyle w:val="StandardParagraph"/>
              <w:spacing w:before="40" w:after="40"/>
              <w:jc w:val="center"/>
              <w:rPr>
                <w:rFonts w:cs="Arial"/>
                <w:b/>
              </w:rPr>
            </w:pPr>
          </w:p>
          <w:p w14:paraId="691360D1" w14:textId="77777777" w:rsidR="00EC6E68" w:rsidRPr="00665294" w:rsidRDefault="00EC6E68" w:rsidP="00D16116">
            <w:pPr>
              <w:pStyle w:val="StandardParagraph"/>
              <w:spacing w:before="40" w:after="40"/>
              <w:jc w:val="center"/>
              <w:rPr>
                <w:rFonts w:cs="Arial"/>
                <w:b/>
              </w:rPr>
            </w:pPr>
          </w:p>
          <w:p w14:paraId="277629AA" w14:textId="77777777" w:rsidR="00EC6E68" w:rsidRPr="00665294" w:rsidRDefault="00EC6E68" w:rsidP="00D16116">
            <w:pPr>
              <w:pStyle w:val="StandardParagraph"/>
              <w:spacing w:before="40" w:after="40"/>
              <w:jc w:val="center"/>
              <w:rPr>
                <w:rFonts w:cs="Arial"/>
                <w:b/>
              </w:rPr>
            </w:pPr>
          </w:p>
          <w:p w14:paraId="7B291C45" w14:textId="77777777" w:rsidR="00EC6E68" w:rsidRPr="00665294" w:rsidRDefault="00EC6E68" w:rsidP="00D16116">
            <w:pPr>
              <w:pStyle w:val="StandardParagraph"/>
              <w:spacing w:before="40" w:after="40"/>
              <w:jc w:val="center"/>
              <w:rPr>
                <w:rFonts w:cs="Arial"/>
                <w:b/>
              </w:rPr>
            </w:pPr>
          </w:p>
        </w:tc>
        <w:tc>
          <w:tcPr>
            <w:tcW w:w="1932" w:type="dxa"/>
          </w:tcPr>
          <w:p w14:paraId="732E8823" w14:textId="77777777" w:rsidR="00EC6E68" w:rsidRPr="00665294" w:rsidRDefault="00EC6E68" w:rsidP="00D16116">
            <w:pPr>
              <w:pStyle w:val="StandardParagraph"/>
              <w:spacing w:before="40" w:after="40"/>
              <w:jc w:val="center"/>
              <w:rPr>
                <w:rFonts w:cs="Arial"/>
                <w:b/>
              </w:rPr>
            </w:pPr>
          </w:p>
        </w:tc>
        <w:tc>
          <w:tcPr>
            <w:tcW w:w="6192" w:type="dxa"/>
          </w:tcPr>
          <w:p w14:paraId="5B299755" w14:textId="77777777" w:rsidR="00EC6E68" w:rsidRPr="00665294" w:rsidRDefault="00EC6E68" w:rsidP="00D16116">
            <w:pPr>
              <w:pStyle w:val="StandardParagraph"/>
              <w:spacing w:before="40" w:after="40"/>
              <w:jc w:val="center"/>
              <w:rPr>
                <w:rFonts w:cs="Arial"/>
                <w:b/>
              </w:rPr>
            </w:pPr>
          </w:p>
          <w:p w14:paraId="659F7204" w14:textId="77777777" w:rsidR="00EC6E68" w:rsidRPr="00665294" w:rsidRDefault="00EC6E68" w:rsidP="00D16116">
            <w:pPr>
              <w:pStyle w:val="StandardParagraph"/>
              <w:spacing w:before="40" w:after="40"/>
              <w:jc w:val="center"/>
              <w:rPr>
                <w:rFonts w:cs="Arial"/>
                <w:b/>
              </w:rPr>
            </w:pPr>
          </w:p>
          <w:p w14:paraId="30E5F100" w14:textId="77777777" w:rsidR="00EC6E68" w:rsidRPr="00665294" w:rsidRDefault="00EC6E68" w:rsidP="00D16116">
            <w:pPr>
              <w:pStyle w:val="StandardParagraph"/>
              <w:spacing w:before="40" w:after="40"/>
              <w:jc w:val="center"/>
              <w:rPr>
                <w:rFonts w:cs="Arial"/>
                <w:b/>
              </w:rPr>
            </w:pPr>
          </w:p>
          <w:p w14:paraId="005B55E9" w14:textId="77777777" w:rsidR="00EC6E68" w:rsidRPr="00665294" w:rsidRDefault="00EC6E68" w:rsidP="00D16116">
            <w:pPr>
              <w:pStyle w:val="StandardParagraph"/>
              <w:spacing w:before="40" w:after="40"/>
              <w:jc w:val="center"/>
              <w:rPr>
                <w:rFonts w:cs="Arial"/>
                <w:b/>
              </w:rPr>
            </w:pPr>
          </w:p>
          <w:p w14:paraId="4AFB7501" w14:textId="77777777" w:rsidR="00EC6E68" w:rsidRPr="00665294" w:rsidRDefault="00EC6E68" w:rsidP="00D16116">
            <w:pPr>
              <w:pStyle w:val="StandardParagraph"/>
              <w:spacing w:before="40" w:after="40"/>
              <w:jc w:val="center"/>
              <w:rPr>
                <w:rFonts w:cs="Arial"/>
                <w:b/>
              </w:rPr>
            </w:pPr>
          </w:p>
          <w:p w14:paraId="2BC48B65" w14:textId="77777777" w:rsidR="00EC6E68" w:rsidRPr="00665294" w:rsidRDefault="00EC6E68" w:rsidP="00D16116">
            <w:pPr>
              <w:pStyle w:val="StandardParagraph"/>
              <w:spacing w:before="40" w:after="40"/>
              <w:jc w:val="center"/>
              <w:rPr>
                <w:rFonts w:cs="Arial"/>
                <w:b/>
              </w:rPr>
            </w:pPr>
          </w:p>
          <w:p w14:paraId="2E24765D" w14:textId="77777777" w:rsidR="00EC6E68" w:rsidRPr="00665294" w:rsidRDefault="00EC6E68" w:rsidP="00D16116">
            <w:pPr>
              <w:pStyle w:val="StandardParagraph"/>
              <w:spacing w:before="40" w:after="40"/>
              <w:jc w:val="center"/>
              <w:rPr>
                <w:rFonts w:cs="Arial"/>
                <w:b/>
              </w:rPr>
            </w:pPr>
          </w:p>
          <w:p w14:paraId="47DD8B00" w14:textId="77777777" w:rsidR="00EC6E68" w:rsidRPr="00665294" w:rsidRDefault="00EC6E68" w:rsidP="00D16116">
            <w:pPr>
              <w:pStyle w:val="StandardParagraph"/>
              <w:spacing w:before="40" w:after="40"/>
              <w:jc w:val="center"/>
              <w:rPr>
                <w:rFonts w:cs="Arial"/>
                <w:b/>
              </w:rPr>
            </w:pPr>
          </w:p>
          <w:p w14:paraId="192A6834" w14:textId="77777777" w:rsidR="00EC6E68" w:rsidRPr="00665294" w:rsidRDefault="00EC6E68" w:rsidP="00D16116">
            <w:pPr>
              <w:pStyle w:val="StandardParagraph"/>
              <w:spacing w:before="40" w:after="40"/>
              <w:jc w:val="center"/>
              <w:rPr>
                <w:rFonts w:cs="Arial"/>
                <w:b/>
              </w:rPr>
            </w:pPr>
          </w:p>
          <w:p w14:paraId="0AEC4745" w14:textId="77777777" w:rsidR="00EC6E68" w:rsidRPr="00665294" w:rsidRDefault="00EC6E68" w:rsidP="00D16116">
            <w:pPr>
              <w:pStyle w:val="StandardParagraph"/>
              <w:spacing w:before="40" w:after="40"/>
              <w:jc w:val="center"/>
              <w:rPr>
                <w:rFonts w:cs="Arial"/>
                <w:b/>
              </w:rPr>
            </w:pPr>
          </w:p>
          <w:p w14:paraId="2576D445" w14:textId="77777777" w:rsidR="00EC6E68" w:rsidRPr="00665294" w:rsidRDefault="00EC6E68" w:rsidP="00D16116">
            <w:pPr>
              <w:pStyle w:val="StandardParagraph"/>
              <w:spacing w:before="40" w:after="40"/>
              <w:jc w:val="center"/>
              <w:rPr>
                <w:rFonts w:cs="Arial"/>
                <w:b/>
              </w:rPr>
            </w:pPr>
          </w:p>
          <w:p w14:paraId="5ABA295D" w14:textId="77777777" w:rsidR="00EC6E68" w:rsidRPr="00665294" w:rsidRDefault="00EC6E68" w:rsidP="00D16116">
            <w:pPr>
              <w:pStyle w:val="StandardParagraph"/>
              <w:spacing w:before="40" w:after="40"/>
              <w:jc w:val="center"/>
              <w:rPr>
                <w:rFonts w:cs="Arial"/>
                <w:b/>
              </w:rPr>
            </w:pPr>
          </w:p>
          <w:p w14:paraId="32D1CDDF" w14:textId="77777777" w:rsidR="00EC6E68" w:rsidRPr="00665294" w:rsidRDefault="00EC6E68" w:rsidP="00D16116">
            <w:pPr>
              <w:pStyle w:val="StandardParagraph"/>
              <w:spacing w:before="40" w:after="40"/>
              <w:jc w:val="center"/>
              <w:rPr>
                <w:rFonts w:cs="Arial"/>
                <w:b/>
              </w:rPr>
            </w:pPr>
          </w:p>
          <w:p w14:paraId="35D3ABDE" w14:textId="77777777" w:rsidR="00EC6E68" w:rsidRPr="00665294" w:rsidRDefault="00EC6E68" w:rsidP="00D16116">
            <w:pPr>
              <w:pStyle w:val="StandardParagraph"/>
              <w:spacing w:before="40" w:after="40"/>
              <w:jc w:val="center"/>
              <w:rPr>
                <w:rFonts w:cs="Arial"/>
                <w:b/>
              </w:rPr>
            </w:pPr>
          </w:p>
          <w:p w14:paraId="147544E9" w14:textId="77777777" w:rsidR="00EC6E68" w:rsidRPr="00665294" w:rsidRDefault="00EC6E68" w:rsidP="00D16116">
            <w:pPr>
              <w:pStyle w:val="StandardParagraph"/>
              <w:spacing w:before="40" w:after="40"/>
              <w:jc w:val="center"/>
              <w:rPr>
                <w:rFonts w:cs="Arial"/>
                <w:b/>
              </w:rPr>
            </w:pPr>
          </w:p>
          <w:p w14:paraId="71E14947" w14:textId="77777777" w:rsidR="00EC6E68" w:rsidRPr="00665294" w:rsidRDefault="00EC6E68" w:rsidP="00D16116">
            <w:pPr>
              <w:pStyle w:val="StandardParagraph"/>
              <w:spacing w:before="40" w:after="40"/>
              <w:jc w:val="center"/>
              <w:rPr>
                <w:rFonts w:cs="Arial"/>
                <w:b/>
              </w:rPr>
            </w:pPr>
          </w:p>
          <w:p w14:paraId="6AC51031" w14:textId="77777777" w:rsidR="00EC6E68" w:rsidRPr="00665294" w:rsidRDefault="00EC6E68" w:rsidP="00D16116">
            <w:pPr>
              <w:pStyle w:val="StandardParagraph"/>
              <w:spacing w:before="40" w:after="40"/>
              <w:jc w:val="center"/>
              <w:rPr>
                <w:rFonts w:cs="Arial"/>
                <w:b/>
              </w:rPr>
            </w:pPr>
          </w:p>
          <w:p w14:paraId="250B1B1E" w14:textId="77777777" w:rsidR="00EC6E68" w:rsidRPr="00665294" w:rsidRDefault="00EC6E68" w:rsidP="00D16116">
            <w:pPr>
              <w:pStyle w:val="StandardParagraph"/>
              <w:spacing w:before="40" w:after="40"/>
              <w:jc w:val="center"/>
              <w:rPr>
                <w:rFonts w:cs="Arial"/>
                <w:b/>
              </w:rPr>
            </w:pPr>
          </w:p>
          <w:p w14:paraId="361C165B" w14:textId="77777777" w:rsidR="00EC6E68" w:rsidRPr="00665294" w:rsidRDefault="00EC6E68" w:rsidP="00D16116">
            <w:pPr>
              <w:pStyle w:val="StandardParagraph"/>
              <w:spacing w:before="40" w:after="40"/>
              <w:jc w:val="center"/>
              <w:rPr>
                <w:rFonts w:cs="Arial"/>
                <w:b/>
              </w:rPr>
            </w:pPr>
          </w:p>
          <w:p w14:paraId="6E926D55" w14:textId="77777777" w:rsidR="00EC6E68" w:rsidRPr="00665294" w:rsidRDefault="00EC6E68" w:rsidP="00D16116">
            <w:pPr>
              <w:pStyle w:val="StandardParagraph"/>
              <w:spacing w:before="40" w:after="40"/>
              <w:jc w:val="center"/>
              <w:rPr>
                <w:rFonts w:cs="Arial"/>
                <w:b/>
              </w:rPr>
            </w:pPr>
          </w:p>
          <w:p w14:paraId="027952A3" w14:textId="77777777" w:rsidR="00EC6E68" w:rsidRPr="00665294" w:rsidRDefault="00EC6E68" w:rsidP="00D16116">
            <w:pPr>
              <w:pStyle w:val="StandardParagraph"/>
              <w:spacing w:before="40" w:after="40"/>
              <w:jc w:val="center"/>
              <w:rPr>
                <w:rFonts w:cs="Arial"/>
                <w:b/>
              </w:rPr>
            </w:pPr>
          </w:p>
          <w:p w14:paraId="0363FB54" w14:textId="77777777" w:rsidR="00EC6E68" w:rsidRPr="00665294" w:rsidRDefault="00EC6E68" w:rsidP="00D16116">
            <w:pPr>
              <w:pStyle w:val="StandardParagraph"/>
              <w:spacing w:before="40" w:after="40"/>
              <w:jc w:val="center"/>
              <w:rPr>
                <w:rFonts w:cs="Arial"/>
                <w:b/>
              </w:rPr>
            </w:pPr>
          </w:p>
          <w:p w14:paraId="2DAD7D44" w14:textId="77777777" w:rsidR="00EC6E68" w:rsidRPr="00665294" w:rsidRDefault="00EC6E68" w:rsidP="00D16116">
            <w:pPr>
              <w:pStyle w:val="StandardParagraph"/>
              <w:spacing w:before="40" w:after="40"/>
              <w:jc w:val="center"/>
              <w:rPr>
                <w:rFonts w:cs="Arial"/>
                <w:b/>
              </w:rPr>
            </w:pPr>
          </w:p>
          <w:p w14:paraId="73AB6991" w14:textId="77777777" w:rsidR="00EC6E68" w:rsidRPr="00665294" w:rsidRDefault="00EC6E68" w:rsidP="00D16116">
            <w:pPr>
              <w:pStyle w:val="StandardParagraph"/>
              <w:spacing w:before="40" w:after="40"/>
              <w:jc w:val="center"/>
              <w:rPr>
                <w:rFonts w:cs="Arial"/>
                <w:b/>
              </w:rPr>
            </w:pPr>
          </w:p>
          <w:p w14:paraId="11FDC266" w14:textId="77777777" w:rsidR="00EC6E68" w:rsidRPr="00665294" w:rsidRDefault="00EC6E68" w:rsidP="00D16116">
            <w:pPr>
              <w:pStyle w:val="StandardParagraph"/>
              <w:spacing w:before="40" w:after="40"/>
              <w:jc w:val="center"/>
              <w:rPr>
                <w:rFonts w:cs="Arial"/>
                <w:b/>
              </w:rPr>
            </w:pPr>
          </w:p>
          <w:p w14:paraId="4F176F56" w14:textId="77777777" w:rsidR="00EC6E68" w:rsidRPr="00665294" w:rsidRDefault="00EC6E68" w:rsidP="00D16116">
            <w:pPr>
              <w:pStyle w:val="StandardParagraph"/>
              <w:spacing w:before="40" w:after="40"/>
              <w:jc w:val="center"/>
              <w:rPr>
                <w:rFonts w:cs="Arial"/>
                <w:b/>
              </w:rPr>
            </w:pPr>
          </w:p>
          <w:p w14:paraId="51171D7E" w14:textId="77777777" w:rsidR="00EC6E68" w:rsidRPr="00665294" w:rsidRDefault="00EC6E68" w:rsidP="00D16116">
            <w:pPr>
              <w:pStyle w:val="StandardParagraph"/>
              <w:spacing w:before="40" w:after="40"/>
              <w:jc w:val="center"/>
              <w:rPr>
                <w:rFonts w:cs="Arial"/>
                <w:b/>
              </w:rPr>
            </w:pPr>
          </w:p>
          <w:p w14:paraId="7ED35026" w14:textId="77777777" w:rsidR="00EC6E68" w:rsidRPr="00665294" w:rsidRDefault="00EC6E68" w:rsidP="00D16116">
            <w:pPr>
              <w:pStyle w:val="StandardParagraph"/>
              <w:spacing w:before="40" w:after="40"/>
              <w:jc w:val="center"/>
              <w:rPr>
                <w:rFonts w:cs="Arial"/>
                <w:b/>
              </w:rPr>
            </w:pPr>
          </w:p>
        </w:tc>
      </w:tr>
    </w:tbl>
    <w:p w14:paraId="7BDC084D" w14:textId="77777777" w:rsidR="00EC6E68" w:rsidRDefault="00EC6E68" w:rsidP="00EC6E68">
      <w:pPr>
        <w:widowControl w:val="0"/>
        <w:spacing w:before="10"/>
        <w:rPr>
          <w:rFonts w:eastAsia="Microsoft Sans Serif" w:cs="Arial"/>
          <w:u w:val="single"/>
        </w:rPr>
      </w:pPr>
    </w:p>
    <w:p w14:paraId="433779E5" w14:textId="77777777" w:rsidR="00EC6E68" w:rsidRDefault="00EC6E68" w:rsidP="00EC6E68">
      <w:pPr>
        <w:tabs>
          <w:tab w:val="left" w:pos="2159"/>
          <w:tab w:val="left" w:pos="8988"/>
        </w:tabs>
        <w:spacing w:after="120"/>
        <w:ind w:right="787"/>
        <w:jc w:val="center"/>
        <w:rPr>
          <w:rFonts w:eastAsia="Microsoft Sans Serif" w:cs="Arial"/>
        </w:rPr>
      </w:pPr>
    </w:p>
    <w:p w14:paraId="424C0CD9" w14:textId="77777777" w:rsidR="00EC6E68" w:rsidRPr="00DC0C45" w:rsidRDefault="00EC6E68" w:rsidP="00EC6E68">
      <w:pPr>
        <w:tabs>
          <w:tab w:val="left" w:pos="2159"/>
          <w:tab w:val="left" w:pos="8988"/>
        </w:tabs>
        <w:spacing w:after="120"/>
        <w:ind w:right="787"/>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7A95C5AF" w14:textId="77777777" w:rsidR="00EC6E68" w:rsidRDefault="00EC6E68" w:rsidP="00EC6E68">
      <w:pPr>
        <w:widowControl w:val="0"/>
        <w:spacing w:before="7"/>
        <w:rPr>
          <w:rFonts w:eastAsia="Microsoft Sans Serif" w:cs="Arial"/>
          <w:sz w:val="23"/>
        </w:rPr>
      </w:pPr>
    </w:p>
    <w:p w14:paraId="5ECDB725" w14:textId="77777777" w:rsidR="00EC6E68" w:rsidRPr="00DC0C45" w:rsidRDefault="00EC6E68" w:rsidP="00EC6E68">
      <w:pPr>
        <w:widowControl w:val="0"/>
        <w:spacing w:before="7"/>
        <w:rPr>
          <w:rFonts w:eastAsia="Microsoft Sans Serif" w:cs="Arial"/>
          <w:sz w:val="23"/>
        </w:rPr>
      </w:pPr>
    </w:p>
    <w:p w14:paraId="14F7E7ED" w14:textId="77777777" w:rsidR="00EC6E68" w:rsidRPr="00DF6184" w:rsidRDefault="00EC6E68" w:rsidP="00EC6E68">
      <w:pPr>
        <w:keepLines/>
        <w:spacing w:line="259" w:lineRule="exact"/>
        <w:rPr>
          <w:rFonts w:cs="Arial"/>
        </w:rPr>
      </w:pPr>
      <w:r w:rsidRPr="00DF6184">
        <w:rPr>
          <w:rFonts w:cs="Arial"/>
        </w:rPr>
        <w:t>Tenderer’s Authorised Signatory: ___________________________________________________</w:t>
      </w:r>
    </w:p>
    <w:p w14:paraId="05892EA4"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7ACEFE40" w14:textId="77777777" w:rsidR="00EC6E68" w:rsidRPr="00DC0C45" w:rsidRDefault="00EC6E68" w:rsidP="00EC6E68">
      <w:pPr>
        <w:widowControl w:val="0"/>
        <w:spacing w:before="5"/>
        <w:rPr>
          <w:rFonts w:eastAsia="Microsoft Sans Serif" w:cs="Arial"/>
          <w:sz w:val="26"/>
        </w:rPr>
      </w:pPr>
    </w:p>
    <w:p w14:paraId="71FCD1B0" w14:textId="77777777" w:rsidR="00EC6E68" w:rsidRDefault="00EC6E68" w:rsidP="00EC6E68">
      <w:pPr>
        <w:widowControl w:val="0"/>
        <w:spacing w:before="10"/>
        <w:rPr>
          <w:rFonts w:eastAsia="Microsoft Sans Serif" w:cs="Arial"/>
        </w:rPr>
      </w:pPr>
    </w:p>
    <w:p w14:paraId="0B053145" w14:textId="77777777" w:rsidR="00EC6E68" w:rsidRDefault="00EC6E68" w:rsidP="00EC6E68">
      <w:pPr>
        <w:widowControl w:val="0"/>
        <w:spacing w:before="10"/>
        <w:rPr>
          <w:rFonts w:eastAsia="Microsoft Sans Serif" w:cs="Arial"/>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sidRPr="00DC0C45">
        <w:rPr>
          <w:rFonts w:eastAsia="Microsoft Sans Serif" w:cs="Arial"/>
          <w:u w:val="single"/>
        </w:rPr>
        <w:tab/>
      </w:r>
    </w:p>
    <w:p w14:paraId="613FDFEF" w14:textId="77777777" w:rsidR="00EC6E68" w:rsidRPr="009C0372" w:rsidRDefault="00EC6E68" w:rsidP="00EC6E68">
      <w:pPr>
        <w:tabs>
          <w:tab w:val="left" w:pos="1200"/>
          <w:tab w:val="left" w:pos="1440"/>
        </w:tabs>
        <w:ind w:left="450" w:firstLine="270"/>
        <w:jc w:val="both"/>
        <w:outlineLvl w:val="0"/>
        <w:rPr>
          <w:rFonts w:cs="Arial"/>
        </w:rPr>
      </w:pPr>
    </w:p>
    <w:p w14:paraId="1D3FE01F"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21" w:name="_Toc117692542"/>
    </w:p>
    <w:p w14:paraId="5D4BE585"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04BFDA49" w14:textId="77777777" w:rsidR="00EC6E68" w:rsidRDefault="00EC6E68" w:rsidP="005346A1">
      <w:pPr>
        <w:widowControl w:val="0"/>
        <w:tabs>
          <w:tab w:val="left" w:pos="772"/>
          <w:tab w:val="left" w:pos="773"/>
        </w:tabs>
        <w:spacing w:before="93"/>
        <w:outlineLvl w:val="0"/>
        <w:rPr>
          <w:rFonts w:eastAsia="Arial" w:cs="Arial"/>
          <w:b/>
          <w:bCs/>
          <w:sz w:val="24"/>
          <w:szCs w:val="24"/>
        </w:rPr>
      </w:pPr>
    </w:p>
    <w:p w14:paraId="6A7EB2AE" w14:textId="70DA60C8"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lastRenderedPageBreak/>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 xml:space="preserve">2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1"/>
    </w:p>
    <w:p w14:paraId="1999BBC4"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39C52007"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5A6A6D81"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3FF7DA36"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2ED12EFA" w14:textId="77777777" w:rsidTr="00D16116">
        <w:tc>
          <w:tcPr>
            <w:tcW w:w="1008" w:type="dxa"/>
            <w:shd w:val="clear" w:color="auto" w:fill="auto"/>
          </w:tcPr>
          <w:p w14:paraId="227B161F"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670C6832"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62062433"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20A790CC"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576A9489"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66AA8418" w14:textId="77777777" w:rsidTr="00D16116">
        <w:trPr>
          <w:trHeight w:val="8810"/>
        </w:trPr>
        <w:tc>
          <w:tcPr>
            <w:tcW w:w="1008" w:type="dxa"/>
            <w:shd w:val="clear" w:color="auto" w:fill="auto"/>
          </w:tcPr>
          <w:p w14:paraId="2A03F32E"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2</w:t>
            </w:r>
          </w:p>
        </w:tc>
        <w:tc>
          <w:tcPr>
            <w:tcW w:w="1980" w:type="dxa"/>
            <w:shd w:val="clear" w:color="auto" w:fill="auto"/>
          </w:tcPr>
          <w:p w14:paraId="7494F4B0"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6.1</w:t>
            </w:r>
          </w:p>
          <w:p w14:paraId="117C00FF" w14:textId="77777777" w:rsidR="00EC6E68" w:rsidRPr="00C87F12" w:rsidRDefault="00EC6E68" w:rsidP="00D16116">
            <w:pPr>
              <w:widowControl w:val="0"/>
              <w:ind w:right="-46"/>
              <w:jc w:val="center"/>
              <w:rPr>
                <w:rFonts w:eastAsia="Microsoft Sans Serif" w:cs="Arial"/>
                <w:b/>
                <w:spacing w:val="-1"/>
              </w:rPr>
            </w:pPr>
          </w:p>
          <w:p w14:paraId="5D3EF041" w14:textId="77777777" w:rsidR="00EC6E68" w:rsidRPr="00C87F12" w:rsidRDefault="00EC6E68" w:rsidP="00D16116">
            <w:pPr>
              <w:widowControl w:val="0"/>
              <w:ind w:right="-46"/>
              <w:jc w:val="center"/>
              <w:rPr>
                <w:rFonts w:eastAsia="Microsoft Sans Serif" w:cs="Arial"/>
                <w:spacing w:val="-1"/>
              </w:rPr>
            </w:pPr>
          </w:p>
          <w:p w14:paraId="5293E19A"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spacing w:val="-1"/>
              </w:rPr>
              <w:t>6.1.1</w:t>
            </w:r>
          </w:p>
          <w:p w14:paraId="0E42B1AE" w14:textId="77777777" w:rsidR="00EC6E68" w:rsidRPr="00C87F12" w:rsidRDefault="00EC6E68" w:rsidP="00D16116">
            <w:pPr>
              <w:widowControl w:val="0"/>
              <w:ind w:right="-46"/>
              <w:jc w:val="center"/>
              <w:rPr>
                <w:rFonts w:eastAsia="Microsoft Sans Serif" w:cs="Arial"/>
                <w:b/>
                <w:spacing w:val="-1"/>
              </w:rPr>
            </w:pPr>
          </w:p>
          <w:p w14:paraId="2FA726CB" w14:textId="77777777" w:rsidR="00EC6E68" w:rsidRPr="00C87F12" w:rsidRDefault="00EC6E68" w:rsidP="00D16116">
            <w:pPr>
              <w:jc w:val="center"/>
              <w:rPr>
                <w:rFonts w:eastAsia="Microsoft Sans Serif" w:cs="Arial"/>
              </w:rPr>
            </w:pPr>
            <w:r w:rsidRPr="00C87F12">
              <w:rPr>
                <w:rFonts w:eastAsia="Microsoft Sans Serif" w:cs="Arial"/>
              </w:rPr>
              <w:t>6.1.1.1</w:t>
            </w:r>
          </w:p>
          <w:p w14:paraId="3A8817A2" w14:textId="77777777" w:rsidR="00EC6E68" w:rsidRPr="00C87F12" w:rsidRDefault="00EC6E68" w:rsidP="00D16116">
            <w:pPr>
              <w:rPr>
                <w:rFonts w:eastAsia="Microsoft Sans Serif" w:cs="Arial"/>
              </w:rPr>
            </w:pPr>
          </w:p>
          <w:p w14:paraId="11FF6C2F" w14:textId="77777777" w:rsidR="00EC6E68" w:rsidRPr="00C87F12" w:rsidRDefault="00EC6E68" w:rsidP="00D16116">
            <w:pPr>
              <w:rPr>
                <w:rFonts w:eastAsia="Microsoft Sans Serif" w:cs="Arial"/>
              </w:rPr>
            </w:pPr>
          </w:p>
          <w:p w14:paraId="0EE601BF" w14:textId="77777777" w:rsidR="00EC6E68" w:rsidRPr="00C87F12" w:rsidRDefault="00EC6E68" w:rsidP="00D16116">
            <w:pPr>
              <w:rPr>
                <w:rFonts w:eastAsia="Microsoft Sans Serif" w:cs="Arial"/>
              </w:rPr>
            </w:pPr>
          </w:p>
          <w:p w14:paraId="28DDB87B" w14:textId="77777777" w:rsidR="00EC6E68" w:rsidRPr="00C87F12" w:rsidRDefault="00EC6E68" w:rsidP="00D16116">
            <w:pPr>
              <w:jc w:val="center"/>
              <w:rPr>
                <w:rFonts w:eastAsia="Microsoft Sans Serif" w:cs="Arial"/>
              </w:rPr>
            </w:pPr>
            <w:r w:rsidRPr="00C87F12">
              <w:rPr>
                <w:rFonts w:eastAsia="Microsoft Sans Serif" w:cs="Arial"/>
              </w:rPr>
              <w:t>6.1.1.2</w:t>
            </w:r>
          </w:p>
          <w:p w14:paraId="5CFB1415" w14:textId="77777777" w:rsidR="00EC6E68" w:rsidRPr="00C87F12" w:rsidRDefault="00EC6E68" w:rsidP="00D16116">
            <w:pPr>
              <w:jc w:val="center"/>
              <w:rPr>
                <w:rFonts w:eastAsia="Microsoft Sans Serif" w:cs="Arial"/>
              </w:rPr>
            </w:pPr>
          </w:p>
          <w:p w14:paraId="273E5BD2" w14:textId="77777777" w:rsidR="00EC6E68" w:rsidRPr="00C87F12" w:rsidRDefault="00EC6E68" w:rsidP="00D16116">
            <w:pPr>
              <w:jc w:val="center"/>
              <w:rPr>
                <w:rFonts w:eastAsia="Microsoft Sans Serif" w:cs="Arial"/>
              </w:rPr>
            </w:pPr>
          </w:p>
          <w:p w14:paraId="1E555A3D" w14:textId="77777777" w:rsidR="00EC6E68" w:rsidRPr="00C87F12" w:rsidRDefault="00EC6E68" w:rsidP="00D16116">
            <w:pPr>
              <w:jc w:val="center"/>
              <w:rPr>
                <w:rFonts w:eastAsia="Microsoft Sans Serif" w:cs="Arial"/>
              </w:rPr>
            </w:pPr>
            <w:r w:rsidRPr="00C87F12">
              <w:rPr>
                <w:rFonts w:eastAsia="Microsoft Sans Serif" w:cs="Arial"/>
              </w:rPr>
              <w:t>6.1.1.3</w:t>
            </w:r>
          </w:p>
          <w:p w14:paraId="4B738C8F" w14:textId="77777777" w:rsidR="00EC6E68" w:rsidRPr="00C87F12" w:rsidRDefault="00EC6E68" w:rsidP="00D16116">
            <w:pPr>
              <w:rPr>
                <w:rFonts w:eastAsia="Microsoft Sans Serif" w:cs="Arial"/>
              </w:rPr>
            </w:pPr>
          </w:p>
          <w:p w14:paraId="2AE41ED8" w14:textId="77777777" w:rsidR="00EC6E68" w:rsidRPr="00C87F12" w:rsidRDefault="00EC6E68" w:rsidP="00D16116">
            <w:pPr>
              <w:rPr>
                <w:rFonts w:eastAsia="Microsoft Sans Serif" w:cs="Arial"/>
              </w:rPr>
            </w:pPr>
          </w:p>
          <w:p w14:paraId="0C801698" w14:textId="77777777" w:rsidR="00EC6E68" w:rsidRPr="00C87F12" w:rsidRDefault="00EC6E68" w:rsidP="00D16116">
            <w:pPr>
              <w:rPr>
                <w:rFonts w:eastAsia="Microsoft Sans Serif" w:cs="Arial"/>
              </w:rPr>
            </w:pPr>
          </w:p>
          <w:p w14:paraId="28EF7BB1" w14:textId="77777777" w:rsidR="00EC6E68" w:rsidRPr="00C87F12" w:rsidRDefault="00EC6E68" w:rsidP="00D16116">
            <w:pPr>
              <w:jc w:val="center"/>
              <w:rPr>
                <w:rFonts w:eastAsia="Microsoft Sans Serif" w:cs="Arial"/>
              </w:rPr>
            </w:pPr>
            <w:r w:rsidRPr="00C87F12">
              <w:rPr>
                <w:rFonts w:eastAsia="Microsoft Sans Serif" w:cs="Arial"/>
              </w:rPr>
              <w:t>6.1.1.4</w:t>
            </w:r>
          </w:p>
          <w:p w14:paraId="0669112B" w14:textId="77777777" w:rsidR="00EC6E68" w:rsidRPr="00C87F12" w:rsidRDefault="00EC6E68" w:rsidP="00D16116">
            <w:pPr>
              <w:rPr>
                <w:rFonts w:eastAsia="Microsoft Sans Serif" w:cs="Arial"/>
              </w:rPr>
            </w:pPr>
          </w:p>
          <w:p w14:paraId="07C44643" w14:textId="77777777" w:rsidR="00EC6E68" w:rsidRPr="00C87F12" w:rsidRDefault="00EC6E68" w:rsidP="00D16116">
            <w:pPr>
              <w:rPr>
                <w:rFonts w:eastAsia="Microsoft Sans Serif" w:cs="Arial"/>
              </w:rPr>
            </w:pPr>
          </w:p>
          <w:p w14:paraId="0FC82F31" w14:textId="77777777" w:rsidR="00EC6E68" w:rsidRPr="00C87F12" w:rsidRDefault="00EC6E68" w:rsidP="00D16116">
            <w:pPr>
              <w:rPr>
                <w:rFonts w:eastAsia="Microsoft Sans Serif" w:cs="Arial"/>
              </w:rPr>
            </w:pPr>
          </w:p>
          <w:p w14:paraId="0DC71CC8" w14:textId="77777777" w:rsidR="00EC6E68" w:rsidRPr="00C87F12" w:rsidRDefault="00EC6E68" w:rsidP="00D16116">
            <w:pPr>
              <w:rPr>
                <w:rFonts w:eastAsia="Microsoft Sans Serif" w:cs="Arial"/>
              </w:rPr>
            </w:pPr>
          </w:p>
          <w:p w14:paraId="2AA7DE0E" w14:textId="77777777" w:rsidR="00EC6E68" w:rsidRPr="00C87F12" w:rsidRDefault="00EC6E68" w:rsidP="00D16116">
            <w:pPr>
              <w:jc w:val="center"/>
              <w:rPr>
                <w:rFonts w:eastAsia="Microsoft Sans Serif" w:cs="Arial"/>
              </w:rPr>
            </w:pPr>
            <w:r w:rsidRPr="00C87F12">
              <w:rPr>
                <w:rFonts w:eastAsia="Microsoft Sans Serif" w:cs="Arial"/>
              </w:rPr>
              <w:t>6.1.1.5</w:t>
            </w:r>
          </w:p>
          <w:p w14:paraId="04FE77D0" w14:textId="77777777" w:rsidR="00EC6E68" w:rsidRPr="00C87F12" w:rsidRDefault="00EC6E68" w:rsidP="00D16116">
            <w:pPr>
              <w:rPr>
                <w:rFonts w:eastAsia="Microsoft Sans Serif" w:cs="Arial"/>
              </w:rPr>
            </w:pPr>
          </w:p>
          <w:p w14:paraId="314706EF" w14:textId="77777777" w:rsidR="00EC6E68" w:rsidRPr="00C87F12" w:rsidRDefault="00EC6E68" w:rsidP="00D16116">
            <w:pPr>
              <w:rPr>
                <w:rFonts w:eastAsia="Microsoft Sans Serif" w:cs="Arial"/>
              </w:rPr>
            </w:pPr>
          </w:p>
          <w:p w14:paraId="0CE1C449" w14:textId="77777777" w:rsidR="00EC6E68" w:rsidRPr="00C87F12" w:rsidRDefault="00EC6E68" w:rsidP="00D16116">
            <w:pPr>
              <w:jc w:val="center"/>
              <w:rPr>
                <w:rFonts w:eastAsia="Microsoft Sans Serif" w:cs="Arial"/>
              </w:rPr>
            </w:pPr>
          </w:p>
          <w:p w14:paraId="4C33E69B" w14:textId="77777777" w:rsidR="00EC6E68" w:rsidRPr="00C87F12" w:rsidRDefault="00EC6E68" w:rsidP="00D16116">
            <w:pPr>
              <w:jc w:val="center"/>
              <w:rPr>
                <w:rFonts w:eastAsia="Microsoft Sans Serif" w:cs="Arial"/>
              </w:rPr>
            </w:pPr>
            <w:r w:rsidRPr="00C87F12">
              <w:rPr>
                <w:rFonts w:eastAsia="Microsoft Sans Serif" w:cs="Arial"/>
              </w:rPr>
              <w:t>6.1.1.6</w:t>
            </w:r>
          </w:p>
          <w:p w14:paraId="7E22AA16" w14:textId="77777777" w:rsidR="00EC6E68" w:rsidRPr="00C87F12" w:rsidRDefault="00EC6E68" w:rsidP="00D16116">
            <w:pPr>
              <w:rPr>
                <w:rFonts w:eastAsia="Microsoft Sans Serif" w:cs="Arial"/>
              </w:rPr>
            </w:pPr>
          </w:p>
          <w:p w14:paraId="12E40FC5" w14:textId="77777777" w:rsidR="00EC6E68" w:rsidRPr="00C87F12" w:rsidRDefault="00EC6E68" w:rsidP="00D16116">
            <w:pPr>
              <w:rPr>
                <w:rFonts w:eastAsia="Microsoft Sans Serif" w:cs="Arial"/>
              </w:rPr>
            </w:pPr>
          </w:p>
          <w:p w14:paraId="523DC31F" w14:textId="77777777" w:rsidR="00EC6E68" w:rsidRPr="00C87F12" w:rsidRDefault="00EC6E68" w:rsidP="00D16116">
            <w:pPr>
              <w:rPr>
                <w:rFonts w:eastAsia="Microsoft Sans Serif" w:cs="Arial"/>
              </w:rPr>
            </w:pPr>
          </w:p>
          <w:p w14:paraId="26734BD6" w14:textId="77777777" w:rsidR="00EC6E68" w:rsidRPr="00C87F12" w:rsidRDefault="00EC6E68" w:rsidP="00D16116">
            <w:pPr>
              <w:jc w:val="center"/>
              <w:rPr>
                <w:rFonts w:eastAsia="Microsoft Sans Serif" w:cs="Arial"/>
              </w:rPr>
            </w:pPr>
            <w:r w:rsidRPr="00C87F12">
              <w:rPr>
                <w:rFonts w:eastAsia="Microsoft Sans Serif" w:cs="Arial"/>
              </w:rPr>
              <w:t>6.1.1.7</w:t>
            </w:r>
          </w:p>
          <w:p w14:paraId="303126D6" w14:textId="77777777" w:rsidR="00EC6E68" w:rsidRPr="00C87F12" w:rsidRDefault="00EC6E68" w:rsidP="00D16116">
            <w:pPr>
              <w:rPr>
                <w:rFonts w:eastAsia="Microsoft Sans Serif" w:cs="Arial"/>
              </w:rPr>
            </w:pPr>
          </w:p>
          <w:p w14:paraId="68ABAE44" w14:textId="77777777" w:rsidR="00EC6E68" w:rsidRPr="00C87F12" w:rsidRDefault="00EC6E68" w:rsidP="00D16116">
            <w:pPr>
              <w:rPr>
                <w:rFonts w:eastAsia="Microsoft Sans Serif" w:cs="Arial"/>
              </w:rPr>
            </w:pPr>
          </w:p>
          <w:p w14:paraId="1D494E55" w14:textId="77777777" w:rsidR="00EC6E68" w:rsidRPr="00C87F12" w:rsidRDefault="00EC6E68" w:rsidP="00D16116">
            <w:pPr>
              <w:rPr>
                <w:rFonts w:eastAsia="Microsoft Sans Serif" w:cs="Arial"/>
              </w:rPr>
            </w:pPr>
          </w:p>
          <w:p w14:paraId="204ECE60" w14:textId="77777777" w:rsidR="00EC6E68" w:rsidRPr="00C87F12" w:rsidRDefault="00EC6E68" w:rsidP="00D16116">
            <w:pPr>
              <w:jc w:val="center"/>
              <w:rPr>
                <w:rFonts w:eastAsia="Microsoft Sans Serif" w:cs="Arial"/>
              </w:rPr>
            </w:pPr>
            <w:r w:rsidRPr="00C87F12">
              <w:rPr>
                <w:rFonts w:eastAsia="Microsoft Sans Serif" w:cs="Arial"/>
              </w:rPr>
              <w:t>6.1.1.8</w:t>
            </w:r>
          </w:p>
          <w:p w14:paraId="0A4FF4E5" w14:textId="77777777" w:rsidR="00EC6E68" w:rsidRPr="00C87F12" w:rsidRDefault="00EC6E68" w:rsidP="00D16116">
            <w:pPr>
              <w:rPr>
                <w:rFonts w:eastAsia="Microsoft Sans Serif" w:cs="Arial"/>
              </w:rPr>
            </w:pPr>
          </w:p>
          <w:p w14:paraId="3872BBA0" w14:textId="77777777" w:rsidR="00EC6E68" w:rsidRPr="00C87F12" w:rsidRDefault="00EC6E68" w:rsidP="00D16116">
            <w:pPr>
              <w:rPr>
                <w:rFonts w:eastAsia="Microsoft Sans Serif" w:cs="Arial"/>
              </w:rPr>
            </w:pPr>
          </w:p>
          <w:p w14:paraId="2494B913" w14:textId="77777777" w:rsidR="00EC6E68" w:rsidRPr="00C87F12" w:rsidRDefault="00EC6E68" w:rsidP="00D16116">
            <w:pPr>
              <w:jc w:val="center"/>
              <w:rPr>
                <w:rFonts w:eastAsia="Microsoft Sans Serif" w:cs="Arial"/>
              </w:rPr>
            </w:pPr>
            <w:r w:rsidRPr="00C87F12">
              <w:rPr>
                <w:rFonts w:eastAsia="Microsoft Sans Serif" w:cs="Arial"/>
              </w:rPr>
              <w:t>6.1.1.9</w:t>
            </w:r>
          </w:p>
        </w:tc>
        <w:tc>
          <w:tcPr>
            <w:tcW w:w="2746" w:type="dxa"/>
            <w:shd w:val="clear" w:color="auto" w:fill="auto"/>
          </w:tcPr>
          <w:p w14:paraId="7861197C" w14:textId="77777777" w:rsidR="00F50352" w:rsidRDefault="00EC6E68" w:rsidP="00F50352">
            <w:pPr>
              <w:pStyle w:val="Heading1"/>
              <w:numPr>
                <w:ilvl w:val="0"/>
                <w:numId w:val="0"/>
              </w:numPr>
              <w:tabs>
                <w:tab w:val="left" w:pos="1080"/>
                <w:tab w:val="left" w:pos="1260"/>
              </w:tabs>
              <w:rPr>
                <w:rStyle w:val="BookTitle"/>
                <w:sz w:val="20"/>
              </w:rPr>
            </w:pPr>
            <w:bookmarkStart w:id="122" w:name="_Toc117692543"/>
            <w:r w:rsidRPr="00C87F12">
              <w:rPr>
                <w:rStyle w:val="BookTitle"/>
                <w:sz w:val="20"/>
              </w:rPr>
              <w:t>Service Providers Responsibilities</w:t>
            </w:r>
            <w:bookmarkStart w:id="123" w:name="_Toc117692544"/>
            <w:bookmarkEnd w:id="122"/>
          </w:p>
          <w:p w14:paraId="4F8C623D" w14:textId="7F33917B" w:rsidR="00EC6E68" w:rsidRPr="00F50352" w:rsidRDefault="00EC6E68" w:rsidP="00F50352">
            <w:pPr>
              <w:pStyle w:val="Heading1"/>
              <w:numPr>
                <w:ilvl w:val="0"/>
                <w:numId w:val="0"/>
              </w:numPr>
              <w:tabs>
                <w:tab w:val="left" w:pos="1080"/>
                <w:tab w:val="left" w:pos="1260"/>
              </w:tabs>
              <w:rPr>
                <w:b/>
                <w:bCs/>
                <w:smallCaps/>
                <w:spacing w:val="5"/>
                <w:sz w:val="20"/>
              </w:rPr>
            </w:pPr>
            <w:r w:rsidRPr="00C87F12">
              <w:rPr>
                <w:b/>
                <w:sz w:val="20"/>
              </w:rPr>
              <w:t>Local Area Network – LAN</w:t>
            </w:r>
            <w:bookmarkEnd w:id="123"/>
          </w:p>
          <w:p w14:paraId="57A1A7BC" w14:textId="77777777" w:rsidR="00EC6E68" w:rsidRDefault="00EC6E68" w:rsidP="00D16116">
            <w:pPr>
              <w:tabs>
                <w:tab w:val="left" w:pos="1418"/>
              </w:tabs>
            </w:pPr>
            <w:r>
              <w:t>Design/ Redesign,</w:t>
            </w:r>
            <w:r w:rsidRPr="00773726">
              <w:t xml:space="preserve"> implement and commission Loc</w:t>
            </w:r>
            <w:r>
              <w:t xml:space="preserve">al Area Network </w:t>
            </w:r>
          </w:p>
          <w:p w14:paraId="6FACAE83" w14:textId="77777777" w:rsidR="00EC6E68" w:rsidRPr="00773726" w:rsidRDefault="00EC6E68" w:rsidP="00D16116">
            <w:pPr>
              <w:tabs>
                <w:tab w:val="left" w:pos="1418"/>
              </w:tabs>
            </w:pPr>
          </w:p>
          <w:p w14:paraId="4EAFC1EA" w14:textId="77777777" w:rsidR="00EC6E68" w:rsidRDefault="00EC6E68" w:rsidP="00D16116">
            <w:pPr>
              <w:tabs>
                <w:tab w:val="left" w:pos="1418"/>
              </w:tabs>
            </w:pPr>
            <w:r w:rsidRPr="00773726">
              <w:t>Provisioning of Local Area Network based on request</w:t>
            </w:r>
          </w:p>
          <w:p w14:paraId="47AEFE42" w14:textId="77777777" w:rsidR="00EC6E68" w:rsidRPr="00773726" w:rsidRDefault="00EC6E68" w:rsidP="00D16116">
            <w:pPr>
              <w:tabs>
                <w:tab w:val="left" w:pos="1418"/>
              </w:tabs>
            </w:pPr>
          </w:p>
          <w:p w14:paraId="1F5CF20F" w14:textId="77777777" w:rsidR="00EC6E68" w:rsidRPr="00773726" w:rsidRDefault="00EC6E68" w:rsidP="00D16116">
            <w:pPr>
              <w:tabs>
                <w:tab w:val="left" w:pos="1418"/>
              </w:tabs>
              <w:ind w:left="-14" w:firstLine="14"/>
            </w:pPr>
            <w:r w:rsidRPr="00773726">
              <w:t>Install, configure and commission Local Area Network based on request</w:t>
            </w:r>
          </w:p>
          <w:p w14:paraId="4BBEF93F" w14:textId="77777777" w:rsidR="00EC6E68" w:rsidRPr="00C87F12" w:rsidRDefault="00EC6E68" w:rsidP="00D16116">
            <w:pPr>
              <w:rPr>
                <w:rFonts w:eastAsia="Microsoft Sans Serif" w:cs="Arial"/>
              </w:rPr>
            </w:pPr>
          </w:p>
          <w:p w14:paraId="786CD0E2" w14:textId="77777777" w:rsidR="00EC6E68" w:rsidRDefault="00EC6E68" w:rsidP="00D16116">
            <w:pPr>
              <w:tabs>
                <w:tab w:val="left" w:pos="1418"/>
              </w:tabs>
              <w:ind w:left="-44" w:firstLine="44"/>
            </w:pPr>
            <w:r w:rsidRPr="00773726">
              <w:t>Maintain and update configurations document for Local Area Network installations</w:t>
            </w:r>
          </w:p>
          <w:p w14:paraId="019656A1" w14:textId="77777777" w:rsidR="00EC6E68" w:rsidRPr="00773726" w:rsidRDefault="00EC6E68" w:rsidP="00D16116">
            <w:pPr>
              <w:tabs>
                <w:tab w:val="left" w:pos="1418"/>
              </w:tabs>
              <w:ind w:left="-44" w:firstLine="44"/>
            </w:pPr>
          </w:p>
          <w:p w14:paraId="7F8620F2" w14:textId="77777777" w:rsidR="00EC6E68" w:rsidRDefault="00EC6E68" w:rsidP="00D16116">
            <w:pPr>
              <w:tabs>
                <w:tab w:val="left" w:pos="1418"/>
              </w:tabs>
            </w:pPr>
            <w:r w:rsidRPr="00773726">
              <w:t>Document configurations of all Local Area Network installations</w:t>
            </w:r>
          </w:p>
          <w:p w14:paraId="57AAE88A" w14:textId="77777777" w:rsidR="00EC6E68" w:rsidRPr="00773726" w:rsidRDefault="00EC6E68" w:rsidP="00D16116">
            <w:pPr>
              <w:tabs>
                <w:tab w:val="left" w:pos="1418"/>
              </w:tabs>
            </w:pPr>
          </w:p>
          <w:p w14:paraId="52A7C87A" w14:textId="77777777" w:rsidR="00EC6E68" w:rsidRDefault="00EC6E68" w:rsidP="00D16116">
            <w:pPr>
              <w:tabs>
                <w:tab w:val="left" w:pos="1418"/>
              </w:tabs>
              <w:ind w:left="-14" w:firstLine="14"/>
            </w:pPr>
            <w:r w:rsidRPr="00773726">
              <w:t>Maintain and Support new and existing LAN installations</w:t>
            </w:r>
          </w:p>
          <w:p w14:paraId="09C2E211" w14:textId="77777777" w:rsidR="00EC6E68" w:rsidRPr="00773726" w:rsidRDefault="00EC6E68" w:rsidP="00D16116">
            <w:pPr>
              <w:tabs>
                <w:tab w:val="left" w:pos="1418"/>
              </w:tabs>
              <w:ind w:left="-14" w:firstLine="14"/>
            </w:pPr>
          </w:p>
          <w:p w14:paraId="14674F50" w14:textId="77777777" w:rsidR="00EC6E68" w:rsidRDefault="00EC6E68" w:rsidP="00D16116">
            <w:pPr>
              <w:tabs>
                <w:tab w:val="left" w:pos="1418"/>
              </w:tabs>
            </w:pPr>
            <w:r w:rsidRPr="00773726">
              <w:t>Perform backup of configurations for LAN equipment</w:t>
            </w:r>
          </w:p>
          <w:p w14:paraId="5A5A7F2F" w14:textId="77777777" w:rsidR="00EC6E68" w:rsidRPr="00773726" w:rsidRDefault="00EC6E68" w:rsidP="00D16116">
            <w:pPr>
              <w:tabs>
                <w:tab w:val="left" w:pos="1418"/>
              </w:tabs>
            </w:pPr>
          </w:p>
          <w:p w14:paraId="5CCE2715" w14:textId="77777777" w:rsidR="00EC6E68" w:rsidRDefault="00EC6E68" w:rsidP="00D16116">
            <w:pPr>
              <w:tabs>
                <w:tab w:val="left" w:pos="1418"/>
              </w:tabs>
              <w:ind w:left="-14" w:firstLine="14"/>
            </w:pPr>
            <w:r w:rsidRPr="00773726">
              <w:t>Apply security configuration on LAN equipment</w:t>
            </w:r>
          </w:p>
          <w:p w14:paraId="6BBE37E1" w14:textId="77777777" w:rsidR="00EC6E68" w:rsidRPr="00773726" w:rsidRDefault="00EC6E68" w:rsidP="00D16116">
            <w:pPr>
              <w:tabs>
                <w:tab w:val="left" w:pos="1418"/>
              </w:tabs>
              <w:ind w:left="-14" w:firstLine="14"/>
            </w:pPr>
          </w:p>
          <w:p w14:paraId="7B72981D" w14:textId="77777777" w:rsidR="00EC6E68" w:rsidRPr="00C87F12" w:rsidRDefault="00EC6E68" w:rsidP="00D16116">
            <w:pPr>
              <w:rPr>
                <w:rFonts w:eastAsia="Microsoft Sans Serif" w:cs="Arial"/>
              </w:rPr>
            </w:pPr>
            <w:r w:rsidRPr="00773726">
              <w:t>Address audit findings on LAN equipment</w:t>
            </w:r>
          </w:p>
          <w:p w14:paraId="76428798" w14:textId="77777777" w:rsidR="00EC6E68" w:rsidRPr="00C87F12" w:rsidRDefault="00EC6E68" w:rsidP="00D16116">
            <w:pPr>
              <w:jc w:val="right"/>
              <w:rPr>
                <w:rFonts w:eastAsia="Microsoft Sans Serif" w:cs="Arial"/>
              </w:rPr>
            </w:pPr>
          </w:p>
        </w:tc>
        <w:tc>
          <w:tcPr>
            <w:tcW w:w="1842" w:type="dxa"/>
            <w:shd w:val="clear" w:color="auto" w:fill="auto"/>
          </w:tcPr>
          <w:p w14:paraId="7158C42F" w14:textId="77777777" w:rsidR="00EC6E68" w:rsidRPr="00C87F12" w:rsidRDefault="00EC6E68" w:rsidP="00D16116">
            <w:pPr>
              <w:jc w:val="center"/>
              <w:rPr>
                <w:rFonts w:cs="Arial"/>
              </w:rPr>
            </w:pPr>
          </w:p>
          <w:p w14:paraId="756B238D" w14:textId="77777777" w:rsidR="00EC6E68" w:rsidRPr="00C87F12" w:rsidRDefault="00EC6E68" w:rsidP="00D16116">
            <w:pPr>
              <w:jc w:val="center"/>
              <w:rPr>
                <w:rFonts w:cs="Arial"/>
              </w:rPr>
            </w:pPr>
          </w:p>
          <w:p w14:paraId="2A3FC864" w14:textId="77777777" w:rsidR="00EC6E68" w:rsidRPr="00C87F12" w:rsidRDefault="00EC6E68" w:rsidP="00D16116">
            <w:pPr>
              <w:jc w:val="center"/>
              <w:rPr>
                <w:rFonts w:cs="Arial"/>
              </w:rPr>
            </w:pPr>
          </w:p>
          <w:p w14:paraId="6BF77B05" w14:textId="77777777" w:rsidR="00EC6E68" w:rsidRPr="00C87F12" w:rsidRDefault="00EC6E68" w:rsidP="00D16116">
            <w:pPr>
              <w:jc w:val="center"/>
              <w:rPr>
                <w:rFonts w:cs="Arial"/>
              </w:rPr>
            </w:pPr>
          </w:p>
          <w:p w14:paraId="10374EBA" w14:textId="77777777" w:rsidR="00EC6E68" w:rsidRPr="00C87F12" w:rsidRDefault="00EC6E68" w:rsidP="00D16116">
            <w:pPr>
              <w:jc w:val="center"/>
              <w:rPr>
                <w:rFonts w:cs="Arial"/>
              </w:rPr>
            </w:pPr>
          </w:p>
          <w:p w14:paraId="34D3FC3B" w14:textId="77777777" w:rsidR="00EC6E68" w:rsidRPr="00C87F12" w:rsidRDefault="00EC6E68" w:rsidP="00D16116">
            <w:pPr>
              <w:jc w:val="center"/>
              <w:rPr>
                <w:rFonts w:cs="Arial"/>
              </w:rPr>
            </w:pPr>
            <w:r w:rsidRPr="00C87F12">
              <w:rPr>
                <w:rFonts w:cs="Arial"/>
              </w:rPr>
              <w:t>Required</w:t>
            </w:r>
          </w:p>
          <w:p w14:paraId="438021ED" w14:textId="77777777" w:rsidR="00EC6E68" w:rsidRPr="00C87F12" w:rsidRDefault="00EC6E68" w:rsidP="00D16116">
            <w:pPr>
              <w:jc w:val="center"/>
              <w:rPr>
                <w:rFonts w:cs="Arial"/>
              </w:rPr>
            </w:pPr>
          </w:p>
          <w:p w14:paraId="25A2474F" w14:textId="77777777" w:rsidR="00EC6E68" w:rsidRPr="00C87F12" w:rsidRDefault="00EC6E68" w:rsidP="00D16116">
            <w:pPr>
              <w:jc w:val="center"/>
              <w:rPr>
                <w:rFonts w:cs="Arial"/>
              </w:rPr>
            </w:pPr>
          </w:p>
          <w:p w14:paraId="5D965CBE" w14:textId="77777777" w:rsidR="00EC6E68" w:rsidRPr="00C87F12" w:rsidRDefault="00EC6E68" w:rsidP="00D16116">
            <w:pPr>
              <w:jc w:val="center"/>
              <w:rPr>
                <w:rFonts w:cs="Arial"/>
              </w:rPr>
            </w:pPr>
          </w:p>
          <w:p w14:paraId="6C70C3F5" w14:textId="77777777" w:rsidR="00EC6E68" w:rsidRPr="00C87F12" w:rsidRDefault="00EC6E68" w:rsidP="00D16116">
            <w:pPr>
              <w:jc w:val="center"/>
              <w:rPr>
                <w:rFonts w:cs="Arial"/>
              </w:rPr>
            </w:pPr>
            <w:r w:rsidRPr="00C87F12">
              <w:rPr>
                <w:rFonts w:cs="Arial"/>
              </w:rPr>
              <w:t>Required</w:t>
            </w:r>
          </w:p>
          <w:p w14:paraId="3D1A6D2A" w14:textId="77777777" w:rsidR="00EC6E68" w:rsidRPr="00C87F12" w:rsidRDefault="00EC6E68" w:rsidP="00D16116">
            <w:pPr>
              <w:jc w:val="center"/>
              <w:rPr>
                <w:rFonts w:cs="Arial"/>
              </w:rPr>
            </w:pPr>
          </w:p>
          <w:p w14:paraId="39DAB21C" w14:textId="77777777" w:rsidR="00EC6E68" w:rsidRPr="00C87F12" w:rsidRDefault="00EC6E68" w:rsidP="00D16116">
            <w:pPr>
              <w:jc w:val="center"/>
              <w:rPr>
                <w:rFonts w:cs="Arial"/>
              </w:rPr>
            </w:pPr>
          </w:p>
          <w:p w14:paraId="15EFAB73" w14:textId="77777777" w:rsidR="00EC6E68" w:rsidRPr="00C87F12" w:rsidRDefault="00EC6E68" w:rsidP="00D16116">
            <w:pPr>
              <w:jc w:val="center"/>
              <w:rPr>
                <w:rFonts w:cs="Arial"/>
              </w:rPr>
            </w:pPr>
            <w:r w:rsidRPr="00C87F12">
              <w:rPr>
                <w:rFonts w:cs="Arial"/>
              </w:rPr>
              <w:t>Required</w:t>
            </w:r>
          </w:p>
          <w:p w14:paraId="26911500" w14:textId="77777777" w:rsidR="00EC6E68" w:rsidRPr="00C87F12" w:rsidRDefault="00EC6E68" w:rsidP="00D16116">
            <w:pPr>
              <w:jc w:val="center"/>
              <w:rPr>
                <w:rFonts w:cs="Arial"/>
              </w:rPr>
            </w:pPr>
          </w:p>
          <w:p w14:paraId="26DF59A6" w14:textId="77777777" w:rsidR="00EC6E68" w:rsidRPr="00C87F12" w:rsidRDefault="00EC6E68" w:rsidP="00D16116">
            <w:pPr>
              <w:jc w:val="center"/>
              <w:rPr>
                <w:rFonts w:cs="Arial"/>
              </w:rPr>
            </w:pPr>
          </w:p>
          <w:p w14:paraId="617EF511" w14:textId="77777777" w:rsidR="00EC6E68" w:rsidRPr="00C87F12" w:rsidRDefault="00EC6E68" w:rsidP="00D16116">
            <w:pPr>
              <w:jc w:val="center"/>
              <w:rPr>
                <w:rFonts w:cs="Arial"/>
              </w:rPr>
            </w:pPr>
          </w:p>
          <w:p w14:paraId="5E8C7D1E" w14:textId="77777777" w:rsidR="00EC6E68" w:rsidRPr="00C87F12" w:rsidRDefault="00EC6E68" w:rsidP="00D16116">
            <w:pPr>
              <w:jc w:val="center"/>
              <w:rPr>
                <w:rFonts w:cs="Arial"/>
              </w:rPr>
            </w:pPr>
            <w:r w:rsidRPr="00C87F12">
              <w:rPr>
                <w:rFonts w:cs="Arial"/>
              </w:rPr>
              <w:t>Required</w:t>
            </w:r>
          </w:p>
          <w:p w14:paraId="4EA8CFF9" w14:textId="77777777" w:rsidR="00EC6E68" w:rsidRPr="00C87F12" w:rsidRDefault="00EC6E68" w:rsidP="00D16116">
            <w:pPr>
              <w:jc w:val="center"/>
              <w:rPr>
                <w:rFonts w:cs="Arial"/>
              </w:rPr>
            </w:pPr>
          </w:p>
          <w:p w14:paraId="3D3F68C3" w14:textId="77777777" w:rsidR="00EC6E68" w:rsidRPr="00C87F12" w:rsidRDefault="00EC6E68" w:rsidP="00D16116">
            <w:pPr>
              <w:jc w:val="center"/>
              <w:rPr>
                <w:rFonts w:cs="Arial"/>
              </w:rPr>
            </w:pPr>
          </w:p>
          <w:p w14:paraId="44A2CA7F" w14:textId="77777777" w:rsidR="00EC6E68" w:rsidRPr="00C87F12" w:rsidRDefault="00EC6E68" w:rsidP="00D16116">
            <w:pPr>
              <w:jc w:val="center"/>
              <w:rPr>
                <w:rFonts w:cs="Arial"/>
              </w:rPr>
            </w:pPr>
          </w:p>
          <w:p w14:paraId="343F32D1" w14:textId="77777777" w:rsidR="00EC6E68" w:rsidRPr="00C87F12" w:rsidRDefault="00EC6E68" w:rsidP="00D16116">
            <w:pPr>
              <w:jc w:val="center"/>
              <w:rPr>
                <w:rFonts w:cs="Arial"/>
              </w:rPr>
            </w:pPr>
          </w:p>
          <w:p w14:paraId="778D5D1B" w14:textId="77777777" w:rsidR="00EC6E68" w:rsidRPr="00C87F12" w:rsidRDefault="00EC6E68" w:rsidP="00D16116">
            <w:pPr>
              <w:jc w:val="center"/>
              <w:rPr>
                <w:rFonts w:cs="Arial"/>
              </w:rPr>
            </w:pPr>
            <w:r w:rsidRPr="00C87F12">
              <w:rPr>
                <w:rFonts w:cs="Arial"/>
              </w:rPr>
              <w:t>Required</w:t>
            </w:r>
          </w:p>
          <w:p w14:paraId="0539C534" w14:textId="77777777" w:rsidR="00EC6E68" w:rsidRPr="00C87F12" w:rsidRDefault="00EC6E68" w:rsidP="00D16116">
            <w:pPr>
              <w:jc w:val="center"/>
              <w:rPr>
                <w:rFonts w:cs="Arial"/>
              </w:rPr>
            </w:pPr>
          </w:p>
          <w:p w14:paraId="144F210D" w14:textId="77777777" w:rsidR="00EC6E68" w:rsidRPr="00C87F12" w:rsidRDefault="00EC6E68" w:rsidP="00D16116">
            <w:pPr>
              <w:jc w:val="center"/>
              <w:rPr>
                <w:rFonts w:cs="Arial"/>
              </w:rPr>
            </w:pPr>
          </w:p>
          <w:p w14:paraId="3AB3BC4D" w14:textId="77777777" w:rsidR="00EC6E68" w:rsidRPr="00C87F12" w:rsidRDefault="00EC6E68" w:rsidP="00D16116">
            <w:pPr>
              <w:jc w:val="center"/>
              <w:rPr>
                <w:rFonts w:cs="Arial"/>
              </w:rPr>
            </w:pPr>
          </w:p>
          <w:p w14:paraId="1C4BA1E1" w14:textId="77777777" w:rsidR="00EC6E68" w:rsidRPr="00C87F12" w:rsidRDefault="00EC6E68" w:rsidP="00D16116">
            <w:pPr>
              <w:jc w:val="center"/>
              <w:rPr>
                <w:rFonts w:cs="Arial"/>
              </w:rPr>
            </w:pPr>
            <w:r w:rsidRPr="00C87F12">
              <w:rPr>
                <w:rFonts w:cs="Arial"/>
              </w:rPr>
              <w:t>Required</w:t>
            </w:r>
          </w:p>
          <w:p w14:paraId="1C8DE84B" w14:textId="77777777" w:rsidR="00EC6E68" w:rsidRPr="00C87F12" w:rsidRDefault="00EC6E68" w:rsidP="00D16116">
            <w:pPr>
              <w:jc w:val="center"/>
              <w:rPr>
                <w:rFonts w:cs="Arial"/>
              </w:rPr>
            </w:pPr>
          </w:p>
          <w:p w14:paraId="0B153787" w14:textId="77777777" w:rsidR="00EC6E68" w:rsidRPr="00C87F12" w:rsidRDefault="00EC6E68" w:rsidP="00D16116">
            <w:pPr>
              <w:jc w:val="center"/>
              <w:rPr>
                <w:rFonts w:cs="Arial"/>
              </w:rPr>
            </w:pPr>
          </w:p>
          <w:p w14:paraId="47FFE4F3" w14:textId="77777777" w:rsidR="00EC6E68" w:rsidRPr="00C87F12" w:rsidRDefault="00EC6E68" w:rsidP="00D16116">
            <w:pPr>
              <w:jc w:val="center"/>
              <w:rPr>
                <w:rFonts w:cs="Arial"/>
              </w:rPr>
            </w:pPr>
          </w:p>
          <w:p w14:paraId="3EFF0CE1" w14:textId="77777777" w:rsidR="00EC6E68" w:rsidRPr="00C87F12" w:rsidRDefault="00EC6E68" w:rsidP="00D16116">
            <w:pPr>
              <w:jc w:val="center"/>
              <w:rPr>
                <w:rFonts w:cs="Arial"/>
              </w:rPr>
            </w:pPr>
            <w:r w:rsidRPr="00C87F12">
              <w:rPr>
                <w:rFonts w:cs="Arial"/>
              </w:rPr>
              <w:t>Required</w:t>
            </w:r>
          </w:p>
          <w:p w14:paraId="599DDBF8" w14:textId="77777777" w:rsidR="00EC6E68" w:rsidRPr="00C87F12" w:rsidRDefault="00EC6E68" w:rsidP="00D16116">
            <w:pPr>
              <w:jc w:val="center"/>
              <w:rPr>
                <w:rFonts w:cs="Arial"/>
              </w:rPr>
            </w:pPr>
          </w:p>
          <w:p w14:paraId="180C96D5" w14:textId="77777777" w:rsidR="00EC6E68" w:rsidRPr="00C87F12" w:rsidRDefault="00EC6E68" w:rsidP="00D16116">
            <w:pPr>
              <w:jc w:val="center"/>
              <w:rPr>
                <w:rFonts w:cs="Arial"/>
              </w:rPr>
            </w:pPr>
          </w:p>
          <w:p w14:paraId="360325C6" w14:textId="77777777" w:rsidR="00EC6E68" w:rsidRPr="00C87F12" w:rsidRDefault="00EC6E68" w:rsidP="00D16116">
            <w:pPr>
              <w:jc w:val="center"/>
              <w:rPr>
                <w:rFonts w:cs="Arial"/>
              </w:rPr>
            </w:pPr>
          </w:p>
          <w:p w14:paraId="31CCDFD8" w14:textId="77777777" w:rsidR="00EC6E68" w:rsidRPr="00C87F12" w:rsidRDefault="00EC6E68" w:rsidP="00D16116">
            <w:pPr>
              <w:jc w:val="center"/>
              <w:rPr>
                <w:rFonts w:cs="Arial"/>
              </w:rPr>
            </w:pPr>
            <w:r w:rsidRPr="00C87F12">
              <w:rPr>
                <w:rFonts w:cs="Arial"/>
              </w:rPr>
              <w:t>Required</w:t>
            </w:r>
          </w:p>
          <w:p w14:paraId="1BB41CD1" w14:textId="77777777" w:rsidR="00EC6E68" w:rsidRPr="00C87F12" w:rsidRDefault="00EC6E68" w:rsidP="00D16116">
            <w:pPr>
              <w:jc w:val="center"/>
              <w:rPr>
                <w:rFonts w:cs="Arial"/>
              </w:rPr>
            </w:pPr>
          </w:p>
          <w:p w14:paraId="67C22C01" w14:textId="77777777" w:rsidR="00EC6E68" w:rsidRPr="00C87F12" w:rsidRDefault="00EC6E68" w:rsidP="00D16116">
            <w:pPr>
              <w:jc w:val="center"/>
              <w:rPr>
                <w:rFonts w:cs="Arial"/>
              </w:rPr>
            </w:pPr>
          </w:p>
          <w:p w14:paraId="1F1F1767" w14:textId="77777777" w:rsidR="00EC6E68" w:rsidRPr="00C87F12" w:rsidRDefault="00EC6E68" w:rsidP="00D16116">
            <w:pPr>
              <w:jc w:val="center"/>
              <w:rPr>
                <w:rFonts w:cs="Arial"/>
              </w:rPr>
            </w:pPr>
            <w:r w:rsidRPr="00C87F12">
              <w:rPr>
                <w:rFonts w:cs="Arial"/>
              </w:rPr>
              <w:t>Required</w:t>
            </w:r>
          </w:p>
          <w:p w14:paraId="06D1999F" w14:textId="77777777" w:rsidR="00EC6E68" w:rsidRPr="00C87F12" w:rsidRDefault="00EC6E68" w:rsidP="00D16116">
            <w:pPr>
              <w:jc w:val="center"/>
              <w:rPr>
                <w:rFonts w:cs="Arial"/>
              </w:rPr>
            </w:pPr>
          </w:p>
          <w:p w14:paraId="31FF1C04" w14:textId="77777777" w:rsidR="00EC6E68" w:rsidRPr="00C87F12" w:rsidRDefault="00EC6E68" w:rsidP="00D16116">
            <w:pPr>
              <w:jc w:val="center"/>
              <w:rPr>
                <w:rFonts w:cs="Arial"/>
              </w:rPr>
            </w:pPr>
          </w:p>
        </w:tc>
        <w:tc>
          <w:tcPr>
            <w:tcW w:w="1842" w:type="dxa"/>
            <w:shd w:val="clear" w:color="auto" w:fill="auto"/>
          </w:tcPr>
          <w:p w14:paraId="22E28239" w14:textId="77777777" w:rsidR="00EC6E68" w:rsidRPr="00C87F12" w:rsidRDefault="00EC6E68" w:rsidP="00D16116">
            <w:pPr>
              <w:widowControl w:val="0"/>
              <w:ind w:right="-46"/>
              <w:jc w:val="center"/>
              <w:rPr>
                <w:rFonts w:eastAsia="Microsoft Sans Serif" w:cs="Arial"/>
                <w:b/>
                <w:spacing w:val="-1"/>
              </w:rPr>
            </w:pPr>
          </w:p>
        </w:tc>
      </w:tr>
    </w:tbl>
    <w:p w14:paraId="369A802F" w14:textId="77777777" w:rsidR="00EC6E68" w:rsidRPr="00DC0C45" w:rsidRDefault="00EC6E68" w:rsidP="00EC6E68">
      <w:pPr>
        <w:widowControl w:val="0"/>
        <w:ind w:right="-46"/>
        <w:jc w:val="center"/>
        <w:rPr>
          <w:rFonts w:eastAsia="Microsoft Sans Serif" w:cs="Arial"/>
          <w:b/>
          <w:spacing w:val="-1"/>
        </w:rPr>
      </w:pPr>
    </w:p>
    <w:p w14:paraId="60346164"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54891CC2" w14:textId="77777777" w:rsidR="00EC6E68" w:rsidRPr="00DC0C45" w:rsidRDefault="00EC6E68" w:rsidP="00EC6E68">
      <w:pPr>
        <w:widowControl w:val="0"/>
        <w:ind w:right="95"/>
        <w:rPr>
          <w:rFonts w:cs="Arial"/>
          <w:b/>
        </w:rPr>
      </w:pPr>
    </w:p>
    <w:p w14:paraId="2B2119BE"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FE54AA4" w14:textId="77777777" w:rsidR="00EC6E68" w:rsidRDefault="00EC6E68" w:rsidP="00EC6E68">
      <w:pPr>
        <w:widowControl w:val="0"/>
        <w:spacing w:before="7"/>
        <w:rPr>
          <w:rFonts w:eastAsia="Microsoft Sans Serif" w:cs="Arial"/>
          <w:sz w:val="23"/>
        </w:rPr>
      </w:pPr>
    </w:p>
    <w:p w14:paraId="0A6D4D66" w14:textId="77777777" w:rsidR="00EC6E68" w:rsidRPr="00DC0C45" w:rsidRDefault="00EC6E68" w:rsidP="00EC6E68">
      <w:pPr>
        <w:widowControl w:val="0"/>
        <w:spacing w:before="7"/>
        <w:rPr>
          <w:rFonts w:eastAsia="Microsoft Sans Serif" w:cs="Arial"/>
          <w:sz w:val="23"/>
        </w:rPr>
      </w:pPr>
    </w:p>
    <w:p w14:paraId="1E3EF10A"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6FB1BBD6"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107FEB38" w14:textId="77777777" w:rsidR="00EC6E68" w:rsidRPr="00DC0C45" w:rsidRDefault="00EC6E68" w:rsidP="00EC6E68">
      <w:pPr>
        <w:widowControl w:val="0"/>
        <w:spacing w:before="5"/>
        <w:rPr>
          <w:rFonts w:eastAsia="Microsoft Sans Serif" w:cs="Arial"/>
          <w:sz w:val="26"/>
        </w:rPr>
      </w:pPr>
    </w:p>
    <w:p w14:paraId="4DD4E076" w14:textId="5BC79A27" w:rsidR="00EC6E68" w:rsidRPr="00F50352" w:rsidRDefault="00EC6E68" w:rsidP="00F50352">
      <w:pPr>
        <w:keepLines/>
        <w:spacing w:line="259" w:lineRule="exact"/>
        <w:ind w:hanging="450"/>
        <w:rPr>
          <w:rFonts w:cs="Arial"/>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F6184">
        <w:rPr>
          <w:rFonts w:cs="Arial"/>
        </w:rPr>
        <w:t>___________________________________________________</w:t>
      </w:r>
    </w:p>
    <w:p w14:paraId="7AB3DF69" w14:textId="77777777" w:rsidR="00EC6E68" w:rsidRDefault="00EC6E68" w:rsidP="00EC6E68">
      <w:pPr>
        <w:widowControl w:val="0"/>
        <w:spacing w:before="10"/>
        <w:ind w:hanging="450"/>
        <w:rPr>
          <w:rFonts w:eastAsia="Microsoft Sans Serif" w:cs="Arial"/>
          <w:w w:val="104"/>
          <w:u w:val="single"/>
        </w:rPr>
      </w:pPr>
    </w:p>
    <w:p w14:paraId="618EC976" w14:textId="77777777" w:rsidR="00EC6E68" w:rsidRDefault="00EC6E68" w:rsidP="00EC6E68">
      <w:pPr>
        <w:widowControl w:val="0"/>
        <w:tabs>
          <w:tab w:val="left" w:pos="772"/>
          <w:tab w:val="left" w:pos="773"/>
        </w:tabs>
        <w:spacing w:before="93"/>
        <w:outlineLvl w:val="0"/>
        <w:rPr>
          <w:rFonts w:eastAsia="Microsoft Sans Serif" w:cs="Arial"/>
          <w:w w:val="104"/>
          <w:u w:val="single"/>
        </w:rPr>
      </w:pPr>
    </w:p>
    <w:p w14:paraId="3DD399B2" w14:textId="77777777"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bookmarkStart w:id="124" w:name="_Toc117692545"/>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4"/>
    </w:p>
    <w:p w14:paraId="79BC15BB"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3F9A9F7E"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29E588A8"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65B84D60"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598A86FB" w14:textId="77777777" w:rsidTr="00D16116">
        <w:tc>
          <w:tcPr>
            <w:tcW w:w="1008" w:type="dxa"/>
            <w:shd w:val="clear" w:color="auto" w:fill="auto"/>
          </w:tcPr>
          <w:p w14:paraId="6A7D4C7D"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63EC57D6"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7CF29351"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010A7DD2"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0A898A47"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511C3490" w14:textId="77777777" w:rsidTr="00D16116">
        <w:trPr>
          <w:trHeight w:val="8810"/>
        </w:trPr>
        <w:tc>
          <w:tcPr>
            <w:tcW w:w="1008" w:type="dxa"/>
            <w:shd w:val="clear" w:color="auto" w:fill="auto"/>
          </w:tcPr>
          <w:p w14:paraId="32693193"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980" w:type="dxa"/>
            <w:shd w:val="clear" w:color="auto" w:fill="auto"/>
          </w:tcPr>
          <w:p w14:paraId="089FA33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5.3</w:t>
            </w:r>
          </w:p>
          <w:p w14:paraId="6F45C534" w14:textId="77777777" w:rsidR="00EC6E68" w:rsidRPr="00C87F12" w:rsidRDefault="00EC6E68" w:rsidP="00D16116">
            <w:pPr>
              <w:widowControl w:val="0"/>
              <w:ind w:right="-46"/>
              <w:jc w:val="center"/>
              <w:rPr>
                <w:rFonts w:eastAsia="Microsoft Sans Serif" w:cs="Arial"/>
                <w:b/>
                <w:spacing w:val="-1"/>
              </w:rPr>
            </w:pPr>
          </w:p>
          <w:p w14:paraId="62AB53A0" w14:textId="77777777" w:rsidR="00EC6E68" w:rsidRDefault="00EC6E68" w:rsidP="00D16116">
            <w:pPr>
              <w:widowControl w:val="0"/>
              <w:ind w:right="-46"/>
              <w:jc w:val="center"/>
              <w:rPr>
                <w:rFonts w:eastAsia="Microsoft Sans Serif" w:cs="Arial"/>
                <w:spacing w:val="-1"/>
              </w:rPr>
            </w:pPr>
          </w:p>
          <w:p w14:paraId="61B40527"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6.1.1.10</w:t>
            </w:r>
          </w:p>
          <w:p w14:paraId="523695D0" w14:textId="77777777" w:rsidR="00EC6E68" w:rsidRPr="00C87F12" w:rsidRDefault="00EC6E68" w:rsidP="00D16116">
            <w:pPr>
              <w:widowControl w:val="0"/>
              <w:ind w:right="-46"/>
              <w:jc w:val="center"/>
              <w:rPr>
                <w:rFonts w:eastAsia="Microsoft Sans Serif" w:cs="Arial"/>
                <w:b/>
                <w:spacing w:val="-1"/>
              </w:rPr>
            </w:pPr>
          </w:p>
          <w:p w14:paraId="131E34F1" w14:textId="77777777" w:rsidR="00EC6E68" w:rsidRPr="00C87F12" w:rsidRDefault="00EC6E68" w:rsidP="00D16116">
            <w:pPr>
              <w:jc w:val="center"/>
              <w:rPr>
                <w:rFonts w:eastAsia="Microsoft Sans Serif" w:cs="Arial"/>
              </w:rPr>
            </w:pPr>
          </w:p>
          <w:p w14:paraId="08E1B601" w14:textId="77777777" w:rsidR="00EC6E68" w:rsidRPr="00C87F12" w:rsidRDefault="00EC6E68" w:rsidP="00D16116">
            <w:pPr>
              <w:jc w:val="center"/>
              <w:rPr>
                <w:rFonts w:eastAsia="Microsoft Sans Serif" w:cs="Arial"/>
              </w:rPr>
            </w:pPr>
            <w:r>
              <w:rPr>
                <w:rFonts w:eastAsia="Microsoft Sans Serif" w:cs="Arial"/>
              </w:rPr>
              <w:t>6.1.1</w:t>
            </w:r>
            <w:r w:rsidRPr="00C87F12">
              <w:rPr>
                <w:rFonts w:eastAsia="Microsoft Sans Serif" w:cs="Arial"/>
              </w:rPr>
              <w:t>.11</w:t>
            </w:r>
          </w:p>
          <w:p w14:paraId="560FFD88" w14:textId="77777777" w:rsidR="00EC6E68" w:rsidRPr="00C87F12" w:rsidRDefault="00EC6E68" w:rsidP="00D16116">
            <w:pPr>
              <w:jc w:val="center"/>
              <w:rPr>
                <w:rFonts w:eastAsia="Microsoft Sans Serif" w:cs="Arial"/>
              </w:rPr>
            </w:pPr>
          </w:p>
          <w:p w14:paraId="3E7E3AF3" w14:textId="77777777" w:rsidR="00EC6E68" w:rsidRPr="00C87F12" w:rsidRDefault="00EC6E68" w:rsidP="00D16116">
            <w:pPr>
              <w:jc w:val="center"/>
              <w:rPr>
                <w:rFonts w:eastAsia="Microsoft Sans Serif" w:cs="Arial"/>
              </w:rPr>
            </w:pPr>
          </w:p>
          <w:p w14:paraId="0BA84F60" w14:textId="77777777" w:rsidR="00EC6E68" w:rsidRPr="00C87F12" w:rsidRDefault="00EC6E68" w:rsidP="00D16116">
            <w:pPr>
              <w:jc w:val="center"/>
              <w:rPr>
                <w:rFonts w:eastAsia="Microsoft Sans Serif" w:cs="Arial"/>
              </w:rPr>
            </w:pPr>
          </w:p>
          <w:p w14:paraId="52F9DA35" w14:textId="77777777" w:rsidR="00EC6E68" w:rsidRPr="00C87F12" w:rsidRDefault="00EC6E68" w:rsidP="00D16116">
            <w:pPr>
              <w:jc w:val="center"/>
              <w:rPr>
                <w:rFonts w:eastAsia="Microsoft Sans Serif" w:cs="Arial"/>
              </w:rPr>
            </w:pPr>
            <w:r>
              <w:rPr>
                <w:rFonts w:eastAsia="Microsoft Sans Serif" w:cs="Arial"/>
              </w:rPr>
              <w:t>6.1.1</w:t>
            </w:r>
            <w:r w:rsidRPr="00C87F12">
              <w:rPr>
                <w:rFonts w:eastAsia="Microsoft Sans Serif" w:cs="Arial"/>
              </w:rPr>
              <w:t>.12</w:t>
            </w:r>
          </w:p>
          <w:p w14:paraId="56351645" w14:textId="77777777" w:rsidR="00EC6E68" w:rsidRPr="00C87F12" w:rsidRDefault="00EC6E68" w:rsidP="00D16116">
            <w:pPr>
              <w:jc w:val="center"/>
              <w:rPr>
                <w:rFonts w:eastAsia="Microsoft Sans Serif" w:cs="Arial"/>
              </w:rPr>
            </w:pPr>
          </w:p>
          <w:p w14:paraId="4DA427F0" w14:textId="77777777" w:rsidR="00EC6E68" w:rsidRPr="00C87F12" w:rsidRDefault="00EC6E68" w:rsidP="00D16116">
            <w:pPr>
              <w:jc w:val="center"/>
              <w:rPr>
                <w:rFonts w:eastAsia="Microsoft Sans Serif" w:cs="Arial"/>
              </w:rPr>
            </w:pPr>
          </w:p>
          <w:p w14:paraId="2D9CF7FB" w14:textId="77777777" w:rsidR="00EC6E68" w:rsidRPr="00C87F12" w:rsidRDefault="00EC6E68" w:rsidP="00D16116">
            <w:pPr>
              <w:jc w:val="center"/>
              <w:rPr>
                <w:rFonts w:eastAsia="Microsoft Sans Serif" w:cs="Arial"/>
              </w:rPr>
            </w:pPr>
          </w:p>
          <w:p w14:paraId="79E23132" w14:textId="77777777" w:rsidR="00EC6E68" w:rsidRPr="00C87F12" w:rsidRDefault="00EC6E68" w:rsidP="00D16116">
            <w:pPr>
              <w:jc w:val="center"/>
              <w:rPr>
                <w:rFonts w:eastAsia="Microsoft Sans Serif" w:cs="Arial"/>
              </w:rPr>
            </w:pPr>
            <w:r>
              <w:rPr>
                <w:rFonts w:eastAsia="Microsoft Sans Serif" w:cs="Arial"/>
              </w:rPr>
              <w:t>6.1.1</w:t>
            </w:r>
            <w:r w:rsidRPr="00C87F12">
              <w:rPr>
                <w:rFonts w:eastAsia="Microsoft Sans Serif" w:cs="Arial"/>
              </w:rPr>
              <w:t>.13</w:t>
            </w:r>
          </w:p>
          <w:p w14:paraId="75864345" w14:textId="77777777" w:rsidR="00EC6E68" w:rsidRPr="00C87F12" w:rsidRDefault="00EC6E68" w:rsidP="00D16116">
            <w:pPr>
              <w:jc w:val="center"/>
              <w:rPr>
                <w:rFonts w:eastAsia="Microsoft Sans Serif" w:cs="Arial"/>
              </w:rPr>
            </w:pPr>
          </w:p>
          <w:p w14:paraId="3ACFB4DD" w14:textId="77777777" w:rsidR="00EC6E68" w:rsidRPr="00C87F12" w:rsidRDefault="00EC6E68" w:rsidP="00D16116">
            <w:pPr>
              <w:jc w:val="center"/>
              <w:rPr>
                <w:rFonts w:eastAsia="Microsoft Sans Serif" w:cs="Arial"/>
              </w:rPr>
            </w:pPr>
          </w:p>
          <w:p w14:paraId="4D5A536F" w14:textId="77777777" w:rsidR="00EC6E68" w:rsidRPr="00C87F12" w:rsidRDefault="00EC6E68" w:rsidP="00D16116">
            <w:pPr>
              <w:jc w:val="center"/>
              <w:rPr>
                <w:rFonts w:eastAsia="Microsoft Sans Serif" w:cs="Arial"/>
              </w:rPr>
            </w:pPr>
          </w:p>
          <w:p w14:paraId="1D3F984D" w14:textId="77777777" w:rsidR="00EC6E68" w:rsidRPr="00C87F12" w:rsidRDefault="00EC6E68" w:rsidP="00D16116">
            <w:pPr>
              <w:jc w:val="center"/>
              <w:rPr>
                <w:rFonts w:eastAsia="Microsoft Sans Serif" w:cs="Arial"/>
              </w:rPr>
            </w:pPr>
          </w:p>
          <w:p w14:paraId="2BC286AF" w14:textId="77777777" w:rsidR="00EC6E68" w:rsidRPr="00C87F12" w:rsidRDefault="00EC6E68" w:rsidP="00D16116">
            <w:pPr>
              <w:jc w:val="center"/>
              <w:rPr>
                <w:rFonts w:eastAsia="Microsoft Sans Serif" w:cs="Arial"/>
              </w:rPr>
            </w:pPr>
          </w:p>
          <w:p w14:paraId="60B5B0B4" w14:textId="77777777" w:rsidR="00EC6E68" w:rsidRDefault="00EC6E68" w:rsidP="00D16116">
            <w:pPr>
              <w:jc w:val="center"/>
              <w:rPr>
                <w:rFonts w:eastAsia="Microsoft Sans Serif" w:cs="Arial"/>
              </w:rPr>
            </w:pPr>
            <w:r>
              <w:rPr>
                <w:rFonts w:eastAsia="Microsoft Sans Serif" w:cs="Arial"/>
              </w:rPr>
              <w:t>6.1.1</w:t>
            </w:r>
            <w:r w:rsidRPr="00C87F12">
              <w:rPr>
                <w:rFonts w:eastAsia="Microsoft Sans Serif" w:cs="Arial"/>
              </w:rPr>
              <w:t>.14</w:t>
            </w:r>
          </w:p>
          <w:p w14:paraId="3548CE05" w14:textId="77777777" w:rsidR="00EC6E68" w:rsidRPr="00181D33" w:rsidRDefault="00EC6E68" w:rsidP="00D16116">
            <w:pPr>
              <w:jc w:val="center"/>
              <w:rPr>
                <w:rFonts w:eastAsia="Microsoft Sans Serif" w:cs="Arial"/>
              </w:rPr>
            </w:pPr>
          </w:p>
          <w:p w14:paraId="45146D7C" w14:textId="77777777" w:rsidR="00EC6E68" w:rsidRPr="00181D33" w:rsidRDefault="00EC6E68" w:rsidP="00D16116">
            <w:pPr>
              <w:jc w:val="center"/>
              <w:rPr>
                <w:rFonts w:eastAsia="Microsoft Sans Serif" w:cs="Arial"/>
              </w:rPr>
            </w:pPr>
          </w:p>
          <w:p w14:paraId="3BB8F574" w14:textId="77777777" w:rsidR="00EC6E68" w:rsidRDefault="00EC6E68" w:rsidP="00D16116">
            <w:pPr>
              <w:jc w:val="center"/>
              <w:rPr>
                <w:rFonts w:eastAsia="Microsoft Sans Serif" w:cs="Arial"/>
              </w:rPr>
            </w:pPr>
          </w:p>
          <w:p w14:paraId="41AD40F3" w14:textId="77777777" w:rsidR="00EC6E68" w:rsidRDefault="00EC6E68" w:rsidP="00D16116">
            <w:pPr>
              <w:jc w:val="center"/>
              <w:rPr>
                <w:rFonts w:eastAsia="Microsoft Sans Serif" w:cs="Arial"/>
              </w:rPr>
            </w:pPr>
            <w:r>
              <w:rPr>
                <w:rFonts w:eastAsia="Microsoft Sans Serif" w:cs="Arial"/>
              </w:rPr>
              <w:t>6.1.1.15</w:t>
            </w:r>
          </w:p>
          <w:p w14:paraId="2EA19401" w14:textId="77777777" w:rsidR="00EC6E68" w:rsidRPr="00181D33" w:rsidRDefault="00EC6E68" w:rsidP="00D16116">
            <w:pPr>
              <w:jc w:val="center"/>
              <w:rPr>
                <w:rFonts w:eastAsia="Microsoft Sans Serif" w:cs="Arial"/>
              </w:rPr>
            </w:pPr>
          </w:p>
          <w:p w14:paraId="07B7A928" w14:textId="77777777" w:rsidR="00EC6E68" w:rsidRPr="00181D33" w:rsidRDefault="00EC6E68" w:rsidP="00D16116">
            <w:pPr>
              <w:jc w:val="center"/>
              <w:rPr>
                <w:rFonts w:eastAsia="Microsoft Sans Serif" w:cs="Arial"/>
              </w:rPr>
            </w:pPr>
          </w:p>
          <w:p w14:paraId="2BE11F40" w14:textId="77777777" w:rsidR="00EC6E68" w:rsidRPr="00181D33" w:rsidRDefault="00EC6E68" w:rsidP="00D16116">
            <w:pPr>
              <w:jc w:val="center"/>
              <w:rPr>
                <w:rFonts w:eastAsia="Microsoft Sans Serif" w:cs="Arial"/>
              </w:rPr>
            </w:pPr>
          </w:p>
          <w:p w14:paraId="7678AB2B" w14:textId="77777777" w:rsidR="00EC6E68" w:rsidRDefault="00EC6E68" w:rsidP="00D16116">
            <w:pPr>
              <w:jc w:val="center"/>
              <w:rPr>
                <w:rFonts w:eastAsia="Microsoft Sans Serif" w:cs="Arial"/>
              </w:rPr>
            </w:pPr>
          </w:p>
          <w:p w14:paraId="0E4B976C" w14:textId="77777777" w:rsidR="00EC6E68" w:rsidRDefault="00EC6E68" w:rsidP="00D16116">
            <w:pPr>
              <w:jc w:val="center"/>
              <w:rPr>
                <w:rFonts w:eastAsia="Microsoft Sans Serif" w:cs="Arial"/>
              </w:rPr>
            </w:pPr>
            <w:r>
              <w:rPr>
                <w:rFonts w:eastAsia="Microsoft Sans Serif" w:cs="Arial"/>
              </w:rPr>
              <w:t>6.1.1.16</w:t>
            </w:r>
          </w:p>
          <w:p w14:paraId="04FCB506" w14:textId="77777777" w:rsidR="00EC6E68" w:rsidRPr="00181D33" w:rsidRDefault="00EC6E68" w:rsidP="00D16116">
            <w:pPr>
              <w:jc w:val="center"/>
              <w:rPr>
                <w:rFonts w:eastAsia="Microsoft Sans Serif" w:cs="Arial"/>
              </w:rPr>
            </w:pPr>
          </w:p>
          <w:p w14:paraId="6DB94FCA" w14:textId="77777777" w:rsidR="00EC6E68" w:rsidRPr="00181D33" w:rsidRDefault="00EC6E68" w:rsidP="00D16116">
            <w:pPr>
              <w:jc w:val="center"/>
              <w:rPr>
                <w:rFonts w:eastAsia="Microsoft Sans Serif" w:cs="Arial"/>
              </w:rPr>
            </w:pPr>
          </w:p>
          <w:p w14:paraId="7936E374" w14:textId="77777777" w:rsidR="00EC6E68" w:rsidRPr="00181D33" w:rsidRDefault="00EC6E68" w:rsidP="00D16116">
            <w:pPr>
              <w:jc w:val="center"/>
              <w:rPr>
                <w:rFonts w:eastAsia="Microsoft Sans Serif" w:cs="Arial"/>
              </w:rPr>
            </w:pPr>
          </w:p>
          <w:p w14:paraId="49C0C8B5" w14:textId="77777777" w:rsidR="00EC6E68" w:rsidRDefault="00EC6E68" w:rsidP="00D16116">
            <w:pPr>
              <w:jc w:val="center"/>
              <w:rPr>
                <w:rFonts w:eastAsia="Microsoft Sans Serif" w:cs="Arial"/>
              </w:rPr>
            </w:pPr>
          </w:p>
          <w:p w14:paraId="03E0B36E" w14:textId="77777777" w:rsidR="00EC6E68" w:rsidRDefault="00EC6E68" w:rsidP="00D16116">
            <w:pPr>
              <w:jc w:val="center"/>
              <w:rPr>
                <w:rFonts w:eastAsia="Microsoft Sans Serif" w:cs="Arial"/>
              </w:rPr>
            </w:pPr>
            <w:r>
              <w:rPr>
                <w:rFonts w:eastAsia="Microsoft Sans Serif" w:cs="Arial"/>
              </w:rPr>
              <w:t>6.1.1.17</w:t>
            </w:r>
          </w:p>
          <w:p w14:paraId="5E50371C" w14:textId="77777777" w:rsidR="00EC6E68" w:rsidRPr="00181D33" w:rsidRDefault="00EC6E68" w:rsidP="00D16116">
            <w:pPr>
              <w:jc w:val="center"/>
              <w:rPr>
                <w:rFonts w:eastAsia="Microsoft Sans Serif" w:cs="Arial"/>
              </w:rPr>
            </w:pPr>
          </w:p>
          <w:p w14:paraId="465F1732" w14:textId="77777777" w:rsidR="00EC6E68" w:rsidRDefault="00EC6E68" w:rsidP="00D16116">
            <w:pPr>
              <w:jc w:val="center"/>
              <w:rPr>
                <w:rFonts w:eastAsia="Microsoft Sans Serif" w:cs="Arial"/>
              </w:rPr>
            </w:pPr>
          </w:p>
          <w:p w14:paraId="4909B3D4" w14:textId="77777777" w:rsidR="00EC6E68" w:rsidRPr="00181D33" w:rsidRDefault="00EC6E68" w:rsidP="00D16116">
            <w:pPr>
              <w:jc w:val="center"/>
              <w:rPr>
                <w:rFonts w:eastAsia="Microsoft Sans Serif" w:cs="Arial"/>
              </w:rPr>
            </w:pPr>
            <w:r>
              <w:rPr>
                <w:rFonts w:eastAsia="Microsoft Sans Serif" w:cs="Arial"/>
              </w:rPr>
              <w:t>6.1.1.18</w:t>
            </w:r>
          </w:p>
        </w:tc>
        <w:tc>
          <w:tcPr>
            <w:tcW w:w="2746" w:type="dxa"/>
            <w:shd w:val="clear" w:color="auto" w:fill="auto"/>
          </w:tcPr>
          <w:p w14:paraId="14449D9E" w14:textId="77777777" w:rsidR="00EC6E68" w:rsidRPr="00C87F12" w:rsidRDefault="00EC6E68" w:rsidP="00D16116">
            <w:pPr>
              <w:tabs>
                <w:tab w:val="left" w:pos="993"/>
              </w:tabs>
              <w:rPr>
                <w:b/>
                <w:sz w:val="18"/>
                <w:szCs w:val="18"/>
              </w:rPr>
            </w:pPr>
            <w:r w:rsidRPr="00C87F12">
              <w:rPr>
                <w:b/>
                <w:sz w:val="18"/>
                <w:szCs w:val="18"/>
              </w:rPr>
              <w:t>SERVICE PROVIDERS RESPONSIBLITIES</w:t>
            </w:r>
          </w:p>
          <w:p w14:paraId="275F6275" w14:textId="77777777" w:rsidR="00EC6E68" w:rsidRDefault="00EC6E68" w:rsidP="00D16116">
            <w:pPr>
              <w:tabs>
                <w:tab w:val="left" w:pos="993"/>
              </w:tabs>
            </w:pPr>
          </w:p>
          <w:p w14:paraId="1150F4DA" w14:textId="77777777" w:rsidR="00EC6E68" w:rsidRDefault="00EC6E68" w:rsidP="00D16116">
            <w:pPr>
              <w:tabs>
                <w:tab w:val="left" w:pos="1418"/>
              </w:tabs>
            </w:pPr>
            <w:r w:rsidRPr="00773726">
              <w:t>Address identified security risks</w:t>
            </w:r>
          </w:p>
          <w:p w14:paraId="69CE1A92" w14:textId="77777777" w:rsidR="00EC6E68" w:rsidRPr="00773726" w:rsidRDefault="00EC6E68" w:rsidP="00D16116">
            <w:pPr>
              <w:tabs>
                <w:tab w:val="left" w:pos="1418"/>
              </w:tabs>
            </w:pPr>
          </w:p>
          <w:p w14:paraId="22DE48E7" w14:textId="77777777" w:rsidR="00EC6E68" w:rsidRDefault="00EC6E68" w:rsidP="00D16116">
            <w:pPr>
              <w:tabs>
                <w:tab w:val="left" w:pos="1418"/>
              </w:tabs>
            </w:pPr>
            <w:r w:rsidRPr="00773726">
              <w:t xml:space="preserve">Apply best practice </w:t>
            </w:r>
          </w:p>
          <w:p w14:paraId="449F950B" w14:textId="77777777" w:rsidR="00EC6E68" w:rsidRDefault="00EC6E68" w:rsidP="00D16116">
            <w:pPr>
              <w:tabs>
                <w:tab w:val="left" w:pos="1418"/>
              </w:tabs>
            </w:pPr>
            <w:r w:rsidRPr="00773726">
              <w:t>configurations on LAN equipment</w:t>
            </w:r>
          </w:p>
          <w:p w14:paraId="392599A5" w14:textId="77777777" w:rsidR="00EC6E68" w:rsidRPr="00773726" w:rsidRDefault="00EC6E68" w:rsidP="00D16116">
            <w:pPr>
              <w:tabs>
                <w:tab w:val="left" w:pos="1418"/>
              </w:tabs>
            </w:pPr>
          </w:p>
          <w:p w14:paraId="72840FD4" w14:textId="77777777" w:rsidR="00EC6E68" w:rsidRDefault="00EC6E68" w:rsidP="00D16116">
            <w:pPr>
              <w:tabs>
                <w:tab w:val="left" w:pos="1418"/>
              </w:tabs>
              <w:ind w:left="1" w:hanging="1"/>
            </w:pPr>
            <w:r w:rsidRPr="00773726">
              <w:t>Maintain and support IOS on switches and Wireless Access Points</w:t>
            </w:r>
          </w:p>
          <w:p w14:paraId="4F601D65" w14:textId="77777777" w:rsidR="00EC6E68" w:rsidRPr="00773726" w:rsidRDefault="00EC6E68" w:rsidP="00D16116">
            <w:pPr>
              <w:tabs>
                <w:tab w:val="left" w:pos="1418"/>
              </w:tabs>
              <w:ind w:left="1" w:hanging="1"/>
            </w:pPr>
          </w:p>
          <w:p w14:paraId="35547C64" w14:textId="77777777" w:rsidR="00EC6E68" w:rsidRDefault="00EC6E68" w:rsidP="00D16116">
            <w:pPr>
              <w:tabs>
                <w:tab w:val="left" w:pos="1418"/>
              </w:tabs>
              <w:ind w:left="1" w:hanging="1"/>
            </w:pPr>
            <w:r w:rsidRPr="00773726">
              <w:t>Extract information as requested from LAN Equipment i.e. Audit requests, compliance requests, etc.</w:t>
            </w:r>
          </w:p>
          <w:p w14:paraId="0534D3DC" w14:textId="77777777" w:rsidR="00EC6E68" w:rsidRPr="00773726" w:rsidRDefault="00EC6E68" w:rsidP="00D16116">
            <w:pPr>
              <w:tabs>
                <w:tab w:val="left" w:pos="1418"/>
              </w:tabs>
              <w:ind w:left="1" w:hanging="1"/>
            </w:pPr>
          </w:p>
          <w:p w14:paraId="56B055FE" w14:textId="77777777" w:rsidR="00EC6E68" w:rsidRDefault="00EC6E68" w:rsidP="00D16116">
            <w:pPr>
              <w:tabs>
                <w:tab w:val="left" w:pos="1418"/>
              </w:tabs>
              <w:ind w:left="-14" w:firstLine="14"/>
            </w:pPr>
            <w:r w:rsidRPr="00773726">
              <w:t>Address identified vulnerabilities on LAN Equipment</w:t>
            </w:r>
          </w:p>
          <w:p w14:paraId="45DFDE85" w14:textId="77777777" w:rsidR="00EC6E68" w:rsidRPr="00773726" w:rsidRDefault="00EC6E68" w:rsidP="00D16116">
            <w:pPr>
              <w:tabs>
                <w:tab w:val="left" w:pos="1418"/>
              </w:tabs>
              <w:ind w:left="-14" w:firstLine="14"/>
            </w:pPr>
          </w:p>
          <w:p w14:paraId="386867B6" w14:textId="77777777" w:rsidR="00EC6E68" w:rsidRDefault="00EC6E68" w:rsidP="00D16116">
            <w:pPr>
              <w:tabs>
                <w:tab w:val="left" w:pos="1418"/>
              </w:tabs>
              <w:ind w:left="-14" w:firstLine="14"/>
            </w:pPr>
            <w:r w:rsidRPr="00773726">
              <w:t>Perform configurations to enable other services such as VOIP, QoS, etc. on LAN equipment</w:t>
            </w:r>
          </w:p>
          <w:p w14:paraId="185F9154" w14:textId="77777777" w:rsidR="00EC6E68" w:rsidRPr="00773726" w:rsidRDefault="00EC6E68" w:rsidP="00D16116">
            <w:pPr>
              <w:tabs>
                <w:tab w:val="left" w:pos="1418"/>
              </w:tabs>
              <w:ind w:left="-14" w:firstLine="14"/>
            </w:pPr>
          </w:p>
          <w:p w14:paraId="2556FFAF" w14:textId="77777777" w:rsidR="00EC6E68" w:rsidRDefault="00EC6E68" w:rsidP="00D16116">
            <w:pPr>
              <w:tabs>
                <w:tab w:val="left" w:pos="1418"/>
              </w:tabs>
              <w:ind w:left="-14" w:firstLine="14"/>
            </w:pPr>
            <w:r w:rsidRPr="00773726">
              <w:t>Data points installation (material included) maximum of 200 network points a month</w:t>
            </w:r>
          </w:p>
          <w:p w14:paraId="159BB0F2" w14:textId="77777777" w:rsidR="00EC6E68" w:rsidRPr="00773726" w:rsidRDefault="00EC6E68" w:rsidP="00D16116">
            <w:pPr>
              <w:tabs>
                <w:tab w:val="left" w:pos="1418"/>
              </w:tabs>
              <w:ind w:left="-14" w:firstLine="14"/>
            </w:pPr>
          </w:p>
          <w:p w14:paraId="10DFFBA0" w14:textId="77777777" w:rsidR="00EC6E68" w:rsidRDefault="00EC6E68" w:rsidP="00D16116">
            <w:pPr>
              <w:tabs>
                <w:tab w:val="left" w:pos="1418"/>
              </w:tabs>
            </w:pPr>
            <w:r w:rsidRPr="00773726">
              <w:t>Repair faulty network points maximum of 200 a month</w:t>
            </w:r>
          </w:p>
          <w:p w14:paraId="7BC4D614" w14:textId="77777777" w:rsidR="00EC6E68" w:rsidRPr="00773726" w:rsidRDefault="00EC6E68" w:rsidP="00D16116">
            <w:pPr>
              <w:tabs>
                <w:tab w:val="left" w:pos="1418"/>
              </w:tabs>
            </w:pPr>
          </w:p>
          <w:p w14:paraId="4955BCDE" w14:textId="77777777" w:rsidR="00EC6E68" w:rsidRPr="0091536B" w:rsidRDefault="00EC6E68" w:rsidP="00D16116">
            <w:pPr>
              <w:tabs>
                <w:tab w:val="left" w:pos="1418"/>
              </w:tabs>
              <w:ind w:left="-14" w:firstLine="14"/>
            </w:pPr>
            <w:r w:rsidRPr="00773726">
              <w:t>Perform firmware upgrades on Local Area Equipment as per Original Equipment Manufacturer standards and best practice</w:t>
            </w:r>
          </w:p>
        </w:tc>
        <w:tc>
          <w:tcPr>
            <w:tcW w:w="1842" w:type="dxa"/>
            <w:shd w:val="clear" w:color="auto" w:fill="auto"/>
          </w:tcPr>
          <w:p w14:paraId="793B775F" w14:textId="77777777" w:rsidR="00EC6E68" w:rsidRPr="00C87F12" w:rsidRDefault="00EC6E68" w:rsidP="00D16116">
            <w:pPr>
              <w:jc w:val="center"/>
              <w:rPr>
                <w:rFonts w:cs="Arial"/>
              </w:rPr>
            </w:pPr>
          </w:p>
          <w:p w14:paraId="795F78D6" w14:textId="77777777" w:rsidR="00EC6E68" w:rsidRPr="00C87F12" w:rsidRDefault="00EC6E68" w:rsidP="00D16116">
            <w:pPr>
              <w:jc w:val="center"/>
              <w:rPr>
                <w:rFonts w:cs="Arial"/>
              </w:rPr>
            </w:pPr>
          </w:p>
          <w:p w14:paraId="5EAB975C" w14:textId="77777777" w:rsidR="00EC6E68" w:rsidRPr="00C87F12" w:rsidRDefault="00EC6E68" w:rsidP="00D16116">
            <w:pPr>
              <w:jc w:val="center"/>
              <w:rPr>
                <w:rFonts w:cs="Arial"/>
              </w:rPr>
            </w:pPr>
          </w:p>
          <w:p w14:paraId="77DA9ABB" w14:textId="77777777" w:rsidR="00EC6E68" w:rsidRPr="00C87F12" w:rsidRDefault="00EC6E68" w:rsidP="00D16116">
            <w:pPr>
              <w:jc w:val="center"/>
              <w:rPr>
                <w:rFonts w:cs="Arial"/>
              </w:rPr>
            </w:pPr>
            <w:r w:rsidRPr="00C87F12">
              <w:rPr>
                <w:rFonts w:cs="Arial"/>
              </w:rPr>
              <w:t>Required</w:t>
            </w:r>
          </w:p>
          <w:p w14:paraId="186EF0DF" w14:textId="77777777" w:rsidR="00EC6E68" w:rsidRPr="00C87F12" w:rsidRDefault="00EC6E68" w:rsidP="00D16116">
            <w:pPr>
              <w:jc w:val="center"/>
              <w:rPr>
                <w:rFonts w:cs="Arial"/>
              </w:rPr>
            </w:pPr>
          </w:p>
          <w:p w14:paraId="731B5514" w14:textId="77777777" w:rsidR="00EC6E68" w:rsidRPr="00C87F12" w:rsidRDefault="00EC6E68" w:rsidP="00D16116">
            <w:pPr>
              <w:jc w:val="center"/>
              <w:rPr>
                <w:rFonts w:cs="Arial"/>
              </w:rPr>
            </w:pPr>
          </w:p>
          <w:p w14:paraId="7A9BD7B3" w14:textId="77777777" w:rsidR="00EC6E68" w:rsidRPr="00C87F12" w:rsidRDefault="00EC6E68" w:rsidP="00D16116">
            <w:pPr>
              <w:jc w:val="center"/>
              <w:rPr>
                <w:rFonts w:cs="Arial"/>
              </w:rPr>
            </w:pPr>
            <w:r w:rsidRPr="00C87F12">
              <w:rPr>
                <w:rFonts w:cs="Arial"/>
              </w:rPr>
              <w:t>Required</w:t>
            </w:r>
          </w:p>
          <w:p w14:paraId="47AEDC8C" w14:textId="77777777" w:rsidR="00EC6E68" w:rsidRPr="00C87F12" w:rsidRDefault="00EC6E68" w:rsidP="00D16116">
            <w:pPr>
              <w:jc w:val="center"/>
              <w:rPr>
                <w:rFonts w:cs="Arial"/>
              </w:rPr>
            </w:pPr>
          </w:p>
          <w:p w14:paraId="1A4FBDB4" w14:textId="77777777" w:rsidR="00EC6E68" w:rsidRPr="00C87F12" w:rsidRDefault="00EC6E68" w:rsidP="00D16116">
            <w:pPr>
              <w:jc w:val="center"/>
              <w:rPr>
                <w:rFonts w:cs="Arial"/>
              </w:rPr>
            </w:pPr>
          </w:p>
          <w:p w14:paraId="002D69E0" w14:textId="77777777" w:rsidR="00EC6E68" w:rsidRPr="00C87F12" w:rsidRDefault="00EC6E68" w:rsidP="00D16116">
            <w:pPr>
              <w:jc w:val="center"/>
              <w:rPr>
                <w:rFonts w:cs="Arial"/>
              </w:rPr>
            </w:pPr>
          </w:p>
          <w:p w14:paraId="694374CA" w14:textId="77777777" w:rsidR="00EC6E68" w:rsidRPr="00C87F12" w:rsidRDefault="00EC6E68" w:rsidP="00D16116">
            <w:pPr>
              <w:jc w:val="center"/>
              <w:rPr>
                <w:rFonts w:cs="Arial"/>
              </w:rPr>
            </w:pPr>
            <w:r w:rsidRPr="00C87F12">
              <w:rPr>
                <w:rFonts w:cs="Arial"/>
              </w:rPr>
              <w:t>Required</w:t>
            </w:r>
          </w:p>
          <w:p w14:paraId="5BE44EFC" w14:textId="77777777" w:rsidR="00EC6E68" w:rsidRPr="00C87F12" w:rsidRDefault="00EC6E68" w:rsidP="00D16116">
            <w:pPr>
              <w:jc w:val="center"/>
              <w:rPr>
                <w:rFonts w:cs="Arial"/>
              </w:rPr>
            </w:pPr>
          </w:p>
          <w:p w14:paraId="60B70D76" w14:textId="77777777" w:rsidR="00EC6E68" w:rsidRPr="00C87F12" w:rsidRDefault="00EC6E68" w:rsidP="00D16116">
            <w:pPr>
              <w:jc w:val="center"/>
              <w:rPr>
                <w:rFonts w:cs="Arial"/>
              </w:rPr>
            </w:pPr>
          </w:p>
          <w:p w14:paraId="698C41A1" w14:textId="77777777" w:rsidR="00EC6E68" w:rsidRPr="00C87F12" w:rsidRDefault="00EC6E68" w:rsidP="00D16116">
            <w:pPr>
              <w:jc w:val="center"/>
              <w:rPr>
                <w:rFonts w:cs="Arial"/>
              </w:rPr>
            </w:pPr>
          </w:p>
          <w:p w14:paraId="44BEAE8E" w14:textId="77777777" w:rsidR="00EC6E68" w:rsidRPr="00C87F12" w:rsidRDefault="00EC6E68" w:rsidP="00D16116">
            <w:pPr>
              <w:jc w:val="center"/>
              <w:rPr>
                <w:rFonts w:cs="Arial"/>
              </w:rPr>
            </w:pPr>
            <w:r w:rsidRPr="00C87F12">
              <w:rPr>
                <w:rFonts w:cs="Arial"/>
              </w:rPr>
              <w:t>Required</w:t>
            </w:r>
          </w:p>
          <w:p w14:paraId="623B5B18" w14:textId="77777777" w:rsidR="00EC6E68" w:rsidRPr="00C87F12" w:rsidRDefault="00EC6E68" w:rsidP="00D16116">
            <w:pPr>
              <w:jc w:val="center"/>
              <w:rPr>
                <w:rFonts w:cs="Arial"/>
              </w:rPr>
            </w:pPr>
          </w:p>
          <w:p w14:paraId="1A229BEF" w14:textId="77777777" w:rsidR="00EC6E68" w:rsidRPr="00C87F12" w:rsidRDefault="00EC6E68" w:rsidP="00D16116">
            <w:pPr>
              <w:jc w:val="center"/>
              <w:rPr>
                <w:rFonts w:cs="Arial"/>
              </w:rPr>
            </w:pPr>
          </w:p>
          <w:p w14:paraId="3CC4EF19" w14:textId="77777777" w:rsidR="00EC6E68" w:rsidRPr="00C87F12" w:rsidRDefault="00EC6E68" w:rsidP="00D16116">
            <w:pPr>
              <w:jc w:val="center"/>
              <w:rPr>
                <w:rFonts w:cs="Arial"/>
              </w:rPr>
            </w:pPr>
          </w:p>
          <w:p w14:paraId="6A1572AA" w14:textId="77777777" w:rsidR="00EC6E68" w:rsidRPr="00C87F12" w:rsidRDefault="00EC6E68" w:rsidP="00D16116">
            <w:pPr>
              <w:jc w:val="center"/>
              <w:rPr>
                <w:rFonts w:cs="Arial"/>
              </w:rPr>
            </w:pPr>
          </w:p>
          <w:p w14:paraId="53DCC2C4" w14:textId="77777777" w:rsidR="00EC6E68" w:rsidRPr="00C87F12" w:rsidRDefault="00EC6E68" w:rsidP="00D16116">
            <w:pPr>
              <w:jc w:val="center"/>
              <w:rPr>
                <w:rFonts w:cs="Arial"/>
              </w:rPr>
            </w:pPr>
          </w:p>
          <w:p w14:paraId="5728BF54" w14:textId="77777777" w:rsidR="00EC6E68" w:rsidRPr="00C87F12" w:rsidRDefault="00EC6E68" w:rsidP="00D16116">
            <w:pPr>
              <w:jc w:val="center"/>
              <w:rPr>
                <w:rFonts w:cs="Arial"/>
              </w:rPr>
            </w:pPr>
            <w:r w:rsidRPr="00C87F12">
              <w:rPr>
                <w:rFonts w:cs="Arial"/>
              </w:rPr>
              <w:t>Required</w:t>
            </w:r>
          </w:p>
          <w:p w14:paraId="5140E975" w14:textId="77777777" w:rsidR="00EC6E68" w:rsidRPr="00C87F12" w:rsidRDefault="00EC6E68" w:rsidP="00D16116">
            <w:pPr>
              <w:jc w:val="center"/>
              <w:rPr>
                <w:rFonts w:cs="Arial"/>
              </w:rPr>
            </w:pPr>
          </w:p>
          <w:p w14:paraId="42491594" w14:textId="77777777" w:rsidR="00EC6E68" w:rsidRPr="00C87F12" w:rsidRDefault="00EC6E68" w:rsidP="00D16116">
            <w:pPr>
              <w:jc w:val="center"/>
              <w:rPr>
                <w:rFonts w:cs="Arial"/>
              </w:rPr>
            </w:pPr>
          </w:p>
          <w:p w14:paraId="08CDB413" w14:textId="77777777" w:rsidR="00EC6E68" w:rsidRPr="00C87F12" w:rsidRDefault="00EC6E68" w:rsidP="00D16116">
            <w:pPr>
              <w:jc w:val="center"/>
              <w:rPr>
                <w:rFonts w:cs="Arial"/>
              </w:rPr>
            </w:pPr>
          </w:p>
          <w:p w14:paraId="5681E031" w14:textId="77777777" w:rsidR="00EC6E68" w:rsidRPr="00C87F12" w:rsidRDefault="00EC6E68" w:rsidP="00D16116">
            <w:pPr>
              <w:jc w:val="center"/>
              <w:rPr>
                <w:rFonts w:cs="Arial"/>
              </w:rPr>
            </w:pPr>
            <w:r w:rsidRPr="00C87F12">
              <w:rPr>
                <w:rFonts w:cs="Arial"/>
              </w:rPr>
              <w:t>Required</w:t>
            </w:r>
          </w:p>
          <w:p w14:paraId="4F82A6D8" w14:textId="77777777" w:rsidR="00EC6E68" w:rsidRPr="00C87F12" w:rsidRDefault="00EC6E68" w:rsidP="00D16116">
            <w:pPr>
              <w:jc w:val="center"/>
              <w:rPr>
                <w:rFonts w:cs="Arial"/>
              </w:rPr>
            </w:pPr>
          </w:p>
          <w:p w14:paraId="62478DA6" w14:textId="77777777" w:rsidR="00EC6E68" w:rsidRPr="00C87F12" w:rsidRDefault="00EC6E68" w:rsidP="00D16116">
            <w:pPr>
              <w:jc w:val="center"/>
              <w:rPr>
                <w:rFonts w:cs="Arial"/>
              </w:rPr>
            </w:pPr>
          </w:p>
          <w:p w14:paraId="6E1209B2" w14:textId="77777777" w:rsidR="00EC6E68" w:rsidRPr="00C87F12" w:rsidRDefault="00EC6E68" w:rsidP="00D16116">
            <w:pPr>
              <w:jc w:val="center"/>
              <w:rPr>
                <w:rFonts w:cs="Arial"/>
              </w:rPr>
            </w:pPr>
          </w:p>
          <w:p w14:paraId="450ADD30" w14:textId="77777777" w:rsidR="00EC6E68" w:rsidRPr="00C87F12" w:rsidRDefault="00EC6E68" w:rsidP="00D16116">
            <w:pPr>
              <w:jc w:val="center"/>
              <w:rPr>
                <w:rFonts w:cs="Arial"/>
              </w:rPr>
            </w:pPr>
          </w:p>
          <w:p w14:paraId="4CD44717" w14:textId="77777777" w:rsidR="00EC6E68" w:rsidRPr="00C87F12" w:rsidRDefault="00EC6E68" w:rsidP="00D16116">
            <w:pPr>
              <w:jc w:val="center"/>
              <w:rPr>
                <w:rFonts w:cs="Arial"/>
              </w:rPr>
            </w:pPr>
            <w:r w:rsidRPr="00C87F12">
              <w:rPr>
                <w:rFonts w:cs="Arial"/>
              </w:rPr>
              <w:t>Required</w:t>
            </w:r>
          </w:p>
          <w:p w14:paraId="06B8103B" w14:textId="77777777" w:rsidR="00EC6E68" w:rsidRPr="00C87F12" w:rsidRDefault="00EC6E68" w:rsidP="00D16116">
            <w:pPr>
              <w:jc w:val="center"/>
              <w:rPr>
                <w:rFonts w:cs="Arial"/>
              </w:rPr>
            </w:pPr>
          </w:p>
          <w:p w14:paraId="5E5356DD" w14:textId="77777777" w:rsidR="00EC6E68" w:rsidRPr="00C87F12" w:rsidRDefault="00EC6E68" w:rsidP="00D16116">
            <w:pPr>
              <w:jc w:val="center"/>
              <w:rPr>
                <w:rFonts w:cs="Arial"/>
              </w:rPr>
            </w:pPr>
          </w:p>
          <w:p w14:paraId="3E38354D" w14:textId="77777777" w:rsidR="00EC6E68" w:rsidRPr="00C87F12" w:rsidRDefault="00EC6E68" w:rsidP="00D16116">
            <w:pPr>
              <w:jc w:val="center"/>
              <w:rPr>
                <w:rFonts w:cs="Arial"/>
              </w:rPr>
            </w:pPr>
          </w:p>
          <w:p w14:paraId="0D619CB9" w14:textId="77777777" w:rsidR="00EC6E68" w:rsidRPr="00C87F12" w:rsidRDefault="00EC6E68" w:rsidP="00D16116">
            <w:pPr>
              <w:jc w:val="center"/>
              <w:rPr>
                <w:rFonts w:cs="Arial"/>
              </w:rPr>
            </w:pPr>
          </w:p>
          <w:p w14:paraId="74C61F33" w14:textId="77777777" w:rsidR="00EC6E68" w:rsidRPr="00C87F12" w:rsidRDefault="00EC6E68" w:rsidP="00D16116">
            <w:pPr>
              <w:jc w:val="center"/>
              <w:rPr>
                <w:rFonts w:cs="Arial"/>
              </w:rPr>
            </w:pPr>
            <w:r w:rsidRPr="00C87F12">
              <w:rPr>
                <w:rFonts w:cs="Arial"/>
              </w:rPr>
              <w:t>Required</w:t>
            </w:r>
          </w:p>
          <w:p w14:paraId="6FA7D7FE" w14:textId="77777777" w:rsidR="00EC6E68" w:rsidRPr="00C87F12" w:rsidRDefault="00EC6E68" w:rsidP="00D16116">
            <w:pPr>
              <w:jc w:val="center"/>
              <w:rPr>
                <w:rFonts w:cs="Arial"/>
              </w:rPr>
            </w:pPr>
          </w:p>
          <w:p w14:paraId="15161DD7" w14:textId="77777777" w:rsidR="00EC6E68" w:rsidRPr="00C87F12" w:rsidRDefault="00EC6E68" w:rsidP="00D16116">
            <w:pPr>
              <w:jc w:val="center"/>
              <w:rPr>
                <w:rFonts w:cs="Arial"/>
              </w:rPr>
            </w:pPr>
          </w:p>
          <w:p w14:paraId="0C83909C" w14:textId="77777777" w:rsidR="00EC6E68" w:rsidRPr="00C87F12" w:rsidRDefault="00EC6E68" w:rsidP="00D16116">
            <w:pPr>
              <w:jc w:val="center"/>
              <w:rPr>
                <w:rFonts w:cs="Arial"/>
              </w:rPr>
            </w:pPr>
            <w:r w:rsidRPr="00C87F12">
              <w:rPr>
                <w:rFonts w:cs="Arial"/>
              </w:rPr>
              <w:t>Required</w:t>
            </w:r>
          </w:p>
          <w:p w14:paraId="2E4F596F" w14:textId="77777777" w:rsidR="00EC6E68" w:rsidRPr="00C87F12" w:rsidRDefault="00EC6E68" w:rsidP="00D16116">
            <w:pPr>
              <w:jc w:val="center"/>
              <w:rPr>
                <w:rFonts w:cs="Arial"/>
              </w:rPr>
            </w:pPr>
          </w:p>
          <w:p w14:paraId="3526C9F9" w14:textId="77777777" w:rsidR="00EC6E68" w:rsidRPr="00C87F12" w:rsidRDefault="00EC6E68" w:rsidP="00D16116">
            <w:pPr>
              <w:jc w:val="center"/>
              <w:rPr>
                <w:rFonts w:cs="Arial"/>
              </w:rPr>
            </w:pPr>
          </w:p>
          <w:p w14:paraId="2C1F1659" w14:textId="77777777" w:rsidR="00EC6E68" w:rsidRPr="00C87F12" w:rsidRDefault="00EC6E68" w:rsidP="00D16116">
            <w:pPr>
              <w:jc w:val="center"/>
              <w:rPr>
                <w:rFonts w:cs="Arial"/>
              </w:rPr>
            </w:pPr>
          </w:p>
          <w:p w14:paraId="3FA91359" w14:textId="77777777" w:rsidR="00EC6E68" w:rsidRPr="00C87F12" w:rsidRDefault="00EC6E68" w:rsidP="00D16116">
            <w:pPr>
              <w:jc w:val="center"/>
              <w:rPr>
                <w:rFonts w:cs="Arial"/>
              </w:rPr>
            </w:pPr>
          </w:p>
        </w:tc>
        <w:tc>
          <w:tcPr>
            <w:tcW w:w="1842" w:type="dxa"/>
            <w:shd w:val="clear" w:color="auto" w:fill="auto"/>
          </w:tcPr>
          <w:p w14:paraId="54580DF4" w14:textId="77777777" w:rsidR="00EC6E68" w:rsidRPr="00C87F12" w:rsidRDefault="00EC6E68" w:rsidP="00D16116">
            <w:pPr>
              <w:widowControl w:val="0"/>
              <w:ind w:right="-46"/>
              <w:jc w:val="center"/>
              <w:rPr>
                <w:rFonts w:eastAsia="Microsoft Sans Serif" w:cs="Arial"/>
                <w:b/>
                <w:spacing w:val="-1"/>
              </w:rPr>
            </w:pPr>
          </w:p>
        </w:tc>
      </w:tr>
    </w:tbl>
    <w:p w14:paraId="421959DF" w14:textId="77777777" w:rsidR="00EC6E68" w:rsidRDefault="00EC6E68" w:rsidP="00EC6E68">
      <w:pPr>
        <w:widowControl w:val="0"/>
        <w:ind w:right="95"/>
        <w:jc w:val="both"/>
        <w:rPr>
          <w:rFonts w:cs="Arial"/>
          <w:b/>
        </w:rPr>
      </w:pPr>
      <w:r w:rsidRPr="00DC0C45">
        <w:rPr>
          <w:rFonts w:cs="Arial"/>
          <w:b/>
        </w:rPr>
        <w:t>Note: Ticks, Cross [√, X], Astrick [*], Word [Noted] or TBA [“To Be Advice”] will not be accepted</w:t>
      </w:r>
    </w:p>
    <w:p w14:paraId="61998684" w14:textId="77777777" w:rsidR="00EC6E68" w:rsidRPr="00DC0C45" w:rsidRDefault="00EC6E68" w:rsidP="00EC6E68">
      <w:pPr>
        <w:widowControl w:val="0"/>
        <w:ind w:right="95"/>
        <w:rPr>
          <w:rFonts w:cs="Arial"/>
          <w:b/>
        </w:rPr>
      </w:pPr>
    </w:p>
    <w:p w14:paraId="59CA733B"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46B3933F" w14:textId="77777777" w:rsidR="00EC6E68" w:rsidRDefault="00EC6E68" w:rsidP="00EC6E68">
      <w:pPr>
        <w:widowControl w:val="0"/>
        <w:spacing w:before="7"/>
        <w:rPr>
          <w:rFonts w:eastAsia="Microsoft Sans Serif" w:cs="Arial"/>
          <w:sz w:val="23"/>
        </w:rPr>
      </w:pPr>
    </w:p>
    <w:p w14:paraId="7224B88B" w14:textId="77777777" w:rsidR="00EC6E68" w:rsidRPr="00DC0C45" w:rsidRDefault="00EC6E68" w:rsidP="00EC6E68">
      <w:pPr>
        <w:widowControl w:val="0"/>
        <w:spacing w:before="7"/>
        <w:rPr>
          <w:rFonts w:eastAsia="Microsoft Sans Serif" w:cs="Arial"/>
          <w:sz w:val="23"/>
        </w:rPr>
      </w:pPr>
    </w:p>
    <w:p w14:paraId="05C8927A"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7AA80E09"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1C2F668F" w14:textId="77777777" w:rsidR="00EC6E68" w:rsidRDefault="00EC6E68" w:rsidP="00EC6E68">
      <w:pPr>
        <w:keepLines/>
        <w:spacing w:line="259" w:lineRule="exact"/>
        <w:ind w:hanging="450"/>
        <w:rPr>
          <w:rFonts w:eastAsia="Microsoft Sans Serif" w:cs="Arial"/>
        </w:rPr>
      </w:pPr>
    </w:p>
    <w:p w14:paraId="617E3604" w14:textId="77777777" w:rsidR="00EC6E68" w:rsidRPr="00EE7B84" w:rsidRDefault="00EC6E68" w:rsidP="00EC6E68">
      <w:pPr>
        <w:keepLines/>
        <w:spacing w:line="259" w:lineRule="exact"/>
        <w:ind w:hanging="450"/>
        <w:rPr>
          <w:rFonts w:cs="Arial"/>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F6184">
        <w:rPr>
          <w:rFonts w:cs="Arial"/>
        </w:rPr>
        <w:t>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p>
    <w:p w14:paraId="0DEB6AED"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25" w:name="_Toc117692546"/>
    </w:p>
    <w:p w14:paraId="331C394C"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52B2E081"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728DF6E8"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41EB2EE4" w14:textId="5F2A3DB3"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5"/>
    </w:p>
    <w:p w14:paraId="7672A8D5"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27C3E293"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20D7EA29"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163EE8AF"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6539E906" w14:textId="77777777" w:rsidTr="00D16116">
        <w:tc>
          <w:tcPr>
            <w:tcW w:w="1008" w:type="dxa"/>
            <w:shd w:val="clear" w:color="auto" w:fill="auto"/>
          </w:tcPr>
          <w:p w14:paraId="0671477C"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42D0259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463E8E2F"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68E17EB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2DC7CE16"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7D0BE9CA" w14:textId="77777777" w:rsidTr="00D16116">
        <w:trPr>
          <w:trHeight w:val="8810"/>
        </w:trPr>
        <w:tc>
          <w:tcPr>
            <w:tcW w:w="1008" w:type="dxa"/>
            <w:shd w:val="clear" w:color="auto" w:fill="auto"/>
          </w:tcPr>
          <w:p w14:paraId="79AD6C82"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980" w:type="dxa"/>
            <w:shd w:val="clear" w:color="auto" w:fill="auto"/>
          </w:tcPr>
          <w:p w14:paraId="0D28B58F"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5.3</w:t>
            </w:r>
          </w:p>
          <w:p w14:paraId="6DC9EC03" w14:textId="77777777" w:rsidR="00EC6E68" w:rsidRPr="00C87F12" w:rsidRDefault="00EC6E68" w:rsidP="00D16116">
            <w:pPr>
              <w:widowControl w:val="0"/>
              <w:ind w:right="-46"/>
              <w:jc w:val="center"/>
              <w:rPr>
                <w:rFonts w:eastAsia="Microsoft Sans Serif" w:cs="Arial"/>
                <w:b/>
                <w:spacing w:val="-1"/>
              </w:rPr>
            </w:pPr>
          </w:p>
          <w:p w14:paraId="767030B6" w14:textId="77777777" w:rsidR="00EC6E68" w:rsidRDefault="00EC6E68" w:rsidP="00D16116">
            <w:pPr>
              <w:widowControl w:val="0"/>
              <w:ind w:right="-46"/>
              <w:jc w:val="center"/>
              <w:rPr>
                <w:rFonts w:eastAsia="Microsoft Sans Serif" w:cs="Arial"/>
                <w:spacing w:val="-1"/>
              </w:rPr>
            </w:pPr>
          </w:p>
          <w:p w14:paraId="4909BF9C"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6.1.1.19</w:t>
            </w:r>
          </w:p>
          <w:p w14:paraId="1608A981" w14:textId="77777777" w:rsidR="00EC6E68" w:rsidRPr="00C87F12" w:rsidRDefault="00EC6E68" w:rsidP="00D16116">
            <w:pPr>
              <w:widowControl w:val="0"/>
              <w:ind w:right="-46"/>
              <w:jc w:val="center"/>
              <w:rPr>
                <w:rFonts w:eastAsia="Microsoft Sans Serif" w:cs="Arial"/>
                <w:b/>
                <w:spacing w:val="-1"/>
              </w:rPr>
            </w:pPr>
          </w:p>
          <w:p w14:paraId="655B6791" w14:textId="77777777" w:rsidR="00EC6E68" w:rsidRPr="00C87F12" w:rsidRDefault="00EC6E68" w:rsidP="00D16116">
            <w:pPr>
              <w:jc w:val="center"/>
              <w:rPr>
                <w:rFonts w:eastAsia="Microsoft Sans Serif" w:cs="Arial"/>
              </w:rPr>
            </w:pPr>
          </w:p>
          <w:p w14:paraId="7EA11E3B" w14:textId="77777777" w:rsidR="00EC6E68" w:rsidRPr="00C87F12" w:rsidRDefault="00EC6E68" w:rsidP="00D16116">
            <w:pPr>
              <w:jc w:val="center"/>
              <w:rPr>
                <w:rFonts w:eastAsia="Microsoft Sans Serif" w:cs="Arial"/>
              </w:rPr>
            </w:pPr>
          </w:p>
          <w:p w14:paraId="0611C79B" w14:textId="77777777" w:rsidR="00EC6E68" w:rsidRPr="00C87F12" w:rsidRDefault="00EC6E68" w:rsidP="00D16116">
            <w:pPr>
              <w:jc w:val="center"/>
              <w:rPr>
                <w:rFonts w:eastAsia="Microsoft Sans Serif" w:cs="Arial"/>
              </w:rPr>
            </w:pPr>
            <w:r>
              <w:rPr>
                <w:rFonts w:eastAsia="Microsoft Sans Serif" w:cs="Arial"/>
              </w:rPr>
              <w:t>6.1.1.20</w:t>
            </w:r>
          </w:p>
          <w:p w14:paraId="732336AF" w14:textId="77777777" w:rsidR="00EC6E68" w:rsidRPr="00C87F12" w:rsidRDefault="00EC6E68" w:rsidP="00D16116">
            <w:pPr>
              <w:jc w:val="center"/>
              <w:rPr>
                <w:rFonts w:eastAsia="Microsoft Sans Serif" w:cs="Arial"/>
              </w:rPr>
            </w:pPr>
          </w:p>
          <w:p w14:paraId="28F5CC50" w14:textId="77777777" w:rsidR="00EC6E68" w:rsidRPr="00C87F12" w:rsidRDefault="00EC6E68" w:rsidP="00D16116">
            <w:pPr>
              <w:jc w:val="center"/>
              <w:rPr>
                <w:rFonts w:eastAsia="Microsoft Sans Serif" w:cs="Arial"/>
              </w:rPr>
            </w:pPr>
          </w:p>
          <w:p w14:paraId="78ABF2E6" w14:textId="77777777" w:rsidR="00EC6E68" w:rsidRPr="00C87F12" w:rsidRDefault="00EC6E68" w:rsidP="00D16116">
            <w:pPr>
              <w:jc w:val="center"/>
              <w:rPr>
                <w:rFonts w:eastAsia="Microsoft Sans Serif" w:cs="Arial"/>
              </w:rPr>
            </w:pPr>
            <w:r>
              <w:rPr>
                <w:rFonts w:eastAsia="Microsoft Sans Serif" w:cs="Arial"/>
              </w:rPr>
              <w:t>6.1.1.21</w:t>
            </w:r>
          </w:p>
          <w:p w14:paraId="77925996" w14:textId="77777777" w:rsidR="00EC6E68" w:rsidRPr="00C87F12" w:rsidRDefault="00EC6E68" w:rsidP="00D16116">
            <w:pPr>
              <w:jc w:val="center"/>
              <w:rPr>
                <w:rFonts w:eastAsia="Microsoft Sans Serif" w:cs="Arial"/>
              </w:rPr>
            </w:pPr>
          </w:p>
          <w:p w14:paraId="4483CF65" w14:textId="77777777" w:rsidR="00EC6E68" w:rsidRPr="00C87F12" w:rsidRDefault="00EC6E68" w:rsidP="00D16116">
            <w:pPr>
              <w:jc w:val="center"/>
              <w:rPr>
                <w:rFonts w:eastAsia="Microsoft Sans Serif" w:cs="Arial"/>
              </w:rPr>
            </w:pPr>
          </w:p>
          <w:p w14:paraId="0FB831EE" w14:textId="77777777" w:rsidR="00EC6E68" w:rsidRPr="00C87F12" w:rsidRDefault="00EC6E68" w:rsidP="00D16116">
            <w:pPr>
              <w:jc w:val="center"/>
              <w:rPr>
                <w:rFonts w:eastAsia="Microsoft Sans Serif" w:cs="Arial"/>
              </w:rPr>
            </w:pPr>
            <w:r>
              <w:rPr>
                <w:rFonts w:eastAsia="Microsoft Sans Serif" w:cs="Arial"/>
              </w:rPr>
              <w:t>6.1.1.22</w:t>
            </w:r>
          </w:p>
          <w:p w14:paraId="286041F1" w14:textId="77777777" w:rsidR="00EC6E68" w:rsidRPr="00C87F12" w:rsidRDefault="00EC6E68" w:rsidP="00D16116">
            <w:pPr>
              <w:jc w:val="center"/>
              <w:rPr>
                <w:rFonts w:eastAsia="Microsoft Sans Serif" w:cs="Arial"/>
              </w:rPr>
            </w:pPr>
          </w:p>
          <w:p w14:paraId="0FCE8329" w14:textId="77777777" w:rsidR="00EC6E68" w:rsidRPr="00C87F12" w:rsidRDefault="00EC6E68" w:rsidP="00D16116">
            <w:pPr>
              <w:jc w:val="center"/>
              <w:rPr>
                <w:rFonts w:eastAsia="Microsoft Sans Serif" w:cs="Arial"/>
              </w:rPr>
            </w:pPr>
          </w:p>
          <w:p w14:paraId="008A6FC0" w14:textId="77777777" w:rsidR="00EC6E68" w:rsidRPr="00C87F12" w:rsidRDefault="00EC6E68" w:rsidP="00D16116">
            <w:pPr>
              <w:jc w:val="center"/>
              <w:rPr>
                <w:rFonts w:eastAsia="Microsoft Sans Serif" w:cs="Arial"/>
              </w:rPr>
            </w:pPr>
            <w:r>
              <w:rPr>
                <w:rFonts w:eastAsia="Microsoft Sans Serif" w:cs="Arial"/>
              </w:rPr>
              <w:t>6.1.1.23</w:t>
            </w:r>
          </w:p>
          <w:p w14:paraId="59EDC089" w14:textId="77777777" w:rsidR="00EC6E68" w:rsidRPr="00C87F12" w:rsidRDefault="00EC6E68" w:rsidP="00D16116">
            <w:pPr>
              <w:jc w:val="center"/>
              <w:rPr>
                <w:rFonts w:eastAsia="Microsoft Sans Serif" w:cs="Arial"/>
              </w:rPr>
            </w:pPr>
          </w:p>
          <w:p w14:paraId="110032EC" w14:textId="77777777" w:rsidR="00EC6E68" w:rsidRPr="00C87F12" w:rsidRDefault="00EC6E68" w:rsidP="00D16116">
            <w:pPr>
              <w:jc w:val="center"/>
              <w:rPr>
                <w:rFonts w:eastAsia="Microsoft Sans Serif" w:cs="Arial"/>
              </w:rPr>
            </w:pPr>
          </w:p>
          <w:p w14:paraId="4FAE3CEF" w14:textId="77777777" w:rsidR="00EC6E68" w:rsidRPr="00C87F12" w:rsidRDefault="00EC6E68" w:rsidP="00D16116">
            <w:pPr>
              <w:jc w:val="center"/>
              <w:rPr>
                <w:rFonts w:eastAsia="Microsoft Sans Serif" w:cs="Arial"/>
              </w:rPr>
            </w:pPr>
          </w:p>
          <w:p w14:paraId="6A647550" w14:textId="77777777" w:rsidR="00EC6E68" w:rsidRPr="00C87F12" w:rsidRDefault="00EC6E68" w:rsidP="00D16116">
            <w:pPr>
              <w:jc w:val="center"/>
              <w:rPr>
                <w:rFonts w:eastAsia="Microsoft Sans Serif" w:cs="Arial"/>
              </w:rPr>
            </w:pPr>
            <w:r>
              <w:rPr>
                <w:rFonts w:eastAsia="Microsoft Sans Serif" w:cs="Arial"/>
              </w:rPr>
              <w:t>6.1.1.24</w:t>
            </w:r>
          </w:p>
          <w:p w14:paraId="2AF56BC2" w14:textId="77777777" w:rsidR="00EC6E68" w:rsidRPr="00C87F12" w:rsidRDefault="00EC6E68" w:rsidP="00D16116">
            <w:pPr>
              <w:jc w:val="center"/>
              <w:rPr>
                <w:rFonts w:eastAsia="Microsoft Sans Serif" w:cs="Arial"/>
              </w:rPr>
            </w:pPr>
          </w:p>
          <w:p w14:paraId="2433C852" w14:textId="77777777" w:rsidR="00EC6E68" w:rsidRPr="00C87F12" w:rsidRDefault="00EC6E68" w:rsidP="00D16116">
            <w:pPr>
              <w:jc w:val="center"/>
              <w:rPr>
                <w:rFonts w:eastAsia="Microsoft Sans Serif" w:cs="Arial"/>
              </w:rPr>
            </w:pPr>
          </w:p>
          <w:p w14:paraId="7198B945" w14:textId="77777777" w:rsidR="00EC6E68" w:rsidRPr="00C87F12" w:rsidRDefault="00EC6E68" w:rsidP="00D16116">
            <w:pPr>
              <w:jc w:val="center"/>
              <w:rPr>
                <w:rFonts w:eastAsia="Microsoft Sans Serif" w:cs="Arial"/>
              </w:rPr>
            </w:pPr>
            <w:r>
              <w:rPr>
                <w:rFonts w:eastAsia="Microsoft Sans Serif" w:cs="Arial"/>
              </w:rPr>
              <w:t>6.1.1.25</w:t>
            </w:r>
          </w:p>
          <w:p w14:paraId="0B0870D9" w14:textId="77777777" w:rsidR="00EC6E68" w:rsidRPr="00C87F12" w:rsidRDefault="00EC6E68" w:rsidP="00D16116">
            <w:pPr>
              <w:jc w:val="center"/>
              <w:rPr>
                <w:rFonts w:eastAsia="Microsoft Sans Serif" w:cs="Arial"/>
              </w:rPr>
            </w:pPr>
          </w:p>
          <w:p w14:paraId="5DDDF425" w14:textId="77777777" w:rsidR="00EC6E68" w:rsidRPr="00C87F12" w:rsidRDefault="00EC6E68" w:rsidP="00D16116">
            <w:pPr>
              <w:jc w:val="center"/>
              <w:rPr>
                <w:rFonts w:eastAsia="Microsoft Sans Serif" w:cs="Arial"/>
              </w:rPr>
            </w:pPr>
          </w:p>
          <w:p w14:paraId="26EC1BF0" w14:textId="77777777" w:rsidR="00EC6E68" w:rsidRPr="00C87F12" w:rsidRDefault="00EC6E68" w:rsidP="00D16116">
            <w:pPr>
              <w:jc w:val="center"/>
              <w:rPr>
                <w:rFonts w:eastAsia="Microsoft Sans Serif" w:cs="Arial"/>
              </w:rPr>
            </w:pPr>
          </w:p>
          <w:p w14:paraId="4AF8A0A0" w14:textId="77777777" w:rsidR="00EC6E68" w:rsidRPr="00C87F12" w:rsidRDefault="00EC6E68" w:rsidP="00D16116">
            <w:pPr>
              <w:jc w:val="center"/>
              <w:rPr>
                <w:rFonts w:eastAsia="Microsoft Sans Serif" w:cs="Arial"/>
              </w:rPr>
            </w:pPr>
            <w:r>
              <w:rPr>
                <w:rFonts w:eastAsia="Microsoft Sans Serif" w:cs="Arial"/>
              </w:rPr>
              <w:t>6.1.1.26</w:t>
            </w:r>
          </w:p>
          <w:p w14:paraId="3F36FD2E" w14:textId="77777777" w:rsidR="00EC6E68" w:rsidRPr="00C87F12" w:rsidRDefault="00EC6E68" w:rsidP="00D16116">
            <w:pPr>
              <w:jc w:val="center"/>
              <w:rPr>
                <w:rFonts w:eastAsia="Microsoft Sans Serif" w:cs="Arial"/>
              </w:rPr>
            </w:pPr>
          </w:p>
          <w:p w14:paraId="3B9BAC7F" w14:textId="77777777" w:rsidR="00EC6E68" w:rsidRPr="00C87F12" w:rsidRDefault="00EC6E68" w:rsidP="00D16116">
            <w:pPr>
              <w:jc w:val="center"/>
              <w:rPr>
                <w:rFonts w:eastAsia="Microsoft Sans Serif" w:cs="Arial"/>
              </w:rPr>
            </w:pPr>
          </w:p>
          <w:p w14:paraId="5E35555C" w14:textId="77777777" w:rsidR="00EC6E68" w:rsidRDefault="00EC6E68" w:rsidP="00D16116">
            <w:pPr>
              <w:jc w:val="center"/>
              <w:rPr>
                <w:rFonts w:eastAsia="Microsoft Sans Serif" w:cs="Arial"/>
              </w:rPr>
            </w:pPr>
          </w:p>
          <w:p w14:paraId="3F18805D" w14:textId="77777777" w:rsidR="00EC6E68" w:rsidRPr="00EB4D8C" w:rsidRDefault="00EC6E68" w:rsidP="00D16116">
            <w:pPr>
              <w:jc w:val="center"/>
              <w:rPr>
                <w:rFonts w:eastAsia="Microsoft Sans Serif" w:cs="Arial"/>
              </w:rPr>
            </w:pPr>
          </w:p>
          <w:p w14:paraId="2A0156BD" w14:textId="77777777" w:rsidR="00EC6E68" w:rsidRDefault="00EC6E68" w:rsidP="00D16116">
            <w:pPr>
              <w:jc w:val="center"/>
              <w:rPr>
                <w:rFonts w:eastAsia="Microsoft Sans Serif" w:cs="Arial"/>
              </w:rPr>
            </w:pPr>
          </w:p>
          <w:p w14:paraId="10695A2B" w14:textId="77777777" w:rsidR="00EC6E68" w:rsidRDefault="00EC6E68" w:rsidP="00D16116">
            <w:pPr>
              <w:jc w:val="center"/>
              <w:rPr>
                <w:rFonts w:eastAsia="Microsoft Sans Serif" w:cs="Arial"/>
              </w:rPr>
            </w:pPr>
            <w:r>
              <w:rPr>
                <w:rFonts w:eastAsia="Microsoft Sans Serif" w:cs="Arial"/>
              </w:rPr>
              <w:t>6.1.1.27</w:t>
            </w:r>
          </w:p>
          <w:p w14:paraId="34B4DE5E" w14:textId="77777777" w:rsidR="00EC6E68" w:rsidRPr="00EB4D8C" w:rsidRDefault="00EC6E68" w:rsidP="00D16116">
            <w:pPr>
              <w:jc w:val="center"/>
              <w:rPr>
                <w:rFonts w:eastAsia="Microsoft Sans Serif" w:cs="Arial"/>
              </w:rPr>
            </w:pPr>
          </w:p>
          <w:p w14:paraId="19C37F36" w14:textId="77777777" w:rsidR="00EC6E68" w:rsidRPr="00EB4D8C" w:rsidRDefault="00EC6E68" w:rsidP="00D16116">
            <w:pPr>
              <w:jc w:val="center"/>
              <w:rPr>
                <w:rFonts w:eastAsia="Microsoft Sans Serif" w:cs="Arial"/>
              </w:rPr>
            </w:pPr>
          </w:p>
          <w:p w14:paraId="7BF403E5" w14:textId="77777777" w:rsidR="00EC6E68" w:rsidRDefault="00EC6E68" w:rsidP="00D16116">
            <w:pPr>
              <w:jc w:val="center"/>
              <w:rPr>
                <w:rFonts w:eastAsia="Microsoft Sans Serif" w:cs="Arial"/>
              </w:rPr>
            </w:pPr>
          </w:p>
          <w:p w14:paraId="5B465AC1" w14:textId="77777777" w:rsidR="00EC6E68" w:rsidRDefault="00EC6E68" w:rsidP="00D16116">
            <w:pPr>
              <w:jc w:val="center"/>
              <w:rPr>
                <w:rFonts w:eastAsia="Microsoft Sans Serif" w:cs="Arial"/>
              </w:rPr>
            </w:pPr>
            <w:r>
              <w:rPr>
                <w:rFonts w:eastAsia="Microsoft Sans Serif" w:cs="Arial"/>
              </w:rPr>
              <w:t>6.1.1.28</w:t>
            </w:r>
          </w:p>
          <w:p w14:paraId="351493FA" w14:textId="77777777" w:rsidR="00EC6E68" w:rsidRDefault="00EC6E68" w:rsidP="00D16116">
            <w:pPr>
              <w:jc w:val="center"/>
              <w:rPr>
                <w:rFonts w:eastAsia="Microsoft Sans Serif" w:cs="Arial"/>
              </w:rPr>
            </w:pPr>
          </w:p>
          <w:p w14:paraId="717DACF1" w14:textId="77777777" w:rsidR="00EC6E68" w:rsidRPr="00EB4D8C" w:rsidRDefault="00EC6E68" w:rsidP="00D16116">
            <w:pPr>
              <w:jc w:val="center"/>
              <w:rPr>
                <w:rFonts w:eastAsia="Microsoft Sans Serif" w:cs="Arial"/>
              </w:rPr>
            </w:pPr>
            <w:r>
              <w:rPr>
                <w:rFonts w:eastAsia="Microsoft Sans Serif" w:cs="Arial"/>
              </w:rPr>
              <w:t>6.1.1.29</w:t>
            </w:r>
          </w:p>
        </w:tc>
        <w:tc>
          <w:tcPr>
            <w:tcW w:w="2746" w:type="dxa"/>
            <w:shd w:val="clear" w:color="auto" w:fill="auto"/>
          </w:tcPr>
          <w:p w14:paraId="7D60928E" w14:textId="77777777" w:rsidR="00EC6E68" w:rsidRPr="00C87F12" w:rsidRDefault="00EC6E68" w:rsidP="00D16116">
            <w:pPr>
              <w:tabs>
                <w:tab w:val="left" w:pos="993"/>
              </w:tabs>
              <w:rPr>
                <w:b/>
                <w:sz w:val="18"/>
                <w:szCs w:val="18"/>
              </w:rPr>
            </w:pPr>
            <w:r w:rsidRPr="00C87F12">
              <w:rPr>
                <w:b/>
                <w:sz w:val="18"/>
                <w:szCs w:val="18"/>
              </w:rPr>
              <w:t>SERVICE PROVIDERS RESPONSIBLITIES</w:t>
            </w:r>
          </w:p>
          <w:p w14:paraId="7CE35F46" w14:textId="77777777" w:rsidR="00EC6E68" w:rsidRPr="00C87F12" w:rsidRDefault="00EC6E68" w:rsidP="00D16116">
            <w:pPr>
              <w:rPr>
                <w:rFonts w:eastAsia="Microsoft Sans Serif" w:cs="Arial"/>
              </w:rPr>
            </w:pPr>
          </w:p>
          <w:p w14:paraId="39CAECDA" w14:textId="77777777" w:rsidR="00EC6E68" w:rsidRDefault="00EC6E68" w:rsidP="00D16116">
            <w:pPr>
              <w:tabs>
                <w:tab w:val="left" w:pos="1418"/>
              </w:tabs>
              <w:ind w:left="31" w:hanging="31"/>
            </w:pPr>
            <w:r w:rsidRPr="00773726">
              <w:t>Troubleshooting and resolve problems related to LAN equipment and performance</w:t>
            </w:r>
          </w:p>
          <w:p w14:paraId="38ED3ABE" w14:textId="77777777" w:rsidR="00EC6E68" w:rsidRPr="00773726" w:rsidRDefault="00EC6E68" w:rsidP="00D16116">
            <w:pPr>
              <w:tabs>
                <w:tab w:val="left" w:pos="1418"/>
              </w:tabs>
              <w:ind w:left="31" w:hanging="31"/>
            </w:pPr>
          </w:p>
          <w:p w14:paraId="7FF352CD" w14:textId="77777777" w:rsidR="00EC6E68" w:rsidRDefault="00EC6E68" w:rsidP="00D16116">
            <w:pPr>
              <w:tabs>
                <w:tab w:val="left" w:pos="1418"/>
              </w:tabs>
              <w:ind w:left="31" w:hanging="31"/>
            </w:pPr>
            <w:r w:rsidRPr="00773726">
              <w:t>Provision of IP addresses and subnets</w:t>
            </w:r>
          </w:p>
          <w:p w14:paraId="34BC8320" w14:textId="77777777" w:rsidR="00EC6E68" w:rsidRPr="00773726" w:rsidRDefault="00EC6E68" w:rsidP="00D16116">
            <w:pPr>
              <w:tabs>
                <w:tab w:val="left" w:pos="1418"/>
              </w:tabs>
              <w:ind w:left="31" w:hanging="31"/>
            </w:pPr>
          </w:p>
          <w:p w14:paraId="3EFF37D2" w14:textId="77777777" w:rsidR="00EC6E68" w:rsidRDefault="00EC6E68" w:rsidP="00D16116">
            <w:pPr>
              <w:tabs>
                <w:tab w:val="left" w:pos="1418"/>
              </w:tabs>
              <w:ind w:left="31" w:hanging="31"/>
            </w:pPr>
            <w:r w:rsidRPr="00773726">
              <w:t>Maintain IP addressing and subnets</w:t>
            </w:r>
          </w:p>
          <w:p w14:paraId="600D3AEB" w14:textId="77777777" w:rsidR="00EC6E68" w:rsidRPr="00773726" w:rsidRDefault="00EC6E68" w:rsidP="00D16116">
            <w:pPr>
              <w:tabs>
                <w:tab w:val="left" w:pos="1418"/>
              </w:tabs>
              <w:ind w:left="31" w:hanging="31"/>
            </w:pPr>
          </w:p>
          <w:p w14:paraId="769A3C15" w14:textId="77777777" w:rsidR="00EC6E68" w:rsidRDefault="00EC6E68" w:rsidP="00D16116">
            <w:pPr>
              <w:tabs>
                <w:tab w:val="left" w:pos="1418"/>
              </w:tabs>
              <w:ind w:left="31" w:hanging="31"/>
            </w:pPr>
            <w:r w:rsidRPr="00773726">
              <w:t>Configure DHCP on switches w</w:t>
            </w:r>
            <w:r>
              <w:t>h</w:t>
            </w:r>
            <w:r w:rsidRPr="00773726">
              <w:t>ere required</w:t>
            </w:r>
          </w:p>
          <w:p w14:paraId="15FFF55B" w14:textId="77777777" w:rsidR="00EC6E68" w:rsidRPr="00773726" w:rsidRDefault="00EC6E68" w:rsidP="00D16116">
            <w:pPr>
              <w:tabs>
                <w:tab w:val="left" w:pos="1418"/>
              </w:tabs>
              <w:ind w:left="31" w:hanging="31"/>
            </w:pPr>
          </w:p>
          <w:p w14:paraId="17746420" w14:textId="77777777" w:rsidR="00EC6E68" w:rsidRDefault="00EC6E68" w:rsidP="00D16116">
            <w:pPr>
              <w:tabs>
                <w:tab w:val="left" w:pos="1418"/>
              </w:tabs>
            </w:pPr>
            <w:r w:rsidRPr="00773726">
              <w:t>Maintain and support DHCP on switches w</w:t>
            </w:r>
            <w:r>
              <w:t>h</w:t>
            </w:r>
            <w:r w:rsidRPr="00773726">
              <w:t>ere configured</w:t>
            </w:r>
          </w:p>
          <w:p w14:paraId="6731DEB6" w14:textId="77777777" w:rsidR="00EC6E68" w:rsidRPr="00773726" w:rsidRDefault="00EC6E68" w:rsidP="00D16116">
            <w:pPr>
              <w:tabs>
                <w:tab w:val="left" w:pos="1418"/>
              </w:tabs>
            </w:pPr>
          </w:p>
          <w:p w14:paraId="7F39EA11" w14:textId="77777777" w:rsidR="00EC6E68" w:rsidRDefault="00EC6E68" w:rsidP="00D16116">
            <w:pPr>
              <w:tabs>
                <w:tab w:val="left" w:pos="1418"/>
              </w:tabs>
            </w:pPr>
            <w:r w:rsidRPr="00773726">
              <w:t>Manage and report on switch port capacity</w:t>
            </w:r>
          </w:p>
          <w:p w14:paraId="6BD59B57" w14:textId="77777777" w:rsidR="00EC6E68" w:rsidRPr="00773726" w:rsidRDefault="00EC6E68" w:rsidP="00D16116">
            <w:pPr>
              <w:tabs>
                <w:tab w:val="left" w:pos="1418"/>
              </w:tabs>
            </w:pPr>
          </w:p>
          <w:p w14:paraId="7CB53A89" w14:textId="77777777" w:rsidR="00EC6E68" w:rsidRDefault="00EC6E68" w:rsidP="00D16116">
            <w:pPr>
              <w:tabs>
                <w:tab w:val="left" w:pos="1418"/>
              </w:tabs>
            </w:pPr>
            <w:r w:rsidRPr="00773726">
              <w:t>Install, configure and commission Wireless Network controllers</w:t>
            </w:r>
          </w:p>
          <w:p w14:paraId="4F938331" w14:textId="77777777" w:rsidR="00EC6E68" w:rsidRPr="00773726" w:rsidRDefault="00EC6E68" w:rsidP="00D16116">
            <w:pPr>
              <w:tabs>
                <w:tab w:val="left" w:pos="1418"/>
              </w:tabs>
            </w:pPr>
          </w:p>
          <w:p w14:paraId="691CDE84" w14:textId="77777777" w:rsidR="00EC6E68" w:rsidRDefault="00EC6E68" w:rsidP="00D16116">
            <w:pPr>
              <w:tabs>
                <w:tab w:val="left" w:pos="1418"/>
              </w:tabs>
              <w:ind w:left="-14" w:firstLine="14"/>
            </w:pPr>
            <w:r w:rsidRPr="00773726">
              <w:t>Recommend service improvements as per standards and best practice that governs LAN equipment installations.</w:t>
            </w:r>
          </w:p>
          <w:p w14:paraId="1391677D" w14:textId="77777777" w:rsidR="00EC6E68" w:rsidRPr="00773726" w:rsidRDefault="00EC6E68" w:rsidP="00D16116">
            <w:pPr>
              <w:tabs>
                <w:tab w:val="left" w:pos="1418"/>
              </w:tabs>
              <w:ind w:left="-14" w:firstLine="14"/>
            </w:pPr>
          </w:p>
          <w:p w14:paraId="4C3BF1B6" w14:textId="77777777" w:rsidR="00EC6E68" w:rsidRDefault="00EC6E68" w:rsidP="00D16116">
            <w:pPr>
              <w:tabs>
                <w:tab w:val="left" w:pos="1418"/>
              </w:tabs>
              <w:ind w:left="-14"/>
            </w:pPr>
            <w:r w:rsidRPr="00773726">
              <w:t>Install, Move, Add, Change and Decommission (IMACD) LAN equipment</w:t>
            </w:r>
          </w:p>
          <w:p w14:paraId="32B4C203" w14:textId="77777777" w:rsidR="00EC6E68" w:rsidRPr="00773726" w:rsidRDefault="00EC6E68" w:rsidP="00D16116">
            <w:pPr>
              <w:tabs>
                <w:tab w:val="left" w:pos="1418"/>
              </w:tabs>
              <w:ind w:left="-14"/>
            </w:pPr>
          </w:p>
          <w:p w14:paraId="5B83C055" w14:textId="77777777" w:rsidR="00EC6E68" w:rsidRDefault="00EC6E68" w:rsidP="00D16116">
            <w:r w:rsidRPr="00773726">
              <w:t>Update Bill of Quantities</w:t>
            </w:r>
          </w:p>
          <w:p w14:paraId="68767583" w14:textId="77777777" w:rsidR="00EC6E68" w:rsidRDefault="00EC6E68" w:rsidP="00D16116"/>
          <w:p w14:paraId="23870D5D" w14:textId="77777777" w:rsidR="00EC6E68" w:rsidRPr="00773726" w:rsidRDefault="00EC6E68" w:rsidP="00D16116">
            <w:pPr>
              <w:tabs>
                <w:tab w:val="left" w:pos="1418"/>
              </w:tabs>
              <w:ind w:left="-14" w:firstLine="14"/>
            </w:pPr>
            <w:r w:rsidRPr="00773726">
              <w:t>Assist in asset verification as an when required</w:t>
            </w:r>
          </w:p>
          <w:p w14:paraId="0F187C69" w14:textId="77777777" w:rsidR="00EC6E68" w:rsidRPr="00C87F12" w:rsidRDefault="00EC6E68" w:rsidP="00D16116">
            <w:pPr>
              <w:rPr>
                <w:rFonts w:eastAsia="Microsoft Sans Serif" w:cs="Arial"/>
              </w:rPr>
            </w:pPr>
          </w:p>
        </w:tc>
        <w:tc>
          <w:tcPr>
            <w:tcW w:w="1842" w:type="dxa"/>
            <w:shd w:val="clear" w:color="auto" w:fill="auto"/>
          </w:tcPr>
          <w:p w14:paraId="39697088" w14:textId="77777777" w:rsidR="00EC6E68" w:rsidRPr="00C87F12" w:rsidRDefault="00EC6E68" w:rsidP="00D16116">
            <w:pPr>
              <w:jc w:val="center"/>
              <w:rPr>
                <w:rFonts w:cs="Arial"/>
              </w:rPr>
            </w:pPr>
          </w:p>
          <w:p w14:paraId="1D0EE794" w14:textId="77777777" w:rsidR="00EC6E68" w:rsidRDefault="00EC6E68" w:rsidP="00D16116">
            <w:pPr>
              <w:jc w:val="center"/>
              <w:rPr>
                <w:rFonts w:cs="Arial"/>
              </w:rPr>
            </w:pPr>
          </w:p>
          <w:p w14:paraId="5FD6C7E5" w14:textId="77777777" w:rsidR="00EC6E68" w:rsidRDefault="00EC6E68" w:rsidP="00D16116">
            <w:pPr>
              <w:jc w:val="center"/>
              <w:rPr>
                <w:rFonts w:cs="Arial"/>
              </w:rPr>
            </w:pPr>
          </w:p>
          <w:p w14:paraId="4DBF7FB2" w14:textId="77777777" w:rsidR="00EC6E68" w:rsidRPr="00C87F12" w:rsidRDefault="00EC6E68" w:rsidP="00D16116">
            <w:pPr>
              <w:jc w:val="center"/>
              <w:rPr>
                <w:rFonts w:cs="Arial"/>
              </w:rPr>
            </w:pPr>
            <w:r w:rsidRPr="00C87F12">
              <w:rPr>
                <w:rFonts w:cs="Arial"/>
              </w:rPr>
              <w:t>Required</w:t>
            </w:r>
          </w:p>
          <w:p w14:paraId="4692B1E5" w14:textId="77777777" w:rsidR="00EC6E68" w:rsidRPr="00C87F12" w:rsidRDefault="00EC6E68" w:rsidP="00D16116">
            <w:pPr>
              <w:jc w:val="center"/>
              <w:rPr>
                <w:rFonts w:cs="Arial"/>
              </w:rPr>
            </w:pPr>
          </w:p>
          <w:p w14:paraId="04BF7D0E" w14:textId="77777777" w:rsidR="00EC6E68" w:rsidRPr="00C87F12" w:rsidRDefault="00EC6E68" w:rsidP="00D16116">
            <w:pPr>
              <w:jc w:val="center"/>
              <w:rPr>
                <w:rFonts w:cs="Arial"/>
              </w:rPr>
            </w:pPr>
          </w:p>
          <w:p w14:paraId="412D33EA" w14:textId="77777777" w:rsidR="00EC6E68" w:rsidRPr="00C87F12" w:rsidRDefault="00EC6E68" w:rsidP="00D16116">
            <w:pPr>
              <w:jc w:val="center"/>
              <w:rPr>
                <w:rFonts w:cs="Arial"/>
              </w:rPr>
            </w:pPr>
          </w:p>
          <w:p w14:paraId="7E2D69D3" w14:textId="77777777" w:rsidR="00EC6E68" w:rsidRPr="00C87F12" w:rsidRDefault="00EC6E68" w:rsidP="00D16116">
            <w:pPr>
              <w:jc w:val="center"/>
              <w:rPr>
                <w:rFonts w:cs="Arial"/>
              </w:rPr>
            </w:pPr>
            <w:r w:rsidRPr="00C87F12">
              <w:rPr>
                <w:rFonts w:cs="Arial"/>
              </w:rPr>
              <w:t>Required</w:t>
            </w:r>
          </w:p>
          <w:p w14:paraId="2F41D158" w14:textId="77777777" w:rsidR="00EC6E68" w:rsidRPr="00C87F12" w:rsidRDefault="00EC6E68" w:rsidP="00D16116">
            <w:pPr>
              <w:jc w:val="center"/>
              <w:rPr>
                <w:rFonts w:cs="Arial"/>
              </w:rPr>
            </w:pPr>
          </w:p>
          <w:p w14:paraId="0B08E308" w14:textId="77777777" w:rsidR="00EC6E68" w:rsidRPr="00C87F12" w:rsidRDefault="00EC6E68" w:rsidP="00D16116">
            <w:pPr>
              <w:jc w:val="center"/>
              <w:rPr>
                <w:rFonts w:cs="Arial"/>
              </w:rPr>
            </w:pPr>
          </w:p>
          <w:p w14:paraId="6EFA5703" w14:textId="77777777" w:rsidR="00EC6E68" w:rsidRPr="00C87F12" w:rsidRDefault="00EC6E68" w:rsidP="00D16116">
            <w:pPr>
              <w:jc w:val="center"/>
              <w:rPr>
                <w:rFonts w:cs="Arial"/>
              </w:rPr>
            </w:pPr>
            <w:r w:rsidRPr="00C87F12">
              <w:rPr>
                <w:rFonts w:cs="Arial"/>
              </w:rPr>
              <w:t>Required</w:t>
            </w:r>
          </w:p>
          <w:p w14:paraId="14E8F545" w14:textId="77777777" w:rsidR="00EC6E68" w:rsidRPr="00C87F12" w:rsidRDefault="00EC6E68" w:rsidP="00D16116">
            <w:pPr>
              <w:jc w:val="center"/>
              <w:rPr>
                <w:rFonts w:cs="Arial"/>
              </w:rPr>
            </w:pPr>
          </w:p>
          <w:p w14:paraId="48161030" w14:textId="77777777" w:rsidR="00EC6E68" w:rsidRPr="00C87F12" w:rsidRDefault="00EC6E68" w:rsidP="00D16116">
            <w:pPr>
              <w:jc w:val="center"/>
              <w:rPr>
                <w:rFonts w:cs="Arial"/>
              </w:rPr>
            </w:pPr>
          </w:p>
          <w:p w14:paraId="1177DD27" w14:textId="77777777" w:rsidR="00EC6E68" w:rsidRPr="00C87F12" w:rsidRDefault="00EC6E68" w:rsidP="00D16116">
            <w:pPr>
              <w:jc w:val="center"/>
              <w:rPr>
                <w:rFonts w:cs="Arial"/>
              </w:rPr>
            </w:pPr>
            <w:r w:rsidRPr="00C87F12">
              <w:rPr>
                <w:rFonts w:cs="Arial"/>
              </w:rPr>
              <w:t>Required</w:t>
            </w:r>
          </w:p>
          <w:p w14:paraId="3E6BE13B" w14:textId="77777777" w:rsidR="00EC6E68" w:rsidRPr="00C87F12" w:rsidRDefault="00EC6E68" w:rsidP="00D16116">
            <w:pPr>
              <w:jc w:val="center"/>
              <w:rPr>
                <w:rFonts w:cs="Arial"/>
              </w:rPr>
            </w:pPr>
          </w:p>
          <w:p w14:paraId="4BAC79E3" w14:textId="77777777" w:rsidR="00EC6E68" w:rsidRPr="00C87F12" w:rsidRDefault="00EC6E68" w:rsidP="00D16116">
            <w:pPr>
              <w:jc w:val="center"/>
              <w:rPr>
                <w:rFonts w:cs="Arial"/>
              </w:rPr>
            </w:pPr>
          </w:p>
          <w:p w14:paraId="32CCD10F" w14:textId="77777777" w:rsidR="00EC6E68" w:rsidRPr="00C87F12" w:rsidRDefault="00EC6E68" w:rsidP="00D16116">
            <w:pPr>
              <w:jc w:val="center"/>
              <w:rPr>
                <w:rFonts w:cs="Arial"/>
              </w:rPr>
            </w:pPr>
            <w:r w:rsidRPr="00C87F12">
              <w:rPr>
                <w:rFonts w:cs="Arial"/>
              </w:rPr>
              <w:t>Required</w:t>
            </w:r>
          </w:p>
          <w:p w14:paraId="767CECE2" w14:textId="77777777" w:rsidR="00EC6E68" w:rsidRPr="00C87F12" w:rsidRDefault="00EC6E68" w:rsidP="00D16116">
            <w:pPr>
              <w:jc w:val="center"/>
              <w:rPr>
                <w:rFonts w:cs="Arial"/>
              </w:rPr>
            </w:pPr>
          </w:p>
          <w:p w14:paraId="3198A266" w14:textId="77777777" w:rsidR="00EC6E68" w:rsidRPr="00C87F12" w:rsidRDefault="00EC6E68" w:rsidP="00D16116">
            <w:pPr>
              <w:jc w:val="center"/>
              <w:rPr>
                <w:rFonts w:cs="Arial"/>
              </w:rPr>
            </w:pPr>
          </w:p>
          <w:p w14:paraId="479AE61E" w14:textId="77777777" w:rsidR="00EC6E68" w:rsidRPr="00C87F12" w:rsidRDefault="00EC6E68" w:rsidP="00D16116">
            <w:pPr>
              <w:jc w:val="center"/>
              <w:rPr>
                <w:rFonts w:cs="Arial"/>
              </w:rPr>
            </w:pPr>
          </w:p>
          <w:p w14:paraId="1C7AD62E" w14:textId="77777777" w:rsidR="00EC6E68" w:rsidRPr="00C87F12" w:rsidRDefault="00EC6E68" w:rsidP="00D16116">
            <w:pPr>
              <w:jc w:val="center"/>
              <w:rPr>
                <w:rFonts w:cs="Arial"/>
              </w:rPr>
            </w:pPr>
            <w:r w:rsidRPr="00C87F12">
              <w:rPr>
                <w:rFonts w:cs="Arial"/>
              </w:rPr>
              <w:t>Required</w:t>
            </w:r>
          </w:p>
          <w:p w14:paraId="2F776EEA" w14:textId="77777777" w:rsidR="00EC6E68" w:rsidRPr="00C87F12" w:rsidRDefault="00EC6E68" w:rsidP="00D16116">
            <w:pPr>
              <w:jc w:val="center"/>
              <w:rPr>
                <w:rFonts w:cs="Arial"/>
              </w:rPr>
            </w:pPr>
          </w:p>
          <w:p w14:paraId="13E6D66F" w14:textId="77777777" w:rsidR="00EC6E68" w:rsidRPr="00C87F12" w:rsidRDefault="00EC6E68" w:rsidP="00D16116">
            <w:pPr>
              <w:jc w:val="center"/>
              <w:rPr>
                <w:rFonts w:cs="Arial"/>
              </w:rPr>
            </w:pPr>
          </w:p>
          <w:p w14:paraId="19BD287C" w14:textId="77777777" w:rsidR="00EC6E68" w:rsidRPr="00C87F12" w:rsidRDefault="00EC6E68" w:rsidP="00D16116">
            <w:pPr>
              <w:jc w:val="center"/>
              <w:rPr>
                <w:rFonts w:cs="Arial"/>
              </w:rPr>
            </w:pPr>
            <w:r w:rsidRPr="00C87F12">
              <w:rPr>
                <w:rFonts w:cs="Arial"/>
              </w:rPr>
              <w:t>Required</w:t>
            </w:r>
          </w:p>
          <w:p w14:paraId="08C6CD74" w14:textId="77777777" w:rsidR="00EC6E68" w:rsidRPr="00C87F12" w:rsidRDefault="00EC6E68" w:rsidP="00D16116">
            <w:pPr>
              <w:jc w:val="center"/>
              <w:rPr>
                <w:rFonts w:cs="Arial"/>
              </w:rPr>
            </w:pPr>
          </w:p>
          <w:p w14:paraId="4DC49BA7" w14:textId="77777777" w:rsidR="00EC6E68" w:rsidRPr="00C87F12" w:rsidRDefault="00EC6E68" w:rsidP="00D16116">
            <w:pPr>
              <w:jc w:val="center"/>
              <w:rPr>
                <w:rFonts w:cs="Arial"/>
              </w:rPr>
            </w:pPr>
          </w:p>
          <w:p w14:paraId="0A943E92" w14:textId="77777777" w:rsidR="00EC6E68" w:rsidRPr="00C87F12" w:rsidRDefault="00EC6E68" w:rsidP="00D16116">
            <w:pPr>
              <w:jc w:val="center"/>
              <w:rPr>
                <w:rFonts w:cs="Arial"/>
              </w:rPr>
            </w:pPr>
          </w:p>
          <w:p w14:paraId="743125E7" w14:textId="77777777" w:rsidR="00EC6E68" w:rsidRPr="00C87F12" w:rsidRDefault="00EC6E68" w:rsidP="00D16116">
            <w:pPr>
              <w:jc w:val="center"/>
              <w:rPr>
                <w:rFonts w:cs="Arial"/>
              </w:rPr>
            </w:pPr>
            <w:r w:rsidRPr="00C87F12">
              <w:rPr>
                <w:rFonts w:cs="Arial"/>
              </w:rPr>
              <w:t>Required</w:t>
            </w:r>
          </w:p>
          <w:p w14:paraId="1C87F7F8" w14:textId="77777777" w:rsidR="00EC6E68" w:rsidRPr="00C87F12" w:rsidRDefault="00EC6E68" w:rsidP="00D16116">
            <w:pPr>
              <w:jc w:val="center"/>
              <w:rPr>
                <w:rFonts w:cs="Arial"/>
              </w:rPr>
            </w:pPr>
          </w:p>
          <w:p w14:paraId="2740B20C" w14:textId="77777777" w:rsidR="00EC6E68" w:rsidRPr="00C87F12" w:rsidRDefault="00EC6E68" w:rsidP="00D16116">
            <w:pPr>
              <w:jc w:val="center"/>
              <w:rPr>
                <w:rFonts w:cs="Arial"/>
              </w:rPr>
            </w:pPr>
          </w:p>
          <w:p w14:paraId="77FB3EBD" w14:textId="77777777" w:rsidR="00EC6E68" w:rsidRPr="00C87F12" w:rsidRDefault="00EC6E68" w:rsidP="00D16116">
            <w:pPr>
              <w:jc w:val="center"/>
              <w:rPr>
                <w:rFonts w:cs="Arial"/>
              </w:rPr>
            </w:pPr>
          </w:p>
          <w:p w14:paraId="7CA2C454" w14:textId="77777777" w:rsidR="00EC6E68" w:rsidRPr="00C87F12" w:rsidRDefault="00EC6E68" w:rsidP="00D16116">
            <w:pPr>
              <w:jc w:val="center"/>
              <w:rPr>
                <w:rFonts w:cs="Arial"/>
              </w:rPr>
            </w:pPr>
          </w:p>
          <w:p w14:paraId="0B52CB79" w14:textId="77777777" w:rsidR="00EC6E68" w:rsidRPr="00C87F12" w:rsidRDefault="00EC6E68" w:rsidP="00D16116">
            <w:pPr>
              <w:jc w:val="center"/>
              <w:rPr>
                <w:rFonts w:cs="Arial"/>
              </w:rPr>
            </w:pPr>
          </w:p>
          <w:p w14:paraId="0254854D" w14:textId="77777777" w:rsidR="00EC6E68" w:rsidRPr="00C87F12" w:rsidRDefault="00EC6E68" w:rsidP="00D16116">
            <w:pPr>
              <w:jc w:val="center"/>
              <w:rPr>
                <w:rFonts w:cs="Arial"/>
              </w:rPr>
            </w:pPr>
            <w:r w:rsidRPr="00C87F12">
              <w:rPr>
                <w:rFonts w:cs="Arial"/>
              </w:rPr>
              <w:t>Required</w:t>
            </w:r>
          </w:p>
          <w:p w14:paraId="7F8A921E" w14:textId="77777777" w:rsidR="00EC6E68" w:rsidRPr="00C87F12" w:rsidRDefault="00EC6E68" w:rsidP="00D16116">
            <w:pPr>
              <w:jc w:val="center"/>
              <w:rPr>
                <w:rFonts w:cs="Arial"/>
              </w:rPr>
            </w:pPr>
          </w:p>
          <w:p w14:paraId="02147D1E" w14:textId="77777777" w:rsidR="00EC6E68" w:rsidRPr="00C87F12" w:rsidRDefault="00EC6E68" w:rsidP="00D16116">
            <w:pPr>
              <w:jc w:val="center"/>
              <w:rPr>
                <w:rFonts w:cs="Arial"/>
              </w:rPr>
            </w:pPr>
          </w:p>
          <w:p w14:paraId="6710A7CF" w14:textId="77777777" w:rsidR="00EC6E68" w:rsidRPr="00C87F12" w:rsidRDefault="00EC6E68" w:rsidP="00D16116">
            <w:pPr>
              <w:jc w:val="center"/>
              <w:rPr>
                <w:rFonts w:cs="Arial"/>
              </w:rPr>
            </w:pPr>
          </w:p>
          <w:p w14:paraId="0502AE16" w14:textId="77777777" w:rsidR="00EC6E68" w:rsidRPr="00C87F12" w:rsidRDefault="00EC6E68" w:rsidP="00D16116">
            <w:pPr>
              <w:jc w:val="center"/>
              <w:rPr>
                <w:rFonts w:cs="Arial"/>
              </w:rPr>
            </w:pPr>
            <w:r w:rsidRPr="00C87F12">
              <w:rPr>
                <w:rFonts w:cs="Arial"/>
              </w:rPr>
              <w:t>Required</w:t>
            </w:r>
          </w:p>
          <w:p w14:paraId="52DD2C1A" w14:textId="77777777" w:rsidR="00EC6E68" w:rsidRPr="00C87F12" w:rsidRDefault="00EC6E68" w:rsidP="00D16116">
            <w:pPr>
              <w:jc w:val="center"/>
              <w:rPr>
                <w:rFonts w:cs="Arial"/>
              </w:rPr>
            </w:pPr>
          </w:p>
          <w:p w14:paraId="09F1BE6F" w14:textId="77777777" w:rsidR="00EC6E68" w:rsidRPr="00C87F12" w:rsidRDefault="00EC6E68" w:rsidP="00D16116">
            <w:pPr>
              <w:jc w:val="center"/>
              <w:rPr>
                <w:rFonts w:cs="Arial"/>
              </w:rPr>
            </w:pPr>
          </w:p>
          <w:p w14:paraId="1A236BC3" w14:textId="77777777" w:rsidR="00EC6E68" w:rsidRPr="00C87F12" w:rsidRDefault="00EC6E68" w:rsidP="00D16116">
            <w:pPr>
              <w:jc w:val="center"/>
              <w:rPr>
                <w:rFonts w:cs="Arial"/>
              </w:rPr>
            </w:pPr>
            <w:r w:rsidRPr="00C87F12">
              <w:rPr>
                <w:rFonts w:cs="Arial"/>
              </w:rPr>
              <w:t>Required</w:t>
            </w:r>
          </w:p>
          <w:p w14:paraId="5BE9DD99" w14:textId="77777777" w:rsidR="00EC6E68" w:rsidRPr="00C87F12" w:rsidRDefault="00EC6E68" w:rsidP="00D16116">
            <w:pPr>
              <w:jc w:val="center"/>
              <w:rPr>
                <w:rFonts w:cs="Arial"/>
              </w:rPr>
            </w:pPr>
          </w:p>
        </w:tc>
        <w:tc>
          <w:tcPr>
            <w:tcW w:w="1842" w:type="dxa"/>
            <w:shd w:val="clear" w:color="auto" w:fill="auto"/>
          </w:tcPr>
          <w:p w14:paraId="35E7148B" w14:textId="77777777" w:rsidR="00EC6E68" w:rsidRPr="00C87F12" w:rsidRDefault="00EC6E68" w:rsidP="00D16116">
            <w:pPr>
              <w:widowControl w:val="0"/>
              <w:ind w:right="-46"/>
              <w:jc w:val="center"/>
              <w:rPr>
                <w:rFonts w:eastAsia="Microsoft Sans Serif" w:cs="Arial"/>
                <w:b/>
                <w:spacing w:val="-1"/>
              </w:rPr>
            </w:pPr>
          </w:p>
        </w:tc>
      </w:tr>
    </w:tbl>
    <w:p w14:paraId="4D14EDA8" w14:textId="77777777" w:rsidR="00EC6E68" w:rsidRPr="00DC0C45" w:rsidRDefault="00EC6E68" w:rsidP="00EC6E68">
      <w:pPr>
        <w:widowControl w:val="0"/>
        <w:ind w:right="-46"/>
        <w:jc w:val="center"/>
        <w:rPr>
          <w:rFonts w:eastAsia="Microsoft Sans Serif" w:cs="Arial"/>
          <w:b/>
          <w:spacing w:val="-1"/>
        </w:rPr>
      </w:pPr>
    </w:p>
    <w:p w14:paraId="36EE28DD"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69A2702A" w14:textId="77777777" w:rsidR="00EC6E68" w:rsidRPr="00DC0C45" w:rsidRDefault="00EC6E68" w:rsidP="00EC6E68">
      <w:pPr>
        <w:widowControl w:val="0"/>
        <w:ind w:right="95"/>
        <w:rPr>
          <w:rFonts w:cs="Arial"/>
          <w:b/>
        </w:rPr>
      </w:pPr>
    </w:p>
    <w:p w14:paraId="17B5D8D9"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364CAB4A" w14:textId="77777777" w:rsidR="00EC6E68" w:rsidRDefault="00EC6E68" w:rsidP="00EC6E68">
      <w:pPr>
        <w:widowControl w:val="0"/>
        <w:spacing w:before="7"/>
        <w:rPr>
          <w:rFonts w:eastAsia="Microsoft Sans Serif" w:cs="Arial"/>
          <w:sz w:val="23"/>
        </w:rPr>
      </w:pPr>
    </w:p>
    <w:p w14:paraId="36540109" w14:textId="77777777" w:rsidR="00EC6E68" w:rsidRPr="00DC0C45" w:rsidRDefault="00EC6E68" w:rsidP="00EC6E68">
      <w:pPr>
        <w:widowControl w:val="0"/>
        <w:spacing w:before="7"/>
        <w:rPr>
          <w:rFonts w:eastAsia="Microsoft Sans Serif" w:cs="Arial"/>
          <w:sz w:val="23"/>
        </w:rPr>
      </w:pPr>
    </w:p>
    <w:p w14:paraId="4FB8973A"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778E678E"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2D27AA79" w14:textId="77777777" w:rsidR="00EC6E68" w:rsidRPr="00DC0C45" w:rsidRDefault="00EC6E68" w:rsidP="00EC6E68">
      <w:pPr>
        <w:widowControl w:val="0"/>
        <w:spacing w:before="5"/>
        <w:rPr>
          <w:rFonts w:eastAsia="Microsoft Sans Serif" w:cs="Arial"/>
          <w:sz w:val="26"/>
        </w:rPr>
      </w:pPr>
    </w:p>
    <w:p w14:paraId="65C3AF68" w14:textId="77777777" w:rsidR="00EC6E68" w:rsidRPr="002949F3" w:rsidRDefault="00EC6E68" w:rsidP="00EC6E68">
      <w:pPr>
        <w:keepLines/>
        <w:spacing w:line="259" w:lineRule="exact"/>
        <w:ind w:hanging="450"/>
        <w:rPr>
          <w:rFonts w:cs="Arial"/>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F6184">
        <w:rPr>
          <w:rFonts w:cs="Arial"/>
        </w:rPr>
        <w:t>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p>
    <w:p w14:paraId="3882B922" w14:textId="77777777" w:rsidR="00EC6E68" w:rsidRDefault="00EC6E68" w:rsidP="00EC6E68">
      <w:pPr>
        <w:widowControl w:val="0"/>
        <w:tabs>
          <w:tab w:val="left" w:pos="772"/>
          <w:tab w:val="left" w:pos="773"/>
        </w:tabs>
        <w:spacing w:before="93"/>
        <w:jc w:val="center"/>
        <w:outlineLvl w:val="0"/>
        <w:rPr>
          <w:rFonts w:cs="Arial"/>
          <w:b/>
          <w:sz w:val="24"/>
          <w:szCs w:val="24"/>
        </w:rPr>
      </w:pPr>
      <w:r>
        <w:rPr>
          <w:rFonts w:cs="Arial"/>
          <w:b/>
          <w:sz w:val="24"/>
          <w:szCs w:val="24"/>
        </w:rPr>
        <w:tab/>
      </w:r>
      <w:bookmarkStart w:id="126" w:name="_Toc117692547"/>
    </w:p>
    <w:p w14:paraId="75FC4C66" w14:textId="77777777" w:rsidR="00EC6E68" w:rsidRDefault="00EC6E68" w:rsidP="00EC6E68">
      <w:pPr>
        <w:widowControl w:val="0"/>
        <w:tabs>
          <w:tab w:val="left" w:pos="772"/>
          <w:tab w:val="left" w:pos="773"/>
        </w:tabs>
        <w:spacing w:before="93"/>
        <w:jc w:val="center"/>
        <w:outlineLvl w:val="0"/>
        <w:rPr>
          <w:rFonts w:cs="Arial"/>
          <w:b/>
          <w:sz w:val="24"/>
          <w:szCs w:val="24"/>
        </w:rPr>
      </w:pPr>
    </w:p>
    <w:p w14:paraId="7F5AEC2D" w14:textId="77777777" w:rsidR="00EC6E68" w:rsidRDefault="00EC6E68" w:rsidP="00EC6E68">
      <w:pPr>
        <w:widowControl w:val="0"/>
        <w:tabs>
          <w:tab w:val="left" w:pos="772"/>
          <w:tab w:val="left" w:pos="773"/>
        </w:tabs>
        <w:spacing w:before="93"/>
        <w:jc w:val="center"/>
        <w:outlineLvl w:val="0"/>
        <w:rPr>
          <w:rFonts w:cs="Arial"/>
          <w:b/>
          <w:sz w:val="24"/>
          <w:szCs w:val="24"/>
        </w:rPr>
      </w:pPr>
    </w:p>
    <w:p w14:paraId="1F2D259D" w14:textId="2198D61D"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6"/>
    </w:p>
    <w:p w14:paraId="2208C30A"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452F29A7"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3D5DCF66"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52EA4CD4"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01BEFDB2" w14:textId="77777777" w:rsidTr="00D16116">
        <w:tc>
          <w:tcPr>
            <w:tcW w:w="1008" w:type="dxa"/>
            <w:shd w:val="clear" w:color="auto" w:fill="auto"/>
          </w:tcPr>
          <w:p w14:paraId="01923384"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60CF01E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0088E88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1F4DD17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0769D28C"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1A614987" w14:textId="77777777" w:rsidTr="00D16116">
        <w:trPr>
          <w:trHeight w:val="7460"/>
        </w:trPr>
        <w:tc>
          <w:tcPr>
            <w:tcW w:w="1008" w:type="dxa"/>
            <w:shd w:val="clear" w:color="auto" w:fill="auto"/>
          </w:tcPr>
          <w:p w14:paraId="171753AC"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980" w:type="dxa"/>
            <w:shd w:val="clear" w:color="auto" w:fill="auto"/>
          </w:tcPr>
          <w:p w14:paraId="74F19994"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5.3</w:t>
            </w:r>
          </w:p>
          <w:p w14:paraId="739DC2C7" w14:textId="77777777" w:rsidR="00EC6E68" w:rsidRPr="00C87F12" w:rsidRDefault="00EC6E68" w:rsidP="00D16116">
            <w:pPr>
              <w:widowControl w:val="0"/>
              <w:ind w:right="-46"/>
              <w:jc w:val="center"/>
              <w:rPr>
                <w:rFonts w:eastAsia="Microsoft Sans Serif" w:cs="Arial"/>
                <w:b/>
                <w:spacing w:val="-1"/>
              </w:rPr>
            </w:pPr>
          </w:p>
          <w:p w14:paraId="06464635" w14:textId="77777777" w:rsidR="00EC6E68" w:rsidRDefault="00EC6E68" w:rsidP="00D16116">
            <w:pPr>
              <w:widowControl w:val="0"/>
              <w:ind w:right="-46"/>
              <w:jc w:val="center"/>
              <w:rPr>
                <w:rFonts w:eastAsia="Microsoft Sans Serif" w:cs="Arial"/>
                <w:spacing w:val="-1"/>
              </w:rPr>
            </w:pPr>
          </w:p>
          <w:p w14:paraId="510000BF"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6.1.1.30</w:t>
            </w:r>
          </w:p>
          <w:p w14:paraId="082980A6" w14:textId="77777777" w:rsidR="00EC6E68" w:rsidRPr="00C87F12" w:rsidRDefault="00EC6E68" w:rsidP="00D16116">
            <w:pPr>
              <w:widowControl w:val="0"/>
              <w:ind w:right="-46"/>
              <w:jc w:val="center"/>
              <w:rPr>
                <w:rFonts w:eastAsia="Microsoft Sans Serif" w:cs="Arial"/>
                <w:b/>
                <w:spacing w:val="-1"/>
              </w:rPr>
            </w:pPr>
          </w:p>
          <w:p w14:paraId="3B390AF1" w14:textId="77777777" w:rsidR="00EC6E68" w:rsidRPr="00C87F12" w:rsidRDefault="00EC6E68" w:rsidP="00D16116">
            <w:pPr>
              <w:jc w:val="center"/>
              <w:rPr>
                <w:rFonts w:eastAsia="Microsoft Sans Serif" w:cs="Arial"/>
              </w:rPr>
            </w:pPr>
          </w:p>
          <w:p w14:paraId="16658097" w14:textId="77777777" w:rsidR="00EC6E68" w:rsidRPr="00C87F12" w:rsidRDefault="00EC6E68" w:rsidP="00D16116">
            <w:pPr>
              <w:jc w:val="center"/>
              <w:rPr>
                <w:rFonts w:eastAsia="Microsoft Sans Serif" w:cs="Arial"/>
              </w:rPr>
            </w:pPr>
          </w:p>
          <w:p w14:paraId="4F02EDCE" w14:textId="77777777" w:rsidR="00EC6E68" w:rsidRDefault="00EC6E68" w:rsidP="00D16116">
            <w:pPr>
              <w:jc w:val="center"/>
              <w:rPr>
                <w:rFonts w:eastAsia="Microsoft Sans Serif" w:cs="Arial"/>
              </w:rPr>
            </w:pPr>
          </w:p>
          <w:p w14:paraId="3E69E695" w14:textId="77777777" w:rsidR="00EC6E68" w:rsidRPr="00C87F12" w:rsidRDefault="00EC6E68" w:rsidP="00D16116">
            <w:pPr>
              <w:jc w:val="center"/>
              <w:rPr>
                <w:rFonts w:eastAsia="Microsoft Sans Serif" w:cs="Arial"/>
              </w:rPr>
            </w:pPr>
            <w:r>
              <w:rPr>
                <w:rFonts w:eastAsia="Microsoft Sans Serif" w:cs="Arial"/>
              </w:rPr>
              <w:t>6.1.1.31</w:t>
            </w:r>
          </w:p>
          <w:p w14:paraId="7FBFA76F" w14:textId="77777777" w:rsidR="00EC6E68" w:rsidRPr="00C87F12" w:rsidRDefault="00EC6E68" w:rsidP="00D16116">
            <w:pPr>
              <w:jc w:val="center"/>
              <w:rPr>
                <w:rFonts w:eastAsia="Microsoft Sans Serif" w:cs="Arial"/>
              </w:rPr>
            </w:pPr>
          </w:p>
          <w:p w14:paraId="76874E33" w14:textId="77777777" w:rsidR="00EC6E68" w:rsidRPr="00C87F12" w:rsidRDefault="00EC6E68" w:rsidP="00D16116">
            <w:pPr>
              <w:jc w:val="center"/>
              <w:rPr>
                <w:rFonts w:eastAsia="Microsoft Sans Serif" w:cs="Arial"/>
              </w:rPr>
            </w:pPr>
          </w:p>
          <w:p w14:paraId="3FCFE48D" w14:textId="77777777" w:rsidR="00EC6E68" w:rsidRPr="00C87F12" w:rsidRDefault="00EC6E68" w:rsidP="00D16116">
            <w:pPr>
              <w:jc w:val="center"/>
              <w:rPr>
                <w:rFonts w:eastAsia="Microsoft Sans Serif" w:cs="Arial"/>
              </w:rPr>
            </w:pPr>
            <w:r>
              <w:rPr>
                <w:rFonts w:eastAsia="Microsoft Sans Serif" w:cs="Arial"/>
              </w:rPr>
              <w:t>6.1.1.32</w:t>
            </w:r>
          </w:p>
          <w:p w14:paraId="257FCFF6" w14:textId="77777777" w:rsidR="00EC6E68" w:rsidRPr="00C87F12" w:rsidRDefault="00EC6E68" w:rsidP="00D16116">
            <w:pPr>
              <w:jc w:val="center"/>
              <w:rPr>
                <w:rFonts w:eastAsia="Microsoft Sans Serif" w:cs="Arial"/>
              </w:rPr>
            </w:pPr>
          </w:p>
          <w:p w14:paraId="3359E8EF" w14:textId="77777777" w:rsidR="00EC6E68" w:rsidRPr="00C87F12" w:rsidRDefault="00EC6E68" w:rsidP="00D16116">
            <w:pPr>
              <w:jc w:val="center"/>
              <w:rPr>
                <w:rFonts w:eastAsia="Microsoft Sans Serif" w:cs="Arial"/>
              </w:rPr>
            </w:pPr>
          </w:p>
          <w:p w14:paraId="1B49E720" w14:textId="77777777" w:rsidR="00EC6E68" w:rsidRDefault="00EC6E68" w:rsidP="00D16116">
            <w:pPr>
              <w:jc w:val="center"/>
              <w:rPr>
                <w:rFonts w:eastAsia="Microsoft Sans Serif" w:cs="Arial"/>
              </w:rPr>
            </w:pPr>
          </w:p>
          <w:p w14:paraId="7D348958" w14:textId="77777777" w:rsidR="00EC6E68" w:rsidRPr="00C87F12" w:rsidRDefault="00EC6E68" w:rsidP="00D16116">
            <w:pPr>
              <w:jc w:val="center"/>
              <w:rPr>
                <w:rFonts w:eastAsia="Microsoft Sans Serif" w:cs="Arial"/>
              </w:rPr>
            </w:pPr>
            <w:r>
              <w:rPr>
                <w:rFonts w:eastAsia="Microsoft Sans Serif" w:cs="Arial"/>
              </w:rPr>
              <w:t>6.1.1.33</w:t>
            </w:r>
          </w:p>
          <w:p w14:paraId="6385E330" w14:textId="77777777" w:rsidR="00EC6E68" w:rsidRPr="00C87F12" w:rsidRDefault="00EC6E68" w:rsidP="00D16116">
            <w:pPr>
              <w:jc w:val="center"/>
              <w:rPr>
                <w:rFonts w:eastAsia="Microsoft Sans Serif" w:cs="Arial"/>
              </w:rPr>
            </w:pPr>
          </w:p>
          <w:p w14:paraId="226989C5" w14:textId="77777777" w:rsidR="00EC6E68" w:rsidRPr="00C87F12" w:rsidRDefault="00EC6E68" w:rsidP="00D16116">
            <w:pPr>
              <w:jc w:val="center"/>
              <w:rPr>
                <w:rFonts w:eastAsia="Microsoft Sans Serif" w:cs="Arial"/>
              </w:rPr>
            </w:pPr>
          </w:p>
          <w:p w14:paraId="45D72288" w14:textId="77777777" w:rsidR="00EC6E68" w:rsidRDefault="00EC6E68" w:rsidP="00D16116">
            <w:pPr>
              <w:jc w:val="center"/>
              <w:rPr>
                <w:rFonts w:eastAsia="Microsoft Sans Serif" w:cs="Arial"/>
              </w:rPr>
            </w:pPr>
          </w:p>
          <w:p w14:paraId="69549EAF" w14:textId="77777777" w:rsidR="00EC6E68" w:rsidRDefault="00EC6E68" w:rsidP="00D16116">
            <w:pPr>
              <w:jc w:val="center"/>
              <w:rPr>
                <w:rFonts w:eastAsia="Microsoft Sans Serif" w:cs="Arial"/>
              </w:rPr>
            </w:pPr>
          </w:p>
          <w:p w14:paraId="6E589343" w14:textId="77777777" w:rsidR="00EC6E68" w:rsidRPr="00C87F12" w:rsidRDefault="00EC6E68" w:rsidP="00D16116">
            <w:pPr>
              <w:jc w:val="center"/>
              <w:rPr>
                <w:rFonts w:eastAsia="Microsoft Sans Serif" w:cs="Arial"/>
              </w:rPr>
            </w:pPr>
            <w:r>
              <w:rPr>
                <w:rFonts w:eastAsia="Microsoft Sans Serif" w:cs="Arial"/>
              </w:rPr>
              <w:t>6.1.1.34</w:t>
            </w:r>
          </w:p>
          <w:p w14:paraId="57165C90" w14:textId="77777777" w:rsidR="00EC6E68" w:rsidRPr="00C87F12" w:rsidRDefault="00EC6E68" w:rsidP="00D16116">
            <w:pPr>
              <w:jc w:val="center"/>
              <w:rPr>
                <w:rFonts w:eastAsia="Microsoft Sans Serif" w:cs="Arial"/>
              </w:rPr>
            </w:pPr>
          </w:p>
          <w:p w14:paraId="0FE9D775" w14:textId="77777777" w:rsidR="00EC6E68" w:rsidRPr="00C87F12" w:rsidRDefault="00EC6E68" w:rsidP="00D16116">
            <w:pPr>
              <w:jc w:val="center"/>
              <w:rPr>
                <w:rFonts w:eastAsia="Microsoft Sans Serif" w:cs="Arial"/>
              </w:rPr>
            </w:pPr>
          </w:p>
          <w:p w14:paraId="18FB6080" w14:textId="77777777" w:rsidR="00EC6E68" w:rsidRPr="00C87F12" w:rsidRDefault="00EC6E68" w:rsidP="00D16116">
            <w:pPr>
              <w:jc w:val="center"/>
              <w:rPr>
                <w:rFonts w:eastAsia="Microsoft Sans Serif" w:cs="Arial"/>
              </w:rPr>
            </w:pPr>
            <w:r>
              <w:rPr>
                <w:rFonts w:eastAsia="Microsoft Sans Serif" w:cs="Arial"/>
              </w:rPr>
              <w:t>6.1.1.35</w:t>
            </w:r>
          </w:p>
          <w:p w14:paraId="7EB1BC6D" w14:textId="77777777" w:rsidR="00EC6E68" w:rsidRPr="00C87F12" w:rsidRDefault="00EC6E68" w:rsidP="00D16116">
            <w:pPr>
              <w:jc w:val="center"/>
              <w:rPr>
                <w:rFonts w:eastAsia="Microsoft Sans Serif" w:cs="Arial"/>
              </w:rPr>
            </w:pPr>
          </w:p>
          <w:p w14:paraId="0396AF11" w14:textId="77777777" w:rsidR="00EC6E68" w:rsidRPr="00C87F12" w:rsidRDefault="00EC6E68" w:rsidP="00D16116">
            <w:pPr>
              <w:jc w:val="center"/>
              <w:rPr>
                <w:rFonts w:eastAsia="Microsoft Sans Serif" w:cs="Arial"/>
              </w:rPr>
            </w:pPr>
          </w:p>
          <w:p w14:paraId="46C6D041" w14:textId="77777777" w:rsidR="00EC6E68" w:rsidRPr="00C87F12" w:rsidRDefault="00EC6E68" w:rsidP="00D16116">
            <w:pPr>
              <w:jc w:val="center"/>
              <w:rPr>
                <w:rFonts w:eastAsia="Microsoft Sans Serif" w:cs="Arial"/>
              </w:rPr>
            </w:pPr>
            <w:r>
              <w:rPr>
                <w:rFonts w:eastAsia="Microsoft Sans Serif" w:cs="Arial"/>
              </w:rPr>
              <w:t>6.1.1.36</w:t>
            </w:r>
          </w:p>
          <w:p w14:paraId="5430267A" w14:textId="77777777" w:rsidR="00EC6E68" w:rsidRPr="00C87F12" w:rsidRDefault="00EC6E68" w:rsidP="00D16116">
            <w:pPr>
              <w:jc w:val="center"/>
              <w:rPr>
                <w:rFonts w:eastAsia="Microsoft Sans Serif" w:cs="Arial"/>
              </w:rPr>
            </w:pPr>
          </w:p>
          <w:p w14:paraId="5641007E" w14:textId="77777777" w:rsidR="00EC6E68" w:rsidRPr="00C87F12" w:rsidRDefault="00EC6E68" w:rsidP="00D16116">
            <w:pPr>
              <w:jc w:val="center"/>
              <w:rPr>
                <w:rFonts w:eastAsia="Microsoft Sans Serif" w:cs="Arial"/>
              </w:rPr>
            </w:pPr>
          </w:p>
          <w:p w14:paraId="16BCCA60" w14:textId="77777777" w:rsidR="00EC6E68" w:rsidRPr="00C87F12" w:rsidRDefault="00EC6E68" w:rsidP="00D16116">
            <w:pPr>
              <w:jc w:val="center"/>
              <w:rPr>
                <w:rFonts w:eastAsia="Microsoft Sans Serif" w:cs="Arial"/>
              </w:rPr>
            </w:pPr>
          </w:p>
          <w:p w14:paraId="63AC8E3A" w14:textId="77777777" w:rsidR="00EC6E68" w:rsidRPr="00EB4D8C" w:rsidRDefault="00EC6E68" w:rsidP="00D16116">
            <w:pPr>
              <w:jc w:val="center"/>
              <w:rPr>
                <w:rFonts w:eastAsia="Microsoft Sans Serif" w:cs="Arial"/>
              </w:rPr>
            </w:pPr>
            <w:r>
              <w:rPr>
                <w:rFonts w:eastAsia="Microsoft Sans Serif" w:cs="Arial"/>
              </w:rPr>
              <w:t>6.1.1.37</w:t>
            </w:r>
          </w:p>
        </w:tc>
        <w:tc>
          <w:tcPr>
            <w:tcW w:w="2746" w:type="dxa"/>
            <w:shd w:val="clear" w:color="auto" w:fill="auto"/>
          </w:tcPr>
          <w:p w14:paraId="6DD9409A" w14:textId="77777777" w:rsidR="00EC6E68" w:rsidRPr="00C87F12" w:rsidRDefault="00EC6E68" w:rsidP="00D16116">
            <w:pPr>
              <w:tabs>
                <w:tab w:val="left" w:pos="993"/>
              </w:tabs>
              <w:rPr>
                <w:b/>
                <w:sz w:val="18"/>
                <w:szCs w:val="18"/>
              </w:rPr>
            </w:pPr>
            <w:r w:rsidRPr="00C87F12">
              <w:rPr>
                <w:b/>
                <w:sz w:val="18"/>
                <w:szCs w:val="18"/>
              </w:rPr>
              <w:t>SERVICE PROVIDERS RESPONSIBLITIES</w:t>
            </w:r>
          </w:p>
          <w:p w14:paraId="4290459D" w14:textId="77777777" w:rsidR="00EC6E68" w:rsidRPr="00C87F12" w:rsidRDefault="00EC6E68" w:rsidP="00D16116">
            <w:pPr>
              <w:rPr>
                <w:rFonts w:eastAsia="Microsoft Sans Serif" w:cs="Arial"/>
              </w:rPr>
            </w:pPr>
          </w:p>
          <w:p w14:paraId="33CB60A4" w14:textId="77777777" w:rsidR="00EC6E68" w:rsidRDefault="00EC6E68" w:rsidP="00D16116">
            <w:pPr>
              <w:tabs>
                <w:tab w:val="left" w:pos="1418"/>
              </w:tabs>
            </w:pPr>
            <w:r w:rsidRPr="00773726">
              <w:t>Liaise with other support teams in terms of any change on the LAN configurations</w:t>
            </w:r>
          </w:p>
          <w:p w14:paraId="1C474DCB" w14:textId="77777777" w:rsidR="00EC6E68" w:rsidRPr="00773726" w:rsidRDefault="00EC6E68" w:rsidP="00D16116">
            <w:pPr>
              <w:tabs>
                <w:tab w:val="left" w:pos="1418"/>
              </w:tabs>
            </w:pPr>
          </w:p>
          <w:p w14:paraId="768032E5" w14:textId="77777777" w:rsidR="00EC6E68" w:rsidRPr="00773726" w:rsidRDefault="00EC6E68" w:rsidP="00D16116">
            <w:pPr>
              <w:tabs>
                <w:tab w:val="left" w:pos="1418"/>
              </w:tabs>
            </w:pPr>
            <w:r>
              <w:t xml:space="preserve"> </w:t>
            </w:r>
            <w:r w:rsidRPr="00773726">
              <w:t>Attend and implement service requests</w:t>
            </w:r>
          </w:p>
          <w:p w14:paraId="2F2D6657" w14:textId="77777777" w:rsidR="00EC6E68" w:rsidRDefault="00EC6E68" w:rsidP="00D16116">
            <w:pPr>
              <w:tabs>
                <w:tab w:val="left" w:pos="1418"/>
              </w:tabs>
            </w:pPr>
          </w:p>
          <w:p w14:paraId="7BBBE7DA" w14:textId="77777777" w:rsidR="00EC6E68" w:rsidRPr="00773726" w:rsidRDefault="00EC6E68" w:rsidP="00D16116">
            <w:pPr>
              <w:tabs>
                <w:tab w:val="left" w:pos="1418"/>
              </w:tabs>
            </w:pPr>
            <w:r>
              <w:t xml:space="preserve"> </w:t>
            </w:r>
            <w:r w:rsidRPr="00773726">
              <w:t>Raise change requests (to implement any changes requested by the client)</w:t>
            </w:r>
          </w:p>
          <w:p w14:paraId="72BA84A3" w14:textId="77777777" w:rsidR="00EC6E68" w:rsidRDefault="00EC6E68" w:rsidP="00D16116">
            <w:pPr>
              <w:tabs>
                <w:tab w:val="left" w:pos="1418"/>
              </w:tabs>
            </w:pPr>
          </w:p>
          <w:p w14:paraId="787F5786" w14:textId="77777777" w:rsidR="00EC6E68" w:rsidRPr="00773726" w:rsidRDefault="00EC6E68" w:rsidP="00D16116">
            <w:pPr>
              <w:tabs>
                <w:tab w:val="left" w:pos="1418"/>
              </w:tabs>
            </w:pPr>
            <w:r w:rsidRPr="00773726">
              <w:t>Liaise will third parties and original equipment manufacturers on technical matters on behalf of the City</w:t>
            </w:r>
          </w:p>
          <w:p w14:paraId="484DA8B0" w14:textId="77777777" w:rsidR="00EC6E68" w:rsidRDefault="00EC6E68" w:rsidP="00D16116">
            <w:pPr>
              <w:tabs>
                <w:tab w:val="left" w:pos="1418"/>
              </w:tabs>
            </w:pPr>
          </w:p>
          <w:p w14:paraId="664D4F43" w14:textId="77777777" w:rsidR="00EC6E68" w:rsidRPr="00773726" w:rsidRDefault="00EC6E68" w:rsidP="00D16116">
            <w:pPr>
              <w:tabs>
                <w:tab w:val="left" w:pos="1418"/>
              </w:tabs>
            </w:pPr>
            <w:r w:rsidRPr="00773726">
              <w:t>Keep the Bill of Material document updated</w:t>
            </w:r>
          </w:p>
          <w:p w14:paraId="3EE6A9B0" w14:textId="77777777" w:rsidR="00EC6E68" w:rsidRDefault="00EC6E68" w:rsidP="00D16116">
            <w:pPr>
              <w:tabs>
                <w:tab w:val="left" w:pos="1418"/>
              </w:tabs>
            </w:pPr>
          </w:p>
          <w:p w14:paraId="32089171" w14:textId="77777777" w:rsidR="00EC6E68" w:rsidRDefault="00EC6E68" w:rsidP="00D16116">
            <w:pPr>
              <w:tabs>
                <w:tab w:val="left" w:pos="1418"/>
              </w:tabs>
            </w:pPr>
            <w:r w:rsidRPr="00773726">
              <w:t>Reporting Daily, Weekly, Monthly and ad-hoc</w:t>
            </w:r>
            <w:r>
              <w:t xml:space="preserve"> </w:t>
            </w:r>
          </w:p>
          <w:p w14:paraId="0DC060FD" w14:textId="77777777" w:rsidR="00EC6E68" w:rsidRDefault="00EC6E68" w:rsidP="00D16116">
            <w:pPr>
              <w:tabs>
                <w:tab w:val="left" w:pos="1418"/>
              </w:tabs>
            </w:pPr>
          </w:p>
          <w:p w14:paraId="28558195" w14:textId="77777777" w:rsidR="00EC6E68" w:rsidRDefault="00EC6E68" w:rsidP="00D16116">
            <w:pPr>
              <w:tabs>
                <w:tab w:val="left" w:pos="1418"/>
              </w:tabs>
            </w:pPr>
            <w:r>
              <w:t xml:space="preserve">Manage, Maintain and </w:t>
            </w:r>
          </w:p>
          <w:p w14:paraId="73590964" w14:textId="77777777" w:rsidR="00EC6E68" w:rsidRDefault="00EC6E68" w:rsidP="00D16116">
            <w:pPr>
              <w:tabs>
                <w:tab w:val="left" w:pos="1418"/>
              </w:tabs>
            </w:pPr>
            <w:r>
              <w:t>Support FortiNAC (Network Access Control)</w:t>
            </w:r>
          </w:p>
          <w:p w14:paraId="39CA407B" w14:textId="77777777" w:rsidR="00EC6E68" w:rsidRDefault="00EC6E68" w:rsidP="00D16116">
            <w:pPr>
              <w:tabs>
                <w:tab w:val="left" w:pos="1418"/>
              </w:tabs>
            </w:pPr>
          </w:p>
          <w:p w14:paraId="1F1891F7" w14:textId="77777777" w:rsidR="00EC6E68" w:rsidRPr="00773726" w:rsidRDefault="00EC6E68" w:rsidP="00D16116">
            <w:pPr>
              <w:tabs>
                <w:tab w:val="left" w:pos="1418"/>
              </w:tabs>
            </w:pPr>
            <w:r>
              <w:t>Manage and configure all new switches and AP’s with fortinac Configuration</w:t>
            </w:r>
          </w:p>
          <w:p w14:paraId="0CA47E0F" w14:textId="77777777" w:rsidR="00EC6E68" w:rsidRPr="00C87F12" w:rsidRDefault="00EC6E68" w:rsidP="00D16116">
            <w:pPr>
              <w:tabs>
                <w:tab w:val="left" w:pos="1418"/>
              </w:tabs>
              <w:ind w:left="-14" w:firstLine="14"/>
              <w:rPr>
                <w:rFonts w:eastAsia="Microsoft Sans Serif" w:cs="Arial"/>
              </w:rPr>
            </w:pPr>
          </w:p>
        </w:tc>
        <w:tc>
          <w:tcPr>
            <w:tcW w:w="1842" w:type="dxa"/>
            <w:shd w:val="clear" w:color="auto" w:fill="auto"/>
          </w:tcPr>
          <w:p w14:paraId="1D84CA50" w14:textId="77777777" w:rsidR="00EC6E68" w:rsidRPr="00C87F12" w:rsidRDefault="00EC6E68" w:rsidP="00D16116">
            <w:pPr>
              <w:jc w:val="center"/>
              <w:rPr>
                <w:rFonts w:cs="Arial"/>
              </w:rPr>
            </w:pPr>
          </w:p>
          <w:p w14:paraId="0A520FC5" w14:textId="77777777" w:rsidR="00EC6E68" w:rsidRDefault="00EC6E68" w:rsidP="00D16116">
            <w:pPr>
              <w:jc w:val="center"/>
              <w:rPr>
                <w:rFonts w:cs="Arial"/>
              </w:rPr>
            </w:pPr>
          </w:p>
          <w:p w14:paraId="0933AE98" w14:textId="77777777" w:rsidR="00EC6E68" w:rsidRDefault="00EC6E68" w:rsidP="00D16116">
            <w:pPr>
              <w:jc w:val="center"/>
              <w:rPr>
                <w:rFonts w:cs="Arial"/>
              </w:rPr>
            </w:pPr>
          </w:p>
          <w:p w14:paraId="1EBDAF46" w14:textId="77777777" w:rsidR="00EC6E68" w:rsidRPr="00C87F12" w:rsidRDefault="00EC6E68" w:rsidP="00D16116">
            <w:pPr>
              <w:jc w:val="center"/>
              <w:rPr>
                <w:rFonts w:cs="Arial"/>
              </w:rPr>
            </w:pPr>
            <w:r w:rsidRPr="00C87F12">
              <w:rPr>
                <w:rFonts w:cs="Arial"/>
              </w:rPr>
              <w:t>Required</w:t>
            </w:r>
          </w:p>
          <w:p w14:paraId="6DF9D0CA" w14:textId="77777777" w:rsidR="00EC6E68" w:rsidRPr="00C87F12" w:rsidRDefault="00EC6E68" w:rsidP="00D16116">
            <w:pPr>
              <w:jc w:val="center"/>
              <w:rPr>
                <w:rFonts w:cs="Arial"/>
              </w:rPr>
            </w:pPr>
          </w:p>
          <w:p w14:paraId="23CBD6B6" w14:textId="77777777" w:rsidR="00EC6E68" w:rsidRPr="00C87F12" w:rsidRDefault="00EC6E68" w:rsidP="00D16116">
            <w:pPr>
              <w:jc w:val="center"/>
              <w:rPr>
                <w:rFonts w:cs="Arial"/>
              </w:rPr>
            </w:pPr>
          </w:p>
          <w:p w14:paraId="5DF8CB5F" w14:textId="77777777" w:rsidR="00EC6E68" w:rsidRPr="00C87F12" w:rsidRDefault="00EC6E68" w:rsidP="00D16116">
            <w:pPr>
              <w:jc w:val="center"/>
              <w:rPr>
                <w:rFonts w:cs="Arial"/>
              </w:rPr>
            </w:pPr>
          </w:p>
          <w:p w14:paraId="2C9EF1C0" w14:textId="77777777" w:rsidR="00EC6E68" w:rsidRPr="00C87F12" w:rsidRDefault="00EC6E68" w:rsidP="00D16116">
            <w:pPr>
              <w:jc w:val="center"/>
              <w:rPr>
                <w:rFonts w:cs="Arial"/>
              </w:rPr>
            </w:pPr>
            <w:r w:rsidRPr="00C87F12">
              <w:rPr>
                <w:rFonts w:cs="Arial"/>
              </w:rPr>
              <w:t>Required</w:t>
            </w:r>
          </w:p>
          <w:p w14:paraId="68AD1E5A" w14:textId="77777777" w:rsidR="00EC6E68" w:rsidRPr="00C87F12" w:rsidRDefault="00EC6E68" w:rsidP="00D16116">
            <w:pPr>
              <w:jc w:val="center"/>
              <w:rPr>
                <w:rFonts w:cs="Arial"/>
              </w:rPr>
            </w:pPr>
          </w:p>
          <w:p w14:paraId="54724719" w14:textId="77777777" w:rsidR="00EC6E68" w:rsidRPr="00C87F12" w:rsidRDefault="00EC6E68" w:rsidP="00D16116">
            <w:pPr>
              <w:jc w:val="center"/>
              <w:rPr>
                <w:rFonts w:cs="Arial"/>
              </w:rPr>
            </w:pPr>
          </w:p>
          <w:p w14:paraId="3F1E7335" w14:textId="77777777" w:rsidR="00EC6E68" w:rsidRPr="00C87F12" w:rsidRDefault="00EC6E68" w:rsidP="00D16116">
            <w:pPr>
              <w:jc w:val="center"/>
              <w:rPr>
                <w:rFonts w:cs="Arial"/>
              </w:rPr>
            </w:pPr>
            <w:r w:rsidRPr="00C87F12">
              <w:rPr>
                <w:rFonts w:cs="Arial"/>
              </w:rPr>
              <w:t>Required</w:t>
            </w:r>
          </w:p>
          <w:p w14:paraId="0E368C07" w14:textId="77777777" w:rsidR="00EC6E68" w:rsidRPr="00C87F12" w:rsidRDefault="00EC6E68" w:rsidP="00D16116">
            <w:pPr>
              <w:jc w:val="center"/>
              <w:rPr>
                <w:rFonts w:cs="Arial"/>
              </w:rPr>
            </w:pPr>
          </w:p>
          <w:p w14:paraId="5DA69EDD" w14:textId="77777777" w:rsidR="00EC6E68" w:rsidRPr="00C87F12" w:rsidRDefault="00EC6E68" w:rsidP="00D16116">
            <w:pPr>
              <w:jc w:val="center"/>
              <w:rPr>
                <w:rFonts w:cs="Arial"/>
              </w:rPr>
            </w:pPr>
          </w:p>
          <w:p w14:paraId="5C297893" w14:textId="77777777" w:rsidR="00EC6E68" w:rsidRPr="00C87F12" w:rsidRDefault="00EC6E68" w:rsidP="00D16116">
            <w:pPr>
              <w:jc w:val="center"/>
              <w:rPr>
                <w:rFonts w:cs="Arial"/>
              </w:rPr>
            </w:pPr>
            <w:r w:rsidRPr="00C87F12">
              <w:rPr>
                <w:rFonts w:cs="Arial"/>
              </w:rPr>
              <w:t>Required</w:t>
            </w:r>
          </w:p>
          <w:p w14:paraId="3E0375A5" w14:textId="77777777" w:rsidR="00EC6E68" w:rsidRPr="00C87F12" w:rsidRDefault="00EC6E68" w:rsidP="00D16116">
            <w:pPr>
              <w:jc w:val="center"/>
              <w:rPr>
                <w:rFonts w:cs="Arial"/>
              </w:rPr>
            </w:pPr>
          </w:p>
          <w:p w14:paraId="25C51768" w14:textId="77777777" w:rsidR="00EC6E68" w:rsidRPr="00C87F12" w:rsidRDefault="00EC6E68" w:rsidP="00D16116">
            <w:pPr>
              <w:jc w:val="center"/>
              <w:rPr>
                <w:rFonts w:cs="Arial"/>
              </w:rPr>
            </w:pPr>
          </w:p>
          <w:p w14:paraId="151FA9CE" w14:textId="77777777" w:rsidR="00EC6E68" w:rsidRPr="00C87F12" w:rsidRDefault="00EC6E68" w:rsidP="00D16116">
            <w:pPr>
              <w:jc w:val="center"/>
              <w:rPr>
                <w:rFonts w:cs="Arial"/>
              </w:rPr>
            </w:pPr>
            <w:r w:rsidRPr="00C87F12">
              <w:rPr>
                <w:rFonts w:cs="Arial"/>
              </w:rPr>
              <w:t>Required</w:t>
            </w:r>
          </w:p>
          <w:p w14:paraId="7AC20013" w14:textId="77777777" w:rsidR="00EC6E68" w:rsidRPr="00C87F12" w:rsidRDefault="00EC6E68" w:rsidP="00D16116">
            <w:pPr>
              <w:jc w:val="center"/>
              <w:rPr>
                <w:rFonts w:cs="Arial"/>
              </w:rPr>
            </w:pPr>
          </w:p>
          <w:p w14:paraId="7F89DA9A" w14:textId="77777777" w:rsidR="00EC6E68" w:rsidRPr="00C87F12" w:rsidRDefault="00EC6E68" w:rsidP="00D16116">
            <w:pPr>
              <w:jc w:val="center"/>
              <w:rPr>
                <w:rFonts w:cs="Arial"/>
              </w:rPr>
            </w:pPr>
          </w:p>
          <w:p w14:paraId="66942FF8" w14:textId="77777777" w:rsidR="00EC6E68" w:rsidRPr="00C87F12" w:rsidRDefault="00EC6E68" w:rsidP="00D16116">
            <w:pPr>
              <w:jc w:val="center"/>
              <w:rPr>
                <w:rFonts w:cs="Arial"/>
              </w:rPr>
            </w:pPr>
          </w:p>
          <w:p w14:paraId="5E0117D5" w14:textId="77777777" w:rsidR="00EC6E68" w:rsidRPr="00C87F12" w:rsidRDefault="00EC6E68" w:rsidP="00D16116">
            <w:pPr>
              <w:jc w:val="center"/>
              <w:rPr>
                <w:rFonts w:cs="Arial"/>
              </w:rPr>
            </w:pPr>
            <w:r w:rsidRPr="00C87F12">
              <w:rPr>
                <w:rFonts w:cs="Arial"/>
              </w:rPr>
              <w:t>Required</w:t>
            </w:r>
          </w:p>
          <w:p w14:paraId="6AFC1EF1" w14:textId="77777777" w:rsidR="00EC6E68" w:rsidRPr="00C87F12" w:rsidRDefault="00EC6E68" w:rsidP="00D16116">
            <w:pPr>
              <w:jc w:val="center"/>
              <w:rPr>
                <w:rFonts w:cs="Arial"/>
              </w:rPr>
            </w:pPr>
          </w:p>
          <w:p w14:paraId="653BF836" w14:textId="77777777" w:rsidR="00EC6E68" w:rsidRPr="00C87F12" w:rsidRDefault="00EC6E68" w:rsidP="00D16116">
            <w:pPr>
              <w:jc w:val="center"/>
              <w:rPr>
                <w:rFonts w:cs="Arial"/>
              </w:rPr>
            </w:pPr>
          </w:p>
          <w:p w14:paraId="48AE28C7" w14:textId="77777777" w:rsidR="00EC6E68" w:rsidRPr="00C87F12" w:rsidRDefault="00EC6E68" w:rsidP="00D16116">
            <w:pPr>
              <w:jc w:val="center"/>
              <w:rPr>
                <w:rFonts w:cs="Arial"/>
              </w:rPr>
            </w:pPr>
            <w:r w:rsidRPr="00C87F12">
              <w:rPr>
                <w:rFonts w:cs="Arial"/>
              </w:rPr>
              <w:t>Required</w:t>
            </w:r>
          </w:p>
          <w:p w14:paraId="5C5F291E" w14:textId="77777777" w:rsidR="00EC6E68" w:rsidRPr="00C87F12" w:rsidRDefault="00EC6E68" w:rsidP="00D16116">
            <w:pPr>
              <w:jc w:val="center"/>
              <w:rPr>
                <w:rFonts w:cs="Arial"/>
              </w:rPr>
            </w:pPr>
          </w:p>
          <w:p w14:paraId="49B94109" w14:textId="77777777" w:rsidR="00EC6E68" w:rsidRPr="00C87F12" w:rsidRDefault="00EC6E68" w:rsidP="00D16116">
            <w:pPr>
              <w:jc w:val="center"/>
              <w:rPr>
                <w:rFonts w:cs="Arial"/>
              </w:rPr>
            </w:pPr>
          </w:p>
          <w:p w14:paraId="6300C7A4" w14:textId="77777777" w:rsidR="00EC6E68" w:rsidRPr="00C87F12" w:rsidRDefault="00EC6E68" w:rsidP="00D16116">
            <w:pPr>
              <w:jc w:val="center"/>
              <w:rPr>
                <w:rFonts w:cs="Arial"/>
              </w:rPr>
            </w:pPr>
          </w:p>
          <w:p w14:paraId="2FF7C275" w14:textId="77777777" w:rsidR="00EC6E68" w:rsidRPr="00C87F12" w:rsidRDefault="00EC6E68" w:rsidP="00D16116">
            <w:pPr>
              <w:jc w:val="center"/>
              <w:rPr>
                <w:rFonts w:cs="Arial"/>
              </w:rPr>
            </w:pPr>
            <w:r w:rsidRPr="00C87F12">
              <w:rPr>
                <w:rFonts w:cs="Arial"/>
              </w:rPr>
              <w:t>Requir</w:t>
            </w:r>
            <w:r>
              <w:rPr>
                <w:rFonts w:cs="Arial"/>
              </w:rPr>
              <w:t>ed</w:t>
            </w:r>
          </w:p>
          <w:p w14:paraId="4EEBE136" w14:textId="77777777" w:rsidR="00EC6E68" w:rsidRDefault="00EC6E68" w:rsidP="00D16116">
            <w:pPr>
              <w:jc w:val="center"/>
              <w:rPr>
                <w:rFonts w:cs="Arial"/>
              </w:rPr>
            </w:pPr>
          </w:p>
          <w:p w14:paraId="4A2BC53C" w14:textId="77777777" w:rsidR="00EC6E68" w:rsidRDefault="00EC6E68" w:rsidP="00D16116">
            <w:pPr>
              <w:rPr>
                <w:rFonts w:cs="Arial"/>
              </w:rPr>
            </w:pPr>
          </w:p>
          <w:p w14:paraId="0C3A68DD" w14:textId="77777777" w:rsidR="00EC6E68" w:rsidRPr="00FE137F" w:rsidRDefault="00EC6E68" w:rsidP="00D16116">
            <w:pPr>
              <w:jc w:val="center"/>
              <w:rPr>
                <w:rFonts w:cs="Arial"/>
              </w:rPr>
            </w:pPr>
            <w:r>
              <w:rPr>
                <w:rFonts w:cs="Arial"/>
              </w:rPr>
              <w:t>Required</w:t>
            </w:r>
          </w:p>
        </w:tc>
        <w:tc>
          <w:tcPr>
            <w:tcW w:w="1842" w:type="dxa"/>
            <w:shd w:val="clear" w:color="auto" w:fill="auto"/>
          </w:tcPr>
          <w:p w14:paraId="37D5A680" w14:textId="77777777" w:rsidR="00EC6E68" w:rsidRPr="00C87F12" w:rsidRDefault="00EC6E68" w:rsidP="00D16116">
            <w:pPr>
              <w:widowControl w:val="0"/>
              <w:ind w:right="-46"/>
              <w:jc w:val="center"/>
              <w:rPr>
                <w:rFonts w:eastAsia="Microsoft Sans Serif" w:cs="Arial"/>
                <w:b/>
                <w:spacing w:val="-1"/>
              </w:rPr>
            </w:pPr>
          </w:p>
        </w:tc>
      </w:tr>
    </w:tbl>
    <w:p w14:paraId="214E8F65" w14:textId="77777777" w:rsidR="00EC6E68" w:rsidRPr="00DC0C45" w:rsidRDefault="00EC6E68" w:rsidP="00EC6E68">
      <w:pPr>
        <w:widowControl w:val="0"/>
        <w:ind w:right="-46"/>
        <w:jc w:val="center"/>
        <w:rPr>
          <w:rFonts w:eastAsia="Microsoft Sans Serif" w:cs="Arial"/>
          <w:b/>
          <w:spacing w:val="-1"/>
        </w:rPr>
      </w:pPr>
    </w:p>
    <w:p w14:paraId="5DDFD6E1"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6F4350A0" w14:textId="77777777" w:rsidR="00EC6E68" w:rsidRPr="00DC0C45" w:rsidRDefault="00EC6E68" w:rsidP="00EC6E68">
      <w:pPr>
        <w:widowControl w:val="0"/>
        <w:ind w:right="95"/>
        <w:rPr>
          <w:rFonts w:cs="Arial"/>
          <w:b/>
        </w:rPr>
      </w:pPr>
    </w:p>
    <w:p w14:paraId="0478F0A2"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EB4168C" w14:textId="77777777" w:rsidR="00EC6E68" w:rsidRDefault="00EC6E68" w:rsidP="00EC6E68">
      <w:pPr>
        <w:widowControl w:val="0"/>
        <w:spacing w:before="7"/>
        <w:rPr>
          <w:rFonts w:eastAsia="Microsoft Sans Serif" w:cs="Arial"/>
          <w:sz w:val="23"/>
        </w:rPr>
      </w:pPr>
    </w:p>
    <w:p w14:paraId="4DD1CC54" w14:textId="77777777" w:rsidR="00EC6E68" w:rsidRPr="00DC0C45" w:rsidRDefault="00EC6E68" w:rsidP="00EC6E68">
      <w:pPr>
        <w:widowControl w:val="0"/>
        <w:spacing w:before="7"/>
        <w:rPr>
          <w:rFonts w:eastAsia="Microsoft Sans Serif" w:cs="Arial"/>
          <w:sz w:val="23"/>
        </w:rPr>
      </w:pPr>
    </w:p>
    <w:p w14:paraId="049899B2"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6D4CF9B5"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3D148FDD" w14:textId="77777777" w:rsidR="00EC6E68" w:rsidRPr="00DC0C45" w:rsidRDefault="00EC6E68" w:rsidP="00EC6E68">
      <w:pPr>
        <w:widowControl w:val="0"/>
        <w:spacing w:before="5"/>
        <w:rPr>
          <w:rFonts w:eastAsia="Microsoft Sans Serif" w:cs="Arial"/>
          <w:sz w:val="26"/>
        </w:rPr>
      </w:pPr>
    </w:p>
    <w:p w14:paraId="58DFD58B" w14:textId="77777777" w:rsidR="00EC6E68" w:rsidRDefault="00EC6E68" w:rsidP="00EC6E68">
      <w:pPr>
        <w:tabs>
          <w:tab w:val="left" w:pos="3465"/>
        </w:tabs>
        <w:ind w:left="24" w:hanging="24"/>
        <w:rPr>
          <w:rFonts w:eastAsia="Microsoft Sans Serif" w:cs="Arial"/>
        </w:rPr>
      </w:pPr>
    </w:p>
    <w:p w14:paraId="1E10218C" w14:textId="77777777" w:rsidR="00EC6E68" w:rsidRDefault="00EC6E68" w:rsidP="00EC6E68">
      <w:pPr>
        <w:tabs>
          <w:tab w:val="left" w:pos="3465"/>
        </w:tabs>
        <w:ind w:left="24" w:hanging="24"/>
        <w:rPr>
          <w:rFonts w:cs="Arial"/>
          <w:b/>
          <w:sz w:val="24"/>
          <w:szCs w:val="24"/>
        </w:rPr>
      </w:pPr>
      <w:r>
        <w:rPr>
          <w:rFonts w:eastAsia="Microsoft Sans Serif" w:cs="Arial"/>
        </w:rPr>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F6184">
        <w:rPr>
          <w:rFonts w:cs="Arial"/>
        </w:rPr>
        <w:t>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p>
    <w:p w14:paraId="6BE3A87C" w14:textId="77777777" w:rsidR="00EC6E68" w:rsidRDefault="00EC6E68" w:rsidP="00EC6E68">
      <w:pPr>
        <w:ind w:left="24" w:hanging="24"/>
        <w:jc w:val="center"/>
        <w:rPr>
          <w:rFonts w:cs="Arial"/>
          <w:b/>
          <w:sz w:val="24"/>
          <w:szCs w:val="24"/>
        </w:rPr>
      </w:pPr>
    </w:p>
    <w:p w14:paraId="17C398D5" w14:textId="77777777" w:rsidR="00EC6E68" w:rsidRDefault="00EC6E68" w:rsidP="00EC6E68">
      <w:pPr>
        <w:ind w:left="24" w:hanging="24"/>
        <w:jc w:val="center"/>
        <w:rPr>
          <w:rFonts w:cs="Arial"/>
          <w:b/>
          <w:sz w:val="24"/>
          <w:szCs w:val="24"/>
        </w:rPr>
      </w:pPr>
    </w:p>
    <w:p w14:paraId="3BB0F362" w14:textId="77777777" w:rsidR="00EC6E68" w:rsidRDefault="00EC6E68" w:rsidP="000E0DAA">
      <w:pPr>
        <w:rPr>
          <w:rFonts w:eastAsia="Arial" w:cs="Arial"/>
          <w:b/>
          <w:bCs/>
          <w:sz w:val="24"/>
          <w:szCs w:val="24"/>
        </w:rPr>
      </w:pPr>
    </w:p>
    <w:p w14:paraId="69E64F75" w14:textId="77777777" w:rsidR="00EC6E68" w:rsidRDefault="00EC6E68" w:rsidP="00EC6E68">
      <w:pPr>
        <w:jc w:val="center"/>
        <w:rPr>
          <w:rFonts w:eastAsia="Arial" w:cs="Arial"/>
          <w:b/>
          <w:bCs/>
          <w:sz w:val="24"/>
          <w:szCs w:val="24"/>
        </w:rPr>
      </w:pPr>
    </w:p>
    <w:p w14:paraId="76DE1DC6" w14:textId="02329763" w:rsidR="00EC6E68" w:rsidRDefault="00EC6E68" w:rsidP="00EC6E68">
      <w:pPr>
        <w:jc w:val="center"/>
        <w:rPr>
          <w:rFonts w:cs="Arial"/>
          <w:b/>
          <w:caps/>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p>
    <w:p w14:paraId="42291A75" w14:textId="77777777" w:rsidR="00EC6E68" w:rsidRPr="005C7CFB" w:rsidRDefault="00EC6E68" w:rsidP="00EC6E68">
      <w:pPr>
        <w:jc w:val="center"/>
        <w:rPr>
          <w:rFonts w:cs="Arial"/>
          <w:b/>
          <w:caps/>
          <w:szCs w:val="24"/>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3DE8D924"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28DEFD5E"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tbl>
      <w:tblPr>
        <w:tblpPr w:leftFromText="180" w:rightFromText="180" w:vertAnchor="text" w:horzAnchor="margin" w:tblpXSpec="center"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4F81BB85" w14:textId="77777777" w:rsidTr="00D16116">
        <w:tc>
          <w:tcPr>
            <w:tcW w:w="1008" w:type="dxa"/>
            <w:shd w:val="clear" w:color="auto" w:fill="auto"/>
          </w:tcPr>
          <w:p w14:paraId="0DAAB6F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693A2E4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780EEA2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6F39E47C"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1AFF4EE1"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2A407D5C" w14:textId="77777777" w:rsidTr="00D16116">
        <w:trPr>
          <w:trHeight w:val="10277"/>
        </w:trPr>
        <w:tc>
          <w:tcPr>
            <w:tcW w:w="1008" w:type="dxa"/>
            <w:shd w:val="clear" w:color="auto" w:fill="auto"/>
          </w:tcPr>
          <w:p w14:paraId="3F03B67B"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lastRenderedPageBreak/>
              <w:t>2</w:t>
            </w:r>
          </w:p>
        </w:tc>
        <w:tc>
          <w:tcPr>
            <w:tcW w:w="1980" w:type="dxa"/>
            <w:shd w:val="clear" w:color="auto" w:fill="auto"/>
          </w:tcPr>
          <w:p w14:paraId="0C7C6C5F"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6.1</w:t>
            </w:r>
          </w:p>
          <w:p w14:paraId="1C562A44"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6.1.2</w:t>
            </w:r>
          </w:p>
          <w:p w14:paraId="30A03D8F" w14:textId="77777777" w:rsidR="00EC6E68" w:rsidRPr="00C87F12" w:rsidRDefault="00EC6E68" w:rsidP="00D16116">
            <w:pPr>
              <w:widowControl w:val="0"/>
              <w:ind w:right="-46"/>
              <w:jc w:val="center"/>
              <w:rPr>
                <w:rFonts w:eastAsia="Microsoft Sans Serif" w:cs="Arial"/>
                <w:b/>
                <w:spacing w:val="-1"/>
              </w:rPr>
            </w:pPr>
          </w:p>
          <w:p w14:paraId="0E665C09" w14:textId="77777777" w:rsidR="00EC6E68" w:rsidRDefault="00EC6E68" w:rsidP="00D16116">
            <w:pPr>
              <w:tabs>
                <w:tab w:val="left" w:pos="510"/>
                <w:tab w:val="center" w:pos="882"/>
              </w:tabs>
              <w:rPr>
                <w:rFonts w:eastAsia="Microsoft Sans Serif" w:cs="Arial"/>
              </w:rPr>
            </w:pPr>
            <w:r>
              <w:rPr>
                <w:rFonts w:eastAsia="Microsoft Sans Serif" w:cs="Arial"/>
              </w:rPr>
              <w:tab/>
            </w:r>
          </w:p>
          <w:p w14:paraId="07E58AE2" w14:textId="77777777" w:rsidR="00EC6E68" w:rsidRPr="00C87F12" w:rsidRDefault="00EC6E68" w:rsidP="00D16116">
            <w:pPr>
              <w:tabs>
                <w:tab w:val="left" w:pos="510"/>
                <w:tab w:val="center" w:pos="882"/>
              </w:tabs>
              <w:rPr>
                <w:rFonts w:eastAsia="Microsoft Sans Serif" w:cs="Arial"/>
              </w:rPr>
            </w:pPr>
            <w:r>
              <w:rPr>
                <w:rFonts w:eastAsia="Microsoft Sans Serif" w:cs="Arial"/>
              </w:rPr>
              <w:tab/>
              <w:t>6.1.2.1</w:t>
            </w:r>
          </w:p>
          <w:p w14:paraId="0C0DA9C4" w14:textId="77777777" w:rsidR="00EC6E68" w:rsidRPr="00C87F12" w:rsidRDefault="00EC6E68" w:rsidP="00D16116">
            <w:pPr>
              <w:rPr>
                <w:rFonts w:eastAsia="Microsoft Sans Serif" w:cs="Arial"/>
              </w:rPr>
            </w:pPr>
          </w:p>
          <w:p w14:paraId="03367762" w14:textId="77777777" w:rsidR="00EC6E68" w:rsidRPr="00C87F12" w:rsidRDefault="00EC6E68" w:rsidP="00D16116">
            <w:pPr>
              <w:rPr>
                <w:rFonts w:eastAsia="Microsoft Sans Serif" w:cs="Arial"/>
              </w:rPr>
            </w:pPr>
          </w:p>
          <w:p w14:paraId="5B8EA066" w14:textId="77777777" w:rsidR="00EC6E68" w:rsidRPr="00C87F12" w:rsidRDefault="00EC6E68" w:rsidP="00D16116">
            <w:pPr>
              <w:rPr>
                <w:rFonts w:eastAsia="Microsoft Sans Serif" w:cs="Arial"/>
              </w:rPr>
            </w:pPr>
          </w:p>
          <w:p w14:paraId="09AC52EF" w14:textId="77777777" w:rsidR="00EC6E68" w:rsidRPr="00C87F12" w:rsidRDefault="00EC6E68" w:rsidP="00D16116">
            <w:pPr>
              <w:jc w:val="center"/>
              <w:rPr>
                <w:rFonts w:eastAsia="Microsoft Sans Serif" w:cs="Arial"/>
              </w:rPr>
            </w:pPr>
          </w:p>
          <w:p w14:paraId="32F65831" w14:textId="77777777" w:rsidR="00EC6E68" w:rsidRPr="00C87F12" w:rsidRDefault="00EC6E68" w:rsidP="00D16116">
            <w:pPr>
              <w:jc w:val="center"/>
              <w:rPr>
                <w:rFonts w:eastAsia="Microsoft Sans Serif" w:cs="Arial"/>
              </w:rPr>
            </w:pPr>
            <w:r>
              <w:rPr>
                <w:rFonts w:eastAsia="Microsoft Sans Serif" w:cs="Arial"/>
              </w:rPr>
              <w:t>6.1.2.2</w:t>
            </w:r>
          </w:p>
          <w:p w14:paraId="2FA22093" w14:textId="77777777" w:rsidR="00EC6E68" w:rsidRPr="00C87F12" w:rsidRDefault="00EC6E68" w:rsidP="00D16116">
            <w:pPr>
              <w:jc w:val="center"/>
              <w:rPr>
                <w:rFonts w:eastAsia="Microsoft Sans Serif" w:cs="Arial"/>
              </w:rPr>
            </w:pPr>
          </w:p>
          <w:p w14:paraId="79C879E5" w14:textId="77777777" w:rsidR="00EC6E68" w:rsidRPr="00C87F12" w:rsidRDefault="00EC6E68" w:rsidP="00D16116">
            <w:pPr>
              <w:rPr>
                <w:rFonts w:eastAsia="Microsoft Sans Serif" w:cs="Arial"/>
              </w:rPr>
            </w:pPr>
          </w:p>
          <w:p w14:paraId="1AF945DF" w14:textId="77777777" w:rsidR="00EC6E68" w:rsidRPr="00C87F12" w:rsidRDefault="00EC6E68" w:rsidP="00D16116">
            <w:pPr>
              <w:jc w:val="center"/>
              <w:rPr>
                <w:rFonts w:eastAsia="Microsoft Sans Serif" w:cs="Arial"/>
              </w:rPr>
            </w:pPr>
            <w:r>
              <w:rPr>
                <w:rFonts w:eastAsia="Microsoft Sans Serif" w:cs="Arial"/>
              </w:rPr>
              <w:t>6.1.2.3</w:t>
            </w:r>
          </w:p>
          <w:p w14:paraId="67FA4344" w14:textId="77777777" w:rsidR="00EC6E68" w:rsidRPr="00C87F12" w:rsidRDefault="00EC6E68" w:rsidP="00D16116">
            <w:pPr>
              <w:rPr>
                <w:rFonts w:eastAsia="Microsoft Sans Serif" w:cs="Arial"/>
              </w:rPr>
            </w:pPr>
          </w:p>
          <w:p w14:paraId="06F37DF2" w14:textId="77777777" w:rsidR="00EC6E68" w:rsidRPr="00C87F12" w:rsidRDefault="00EC6E68" w:rsidP="00D16116">
            <w:pPr>
              <w:jc w:val="center"/>
              <w:rPr>
                <w:rFonts w:eastAsia="Microsoft Sans Serif" w:cs="Arial"/>
              </w:rPr>
            </w:pPr>
          </w:p>
          <w:p w14:paraId="46335227" w14:textId="77777777" w:rsidR="00EC6E68" w:rsidRPr="00C87F12" w:rsidRDefault="00EC6E68" w:rsidP="00D16116">
            <w:pPr>
              <w:jc w:val="center"/>
              <w:rPr>
                <w:rFonts w:eastAsia="Microsoft Sans Serif" w:cs="Arial"/>
              </w:rPr>
            </w:pPr>
          </w:p>
          <w:p w14:paraId="39E38693" w14:textId="77777777" w:rsidR="00EC6E68" w:rsidRPr="00C87F12" w:rsidRDefault="00EC6E68" w:rsidP="00D16116">
            <w:pPr>
              <w:jc w:val="center"/>
              <w:rPr>
                <w:rFonts w:eastAsia="Microsoft Sans Serif" w:cs="Arial"/>
              </w:rPr>
            </w:pPr>
            <w:r>
              <w:rPr>
                <w:rFonts w:eastAsia="Microsoft Sans Serif" w:cs="Arial"/>
              </w:rPr>
              <w:t>6.1.2.4</w:t>
            </w:r>
          </w:p>
          <w:p w14:paraId="68AE7829" w14:textId="77777777" w:rsidR="00EC6E68" w:rsidRPr="00C87F12" w:rsidRDefault="00EC6E68" w:rsidP="00D16116">
            <w:pPr>
              <w:jc w:val="center"/>
              <w:rPr>
                <w:rFonts w:eastAsia="Microsoft Sans Serif" w:cs="Arial"/>
              </w:rPr>
            </w:pPr>
          </w:p>
          <w:p w14:paraId="0844B708" w14:textId="77777777" w:rsidR="00EC6E68" w:rsidRPr="00C87F12" w:rsidRDefault="00EC6E68" w:rsidP="00D16116">
            <w:pPr>
              <w:jc w:val="center"/>
              <w:rPr>
                <w:rFonts w:eastAsia="Microsoft Sans Serif" w:cs="Arial"/>
              </w:rPr>
            </w:pPr>
          </w:p>
          <w:p w14:paraId="4F2E643B" w14:textId="77777777" w:rsidR="00EC6E68" w:rsidRPr="00C87F12" w:rsidRDefault="00EC6E68" w:rsidP="00D16116">
            <w:pPr>
              <w:jc w:val="center"/>
              <w:rPr>
                <w:rFonts w:eastAsia="Microsoft Sans Serif" w:cs="Arial"/>
              </w:rPr>
            </w:pPr>
          </w:p>
          <w:p w14:paraId="41C7F95C" w14:textId="77777777" w:rsidR="00EC6E68" w:rsidRPr="00C87F12" w:rsidRDefault="00EC6E68" w:rsidP="00D16116">
            <w:pPr>
              <w:jc w:val="center"/>
              <w:rPr>
                <w:rFonts w:eastAsia="Microsoft Sans Serif" w:cs="Arial"/>
              </w:rPr>
            </w:pPr>
            <w:r>
              <w:rPr>
                <w:rFonts w:eastAsia="Microsoft Sans Serif" w:cs="Arial"/>
              </w:rPr>
              <w:t>6.1.2.5</w:t>
            </w:r>
          </w:p>
          <w:p w14:paraId="2FB614AA" w14:textId="77777777" w:rsidR="00EC6E68" w:rsidRPr="00C87F12" w:rsidRDefault="00EC6E68" w:rsidP="00D16116">
            <w:pPr>
              <w:jc w:val="center"/>
              <w:rPr>
                <w:rFonts w:eastAsia="Microsoft Sans Serif" w:cs="Arial"/>
              </w:rPr>
            </w:pPr>
          </w:p>
          <w:p w14:paraId="77439A37" w14:textId="77777777" w:rsidR="00EC6E68" w:rsidRPr="00C87F12" w:rsidRDefault="00EC6E68" w:rsidP="00D16116">
            <w:pPr>
              <w:jc w:val="center"/>
              <w:rPr>
                <w:rFonts w:eastAsia="Microsoft Sans Serif" w:cs="Arial"/>
              </w:rPr>
            </w:pPr>
          </w:p>
          <w:p w14:paraId="778035B9" w14:textId="77777777" w:rsidR="00EC6E68" w:rsidRPr="00C87F12" w:rsidRDefault="00EC6E68" w:rsidP="00D16116">
            <w:pPr>
              <w:jc w:val="center"/>
              <w:rPr>
                <w:rFonts w:eastAsia="Microsoft Sans Serif" w:cs="Arial"/>
              </w:rPr>
            </w:pPr>
          </w:p>
          <w:p w14:paraId="0C9A0341" w14:textId="77777777" w:rsidR="00EC6E68" w:rsidRDefault="00EC6E68" w:rsidP="00D16116">
            <w:pPr>
              <w:jc w:val="center"/>
              <w:rPr>
                <w:rFonts w:eastAsia="Microsoft Sans Serif" w:cs="Arial"/>
              </w:rPr>
            </w:pPr>
          </w:p>
          <w:p w14:paraId="0B7B90A2" w14:textId="77777777" w:rsidR="00EC6E68" w:rsidRPr="00C87F12" w:rsidRDefault="00EC6E68" w:rsidP="00D16116">
            <w:pPr>
              <w:jc w:val="center"/>
              <w:rPr>
                <w:rFonts w:eastAsia="Microsoft Sans Serif" w:cs="Arial"/>
              </w:rPr>
            </w:pPr>
            <w:r>
              <w:rPr>
                <w:rFonts w:eastAsia="Microsoft Sans Serif" w:cs="Arial"/>
              </w:rPr>
              <w:t>6.1.2.6</w:t>
            </w:r>
          </w:p>
          <w:p w14:paraId="1E685D49" w14:textId="77777777" w:rsidR="00EC6E68" w:rsidRPr="00C87F12" w:rsidRDefault="00EC6E68" w:rsidP="00D16116">
            <w:pPr>
              <w:jc w:val="center"/>
              <w:rPr>
                <w:rFonts w:eastAsia="Microsoft Sans Serif" w:cs="Arial"/>
              </w:rPr>
            </w:pPr>
          </w:p>
          <w:p w14:paraId="24CF8978" w14:textId="77777777" w:rsidR="00EC6E68" w:rsidRPr="00C87F12" w:rsidRDefault="00EC6E68" w:rsidP="00D16116">
            <w:pPr>
              <w:jc w:val="center"/>
              <w:rPr>
                <w:rFonts w:eastAsia="Microsoft Sans Serif" w:cs="Arial"/>
              </w:rPr>
            </w:pPr>
          </w:p>
          <w:p w14:paraId="48D9932A" w14:textId="77777777" w:rsidR="00EC6E68" w:rsidRPr="00C87F12" w:rsidRDefault="00EC6E68" w:rsidP="00D16116">
            <w:pPr>
              <w:jc w:val="center"/>
              <w:rPr>
                <w:rFonts w:eastAsia="Microsoft Sans Serif" w:cs="Arial"/>
              </w:rPr>
            </w:pPr>
          </w:p>
          <w:p w14:paraId="5DEF928A" w14:textId="77777777" w:rsidR="00EC6E68" w:rsidRDefault="00EC6E68" w:rsidP="00D16116">
            <w:pPr>
              <w:jc w:val="center"/>
              <w:rPr>
                <w:rFonts w:eastAsia="Microsoft Sans Serif" w:cs="Arial"/>
              </w:rPr>
            </w:pPr>
            <w:r>
              <w:rPr>
                <w:rFonts w:eastAsia="Microsoft Sans Serif" w:cs="Arial"/>
              </w:rPr>
              <w:t>6.1.2.7</w:t>
            </w:r>
          </w:p>
          <w:p w14:paraId="4AD5A1A2" w14:textId="77777777" w:rsidR="00EC6E68" w:rsidRPr="005C7CFB" w:rsidRDefault="00EC6E68" w:rsidP="00D16116">
            <w:pPr>
              <w:jc w:val="center"/>
              <w:rPr>
                <w:rFonts w:eastAsia="Microsoft Sans Serif" w:cs="Arial"/>
              </w:rPr>
            </w:pPr>
          </w:p>
          <w:p w14:paraId="00A6941B" w14:textId="77777777" w:rsidR="00EC6E68" w:rsidRDefault="00EC6E68" w:rsidP="00D16116">
            <w:pPr>
              <w:jc w:val="center"/>
              <w:rPr>
                <w:rFonts w:eastAsia="Microsoft Sans Serif" w:cs="Arial"/>
              </w:rPr>
            </w:pPr>
          </w:p>
          <w:p w14:paraId="118C7188" w14:textId="77777777" w:rsidR="00EC6E68" w:rsidRDefault="00EC6E68" w:rsidP="00D16116">
            <w:pPr>
              <w:jc w:val="center"/>
              <w:rPr>
                <w:rFonts w:eastAsia="Microsoft Sans Serif" w:cs="Arial"/>
              </w:rPr>
            </w:pPr>
            <w:r>
              <w:rPr>
                <w:rFonts w:eastAsia="Microsoft Sans Serif" w:cs="Arial"/>
              </w:rPr>
              <w:t>6.1.2.8</w:t>
            </w:r>
          </w:p>
          <w:p w14:paraId="53EC17D8" w14:textId="77777777" w:rsidR="00EC6E68" w:rsidRPr="005C7CFB" w:rsidRDefault="00EC6E68" w:rsidP="00D16116">
            <w:pPr>
              <w:jc w:val="center"/>
              <w:rPr>
                <w:rFonts w:eastAsia="Microsoft Sans Serif" w:cs="Arial"/>
              </w:rPr>
            </w:pPr>
          </w:p>
          <w:p w14:paraId="235B899B" w14:textId="77777777" w:rsidR="00EC6E68" w:rsidRPr="005C7CFB" w:rsidRDefault="00EC6E68" w:rsidP="00D16116">
            <w:pPr>
              <w:jc w:val="center"/>
              <w:rPr>
                <w:rFonts w:eastAsia="Microsoft Sans Serif" w:cs="Arial"/>
              </w:rPr>
            </w:pPr>
          </w:p>
          <w:p w14:paraId="09BAD016" w14:textId="77777777" w:rsidR="00EC6E68" w:rsidRDefault="00EC6E68" w:rsidP="00D16116">
            <w:pPr>
              <w:jc w:val="center"/>
              <w:rPr>
                <w:rFonts w:eastAsia="Microsoft Sans Serif" w:cs="Arial"/>
              </w:rPr>
            </w:pPr>
          </w:p>
          <w:p w14:paraId="5ECD8820" w14:textId="77777777" w:rsidR="00EC6E68" w:rsidRDefault="00EC6E68" w:rsidP="00D16116">
            <w:pPr>
              <w:jc w:val="center"/>
              <w:rPr>
                <w:rFonts w:eastAsia="Microsoft Sans Serif" w:cs="Arial"/>
              </w:rPr>
            </w:pPr>
            <w:r>
              <w:rPr>
                <w:rFonts w:eastAsia="Microsoft Sans Serif" w:cs="Arial"/>
              </w:rPr>
              <w:t>6.1.2.9</w:t>
            </w:r>
          </w:p>
          <w:p w14:paraId="0DEC0CF1" w14:textId="77777777" w:rsidR="00EC6E68" w:rsidRPr="005C7CFB" w:rsidRDefault="00EC6E68" w:rsidP="00D16116">
            <w:pPr>
              <w:rPr>
                <w:rFonts w:eastAsia="Microsoft Sans Serif" w:cs="Arial"/>
              </w:rPr>
            </w:pPr>
          </w:p>
          <w:p w14:paraId="33B940CF" w14:textId="77777777" w:rsidR="00EC6E68" w:rsidRPr="005C7CFB" w:rsidRDefault="00EC6E68" w:rsidP="00D16116">
            <w:pPr>
              <w:rPr>
                <w:rFonts w:eastAsia="Microsoft Sans Serif" w:cs="Arial"/>
              </w:rPr>
            </w:pPr>
          </w:p>
          <w:p w14:paraId="64F81512" w14:textId="77777777" w:rsidR="00EC6E68" w:rsidRDefault="00EC6E68" w:rsidP="00D16116">
            <w:pPr>
              <w:rPr>
                <w:rFonts w:eastAsia="Microsoft Sans Serif" w:cs="Arial"/>
              </w:rPr>
            </w:pPr>
          </w:p>
          <w:p w14:paraId="1C4D4582" w14:textId="77777777" w:rsidR="00EC6E68" w:rsidRPr="005C7CFB" w:rsidRDefault="00EC6E68" w:rsidP="00D16116">
            <w:pPr>
              <w:jc w:val="center"/>
              <w:rPr>
                <w:rFonts w:eastAsia="Microsoft Sans Serif" w:cs="Arial"/>
              </w:rPr>
            </w:pPr>
            <w:r>
              <w:rPr>
                <w:rFonts w:eastAsia="Microsoft Sans Serif" w:cs="Arial"/>
              </w:rPr>
              <w:t>6.1.2.10</w:t>
            </w:r>
          </w:p>
        </w:tc>
        <w:tc>
          <w:tcPr>
            <w:tcW w:w="2746" w:type="dxa"/>
            <w:shd w:val="clear" w:color="auto" w:fill="auto"/>
          </w:tcPr>
          <w:p w14:paraId="099F1D9B" w14:textId="77777777" w:rsidR="000E0DAA" w:rsidRDefault="00EC6E68" w:rsidP="000E0DAA">
            <w:pPr>
              <w:pStyle w:val="Heading1"/>
              <w:numPr>
                <w:ilvl w:val="0"/>
                <w:numId w:val="0"/>
              </w:numPr>
              <w:tabs>
                <w:tab w:val="left" w:pos="1080"/>
                <w:tab w:val="left" w:pos="1260"/>
              </w:tabs>
              <w:rPr>
                <w:rStyle w:val="BookTitle"/>
                <w:sz w:val="20"/>
              </w:rPr>
            </w:pPr>
            <w:bookmarkStart w:id="127" w:name="_Toc117692548"/>
            <w:r w:rsidRPr="00C87F12">
              <w:rPr>
                <w:rStyle w:val="BookTitle"/>
                <w:sz w:val="20"/>
              </w:rPr>
              <w:t>Service Providers Responsibilities</w:t>
            </w:r>
          </w:p>
          <w:p w14:paraId="5B704A44" w14:textId="5402C728" w:rsidR="00EC6E68" w:rsidRPr="00A3228E" w:rsidRDefault="00EC6E68" w:rsidP="000E0DAA">
            <w:pPr>
              <w:pStyle w:val="Heading1"/>
              <w:numPr>
                <w:ilvl w:val="0"/>
                <w:numId w:val="0"/>
              </w:numPr>
              <w:tabs>
                <w:tab w:val="left" w:pos="1080"/>
                <w:tab w:val="left" w:pos="1260"/>
              </w:tabs>
              <w:rPr>
                <w:bCs/>
                <w:smallCaps/>
                <w:spacing w:val="5"/>
                <w:sz w:val="20"/>
              </w:rPr>
            </w:pPr>
            <w:r>
              <w:rPr>
                <w:b/>
                <w:sz w:val="20"/>
              </w:rPr>
              <w:t>Wide Area Network – W</w:t>
            </w:r>
            <w:r w:rsidRPr="00C87F12">
              <w:rPr>
                <w:b/>
                <w:sz w:val="20"/>
              </w:rPr>
              <w:t>AN</w:t>
            </w:r>
            <w:bookmarkEnd w:id="127"/>
          </w:p>
          <w:p w14:paraId="7DDDFBD3" w14:textId="77777777" w:rsidR="00EC6E68" w:rsidRDefault="00EC6E68" w:rsidP="00D16116">
            <w:pPr>
              <w:tabs>
                <w:tab w:val="left" w:pos="1418"/>
              </w:tabs>
            </w:pPr>
            <w:r w:rsidRPr="00773726">
              <w:t>Design, Implement and Commission Wide Area Network based on request</w:t>
            </w:r>
            <w:r>
              <w:t xml:space="preserve"> including MPLS networks</w:t>
            </w:r>
          </w:p>
          <w:p w14:paraId="4812C7C9" w14:textId="77777777" w:rsidR="00EC6E68" w:rsidRPr="00773726" w:rsidRDefault="00EC6E68" w:rsidP="00D16116">
            <w:pPr>
              <w:tabs>
                <w:tab w:val="left" w:pos="1418"/>
              </w:tabs>
            </w:pPr>
          </w:p>
          <w:p w14:paraId="138746DC" w14:textId="77777777" w:rsidR="00EC6E68" w:rsidRDefault="00EC6E68" w:rsidP="00D16116">
            <w:pPr>
              <w:tabs>
                <w:tab w:val="left" w:pos="1418"/>
              </w:tabs>
            </w:pPr>
            <w:r w:rsidRPr="00773726">
              <w:t>Provisioning of Wide Area Network based on request</w:t>
            </w:r>
          </w:p>
          <w:p w14:paraId="47B61B6C" w14:textId="77777777" w:rsidR="00EC6E68" w:rsidRPr="00773726" w:rsidRDefault="00EC6E68" w:rsidP="00D16116">
            <w:pPr>
              <w:tabs>
                <w:tab w:val="left" w:pos="1418"/>
              </w:tabs>
            </w:pPr>
          </w:p>
          <w:p w14:paraId="3046CC3C" w14:textId="77777777" w:rsidR="00EC6E68" w:rsidRDefault="00EC6E68" w:rsidP="00D16116">
            <w:pPr>
              <w:tabs>
                <w:tab w:val="left" w:pos="1418"/>
              </w:tabs>
            </w:pPr>
            <w:r w:rsidRPr="00773726">
              <w:t>Install, configure and commission Wide Area Network</w:t>
            </w:r>
          </w:p>
          <w:p w14:paraId="2715F702" w14:textId="77777777" w:rsidR="00EC6E68" w:rsidRPr="00773726" w:rsidRDefault="00EC6E68" w:rsidP="00D16116">
            <w:pPr>
              <w:tabs>
                <w:tab w:val="left" w:pos="1418"/>
              </w:tabs>
            </w:pPr>
          </w:p>
          <w:p w14:paraId="10B1E012" w14:textId="77777777" w:rsidR="00EC6E68" w:rsidRDefault="00EC6E68" w:rsidP="00D16116">
            <w:pPr>
              <w:tabs>
                <w:tab w:val="left" w:pos="1418"/>
              </w:tabs>
            </w:pPr>
            <w:r w:rsidRPr="00773726">
              <w:t>Document configurations for Wide Area Network installations</w:t>
            </w:r>
          </w:p>
          <w:p w14:paraId="12EDCBF0" w14:textId="77777777" w:rsidR="00EC6E68" w:rsidRPr="00773726" w:rsidRDefault="00EC6E68" w:rsidP="00D16116">
            <w:pPr>
              <w:tabs>
                <w:tab w:val="left" w:pos="1418"/>
              </w:tabs>
            </w:pPr>
          </w:p>
          <w:p w14:paraId="47B56EE8" w14:textId="77777777" w:rsidR="00EC6E68" w:rsidRDefault="00EC6E68" w:rsidP="00D16116">
            <w:pPr>
              <w:tabs>
                <w:tab w:val="left" w:pos="1418"/>
              </w:tabs>
            </w:pPr>
            <w:r w:rsidRPr="00773726">
              <w:t>Maintain and update configurations documents for Wide Area Network installations</w:t>
            </w:r>
          </w:p>
          <w:p w14:paraId="166CA761" w14:textId="77777777" w:rsidR="00EC6E68" w:rsidRPr="00773726" w:rsidRDefault="00EC6E68" w:rsidP="00D16116">
            <w:pPr>
              <w:tabs>
                <w:tab w:val="left" w:pos="1418"/>
              </w:tabs>
            </w:pPr>
          </w:p>
          <w:p w14:paraId="615DF9B2" w14:textId="77777777" w:rsidR="00EC6E68" w:rsidRDefault="00EC6E68" w:rsidP="00D16116">
            <w:pPr>
              <w:tabs>
                <w:tab w:val="left" w:pos="1418"/>
              </w:tabs>
            </w:pPr>
            <w:r w:rsidRPr="00773726">
              <w:t>Maintain and Support new and existing WAN installations</w:t>
            </w:r>
          </w:p>
          <w:p w14:paraId="6D410A1D" w14:textId="77777777" w:rsidR="00EC6E68" w:rsidRPr="00773726" w:rsidRDefault="00EC6E68" w:rsidP="00D16116">
            <w:pPr>
              <w:tabs>
                <w:tab w:val="left" w:pos="1418"/>
              </w:tabs>
            </w:pPr>
          </w:p>
          <w:p w14:paraId="732DDC50" w14:textId="77777777" w:rsidR="00EC6E68" w:rsidRDefault="00EC6E68" w:rsidP="00D16116">
            <w:pPr>
              <w:tabs>
                <w:tab w:val="left" w:pos="1418"/>
              </w:tabs>
            </w:pPr>
            <w:r w:rsidRPr="00773726">
              <w:t>Apply security configurations on WAN equipment</w:t>
            </w:r>
          </w:p>
          <w:p w14:paraId="4169EAEA" w14:textId="77777777" w:rsidR="00EC6E68" w:rsidRPr="00773726" w:rsidRDefault="00EC6E68" w:rsidP="00D16116">
            <w:pPr>
              <w:tabs>
                <w:tab w:val="left" w:pos="1418"/>
              </w:tabs>
            </w:pPr>
          </w:p>
          <w:p w14:paraId="1765E49C" w14:textId="77777777" w:rsidR="00EC6E68" w:rsidRDefault="00EC6E68" w:rsidP="00D16116">
            <w:pPr>
              <w:tabs>
                <w:tab w:val="left" w:pos="1418"/>
              </w:tabs>
            </w:pPr>
            <w:r w:rsidRPr="00773726">
              <w:t>Perform backups of configurations for WAN installations</w:t>
            </w:r>
          </w:p>
          <w:p w14:paraId="3AFFE0BB" w14:textId="77777777" w:rsidR="00EC6E68" w:rsidRPr="00773726" w:rsidRDefault="00EC6E68" w:rsidP="00D16116">
            <w:pPr>
              <w:tabs>
                <w:tab w:val="left" w:pos="1418"/>
              </w:tabs>
            </w:pPr>
          </w:p>
          <w:p w14:paraId="055D3849" w14:textId="77777777" w:rsidR="00EC6E68" w:rsidRDefault="00EC6E68" w:rsidP="00D16116">
            <w:pPr>
              <w:tabs>
                <w:tab w:val="left" w:pos="1418"/>
              </w:tabs>
              <w:ind w:left="-14" w:firstLine="14"/>
            </w:pPr>
            <w:r w:rsidRPr="00773726">
              <w:t>Maintain and update backups of configurations for WAN installations</w:t>
            </w:r>
          </w:p>
          <w:p w14:paraId="6444ED88" w14:textId="77777777" w:rsidR="00EC6E68" w:rsidRPr="00773726" w:rsidRDefault="00EC6E68" w:rsidP="00D16116">
            <w:pPr>
              <w:tabs>
                <w:tab w:val="left" w:pos="1418"/>
              </w:tabs>
              <w:ind w:left="-14" w:firstLine="14"/>
            </w:pPr>
          </w:p>
          <w:p w14:paraId="43597045" w14:textId="77777777" w:rsidR="00EC6E68" w:rsidRPr="005C7CFB" w:rsidRDefault="00EC6E68" w:rsidP="00D16116">
            <w:pPr>
              <w:tabs>
                <w:tab w:val="left" w:pos="1418"/>
              </w:tabs>
              <w:ind w:left="-14" w:firstLine="14"/>
            </w:pPr>
            <w:r w:rsidRPr="00773726">
              <w:t>Extract information as per requests from WAN equipment i.e. audit requests, compliance requests, etc.</w:t>
            </w:r>
          </w:p>
        </w:tc>
        <w:tc>
          <w:tcPr>
            <w:tcW w:w="1842" w:type="dxa"/>
            <w:shd w:val="clear" w:color="auto" w:fill="auto"/>
          </w:tcPr>
          <w:p w14:paraId="5934D631" w14:textId="77777777" w:rsidR="00EC6E68" w:rsidRPr="00C87F12" w:rsidRDefault="00EC6E68" w:rsidP="00D16116">
            <w:pPr>
              <w:jc w:val="center"/>
              <w:rPr>
                <w:rFonts w:cs="Arial"/>
              </w:rPr>
            </w:pPr>
          </w:p>
          <w:p w14:paraId="5B09E872" w14:textId="77777777" w:rsidR="00EC6E68" w:rsidRPr="00C87F12" w:rsidRDefault="00EC6E68" w:rsidP="00D16116">
            <w:pPr>
              <w:jc w:val="center"/>
              <w:rPr>
                <w:rFonts w:cs="Arial"/>
              </w:rPr>
            </w:pPr>
          </w:p>
          <w:p w14:paraId="262744AB" w14:textId="77777777" w:rsidR="00EC6E68" w:rsidRPr="00C87F12" w:rsidRDefault="00EC6E68" w:rsidP="00D16116">
            <w:pPr>
              <w:jc w:val="center"/>
              <w:rPr>
                <w:rFonts w:cs="Arial"/>
              </w:rPr>
            </w:pPr>
          </w:p>
          <w:p w14:paraId="4B821323" w14:textId="77777777" w:rsidR="00EC6E68" w:rsidRDefault="00EC6E68" w:rsidP="00D16116">
            <w:pPr>
              <w:jc w:val="center"/>
              <w:rPr>
                <w:rFonts w:cs="Arial"/>
              </w:rPr>
            </w:pPr>
          </w:p>
          <w:p w14:paraId="5824F656" w14:textId="77777777" w:rsidR="00EC6E68" w:rsidRPr="00C87F12" w:rsidRDefault="00EC6E68" w:rsidP="00D16116">
            <w:pPr>
              <w:jc w:val="center"/>
              <w:rPr>
                <w:rFonts w:cs="Arial"/>
              </w:rPr>
            </w:pPr>
            <w:r w:rsidRPr="00C87F12">
              <w:rPr>
                <w:rFonts w:cs="Arial"/>
              </w:rPr>
              <w:t>Required</w:t>
            </w:r>
          </w:p>
          <w:p w14:paraId="1D0B2C2B" w14:textId="77777777" w:rsidR="00EC6E68" w:rsidRPr="00C87F12" w:rsidRDefault="00EC6E68" w:rsidP="00D16116">
            <w:pPr>
              <w:jc w:val="center"/>
              <w:rPr>
                <w:rFonts w:cs="Arial"/>
              </w:rPr>
            </w:pPr>
          </w:p>
          <w:p w14:paraId="50AA28D0" w14:textId="77777777" w:rsidR="00EC6E68" w:rsidRPr="00C87F12" w:rsidRDefault="00EC6E68" w:rsidP="00D16116">
            <w:pPr>
              <w:jc w:val="center"/>
              <w:rPr>
                <w:rFonts w:cs="Arial"/>
              </w:rPr>
            </w:pPr>
          </w:p>
          <w:p w14:paraId="2AECA06F" w14:textId="77777777" w:rsidR="00EC6E68" w:rsidRPr="00C87F12" w:rsidRDefault="00EC6E68" w:rsidP="00D16116">
            <w:pPr>
              <w:jc w:val="center"/>
              <w:rPr>
                <w:rFonts w:cs="Arial"/>
              </w:rPr>
            </w:pPr>
          </w:p>
          <w:p w14:paraId="52D3993D" w14:textId="77777777" w:rsidR="00EC6E68" w:rsidRDefault="00EC6E68" w:rsidP="00D16116">
            <w:pPr>
              <w:jc w:val="center"/>
              <w:rPr>
                <w:rFonts w:cs="Arial"/>
              </w:rPr>
            </w:pPr>
          </w:p>
          <w:p w14:paraId="1AAAADFA" w14:textId="77777777" w:rsidR="00EC6E68" w:rsidRPr="00C87F12" w:rsidRDefault="00EC6E68" w:rsidP="00D16116">
            <w:pPr>
              <w:jc w:val="center"/>
              <w:rPr>
                <w:rFonts w:cs="Arial"/>
              </w:rPr>
            </w:pPr>
            <w:r w:rsidRPr="00C87F12">
              <w:rPr>
                <w:rFonts w:cs="Arial"/>
              </w:rPr>
              <w:t>Required</w:t>
            </w:r>
          </w:p>
          <w:p w14:paraId="20E10A1E" w14:textId="77777777" w:rsidR="00EC6E68" w:rsidRPr="00C87F12" w:rsidRDefault="00EC6E68" w:rsidP="00D16116">
            <w:pPr>
              <w:jc w:val="center"/>
              <w:rPr>
                <w:rFonts w:cs="Arial"/>
              </w:rPr>
            </w:pPr>
          </w:p>
          <w:p w14:paraId="744DE082" w14:textId="77777777" w:rsidR="00EC6E68" w:rsidRPr="00C87F12" w:rsidRDefault="00EC6E68" w:rsidP="00D16116">
            <w:pPr>
              <w:jc w:val="center"/>
              <w:rPr>
                <w:rFonts w:cs="Arial"/>
              </w:rPr>
            </w:pPr>
          </w:p>
          <w:p w14:paraId="6AAAE398" w14:textId="77777777" w:rsidR="00EC6E68" w:rsidRPr="00C87F12" w:rsidRDefault="00EC6E68" w:rsidP="00D16116">
            <w:pPr>
              <w:jc w:val="center"/>
              <w:rPr>
                <w:rFonts w:cs="Arial"/>
              </w:rPr>
            </w:pPr>
            <w:r w:rsidRPr="00C87F12">
              <w:rPr>
                <w:rFonts w:cs="Arial"/>
              </w:rPr>
              <w:t>Required</w:t>
            </w:r>
          </w:p>
          <w:p w14:paraId="38EA2E89" w14:textId="77777777" w:rsidR="00EC6E68" w:rsidRPr="00C87F12" w:rsidRDefault="00EC6E68" w:rsidP="00D16116">
            <w:pPr>
              <w:jc w:val="center"/>
              <w:rPr>
                <w:rFonts w:cs="Arial"/>
              </w:rPr>
            </w:pPr>
          </w:p>
          <w:p w14:paraId="0B082254" w14:textId="77777777" w:rsidR="00EC6E68" w:rsidRPr="00C87F12" w:rsidRDefault="00EC6E68" w:rsidP="00D16116">
            <w:pPr>
              <w:jc w:val="center"/>
              <w:rPr>
                <w:rFonts w:cs="Arial"/>
              </w:rPr>
            </w:pPr>
          </w:p>
          <w:p w14:paraId="52199AD9" w14:textId="77777777" w:rsidR="00EC6E68" w:rsidRPr="00C87F12" w:rsidRDefault="00EC6E68" w:rsidP="00D16116">
            <w:pPr>
              <w:jc w:val="center"/>
              <w:rPr>
                <w:rFonts w:cs="Arial"/>
              </w:rPr>
            </w:pPr>
          </w:p>
          <w:p w14:paraId="3B5668B9" w14:textId="77777777" w:rsidR="00EC6E68" w:rsidRPr="00C87F12" w:rsidRDefault="00EC6E68" w:rsidP="00D16116">
            <w:pPr>
              <w:jc w:val="center"/>
              <w:rPr>
                <w:rFonts w:cs="Arial"/>
              </w:rPr>
            </w:pPr>
            <w:r w:rsidRPr="00C87F12">
              <w:rPr>
                <w:rFonts w:cs="Arial"/>
              </w:rPr>
              <w:t>Required</w:t>
            </w:r>
          </w:p>
          <w:p w14:paraId="7CFC5EA4" w14:textId="77777777" w:rsidR="00EC6E68" w:rsidRPr="00C87F12" w:rsidRDefault="00EC6E68" w:rsidP="00D16116">
            <w:pPr>
              <w:jc w:val="center"/>
              <w:rPr>
                <w:rFonts w:cs="Arial"/>
              </w:rPr>
            </w:pPr>
          </w:p>
          <w:p w14:paraId="78C7A6D2" w14:textId="77777777" w:rsidR="00EC6E68" w:rsidRPr="00C87F12" w:rsidRDefault="00EC6E68" w:rsidP="00D16116">
            <w:pPr>
              <w:jc w:val="center"/>
              <w:rPr>
                <w:rFonts w:cs="Arial"/>
              </w:rPr>
            </w:pPr>
          </w:p>
          <w:p w14:paraId="1E57C033" w14:textId="77777777" w:rsidR="00EC6E68" w:rsidRPr="00C87F12" w:rsidRDefault="00EC6E68" w:rsidP="00D16116">
            <w:pPr>
              <w:jc w:val="center"/>
              <w:rPr>
                <w:rFonts w:cs="Arial"/>
              </w:rPr>
            </w:pPr>
          </w:p>
          <w:p w14:paraId="27752C63" w14:textId="77777777" w:rsidR="00EC6E68" w:rsidRDefault="00EC6E68" w:rsidP="00D16116">
            <w:pPr>
              <w:jc w:val="center"/>
              <w:rPr>
                <w:rFonts w:cs="Arial"/>
              </w:rPr>
            </w:pPr>
            <w:r w:rsidRPr="00C87F12">
              <w:rPr>
                <w:rFonts w:cs="Arial"/>
              </w:rPr>
              <w:t>Required</w:t>
            </w:r>
          </w:p>
          <w:p w14:paraId="55348CDC" w14:textId="77777777" w:rsidR="00EC6E68" w:rsidRPr="005C7CFB" w:rsidRDefault="00EC6E68" w:rsidP="00D16116">
            <w:pPr>
              <w:jc w:val="center"/>
              <w:rPr>
                <w:rFonts w:cs="Arial"/>
              </w:rPr>
            </w:pPr>
          </w:p>
          <w:p w14:paraId="5C0CA4EB" w14:textId="77777777" w:rsidR="00EC6E68" w:rsidRPr="005C7CFB" w:rsidRDefault="00EC6E68" w:rsidP="00D16116">
            <w:pPr>
              <w:jc w:val="center"/>
              <w:rPr>
                <w:rFonts w:cs="Arial"/>
              </w:rPr>
            </w:pPr>
          </w:p>
          <w:p w14:paraId="6C1FB2C5" w14:textId="77777777" w:rsidR="00EC6E68" w:rsidRPr="005C7CFB" w:rsidRDefault="00EC6E68" w:rsidP="00D16116">
            <w:pPr>
              <w:jc w:val="center"/>
              <w:rPr>
                <w:rFonts w:cs="Arial"/>
              </w:rPr>
            </w:pPr>
          </w:p>
          <w:p w14:paraId="171A22E2" w14:textId="77777777" w:rsidR="00EC6E68" w:rsidRPr="005C7CFB" w:rsidRDefault="00EC6E68" w:rsidP="00D16116">
            <w:pPr>
              <w:jc w:val="center"/>
              <w:rPr>
                <w:rFonts w:cs="Arial"/>
              </w:rPr>
            </w:pPr>
          </w:p>
          <w:p w14:paraId="60B9008E" w14:textId="77777777" w:rsidR="00EC6E68" w:rsidRDefault="00EC6E68" w:rsidP="00D16116">
            <w:pPr>
              <w:jc w:val="center"/>
              <w:rPr>
                <w:rFonts w:cs="Arial"/>
              </w:rPr>
            </w:pPr>
          </w:p>
          <w:p w14:paraId="34573A3A" w14:textId="77777777" w:rsidR="00EC6E68" w:rsidRDefault="00EC6E68" w:rsidP="00D16116">
            <w:pPr>
              <w:jc w:val="center"/>
              <w:rPr>
                <w:rFonts w:cs="Arial"/>
              </w:rPr>
            </w:pPr>
            <w:r w:rsidRPr="00C87F12">
              <w:rPr>
                <w:rFonts w:cs="Arial"/>
              </w:rPr>
              <w:t>Required</w:t>
            </w:r>
          </w:p>
          <w:p w14:paraId="11619977" w14:textId="77777777" w:rsidR="00EC6E68" w:rsidRDefault="00EC6E68" w:rsidP="00D16116">
            <w:pPr>
              <w:jc w:val="center"/>
              <w:rPr>
                <w:rFonts w:cs="Arial"/>
              </w:rPr>
            </w:pPr>
          </w:p>
          <w:p w14:paraId="68492E43" w14:textId="77777777" w:rsidR="00EC6E68" w:rsidRDefault="00EC6E68" w:rsidP="00D16116">
            <w:pPr>
              <w:jc w:val="center"/>
              <w:rPr>
                <w:rFonts w:cs="Arial"/>
              </w:rPr>
            </w:pPr>
          </w:p>
          <w:p w14:paraId="5A80BDD8" w14:textId="77777777" w:rsidR="00EC6E68" w:rsidRDefault="00EC6E68" w:rsidP="00D16116">
            <w:pPr>
              <w:jc w:val="center"/>
              <w:rPr>
                <w:rFonts w:cs="Arial"/>
              </w:rPr>
            </w:pPr>
            <w:r w:rsidRPr="00C87F12">
              <w:rPr>
                <w:rFonts w:cs="Arial"/>
              </w:rPr>
              <w:t>Required</w:t>
            </w:r>
          </w:p>
          <w:p w14:paraId="17FFEAD4" w14:textId="77777777" w:rsidR="00EC6E68" w:rsidRDefault="00EC6E68" w:rsidP="00D16116">
            <w:pPr>
              <w:jc w:val="center"/>
              <w:rPr>
                <w:rFonts w:cs="Arial"/>
              </w:rPr>
            </w:pPr>
          </w:p>
          <w:p w14:paraId="4FE074F2" w14:textId="77777777" w:rsidR="00EC6E68" w:rsidRPr="005C7CFB" w:rsidRDefault="00EC6E68" w:rsidP="00D16116">
            <w:pPr>
              <w:jc w:val="center"/>
              <w:rPr>
                <w:rFonts w:cs="Arial"/>
              </w:rPr>
            </w:pPr>
          </w:p>
          <w:p w14:paraId="70F34F03" w14:textId="77777777" w:rsidR="00EC6E68" w:rsidRDefault="00EC6E68" w:rsidP="00D16116">
            <w:pPr>
              <w:jc w:val="center"/>
              <w:rPr>
                <w:rFonts w:cs="Arial"/>
              </w:rPr>
            </w:pPr>
            <w:r w:rsidRPr="00C87F12">
              <w:rPr>
                <w:rFonts w:cs="Arial"/>
              </w:rPr>
              <w:t>Required</w:t>
            </w:r>
          </w:p>
          <w:p w14:paraId="412B23E5" w14:textId="77777777" w:rsidR="00EC6E68" w:rsidRDefault="00EC6E68" w:rsidP="00D16116">
            <w:pPr>
              <w:jc w:val="center"/>
              <w:rPr>
                <w:rFonts w:cs="Arial"/>
              </w:rPr>
            </w:pPr>
          </w:p>
          <w:p w14:paraId="2F0CE122" w14:textId="77777777" w:rsidR="00EC6E68" w:rsidRDefault="00EC6E68" w:rsidP="00D16116">
            <w:pPr>
              <w:jc w:val="center"/>
              <w:rPr>
                <w:rFonts w:cs="Arial"/>
              </w:rPr>
            </w:pPr>
          </w:p>
          <w:p w14:paraId="1C25A022" w14:textId="77777777" w:rsidR="00EC6E68" w:rsidRDefault="00EC6E68" w:rsidP="00D16116">
            <w:pPr>
              <w:jc w:val="center"/>
              <w:rPr>
                <w:rFonts w:cs="Arial"/>
              </w:rPr>
            </w:pPr>
          </w:p>
          <w:p w14:paraId="6A7CF677" w14:textId="77777777" w:rsidR="00EC6E68" w:rsidRDefault="00EC6E68" w:rsidP="00D16116">
            <w:pPr>
              <w:jc w:val="center"/>
              <w:rPr>
                <w:rFonts w:cs="Arial"/>
              </w:rPr>
            </w:pPr>
            <w:r w:rsidRPr="00C87F12">
              <w:rPr>
                <w:rFonts w:cs="Arial"/>
              </w:rPr>
              <w:t>Required</w:t>
            </w:r>
          </w:p>
          <w:p w14:paraId="57082352" w14:textId="77777777" w:rsidR="00EC6E68" w:rsidRDefault="00EC6E68" w:rsidP="00D16116">
            <w:pPr>
              <w:jc w:val="center"/>
              <w:rPr>
                <w:rFonts w:cs="Arial"/>
              </w:rPr>
            </w:pPr>
          </w:p>
          <w:p w14:paraId="6E3FF6CC" w14:textId="77777777" w:rsidR="00EC6E68" w:rsidRPr="005C7CFB" w:rsidRDefault="00EC6E68" w:rsidP="00D16116">
            <w:pPr>
              <w:jc w:val="center"/>
              <w:rPr>
                <w:rFonts w:cs="Arial"/>
              </w:rPr>
            </w:pPr>
          </w:p>
          <w:p w14:paraId="26EBF389" w14:textId="77777777" w:rsidR="00EC6E68" w:rsidRDefault="00EC6E68" w:rsidP="00D16116">
            <w:pPr>
              <w:jc w:val="center"/>
              <w:rPr>
                <w:rFonts w:cs="Arial"/>
              </w:rPr>
            </w:pPr>
          </w:p>
          <w:p w14:paraId="44EA9953" w14:textId="77777777" w:rsidR="00EC6E68" w:rsidRDefault="00EC6E68" w:rsidP="00D16116">
            <w:pPr>
              <w:jc w:val="center"/>
              <w:rPr>
                <w:rFonts w:cs="Arial"/>
              </w:rPr>
            </w:pPr>
            <w:r w:rsidRPr="00C87F12">
              <w:rPr>
                <w:rFonts w:cs="Arial"/>
              </w:rPr>
              <w:t>Required</w:t>
            </w:r>
          </w:p>
          <w:p w14:paraId="7708D4B9" w14:textId="77777777" w:rsidR="00EC6E68" w:rsidRPr="005C7CFB" w:rsidRDefault="00EC6E68" w:rsidP="00D16116">
            <w:pPr>
              <w:rPr>
                <w:rFonts w:cs="Arial"/>
              </w:rPr>
            </w:pPr>
          </w:p>
        </w:tc>
        <w:tc>
          <w:tcPr>
            <w:tcW w:w="1842" w:type="dxa"/>
            <w:shd w:val="clear" w:color="auto" w:fill="auto"/>
          </w:tcPr>
          <w:p w14:paraId="28D5B9AA" w14:textId="77777777" w:rsidR="00EC6E68" w:rsidRPr="00C87F12" w:rsidRDefault="00EC6E68" w:rsidP="00D16116">
            <w:pPr>
              <w:widowControl w:val="0"/>
              <w:ind w:right="-46"/>
              <w:jc w:val="center"/>
              <w:rPr>
                <w:rFonts w:eastAsia="Microsoft Sans Serif" w:cs="Arial"/>
                <w:b/>
                <w:spacing w:val="-1"/>
              </w:rPr>
            </w:pPr>
          </w:p>
        </w:tc>
      </w:tr>
    </w:tbl>
    <w:p w14:paraId="0715FAA8"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p w14:paraId="713DB667" w14:textId="77777777" w:rsidR="00EC6E68" w:rsidRDefault="00EC6E68" w:rsidP="00EC6E68">
      <w:pPr>
        <w:widowControl w:val="0"/>
        <w:ind w:right="95"/>
        <w:jc w:val="both"/>
        <w:rPr>
          <w:rFonts w:cs="Arial"/>
          <w:b/>
        </w:rPr>
      </w:pPr>
      <w:r>
        <w:rPr>
          <w:rFonts w:cs="Arial"/>
          <w:b/>
        </w:rPr>
        <w:t xml:space="preserve">    </w:t>
      </w:r>
      <w:r w:rsidRPr="00DC0C45">
        <w:rPr>
          <w:rFonts w:cs="Arial"/>
          <w:b/>
        </w:rPr>
        <w:t>Note: Ticks, Cross [√, X], Astrick [*], Word [Noted] or TBA [“To Be Advice”] will not be accepted</w:t>
      </w:r>
    </w:p>
    <w:p w14:paraId="678B702C" w14:textId="77777777" w:rsidR="00EC6E68" w:rsidRPr="00DC0C45" w:rsidRDefault="00EC6E68" w:rsidP="00EC6E68">
      <w:pPr>
        <w:widowControl w:val="0"/>
        <w:ind w:right="95"/>
        <w:rPr>
          <w:rFonts w:cs="Arial"/>
          <w:b/>
        </w:rPr>
      </w:pPr>
    </w:p>
    <w:p w14:paraId="6B5B3168"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483526D" w14:textId="77777777" w:rsidR="00EC6E68" w:rsidRDefault="00EC6E68" w:rsidP="00EC6E68">
      <w:pPr>
        <w:widowControl w:val="0"/>
        <w:spacing w:before="7"/>
        <w:rPr>
          <w:rFonts w:eastAsia="Microsoft Sans Serif" w:cs="Arial"/>
          <w:sz w:val="23"/>
        </w:rPr>
      </w:pPr>
    </w:p>
    <w:p w14:paraId="5CFDEBF3" w14:textId="77777777" w:rsidR="00EC6E68" w:rsidRPr="00DF6184" w:rsidRDefault="00EC6E68" w:rsidP="00EC6E68">
      <w:pPr>
        <w:keepLines/>
        <w:spacing w:line="259" w:lineRule="exact"/>
        <w:rPr>
          <w:rFonts w:cs="Arial"/>
        </w:rPr>
      </w:pPr>
      <w:r>
        <w:rPr>
          <w:rFonts w:cs="Arial"/>
        </w:rPr>
        <w:t xml:space="preserve">     </w:t>
      </w:r>
      <w:r w:rsidRPr="00DF6184">
        <w:rPr>
          <w:rFonts w:cs="Arial"/>
        </w:rPr>
        <w:t>Tenderer’s Authorised Signatory: ___________________________________________________</w:t>
      </w:r>
    </w:p>
    <w:p w14:paraId="1451A6A4" w14:textId="77777777" w:rsidR="00EC6E68" w:rsidRPr="005C7CFB" w:rsidRDefault="00EC6E68" w:rsidP="00EC6E68">
      <w:pPr>
        <w:keepLines/>
        <w:spacing w:line="259" w:lineRule="exact"/>
        <w:ind w:left="3960"/>
        <w:rPr>
          <w:rFonts w:cs="Arial"/>
        </w:rPr>
      </w:pPr>
      <w:r w:rsidRPr="00DF6184">
        <w:rPr>
          <w:rFonts w:cs="Arial"/>
        </w:rPr>
        <w:t>Name in block letters                       Sign</w:t>
      </w:r>
      <w:r>
        <w:rPr>
          <w:rFonts w:cs="Arial"/>
        </w:rPr>
        <w:t>ature</w:t>
      </w:r>
    </w:p>
    <w:p w14:paraId="1B72A17F" w14:textId="77777777" w:rsidR="00EC6E68" w:rsidRDefault="00EC6E68" w:rsidP="00EC6E68">
      <w:pPr>
        <w:widowControl w:val="0"/>
        <w:spacing w:before="10"/>
        <w:ind w:hanging="450"/>
        <w:rPr>
          <w:rFonts w:eastAsia="Microsoft Sans Serif" w:cs="Arial"/>
        </w:rPr>
      </w:pPr>
    </w:p>
    <w:p w14:paraId="17AA364B" w14:textId="77777777" w:rsidR="00EC6E68" w:rsidRDefault="00EC6E68" w:rsidP="00EC6E68">
      <w:pPr>
        <w:widowControl w:val="0"/>
        <w:spacing w:before="10"/>
        <w:ind w:hanging="450"/>
        <w:rPr>
          <w:rFonts w:eastAsia="Microsoft Sans Serif" w:cs="Arial"/>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Pr>
          <w:rFonts w:eastAsia="Microsoft Sans Serif" w:cs="Arial"/>
          <w:w w:val="104"/>
          <w:u w:val="single"/>
        </w:rPr>
        <w:t>_____________________________________________________________</w:t>
      </w:r>
      <w:r w:rsidRPr="00DF6184">
        <w:rPr>
          <w:rFonts w:cs="Arial"/>
        </w:rPr>
        <w:t>_</w:t>
      </w:r>
      <w:r w:rsidRPr="00DC0C45">
        <w:rPr>
          <w:rFonts w:eastAsia="Microsoft Sans Serif" w:cs="Arial"/>
          <w:w w:val="104"/>
          <w:u w:val="single"/>
        </w:rPr>
        <w:t xml:space="preserve">                                                                                                       </w:t>
      </w:r>
    </w:p>
    <w:p w14:paraId="64A0ED06"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28" w:name="_Toc117692549"/>
    </w:p>
    <w:p w14:paraId="397CA93D"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77F194B7" w14:textId="45391237"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lastRenderedPageBreak/>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8"/>
    </w:p>
    <w:p w14:paraId="09E31689"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67E44887"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3BBF5D2D"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37666409"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4A1A5C01" w14:textId="77777777" w:rsidTr="00D16116">
        <w:tc>
          <w:tcPr>
            <w:tcW w:w="1008" w:type="dxa"/>
            <w:shd w:val="clear" w:color="auto" w:fill="auto"/>
          </w:tcPr>
          <w:p w14:paraId="6E187B31"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3C3B0368"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3EFE8951"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45E6CEC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429786C7"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6085DF99" w14:textId="77777777" w:rsidTr="00D16116">
        <w:trPr>
          <w:trHeight w:val="8810"/>
        </w:trPr>
        <w:tc>
          <w:tcPr>
            <w:tcW w:w="1008" w:type="dxa"/>
            <w:shd w:val="clear" w:color="auto" w:fill="auto"/>
          </w:tcPr>
          <w:p w14:paraId="704878CA"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980" w:type="dxa"/>
            <w:shd w:val="clear" w:color="auto" w:fill="auto"/>
          </w:tcPr>
          <w:p w14:paraId="274EC2D6" w14:textId="77777777" w:rsidR="00EC6E68" w:rsidRPr="00C87F12" w:rsidRDefault="00EC6E68" w:rsidP="00D16116">
            <w:pPr>
              <w:widowControl w:val="0"/>
              <w:ind w:right="-46"/>
              <w:jc w:val="center"/>
              <w:rPr>
                <w:rFonts w:eastAsia="Microsoft Sans Serif" w:cs="Arial"/>
                <w:b/>
                <w:spacing w:val="-1"/>
              </w:rPr>
            </w:pPr>
          </w:p>
          <w:p w14:paraId="1395637C" w14:textId="77777777" w:rsidR="00EC6E68" w:rsidRPr="00C87F12" w:rsidRDefault="00EC6E68" w:rsidP="00D16116">
            <w:pPr>
              <w:widowControl w:val="0"/>
              <w:ind w:right="-46"/>
              <w:rPr>
                <w:rFonts w:eastAsia="Microsoft Sans Serif" w:cs="Arial"/>
                <w:spacing w:val="-1"/>
              </w:rPr>
            </w:pPr>
          </w:p>
          <w:p w14:paraId="65165A6C" w14:textId="77777777" w:rsidR="00EC6E68" w:rsidRPr="00C87F12" w:rsidRDefault="00EC6E68" w:rsidP="00D16116">
            <w:pPr>
              <w:widowControl w:val="0"/>
              <w:ind w:right="-46"/>
              <w:jc w:val="center"/>
              <w:rPr>
                <w:rFonts w:eastAsia="Microsoft Sans Serif" w:cs="Arial"/>
                <w:b/>
                <w:spacing w:val="-1"/>
              </w:rPr>
            </w:pPr>
          </w:p>
          <w:p w14:paraId="2597BAED" w14:textId="77777777" w:rsidR="00EC6E68" w:rsidRPr="00C87F12" w:rsidRDefault="00EC6E68" w:rsidP="00D16116">
            <w:pPr>
              <w:jc w:val="center"/>
              <w:rPr>
                <w:rFonts w:eastAsia="Microsoft Sans Serif" w:cs="Arial"/>
              </w:rPr>
            </w:pPr>
            <w:r>
              <w:rPr>
                <w:rFonts w:eastAsia="Microsoft Sans Serif" w:cs="Arial"/>
              </w:rPr>
              <w:t>6.1.2.11</w:t>
            </w:r>
          </w:p>
          <w:p w14:paraId="48EAD9D5" w14:textId="77777777" w:rsidR="00EC6E68" w:rsidRPr="00C87F12" w:rsidRDefault="00EC6E68" w:rsidP="00D16116">
            <w:pPr>
              <w:rPr>
                <w:rFonts w:eastAsia="Microsoft Sans Serif" w:cs="Arial"/>
              </w:rPr>
            </w:pPr>
          </w:p>
          <w:p w14:paraId="74B3A202" w14:textId="77777777" w:rsidR="00EC6E68" w:rsidRPr="00C87F12" w:rsidRDefault="00EC6E68" w:rsidP="00D16116">
            <w:pPr>
              <w:rPr>
                <w:rFonts w:eastAsia="Microsoft Sans Serif" w:cs="Arial"/>
              </w:rPr>
            </w:pPr>
          </w:p>
          <w:p w14:paraId="2A5B1A91" w14:textId="77777777" w:rsidR="00EC6E68" w:rsidRPr="00C87F12" w:rsidRDefault="00EC6E68" w:rsidP="00D16116">
            <w:pPr>
              <w:jc w:val="center"/>
              <w:rPr>
                <w:rFonts w:eastAsia="Microsoft Sans Serif" w:cs="Arial"/>
              </w:rPr>
            </w:pPr>
            <w:r>
              <w:rPr>
                <w:rFonts w:eastAsia="Microsoft Sans Serif" w:cs="Arial"/>
              </w:rPr>
              <w:t>6.1.2.12</w:t>
            </w:r>
          </w:p>
          <w:p w14:paraId="0416FFA0" w14:textId="77777777" w:rsidR="00EC6E68" w:rsidRPr="00C87F12" w:rsidRDefault="00EC6E68" w:rsidP="00D16116">
            <w:pPr>
              <w:jc w:val="center"/>
              <w:rPr>
                <w:rFonts w:eastAsia="Microsoft Sans Serif" w:cs="Arial"/>
              </w:rPr>
            </w:pPr>
          </w:p>
          <w:p w14:paraId="01595387" w14:textId="77777777" w:rsidR="00EC6E68" w:rsidRPr="00C87F12" w:rsidRDefault="00EC6E68" w:rsidP="00D16116">
            <w:pPr>
              <w:jc w:val="center"/>
              <w:rPr>
                <w:rFonts w:eastAsia="Microsoft Sans Serif" w:cs="Arial"/>
              </w:rPr>
            </w:pPr>
          </w:p>
          <w:p w14:paraId="5AE61092" w14:textId="77777777" w:rsidR="00EC6E68" w:rsidRPr="00C87F12" w:rsidRDefault="00EC6E68" w:rsidP="00D16116">
            <w:pPr>
              <w:jc w:val="center"/>
              <w:rPr>
                <w:rFonts w:eastAsia="Microsoft Sans Serif" w:cs="Arial"/>
              </w:rPr>
            </w:pPr>
            <w:r>
              <w:rPr>
                <w:rFonts w:eastAsia="Microsoft Sans Serif" w:cs="Arial"/>
              </w:rPr>
              <w:t>6.1.2.13</w:t>
            </w:r>
          </w:p>
          <w:p w14:paraId="4716A986" w14:textId="77777777" w:rsidR="00EC6E68" w:rsidRPr="00C87F12" w:rsidRDefault="00EC6E68" w:rsidP="00D16116">
            <w:pPr>
              <w:rPr>
                <w:rFonts w:eastAsia="Microsoft Sans Serif" w:cs="Arial"/>
              </w:rPr>
            </w:pPr>
          </w:p>
          <w:p w14:paraId="4B7261FB" w14:textId="77777777" w:rsidR="00EC6E68" w:rsidRPr="00C87F12" w:rsidRDefault="00EC6E68" w:rsidP="00D16116">
            <w:pPr>
              <w:rPr>
                <w:rFonts w:eastAsia="Microsoft Sans Serif" w:cs="Arial"/>
              </w:rPr>
            </w:pPr>
          </w:p>
          <w:p w14:paraId="7E25AE06" w14:textId="77777777" w:rsidR="00EC6E68" w:rsidRPr="00C87F12" w:rsidRDefault="00EC6E68" w:rsidP="00D16116">
            <w:pPr>
              <w:rPr>
                <w:rFonts w:eastAsia="Microsoft Sans Serif" w:cs="Arial"/>
              </w:rPr>
            </w:pPr>
          </w:p>
          <w:p w14:paraId="06922634" w14:textId="77777777" w:rsidR="00EC6E68" w:rsidRPr="00C87F12" w:rsidRDefault="00EC6E68" w:rsidP="00D16116">
            <w:pPr>
              <w:jc w:val="center"/>
              <w:rPr>
                <w:rFonts w:eastAsia="Microsoft Sans Serif" w:cs="Arial"/>
              </w:rPr>
            </w:pPr>
            <w:r>
              <w:rPr>
                <w:rFonts w:eastAsia="Microsoft Sans Serif" w:cs="Arial"/>
              </w:rPr>
              <w:t>6.1.12.14</w:t>
            </w:r>
          </w:p>
          <w:p w14:paraId="2FD03C7C" w14:textId="77777777" w:rsidR="00EC6E68" w:rsidRPr="00C87F12" w:rsidRDefault="00EC6E68" w:rsidP="00D16116">
            <w:pPr>
              <w:rPr>
                <w:rFonts w:eastAsia="Microsoft Sans Serif" w:cs="Arial"/>
              </w:rPr>
            </w:pPr>
          </w:p>
          <w:p w14:paraId="62AD1F3C" w14:textId="77777777" w:rsidR="00EC6E68" w:rsidRPr="00C87F12" w:rsidRDefault="00EC6E68" w:rsidP="00D16116">
            <w:pPr>
              <w:jc w:val="center"/>
              <w:rPr>
                <w:rFonts w:eastAsia="Microsoft Sans Serif" w:cs="Arial"/>
              </w:rPr>
            </w:pPr>
          </w:p>
          <w:p w14:paraId="269437DC" w14:textId="77777777" w:rsidR="00EC6E68" w:rsidRPr="00C87F12" w:rsidRDefault="00EC6E68" w:rsidP="00D16116">
            <w:pPr>
              <w:jc w:val="center"/>
              <w:rPr>
                <w:rFonts w:eastAsia="Microsoft Sans Serif" w:cs="Arial"/>
              </w:rPr>
            </w:pPr>
          </w:p>
          <w:p w14:paraId="1F2FBE74" w14:textId="77777777" w:rsidR="00EC6E68" w:rsidRPr="00C87F12" w:rsidRDefault="00EC6E68" w:rsidP="00D16116">
            <w:pPr>
              <w:rPr>
                <w:rFonts w:eastAsia="Microsoft Sans Serif" w:cs="Arial"/>
              </w:rPr>
            </w:pPr>
          </w:p>
          <w:p w14:paraId="05AA1F38" w14:textId="77777777" w:rsidR="00EC6E68" w:rsidRPr="00C87F12" w:rsidRDefault="00EC6E68" w:rsidP="00D16116">
            <w:pPr>
              <w:rPr>
                <w:rFonts w:eastAsia="Microsoft Sans Serif" w:cs="Arial"/>
              </w:rPr>
            </w:pPr>
          </w:p>
          <w:p w14:paraId="6A7C47DC" w14:textId="77777777" w:rsidR="00EC6E68" w:rsidRPr="00C87F12" w:rsidRDefault="00EC6E68" w:rsidP="00D16116">
            <w:pPr>
              <w:jc w:val="center"/>
              <w:rPr>
                <w:rFonts w:eastAsia="Microsoft Sans Serif" w:cs="Arial"/>
              </w:rPr>
            </w:pPr>
            <w:r>
              <w:rPr>
                <w:rFonts w:eastAsia="Microsoft Sans Serif" w:cs="Arial"/>
              </w:rPr>
              <w:t>6.1.2.15</w:t>
            </w:r>
          </w:p>
          <w:p w14:paraId="3CDDBCAE" w14:textId="77777777" w:rsidR="00EC6E68" w:rsidRPr="00C87F12" w:rsidRDefault="00EC6E68" w:rsidP="00D16116">
            <w:pPr>
              <w:rPr>
                <w:rFonts w:eastAsia="Microsoft Sans Serif" w:cs="Arial"/>
              </w:rPr>
            </w:pPr>
          </w:p>
          <w:p w14:paraId="219C3F6C" w14:textId="77777777" w:rsidR="00EC6E68" w:rsidRPr="00C87F12" w:rsidRDefault="00EC6E68" w:rsidP="00D16116">
            <w:pPr>
              <w:rPr>
                <w:rFonts w:eastAsia="Microsoft Sans Serif" w:cs="Arial"/>
              </w:rPr>
            </w:pPr>
            <w:r w:rsidRPr="00C87F12">
              <w:rPr>
                <w:rFonts w:eastAsia="Microsoft Sans Serif" w:cs="Arial"/>
              </w:rPr>
              <w:t xml:space="preserve">         </w:t>
            </w:r>
          </w:p>
          <w:p w14:paraId="0239CE68" w14:textId="77777777" w:rsidR="00EC6E68" w:rsidRPr="00C87F12" w:rsidRDefault="00EC6E68" w:rsidP="00D16116">
            <w:pPr>
              <w:rPr>
                <w:rFonts w:eastAsia="Microsoft Sans Serif" w:cs="Arial"/>
              </w:rPr>
            </w:pPr>
          </w:p>
          <w:p w14:paraId="7EB019C9" w14:textId="77777777" w:rsidR="00EC6E68" w:rsidRPr="00C87F12" w:rsidRDefault="00EC6E68" w:rsidP="00D16116">
            <w:pPr>
              <w:rPr>
                <w:rFonts w:eastAsia="Microsoft Sans Serif" w:cs="Arial"/>
              </w:rPr>
            </w:pPr>
            <w:r>
              <w:rPr>
                <w:rFonts w:eastAsia="Microsoft Sans Serif" w:cs="Arial"/>
              </w:rPr>
              <w:t xml:space="preserve">          </w:t>
            </w:r>
          </w:p>
          <w:p w14:paraId="44DA2217" w14:textId="77777777" w:rsidR="00EC6E68" w:rsidRPr="00C87F12" w:rsidRDefault="00EC6E68" w:rsidP="00D16116">
            <w:pPr>
              <w:rPr>
                <w:rFonts w:eastAsia="Microsoft Sans Serif" w:cs="Arial"/>
              </w:rPr>
            </w:pPr>
          </w:p>
          <w:p w14:paraId="7F5AB6AD" w14:textId="77777777" w:rsidR="00EC6E68" w:rsidRPr="00C87F12" w:rsidRDefault="00EC6E68" w:rsidP="00D16116">
            <w:pPr>
              <w:jc w:val="center"/>
              <w:rPr>
                <w:rFonts w:eastAsia="Microsoft Sans Serif" w:cs="Arial"/>
              </w:rPr>
            </w:pPr>
            <w:r>
              <w:rPr>
                <w:rFonts w:eastAsia="Microsoft Sans Serif" w:cs="Arial"/>
              </w:rPr>
              <w:t>6.1.2.16</w:t>
            </w:r>
          </w:p>
          <w:p w14:paraId="561F0162" w14:textId="77777777" w:rsidR="00EC6E68" w:rsidRPr="00C87F12" w:rsidRDefault="00EC6E68" w:rsidP="00D16116">
            <w:pPr>
              <w:jc w:val="center"/>
              <w:rPr>
                <w:rFonts w:eastAsia="Microsoft Sans Serif" w:cs="Arial"/>
              </w:rPr>
            </w:pPr>
          </w:p>
          <w:p w14:paraId="7E84F439" w14:textId="77777777" w:rsidR="00EC6E68" w:rsidRDefault="00EC6E68" w:rsidP="00D16116">
            <w:pPr>
              <w:rPr>
                <w:rFonts w:eastAsia="Microsoft Sans Serif" w:cs="Arial"/>
              </w:rPr>
            </w:pPr>
          </w:p>
          <w:p w14:paraId="4D9A36ED" w14:textId="77777777" w:rsidR="00EC6E68" w:rsidRDefault="00EC6E68" w:rsidP="00D16116">
            <w:pPr>
              <w:rPr>
                <w:rFonts w:eastAsia="Microsoft Sans Serif" w:cs="Arial"/>
              </w:rPr>
            </w:pPr>
          </w:p>
          <w:p w14:paraId="303A04A1" w14:textId="77777777" w:rsidR="00EC6E68" w:rsidRDefault="00EC6E68" w:rsidP="00D16116">
            <w:pPr>
              <w:jc w:val="center"/>
              <w:rPr>
                <w:rFonts w:eastAsia="Microsoft Sans Serif" w:cs="Arial"/>
              </w:rPr>
            </w:pPr>
            <w:r>
              <w:rPr>
                <w:rFonts w:eastAsia="Microsoft Sans Serif" w:cs="Arial"/>
              </w:rPr>
              <w:t>6.1.2.17</w:t>
            </w:r>
          </w:p>
          <w:p w14:paraId="3CD068DC" w14:textId="77777777" w:rsidR="00EC6E68" w:rsidRPr="00FE0197" w:rsidRDefault="00EC6E68" w:rsidP="00D16116">
            <w:pPr>
              <w:rPr>
                <w:rFonts w:eastAsia="Microsoft Sans Serif" w:cs="Arial"/>
              </w:rPr>
            </w:pPr>
          </w:p>
          <w:p w14:paraId="225387A1" w14:textId="77777777" w:rsidR="00EC6E68" w:rsidRDefault="00EC6E68" w:rsidP="00D16116">
            <w:pPr>
              <w:rPr>
                <w:rFonts w:eastAsia="Microsoft Sans Serif" w:cs="Arial"/>
              </w:rPr>
            </w:pPr>
          </w:p>
          <w:p w14:paraId="7986FECE" w14:textId="77777777" w:rsidR="00EC6E68" w:rsidRDefault="00EC6E68" w:rsidP="00D16116">
            <w:pPr>
              <w:jc w:val="center"/>
              <w:rPr>
                <w:rFonts w:eastAsia="Microsoft Sans Serif" w:cs="Arial"/>
              </w:rPr>
            </w:pPr>
            <w:r>
              <w:rPr>
                <w:rFonts w:eastAsia="Microsoft Sans Serif" w:cs="Arial"/>
              </w:rPr>
              <w:t>6.1.2.18</w:t>
            </w:r>
          </w:p>
          <w:p w14:paraId="4AEA2470" w14:textId="77777777" w:rsidR="00EC6E68" w:rsidRDefault="00EC6E68" w:rsidP="00D16116">
            <w:pPr>
              <w:rPr>
                <w:rFonts w:eastAsia="Microsoft Sans Serif" w:cs="Arial"/>
              </w:rPr>
            </w:pPr>
          </w:p>
          <w:p w14:paraId="1384C36B" w14:textId="77777777" w:rsidR="00EC6E68" w:rsidRDefault="00EC6E68" w:rsidP="00D16116">
            <w:pPr>
              <w:jc w:val="center"/>
              <w:rPr>
                <w:rFonts w:eastAsia="Microsoft Sans Serif" w:cs="Arial"/>
              </w:rPr>
            </w:pPr>
            <w:r>
              <w:rPr>
                <w:rFonts w:eastAsia="Microsoft Sans Serif" w:cs="Arial"/>
              </w:rPr>
              <w:t>6.1.2.19</w:t>
            </w:r>
          </w:p>
          <w:p w14:paraId="67499478" w14:textId="77777777" w:rsidR="00EC6E68" w:rsidRPr="00FE0197" w:rsidRDefault="00EC6E68" w:rsidP="00D16116">
            <w:pPr>
              <w:rPr>
                <w:rFonts w:eastAsia="Microsoft Sans Serif" w:cs="Arial"/>
              </w:rPr>
            </w:pPr>
          </w:p>
          <w:p w14:paraId="0CD1AD11" w14:textId="77777777" w:rsidR="00EC6E68" w:rsidRPr="00FE0197" w:rsidRDefault="00EC6E68" w:rsidP="00D16116">
            <w:pPr>
              <w:rPr>
                <w:rFonts w:eastAsia="Microsoft Sans Serif" w:cs="Arial"/>
              </w:rPr>
            </w:pPr>
          </w:p>
          <w:p w14:paraId="62E9271C" w14:textId="77777777" w:rsidR="00EC6E68" w:rsidRDefault="00EC6E68" w:rsidP="00D16116">
            <w:pPr>
              <w:rPr>
                <w:rFonts w:eastAsia="Microsoft Sans Serif" w:cs="Arial"/>
              </w:rPr>
            </w:pPr>
          </w:p>
          <w:p w14:paraId="258E5762" w14:textId="77777777" w:rsidR="00EC6E68" w:rsidRPr="00FE0197" w:rsidRDefault="00EC6E68" w:rsidP="00D16116">
            <w:pPr>
              <w:jc w:val="center"/>
              <w:rPr>
                <w:rFonts w:eastAsia="Microsoft Sans Serif" w:cs="Arial"/>
              </w:rPr>
            </w:pPr>
            <w:r>
              <w:rPr>
                <w:rFonts w:eastAsia="Microsoft Sans Serif" w:cs="Arial"/>
              </w:rPr>
              <w:t>6.1.2.20</w:t>
            </w:r>
          </w:p>
        </w:tc>
        <w:tc>
          <w:tcPr>
            <w:tcW w:w="2746" w:type="dxa"/>
            <w:shd w:val="clear" w:color="auto" w:fill="auto"/>
          </w:tcPr>
          <w:p w14:paraId="60BB07E4" w14:textId="77777777" w:rsidR="00EC6E68" w:rsidRDefault="00EC6E68" w:rsidP="00D16116">
            <w:pPr>
              <w:tabs>
                <w:tab w:val="left" w:pos="1418"/>
              </w:tabs>
              <w:rPr>
                <w:b/>
              </w:rPr>
            </w:pPr>
            <w:r w:rsidRPr="00C87F12">
              <w:rPr>
                <w:rStyle w:val="BookTitle"/>
              </w:rPr>
              <w:t>Service Providers Responsibilities</w:t>
            </w:r>
            <w:r>
              <w:rPr>
                <w:b/>
              </w:rPr>
              <w:t xml:space="preserve"> (WAN)</w:t>
            </w:r>
          </w:p>
          <w:p w14:paraId="022AA600" w14:textId="77777777" w:rsidR="00EC6E68" w:rsidRDefault="00EC6E68" w:rsidP="00D16116">
            <w:pPr>
              <w:tabs>
                <w:tab w:val="left" w:pos="1418"/>
              </w:tabs>
            </w:pPr>
          </w:p>
          <w:p w14:paraId="392EFE41" w14:textId="77777777" w:rsidR="00EC6E68" w:rsidRDefault="00EC6E68" w:rsidP="00D16116">
            <w:pPr>
              <w:tabs>
                <w:tab w:val="left" w:pos="1418"/>
              </w:tabs>
            </w:pPr>
            <w:r w:rsidRPr="00773726">
              <w:t>Apply security configurations on WAN equipment</w:t>
            </w:r>
          </w:p>
          <w:p w14:paraId="5ADCDC8E" w14:textId="77777777" w:rsidR="00EC6E68" w:rsidRDefault="00EC6E68" w:rsidP="00D16116">
            <w:pPr>
              <w:tabs>
                <w:tab w:val="left" w:pos="1418"/>
              </w:tabs>
            </w:pPr>
          </w:p>
          <w:p w14:paraId="6606155E" w14:textId="77777777" w:rsidR="00EC6E68" w:rsidRDefault="00EC6E68" w:rsidP="00D16116">
            <w:pPr>
              <w:tabs>
                <w:tab w:val="left" w:pos="1418"/>
              </w:tabs>
            </w:pPr>
            <w:r w:rsidRPr="00773726">
              <w:t>Address identified audit findings on WAN equipment</w:t>
            </w:r>
          </w:p>
          <w:p w14:paraId="126E9290" w14:textId="77777777" w:rsidR="00EC6E68" w:rsidRPr="00773726" w:rsidRDefault="00EC6E68" w:rsidP="00D16116">
            <w:pPr>
              <w:tabs>
                <w:tab w:val="left" w:pos="1418"/>
              </w:tabs>
            </w:pPr>
          </w:p>
          <w:p w14:paraId="36F968DE" w14:textId="77777777" w:rsidR="00EC6E68" w:rsidRDefault="00EC6E68" w:rsidP="00D16116">
            <w:pPr>
              <w:tabs>
                <w:tab w:val="left" w:pos="1418"/>
              </w:tabs>
            </w:pPr>
            <w:r w:rsidRPr="00773726">
              <w:t>Address identified vulnerabilities on WAN equipment</w:t>
            </w:r>
          </w:p>
          <w:p w14:paraId="1938DC3A" w14:textId="77777777" w:rsidR="00EC6E68" w:rsidRPr="00773726" w:rsidRDefault="00EC6E68" w:rsidP="00D16116">
            <w:pPr>
              <w:tabs>
                <w:tab w:val="left" w:pos="1418"/>
              </w:tabs>
            </w:pPr>
          </w:p>
          <w:p w14:paraId="35654CCD" w14:textId="77777777" w:rsidR="00EC6E68" w:rsidRDefault="00EC6E68" w:rsidP="00D16116">
            <w:pPr>
              <w:tabs>
                <w:tab w:val="left" w:pos="1418"/>
              </w:tabs>
            </w:pPr>
            <w:r w:rsidRPr="00773726">
              <w:t xml:space="preserve">Perform firmware upgrades on WAN equipment as per Original equipment Manufacturer standards and best practice </w:t>
            </w:r>
          </w:p>
          <w:p w14:paraId="0A402300" w14:textId="77777777" w:rsidR="00EC6E68" w:rsidRPr="00773726" w:rsidRDefault="00EC6E68" w:rsidP="00D16116">
            <w:pPr>
              <w:tabs>
                <w:tab w:val="left" w:pos="1418"/>
              </w:tabs>
            </w:pPr>
          </w:p>
          <w:p w14:paraId="598B7843" w14:textId="77777777" w:rsidR="00EC6E68" w:rsidRDefault="00EC6E68" w:rsidP="00D16116">
            <w:pPr>
              <w:tabs>
                <w:tab w:val="left" w:pos="1418"/>
              </w:tabs>
              <w:ind w:left="-14" w:firstLine="14"/>
            </w:pPr>
            <w:r w:rsidRPr="00773726">
              <w:t>Recommend service improvements as per standards and best practice which governs the WAN equipment configurations</w:t>
            </w:r>
          </w:p>
          <w:p w14:paraId="56918432" w14:textId="77777777" w:rsidR="00EC6E68" w:rsidRPr="00773726" w:rsidRDefault="00EC6E68" w:rsidP="00D16116">
            <w:pPr>
              <w:tabs>
                <w:tab w:val="left" w:pos="1418"/>
              </w:tabs>
              <w:ind w:left="-14" w:firstLine="14"/>
            </w:pPr>
          </w:p>
          <w:p w14:paraId="2789548C" w14:textId="77777777" w:rsidR="00EC6E68" w:rsidRDefault="00EC6E68" w:rsidP="00D16116">
            <w:pPr>
              <w:tabs>
                <w:tab w:val="left" w:pos="1418"/>
              </w:tabs>
            </w:pPr>
            <w:r w:rsidRPr="00773726">
              <w:t>Apply Quality of Services (QoS) and Packet Shaping where required</w:t>
            </w:r>
          </w:p>
          <w:p w14:paraId="5A7D454A" w14:textId="77777777" w:rsidR="00EC6E68" w:rsidRPr="00773726" w:rsidRDefault="00EC6E68" w:rsidP="00D16116">
            <w:pPr>
              <w:tabs>
                <w:tab w:val="left" w:pos="1418"/>
              </w:tabs>
            </w:pPr>
          </w:p>
          <w:p w14:paraId="12D81E33" w14:textId="77777777" w:rsidR="00EC6E68" w:rsidRDefault="00EC6E68" w:rsidP="00D16116">
            <w:pPr>
              <w:tabs>
                <w:tab w:val="left" w:pos="1418"/>
              </w:tabs>
            </w:pPr>
            <w:r w:rsidRPr="00773726">
              <w:t>Apply Protocol Acceleration on the network</w:t>
            </w:r>
          </w:p>
          <w:p w14:paraId="080B36BD" w14:textId="77777777" w:rsidR="00EC6E68" w:rsidRPr="00773726" w:rsidRDefault="00EC6E68" w:rsidP="00D16116">
            <w:pPr>
              <w:tabs>
                <w:tab w:val="left" w:pos="1418"/>
              </w:tabs>
            </w:pPr>
          </w:p>
          <w:p w14:paraId="313FAA95" w14:textId="77777777" w:rsidR="00EC6E68" w:rsidRDefault="00EC6E68" w:rsidP="00D16116">
            <w:pPr>
              <w:tabs>
                <w:tab w:val="left" w:pos="1418"/>
              </w:tabs>
            </w:pPr>
            <w:r w:rsidRPr="00773726">
              <w:t>Out-of-Band management</w:t>
            </w:r>
          </w:p>
          <w:p w14:paraId="727FD943" w14:textId="77777777" w:rsidR="00EC6E68" w:rsidRDefault="00EC6E68" w:rsidP="00D16116">
            <w:pPr>
              <w:tabs>
                <w:tab w:val="left" w:pos="1418"/>
              </w:tabs>
            </w:pPr>
          </w:p>
          <w:p w14:paraId="2DBED5F4" w14:textId="77777777" w:rsidR="00EC6E68" w:rsidRDefault="00EC6E68" w:rsidP="00D16116">
            <w:pPr>
              <w:tabs>
                <w:tab w:val="left" w:pos="1418"/>
              </w:tabs>
            </w:pPr>
            <w:r>
              <w:t>Manage, Maintain and Support FortiNAC (Network Access Control)</w:t>
            </w:r>
          </w:p>
          <w:p w14:paraId="0D22B9CD" w14:textId="77777777" w:rsidR="00EC6E68" w:rsidRDefault="00EC6E68" w:rsidP="00D16116">
            <w:pPr>
              <w:tabs>
                <w:tab w:val="left" w:pos="1418"/>
              </w:tabs>
            </w:pPr>
          </w:p>
          <w:p w14:paraId="083E9DE1" w14:textId="77777777" w:rsidR="00EC6E68" w:rsidRPr="00773726" w:rsidRDefault="00EC6E68" w:rsidP="00D16116">
            <w:pPr>
              <w:tabs>
                <w:tab w:val="left" w:pos="1418"/>
              </w:tabs>
            </w:pPr>
            <w:r>
              <w:t>Manage and configure all new switches and AP’s with fortinac Configuration</w:t>
            </w:r>
          </w:p>
          <w:p w14:paraId="653B8140" w14:textId="77777777" w:rsidR="00EC6E68" w:rsidRPr="00C87F12" w:rsidRDefault="00EC6E68" w:rsidP="00D16116">
            <w:pPr>
              <w:rPr>
                <w:rFonts w:eastAsia="Microsoft Sans Serif"/>
              </w:rPr>
            </w:pPr>
          </w:p>
        </w:tc>
        <w:tc>
          <w:tcPr>
            <w:tcW w:w="1842" w:type="dxa"/>
            <w:shd w:val="clear" w:color="auto" w:fill="auto"/>
          </w:tcPr>
          <w:p w14:paraId="36DA5D27" w14:textId="77777777" w:rsidR="00EC6E68" w:rsidRDefault="00EC6E68" w:rsidP="00D16116">
            <w:pPr>
              <w:jc w:val="center"/>
              <w:rPr>
                <w:rFonts w:cs="Arial"/>
              </w:rPr>
            </w:pPr>
          </w:p>
          <w:p w14:paraId="72346008" w14:textId="77777777" w:rsidR="00EC6E68" w:rsidRDefault="00EC6E68" w:rsidP="00D16116">
            <w:pPr>
              <w:jc w:val="center"/>
              <w:rPr>
                <w:rFonts w:cs="Arial"/>
              </w:rPr>
            </w:pPr>
          </w:p>
          <w:p w14:paraId="5E54FBF4" w14:textId="77777777" w:rsidR="00EC6E68" w:rsidRDefault="00EC6E68" w:rsidP="00D16116">
            <w:pPr>
              <w:jc w:val="center"/>
              <w:rPr>
                <w:rFonts w:cs="Arial"/>
              </w:rPr>
            </w:pPr>
          </w:p>
          <w:p w14:paraId="7D52B2F4" w14:textId="77777777" w:rsidR="00EC6E68" w:rsidRPr="00C87F12" w:rsidRDefault="00EC6E68" w:rsidP="00D16116">
            <w:pPr>
              <w:jc w:val="center"/>
              <w:rPr>
                <w:rFonts w:cs="Arial"/>
              </w:rPr>
            </w:pPr>
            <w:r w:rsidRPr="00C87F12">
              <w:rPr>
                <w:rFonts w:cs="Arial"/>
              </w:rPr>
              <w:t>Required</w:t>
            </w:r>
          </w:p>
          <w:p w14:paraId="68A82962" w14:textId="77777777" w:rsidR="00EC6E68" w:rsidRPr="00C87F12" w:rsidRDefault="00EC6E68" w:rsidP="00D16116">
            <w:pPr>
              <w:jc w:val="center"/>
              <w:rPr>
                <w:rFonts w:cs="Arial"/>
              </w:rPr>
            </w:pPr>
          </w:p>
          <w:p w14:paraId="1648806D" w14:textId="77777777" w:rsidR="00EC6E68" w:rsidRPr="00C87F12" w:rsidRDefault="00EC6E68" w:rsidP="00D16116">
            <w:pPr>
              <w:jc w:val="center"/>
              <w:rPr>
                <w:rFonts w:cs="Arial"/>
              </w:rPr>
            </w:pPr>
          </w:p>
          <w:p w14:paraId="767397AE" w14:textId="77777777" w:rsidR="00EC6E68" w:rsidRPr="00C87F12" w:rsidRDefault="00EC6E68" w:rsidP="00D16116">
            <w:pPr>
              <w:jc w:val="center"/>
              <w:rPr>
                <w:rFonts w:cs="Arial"/>
              </w:rPr>
            </w:pPr>
            <w:r w:rsidRPr="00C87F12">
              <w:rPr>
                <w:rFonts w:cs="Arial"/>
              </w:rPr>
              <w:t>Required</w:t>
            </w:r>
          </w:p>
          <w:p w14:paraId="4B8EF65B" w14:textId="77777777" w:rsidR="00EC6E68" w:rsidRPr="00C87F12" w:rsidRDefault="00EC6E68" w:rsidP="00D16116">
            <w:pPr>
              <w:jc w:val="center"/>
              <w:rPr>
                <w:rFonts w:cs="Arial"/>
              </w:rPr>
            </w:pPr>
          </w:p>
          <w:p w14:paraId="468DDC8C" w14:textId="77777777" w:rsidR="00EC6E68" w:rsidRPr="00C87F12" w:rsidRDefault="00EC6E68" w:rsidP="00D16116">
            <w:pPr>
              <w:jc w:val="center"/>
              <w:rPr>
                <w:rFonts w:cs="Arial"/>
              </w:rPr>
            </w:pPr>
          </w:p>
          <w:p w14:paraId="4B52B862" w14:textId="77777777" w:rsidR="00EC6E68" w:rsidRPr="00C87F12" w:rsidRDefault="00EC6E68" w:rsidP="00D16116">
            <w:pPr>
              <w:jc w:val="center"/>
              <w:rPr>
                <w:rFonts w:cs="Arial"/>
              </w:rPr>
            </w:pPr>
            <w:r w:rsidRPr="00C87F12">
              <w:rPr>
                <w:rFonts w:cs="Arial"/>
              </w:rPr>
              <w:t>Required</w:t>
            </w:r>
          </w:p>
          <w:p w14:paraId="3F78530E" w14:textId="77777777" w:rsidR="00EC6E68" w:rsidRPr="00C87F12" w:rsidRDefault="00EC6E68" w:rsidP="00D16116">
            <w:pPr>
              <w:jc w:val="center"/>
              <w:rPr>
                <w:rFonts w:cs="Arial"/>
              </w:rPr>
            </w:pPr>
          </w:p>
          <w:p w14:paraId="0617168F" w14:textId="77777777" w:rsidR="00EC6E68" w:rsidRPr="00C87F12" w:rsidRDefault="00EC6E68" w:rsidP="00D16116">
            <w:pPr>
              <w:jc w:val="center"/>
              <w:rPr>
                <w:rFonts w:cs="Arial"/>
              </w:rPr>
            </w:pPr>
          </w:p>
          <w:p w14:paraId="3EC91097" w14:textId="77777777" w:rsidR="00EC6E68" w:rsidRPr="00C87F12" w:rsidRDefault="00EC6E68" w:rsidP="00D16116">
            <w:pPr>
              <w:jc w:val="center"/>
              <w:rPr>
                <w:rFonts w:cs="Arial"/>
              </w:rPr>
            </w:pPr>
          </w:p>
          <w:p w14:paraId="428E43E0" w14:textId="77777777" w:rsidR="00EC6E68" w:rsidRPr="00C87F12" w:rsidRDefault="00EC6E68" w:rsidP="00D16116">
            <w:pPr>
              <w:jc w:val="center"/>
              <w:rPr>
                <w:rFonts w:cs="Arial"/>
              </w:rPr>
            </w:pPr>
            <w:r w:rsidRPr="00C87F12">
              <w:rPr>
                <w:rFonts w:cs="Arial"/>
              </w:rPr>
              <w:t>Required</w:t>
            </w:r>
          </w:p>
          <w:p w14:paraId="66CECC1A" w14:textId="77777777" w:rsidR="00EC6E68" w:rsidRPr="00C87F12" w:rsidRDefault="00EC6E68" w:rsidP="00D16116">
            <w:pPr>
              <w:jc w:val="center"/>
              <w:rPr>
                <w:rFonts w:cs="Arial"/>
              </w:rPr>
            </w:pPr>
          </w:p>
          <w:p w14:paraId="2678F895" w14:textId="77777777" w:rsidR="00EC6E68" w:rsidRPr="00C87F12" w:rsidRDefault="00EC6E68" w:rsidP="00D16116">
            <w:pPr>
              <w:jc w:val="center"/>
              <w:rPr>
                <w:rFonts w:cs="Arial"/>
              </w:rPr>
            </w:pPr>
          </w:p>
          <w:p w14:paraId="09E53EA1" w14:textId="77777777" w:rsidR="00EC6E68" w:rsidRPr="00C87F12" w:rsidRDefault="00EC6E68" w:rsidP="00D16116">
            <w:pPr>
              <w:jc w:val="center"/>
              <w:rPr>
                <w:rFonts w:cs="Arial"/>
              </w:rPr>
            </w:pPr>
          </w:p>
          <w:p w14:paraId="3AA05971" w14:textId="77777777" w:rsidR="00EC6E68" w:rsidRPr="00C87F12" w:rsidRDefault="00EC6E68" w:rsidP="00D16116">
            <w:pPr>
              <w:jc w:val="center"/>
              <w:rPr>
                <w:rFonts w:cs="Arial"/>
              </w:rPr>
            </w:pPr>
          </w:p>
          <w:p w14:paraId="34940B4F" w14:textId="77777777" w:rsidR="00EC6E68" w:rsidRDefault="00EC6E68" w:rsidP="00D16116">
            <w:pPr>
              <w:jc w:val="center"/>
              <w:rPr>
                <w:rFonts w:cs="Arial"/>
              </w:rPr>
            </w:pPr>
          </w:p>
          <w:p w14:paraId="2E82A593" w14:textId="77777777" w:rsidR="00EC6E68" w:rsidRPr="00C87F12" w:rsidRDefault="00EC6E68" w:rsidP="00D16116">
            <w:pPr>
              <w:jc w:val="center"/>
              <w:rPr>
                <w:rFonts w:cs="Arial"/>
              </w:rPr>
            </w:pPr>
            <w:r w:rsidRPr="00C87F12">
              <w:rPr>
                <w:rFonts w:cs="Arial"/>
              </w:rPr>
              <w:t>Required</w:t>
            </w:r>
          </w:p>
          <w:p w14:paraId="6516C401" w14:textId="77777777" w:rsidR="00EC6E68" w:rsidRPr="00C87F12" w:rsidRDefault="00EC6E68" w:rsidP="00D16116">
            <w:pPr>
              <w:jc w:val="center"/>
              <w:rPr>
                <w:rFonts w:cs="Arial"/>
              </w:rPr>
            </w:pPr>
          </w:p>
          <w:p w14:paraId="356A3EC5" w14:textId="77777777" w:rsidR="00EC6E68" w:rsidRPr="00C87F12" w:rsidRDefault="00EC6E68" w:rsidP="00D16116">
            <w:pPr>
              <w:jc w:val="center"/>
              <w:rPr>
                <w:rFonts w:cs="Arial"/>
              </w:rPr>
            </w:pPr>
          </w:p>
          <w:p w14:paraId="47F6CE54" w14:textId="77777777" w:rsidR="00EC6E68" w:rsidRPr="00C87F12" w:rsidRDefault="00EC6E68" w:rsidP="00D16116">
            <w:pPr>
              <w:jc w:val="center"/>
              <w:rPr>
                <w:rFonts w:cs="Arial"/>
              </w:rPr>
            </w:pPr>
          </w:p>
          <w:p w14:paraId="62564049" w14:textId="77777777" w:rsidR="00EC6E68" w:rsidRDefault="00EC6E68" w:rsidP="00D16116">
            <w:pPr>
              <w:jc w:val="center"/>
              <w:rPr>
                <w:rFonts w:cs="Arial"/>
              </w:rPr>
            </w:pPr>
          </w:p>
          <w:p w14:paraId="21ED0D35" w14:textId="77777777" w:rsidR="00EC6E68" w:rsidRDefault="00EC6E68" w:rsidP="00D16116">
            <w:pPr>
              <w:jc w:val="center"/>
              <w:rPr>
                <w:rFonts w:cs="Arial"/>
              </w:rPr>
            </w:pPr>
          </w:p>
          <w:p w14:paraId="1E20782F" w14:textId="77777777" w:rsidR="00EC6E68" w:rsidRDefault="00EC6E68" w:rsidP="00D16116">
            <w:pPr>
              <w:jc w:val="center"/>
              <w:rPr>
                <w:rFonts w:cs="Arial"/>
              </w:rPr>
            </w:pPr>
            <w:r w:rsidRPr="00C87F12">
              <w:rPr>
                <w:rFonts w:cs="Arial"/>
              </w:rPr>
              <w:t>Required</w:t>
            </w:r>
          </w:p>
          <w:p w14:paraId="5EAF52F4" w14:textId="77777777" w:rsidR="00EC6E68" w:rsidRPr="00FE0197" w:rsidRDefault="00EC6E68" w:rsidP="00D16116">
            <w:pPr>
              <w:jc w:val="center"/>
              <w:rPr>
                <w:rFonts w:cs="Arial"/>
              </w:rPr>
            </w:pPr>
          </w:p>
          <w:p w14:paraId="070E371B" w14:textId="77777777" w:rsidR="00EC6E68" w:rsidRPr="00FE0197" w:rsidRDefault="00EC6E68" w:rsidP="00D16116">
            <w:pPr>
              <w:jc w:val="center"/>
              <w:rPr>
                <w:rFonts w:cs="Arial"/>
              </w:rPr>
            </w:pPr>
          </w:p>
          <w:p w14:paraId="4764BFD4" w14:textId="77777777" w:rsidR="00EC6E68" w:rsidRDefault="00EC6E68" w:rsidP="00D16116">
            <w:pPr>
              <w:jc w:val="center"/>
              <w:rPr>
                <w:rFonts w:cs="Arial"/>
              </w:rPr>
            </w:pPr>
          </w:p>
          <w:p w14:paraId="7F200A9E" w14:textId="77777777" w:rsidR="00EC6E68" w:rsidRDefault="00EC6E68" w:rsidP="00D16116">
            <w:pPr>
              <w:jc w:val="center"/>
              <w:rPr>
                <w:rFonts w:cs="Arial"/>
              </w:rPr>
            </w:pPr>
            <w:r w:rsidRPr="00C87F12">
              <w:rPr>
                <w:rFonts w:cs="Arial"/>
              </w:rPr>
              <w:t>Required</w:t>
            </w:r>
          </w:p>
          <w:p w14:paraId="0B44511A" w14:textId="77777777" w:rsidR="00EC6E68" w:rsidRPr="00FE0197" w:rsidRDefault="00EC6E68" w:rsidP="00D16116">
            <w:pPr>
              <w:jc w:val="center"/>
              <w:rPr>
                <w:rFonts w:cs="Arial"/>
              </w:rPr>
            </w:pPr>
          </w:p>
          <w:p w14:paraId="56E8161B" w14:textId="77777777" w:rsidR="00EC6E68" w:rsidRDefault="00EC6E68" w:rsidP="00D16116">
            <w:pPr>
              <w:jc w:val="center"/>
              <w:rPr>
                <w:rFonts w:cs="Arial"/>
              </w:rPr>
            </w:pPr>
          </w:p>
          <w:p w14:paraId="20A4E479" w14:textId="77777777" w:rsidR="00EC6E68" w:rsidRDefault="00EC6E68" w:rsidP="00D16116">
            <w:pPr>
              <w:jc w:val="center"/>
              <w:rPr>
                <w:rFonts w:cs="Arial"/>
              </w:rPr>
            </w:pPr>
            <w:r w:rsidRPr="00C87F12">
              <w:rPr>
                <w:rFonts w:cs="Arial"/>
              </w:rPr>
              <w:t>Required</w:t>
            </w:r>
          </w:p>
          <w:p w14:paraId="70DDC78D" w14:textId="77777777" w:rsidR="00EC6E68" w:rsidRDefault="00EC6E68" w:rsidP="00D16116">
            <w:pPr>
              <w:jc w:val="center"/>
              <w:rPr>
                <w:rFonts w:cs="Arial"/>
              </w:rPr>
            </w:pPr>
          </w:p>
          <w:p w14:paraId="073D6503" w14:textId="77777777" w:rsidR="00EC6E68" w:rsidRDefault="00EC6E68" w:rsidP="00D16116">
            <w:pPr>
              <w:jc w:val="center"/>
              <w:rPr>
                <w:rFonts w:cs="Arial"/>
              </w:rPr>
            </w:pPr>
            <w:r w:rsidRPr="00C87F12">
              <w:rPr>
                <w:rFonts w:cs="Arial"/>
              </w:rPr>
              <w:t>Required</w:t>
            </w:r>
          </w:p>
          <w:p w14:paraId="5958D012" w14:textId="77777777" w:rsidR="00EC6E68" w:rsidRPr="00FE0197" w:rsidRDefault="00EC6E68" w:rsidP="00D16116">
            <w:pPr>
              <w:jc w:val="center"/>
              <w:rPr>
                <w:rFonts w:cs="Arial"/>
              </w:rPr>
            </w:pPr>
          </w:p>
          <w:p w14:paraId="3F333448" w14:textId="77777777" w:rsidR="00EC6E68" w:rsidRPr="00FE0197" w:rsidRDefault="00EC6E68" w:rsidP="00D16116">
            <w:pPr>
              <w:jc w:val="center"/>
              <w:rPr>
                <w:rFonts w:cs="Arial"/>
              </w:rPr>
            </w:pPr>
          </w:p>
          <w:p w14:paraId="2A697DA8" w14:textId="77777777" w:rsidR="00EC6E68" w:rsidRDefault="00EC6E68" w:rsidP="00D16116">
            <w:pPr>
              <w:jc w:val="center"/>
              <w:rPr>
                <w:rFonts w:cs="Arial"/>
              </w:rPr>
            </w:pPr>
          </w:p>
          <w:p w14:paraId="2C066528" w14:textId="77777777" w:rsidR="00EC6E68" w:rsidRPr="00FE0197" w:rsidRDefault="00EC6E68" w:rsidP="00D16116">
            <w:pPr>
              <w:jc w:val="center"/>
              <w:rPr>
                <w:rFonts w:cs="Arial"/>
              </w:rPr>
            </w:pPr>
            <w:r w:rsidRPr="00C87F12">
              <w:rPr>
                <w:rFonts w:cs="Arial"/>
              </w:rPr>
              <w:t>Required</w:t>
            </w:r>
          </w:p>
        </w:tc>
        <w:tc>
          <w:tcPr>
            <w:tcW w:w="1842" w:type="dxa"/>
            <w:shd w:val="clear" w:color="auto" w:fill="auto"/>
          </w:tcPr>
          <w:p w14:paraId="0C63822E" w14:textId="77777777" w:rsidR="00EC6E68" w:rsidRPr="00C87F12" w:rsidRDefault="00EC6E68" w:rsidP="00D16116">
            <w:pPr>
              <w:widowControl w:val="0"/>
              <w:ind w:right="-46"/>
              <w:jc w:val="center"/>
              <w:rPr>
                <w:rFonts w:eastAsia="Microsoft Sans Serif" w:cs="Arial"/>
                <w:b/>
                <w:spacing w:val="-1"/>
              </w:rPr>
            </w:pPr>
          </w:p>
        </w:tc>
      </w:tr>
    </w:tbl>
    <w:p w14:paraId="0ADFD5F7" w14:textId="77777777" w:rsidR="00EC6E68" w:rsidRPr="00DC0C45" w:rsidRDefault="00EC6E68" w:rsidP="00EC6E68">
      <w:pPr>
        <w:widowControl w:val="0"/>
        <w:ind w:right="-46"/>
        <w:jc w:val="center"/>
        <w:rPr>
          <w:rFonts w:eastAsia="Microsoft Sans Serif" w:cs="Arial"/>
          <w:b/>
          <w:spacing w:val="-1"/>
        </w:rPr>
      </w:pPr>
    </w:p>
    <w:p w14:paraId="48200EFD"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10EBEAD6" w14:textId="77777777" w:rsidR="00EC6E68" w:rsidRPr="00DC0C45" w:rsidRDefault="00EC6E68" w:rsidP="00EC6E68">
      <w:pPr>
        <w:widowControl w:val="0"/>
        <w:ind w:right="95"/>
        <w:rPr>
          <w:rFonts w:cs="Arial"/>
          <w:b/>
        </w:rPr>
      </w:pPr>
    </w:p>
    <w:p w14:paraId="459CCEEF" w14:textId="77777777" w:rsidR="00EC6E68" w:rsidRPr="00DC0C45" w:rsidRDefault="00EC6E68" w:rsidP="00EC6E68">
      <w:pPr>
        <w:tabs>
          <w:tab w:val="left" w:pos="2159"/>
          <w:tab w:val="left" w:pos="8988"/>
        </w:tabs>
        <w:spacing w:after="120"/>
        <w:ind w:right="787" w:hanging="540"/>
        <w:jc w:val="center"/>
        <w:rPr>
          <w:rFonts w:eastAsia="Microsoft Sans Serif" w:cs="Arial"/>
        </w:rPr>
      </w:pPr>
      <w:r>
        <w:rPr>
          <w:rFonts w:eastAsia="Microsoft Sans Serif" w:cs="Arial"/>
        </w:rPr>
        <w:t xml:space="preserve">      </w:t>
      </w: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BBB93B2" w14:textId="77777777" w:rsidR="00EC6E68" w:rsidRDefault="00EC6E68" w:rsidP="00EC6E68">
      <w:pPr>
        <w:widowControl w:val="0"/>
        <w:spacing w:before="7"/>
        <w:rPr>
          <w:rFonts w:eastAsia="Microsoft Sans Serif" w:cs="Arial"/>
          <w:sz w:val="23"/>
        </w:rPr>
      </w:pPr>
    </w:p>
    <w:p w14:paraId="561DEA94" w14:textId="77777777" w:rsidR="00EC6E68" w:rsidRPr="00DC0C45" w:rsidRDefault="00EC6E68" w:rsidP="00EC6E68">
      <w:pPr>
        <w:widowControl w:val="0"/>
        <w:spacing w:before="7"/>
        <w:rPr>
          <w:rFonts w:eastAsia="Microsoft Sans Serif" w:cs="Arial"/>
          <w:sz w:val="23"/>
        </w:rPr>
      </w:pPr>
    </w:p>
    <w:p w14:paraId="54BD2494" w14:textId="77777777" w:rsidR="00EC6E68" w:rsidRPr="00DF6184" w:rsidRDefault="00EC6E68" w:rsidP="00EC6E68">
      <w:pPr>
        <w:keepLines/>
        <w:spacing w:line="259" w:lineRule="exact"/>
        <w:ind w:hanging="90"/>
        <w:rPr>
          <w:rFonts w:cs="Arial"/>
        </w:rPr>
      </w:pPr>
      <w:r w:rsidRPr="00DF6184">
        <w:rPr>
          <w:rFonts w:cs="Arial"/>
        </w:rPr>
        <w:t>Tenderer’s Authorised Signatory: ___________________________________________________</w:t>
      </w:r>
    </w:p>
    <w:p w14:paraId="7731226C" w14:textId="77777777" w:rsidR="00EC6E68" w:rsidRPr="004F0B05" w:rsidRDefault="00EC6E68" w:rsidP="00EC6E68">
      <w:pPr>
        <w:keepLines/>
        <w:spacing w:line="259" w:lineRule="exact"/>
        <w:ind w:left="3960"/>
        <w:rPr>
          <w:rFonts w:cs="Arial"/>
        </w:rPr>
      </w:pPr>
      <w:r>
        <w:rPr>
          <w:rFonts w:cs="Arial"/>
        </w:rPr>
        <w:t xml:space="preserve">       </w:t>
      </w:r>
      <w:r w:rsidRPr="00DF6184">
        <w:rPr>
          <w:rFonts w:cs="Arial"/>
        </w:rPr>
        <w:t>Name in block letters                       Sign</w:t>
      </w:r>
      <w:r>
        <w:rPr>
          <w:rFonts w:cs="Arial"/>
        </w:rPr>
        <w:t>ature</w:t>
      </w:r>
    </w:p>
    <w:p w14:paraId="33026F37" w14:textId="77777777" w:rsidR="00EC6E68" w:rsidRPr="00DC0C45" w:rsidRDefault="00EC6E68" w:rsidP="00EC6E68">
      <w:pPr>
        <w:widowControl w:val="0"/>
        <w:spacing w:before="5"/>
        <w:rPr>
          <w:rFonts w:eastAsia="Microsoft Sans Serif" w:cs="Arial"/>
          <w:sz w:val="26"/>
        </w:rPr>
      </w:pPr>
    </w:p>
    <w:p w14:paraId="7F714CB2" w14:textId="77777777" w:rsidR="00EC6E68" w:rsidRDefault="00EC6E68" w:rsidP="00EC6E68">
      <w:pPr>
        <w:widowControl w:val="0"/>
        <w:spacing w:before="10"/>
        <w:ind w:hanging="450"/>
        <w:rPr>
          <w:rFonts w:eastAsia="Microsoft Sans Serif" w:cs="Arial"/>
          <w:w w:val="104"/>
          <w:u w:val="single"/>
        </w:rPr>
      </w:pPr>
      <w:r>
        <w:rPr>
          <w:rFonts w:eastAsia="Microsoft Sans Serif" w:cs="Arial"/>
        </w:rPr>
        <w:lastRenderedPageBreak/>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Pr>
          <w:rFonts w:eastAsia="Microsoft Sans Serif" w:cs="Arial"/>
        </w:rPr>
        <w:t>__________________________________________________________________</w:t>
      </w:r>
      <w:r w:rsidRPr="00DC0C45">
        <w:rPr>
          <w:rFonts w:eastAsia="Microsoft Sans Serif" w:cs="Arial"/>
        </w:rPr>
        <w:t xml:space="preserve"> </w:t>
      </w:r>
      <w:r w:rsidRPr="00DC0C45">
        <w:rPr>
          <w:rFonts w:eastAsia="Microsoft Sans Serif" w:cs="Arial"/>
          <w:spacing w:val="-19"/>
        </w:rPr>
        <w:t xml:space="preserve"> </w:t>
      </w:r>
      <w:r w:rsidRPr="00DC0C45">
        <w:rPr>
          <w:rFonts w:eastAsia="Microsoft Sans Serif" w:cs="Arial"/>
          <w:w w:val="104"/>
          <w:u w:val="single"/>
        </w:rPr>
        <w:t xml:space="preserve">                                                                                                         </w:t>
      </w:r>
    </w:p>
    <w:p w14:paraId="58D01D2C"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29" w:name="_Toc117692550"/>
    </w:p>
    <w:p w14:paraId="38983FF3" w14:textId="0F4EB05A"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29"/>
    </w:p>
    <w:p w14:paraId="43DA2DB6"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24187031"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5894CFCE"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5FF50107"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4B7BF20D" w14:textId="77777777" w:rsidTr="00D16116">
        <w:tc>
          <w:tcPr>
            <w:tcW w:w="1008" w:type="dxa"/>
            <w:shd w:val="clear" w:color="auto" w:fill="auto"/>
          </w:tcPr>
          <w:p w14:paraId="553558A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7A97338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15A147C5"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674B162C"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469E8C5F"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272EBB53" w14:textId="77777777" w:rsidTr="00D16116">
        <w:trPr>
          <w:trHeight w:val="8810"/>
        </w:trPr>
        <w:tc>
          <w:tcPr>
            <w:tcW w:w="1008" w:type="dxa"/>
            <w:shd w:val="clear" w:color="auto" w:fill="auto"/>
          </w:tcPr>
          <w:p w14:paraId="6D01B8E2"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980" w:type="dxa"/>
            <w:shd w:val="clear" w:color="auto" w:fill="auto"/>
          </w:tcPr>
          <w:p w14:paraId="761E9FF9" w14:textId="77777777" w:rsidR="00EC6E68" w:rsidRPr="00C87F12" w:rsidRDefault="00EC6E68" w:rsidP="00D16116">
            <w:pPr>
              <w:widowControl w:val="0"/>
              <w:ind w:right="-46"/>
              <w:jc w:val="center"/>
              <w:rPr>
                <w:rFonts w:eastAsia="Microsoft Sans Serif" w:cs="Arial"/>
                <w:b/>
                <w:spacing w:val="-1"/>
              </w:rPr>
            </w:pPr>
          </w:p>
          <w:p w14:paraId="0FEC06A0" w14:textId="77777777" w:rsidR="00EC6E68" w:rsidRPr="00C87F12" w:rsidRDefault="00EC6E68" w:rsidP="00D16116">
            <w:pPr>
              <w:widowControl w:val="0"/>
              <w:ind w:right="-46"/>
              <w:jc w:val="center"/>
              <w:rPr>
                <w:rFonts w:eastAsia="Microsoft Sans Serif" w:cs="Arial"/>
                <w:b/>
                <w:spacing w:val="-1"/>
              </w:rPr>
            </w:pPr>
          </w:p>
          <w:p w14:paraId="6CC6E2A4" w14:textId="77777777" w:rsidR="00EC6E68" w:rsidRPr="00C87F12" w:rsidRDefault="00EC6E68" w:rsidP="00D16116">
            <w:pPr>
              <w:widowControl w:val="0"/>
              <w:ind w:right="-46"/>
              <w:jc w:val="center"/>
              <w:rPr>
                <w:rFonts w:eastAsia="Microsoft Sans Serif" w:cs="Arial"/>
                <w:b/>
                <w:spacing w:val="-1"/>
              </w:rPr>
            </w:pPr>
          </w:p>
          <w:p w14:paraId="24F1A876" w14:textId="77777777" w:rsidR="00EC6E68" w:rsidRPr="00C87F12" w:rsidRDefault="00EC6E68" w:rsidP="00D16116">
            <w:pPr>
              <w:jc w:val="center"/>
              <w:rPr>
                <w:rFonts w:eastAsia="Microsoft Sans Serif" w:cs="Arial"/>
              </w:rPr>
            </w:pPr>
            <w:r>
              <w:rPr>
                <w:rFonts w:eastAsia="Microsoft Sans Serif" w:cs="Arial"/>
              </w:rPr>
              <w:t>6.1.2.21</w:t>
            </w:r>
          </w:p>
          <w:p w14:paraId="65D88C82" w14:textId="77777777" w:rsidR="00EC6E68" w:rsidRPr="00C87F12" w:rsidRDefault="00EC6E68" w:rsidP="00D16116">
            <w:pPr>
              <w:jc w:val="center"/>
              <w:rPr>
                <w:rFonts w:eastAsia="Microsoft Sans Serif" w:cs="Arial"/>
              </w:rPr>
            </w:pPr>
          </w:p>
          <w:p w14:paraId="3F9348AB" w14:textId="77777777" w:rsidR="00EC6E68" w:rsidRPr="00C87F12" w:rsidRDefault="00EC6E68" w:rsidP="00D16116">
            <w:pPr>
              <w:jc w:val="center"/>
              <w:rPr>
                <w:rFonts w:eastAsia="Microsoft Sans Serif" w:cs="Arial"/>
              </w:rPr>
            </w:pPr>
          </w:p>
          <w:p w14:paraId="1057A21D" w14:textId="77777777" w:rsidR="00EC6E68" w:rsidRPr="00C87F12" w:rsidRDefault="00EC6E68" w:rsidP="00D16116">
            <w:pPr>
              <w:jc w:val="center"/>
              <w:rPr>
                <w:rFonts w:eastAsia="Microsoft Sans Serif" w:cs="Arial"/>
              </w:rPr>
            </w:pPr>
            <w:r>
              <w:rPr>
                <w:rFonts w:eastAsia="Microsoft Sans Serif" w:cs="Arial"/>
              </w:rPr>
              <w:t>6.1.2.22</w:t>
            </w:r>
          </w:p>
          <w:p w14:paraId="0CF2EBC9" w14:textId="77777777" w:rsidR="00EC6E68" w:rsidRPr="00C87F12" w:rsidRDefault="00EC6E68" w:rsidP="00D16116">
            <w:pPr>
              <w:jc w:val="center"/>
              <w:rPr>
                <w:rFonts w:eastAsia="Microsoft Sans Serif" w:cs="Arial"/>
              </w:rPr>
            </w:pPr>
          </w:p>
          <w:p w14:paraId="5E4C28CD" w14:textId="77777777" w:rsidR="00EC6E68" w:rsidRPr="00C87F12" w:rsidRDefault="00EC6E68" w:rsidP="00D16116">
            <w:pPr>
              <w:jc w:val="center"/>
              <w:rPr>
                <w:rFonts w:eastAsia="Microsoft Sans Serif" w:cs="Arial"/>
              </w:rPr>
            </w:pPr>
          </w:p>
          <w:p w14:paraId="2AC635D0" w14:textId="77777777" w:rsidR="00EC6E68" w:rsidRPr="00C87F12" w:rsidRDefault="00EC6E68" w:rsidP="00D16116">
            <w:pPr>
              <w:jc w:val="center"/>
              <w:rPr>
                <w:rFonts w:eastAsia="Microsoft Sans Serif" w:cs="Arial"/>
              </w:rPr>
            </w:pPr>
          </w:p>
          <w:p w14:paraId="110B3146" w14:textId="77777777" w:rsidR="00EC6E68" w:rsidRPr="00C87F12" w:rsidRDefault="00EC6E68" w:rsidP="00D16116">
            <w:pPr>
              <w:jc w:val="center"/>
              <w:rPr>
                <w:rFonts w:eastAsia="Microsoft Sans Serif" w:cs="Arial"/>
              </w:rPr>
            </w:pPr>
            <w:r>
              <w:rPr>
                <w:rFonts w:eastAsia="Microsoft Sans Serif" w:cs="Arial"/>
              </w:rPr>
              <w:t>6.1.2.23</w:t>
            </w:r>
          </w:p>
          <w:p w14:paraId="756E138F" w14:textId="77777777" w:rsidR="00EC6E68" w:rsidRPr="00C87F12" w:rsidRDefault="00EC6E68" w:rsidP="00D16116">
            <w:pPr>
              <w:jc w:val="center"/>
              <w:rPr>
                <w:rFonts w:eastAsia="Microsoft Sans Serif" w:cs="Arial"/>
              </w:rPr>
            </w:pPr>
          </w:p>
          <w:p w14:paraId="1AF13995" w14:textId="77777777" w:rsidR="00EC6E68" w:rsidRPr="00C87F12" w:rsidRDefault="00EC6E68" w:rsidP="00D16116">
            <w:pPr>
              <w:jc w:val="center"/>
              <w:rPr>
                <w:rFonts w:eastAsia="Microsoft Sans Serif" w:cs="Arial"/>
              </w:rPr>
            </w:pPr>
          </w:p>
          <w:p w14:paraId="333ABA82" w14:textId="77777777" w:rsidR="00EC6E68" w:rsidRPr="00C87F12" w:rsidRDefault="00EC6E68" w:rsidP="00D16116">
            <w:pPr>
              <w:jc w:val="center"/>
              <w:rPr>
                <w:rFonts w:eastAsia="Microsoft Sans Serif" w:cs="Arial"/>
              </w:rPr>
            </w:pPr>
            <w:r>
              <w:rPr>
                <w:rFonts w:eastAsia="Microsoft Sans Serif" w:cs="Arial"/>
              </w:rPr>
              <w:t>6.1.2.24</w:t>
            </w:r>
          </w:p>
          <w:p w14:paraId="6F11DB99" w14:textId="77777777" w:rsidR="00EC6E68" w:rsidRPr="00C87F12" w:rsidRDefault="00EC6E68" w:rsidP="00D16116">
            <w:pPr>
              <w:jc w:val="center"/>
              <w:rPr>
                <w:rFonts w:eastAsia="Microsoft Sans Serif" w:cs="Arial"/>
              </w:rPr>
            </w:pPr>
          </w:p>
          <w:p w14:paraId="1B227CA3" w14:textId="77777777" w:rsidR="00EC6E68" w:rsidRPr="00C87F12" w:rsidRDefault="00EC6E68" w:rsidP="00D16116">
            <w:pPr>
              <w:jc w:val="center"/>
              <w:rPr>
                <w:rFonts w:eastAsia="Microsoft Sans Serif" w:cs="Arial"/>
              </w:rPr>
            </w:pPr>
            <w:r>
              <w:rPr>
                <w:rFonts w:eastAsia="Microsoft Sans Serif" w:cs="Arial"/>
              </w:rPr>
              <w:t>6.1.2.25</w:t>
            </w:r>
          </w:p>
          <w:p w14:paraId="15143D07" w14:textId="77777777" w:rsidR="00EC6E68" w:rsidRPr="00C87F12" w:rsidRDefault="00EC6E68" w:rsidP="00D16116">
            <w:pPr>
              <w:jc w:val="center"/>
              <w:rPr>
                <w:rFonts w:eastAsia="Microsoft Sans Serif" w:cs="Arial"/>
              </w:rPr>
            </w:pPr>
          </w:p>
          <w:p w14:paraId="4475F7C8" w14:textId="77777777" w:rsidR="00EC6E68" w:rsidRPr="00C87F12" w:rsidRDefault="00EC6E68" w:rsidP="00D16116">
            <w:pPr>
              <w:jc w:val="center"/>
              <w:rPr>
                <w:rFonts w:eastAsia="Microsoft Sans Serif" w:cs="Arial"/>
              </w:rPr>
            </w:pPr>
          </w:p>
          <w:p w14:paraId="7CAF7D02" w14:textId="77777777" w:rsidR="00EC6E68" w:rsidRPr="00C87F12" w:rsidRDefault="00EC6E68" w:rsidP="00D16116">
            <w:pPr>
              <w:jc w:val="center"/>
              <w:rPr>
                <w:rFonts w:eastAsia="Microsoft Sans Serif" w:cs="Arial"/>
              </w:rPr>
            </w:pPr>
            <w:r>
              <w:rPr>
                <w:rFonts w:eastAsia="Microsoft Sans Serif" w:cs="Arial"/>
              </w:rPr>
              <w:t>6.1.2.26</w:t>
            </w:r>
          </w:p>
          <w:p w14:paraId="735BAF42" w14:textId="77777777" w:rsidR="00EC6E68" w:rsidRPr="00C87F12" w:rsidRDefault="00EC6E68" w:rsidP="00D16116">
            <w:pPr>
              <w:jc w:val="center"/>
              <w:rPr>
                <w:rFonts w:eastAsia="Microsoft Sans Serif" w:cs="Arial"/>
              </w:rPr>
            </w:pPr>
          </w:p>
          <w:p w14:paraId="1F5F68CC" w14:textId="77777777" w:rsidR="00EC6E68" w:rsidRPr="00C87F12" w:rsidRDefault="00EC6E68" w:rsidP="00D16116">
            <w:pPr>
              <w:jc w:val="center"/>
              <w:rPr>
                <w:rFonts w:eastAsia="Microsoft Sans Serif" w:cs="Arial"/>
              </w:rPr>
            </w:pPr>
          </w:p>
          <w:p w14:paraId="2A440A4A" w14:textId="77777777" w:rsidR="00EC6E68" w:rsidRPr="00C87F12" w:rsidRDefault="00EC6E68" w:rsidP="00D16116">
            <w:pPr>
              <w:jc w:val="center"/>
              <w:rPr>
                <w:rFonts w:eastAsia="Microsoft Sans Serif" w:cs="Arial"/>
              </w:rPr>
            </w:pPr>
          </w:p>
          <w:p w14:paraId="0F4B8ADC" w14:textId="77777777" w:rsidR="00EC6E68" w:rsidRPr="00C87F12" w:rsidRDefault="00EC6E68" w:rsidP="00D16116">
            <w:pPr>
              <w:jc w:val="center"/>
              <w:rPr>
                <w:rFonts w:eastAsia="Microsoft Sans Serif" w:cs="Arial"/>
              </w:rPr>
            </w:pPr>
          </w:p>
          <w:p w14:paraId="601AC275" w14:textId="77777777" w:rsidR="00EC6E68" w:rsidRPr="00C87F12" w:rsidRDefault="00EC6E68" w:rsidP="00D16116">
            <w:pPr>
              <w:jc w:val="center"/>
              <w:rPr>
                <w:rFonts w:eastAsia="Microsoft Sans Serif" w:cs="Arial"/>
              </w:rPr>
            </w:pPr>
            <w:r>
              <w:rPr>
                <w:rFonts w:eastAsia="Microsoft Sans Serif" w:cs="Arial"/>
              </w:rPr>
              <w:t>6.1.2.27</w:t>
            </w:r>
          </w:p>
          <w:p w14:paraId="7DA2E69B" w14:textId="77777777" w:rsidR="00EC6E68" w:rsidRPr="00C87F12" w:rsidRDefault="00EC6E68" w:rsidP="00D16116">
            <w:pPr>
              <w:jc w:val="center"/>
              <w:rPr>
                <w:rFonts w:eastAsia="Microsoft Sans Serif" w:cs="Arial"/>
              </w:rPr>
            </w:pPr>
          </w:p>
          <w:p w14:paraId="6D75BBEC" w14:textId="77777777" w:rsidR="00EC6E68" w:rsidRPr="00C87F12" w:rsidRDefault="00EC6E68" w:rsidP="00D16116">
            <w:pPr>
              <w:jc w:val="center"/>
              <w:rPr>
                <w:rFonts w:eastAsia="Microsoft Sans Serif" w:cs="Arial"/>
              </w:rPr>
            </w:pPr>
          </w:p>
          <w:p w14:paraId="58B73110" w14:textId="77777777" w:rsidR="00EC6E68" w:rsidRPr="00C87F12" w:rsidRDefault="00EC6E68" w:rsidP="00D16116">
            <w:pPr>
              <w:jc w:val="center"/>
              <w:rPr>
                <w:rFonts w:eastAsia="Microsoft Sans Serif" w:cs="Arial"/>
              </w:rPr>
            </w:pPr>
            <w:r>
              <w:rPr>
                <w:rFonts w:eastAsia="Microsoft Sans Serif" w:cs="Arial"/>
              </w:rPr>
              <w:t>6.1.2.28</w:t>
            </w:r>
          </w:p>
          <w:p w14:paraId="06E2150C" w14:textId="77777777" w:rsidR="00EC6E68" w:rsidRDefault="00EC6E68" w:rsidP="00D16116">
            <w:pPr>
              <w:jc w:val="center"/>
              <w:rPr>
                <w:rFonts w:eastAsia="Microsoft Sans Serif" w:cs="Arial"/>
              </w:rPr>
            </w:pPr>
          </w:p>
          <w:p w14:paraId="2A4E25DB" w14:textId="77777777" w:rsidR="00EC6E68" w:rsidRPr="00631A87" w:rsidRDefault="00EC6E68" w:rsidP="00D16116">
            <w:pPr>
              <w:jc w:val="center"/>
              <w:rPr>
                <w:rFonts w:eastAsia="Microsoft Sans Serif" w:cs="Arial"/>
              </w:rPr>
            </w:pPr>
          </w:p>
          <w:p w14:paraId="130F1AC1" w14:textId="77777777" w:rsidR="00EC6E68" w:rsidRDefault="00EC6E68" w:rsidP="00D16116">
            <w:pPr>
              <w:jc w:val="center"/>
              <w:rPr>
                <w:rFonts w:eastAsia="Microsoft Sans Serif" w:cs="Arial"/>
              </w:rPr>
            </w:pPr>
          </w:p>
          <w:p w14:paraId="45820992" w14:textId="77777777" w:rsidR="00EC6E68" w:rsidRDefault="00EC6E68" w:rsidP="00D16116">
            <w:pPr>
              <w:jc w:val="center"/>
              <w:rPr>
                <w:rFonts w:eastAsia="Microsoft Sans Serif" w:cs="Arial"/>
              </w:rPr>
            </w:pPr>
            <w:r>
              <w:rPr>
                <w:rFonts w:eastAsia="Microsoft Sans Serif" w:cs="Arial"/>
              </w:rPr>
              <w:t>6.1.2.29</w:t>
            </w:r>
          </w:p>
          <w:p w14:paraId="28B60D5E" w14:textId="77777777" w:rsidR="00EC6E68" w:rsidRPr="00631A87" w:rsidRDefault="00EC6E68" w:rsidP="00D16116">
            <w:pPr>
              <w:jc w:val="center"/>
              <w:rPr>
                <w:rFonts w:eastAsia="Microsoft Sans Serif" w:cs="Arial"/>
              </w:rPr>
            </w:pPr>
          </w:p>
          <w:p w14:paraId="6B2B9521" w14:textId="77777777" w:rsidR="00EC6E68" w:rsidRPr="00631A87" w:rsidRDefault="00EC6E68" w:rsidP="00D16116">
            <w:pPr>
              <w:jc w:val="center"/>
              <w:rPr>
                <w:rFonts w:eastAsia="Microsoft Sans Serif" w:cs="Arial"/>
              </w:rPr>
            </w:pPr>
          </w:p>
          <w:p w14:paraId="020505DC" w14:textId="77777777" w:rsidR="00EC6E68" w:rsidRPr="00631A87" w:rsidRDefault="00EC6E68" w:rsidP="00D16116">
            <w:pPr>
              <w:jc w:val="center"/>
              <w:rPr>
                <w:rFonts w:eastAsia="Microsoft Sans Serif" w:cs="Arial"/>
              </w:rPr>
            </w:pPr>
          </w:p>
          <w:p w14:paraId="15BE6792" w14:textId="77777777" w:rsidR="00EC6E68" w:rsidRDefault="00EC6E68" w:rsidP="00D16116">
            <w:pPr>
              <w:jc w:val="center"/>
              <w:rPr>
                <w:rFonts w:eastAsia="Microsoft Sans Serif" w:cs="Arial"/>
              </w:rPr>
            </w:pPr>
          </w:p>
          <w:p w14:paraId="44980AAE" w14:textId="77777777" w:rsidR="00EC6E68" w:rsidRPr="00631A87" w:rsidRDefault="00EC6E68" w:rsidP="00D16116">
            <w:pPr>
              <w:jc w:val="center"/>
              <w:rPr>
                <w:rFonts w:eastAsia="Microsoft Sans Serif" w:cs="Arial"/>
              </w:rPr>
            </w:pPr>
            <w:r>
              <w:rPr>
                <w:rFonts w:eastAsia="Microsoft Sans Serif" w:cs="Arial"/>
              </w:rPr>
              <w:t>6.1.2.30</w:t>
            </w:r>
          </w:p>
        </w:tc>
        <w:tc>
          <w:tcPr>
            <w:tcW w:w="2746" w:type="dxa"/>
            <w:shd w:val="clear" w:color="auto" w:fill="auto"/>
          </w:tcPr>
          <w:p w14:paraId="17DEA05C" w14:textId="77777777" w:rsidR="00EC6E68" w:rsidRDefault="00EC6E68" w:rsidP="00D16116">
            <w:pPr>
              <w:tabs>
                <w:tab w:val="left" w:pos="1418"/>
              </w:tabs>
              <w:rPr>
                <w:b/>
              </w:rPr>
            </w:pPr>
            <w:r w:rsidRPr="00C87F12">
              <w:rPr>
                <w:rStyle w:val="BookTitle"/>
              </w:rPr>
              <w:t>Service Providers Responsibilities</w:t>
            </w:r>
            <w:r>
              <w:rPr>
                <w:b/>
              </w:rPr>
              <w:t xml:space="preserve"> (WAN)</w:t>
            </w:r>
          </w:p>
          <w:p w14:paraId="52BAB985" w14:textId="77777777" w:rsidR="00EC6E68" w:rsidRDefault="00EC6E68" w:rsidP="00D16116">
            <w:pPr>
              <w:tabs>
                <w:tab w:val="left" w:pos="1418"/>
              </w:tabs>
            </w:pPr>
          </w:p>
          <w:p w14:paraId="606C03D3" w14:textId="77777777" w:rsidR="00EC6E68" w:rsidRDefault="00EC6E68" w:rsidP="00D16116">
            <w:pPr>
              <w:tabs>
                <w:tab w:val="left" w:pos="1418"/>
              </w:tabs>
            </w:pPr>
            <w:r w:rsidRPr="00773726">
              <w:t>Implement Bandwidth compression where required</w:t>
            </w:r>
          </w:p>
          <w:p w14:paraId="2ADB8DB2" w14:textId="77777777" w:rsidR="00EC6E68" w:rsidRPr="00773726" w:rsidRDefault="00EC6E68" w:rsidP="00D16116">
            <w:pPr>
              <w:tabs>
                <w:tab w:val="left" w:pos="1418"/>
              </w:tabs>
            </w:pPr>
          </w:p>
          <w:p w14:paraId="43D7A98D" w14:textId="77777777" w:rsidR="00EC6E68" w:rsidRDefault="00EC6E68" w:rsidP="00D16116">
            <w:pPr>
              <w:tabs>
                <w:tab w:val="left" w:pos="1418"/>
              </w:tabs>
            </w:pPr>
            <w:r w:rsidRPr="00773726">
              <w:t>Install, Move, Add, Change and Decommission (IMACD) WAN equipment</w:t>
            </w:r>
          </w:p>
          <w:p w14:paraId="43904F6D" w14:textId="77777777" w:rsidR="00EC6E68" w:rsidRPr="00773726" w:rsidRDefault="00EC6E68" w:rsidP="00D16116">
            <w:pPr>
              <w:tabs>
                <w:tab w:val="left" w:pos="1418"/>
              </w:tabs>
            </w:pPr>
          </w:p>
          <w:p w14:paraId="1243F433" w14:textId="77777777" w:rsidR="00EC6E68" w:rsidRDefault="00EC6E68" w:rsidP="00D16116">
            <w:pPr>
              <w:tabs>
                <w:tab w:val="left" w:pos="1418"/>
              </w:tabs>
            </w:pPr>
            <w:r w:rsidRPr="00773726">
              <w:t>Update design WAN design documents</w:t>
            </w:r>
          </w:p>
          <w:p w14:paraId="53FBF5B5" w14:textId="77777777" w:rsidR="00EC6E68" w:rsidRPr="00773726" w:rsidRDefault="00EC6E68" w:rsidP="00D16116">
            <w:pPr>
              <w:tabs>
                <w:tab w:val="left" w:pos="1418"/>
              </w:tabs>
            </w:pPr>
          </w:p>
          <w:p w14:paraId="040E0EE7" w14:textId="77777777" w:rsidR="00EC6E68" w:rsidRDefault="00EC6E68" w:rsidP="00D16116">
            <w:pPr>
              <w:tabs>
                <w:tab w:val="left" w:pos="1418"/>
              </w:tabs>
            </w:pPr>
            <w:r w:rsidRPr="00773726">
              <w:t>Update Bill of Quantities</w:t>
            </w:r>
          </w:p>
          <w:p w14:paraId="2A5E67D8" w14:textId="77777777" w:rsidR="00EC6E68" w:rsidRPr="00773726" w:rsidRDefault="00EC6E68" w:rsidP="00D16116">
            <w:pPr>
              <w:tabs>
                <w:tab w:val="left" w:pos="1418"/>
              </w:tabs>
            </w:pPr>
          </w:p>
          <w:p w14:paraId="02C29E97" w14:textId="77777777" w:rsidR="00EC6E68" w:rsidRDefault="00EC6E68" w:rsidP="00D16116">
            <w:pPr>
              <w:tabs>
                <w:tab w:val="left" w:pos="1418"/>
              </w:tabs>
              <w:ind w:left="-14" w:firstLine="14"/>
            </w:pPr>
            <w:r w:rsidRPr="00773726">
              <w:t>Assist in asset verification as and when required</w:t>
            </w:r>
          </w:p>
          <w:p w14:paraId="7F4AC784" w14:textId="77777777" w:rsidR="00EC6E68" w:rsidRPr="00773726" w:rsidRDefault="00EC6E68" w:rsidP="00D16116">
            <w:pPr>
              <w:tabs>
                <w:tab w:val="left" w:pos="1418"/>
              </w:tabs>
              <w:ind w:left="-14" w:firstLine="14"/>
            </w:pPr>
          </w:p>
          <w:p w14:paraId="72D509CA" w14:textId="77777777" w:rsidR="00EC6E68" w:rsidRDefault="00EC6E68" w:rsidP="00D16116">
            <w:pPr>
              <w:tabs>
                <w:tab w:val="left" w:pos="1418"/>
              </w:tabs>
              <w:ind w:left="-14" w:firstLine="14"/>
            </w:pPr>
            <w:r w:rsidRPr="00773726">
              <w:t>Liaise with other support teams in terms of any change on the LAN configurations</w:t>
            </w:r>
          </w:p>
          <w:p w14:paraId="71E57E72" w14:textId="77777777" w:rsidR="00EC6E68" w:rsidRPr="00773726" w:rsidRDefault="00EC6E68" w:rsidP="00D16116">
            <w:pPr>
              <w:tabs>
                <w:tab w:val="left" w:pos="1418"/>
              </w:tabs>
              <w:ind w:left="-14" w:firstLine="14"/>
            </w:pPr>
          </w:p>
          <w:p w14:paraId="0C30C331" w14:textId="77777777" w:rsidR="00EC6E68" w:rsidRDefault="00EC6E68" w:rsidP="00D16116">
            <w:pPr>
              <w:tabs>
                <w:tab w:val="left" w:pos="1418"/>
              </w:tabs>
            </w:pPr>
            <w:r w:rsidRPr="00773726">
              <w:t>Attend and implement service requests</w:t>
            </w:r>
          </w:p>
          <w:p w14:paraId="45BCF84E" w14:textId="77777777" w:rsidR="00EC6E68" w:rsidRPr="00773726" w:rsidRDefault="00EC6E68" w:rsidP="00D16116">
            <w:pPr>
              <w:tabs>
                <w:tab w:val="left" w:pos="1418"/>
              </w:tabs>
            </w:pPr>
          </w:p>
          <w:p w14:paraId="7D8EA971" w14:textId="77777777" w:rsidR="00EC6E68" w:rsidRDefault="00EC6E68" w:rsidP="00D16116">
            <w:pPr>
              <w:tabs>
                <w:tab w:val="left" w:pos="1418"/>
              </w:tabs>
              <w:ind w:left="-14" w:firstLine="14"/>
            </w:pPr>
            <w:r w:rsidRPr="00773726">
              <w:t>Raise change requests (to implement any changes requested by the client)</w:t>
            </w:r>
          </w:p>
          <w:p w14:paraId="65073D79" w14:textId="77777777" w:rsidR="00EC6E68" w:rsidRPr="00773726" w:rsidRDefault="00EC6E68" w:rsidP="00D16116">
            <w:pPr>
              <w:tabs>
                <w:tab w:val="left" w:pos="1418"/>
              </w:tabs>
              <w:ind w:left="-14" w:firstLine="14"/>
            </w:pPr>
          </w:p>
          <w:p w14:paraId="61CE3AAC" w14:textId="77777777" w:rsidR="00EC6E68" w:rsidRDefault="00EC6E68" w:rsidP="00D16116">
            <w:pPr>
              <w:tabs>
                <w:tab w:val="left" w:pos="1418"/>
              </w:tabs>
            </w:pPr>
            <w:r w:rsidRPr="00773726">
              <w:t>Liaise with third parties and Original equipment manufacturer on behalf of the City</w:t>
            </w:r>
          </w:p>
          <w:p w14:paraId="3FADD205" w14:textId="77777777" w:rsidR="00EC6E68" w:rsidRPr="00773726" w:rsidRDefault="00EC6E68" w:rsidP="00D16116">
            <w:pPr>
              <w:tabs>
                <w:tab w:val="left" w:pos="1418"/>
              </w:tabs>
            </w:pPr>
          </w:p>
          <w:p w14:paraId="0A5ED51F" w14:textId="77777777" w:rsidR="00EC6E68" w:rsidRPr="00136162" w:rsidRDefault="00EC6E68" w:rsidP="00D16116">
            <w:pPr>
              <w:tabs>
                <w:tab w:val="left" w:pos="1418"/>
              </w:tabs>
            </w:pPr>
            <w:r w:rsidRPr="00773726">
              <w:t>Provide reports daily, weekly, monthly and ad-hoc</w:t>
            </w:r>
          </w:p>
        </w:tc>
        <w:tc>
          <w:tcPr>
            <w:tcW w:w="1842" w:type="dxa"/>
            <w:shd w:val="clear" w:color="auto" w:fill="auto"/>
          </w:tcPr>
          <w:p w14:paraId="7322CECA" w14:textId="77777777" w:rsidR="00EC6E68" w:rsidRDefault="00EC6E68" w:rsidP="00D16116">
            <w:pPr>
              <w:jc w:val="center"/>
              <w:rPr>
                <w:rFonts w:cs="Arial"/>
              </w:rPr>
            </w:pPr>
          </w:p>
          <w:p w14:paraId="196414FE" w14:textId="77777777" w:rsidR="00EC6E68" w:rsidRDefault="00EC6E68" w:rsidP="00D16116">
            <w:pPr>
              <w:jc w:val="center"/>
              <w:rPr>
                <w:rFonts w:cs="Arial"/>
              </w:rPr>
            </w:pPr>
          </w:p>
          <w:p w14:paraId="2F86269F" w14:textId="77777777" w:rsidR="00EC6E68" w:rsidRDefault="00EC6E68" w:rsidP="00D16116">
            <w:pPr>
              <w:jc w:val="center"/>
              <w:rPr>
                <w:rFonts w:cs="Arial"/>
              </w:rPr>
            </w:pPr>
          </w:p>
          <w:p w14:paraId="48846D24" w14:textId="77777777" w:rsidR="00EC6E68" w:rsidRPr="00C87F12" w:rsidRDefault="00EC6E68" w:rsidP="00D16116">
            <w:pPr>
              <w:jc w:val="center"/>
              <w:rPr>
                <w:rFonts w:cs="Arial"/>
              </w:rPr>
            </w:pPr>
            <w:r w:rsidRPr="00C87F12">
              <w:rPr>
                <w:rFonts w:cs="Arial"/>
              </w:rPr>
              <w:t>Required</w:t>
            </w:r>
          </w:p>
          <w:p w14:paraId="1B5BCD94" w14:textId="77777777" w:rsidR="00EC6E68" w:rsidRPr="00C87F12" w:rsidRDefault="00EC6E68" w:rsidP="00D16116">
            <w:pPr>
              <w:jc w:val="center"/>
              <w:rPr>
                <w:rFonts w:cs="Arial"/>
              </w:rPr>
            </w:pPr>
          </w:p>
          <w:p w14:paraId="2BEA75E4" w14:textId="77777777" w:rsidR="00EC6E68" w:rsidRPr="00C87F12" w:rsidRDefault="00EC6E68" w:rsidP="00D16116">
            <w:pPr>
              <w:jc w:val="center"/>
              <w:rPr>
                <w:rFonts w:cs="Arial"/>
              </w:rPr>
            </w:pPr>
          </w:p>
          <w:p w14:paraId="5CB97E79" w14:textId="77777777" w:rsidR="00EC6E68" w:rsidRPr="00C87F12" w:rsidRDefault="00EC6E68" w:rsidP="00D16116">
            <w:pPr>
              <w:jc w:val="center"/>
              <w:rPr>
                <w:rFonts w:cs="Arial"/>
              </w:rPr>
            </w:pPr>
            <w:r w:rsidRPr="00C87F12">
              <w:rPr>
                <w:rFonts w:cs="Arial"/>
              </w:rPr>
              <w:t>Required</w:t>
            </w:r>
          </w:p>
          <w:p w14:paraId="5335CF35" w14:textId="77777777" w:rsidR="00EC6E68" w:rsidRPr="00C87F12" w:rsidRDefault="00EC6E68" w:rsidP="00D16116">
            <w:pPr>
              <w:jc w:val="center"/>
              <w:rPr>
                <w:rFonts w:cs="Arial"/>
              </w:rPr>
            </w:pPr>
          </w:p>
          <w:p w14:paraId="525B09A2" w14:textId="77777777" w:rsidR="00EC6E68" w:rsidRPr="00C87F12" w:rsidRDefault="00EC6E68" w:rsidP="00D16116">
            <w:pPr>
              <w:jc w:val="center"/>
              <w:rPr>
                <w:rFonts w:cs="Arial"/>
              </w:rPr>
            </w:pPr>
          </w:p>
          <w:p w14:paraId="098D5C7A" w14:textId="77777777" w:rsidR="00EC6E68" w:rsidRPr="00C87F12" w:rsidRDefault="00EC6E68" w:rsidP="00D16116">
            <w:pPr>
              <w:jc w:val="center"/>
              <w:rPr>
                <w:rFonts w:cs="Arial"/>
              </w:rPr>
            </w:pPr>
          </w:p>
          <w:p w14:paraId="0F2178E2" w14:textId="77777777" w:rsidR="00EC6E68" w:rsidRPr="00C87F12" w:rsidRDefault="00EC6E68" w:rsidP="00D16116">
            <w:pPr>
              <w:jc w:val="center"/>
              <w:rPr>
                <w:rFonts w:cs="Arial"/>
              </w:rPr>
            </w:pPr>
            <w:r w:rsidRPr="00C87F12">
              <w:rPr>
                <w:rFonts w:cs="Arial"/>
              </w:rPr>
              <w:t>Required</w:t>
            </w:r>
          </w:p>
          <w:p w14:paraId="1227314C" w14:textId="77777777" w:rsidR="00EC6E68" w:rsidRPr="00C87F12" w:rsidRDefault="00EC6E68" w:rsidP="00D16116">
            <w:pPr>
              <w:jc w:val="center"/>
              <w:rPr>
                <w:rFonts w:cs="Arial"/>
              </w:rPr>
            </w:pPr>
          </w:p>
          <w:p w14:paraId="049AF71F" w14:textId="77777777" w:rsidR="00EC6E68" w:rsidRPr="00C87F12" w:rsidRDefault="00EC6E68" w:rsidP="00D16116">
            <w:pPr>
              <w:jc w:val="center"/>
              <w:rPr>
                <w:rFonts w:cs="Arial"/>
              </w:rPr>
            </w:pPr>
          </w:p>
          <w:p w14:paraId="480710D1" w14:textId="77777777" w:rsidR="00EC6E68" w:rsidRPr="00C87F12" w:rsidRDefault="00EC6E68" w:rsidP="00D16116">
            <w:pPr>
              <w:jc w:val="center"/>
              <w:rPr>
                <w:rFonts w:cs="Arial"/>
              </w:rPr>
            </w:pPr>
            <w:r w:rsidRPr="00C87F12">
              <w:rPr>
                <w:rFonts w:cs="Arial"/>
              </w:rPr>
              <w:t>Required</w:t>
            </w:r>
          </w:p>
          <w:p w14:paraId="521CF060" w14:textId="77777777" w:rsidR="00EC6E68" w:rsidRPr="00C87F12" w:rsidRDefault="00EC6E68" w:rsidP="00D16116">
            <w:pPr>
              <w:jc w:val="center"/>
              <w:rPr>
                <w:rFonts w:cs="Arial"/>
              </w:rPr>
            </w:pPr>
          </w:p>
          <w:p w14:paraId="3B3E7388" w14:textId="77777777" w:rsidR="00EC6E68" w:rsidRPr="00C87F12" w:rsidRDefault="00EC6E68" w:rsidP="00D16116">
            <w:pPr>
              <w:jc w:val="center"/>
              <w:rPr>
                <w:rFonts w:cs="Arial"/>
              </w:rPr>
            </w:pPr>
            <w:r w:rsidRPr="00C87F12">
              <w:rPr>
                <w:rFonts w:cs="Arial"/>
              </w:rPr>
              <w:t>Required</w:t>
            </w:r>
          </w:p>
          <w:p w14:paraId="65E30E62" w14:textId="77777777" w:rsidR="00EC6E68" w:rsidRPr="00C87F12" w:rsidRDefault="00EC6E68" w:rsidP="00D16116">
            <w:pPr>
              <w:jc w:val="center"/>
              <w:rPr>
                <w:rFonts w:cs="Arial"/>
              </w:rPr>
            </w:pPr>
          </w:p>
          <w:p w14:paraId="52ABA79B" w14:textId="77777777" w:rsidR="00EC6E68" w:rsidRPr="00C87F12" w:rsidRDefault="00EC6E68" w:rsidP="00D16116">
            <w:pPr>
              <w:jc w:val="center"/>
              <w:rPr>
                <w:rFonts w:cs="Arial"/>
              </w:rPr>
            </w:pPr>
          </w:p>
          <w:p w14:paraId="1E49D5A1" w14:textId="77777777" w:rsidR="00EC6E68" w:rsidRPr="00C87F12" w:rsidRDefault="00EC6E68" w:rsidP="00D16116">
            <w:pPr>
              <w:jc w:val="center"/>
              <w:rPr>
                <w:rFonts w:cs="Arial"/>
              </w:rPr>
            </w:pPr>
            <w:r w:rsidRPr="00C87F12">
              <w:rPr>
                <w:rFonts w:cs="Arial"/>
              </w:rPr>
              <w:t>Required</w:t>
            </w:r>
          </w:p>
          <w:p w14:paraId="11953FAF" w14:textId="77777777" w:rsidR="00EC6E68" w:rsidRDefault="00EC6E68" w:rsidP="00D16116">
            <w:pPr>
              <w:jc w:val="center"/>
              <w:rPr>
                <w:rFonts w:cs="Arial"/>
              </w:rPr>
            </w:pPr>
          </w:p>
          <w:p w14:paraId="25B8C6E9" w14:textId="77777777" w:rsidR="00EC6E68" w:rsidRDefault="00EC6E68" w:rsidP="00D16116">
            <w:pPr>
              <w:jc w:val="center"/>
              <w:rPr>
                <w:rFonts w:cs="Arial"/>
              </w:rPr>
            </w:pPr>
          </w:p>
          <w:p w14:paraId="3CB3A42C" w14:textId="77777777" w:rsidR="00EC6E68" w:rsidRDefault="00EC6E68" w:rsidP="00D16116">
            <w:pPr>
              <w:jc w:val="center"/>
              <w:rPr>
                <w:rFonts w:cs="Arial"/>
              </w:rPr>
            </w:pPr>
          </w:p>
          <w:p w14:paraId="52AE096B" w14:textId="77777777" w:rsidR="00EC6E68" w:rsidRPr="00C87F12" w:rsidRDefault="00EC6E68" w:rsidP="00D16116">
            <w:pPr>
              <w:jc w:val="center"/>
              <w:rPr>
                <w:rFonts w:cs="Arial"/>
              </w:rPr>
            </w:pPr>
          </w:p>
          <w:p w14:paraId="79AC3B1D" w14:textId="77777777" w:rsidR="00EC6E68" w:rsidRPr="00C87F12" w:rsidRDefault="00EC6E68" w:rsidP="00D16116">
            <w:pPr>
              <w:jc w:val="center"/>
              <w:rPr>
                <w:rFonts w:cs="Arial"/>
              </w:rPr>
            </w:pPr>
            <w:r w:rsidRPr="00C87F12">
              <w:rPr>
                <w:rFonts w:cs="Arial"/>
              </w:rPr>
              <w:t>Required</w:t>
            </w:r>
          </w:p>
          <w:p w14:paraId="5F64C14B" w14:textId="77777777" w:rsidR="00EC6E68" w:rsidRPr="00C87F12" w:rsidRDefault="00EC6E68" w:rsidP="00D16116">
            <w:pPr>
              <w:jc w:val="center"/>
              <w:rPr>
                <w:rFonts w:cs="Arial"/>
              </w:rPr>
            </w:pPr>
          </w:p>
          <w:p w14:paraId="37583A88" w14:textId="77777777" w:rsidR="00EC6E68" w:rsidRPr="00C87F12" w:rsidRDefault="00EC6E68" w:rsidP="00D16116">
            <w:pPr>
              <w:jc w:val="center"/>
              <w:rPr>
                <w:rFonts w:cs="Arial"/>
              </w:rPr>
            </w:pPr>
          </w:p>
          <w:p w14:paraId="4ECA368B" w14:textId="77777777" w:rsidR="00EC6E68" w:rsidRDefault="00EC6E68" w:rsidP="00D16116">
            <w:pPr>
              <w:jc w:val="center"/>
              <w:rPr>
                <w:rFonts w:cs="Arial"/>
              </w:rPr>
            </w:pPr>
            <w:r w:rsidRPr="00C87F12">
              <w:rPr>
                <w:rFonts w:cs="Arial"/>
              </w:rPr>
              <w:t>Required</w:t>
            </w:r>
          </w:p>
          <w:p w14:paraId="3E9B42BF" w14:textId="77777777" w:rsidR="00EC6E68" w:rsidRPr="00631A87" w:rsidRDefault="00EC6E68" w:rsidP="00D16116">
            <w:pPr>
              <w:jc w:val="center"/>
              <w:rPr>
                <w:rFonts w:cs="Arial"/>
              </w:rPr>
            </w:pPr>
          </w:p>
          <w:p w14:paraId="655C6177" w14:textId="77777777" w:rsidR="00EC6E68" w:rsidRPr="00631A87" w:rsidRDefault="00EC6E68" w:rsidP="00D16116">
            <w:pPr>
              <w:jc w:val="center"/>
              <w:rPr>
                <w:rFonts w:cs="Arial"/>
              </w:rPr>
            </w:pPr>
          </w:p>
          <w:p w14:paraId="24140865" w14:textId="77777777" w:rsidR="00EC6E68" w:rsidRDefault="00EC6E68" w:rsidP="00D16116">
            <w:pPr>
              <w:jc w:val="center"/>
              <w:rPr>
                <w:rFonts w:cs="Arial"/>
              </w:rPr>
            </w:pPr>
          </w:p>
          <w:p w14:paraId="2F92CF54" w14:textId="77777777" w:rsidR="00EC6E68" w:rsidRDefault="00EC6E68" w:rsidP="00D16116">
            <w:pPr>
              <w:jc w:val="center"/>
              <w:rPr>
                <w:rFonts w:cs="Arial"/>
              </w:rPr>
            </w:pPr>
            <w:r w:rsidRPr="00C87F12">
              <w:rPr>
                <w:rFonts w:cs="Arial"/>
              </w:rPr>
              <w:t>Required</w:t>
            </w:r>
          </w:p>
          <w:p w14:paraId="2E288BAE" w14:textId="77777777" w:rsidR="00EC6E68" w:rsidRPr="00631A87" w:rsidRDefault="00EC6E68" w:rsidP="00D16116">
            <w:pPr>
              <w:jc w:val="center"/>
              <w:rPr>
                <w:rFonts w:cs="Arial"/>
              </w:rPr>
            </w:pPr>
          </w:p>
          <w:p w14:paraId="64835498" w14:textId="77777777" w:rsidR="00EC6E68" w:rsidRPr="00631A87" w:rsidRDefault="00EC6E68" w:rsidP="00D16116">
            <w:pPr>
              <w:jc w:val="center"/>
              <w:rPr>
                <w:rFonts w:cs="Arial"/>
              </w:rPr>
            </w:pPr>
          </w:p>
          <w:p w14:paraId="1D5148E0" w14:textId="77777777" w:rsidR="00EC6E68" w:rsidRPr="00631A87" w:rsidRDefault="00EC6E68" w:rsidP="00D16116">
            <w:pPr>
              <w:jc w:val="center"/>
              <w:rPr>
                <w:rFonts w:cs="Arial"/>
              </w:rPr>
            </w:pPr>
          </w:p>
          <w:p w14:paraId="5265844D" w14:textId="77777777" w:rsidR="00EC6E68" w:rsidRDefault="00EC6E68" w:rsidP="00D16116">
            <w:pPr>
              <w:jc w:val="center"/>
              <w:rPr>
                <w:rFonts w:cs="Arial"/>
              </w:rPr>
            </w:pPr>
          </w:p>
          <w:p w14:paraId="1B917064" w14:textId="77777777" w:rsidR="00EC6E68" w:rsidRPr="00631A87" w:rsidRDefault="00EC6E68" w:rsidP="00D16116">
            <w:pPr>
              <w:jc w:val="center"/>
              <w:rPr>
                <w:rFonts w:cs="Arial"/>
              </w:rPr>
            </w:pPr>
            <w:r w:rsidRPr="00C87F12">
              <w:rPr>
                <w:rFonts w:cs="Arial"/>
              </w:rPr>
              <w:t>Required</w:t>
            </w:r>
          </w:p>
        </w:tc>
        <w:tc>
          <w:tcPr>
            <w:tcW w:w="1842" w:type="dxa"/>
            <w:shd w:val="clear" w:color="auto" w:fill="auto"/>
          </w:tcPr>
          <w:p w14:paraId="35916DD1" w14:textId="77777777" w:rsidR="00EC6E68" w:rsidRPr="00C87F12" w:rsidRDefault="00EC6E68" w:rsidP="00D16116">
            <w:pPr>
              <w:widowControl w:val="0"/>
              <w:ind w:right="-46"/>
              <w:jc w:val="center"/>
              <w:rPr>
                <w:rFonts w:eastAsia="Microsoft Sans Serif" w:cs="Arial"/>
                <w:b/>
                <w:spacing w:val="-1"/>
              </w:rPr>
            </w:pPr>
          </w:p>
        </w:tc>
      </w:tr>
    </w:tbl>
    <w:p w14:paraId="46D5352C" w14:textId="77777777" w:rsidR="00EC6E68" w:rsidRDefault="00EC6E68" w:rsidP="00EC6E68">
      <w:pPr>
        <w:widowControl w:val="0"/>
        <w:ind w:right="95"/>
        <w:jc w:val="both"/>
        <w:rPr>
          <w:rFonts w:cs="Arial"/>
          <w:b/>
        </w:rPr>
      </w:pPr>
      <w:r>
        <w:rPr>
          <w:rFonts w:cs="Arial"/>
          <w:b/>
        </w:rPr>
        <w:t xml:space="preserve">     </w:t>
      </w:r>
      <w:r w:rsidRPr="00DC0C45">
        <w:rPr>
          <w:rFonts w:cs="Arial"/>
          <w:b/>
        </w:rPr>
        <w:t>Note: Ticks, Cross [√, X], Astrick [*], Word [Noted] or TBA [“To Be Advice”] will not be accepted</w:t>
      </w:r>
    </w:p>
    <w:p w14:paraId="7C65A08A" w14:textId="77777777" w:rsidR="00EC6E68" w:rsidRPr="00DC0C45" w:rsidRDefault="00EC6E68" w:rsidP="00EC6E68">
      <w:pPr>
        <w:widowControl w:val="0"/>
        <w:ind w:right="95"/>
        <w:rPr>
          <w:rFonts w:cs="Arial"/>
          <w:b/>
        </w:rPr>
      </w:pPr>
    </w:p>
    <w:p w14:paraId="61CCB9E1"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0603CE60" w14:textId="77777777" w:rsidR="00EC6E68" w:rsidRDefault="00EC6E68" w:rsidP="00EC6E68">
      <w:pPr>
        <w:widowControl w:val="0"/>
        <w:spacing w:before="7"/>
        <w:rPr>
          <w:rFonts w:eastAsia="Microsoft Sans Serif" w:cs="Arial"/>
          <w:sz w:val="23"/>
        </w:rPr>
      </w:pPr>
    </w:p>
    <w:p w14:paraId="5B10DFFC" w14:textId="77777777" w:rsidR="00EC6E68" w:rsidRPr="00DC0C45" w:rsidRDefault="00EC6E68" w:rsidP="00EC6E68">
      <w:pPr>
        <w:widowControl w:val="0"/>
        <w:spacing w:before="7"/>
        <w:rPr>
          <w:rFonts w:eastAsia="Microsoft Sans Serif" w:cs="Arial"/>
          <w:sz w:val="23"/>
        </w:rPr>
      </w:pPr>
    </w:p>
    <w:p w14:paraId="316DBFB5"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5A605194"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3C2677E7" w14:textId="77777777" w:rsidR="00EC6E68" w:rsidRPr="00DC0C45" w:rsidRDefault="00EC6E68" w:rsidP="00EC6E68">
      <w:pPr>
        <w:widowControl w:val="0"/>
        <w:spacing w:before="5"/>
        <w:rPr>
          <w:rFonts w:eastAsia="Microsoft Sans Serif" w:cs="Arial"/>
          <w:sz w:val="26"/>
        </w:rPr>
      </w:pPr>
    </w:p>
    <w:p w14:paraId="2AD2AA4B" w14:textId="77777777" w:rsidR="00EC6E68" w:rsidRDefault="00EC6E68" w:rsidP="00EC6E68">
      <w:pPr>
        <w:widowControl w:val="0"/>
        <w:spacing w:before="10"/>
        <w:ind w:hanging="450"/>
        <w:rPr>
          <w:rFonts w:eastAsia="Microsoft Sans Serif" w:cs="Arial"/>
        </w:rPr>
      </w:pPr>
    </w:p>
    <w:p w14:paraId="6EDBBCC2" w14:textId="77777777" w:rsidR="00EC6E68" w:rsidRDefault="00EC6E68" w:rsidP="00EC6E68">
      <w:pPr>
        <w:widowControl w:val="0"/>
        <w:spacing w:before="10"/>
        <w:ind w:hanging="450"/>
        <w:rPr>
          <w:rFonts w:eastAsia="Microsoft Sans Serif" w:cs="Arial"/>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Pr>
          <w:rFonts w:eastAsia="Microsoft Sans Serif" w:cs="Arial"/>
        </w:rPr>
        <w:t>______________________________________________________________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p>
    <w:p w14:paraId="7EE5638C" w14:textId="77777777" w:rsidR="00EC6E68" w:rsidRDefault="00EC6E68" w:rsidP="00EC6E68">
      <w:pPr>
        <w:spacing w:line="288" w:lineRule="auto"/>
        <w:rPr>
          <w:rFonts w:cs="Arial"/>
          <w:b/>
          <w:caps/>
          <w:szCs w:val="24"/>
        </w:rPr>
      </w:pPr>
    </w:p>
    <w:p w14:paraId="4128E27A" w14:textId="77777777" w:rsidR="00EC6E68" w:rsidRDefault="00EC6E68" w:rsidP="00EC6E68">
      <w:pPr>
        <w:spacing w:line="288" w:lineRule="auto"/>
        <w:rPr>
          <w:rFonts w:cs="Arial"/>
          <w:b/>
          <w:caps/>
          <w:szCs w:val="24"/>
        </w:rPr>
      </w:pPr>
    </w:p>
    <w:p w14:paraId="58853C75" w14:textId="77777777" w:rsidR="00EC6E68" w:rsidRDefault="00EC6E68" w:rsidP="00EC6E68">
      <w:pPr>
        <w:spacing w:line="288" w:lineRule="auto"/>
        <w:rPr>
          <w:rFonts w:cs="Arial"/>
          <w:b/>
          <w:caps/>
          <w:szCs w:val="24"/>
        </w:rPr>
      </w:pPr>
    </w:p>
    <w:p w14:paraId="7CFD6DE3"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30" w:name="_Toc117692551"/>
    </w:p>
    <w:p w14:paraId="0A6D420D" w14:textId="79B3ACE9" w:rsidR="00EC6E68"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bookmarkEnd w:id="130"/>
    </w:p>
    <w:p w14:paraId="1C8BB5A1" w14:textId="77777777" w:rsidR="00EC6E68" w:rsidRPr="00273FE0" w:rsidRDefault="00EC6E68" w:rsidP="00EC6E68">
      <w:pPr>
        <w:widowControl w:val="0"/>
        <w:tabs>
          <w:tab w:val="left" w:pos="772"/>
          <w:tab w:val="left" w:pos="773"/>
        </w:tabs>
        <w:spacing w:before="93"/>
        <w:jc w:val="center"/>
        <w:outlineLvl w:val="0"/>
        <w:rPr>
          <w:rFonts w:eastAsia="Arial" w:cs="Arial"/>
          <w:b/>
          <w:bCs/>
          <w:spacing w:val="-1"/>
          <w:sz w:val="24"/>
          <w:szCs w:val="24"/>
        </w:rPr>
      </w:pPr>
      <w:bookmarkStart w:id="131" w:name="_Toc117692552"/>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bookmarkEnd w:id="131"/>
    </w:p>
    <w:p w14:paraId="36C3B136"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0C7248A6"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1759CE97"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726"/>
        <w:gridCol w:w="3106"/>
        <w:gridCol w:w="1800"/>
        <w:gridCol w:w="1800"/>
      </w:tblGrid>
      <w:tr w:rsidR="00EC6E68" w:rsidRPr="00C87F12" w14:paraId="7869458B" w14:textId="77777777" w:rsidTr="00D16116">
        <w:tc>
          <w:tcPr>
            <w:tcW w:w="986" w:type="dxa"/>
            <w:shd w:val="clear" w:color="auto" w:fill="auto"/>
          </w:tcPr>
          <w:p w14:paraId="6B5738DD"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726" w:type="dxa"/>
            <w:shd w:val="clear" w:color="auto" w:fill="auto"/>
          </w:tcPr>
          <w:p w14:paraId="0C2D777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3106" w:type="dxa"/>
            <w:shd w:val="clear" w:color="auto" w:fill="auto"/>
          </w:tcPr>
          <w:p w14:paraId="474CC96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00" w:type="dxa"/>
            <w:shd w:val="clear" w:color="auto" w:fill="auto"/>
          </w:tcPr>
          <w:p w14:paraId="67D73E98"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00" w:type="dxa"/>
            <w:shd w:val="clear" w:color="auto" w:fill="auto"/>
          </w:tcPr>
          <w:p w14:paraId="478946AD"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364759CE" w14:textId="77777777" w:rsidTr="00D16116">
        <w:trPr>
          <w:trHeight w:val="9872"/>
        </w:trPr>
        <w:tc>
          <w:tcPr>
            <w:tcW w:w="986" w:type="dxa"/>
            <w:shd w:val="clear" w:color="auto" w:fill="auto"/>
          </w:tcPr>
          <w:p w14:paraId="799DD882"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2</w:t>
            </w:r>
          </w:p>
        </w:tc>
        <w:tc>
          <w:tcPr>
            <w:tcW w:w="1726" w:type="dxa"/>
            <w:shd w:val="clear" w:color="auto" w:fill="auto"/>
          </w:tcPr>
          <w:p w14:paraId="3787EC8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spacing w:val="-1"/>
              </w:rPr>
              <w:t>6.2</w:t>
            </w:r>
          </w:p>
          <w:p w14:paraId="748A209A" w14:textId="77777777" w:rsidR="00EC6E68" w:rsidRPr="00C87F12" w:rsidRDefault="00EC6E68" w:rsidP="00D16116">
            <w:pPr>
              <w:widowControl w:val="0"/>
              <w:ind w:right="-46"/>
              <w:jc w:val="center"/>
              <w:rPr>
                <w:rFonts w:eastAsia="Microsoft Sans Serif" w:cs="Arial"/>
                <w:b/>
                <w:spacing w:val="-1"/>
              </w:rPr>
            </w:pPr>
          </w:p>
          <w:p w14:paraId="7211B62B"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6.2.1</w:t>
            </w:r>
          </w:p>
          <w:p w14:paraId="2C868423" w14:textId="77777777" w:rsidR="00EC6E68" w:rsidRDefault="00EC6E68" w:rsidP="00D16116">
            <w:pPr>
              <w:widowControl w:val="0"/>
              <w:ind w:right="-46"/>
              <w:jc w:val="center"/>
              <w:rPr>
                <w:rFonts w:eastAsia="Microsoft Sans Serif" w:cs="Arial"/>
                <w:spacing w:val="-1"/>
              </w:rPr>
            </w:pPr>
          </w:p>
          <w:p w14:paraId="3F87F793" w14:textId="77777777" w:rsidR="00EC6E68" w:rsidRDefault="00EC6E68" w:rsidP="00D16116">
            <w:pPr>
              <w:widowControl w:val="0"/>
              <w:ind w:right="-46"/>
              <w:jc w:val="center"/>
              <w:rPr>
                <w:rFonts w:eastAsia="Microsoft Sans Serif" w:cs="Arial"/>
                <w:spacing w:val="-1"/>
              </w:rPr>
            </w:pPr>
          </w:p>
          <w:p w14:paraId="5E319978" w14:textId="77777777" w:rsidR="00EC6E68" w:rsidRDefault="00EC6E68" w:rsidP="00D16116">
            <w:pPr>
              <w:widowControl w:val="0"/>
              <w:ind w:right="-46"/>
              <w:jc w:val="center"/>
              <w:rPr>
                <w:rFonts w:eastAsia="Microsoft Sans Serif" w:cs="Arial"/>
                <w:spacing w:val="-1"/>
              </w:rPr>
            </w:pPr>
          </w:p>
          <w:p w14:paraId="2FD96CFB"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6.2.2</w:t>
            </w:r>
          </w:p>
          <w:p w14:paraId="4336B199" w14:textId="77777777" w:rsidR="00EC6E68" w:rsidRDefault="00EC6E68" w:rsidP="00D16116">
            <w:pPr>
              <w:widowControl w:val="0"/>
              <w:ind w:right="-46"/>
              <w:jc w:val="center"/>
              <w:rPr>
                <w:rFonts w:eastAsia="Microsoft Sans Serif" w:cs="Arial"/>
                <w:spacing w:val="-1"/>
              </w:rPr>
            </w:pPr>
          </w:p>
          <w:p w14:paraId="24482150" w14:textId="77777777" w:rsidR="00EC6E68" w:rsidRDefault="00EC6E68" w:rsidP="00D16116">
            <w:pPr>
              <w:widowControl w:val="0"/>
              <w:ind w:right="-46"/>
              <w:jc w:val="center"/>
              <w:rPr>
                <w:rFonts w:eastAsia="Microsoft Sans Serif" w:cs="Arial"/>
                <w:spacing w:val="-1"/>
              </w:rPr>
            </w:pPr>
          </w:p>
          <w:p w14:paraId="7E32AEA9"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6.2.3</w:t>
            </w:r>
          </w:p>
          <w:p w14:paraId="796376DD" w14:textId="77777777" w:rsidR="00EC6E68" w:rsidRDefault="00EC6E68" w:rsidP="00D16116">
            <w:pPr>
              <w:widowControl w:val="0"/>
              <w:ind w:right="-46"/>
              <w:jc w:val="center"/>
              <w:rPr>
                <w:rFonts w:eastAsia="Microsoft Sans Serif" w:cs="Arial"/>
                <w:spacing w:val="-1"/>
              </w:rPr>
            </w:pPr>
          </w:p>
          <w:p w14:paraId="77D3E4A8" w14:textId="77777777" w:rsidR="00EC6E68" w:rsidRDefault="00EC6E68" w:rsidP="00D16116">
            <w:pPr>
              <w:widowControl w:val="0"/>
              <w:ind w:right="-46"/>
              <w:jc w:val="center"/>
              <w:rPr>
                <w:rFonts w:eastAsia="Microsoft Sans Serif" w:cs="Arial"/>
                <w:spacing w:val="-1"/>
              </w:rPr>
            </w:pPr>
          </w:p>
          <w:p w14:paraId="16F80249" w14:textId="77777777" w:rsidR="00EC6E68" w:rsidRDefault="00EC6E68" w:rsidP="00D16116">
            <w:pPr>
              <w:widowControl w:val="0"/>
              <w:ind w:right="-46"/>
              <w:jc w:val="center"/>
              <w:rPr>
                <w:rFonts w:eastAsia="Microsoft Sans Serif" w:cs="Arial"/>
                <w:spacing w:val="-1"/>
              </w:rPr>
            </w:pPr>
          </w:p>
          <w:p w14:paraId="437C6ABC"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6.2.4</w:t>
            </w:r>
          </w:p>
          <w:p w14:paraId="17177B53" w14:textId="77777777" w:rsidR="00EC6E68" w:rsidRDefault="00EC6E68" w:rsidP="00D16116">
            <w:pPr>
              <w:widowControl w:val="0"/>
              <w:ind w:right="-46"/>
              <w:jc w:val="center"/>
              <w:rPr>
                <w:rFonts w:eastAsia="Microsoft Sans Serif" w:cs="Arial"/>
                <w:spacing w:val="-1"/>
              </w:rPr>
            </w:pPr>
          </w:p>
          <w:p w14:paraId="7AE2EE80"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6.2.5</w:t>
            </w:r>
          </w:p>
          <w:p w14:paraId="6EE48C0C" w14:textId="77777777" w:rsidR="00EC6E68" w:rsidRDefault="00EC6E68" w:rsidP="00D16116">
            <w:pPr>
              <w:widowControl w:val="0"/>
              <w:ind w:right="-46"/>
              <w:jc w:val="center"/>
              <w:rPr>
                <w:rFonts w:eastAsia="Microsoft Sans Serif" w:cs="Arial"/>
                <w:spacing w:val="-1"/>
              </w:rPr>
            </w:pPr>
          </w:p>
          <w:p w14:paraId="50DDA9C3"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6.2.6</w:t>
            </w:r>
          </w:p>
          <w:p w14:paraId="62C66BFD" w14:textId="77777777" w:rsidR="00EC6E68" w:rsidRDefault="00EC6E68" w:rsidP="00D16116">
            <w:pPr>
              <w:widowControl w:val="0"/>
              <w:ind w:right="-46"/>
              <w:jc w:val="center"/>
              <w:rPr>
                <w:rFonts w:eastAsia="Microsoft Sans Serif" w:cs="Arial"/>
                <w:spacing w:val="-1"/>
              </w:rPr>
            </w:pPr>
          </w:p>
          <w:p w14:paraId="7129B40E"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6.2.7</w:t>
            </w:r>
          </w:p>
          <w:p w14:paraId="67ED738C" w14:textId="77777777" w:rsidR="00EC6E68" w:rsidRDefault="00EC6E68" w:rsidP="00D16116">
            <w:pPr>
              <w:widowControl w:val="0"/>
              <w:ind w:right="-46"/>
              <w:jc w:val="center"/>
              <w:rPr>
                <w:rFonts w:eastAsia="Microsoft Sans Serif" w:cs="Arial"/>
                <w:spacing w:val="-1"/>
              </w:rPr>
            </w:pPr>
          </w:p>
          <w:p w14:paraId="1B76A272" w14:textId="77777777" w:rsidR="00EC6E68" w:rsidRDefault="00EC6E68" w:rsidP="00D16116">
            <w:pPr>
              <w:widowControl w:val="0"/>
              <w:ind w:right="-46"/>
              <w:jc w:val="center"/>
              <w:rPr>
                <w:rFonts w:eastAsia="Microsoft Sans Serif" w:cs="Arial"/>
                <w:spacing w:val="-1"/>
              </w:rPr>
            </w:pPr>
          </w:p>
          <w:p w14:paraId="3142A810"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6.2.8</w:t>
            </w:r>
          </w:p>
          <w:p w14:paraId="65362D93" w14:textId="77777777" w:rsidR="00EC6E68" w:rsidRDefault="00EC6E68" w:rsidP="00D16116">
            <w:pPr>
              <w:widowControl w:val="0"/>
              <w:ind w:right="-46"/>
              <w:jc w:val="center"/>
              <w:rPr>
                <w:rFonts w:eastAsia="Microsoft Sans Serif" w:cs="Arial"/>
                <w:spacing w:val="-1"/>
              </w:rPr>
            </w:pPr>
          </w:p>
          <w:p w14:paraId="6A7F5058" w14:textId="77777777" w:rsidR="00EC6E68" w:rsidRDefault="00EC6E68" w:rsidP="00D16116">
            <w:pPr>
              <w:widowControl w:val="0"/>
              <w:ind w:right="-46"/>
              <w:jc w:val="center"/>
              <w:rPr>
                <w:rFonts w:eastAsia="Microsoft Sans Serif" w:cs="Arial"/>
                <w:spacing w:val="-1"/>
              </w:rPr>
            </w:pPr>
          </w:p>
          <w:p w14:paraId="313A280C"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6.2.9</w:t>
            </w:r>
          </w:p>
          <w:p w14:paraId="1F1F134D" w14:textId="77777777" w:rsidR="00EC6E68" w:rsidRDefault="00EC6E68" w:rsidP="00D16116">
            <w:pPr>
              <w:widowControl w:val="0"/>
              <w:ind w:right="-46"/>
              <w:jc w:val="center"/>
              <w:rPr>
                <w:rFonts w:eastAsia="Microsoft Sans Serif" w:cs="Arial"/>
                <w:spacing w:val="-1"/>
              </w:rPr>
            </w:pPr>
          </w:p>
          <w:p w14:paraId="06343AA2"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6.2.10</w:t>
            </w:r>
          </w:p>
          <w:p w14:paraId="1CB9FB2C" w14:textId="77777777" w:rsidR="00EC6E68" w:rsidRDefault="00EC6E68" w:rsidP="00D16116">
            <w:pPr>
              <w:widowControl w:val="0"/>
              <w:ind w:right="-46"/>
              <w:jc w:val="center"/>
              <w:rPr>
                <w:rFonts w:eastAsia="Microsoft Sans Serif" w:cs="Arial"/>
                <w:spacing w:val="-1"/>
              </w:rPr>
            </w:pPr>
          </w:p>
          <w:p w14:paraId="25E581CE" w14:textId="77777777" w:rsidR="00EC6E68" w:rsidRDefault="00EC6E68" w:rsidP="00D16116">
            <w:pPr>
              <w:widowControl w:val="0"/>
              <w:ind w:right="-46"/>
              <w:jc w:val="center"/>
              <w:rPr>
                <w:rFonts w:eastAsia="Microsoft Sans Serif" w:cs="Arial"/>
                <w:spacing w:val="-1"/>
              </w:rPr>
            </w:pPr>
          </w:p>
          <w:p w14:paraId="70B185DD"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6.2.11</w:t>
            </w:r>
          </w:p>
          <w:p w14:paraId="65695ACE" w14:textId="77777777" w:rsidR="00EC6E68" w:rsidRDefault="00EC6E68" w:rsidP="00D16116">
            <w:pPr>
              <w:widowControl w:val="0"/>
              <w:ind w:right="-46"/>
              <w:jc w:val="center"/>
              <w:rPr>
                <w:rFonts w:eastAsia="Microsoft Sans Serif" w:cs="Arial"/>
                <w:spacing w:val="-1"/>
              </w:rPr>
            </w:pPr>
          </w:p>
          <w:p w14:paraId="15CD83DB" w14:textId="77777777" w:rsidR="00EC6E68" w:rsidRDefault="00EC6E68" w:rsidP="00D16116">
            <w:pPr>
              <w:widowControl w:val="0"/>
              <w:ind w:right="-46"/>
              <w:jc w:val="center"/>
              <w:rPr>
                <w:rFonts w:eastAsia="Microsoft Sans Serif" w:cs="Arial"/>
                <w:spacing w:val="-1"/>
              </w:rPr>
            </w:pPr>
          </w:p>
          <w:p w14:paraId="08481512"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6.2.12</w:t>
            </w:r>
          </w:p>
          <w:p w14:paraId="505D02F8" w14:textId="77777777" w:rsidR="00EC6E68" w:rsidRDefault="00EC6E68" w:rsidP="00D16116">
            <w:pPr>
              <w:widowControl w:val="0"/>
              <w:ind w:right="-46"/>
              <w:jc w:val="center"/>
              <w:rPr>
                <w:rFonts w:eastAsia="Microsoft Sans Serif" w:cs="Arial"/>
                <w:spacing w:val="-1"/>
              </w:rPr>
            </w:pPr>
          </w:p>
          <w:p w14:paraId="1B47BD1C" w14:textId="77777777" w:rsidR="00EC6E68" w:rsidRDefault="00EC6E68" w:rsidP="00D16116">
            <w:pPr>
              <w:widowControl w:val="0"/>
              <w:ind w:right="-46"/>
              <w:jc w:val="center"/>
              <w:rPr>
                <w:rFonts w:eastAsia="Microsoft Sans Serif" w:cs="Arial"/>
                <w:spacing w:val="-1"/>
              </w:rPr>
            </w:pPr>
          </w:p>
          <w:p w14:paraId="2A2EACEC" w14:textId="77777777" w:rsidR="00EC6E68" w:rsidRDefault="00EC6E68" w:rsidP="00D16116">
            <w:pPr>
              <w:widowControl w:val="0"/>
              <w:ind w:right="-46"/>
              <w:jc w:val="center"/>
              <w:rPr>
                <w:rFonts w:eastAsia="Microsoft Sans Serif" w:cs="Arial"/>
                <w:spacing w:val="-1"/>
              </w:rPr>
            </w:pPr>
            <w:r>
              <w:rPr>
                <w:rFonts w:eastAsia="Microsoft Sans Serif" w:cs="Arial"/>
                <w:spacing w:val="-1"/>
              </w:rPr>
              <w:t>6.2.13</w:t>
            </w:r>
          </w:p>
          <w:p w14:paraId="5BAC93BA" w14:textId="77777777" w:rsidR="00EC6E68" w:rsidRDefault="00EC6E68" w:rsidP="00D16116">
            <w:pPr>
              <w:widowControl w:val="0"/>
              <w:ind w:right="-46"/>
              <w:jc w:val="center"/>
              <w:rPr>
                <w:rFonts w:eastAsia="Microsoft Sans Serif" w:cs="Arial"/>
                <w:spacing w:val="-1"/>
              </w:rPr>
            </w:pPr>
          </w:p>
          <w:p w14:paraId="06AC370B" w14:textId="77777777" w:rsidR="00EC6E68" w:rsidRDefault="00EC6E68" w:rsidP="00D16116">
            <w:pPr>
              <w:widowControl w:val="0"/>
              <w:ind w:right="-46"/>
              <w:jc w:val="center"/>
              <w:rPr>
                <w:rFonts w:eastAsia="Microsoft Sans Serif" w:cs="Arial"/>
                <w:spacing w:val="-1"/>
              </w:rPr>
            </w:pPr>
          </w:p>
          <w:p w14:paraId="17C846C3" w14:textId="77777777" w:rsidR="00EC6E68" w:rsidRPr="00420D24" w:rsidRDefault="00EC6E68" w:rsidP="00D16116">
            <w:pPr>
              <w:widowControl w:val="0"/>
              <w:ind w:right="-46"/>
              <w:jc w:val="center"/>
              <w:rPr>
                <w:rFonts w:eastAsia="Microsoft Sans Serif" w:cs="Arial"/>
                <w:spacing w:val="-1"/>
              </w:rPr>
            </w:pPr>
            <w:r>
              <w:rPr>
                <w:rFonts w:eastAsia="Microsoft Sans Serif" w:cs="Arial"/>
                <w:spacing w:val="-1"/>
              </w:rPr>
              <w:t>6.2.14</w:t>
            </w:r>
          </w:p>
          <w:p w14:paraId="794F6F4B" w14:textId="77777777" w:rsidR="00EC6E68" w:rsidRPr="00C87F12" w:rsidRDefault="00EC6E68" w:rsidP="00D16116">
            <w:pPr>
              <w:rPr>
                <w:rFonts w:eastAsia="Microsoft Sans Serif" w:cs="Arial"/>
              </w:rPr>
            </w:pPr>
          </w:p>
          <w:p w14:paraId="776D82E2" w14:textId="77777777" w:rsidR="00EC6E68" w:rsidRPr="00C87F12" w:rsidRDefault="00EC6E68" w:rsidP="00D16116">
            <w:pPr>
              <w:rPr>
                <w:rFonts w:eastAsia="Microsoft Sans Serif" w:cs="Arial"/>
              </w:rPr>
            </w:pPr>
          </w:p>
          <w:p w14:paraId="3F431502" w14:textId="77777777" w:rsidR="00EC6E68" w:rsidRPr="00C87F12" w:rsidRDefault="00EC6E68" w:rsidP="00D16116">
            <w:pPr>
              <w:rPr>
                <w:rFonts w:eastAsia="Microsoft Sans Serif" w:cs="Arial"/>
              </w:rPr>
            </w:pPr>
          </w:p>
        </w:tc>
        <w:tc>
          <w:tcPr>
            <w:tcW w:w="3106" w:type="dxa"/>
            <w:shd w:val="clear" w:color="auto" w:fill="auto"/>
          </w:tcPr>
          <w:p w14:paraId="0B89BFC7" w14:textId="77777777" w:rsidR="00EC6E68" w:rsidRPr="00420D24" w:rsidRDefault="00EC6E68" w:rsidP="00D16116">
            <w:pPr>
              <w:tabs>
                <w:tab w:val="left" w:pos="1418"/>
              </w:tabs>
              <w:rPr>
                <w:b/>
                <w:sz w:val="18"/>
                <w:szCs w:val="18"/>
              </w:rPr>
            </w:pPr>
            <w:r w:rsidRPr="00420D24">
              <w:rPr>
                <w:b/>
                <w:sz w:val="18"/>
                <w:szCs w:val="18"/>
              </w:rPr>
              <w:t>CITY POWER RESPONSIBILITIES</w:t>
            </w:r>
          </w:p>
          <w:p w14:paraId="3E8EE4CC" w14:textId="77777777" w:rsidR="00EC6E68" w:rsidRDefault="00EC6E68" w:rsidP="00D16116">
            <w:pPr>
              <w:tabs>
                <w:tab w:val="left" w:pos="1418"/>
              </w:tabs>
            </w:pPr>
          </w:p>
          <w:p w14:paraId="0AEC4619" w14:textId="77777777" w:rsidR="00EC6E68" w:rsidRDefault="00EC6E68" w:rsidP="00D16116">
            <w:pPr>
              <w:tabs>
                <w:tab w:val="left" w:pos="1418"/>
              </w:tabs>
            </w:pPr>
            <w:r w:rsidRPr="00773726">
              <w:t>Provide standards documents for all network services areas of support</w:t>
            </w:r>
          </w:p>
          <w:p w14:paraId="2549D459" w14:textId="77777777" w:rsidR="00EC6E68" w:rsidRPr="00773726" w:rsidRDefault="00EC6E68" w:rsidP="00D16116">
            <w:pPr>
              <w:tabs>
                <w:tab w:val="left" w:pos="1418"/>
              </w:tabs>
            </w:pPr>
          </w:p>
          <w:p w14:paraId="1C6414B4" w14:textId="77777777" w:rsidR="00EC6E68" w:rsidRDefault="00EC6E68" w:rsidP="00D16116">
            <w:pPr>
              <w:tabs>
                <w:tab w:val="left" w:pos="1418"/>
              </w:tabs>
            </w:pPr>
            <w:r w:rsidRPr="00773726">
              <w:t>Provide Policies for all network services areas of support</w:t>
            </w:r>
          </w:p>
          <w:p w14:paraId="467B03F9" w14:textId="77777777" w:rsidR="00EC6E68" w:rsidRPr="00773726" w:rsidRDefault="00EC6E68" w:rsidP="00D16116">
            <w:pPr>
              <w:tabs>
                <w:tab w:val="left" w:pos="1418"/>
              </w:tabs>
            </w:pPr>
          </w:p>
          <w:p w14:paraId="78544557" w14:textId="77777777" w:rsidR="00EC6E68" w:rsidRDefault="00EC6E68" w:rsidP="00D16116">
            <w:pPr>
              <w:tabs>
                <w:tab w:val="left" w:pos="1418"/>
              </w:tabs>
            </w:pPr>
            <w:r w:rsidRPr="00773726">
              <w:t>Provide Security Standards to be implemented on network devices</w:t>
            </w:r>
          </w:p>
          <w:p w14:paraId="53F50B4C" w14:textId="77777777" w:rsidR="00EC6E68" w:rsidRPr="00773726" w:rsidRDefault="00EC6E68" w:rsidP="00D16116">
            <w:pPr>
              <w:tabs>
                <w:tab w:val="left" w:pos="1418"/>
              </w:tabs>
            </w:pPr>
          </w:p>
          <w:p w14:paraId="7ABF43A3" w14:textId="77777777" w:rsidR="00EC6E68" w:rsidRDefault="00EC6E68" w:rsidP="00D16116">
            <w:pPr>
              <w:tabs>
                <w:tab w:val="left" w:pos="1418"/>
              </w:tabs>
            </w:pPr>
            <w:r w:rsidRPr="00773726">
              <w:t>Log Service Requests</w:t>
            </w:r>
          </w:p>
          <w:p w14:paraId="1692CD09" w14:textId="77777777" w:rsidR="00EC6E68" w:rsidRPr="00773726" w:rsidRDefault="00EC6E68" w:rsidP="00D16116">
            <w:pPr>
              <w:tabs>
                <w:tab w:val="left" w:pos="1418"/>
              </w:tabs>
            </w:pPr>
          </w:p>
          <w:p w14:paraId="18D09FD3" w14:textId="77777777" w:rsidR="00EC6E68" w:rsidRDefault="00EC6E68" w:rsidP="00D16116">
            <w:pPr>
              <w:tabs>
                <w:tab w:val="left" w:pos="1418"/>
              </w:tabs>
            </w:pPr>
            <w:r w:rsidRPr="00773726">
              <w:t>Log Asset verification requests</w:t>
            </w:r>
          </w:p>
          <w:p w14:paraId="1690150E" w14:textId="77777777" w:rsidR="00EC6E68" w:rsidRPr="00773726" w:rsidRDefault="00EC6E68" w:rsidP="00D16116">
            <w:pPr>
              <w:tabs>
                <w:tab w:val="left" w:pos="1418"/>
              </w:tabs>
            </w:pPr>
          </w:p>
          <w:p w14:paraId="308484CA" w14:textId="77777777" w:rsidR="00EC6E68" w:rsidRDefault="00EC6E68" w:rsidP="00D16116">
            <w:pPr>
              <w:tabs>
                <w:tab w:val="left" w:pos="1418"/>
              </w:tabs>
            </w:pPr>
            <w:r w:rsidRPr="00773726">
              <w:t>Approve Change Requests</w:t>
            </w:r>
          </w:p>
          <w:p w14:paraId="66E716E4" w14:textId="77777777" w:rsidR="00EC6E68" w:rsidRPr="00773726" w:rsidRDefault="00EC6E68" w:rsidP="00D16116">
            <w:pPr>
              <w:tabs>
                <w:tab w:val="left" w:pos="1418"/>
              </w:tabs>
            </w:pPr>
          </w:p>
          <w:p w14:paraId="4A661D0B" w14:textId="77777777" w:rsidR="00EC6E68" w:rsidRDefault="00EC6E68" w:rsidP="00D16116">
            <w:pPr>
              <w:tabs>
                <w:tab w:val="left" w:pos="1418"/>
              </w:tabs>
            </w:pPr>
            <w:r w:rsidRPr="00773726">
              <w:t>Approve Service Improvement Plans</w:t>
            </w:r>
          </w:p>
          <w:p w14:paraId="4A74FE45" w14:textId="77777777" w:rsidR="00EC6E68" w:rsidRPr="00773726" w:rsidRDefault="00EC6E68" w:rsidP="00D16116">
            <w:pPr>
              <w:tabs>
                <w:tab w:val="left" w:pos="1418"/>
              </w:tabs>
            </w:pPr>
          </w:p>
          <w:p w14:paraId="054B7DA7" w14:textId="77777777" w:rsidR="00EC6E68" w:rsidRDefault="00EC6E68" w:rsidP="00D16116">
            <w:pPr>
              <w:tabs>
                <w:tab w:val="left" w:pos="1418"/>
              </w:tabs>
            </w:pPr>
            <w:r w:rsidRPr="00773726">
              <w:t xml:space="preserve">Provide requirements for LAN, WAN and </w:t>
            </w:r>
            <w:r>
              <w:t>MPLS Networks</w:t>
            </w:r>
          </w:p>
          <w:p w14:paraId="3C202850" w14:textId="77777777" w:rsidR="00EC6E68" w:rsidRPr="00773726" w:rsidRDefault="00EC6E68" w:rsidP="00D16116">
            <w:pPr>
              <w:tabs>
                <w:tab w:val="left" w:pos="1418"/>
              </w:tabs>
            </w:pPr>
          </w:p>
          <w:p w14:paraId="38B76B31" w14:textId="77777777" w:rsidR="00EC6E68" w:rsidRDefault="00EC6E68" w:rsidP="00D16116">
            <w:pPr>
              <w:tabs>
                <w:tab w:val="left" w:pos="1418"/>
              </w:tabs>
            </w:pPr>
            <w:r w:rsidRPr="00773726">
              <w:t>Sign-Off on design documents</w:t>
            </w:r>
          </w:p>
          <w:p w14:paraId="6F980061" w14:textId="77777777" w:rsidR="00EC6E68" w:rsidRPr="00773726" w:rsidRDefault="00EC6E68" w:rsidP="00D16116">
            <w:pPr>
              <w:tabs>
                <w:tab w:val="left" w:pos="1418"/>
              </w:tabs>
            </w:pPr>
          </w:p>
          <w:p w14:paraId="35537151" w14:textId="77777777" w:rsidR="00EC6E68" w:rsidRPr="00773726" w:rsidRDefault="00EC6E68" w:rsidP="00D16116">
            <w:pPr>
              <w:tabs>
                <w:tab w:val="left" w:pos="1418"/>
              </w:tabs>
            </w:pPr>
            <w:r w:rsidRPr="00773726">
              <w:t>Sign-Off Configurations documents</w:t>
            </w:r>
          </w:p>
          <w:p w14:paraId="5D2EEF70" w14:textId="77777777" w:rsidR="00EC6E68" w:rsidRPr="00C87F12" w:rsidRDefault="00EC6E68" w:rsidP="00D16116">
            <w:pPr>
              <w:rPr>
                <w:rFonts w:eastAsia="Microsoft Sans Serif"/>
              </w:rPr>
            </w:pPr>
          </w:p>
          <w:p w14:paraId="6CA492AC" w14:textId="77777777" w:rsidR="00EC6E68" w:rsidRDefault="00EC6E68" w:rsidP="00D16116">
            <w:pPr>
              <w:tabs>
                <w:tab w:val="left" w:pos="1418"/>
              </w:tabs>
            </w:pPr>
            <w:r w:rsidRPr="00773726">
              <w:t>Sign-Off on completion certificates</w:t>
            </w:r>
          </w:p>
          <w:p w14:paraId="009BBB69" w14:textId="77777777" w:rsidR="00EC6E68" w:rsidRPr="00773726" w:rsidRDefault="00EC6E68" w:rsidP="00D16116">
            <w:pPr>
              <w:tabs>
                <w:tab w:val="left" w:pos="1418"/>
              </w:tabs>
            </w:pPr>
          </w:p>
          <w:p w14:paraId="71716669" w14:textId="77777777" w:rsidR="00EC6E68" w:rsidRDefault="00EC6E68" w:rsidP="00D16116">
            <w:pPr>
              <w:tabs>
                <w:tab w:val="left" w:pos="1418"/>
              </w:tabs>
            </w:pPr>
            <w:r w:rsidRPr="00773726">
              <w:t>Provide reports on identified audit findings</w:t>
            </w:r>
          </w:p>
          <w:p w14:paraId="2672BDFD" w14:textId="77777777" w:rsidR="00EC6E68" w:rsidRPr="00773726" w:rsidRDefault="00EC6E68" w:rsidP="00D16116">
            <w:pPr>
              <w:tabs>
                <w:tab w:val="left" w:pos="1418"/>
              </w:tabs>
            </w:pPr>
          </w:p>
          <w:p w14:paraId="1AEF4AE2" w14:textId="77777777" w:rsidR="00EC6E68" w:rsidRDefault="00EC6E68" w:rsidP="00D16116">
            <w:pPr>
              <w:tabs>
                <w:tab w:val="left" w:pos="1418"/>
              </w:tabs>
            </w:pPr>
            <w:r w:rsidRPr="00773726">
              <w:t>Provide reports on identified security risks</w:t>
            </w:r>
          </w:p>
          <w:p w14:paraId="69188DE0" w14:textId="77777777" w:rsidR="00EC6E68" w:rsidRPr="00773726" w:rsidRDefault="00EC6E68" w:rsidP="00D16116">
            <w:pPr>
              <w:tabs>
                <w:tab w:val="left" w:pos="1418"/>
              </w:tabs>
            </w:pPr>
          </w:p>
          <w:p w14:paraId="6E07B90B" w14:textId="77777777" w:rsidR="00EC6E68" w:rsidRPr="00273FE0" w:rsidRDefault="00EC6E68" w:rsidP="00D16116">
            <w:pPr>
              <w:tabs>
                <w:tab w:val="left" w:pos="1418"/>
              </w:tabs>
            </w:pPr>
            <w:r w:rsidRPr="00773726">
              <w:t>Ensure that all equipment is under Original Equipment Manufacturer maintenance and support</w:t>
            </w:r>
          </w:p>
        </w:tc>
        <w:tc>
          <w:tcPr>
            <w:tcW w:w="1800" w:type="dxa"/>
            <w:shd w:val="clear" w:color="auto" w:fill="auto"/>
          </w:tcPr>
          <w:p w14:paraId="3952BFB3" w14:textId="77777777" w:rsidR="00EC6E68" w:rsidRDefault="00EC6E68" w:rsidP="00D16116">
            <w:pPr>
              <w:jc w:val="center"/>
              <w:rPr>
                <w:rFonts w:cs="Arial"/>
              </w:rPr>
            </w:pPr>
          </w:p>
          <w:p w14:paraId="369114AA" w14:textId="77777777" w:rsidR="00EC6E68" w:rsidRDefault="00EC6E68" w:rsidP="00D16116">
            <w:pPr>
              <w:jc w:val="center"/>
              <w:rPr>
                <w:rFonts w:cs="Arial"/>
              </w:rPr>
            </w:pPr>
          </w:p>
          <w:p w14:paraId="76D2810A" w14:textId="77777777" w:rsidR="00EC6E68" w:rsidRPr="00C87F12" w:rsidRDefault="00EC6E68" w:rsidP="00D16116">
            <w:pPr>
              <w:jc w:val="center"/>
              <w:rPr>
                <w:rFonts w:cs="Arial"/>
              </w:rPr>
            </w:pPr>
            <w:r w:rsidRPr="00C87F12">
              <w:rPr>
                <w:rFonts w:cs="Arial"/>
              </w:rPr>
              <w:t>Required</w:t>
            </w:r>
          </w:p>
          <w:p w14:paraId="04AD612F" w14:textId="77777777" w:rsidR="00EC6E68" w:rsidRPr="00C87F12" w:rsidRDefault="00EC6E68" w:rsidP="00D16116">
            <w:pPr>
              <w:jc w:val="center"/>
              <w:rPr>
                <w:rFonts w:cs="Arial"/>
              </w:rPr>
            </w:pPr>
          </w:p>
          <w:p w14:paraId="0A7607FE" w14:textId="77777777" w:rsidR="00EC6E68" w:rsidRPr="00C87F12" w:rsidRDefault="00EC6E68" w:rsidP="00D16116">
            <w:pPr>
              <w:jc w:val="center"/>
              <w:rPr>
                <w:rFonts w:cs="Arial"/>
              </w:rPr>
            </w:pPr>
          </w:p>
          <w:p w14:paraId="6D1D4C6D" w14:textId="77777777" w:rsidR="00EC6E68" w:rsidRPr="00C87F12" w:rsidRDefault="00EC6E68" w:rsidP="00D16116">
            <w:pPr>
              <w:jc w:val="center"/>
              <w:rPr>
                <w:rFonts w:cs="Arial"/>
              </w:rPr>
            </w:pPr>
          </w:p>
          <w:p w14:paraId="1809D16F" w14:textId="77777777" w:rsidR="00EC6E68" w:rsidRPr="00C87F12" w:rsidRDefault="00EC6E68" w:rsidP="00D16116">
            <w:pPr>
              <w:jc w:val="center"/>
              <w:rPr>
                <w:rFonts w:cs="Arial"/>
              </w:rPr>
            </w:pPr>
            <w:r w:rsidRPr="00C87F12">
              <w:rPr>
                <w:rFonts w:cs="Arial"/>
              </w:rPr>
              <w:t>Required</w:t>
            </w:r>
          </w:p>
          <w:p w14:paraId="4BB44F16" w14:textId="77777777" w:rsidR="00EC6E68" w:rsidRPr="00C87F12" w:rsidRDefault="00EC6E68" w:rsidP="00D16116">
            <w:pPr>
              <w:jc w:val="center"/>
              <w:rPr>
                <w:rFonts w:cs="Arial"/>
              </w:rPr>
            </w:pPr>
          </w:p>
          <w:p w14:paraId="5F4AEEEF" w14:textId="77777777" w:rsidR="00EC6E68" w:rsidRPr="00C87F12" w:rsidRDefault="00EC6E68" w:rsidP="00D16116">
            <w:pPr>
              <w:jc w:val="center"/>
              <w:rPr>
                <w:rFonts w:cs="Arial"/>
              </w:rPr>
            </w:pPr>
          </w:p>
          <w:p w14:paraId="58BD2EE6" w14:textId="77777777" w:rsidR="00EC6E68" w:rsidRPr="00C87F12" w:rsidRDefault="00EC6E68" w:rsidP="00D16116">
            <w:pPr>
              <w:jc w:val="center"/>
              <w:rPr>
                <w:rFonts w:cs="Arial"/>
              </w:rPr>
            </w:pPr>
            <w:r w:rsidRPr="00C87F12">
              <w:rPr>
                <w:rFonts w:cs="Arial"/>
              </w:rPr>
              <w:t>Required</w:t>
            </w:r>
          </w:p>
          <w:p w14:paraId="6CBD12DB" w14:textId="77777777" w:rsidR="00EC6E68" w:rsidRPr="00C87F12" w:rsidRDefault="00EC6E68" w:rsidP="00D16116">
            <w:pPr>
              <w:jc w:val="center"/>
              <w:rPr>
                <w:rFonts w:cs="Arial"/>
              </w:rPr>
            </w:pPr>
          </w:p>
          <w:p w14:paraId="2C894B94" w14:textId="77777777" w:rsidR="00EC6E68" w:rsidRPr="00C87F12" w:rsidRDefault="00EC6E68" w:rsidP="00D16116">
            <w:pPr>
              <w:jc w:val="center"/>
              <w:rPr>
                <w:rFonts w:cs="Arial"/>
              </w:rPr>
            </w:pPr>
          </w:p>
          <w:p w14:paraId="2A253586" w14:textId="77777777" w:rsidR="00EC6E68" w:rsidRPr="00C87F12" w:rsidRDefault="00EC6E68" w:rsidP="00D16116">
            <w:pPr>
              <w:jc w:val="center"/>
              <w:rPr>
                <w:rFonts w:cs="Arial"/>
              </w:rPr>
            </w:pPr>
          </w:p>
          <w:p w14:paraId="70831777" w14:textId="77777777" w:rsidR="00EC6E68" w:rsidRPr="00C87F12" w:rsidRDefault="00EC6E68" w:rsidP="00D16116">
            <w:pPr>
              <w:jc w:val="center"/>
              <w:rPr>
                <w:rFonts w:cs="Arial"/>
              </w:rPr>
            </w:pPr>
            <w:r w:rsidRPr="00C87F12">
              <w:rPr>
                <w:rFonts w:cs="Arial"/>
              </w:rPr>
              <w:t>Required</w:t>
            </w:r>
          </w:p>
          <w:p w14:paraId="70281C80" w14:textId="77777777" w:rsidR="00EC6E68" w:rsidRPr="00C87F12" w:rsidRDefault="00EC6E68" w:rsidP="00D16116">
            <w:pPr>
              <w:jc w:val="center"/>
              <w:rPr>
                <w:rFonts w:cs="Arial"/>
              </w:rPr>
            </w:pPr>
          </w:p>
          <w:p w14:paraId="4DDA4679" w14:textId="77777777" w:rsidR="00EC6E68" w:rsidRPr="00C87F12" w:rsidRDefault="00EC6E68" w:rsidP="00D16116">
            <w:pPr>
              <w:jc w:val="center"/>
              <w:rPr>
                <w:rFonts w:cs="Arial"/>
              </w:rPr>
            </w:pPr>
            <w:r w:rsidRPr="00C87F12">
              <w:rPr>
                <w:rFonts w:cs="Arial"/>
              </w:rPr>
              <w:t>Required</w:t>
            </w:r>
          </w:p>
          <w:p w14:paraId="49CE600E" w14:textId="77777777" w:rsidR="00EC6E68" w:rsidRPr="00C87F12" w:rsidRDefault="00EC6E68" w:rsidP="00D16116">
            <w:pPr>
              <w:jc w:val="center"/>
              <w:rPr>
                <w:rFonts w:cs="Arial"/>
              </w:rPr>
            </w:pPr>
          </w:p>
          <w:p w14:paraId="0D47D999" w14:textId="77777777" w:rsidR="00EC6E68" w:rsidRDefault="00EC6E68" w:rsidP="00D16116">
            <w:pPr>
              <w:jc w:val="center"/>
              <w:rPr>
                <w:rFonts w:cs="Arial"/>
              </w:rPr>
            </w:pPr>
            <w:r w:rsidRPr="00C87F12">
              <w:rPr>
                <w:rFonts w:cs="Arial"/>
              </w:rPr>
              <w:t>Required</w:t>
            </w:r>
          </w:p>
          <w:p w14:paraId="18737443" w14:textId="77777777" w:rsidR="00EC6E68" w:rsidRDefault="00EC6E68" w:rsidP="00D16116">
            <w:pPr>
              <w:jc w:val="center"/>
              <w:rPr>
                <w:rFonts w:cs="Arial"/>
              </w:rPr>
            </w:pPr>
          </w:p>
          <w:p w14:paraId="203FF23A" w14:textId="77777777" w:rsidR="00EC6E68" w:rsidRDefault="00EC6E68" w:rsidP="00D16116">
            <w:pPr>
              <w:jc w:val="center"/>
              <w:rPr>
                <w:rFonts w:cs="Arial"/>
              </w:rPr>
            </w:pPr>
            <w:r w:rsidRPr="00C87F12">
              <w:rPr>
                <w:rFonts w:cs="Arial"/>
              </w:rPr>
              <w:t>Required</w:t>
            </w:r>
          </w:p>
          <w:p w14:paraId="503C6446" w14:textId="77777777" w:rsidR="00EC6E68" w:rsidRPr="001D3EDD" w:rsidRDefault="00EC6E68" w:rsidP="00D16116">
            <w:pPr>
              <w:jc w:val="center"/>
              <w:rPr>
                <w:rFonts w:cs="Arial"/>
              </w:rPr>
            </w:pPr>
          </w:p>
          <w:p w14:paraId="37DFBD07" w14:textId="77777777" w:rsidR="00EC6E68" w:rsidRDefault="00EC6E68" w:rsidP="00D16116">
            <w:pPr>
              <w:jc w:val="center"/>
              <w:rPr>
                <w:rFonts w:cs="Arial"/>
              </w:rPr>
            </w:pPr>
          </w:p>
          <w:p w14:paraId="1D638917" w14:textId="77777777" w:rsidR="00EC6E68" w:rsidRDefault="00EC6E68" w:rsidP="00D16116">
            <w:pPr>
              <w:jc w:val="center"/>
              <w:rPr>
                <w:rFonts w:cs="Arial"/>
              </w:rPr>
            </w:pPr>
            <w:r w:rsidRPr="00C87F12">
              <w:rPr>
                <w:rFonts w:cs="Arial"/>
              </w:rPr>
              <w:t>Required</w:t>
            </w:r>
          </w:p>
          <w:p w14:paraId="0E8EFF24" w14:textId="77777777" w:rsidR="00EC6E68" w:rsidRPr="001D3EDD" w:rsidRDefault="00EC6E68" w:rsidP="00D16116">
            <w:pPr>
              <w:jc w:val="center"/>
              <w:rPr>
                <w:rFonts w:cs="Arial"/>
              </w:rPr>
            </w:pPr>
          </w:p>
          <w:p w14:paraId="1EDEBC01" w14:textId="77777777" w:rsidR="00EC6E68" w:rsidRDefault="00EC6E68" w:rsidP="00D16116">
            <w:pPr>
              <w:jc w:val="center"/>
              <w:rPr>
                <w:rFonts w:cs="Arial"/>
              </w:rPr>
            </w:pPr>
          </w:p>
          <w:p w14:paraId="61DF477B" w14:textId="77777777" w:rsidR="00EC6E68" w:rsidRDefault="00EC6E68" w:rsidP="00D16116">
            <w:pPr>
              <w:jc w:val="center"/>
              <w:rPr>
                <w:rFonts w:cs="Arial"/>
              </w:rPr>
            </w:pPr>
            <w:r w:rsidRPr="00C87F12">
              <w:rPr>
                <w:rFonts w:cs="Arial"/>
              </w:rPr>
              <w:t>Required</w:t>
            </w:r>
          </w:p>
          <w:p w14:paraId="4DC620B6" w14:textId="77777777" w:rsidR="00EC6E68" w:rsidRDefault="00EC6E68" w:rsidP="00D16116">
            <w:pPr>
              <w:jc w:val="center"/>
              <w:rPr>
                <w:rFonts w:cs="Arial"/>
              </w:rPr>
            </w:pPr>
          </w:p>
          <w:p w14:paraId="44E1B697" w14:textId="77777777" w:rsidR="00EC6E68" w:rsidRDefault="00EC6E68" w:rsidP="00D16116">
            <w:pPr>
              <w:jc w:val="center"/>
              <w:rPr>
                <w:rFonts w:cs="Arial"/>
              </w:rPr>
            </w:pPr>
            <w:r w:rsidRPr="00C87F12">
              <w:rPr>
                <w:rFonts w:cs="Arial"/>
              </w:rPr>
              <w:t>Required</w:t>
            </w:r>
          </w:p>
          <w:p w14:paraId="22269BD8" w14:textId="77777777" w:rsidR="00EC6E68" w:rsidRPr="001D3EDD" w:rsidRDefault="00EC6E68" w:rsidP="00D16116">
            <w:pPr>
              <w:jc w:val="center"/>
              <w:rPr>
                <w:rFonts w:cs="Arial"/>
              </w:rPr>
            </w:pPr>
          </w:p>
          <w:p w14:paraId="3E3570E8" w14:textId="77777777" w:rsidR="00EC6E68" w:rsidRDefault="00EC6E68" w:rsidP="00D16116">
            <w:pPr>
              <w:jc w:val="center"/>
              <w:rPr>
                <w:rFonts w:cs="Arial"/>
              </w:rPr>
            </w:pPr>
          </w:p>
          <w:p w14:paraId="23393A0B" w14:textId="77777777" w:rsidR="00EC6E68" w:rsidRDefault="00EC6E68" w:rsidP="00D16116">
            <w:pPr>
              <w:jc w:val="center"/>
              <w:rPr>
                <w:rFonts w:cs="Arial"/>
              </w:rPr>
            </w:pPr>
            <w:r w:rsidRPr="00C87F12">
              <w:rPr>
                <w:rFonts w:cs="Arial"/>
              </w:rPr>
              <w:t>Required</w:t>
            </w:r>
          </w:p>
          <w:p w14:paraId="65746F97" w14:textId="77777777" w:rsidR="00EC6E68" w:rsidRPr="001D3EDD" w:rsidRDefault="00EC6E68" w:rsidP="00D16116">
            <w:pPr>
              <w:jc w:val="center"/>
              <w:rPr>
                <w:rFonts w:cs="Arial"/>
              </w:rPr>
            </w:pPr>
          </w:p>
          <w:p w14:paraId="3EE9EB84" w14:textId="77777777" w:rsidR="00EC6E68" w:rsidRDefault="00EC6E68" w:rsidP="00D16116">
            <w:pPr>
              <w:jc w:val="center"/>
              <w:rPr>
                <w:rFonts w:cs="Arial"/>
              </w:rPr>
            </w:pPr>
          </w:p>
          <w:p w14:paraId="2EFD03DE" w14:textId="77777777" w:rsidR="00EC6E68" w:rsidRDefault="00EC6E68" w:rsidP="00D16116">
            <w:pPr>
              <w:jc w:val="center"/>
              <w:rPr>
                <w:rFonts w:cs="Arial"/>
              </w:rPr>
            </w:pPr>
            <w:r w:rsidRPr="00C87F12">
              <w:rPr>
                <w:rFonts w:cs="Arial"/>
              </w:rPr>
              <w:t>Required</w:t>
            </w:r>
          </w:p>
          <w:p w14:paraId="3B8A181E" w14:textId="77777777" w:rsidR="00EC6E68" w:rsidRPr="001D3EDD" w:rsidRDefault="00EC6E68" w:rsidP="00D16116">
            <w:pPr>
              <w:jc w:val="center"/>
              <w:rPr>
                <w:rFonts w:cs="Arial"/>
              </w:rPr>
            </w:pPr>
          </w:p>
          <w:p w14:paraId="3BCC00C7" w14:textId="77777777" w:rsidR="00EC6E68" w:rsidRDefault="00EC6E68" w:rsidP="00D16116">
            <w:pPr>
              <w:jc w:val="center"/>
              <w:rPr>
                <w:rFonts w:cs="Arial"/>
              </w:rPr>
            </w:pPr>
          </w:p>
          <w:p w14:paraId="1C46AFE2" w14:textId="77777777" w:rsidR="00EC6E68" w:rsidRDefault="00EC6E68" w:rsidP="00D16116">
            <w:pPr>
              <w:jc w:val="center"/>
              <w:rPr>
                <w:rFonts w:cs="Arial"/>
              </w:rPr>
            </w:pPr>
            <w:r w:rsidRPr="00C87F12">
              <w:rPr>
                <w:rFonts w:cs="Arial"/>
              </w:rPr>
              <w:t>Required</w:t>
            </w:r>
          </w:p>
          <w:p w14:paraId="5ED61F8E" w14:textId="77777777" w:rsidR="00EC6E68" w:rsidRPr="001D3EDD" w:rsidRDefault="00EC6E68" w:rsidP="00D16116">
            <w:pPr>
              <w:jc w:val="center"/>
              <w:rPr>
                <w:rFonts w:cs="Arial"/>
              </w:rPr>
            </w:pPr>
          </w:p>
          <w:p w14:paraId="57857C1A" w14:textId="77777777" w:rsidR="00EC6E68" w:rsidRDefault="00EC6E68" w:rsidP="00D16116">
            <w:pPr>
              <w:jc w:val="center"/>
              <w:rPr>
                <w:rFonts w:cs="Arial"/>
              </w:rPr>
            </w:pPr>
          </w:p>
          <w:p w14:paraId="36F6D267" w14:textId="77777777" w:rsidR="00EC6E68" w:rsidRPr="001D3EDD" w:rsidRDefault="00EC6E68" w:rsidP="00D16116">
            <w:pPr>
              <w:jc w:val="center"/>
              <w:rPr>
                <w:rFonts w:cs="Arial"/>
              </w:rPr>
            </w:pPr>
            <w:r w:rsidRPr="00C87F12">
              <w:rPr>
                <w:rFonts w:cs="Arial"/>
              </w:rPr>
              <w:t>Required</w:t>
            </w:r>
          </w:p>
        </w:tc>
        <w:tc>
          <w:tcPr>
            <w:tcW w:w="1800" w:type="dxa"/>
            <w:shd w:val="clear" w:color="auto" w:fill="auto"/>
          </w:tcPr>
          <w:p w14:paraId="35F294E8" w14:textId="77777777" w:rsidR="00EC6E68" w:rsidRPr="00C87F12" w:rsidRDefault="00EC6E68" w:rsidP="00D16116">
            <w:pPr>
              <w:widowControl w:val="0"/>
              <w:ind w:right="-46"/>
              <w:jc w:val="center"/>
              <w:rPr>
                <w:rFonts w:eastAsia="Microsoft Sans Serif" w:cs="Arial"/>
                <w:b/>
                <w:spacing w:val="-1"/>
              </w:rPr>
            </w:pPr>
          </w:p>
        </w:tc>
      </w:tr>
    </w:tbl>
    <w:p w14:paraId="6A4CFF49" w14:textId="77777777" w:rsidR="00EC6E68" w:rsidRDefault="00EC6E68" w:rsidP="00EC6E68">
      <w:pPr>
        <w:widowControl w:val="0"/>
        <w:ind w:right="95" w:firstLine="270"/>
        <w:jc w:val="both"/>
        <w:rPr>
          <w:rFonts w:cs="Arial"/>
          <w:b/>
        </w:rPr>
      </w:pPr>
      <w:r w:rsidRPr="00DC0C45">
        <w:rPr>
          <w:rFonts w:cs="Arial"/>
          <w:b/>
        </w:rPr>
        <w:t>Note: Ticks, Cross [√, X], Astrick [*], Word [Noted] or TBA [“To Be Advice”] will not be accepted</w:t>
      </w:r>
    </w:p>
    <w:p w14:paraId="26EA905A" w14:textId="77777777" w:rsidR="00EC6E68" w:rsidRPr="00DC0C45" w:rsidRDefault="00EC6E68" w:rsidP="00EC6E68">
      <w:pPr>
        <w:widowControl w:val="0"/>
        <w:ind w:right="95"/>
        <w:rPr>
          <w:rFonts w:cs="Arial"/>
          <w:b/>
        </w:rPr>
      </w:pPr>
    </w:p>
    <w:p w14:paraId="0FB097B4"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04B8810D" w14:textId="77777777" w:rsidR="00EC6E68" w:rsidRDefault="00EC6E68" w:rsidP="00EC6E68">
      <w:pPr>
        <w:widowControl w:val="0"/>
        <w:spacing w:before="7"/>
        <w:rPr>
          <w:rFonts w:eastAsia="Microsoft Sans Serif" w:cs="Arial"/>
          <w:sz w:val="23"/>
        </w:rPr>
      </w:pPr>
    </w:p>
    <w:p w14:paraId="353B8D17" w14:textId="77777777" w:rsidR="00EC6E68" w:rsidRPr="00DC0C45" w:rsidRDefault="00EC6E68" w:rsidP="00EC6E68">
      <w:pPr>
        <w:widowControl w:val="0"/>
        <w:spacing w:before="7"/>
        <w:rPr>
          <w:rFonts w:eastAsia="Microsoft Sans Serif" w:cs="Arial"/>
          <w:sz w:val="23"/>
        </w:rPr>
      </w:pPr>
    </w:p>
    <w:p w14:paraId="48A07C21"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4FC6D07C"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1938FE5D" w14:textId="77777777" w:rsidR="00EC6E68" w:rsidRPr="00DC0C45" w:rsidRDefault="00EC6E68" w:rsidP="00EC6E68">
      <w:pPr>
        <w:widowControl w:val="0"/>
        <w:spacing w:before="5"/>
        <w:rPr>
          <w:rFonts w:eastAsia="Microsoft Sans Serif" w:cs="Arial"/>
          <w:sz w:val="26"/>
        </w:rPr>
      </w:pPr>
    </w:p>
    <w:p w14:paraId="3A82FD0B" w14:textId="77777777" w:rsidR="00EC6E68" w:rsidRDefault="00EC6E68" w:rsidP="00EC6E68">
      <w:pPr>
        <w:widowControl w:val="0"/>
        <w:spacing w:before="10"/>
        <w:ind w:hanging="450"/>
        <w:rPr>
          <w:rFonts w:eastAsia="Microsoft Sans Serif" w:cs="Arial"/>
          <w:w w:val="104"/>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Pr>
          <w:rFonts w:eastAsia="Microsoft Sans Serif" w:cs="Arial"/>
        </w:rPr>
        <w:t>___________________________________________________________________</w:t>
      </w:r>
      <w:r w:rsidRPr="00DC0C45">
        <w:rPr>
          <w:rFonts w:eastAsia="Microsoft Sans Serif" w:cs="Arial"/>
          <w:spacing w:val="-19"/>
        </w:rPr>
        <w:t xml:space="preserve"> </w:t>
      </w:r>
      <w:r w:rsidRPr="00DC0C45">
        <w:rPr>
          <w:rFonts w:eastAsia="Microsoft Sans Serif" w:cs="Arial"/>
          <w:w w:val="104"/>
          <w:u w:val="single"/>
        </w:rPr>
        <w:t xml:space="preserve">                                                                                                         </w:t>
      </w:r>
    </w:p>
    <w:p w14:paraId="2804E03A" w14:textId="77777777" w:rsidR="00EC6E68" w:rsidRDefault="00EC6E68" w:rsidP="00EC6E68">
      <w:pPr>
        <w:jc w:val="center"/>
        <w:rPr>
          <w:rFonts w:cs="Arial"/>
          <w:b/>
          <w:sz w:val="24"/>
          <w:szCs w:val="24"/>
        </w:rPr>
      </w:pPr>
    </w:p>
    <w:p w14:paraId="4E325EDE" w14:textId="7C5A1C84" w:rsidR="00EC6E68" w:rsidRPr="00665294" w:rsidRDefault="00EC6E68" w:rsidP="00EC6E68">
      <w:pPr>
        <w:jc w:val="center"/>
        <w:rPr>
          <w:rFonts w:cs="Arial"/>
          <w:b/>
          <w:sz w:val="24"/>
        </w:rPr>
      </w:pPr>
      <w:r w:rsidRPr="00665294">
        <w:rPr>
          <w:rFonts w:cs="Arial"/>
          <w:b/>
          <w:sz w:val="24"/>
          <w:szCs w:val="24"/>
        </w:rPr>
        <w:t xml:space="preserve">Item No. </w:t>
      </w:r>
      <w:r>
        <w:rPr>
          <w:rFonts w:eastAsia="Arial" w:cs="Arial"/>
          <w:b/>
          <w:bCs/>
          <w:sz w:val="24"/>
          <w:szCs w:val="24"/>
        </w:rPr>
        <w:t>2</w:t>
      </w:r>
      <w:r w:rsidRPr="00133BFC">
        <w:rPr>
          <w:rFonts w:eastAsia="Arial" w:cs="Arial"/>
          <w:b/>
          <w:bCs/>
          <w:spacing w:val="-1"/>
          <w:sz w:val="24"/>
          <w:szCs w:val="24"/>
        </w:rPr>
        <w:t xml:space="preserve"> </w:t>
      </w:r>
      <w:r w:rsidRPr="00133BFC">
        <w:rPr>
          <w:rFonts w:eastAsia="Arial" w:cs="Arial"/>
          <w:b/>
          <w:bCs/>
          <w:sz w:val="24"/>
          <w:szCs w:val="24"/>
        </w:rPr>
        <w:t>–</w:t>
      </w:r>
      <w:r w:rsidRPr="00133BFC">
        <w:t xml:space="preserve"> </w:t>
      </w:r>
      <w:r>
        <w:rPr>
          <w:rFonts w:eastAsia="Arial" w:cs="Arial"/>
          <w:b/>
          <w:bCs/>
          <w:spacing w:val="-1"/>
          <w:sz w:val="24"/>
          <w:szCs w:val="24"/>
        </w:rPr>
        <w:t>SUPPORT AND MAINTENANCE</w:t>
      </w:r>
    </w:p>
    <w:p w14:paraId="7D6E5C9C" w14:textId="77777777" w:rsidR="00EC6E68" w:rsidRPr="00665294" w:rsidRDefault="00EC6E68" w:rsidP="00EC6E68">
      <w:pPr>
        <w:jc w:val="center"/>
        <w:rPr>
          <w:rFonts w:cs="Arial"/>
        </w:rPr>
      </w:pPr>
      <w:r w:rsidRPr="00665294">
        <w:rPr>
          <w:rFonts w:cs="Arial"/>
          <w:b/>
          <w:sz w:val="24"/>
          <w:szCs w:val="24"/>
        </w:rPr>
        <w:t>Deviation schedule</w:t>
      </w:r>
    </w:p>
    <w:p w14:paraId="0DE3D771" w14:textId="77777777" w:rsidR="00EC6E68" w:rsidRPr="00665294" w:rsidRDefault="00EC6E68" w:rsidP="00EC6E68">
      <w:pPr>
        <w:rPr>
          <w:rFonts w:cs="Arial"/>
        </w:rPr>
      </w:pPr>
    </w:p>
    <w:tbl>
      <w:tblPr>
        <w:tblW w:w="0" w:type="auto"/>
        <w:tblInd w:w="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EC6E68" w:rsidRPr="00665294" w14:paraId="63DA1B55" w14:textId="77777777" w:rsidTr="00D16116">
        <w:tc>
          <w:tcPr>
            <w:tcW w:w="9072" w:type="dxa"/>
            <w:gridSpan w:val="3"/>
          </w:tcPr>
          <w:p w14:paraId="78CCCCCF" w14:textId="77777777" w:rsidR="00EC6E68" w:rsidRPr="00665294" w:rsidRDefault="00EC6E68" w:rsidP="00D16116">
            <w:pPr>
              <w:pStyle w:val="StandardParagraph"/>
              <w:spacing w:before="40" w:after="40"/>
              <w:rPr>
                <w:rFonts w:cs="Arial"/>
                <w:b/>
              </w:rPr>
            </w:pPr>
            <w:r w:rsidRPr="0066529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EC6E68" w:rsidRPr="00665294" w14:paraId="5EEE804E" w14:textId="77777777" w:rsidTr="00D16116">
        <w:tc>
          <w:tcPr>
            <w:tcW w:w="948" w:type="dxa"/>
          </w:tcPr>
          <w:p w14:paraId="415768B7" w14:textId="77777777" w:rsidR="00EC6E68" w:rsidRPr="00665294" w:rsidRDefault="00EC6E68" w:rsidP="00D16116">
            <w:pPr>
              <w:pStyle w:val="StandardParagraph"/>
              <w:spacing w:before="40" w:after="40"/>
              <w:jc w:val="center"/>
              <w:rPr>
                <w:rFonts w:cs="Arial"/>
                <w:b/>
              </w:rPr>
            </w:pPr>
            <w:r w:rsidRPr="00665294">
              <w:rPr>
                <w:rFonts w:cs="Arial"/>
                <w:b/>
              </w:rPr>
              <w:t>Item</w:t>
            </w:r>
          </w:p>
        </w:tc>
        <w:tc>
          <w:tcPr>
            <w:tcW w:w="1932" w:type="dxa"/>
          </w:tcPr>
          <w:p w14:paraId="51591058" w14:textId="77777777" w:rsidR="00EC6E68" w:rsidRPr="00665294" w:rsidRDefault="00EC6E68" w:rsidP="00D16116">
            <w:pPr>
              <w:pStyle w:val="StandardParagraph"/>
              <w:spacing w:before="40" w:after="40"/>
              <w:jc w:val="center"/>
              <w:rPr>
                <w:rFonts w:cs="Arial"/>
                <w:b/>
              </w:rPr>
            </w:pPr>
            <w:r w:rsidRPr="00DC0C45">
              <w:rPr>
                <w:rFonts w:eastAsia="Microsoft Sans Serif" w:cs="Arial"/>
                <w:b/>
                <w:lang w:val="en-US"/>
              </w:rPr>
              <w:t>Sub-clause</w:t>
            </w:r>
            <w:r w:rsidRPr="00DC0C45">
              <w:rPr>
                <w:rFonts w:eastAsia="Microsoft Sans Serif" w:cs="Arial"/>
                <w:b/>
                <w:spacing w:val="1"/>
                <w:lang w:val="en-US"/>
              </w:rPr>
              <w:t xml:space="preserve"> </w:t>
            </w:r>
            <w:r w:rsidRPr="00C87F12">
              <w:rPr>
                <w:rFonts w:eastAsia="Microsoft Sans Serif" w:cs="Arial"/>
                <w:b/>
                <w:w w:val="95"/>
              </w:rPr>
              <w:t>CP_TSS</w:t>
            </w:r>
            <w:r>
              <w:rPr>
                <w:rFonts w:eastAsia="Microsoft Sans Serif" w:cs="Arial"/>
                <w:b/>
                <w:w w:val="95"/>
              </w:rPr>
              <w:t>TAN-110</w:t>
            </w:r>
          </w:p>
        </w:tc>
        <w:tc>
          <w:tcPr>
            <w:tcW w:w="6192" w:type="dxa"/>
          </w:tcPr>
          <w:p w14:paraId="60D4CDF8" w14:textId="77777777" w:rsidR="00EC6E68" w:rsidRPr="00665294" w:rsidRDefault="00EC6E68" w:rsidP="00D16116">
            <w:pPr>
              <w:pStyle w:val="StandardParagraph"/>
              <w:spacing w:before="40" w:after="40"/>
              <w:jc w:val="center"/>
              <w:rPr>
                <w:rFonts w:cs="Arial"/>
                <w:b/>
              </w:rPr>
            </w:pPr>
            <w:r w:rsidRPr="00665294">
              <w:rPr>
                <w:rFonts w:cs="Arial"/>
                <w:b/>
              </w:rPr>
              <w:t>Proposed deviation</w:t>
            </w:r>
          </w:p>
        </w:tc>
      </w:tr>
      <w:tr w:rsidR="00EC6E68" w:rsidRPr="00665294" w14:paraId="2EACBECA" w14:textId="77777777" w:rsidTr="00D16116">
        <w:tc>
          <w:tcPr>
            <w:tcW w:w="948" w:type="dxa"/>
          </w:tcPr>
          <w:p w14:paraId="7EBD08AC" w14:textId="77777777" w:rsidR="00EC6E68" w:rsidRPr="00665294" w:rsidRDefault="00EC6E68" w:rsidP="00D16116">
            <w:pPr>
              <w:pStyle w:val="StandardParagraph"/>
              <w:spacing w:before="40" w:after="40"/>
              <w:jc w:val="center"/>
              <w:rPr>
                <w:rFonts w:cs="Arial"/>
                <w:b/>
              </w:rPr>
            </w:pPr>
          </w:p>
          <w:p w14:paraId="3502B49B" w14:textId="77777777" w:rsidR="00EC6E68" w:rsidRPr="00665294" w:rsidRDefault="00EC6E68" w:rsidP="00D16116">
            <w:pPr>
              <w:pStyle w:val="StandardParagraph"/>
              <w:spacing w:before="40" w:after="40"/>
              <w:jc w:val="center"/>
              <w:rPr>
                <w:rFonts w:cs="Arial"/>
                <w:b/>
              </w:rPr>
            </w:pPr>
          </w:p>
          <w:p w14:paraId="43D77D8B" w14:textId="77777777" w:rsidR="00EC6E68" w:rsidRPr="00665294" w:rsidRDefault="00EC6E68" w:rsidP="00D16116">
            <w:pPr>
              <w:pStyle w:val="StandardParagraph"/>
              <w:spacing w:before="40" w:after="40"/>
              <w:jc w:val="center"/>
              <w:rPr>
                <w:rFonts w:cs="Arial"/>
                <w:b/>
              </w:rPr>
            </w:pPr>
          </w:p>
          <w:p w14:paraId="3CF8122A" w14:textId="77777777" w:rsidR="00EC6E68" w:rsidRPr="00665294" w:rsidRDefault="00EC6E68" w:rsidP="00D16116">
            <w:pPr>
              <w:pStyle w:val="StandardParagraph"/>
              <w:spacing w:before="40" w:after="40"/>
              <w:jc w:val="center"/>
              <w:rPr>
                <w:rFonts w:cs="Arial"/>
                <w:b/>
              </w:rPr>
            </w:pPr>
          </w:p>
          <w:p w14:paraId="13DDB8D7" w14:textId="77777777" w:rsidR="00EC6E68" w:rsidRPr="00665294" w:rsidRDefault="00EC6E68" w:rsidP="00D16116">
            <w:pPr>
              <w:pStyle w:val="StandardParagraph"/>
              <w:spacing w:before="40" w:after="40"/>
              <w:jc w:val="center"/>
              <w:rPr>
                <w:rFonts w:cs="Arial"/>
                <w:b/>
              </w:rPr>
            </w:pPr>
          </w:p>
          <w:p w14:paraId="3C08D2F1" w14:textId="77777777" w:rsidR="00EC6E68" w:rsidRPr="00665294" w:rsidRDefault="00EC6E68" w:rsidP="00D16116">
            <w:pPr>
              <w:pStyle w:val="StandardParagraph"/>
              <w:spacing w:before="40" w:after="40"/>
              <w:jc w:val="center"/>
              <w:rPr>
                <w:rFonts w:cs="Arial"/>
                <w:b/>
              </w:rPr>
            </w:pPr>
          </w:p>
          <w:p w14:paraId="3991424A" w14:textId="77777777" w:rsidR="00EC6E68" w:rsidRPr="00665294" w:rsidRDefault="00EC6E68" w:rsidP="00D16116">
            <w:pPr>
              <w:pStyle w:val="StandardParagraph"/>
              <w:spacing w:before="40" w:after="40"/>
              <w:jc w:val="center"/>
              <w:rPr>
                <w:rFonts w:cs="Arial"/>
                <w:b/>
              </w:rPr>
            </w:pPr>
          </w:p>
          <w:p w14:paraId="14A8E973" w14:textId="77777777" w:rsidR="00EC6E68" w:rsidRPr="00665294" w:rsidRDefault="00EC6E68" w:rsidP="00D16116">
            <w:pPr>
              <w:pStyle w:val="StandardParagraph"/>
              <w:spacing w:before="40" w:after="40"/>
              <w:jc w:val="center"/>
              <w:rPr>
                <w:rFonts w:cs="Arial"/>
                <w:b/>
              </w:rPr>
            </w:pPr>
          </w:p>
          <w:p w14:paraId="2F10AF14" w14:textId="77777777" w:rsidR="00EC6E68" w:rsidRPr="00665294" w:rsidRDefault="00EC6E68" w:rsidP="00D16116">
            <w:pPr>
              <w:pStyle w:val="StandardParagraph"/>
              <w:spacing w:before="40" w:after="40"/>
              <w:jc w:val="center"/>
              <w:rPr>
                <w:rFonts w:cs="Arial"/>
                <w:b/>
              </w:rPr>
            </w:pPr>
          </w:p>
          <w:p w14:paraId="2E1964FD" w14:textId="77777777" w:rsidR="00EC6E68" w:rsidRPr="00665294" w:rsidRDefault="00EC6E68" w:rsidP="00D16116">
            <w:pPr>
              <w:pStyle w:val="StandardParagraph"/>
              <w:spacing w:before="40" w:after="40"/>
              <w:jc w:val="center"/>
              <w:rPr>
                <w:rFonts w:cs="Arial"/>
                <w:b/>
              </w:rPr>
            </w:pPr>
          </w:p>
          <w:p w14:paraId="1F4405C5" w14:textId="77777777" w:rsidR="00EC6E68" w:rsidRPr="00665294" w:rsidRDefault="00EC6E68" w:rsidP="00D16116">
            <w:pPr>
              <w:pStyle w:val="StandardParagraph"/>
              <w:spacing w:before="40" w:after="40"/>
              <w:jc w:val="center"/>
              <w:rPr>
                <w:rFonts w:cs="Arial"/>
                <w:b/>
              </w:rPr>
            </w:pPr>
          </w:p>
          <w:p w14:paraId="0F9E1177" w14:textId="77777777" w:rsidR="00EC6E68" w:rsidRPr="00665294" w:rsidRDefault="00EC6E68" w:rsidP="00D16116">
            <w:pPr>
              <w:pStyle w:val="StandardParagraph"/>
              <w:spacing w:before="40" w:after="40"/>
              <w:jc w:val="center"/>
              <w:rPr>
                <w:rFonts w:cs="Arial"/>
                <w:b/>
              </w:rPr>
            </w:pPr>
          </w:p>
          <w:p w14:paraId="3E10ACDD" w14:textId="77777777" w:rsidR="00EC6E68" w:rsidRPr="00665294" w:rsidRDefault="00EC6E68" w:rsidP="00D16116">
            <w:pPr>
              <w:pStyle w:val="StandardParagraph"/>
              <w:spacing w:before="40" w:after="40"/>
              <w:jc w:val="center"/>
              <w:rPr>
                <w:rFonts w:cs="Arial"/>
                <w:b/>
              </w:rPr>
            </w:pPr>
          </w:p>
          <w:p w14:paraId="20C481B0" w14:textId="77777777" w:rsidR="00EC6E68" w:rsidRPr="00665294" w:rsidRDefault="00EC6E68" w:rsidP="00D16116">
            <w:pPr>
              <w:pStyle w:val="StandardParagraph"/>
              <w:spacing w:before="40" w:after="40"/>
              <w:jc w:val="center"/>
              <w:rPr>
                <w:rFonts w:cs="Arial"/>
                <w:b/>
              </w:rPr>
            </w:pPr>
          </w:p>
          <w:p w14:paraId="2DB009E4" w14:textId="77777777" w:rsidR="00EC6E68" w:rsidRPr="00665294" w:rsidRDefault="00EC6E68" w:rsidP="00D16116">
            <w:pPr>
              <w:pStyle w:val="StandardParagraph"/>
              <w:spacing w:before="40" w:after="40"/>
              <w:jc w:val="center"/>
              <w:rPr>
                <w:rFonts w:cs="Arial"/>
                <w:b/>
              </w:rPr>
            </w:pPr>
          </w:p>
          <w:p w14:paraId="55783835" w14:textId="77777777" w:rsidR="00EC6E68" w:rsidRPr="00665294" w:rsidRDefault="00EC6E68" w:rsidP="00D16116">
            <w:pPr>
              <w:pStyle w:val="StandardParagraph"/>
              <w:spacing w:before="40" w:after="40"/>
              <w:jc w:val="center"/>
              <w:rPr>
                <w:rFonts w:cs="Arial"/>
                <w:b/>
              </w:rPr>
            </w:pPr>
          </w:p>
          <w:p w14:paraId="001134EE" w14:textId="77777777" w:rsidR="00EC6E68" w:rsidRPr="00665294" w:rsidRDefault="00EC6E68" w:rsidP="00D16116">
            <w:pPr>
              <w:pStyle w:val="StandardParagraph"/>
              <w:spacing w:before="40" w:after="40"/>
              <w:jc w:val="center"/>
              <w:rPr>
                <w:rFonts w:cs="Arial"/>
                <w:b/>
              </w:rPr>
            </w:pPr>
          </w:p>
          <w:p w14:paraId="2F28429D" w14:textId="77777777" w:rsidR="00EC6E68" w:rsidRPr="00665294" w:rsidRDefault="00EC6E68" w:rsidP="00D16116">
            <w:pPr>
              <w:pStyle w:val="StandardParagraph"/>
              <w:spacing w:before="40" w:after="40"/>
              <w:jc w:val="center"/>
              <w:rPr>
                <w:rFonts w:cs="Arial"/>
                <w:b/>
              </w:rPr>
            </w:pPr>
          </w:p>
          <w:p w14:paraId="369044B3" w14:textId="77777777" w:rsidR="00EC6E68" w:rsidRPr="00665294" w:rsidRDefault="00EC6E68" w:rsidP="00D16116">
            <w:pPr>
              <w:pStyle w:val="StandardParagraph"/>
              <w:spacing w:before="40" w:after="40"/>
              <w:jc w:val="center"/>
              <w:rPr>
                <w:rFonts w:cs="Arial"/>
                <w:b/>
              </w:rPr>
            </w:pPr>
          </w:p>
          <w:p w14:paraId="57A848F7" w14:textId="77777777" w:rsidR="00EC6E68" w:rsidRPr="00665294" w:rsidRDefault="00EC6E68" w:rsidP="00D16116">
            <w:pPr>
              <w:pStyle w:val="StandardParagraph"/>
              <w:spacing w:before="40" w:after="40"/>
              <w:jc w:val="center"/>
              <w:rPr>
                <w:rFonts w:cs="Arial"/>
                <w:b/>
              </w:rPr>
            </w:pPr>
          </w:p>
        </w:tc>
        <w:tc>
          <w:tcPr>
            <w:tcW w:w="1932" w:type="dxa"/>
          </w:tcPr>
          <w:p w14:paraId="6E03FF93" w14:textId="77777777" w:rsidR="00EC6E68" w:rsidRPr="00665294" w:rsidRDefault="00EC6E68" w:rsidP="00D16116">
            <w:pPr>
              <w:pStyle w:val="StandardParagraph"/>
              <w:spacing w:before="40" w:after="40"/>
              <w:jc w:val="center"/>
              <w:rPr>
                <w:rFonts w:cs="Arial"/>
                <w:b/>
              </w:rPr>
            </w:pPr>
          </w:p>
        </w:tc>
        <w:tc>
          <w:tcPr>
            <w:tcW w:w="6192" w:type="dxa"/>
          </w:tcPr>
          <w:p w14:paraId="2A708E0F" w14:textId="77777777" w:rsidR="00EC6E68" w:rsidRPr="00665294" w:rsidRDefault="00EC6E68" w:rsidP="00D16116">
            <w:pPr>
              <w:pStyle w:val="StandardParagraph"/>
              <w:spacing w:before="40" w:after="40"/>
              <w:jc w:val="center"/>
              <w:rPr>
                <w:rFonts w:cs="Arial"/>
                <w:b/>
              </w:rPr>
            </w:pPr>
          </w:p>
          <w:p w14:paraId="3B069F67" w14:textId="77777777" w:rsidR="00EC6E68" w:rsidRPr="00665294" w:rsidRDefault="00EC6E68" w:rsidP="00D16116">
            <w:pPr>
              <w:pStyle w:val="StandardParagraph"/>
              <w:spacing w:before="40" w:after="40"/>
              <w:jc w:val="center"/>
              <w:rPr>
                <w:rFonts w:cs="Arial"/>
                <w:b/>
              </w:rPr>
            </w:pPr>
          </w:p>
          <w:p w14:paraId="081E16FA" w14:textId="77777777" w:rsidR="00EC6E68" w:rsidRPr="00665294" w:rsidRDefault="00EC6E68" w:rsidP="00D16116">
            <w:pPr>
              <w:pStyle w:val="StandardParagraph"/>
              <w:spacing w:before="40" w:after="40"/>
              <w:jc w:val="center"/>
              <w:rPr>
                <w:rFonts w:cs="Arial"/>
                <w:b/>
              </w:rPr>
            </w:pPr>
          </w:p>
          <w:p w14:paraId="05641F29" w14:textId="77777777" w:rsidR="00EC6E68" w:rsidRPr="00665294" w:rsidRDefault="00EC6E68" w:rsidP="00D16116">
            <w:pPr>
              <w:pStyle w:val="StandardParagraph"/>
              <w:spacing w:before="40" w:after="40"/>
              <w:jc w:val="center"/>
              <w:rPr>
                <w:rFonts w:cs="Arial"/>
                <w:b/>
              </w:rPr>
            </w:pPr>
          </w:p>
          <w:p w14:paraId="6D0C0D0E" w14:textId="77777777" w:rsidR="00EC6E68" w:rsidRPr="00665294" w:rsidRDefault="00EC6E68" w:rsidP="00D16116">
            <w:pPr>
              <w:pStyle w:val="StandardParagraph"/>
              <w:spacing w:before="40" w:after="40"/>
              <w:jc w:val="center"/>
              <w:rPr>
                <w:rFonts w:cs="Arial"/>
                <w:b/>
              </w:rPr>
            </w:pPr>
          </w:p>
          <w:p w14:paraId="025DD5E4" w14:textId="77777777" w:rsidR="00EC6E68" w:rsidRPr="00665294" w:rsidRDefault="00EC6E68" w:rsidP="00D16116">
            <w:pPr>
              <w:pStyle w:val="StandardParagraph"/>
              <w:spacing w:before="40" w:after="40"/>
              <w:jc w:val="center"/>
              <w:rPr>
                <w:rFonts w:cs="Arial"/>
                <w:b/>
              </w:rPr>
            </w:pPr>
          </w:p>
          <w:p w14:paraId="64E32C6C" w14:textId="77777777" w:rsidR="00EC6E68" w:rsidRPr="00665294" w:rsidRDefault="00EC6E68" w:rsidP="00D16116">
            <w:pPr>
              <w:pStyle w:val="StandardParagraph"/>
              <w:spacing w:before="40" w:after="40"/>
              <w:jc w:val="center"/>
              <w:rPr>
                <w:rFonts w:cs="Arial"/>
                <w:b/>
              </w:rPr>
            </w:pPr>
          </w:p>
          <w:p w14:paraId="7A2C0599" w14:textId="77777777" w:rsidR="00EC6E68" w:rsidRPr="00665294" w:rsidRDefault="00EC6E68" w:rsidP="00D16116">
            <w:pPr>
              <w:pStyle w:val="StandardParagraph"/>
              <w:spacing w:before="40" w:after="40"/>
              <w:jc w:val="center"/>
              <w:rPr>
                <w:rFonts w:cs="Arial"/>
                <w:b/>
              </w:rPr>
            </w:pPr>
          </w:p>
          <w:p w14:paraId="05DFB1AD" w14:textId="77777777" w:rsidR="00EC6E68" w:rsidRPr="00665294" w:rsidRDefault="00EC6E68" w:rsidP="00D16116">
            <w:pPr>
              <w:pStyle w:val="StandardParagraph"/>
              <w:spacing w:before="40" w:after="40"/>
              <w:jc w:val="center"/>
              <w:rPr>
                <w:rFonts w:cs="Arial"/>
                <w:b/>
              </w:rPr>
            </w:pPr>
          </w:p>
          <w:p w14:paraId="71AFED52" w14:textId="77777777" w:rsidR="00EC6E68" w:rsidRPr="00665294" w:rsidRDefault="00EC6E68" w:rsidP="00D16116">
            <w:pPr>
              <w:pStyle w:val="StandardParagraph"/>
              <w:spacing w:before="40" w:after="40"/>
              <w:jc w:val="center"/>
              <w:rPr>
                <w:rFonts w:cs="Arial"/>
                <w:b/>
              </w:rPr>
            </w:pPr>
          </w:p>
          <w:p w14:paraId="05305AD4" w14:textId="77777777" w:rsidR="00EC6E68" w:rsidRPr="00665294" w:rsidRDefault="00EC6E68" w:rsidP="00D16116">
            <w:pPr>
              <w:pStyle w:val="StandardParagraph"/>
              <w:spacing w:before="40" w:after="40"/>
              <w:jc w:val="center"/>
              <w:rPr>
                <w:rFonts w:cs="Arial"/>
                <w:b/>
              </w:rPr>
            </w:pPr>
          </w:p>
          <w:p w14:paraId="2B192A31" w14:textId="77777777" w:rsidR="00EC6E68" w:rsidRPr="00665294" w:rsidRDefault="00EC6E68" w:rsidP="00D16116">
            <w:pPr>
              <w:pStyle w:val="StandardParagraph"/>
              <w:spacing w:before="40" w:after="40"/>
              <w:jc w:val="center"/>
              <w:rPr>
                <w:rFonts w:cs="Arial"/>
                <w:b/>
              </w:rPr>
            </w:pPr>
          </w:p>
          <w:p w14:paraId="7F7475F6" w14:textId="77777777" w:rsidR="00EC6E68" w:rsidRPr="00665294" w:rsidRDefault="00EC6E68" w:rsidP="00D16116">
            <w:pPr>
              <w:pStyle w:val="StandardParagraph"/>
              <w:spacing w:before="40" w:after="40"/>
              <w:jc w:val="center"/>
              <w:rPr>
                <w:rFonts w:cs="Arial"/>
                <w:b/>
              </w:rPr>
            </w:pPr>
          </w:p>
          <w:p w14:paraId="31DE483E" w14:textId="77777777" w:rsidR="00EC6E68" w:rsidRPr="00665294" w:rsidRDefault="00EC6E68" w:rsidP="00D16116">
            <w:pPr>
              <w:pStyle w:val="StandardParagraph"/>
              <w:spacing w:before="40" w:after="40"/>
              <w:jc w:val="center"/>
              <w:rPr>
                <w:rFonts w:cs="Arial"/>
                <w:b/>
              </w:rPr>
            </w:pPr>
          </w:p>
          <w:p w14:paraId="37863F53" w14:textId="77777777" w:rsidR="00EC6E68" w:rsidRPr="00665294" w:rsidRDefault="00EC6E68" w:rsidP="00D16116">
            <w:pPr>
              <w:pStyle w:val="StandardParagraph"/>
              <w:spacing w:before="40" w:after="40"/>
              <w:jc w:val="center"/>
              <w:rPr>
                <w:rFonts w:cs="Arial"/>
                <w:b/>
              </w:rPr>
            </w:pPr>
          </w:p>
          <w:p w14:paraId="343833F6" w14:textId="77777777" w:rsidR="00EC6E68" w:rsidRPr="00665294" w:rsidRDefault="00EC6E68" w:rsidP="00D16116">
            <w:pPr>
              <w:pStyle w:val="StandardParagraph"/>
              <w:spacing w:before="40" w:after="40"/>
              <w:jc w:val="center"/>
              <w:rPr>
                <w:rFonts w:cs="Arial"/>
                <w:b/>
              </w:rPr>
            </w:pPr>
          </w:p>
          <w:p w14:paraId="6B2E31EA" w14:textId="77777777" w:rsidR="00EC6E68" w:rsidRPr="00665294" w:rsidRDefault="00EC6E68" w:rsidP="00D16116">
            <w:pPr>
              <w:pStyle w:val="StandardParagraph"/>
              <w:spacing w:before="40" w:after="40"/>
              <w:jc w:val="center"/>
              <w:rPr>
                <w:rFonts w:cs="Arial"/>
                <w:b/>
              </w:rPr>
            </w:pPr>
          </w:p>
          <w:p w14:paraId="663DDE22" w14:textId="77777777" w:rsidR="00EC6E68" w:rsidRPr="00665294" w:rsidRDefault="00EC6E68" w:rsidP="00D16116">
            <w:pPr>
              <w:pStyle w:val="StandardParagraph"/>
              <w:spacing w:before="40" w:after="40"/>
              <w:jc w:val="center"/>
              <w:rPr>
                <w:rFonts w:cs="Arial"/>
                <w:b/>
              </w:rPr>
            </w:pPr>
          </w:p>
          <w:p w14:paraId="6E7FAF91" w14:textId="77777777" w:rsidR="00EC6E68" w:rsidRPr="00665294" w:rsidRDefault="00EC6E68" w:rsidP="00D16116">
            <w:pPr>
              <w:pStyle w:val="StandardParagraph"/>
              <w:spacing w:before="40" w:after="40"/>
              <w:jc w:val="center"/>
              <w:rPr>
                <w:rFonts w:cs="Arial"/>
                <w:b/>
              </w:rPr>
            </w:pPr>
          </w:p>
          <w:p w14:paraId="337F3920" w14:textId="77777777" w:rsidR="00EC6E68" w:rsidRPr="00665294" w:rsidRDefault="00EC6E68" w:rsidP="00D16116">
            <w:pPr>
              <w:pStyle w:val="StandardParagraph"/>
              <w:spacing w:before="40" w:after="40"/>
              <w:jc w:val="center"/>
              <w:rPr>
                <w:rFonts w:cs="Arial"/>
                <w:b/>
              </w:rPr>
            </w:pPr>
          </w:p>
          <w:p w14:paraId="32BF4662" w14:textId="77777777" w:rsidR="00EC6E68" w:rsidRPr="00665294" w:rsidRDefault="00EC6E68" w:rsidP="00D16116">
            <w:pPr>
              <w:pStyle w:val="StandardParagraph"/>
              <w:spacing w:before="40" w:after="40"/>
              <w:jc w:val="center"/>
              <w:rPr>
                <w:rFonts w:cs="Arial"/>
                <w:b/>
              </w:rPr>
            </w:pPr>
          </w:p>
          <w:p w14:paraId="6EFBFB8F" w14:textId="77777777" w:rsidR="00EC6E68" w:rsidRPr="00665294" w:rsidRDefault="00EC6E68" w:rsidP="00D16116">
            <w:pPr>
              <w:pStyle w:val="StandardParagraph"/>
              <w:spacing w:before="40" w:after="40"/>
              <w:jc w:val="center"/>
              <w:rPr>
                <w:rFonts w:cs="Arial"/>
                <w:b/>
              </w:rPr>
            </w:pPr>
          </w:p>
          <w:p w14:paraId="53EE949C" w14:textId="77777777" w:rsidR="00EC6E68" w:rsidRPr="00665294" w:rsidRDefault="00EC6E68" w:rsidP="00D16116">
            <w:pPr>
              <w:pStyle w:val="StandardParagraph"/>
              <w:spacing w:before="40" w:after="40"/>
              <w:jc w:val="center"/>
              <w:rPr>
                <w:rFonts w:cs="Arial"/>
                <w:b/>
              </w:rPr>
            </w:pPr>
          </w:p>
          <w:p w14:paraId="02C801A9" w14:textId="77777777" w:rsidR="00EC6E68" w:rsidRPr="00665294" w:rsidRDefault="00EC6E68" w:rsidP="00D16116">
            <w:pPr>
              <w:pStyle w:val="StandardParagraph"/>
              <w:spacing w:before="40" w:after="40"/>
              <w:jc w:val="center"/>
              <w:rPr>
                <w:rFonts w:cs="Arial"/>
                <w:b/>
              </w:rPr>
            </w:pPr>
          </w:p>
          <w:p w14:paraId="4DF473D4" w14:textId="77777777" w:rsidR="00EC6E68" w:rsidRPr="00665294" w:rsidRDefault="00EC6E68" w:rsidP="00D16116">
            <w:pPr>
              <w:pStyle w:val="StandardParagraph"/>
              <w:spacing w:before="40" w:after="40"/>
              <w:jc w:val="center"/>
              <w:rPr>
                <w:rFonts w:cs="Arial"/>
                <w:b/>
              </w:rPr>
            </w:pPr>
          </w:p>
          <w:p w14:paraId="360C7824" w14:textId="77777777" w:rsidR="00EC6E68" w:rsidRPr="00665294" w:rsidRDefault="00EC6E68" w:rsidP="00D16116">
            <w:pPr>
              <w:pStyle w:val="StandardParagraph"/>
              <w:spacing w:before="40" w:after="40"/>
              <w:jc w:val="center"/>
              <w:rPr>
                <w:rFonts w:cs="Arial"/>
                <w:b/>
              </w:rPr>
            </w:pPr>
          </w:p>
          <w:p w14:paraId="1769CBAE" w14:textId="77777777" w:rsidR="00EC6E68" w:rsidRPr="00665294" w:rsidRDefault="00EC6E68" w:rsidP="00D16116">
            <w:pPr>
              <w:pStyle w:val="StandardParagraph"/>
              <w:spacing w:before="40" w:after="40"/>
              <w:jc w:val="center"/>
              <w:rPr>
                <w:rFonts w:cs="Arial"/>
                <w:b/>
              </w:rPr>
            </w:pPr>
          </w:p>
          <w:p w14:paraId="50B79A71" w14:textId="77777777" w:rsidR="00EC6E68" w:rsidRPr="00665294" w:rsidRDefault="00EC6E68" w:rsidP="00D16116">
            <w:pPr>
              <w:pStyle w:val="StandardParagraph"/>
              <w:spacing w:before="40" w:after="40"/>
              <w:jc w:val="center"/>
              <w:rPr>
                <w:rFonts w:cs="Arial"/>
                <w:b/>
              </w:rPr>
            </w:pPr>
          </w:p>
        </w:tc>
      </w:tr>
    </w:tbl>
    <w:p w14:paraId="342007C7" w14:textId="77777777" w:rsidR="00EC6E68" w:rsidRDefault="00EC6E68" w:rsidP="00EC6E68">
      <w:pPr>
        <w:widowControl w:val="0"/>
        <w:spacing w:before="10"/>
        <w:rPr>
          <w:rFonts w:eastAsia="Microsoft Sans Serif" w:cs="Arial"/>
          <w:u w:val="single"/>
        </w:rPr>
      </w:pPr>
    </w:p>
    <w:p w14:paraId="4BD72034" w14:textId="77777777" w:rsidR="00EC6E68" w:rsidRDefault="00EC6E68" w:rsidP="00EC6E68">
      <w:pPr>
        <w:tabs>
          <w:tab w:val="left" w:pos="2159"/>
          <w:tab w:val="left" w:pos="8988"/>
        </w:tabs>
        <w:spacing w:after="120"/>
        <w:ind w:right="787"/>
        <w:jc w:val="center"/>
        <w:rPr>
          <w:rFonts w:eastAsia="Microsoft Sans Serif" w:cs="Arial"/>
        </w:rPr>
      </w:pPr>
    </w:p>
    <w:p w14:paraId="16FB4C9A" w14:textId="77777777" w:rsidR="00EC6E68" w:rsidRPr="00DC0C45" w:rsidRDefault="00EC6E68" w:rsidP="00EC6E68">
      <w:pPr>
        <w:tabs>
          <w:tab w:val="left" w:pos="2159"/>
          <w:tab w:val="left" w:pos="8988"/>
        </w:tabs>
        <w:spacing w:after="120"/>
        <w:ind w:right="787"/>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41B65E07" w14:textId="77777777" w:rsidR="00EC6E68" w:rsidRPr="00DC0C45" w:rsidRDefault="00EC6E68" w:rsidP="00EC6E68">
      <w:pPr>
        <w:widowControl w:val="0"/>
        <w:spacing w:before="7"/>
        <w:rPr>
          <w:rFonts w:eastAsia="Microsoft Sans Serif" w:cs="Arial"/>
          <w:sz w:val="23"/>
        </w:rPr>
      </w:pPr>
    </w:p>
    <w:p w14:paraId="0C420139" w14:textId="77777777" w:rsidR="00EC6E68" w:rsidRDefault="00EC6E68" w:rsidP="00EC6E68">
      <w:pPr>
        <w:keepLines/>
        <w:spacing w:line="259" w:lineRule="exact"/>
        <w:rPr>
          <w:rFonts w:cs="Arial"/>
        </w:rPr>
      </w:pPr>
    </w:p>
    <w:p w14:paraId="5B35908B" w14:textId="77777777" w:rsidR="00EC6E68" w:rsidRPr="00DF6184" w:rsidRDefault="00EC6E68" w:rsidP="00EC6E68">
      <w:pPr>
        <w:keepLines/>
        <w:spacing w:line="259" w:lineRule="exact"/>
        <w:rPr>
          <w:rFonts w:cs="Arial"/>
        </w:rPr>
      </w:pPr>
      <w:r w:rsidRPr="00DF6184">
        <w:rPr>
          <w:rFonts w:cs="Arial"/>
        </w:rPr>
        <w:t>Tenderer’s Authorised Signatory: ___________________________________________________</w:t>
      </w:r>
    </w:p>
    <w:p w14:paraId="30F6FE1D"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0E7F5B4E" w14:textId="77777777" w:rsidR="00EC6E68" w:rsidRPr="00DC0C45" w:rsidRDefault="00EC6E68" w:rsidP="00EC6E68">
      <w:pPr>
        <w:widowControl w:val="0"/>
        <w:spacing w:before="5"/>
        <w:rPr>
          <w:rFonts w:eastAsia="Microsoft Sans Serif" w:cs="Arial"/>
          <w:sz w:val="26"/>
        </w:rPr>
      </w:pPr>
    </w:p>
    <w:p w14:paraId="46DE7EBA" w14:textId="77777777" w:rsidR="00EC6E68" w:rsidRDefault="00EC6E68" w:rsidP="00EC6E68">
      <w:pPr>
        <w:spacing w:line="288" w:lineRule="auto"/>
        <w:rPr>
          <w:rFonts w:eastAsia="Microsoft Sans Serif" w:cs="Arial"/>
        </w:rPr>
      </w:pPr>
    </w:p>
    <w:p w14:paraId="60B072AB" w14:textId="77777777" w:rsidR="00EC6E68" w:rsidRDefault="00EC6E68" w:rsidP="00EC6E68">
      <w:pPr>
        <w:widowControl w:val="0"/>
        <w:tabs>
          <w:tab w:val="left" w:pos="1080"/>
        </w:tabs>
        <w:spacing w:before="93"/>
        <w:ind w:left="-450" w:hanging="360"/>
        <w:outlineLvl w:val="0"/>
        <w:rPr>
          <w:rFonts w:eastAsia="Arial" w:cs="Arial"/>
          <w:b/>
          <w:bCs/>
          <w:sz w:val="24"/>
          <w:szCs w:val="24"/>
        </w:rPr>
      </w:pPr>
      <w:bookmarkStart w:id="132" w:name="_Toc117692553"/>
      <w:r>
        <w:rPr>
          <w:rFonts w:eastAsia="Microsoft Sans Serif" w:cs="Arial"/>
        </w:rPr>
        <w:lastRenderedPageBreak/>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sidRPr="00DF6184">
        <w:rPr>
          <w:rFonts w:cs="Arial"/>
        </w:rPr>
        <w:t>___________________________________________________</w:t>
      </w:r>
      <w:bookmarkEnd w:id="132"/>
    </w:p>
    <w:p w14:paraId="3BEB16B7"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33" w:name="_Toc117692554"/>
    </w:p>
    <w:p w14:paraId="52C61152"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3F3E47F3"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14649A4C"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6C2C06CD" w14:textId="4898438F"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r w:rsidRPr="00133BFC">
        <w:rPr>
          <w:rFonts w:eastAsia="Arial" w:cs="Arial"/>
          <w:b/>
          <w:bCs/>
          <w:sz w:val="24"/>
          <w:szCs w:val="24"/>
        </w:rPr>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3 SERVICE LEVELS</w:t>
      </w:r>
      <w:bookmarkEnd w:id="133"/>
    </w:p>
    <w:p w14:paraId="700DC9E6"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5C077E41"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26836DA4"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1B11E0E1"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1E0DF534" w14:textId="77777777" w:rsidTr="00D16116">
        <w:tc>
          <w:tcPr>
            <w:tcW w:w="1008" w:type="dxa"/>
            <w:shd w:val="clear" w:color="auto" w:fill="auto"/>
          </w:tcPr>
          <w:p w14:paraId="17ECE957"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76C05AA9"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4C62FE1B"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0CBB1D44"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015E69D0"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3E84199C" w14:textId="77777777" w:rsidTr="00D16116">
        <w:trPr>
          <w:trHeight w:val="6380"/>
        </w:trPr>
        <w:tc>
          <w:tcPr>
            <w:tcW w:w="1008" w:type="dxa"/>
            <w:shd w:val="clear" w:color="auto" w:fill="auto"/>
          </w:tcPr>
          <w:p w14:paraId="18849EEA"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3</w:t>
            </w:r>
          </w:p>
        </w:tc>
        <w:tc>
          <w:tcPr>
            <w:tcW w:w="1980" w:type="dxa"/>
            <w:shd w:val="clear" w:color="auto" w:fill="auto"/>
          </w:tcPr>
          <w:p w14:paraId="32D13FE0"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8</w:t>
            </w:r>
          </w:p>
          <w:p w14:paraId="208C53CC" w14:textId="77777777" w:rsidR="00EC6E68" w:rsidRPr="00C87F12" w:rsidRDefault="00EC6E68" w:rsidP="00D16116">
            <w:pPr>
              <w:widowControl w:val="0"/>
              <w:ind w:right="-46"/>
              <w:jc w:val="center"/>
              <w:rPr>
                <w:rFonts w:eastAsia="Microsoft Sans Serif" w:cs="Arial"/>
                <w:b/>
                <w:spacing w:val="-1"/>
              </w:rPr>
            </w:pPr>
          </w:p>
          <w:p w14:paraId="42778C05" w14:textId="77777777" w:rsidR="00EC6E68" w:rsidRDefault="00EC6E68" w:rsidP="00D16116">
            <w:pPr>
              <w:widowControl w:val="0"/>
              <w:ind w:right="-46"/>
              <w:jc w:val="center"/>
              <w:rPr>
                <w:rFonts w:eastAsia="Microsoft Sans Serif" w:cs="Arial"/>
                <w:spacing w:val="-1"/>
              </w:rPr>
            </w:pPr>
          </w:p>
          <w:p w14:paraId="7F4361E9" w14:textId="77777777" w:rsidR="00EC6E68" w:rsidRDefault="00EC6E68" w:rsidP="00D16116">
            <w:pPr>
              <w:widowControl w:val="0"/>
              <w:ind w:right="-46"/>
              <w:jc w:val="center"/>
              <w:rPr>
                <w:rFonts w:eastAsia="Microsoft Sans Serif" w:cs="Arial"/>
                <w:spacing w:val="-1"/>
              </w:rPr>
            </w:pPr>
            <w:r>
              <w:rPr>
                <w:rFonts w:eastAsia="Microsoft Sans Serif" w:cs="Arial"/>
                <w:spacing w:val="-1"/>
              </w:rPr>
              <w:t>8.1</w:t>
            </w:r>
          </w:p>
          <w:p w14:paraId="571011BE" w14:textId="77777777" w:rsidR="00EC6E68" w:rsidRDefault="00EC6E68" w:rsidP="00D16116">
            <w:pPr>
              <w:widowControl w:val="0"/>
              <w:ind w:right="-46"/>
              <w:jc w:val="center"/>
              <w:rPr>
                <w:rFonts w:eastAsia="Microsoft Sans Serif" w:cs="Arial"/>
                <w:spacing w:val="-1"/>
              </w:rPr>
            </w:pPr>
          </w:p>
          <w:p w14:paraId="1E8587A8" w14:textId="77777777" w:rsidR="00EC6E68" w:rsidRDefault="00EC6E68" w:rsidP="00D16116">
            <w:pPr>
              <w:widowControl w:val="0"/>
              <w:ind w:right="-46"/>
              <w:jc w:val="center"/>
              <w:rPr>
                <w:rFonts w:eastAsia="Microsoft Sans Serif" w:cs="Arial"/>
                <w:spacing w:val="-1"/>
              </w:rPr>
            </w:pPr>
            <w:r>
              <w:rPr>
                <w:rFonts w:eastAsia="Microsoft Sans Serif" w:cs="Arial"/>
                <w:spacing w:val="-1"/>
              </w:rPr>
              <w:t>8.2</w:t>
            </w:r>
          </w:p>
          <w:p w14:paraId="03B20583" w14:textId="77777777" w:rsidR="00EC6E68" w:rsidRDefault="00EC6E68" w:rsidP="00D16116">
            <w:pPr>
              <w:widowControl w:val="0"/>
              <w:ind w:right="-46"/>
              <w:jc w:val="center"/>
              <w:rPr>
                <w:rFonts w:eastAsia="Microsoft Sans Serif" w:cs="Arial"/>
                <w:spacing w:val="-1"/>
              </w:rPr>
            </w:pPr>
          </w:p>
          <w:p w14:paraId="5F8A1F05" w14:textId="77777777" w:rsidR="00EC6E68" w:rsidRDefault="00EC6E68" w:rsidP="00D16116">
            <w:pPr>
              <w:widowControl w:val="0"/>
              <w:ind w:right="-46"/>
              <w:jc w:val="center"/>
              <w:rPr>
                <w:rFonts w:eastAsia="Microsoft Sans Serif" w:cs="Arial"/>
                <w:spacing w:val="-1"/>
              </w:rPr>
            </w:pPr>
          </w:p>
          <w:p w14:paraId="50D4F801" w14:textId="77777777" w:rsidR="00EC6E68" w:rsidRDefault="00EC6E68" w:rsidP="00D16116">
            <w:pPr>
              <w:widowControl w:val="0"/>
              <w:ind w:right="-46"/>
              <w:jc w:val="center"/>
              <w:rPr>
                <w:rFonts w:eastAsia="Microsoft Sans Serif" w:cs="Arial"/>
                <w:spacing w:val="-1"/>
              </w:rPr>
            </w:pPr>
            <w:r>
              <w:rPr>
                <w:rFonts w:eastAsia="Microsoft Sans Serif" w:cs="Arial"/>
                <w:spacing w:val="-1"/>
              </w:rPr>
              <w:t>8.3</w:t>
            </w:r>
          </w:p>
          <w:p w14:paraId="153B1B81" w14:textId="77777777" w:rsidR="00EC6E68" w:rsidRDefault="00EC6E68" w:rsidP="00D16116">
            <w:pPr>
              <w:widowControl w:val="0"/>
              <w:ind w:right="-46"/>
              <w:jc w:val="center"/>
              <w:rPr>
                <w:rFonts w:eastAsia="Microsoft Sans Serif" w:cs="Arial"/>
                <w:spacing w:val="-1"/>
              </w:rPr>
            </w:pPr>
          </w:p>
          <w:p w14:paraId="179ACEE0" w14:textId="77777777" w:rsidR="00EC6E68" w:rsidRDefault="00EC6E68" w:rsidP="00D16116">
            <w:pPr>
              <w:widowControl w:val="0"/>
              <w:ind w:right="-46"/>
              <w:jc w:val="center"/>
              <w:rPr>
                <w:rFonts w:eastAsia="Microsoft Sans Serif" w:cs="Arial"/>
                <w:spacing w:val="-1"/>
              </w:rPr>
            </w:pPr>
          </w:p>
          <w:p w14:paraId="28FF24E5" w14:textId="77777777" w:rsidR="00EC6E68" w:rsidRDefault="00EC6E68" w:rsidP="00D16116">
            <w:pPr>
              <w:widowControl w:val="0"/>
              <w:ind w:right="-46"/>
              <w:jc w:val="center"/>
              <w:rPr>
                <w:rFonts w:eastAsia="Microsoft Sans Serif" w:cs="Arial"/>
                <w:spacing w:val="-1"/>
              </w:rPr>
            </w:pPr>
          </w:p>
          <w:p w14:paraId="5F371D89" w14:textId="77777777" w:rsidR="00EC6E68" w:rsidRDefault="00EC6E68" w:rsidP="00D16116">
            <w:pPr>
              <w:widowControl w:val="0"/>
              <w:ind w:right="-46"/>
              <w:jc w:val="center"/>
              <w:rPr>
                <w:rFonts w:eastAsia="Microsoft Sans Serif" w:cs="Arial"/>
                <w:spacing w:val="-1"/>
              </w:rPr>
            </w:pPr>
          </w:p>
          <w:p w14:paraId="60750163" w14:textId="77777777" w:rsidR="00EC6E68" w:rsidRDefault="00EC6E68" w:rsidP="00D16116">
            <w:pPr>
              <w:widowControl w:val="0"/>
              <w:ind w:right="-46"/>
              <w:jc w:val="center"/>
              <w:rPr>
                <w:rFonts w:eastAsia="Microsoft Sans Serif" w:cs="Arial"/>
                <w:spacing w:val="-1"/>
              </w:rPr>
            </w:pPr>
          </w:p>
          <w:p w14:paraId="03C30D08" w14:textId="77777777" w:rsidR="00EC6E68" w:rsidRDefault="00EC6E68" w:rsidP="00D16116">
            <w:pPr>
              <w:widowControl w:val="0"/>
              <w:ind w:right="-46"/>
              <w:jc w:val="center"/>
              <w:rPr>
                <w:rFonts w:eastAsia="Microsoft Sans Serif" w:cs="Arial"/>
                <w:spacing w:val="-1"/>
              </w:rPr>
            </w:pPr>
          </w:p>
          <w:p w14:paraId="6CD7AC1E" w14:textId="77777777" w:rsidR="00EC6E68" w:rsidRDefault="00EC6E68" w:rsidP="00D16116">
            <w:pPr>
              <w:widowControl w:val="0"/>
              <w:ind w:right="-46"/>
              <w:jc w:val="center"/>
              <w:rPr>
                <w:rFonts w:eastAsia="Microsoft Sans Serif" w:cs="Arial"/>
                <w:spacing w:val="-1"/>
              </w:rPr>
            </w:pPr>
          </w:p>
          <w:p w14:paraId="28F2EE4A"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8.4</w:t>
            </w:r>
          </w:p>
          <w:p w14:paraId="0AAC5C3C" w14:textId="77777777" w:rsidR="00EC6E68" w:rsidRPr="00C87F12" w:rsidRDefault="00EC6E68" w:rsidP="00D16116">
            <w:pPr>
              <w:widowControl w:val="0"/>
              <w:ind w:right="-46"/>
              <w:jc w:val="center"/>
              <w:rPr>
                <w:rFonts w:eastAsia="Microsoft Sans Serif" w:cs="Arial"/>
                <w:b/>
                <w:spacing w:val="-1"/>
              </w:rPr>
            </w:pPr>
          </w:p>
          <w:p w14:paraId="115B2AFD" w14:textId="77777777" w:rsidR="00EC6E68" w:rsidRPr="00C87F12" w:rsidRDefault="00EC6E68" w:rsidP="00D16116">
            <w:pPr>
              <w:jc w:val="center"/>
              <w:rPr>
                <w:rFonts w:eastAsia="Microsoft Sans Serif" w:cs="Arial"/>
              </w:rPr>
            </w:pPr>
          </w:p>
          <w:p w14:paraId="718CE06F" w14:textId="77777777" w:rsidR="00EC6E68" w:rsidRPr="00C87F12" w:rsidRDefault="00EC6E68" w:rsidP="00D16116">
            <w:pPr>
              <w:jc w:val="center"/>
              <w:rPr>
                <w:rFonts w:eastAsia="Microsoft Sans Serif" w:cs="Arial"/>
              </w:rPr>
            </w:pPr>
          </w:p>
          <w:p w14:paraId="448AE8D3" w14:textId="77777777" w:rsidR="00EC6E68" w:rsidRPr="00C87F12" w:rsidRDefault="00EC6E68" w:rsidP="00D16116">
            <w:pPr>
              <w:jc w:val="center"/>
              <w:rPr>
                <w:rFonts w:eastAsia="Microsoft Sans Serif" w:cs="Arial"/>
              </w:rPr>
            </w:pPr>
          </w:p>
          <w:p w14:paraId="2012D313" w14:textId="77777777" w:rsidR="00EC6E68" w:rsidRPr="00C87F12" w:rsidRDefault="00EC6E68" w:rsidP="00D16116">
            <w:pPr>
              <w:jc w:val="center"/>
              <w:rPr>
                <w:rFonts w:eastAsia="Microsoft Sans Serif" w:cs="Arial"/>
              </w:rPr>
            </w:pPr>
            <w:r>
              <w:rPr>
                <w:rFonts w:eastAsia="Microsoft Sans Serif" w:cs="Arial"/>
              </w:rPr>
              <w:t>8.5</w:t>
            </w:r>
          </w:p>
          <w:p w14:paraId="0D385360" w14:textId="77777777" w:rsidR="00EC6E68" w:rsidRPr="00C87F12" w:rsidRDefault="00EC6E68" w:rsidP="00D16116">
            <w:pPr>
              <w:jc w:val="center"/>
              <w:rPr>
                <w:rFonts w:eastAsia="Microsoft Sans Serif" w:cs="Arial"/>
              </w:rPr>
            </w:pPr>
          </w:p>
          <w:p w14:paraId="44E34AB0" w14:textId="77777777" w:rsidR="00EC6E68" w:rsidRPr="00C87F12" w:rsidRDefault="00EC6E68" w:rsidP="00D16116">
            <w:pPr>
              <w:jc w:val="center"/>
              <w:rPr>
                <w:rFonts w:eastAsia="Microsoft Sans Serif" w:cs="Arial"/>
              </w:rPr>
            </w:pPr>
          </w:p>
          <w:p w14:paraId="5EB52058" w14:textId="77777777" w:rsidR="00EC6E68" w:rsidRPr="00C87F12" w:rsidRDefault="00EC6E68" w:rsidP="00D16116">
            <w:pPr>
              <w:jc w:val="center"/>
              <w:rPr>
                <w:rFonts w:eastAsia="Microsoft Sans Serif" w:cs="Arial"/>
              </w:rPr>
            </w:pPr>
          </w:p>
          <w:p w14:paraId="65A6CB13" w14:textId="77777777" w:rsidR="00EC6E68" w:rsidRPr="00C87F12" w:rsidRDefault="00EC6E68" w:rsidP="00D16116">
            <w:pPr>
              <w:jc w:val="center"/>
              <w:rPr>
                <w:rFonts w:eastAsia="Microsoft Sans Serif" w:cs="Arial"/>
              </w:rPr>
            </w:pPr>
          </w:p>
          <w:p w14:paraId="4AC98273" w14:textId="77777777" w:rsidR="00EC6E68" w:rsidRPr="00C87F12" w:rsidRDefault="00EC6E68" w:rsidP="00D16116">
            <w:pPr>
              <w:jc w:val="center"/>
              <w:rPr>
                <w:rFonts w:eastAsia="Microsoft Sans Serif" w:cs="Arial"/>
              </w:rPr>
            </w:pPr>
          </w:p>
          <w:p w14:paraId="2F9E5ADB" w14:textId="77777777" w:rsidR="00EC6E68" w:rsidRPr="00C87F12" w:rsidRDefault="00EC6E68" w:rsidP="00D16116">
            <w:pPr>
              <w:jc w:val="center"/>
              <w:rPr>
                <w:rFonts w:eastAsia="Microsoft Sans Serif" w:cs="Arial"/>
              </w:rPr>
            </w:pPr>
          </w:p>
        </w:tc>
        <w:tc>
          <w:tcPr>
            <w:tcW w:w="2746" w:type="dxa"/>
            <w:shd w:val="clear" w:color="auto" w:fill="auto"/>
          </w:tcPr>
          <w:p w14:paraId="69105EAB" w14:textId="77777777" w:rsidR="00EC6E68" w:rsidRPr="004238E5" w:rsidRDefault="00EC6E68" w:rsidP="007E7996">
            <w:pPr>
              <w:pStyle w:val="Heading1"/>
              <w:numPr>
                <w:ilvl w:val="0"/>
                <w:numId w:val="0"/>
              </w:numPr>
              <w:tabs>
                <w:tab w:val="left" w:pos="1080"/>
                <w:tab w:val="left" w:pos="1260"/>
              </w:tabs>
              <w:rPr>
                <w:bCs/>
                <w:smallCaps/>
                <w:spacing w:val="5"/>
                <w:sz w:val="18"/>
                <w:szCs w:val="18"/>
              </w:rPr>
            </w:pPr>
            <w:bookmarkStart w:id="134" w:name="_Toc117692555"/>
            <w:r w:rsidRPr="00C87F12">
              <w:rPr>
                <w:rStyle w:val="BookTitle"/>
                <w:sz w:val="18"/>
                <w:szCs w:val="18"/>
              </w:rPr>
              <w:t>SERVICE LEVELS</w:t>
            </w:r>
            <w:r>
              <w:rPr>
                <w:rStyle w:val="BookTitle"/>
                <w:sz w:val="18"/>
                <w:szCs w:val="18"/>
              </w:rPr>
              <w:t xml:space="preserve"> (REQUIREMENTS)</w:t>
            </w:r>
            <w:bookmarkEnd w:id="134"/>
          </w:p>
          <w:p w14:paraId="340CC187" w14:textId="77777777" w:rsidR="00EC6E68" w:rsidRPr="00C87F12" w:rsidRDefault="00EC6E68" w:rsidP="00D16116">
            <w:pPr>
              <w:tabs>
                <w:tab w:val="left" w:pos="1080"/>
              </w:tabs>
              <w:spacing w:after="60"/>
              <w:jc w:val="both"/>
              <w:rPr>
                <w:rFonts w:cs="Arial"/>
              </w:rPr>
            </w:pPr>
            <w:r w:rsidRPr="00C87F12">
              <w:rPr>
                <w:rFonts w:cs="Arial"/>
              </w:rPr>
              <w:t xml:space="preserve"> 24 X 7 X 365 Support</w:t>
            </w:r>
          </w:p>
          <w:p w14:paraId="68693819" w14:textId="77777777" w:rsidR="00EC6E68" w:rsidRPr="00C87F12" w:rsidRDefault="00EC6E68" w:rsidP="00D16116">
            <w:pPr>
              <w:tabs>
                <w:tab w:val="left" w:pos="1080"/>
              </w:tabs>
              <w:spacing w:after="60"/>
              <w:jc w:val="both"/>
              <w:rPr>
                <w:rFonts w:cs="Arial"/>
              </w:rPr>
            </w:pPr>
          </w:p>
          <w:p w14:paraId="279A120B" w14:textId="77777777" w:rsidR="00EC6E68" w:rsidRPr="00C87F12" w:rsidRDefault="00EC6E68" w:rsidP="00D16116">
            <w:pPr>
              <w:tabs>
                <w:tab w:val="left" w:pos="1080"/>
              </w:tabs>
              <w:spacing w:after="60"/>
              <w:jc w:val="both"/>
              <w:rPr>
                <w:rFonts w:cs="Arial"/>
              </w:rPr>
            </w:pPr>
            <w:r w:rsidRPr="00C87F12">
              <w:rPr>
                <w:rFonts w:cs="Arial"/>
              </w:rPr>
              <w:t>99.99 % network availability.</w:t>
            </w:r>
          </w:p>
          <w:p w14:paraId="5CB2E63E" w14:textId="77777777" w:rsidR="00EC6E68" w:rsidRPr="00C87F12" w:rsidRDefault="00EC6E68" w:rsidP="00D16116">
            <w:pPr>
              <w:tabs>
                <w:tab w:val="left" w:pos="1080"/>
              </w:tabs>
              <w:spacing w:after="60"/>
              <w:jc w:val="both"/>
              <w:rPr>
                <w:rFonts w:cs="Arial"/>
                <w:bCs/>
                <w:smallCaps/>
              </w:rPr>
            </w:pPr>
          </w:p>
          <w:p w14:paraId="5637C5D8" w14:textId="77777777" w:rsidR="00EC6E68" w:rsidRPr="00C87F12" w:rsidRDefault="00EC6E68" w:rsidP="00D16116">
            <w:pPr>
              <w:tabs>
                <w:tab w:val="left" w:pos="1080"/>
              </w:tabs>
              <w:spacing w:after="60"/>
              <w:jc w:val="both"/>
              <w:rPr>
                <w:rFonts w:cs="Arial"/>
              </w:rPr>
            </w:pPr>
            <w:r w:rsidRPr="00C87F12">
              <w:rPr>
                <w:rFonts w:cs="Arial"/>
              </w:rPr>
              <w:t>24-hour Network Management services to monitor the availability and performance of the network. City Power to have view access to this management service portal.</w:t>
            </w:r>
          </w:p>
          <w:p w14:paraId="34ADC9D5" w14:textId="77777777" w:rsidR="00EC6E68" w:rsidRPr="00C87F12" w:rsidRDefault="00EC6E68" w:rsidP="00D16116">
            <w:pPr>
              <w:tabs>
                <w:tab w:val="left" w:pos="1080"/>
              </w:tabs>
              <w:spacing w:after="60"/>
              <w:jc w:val="both"/>
              <w:rPr>
                <w:rFonts w:cs="Arial"/>
                <w:bCs/>
                <w:smallCaps/>
              </w:rPr>
            </w:pPr>
          </w:p>
          <w:p w14:paraId="0A24CC78" w14:textId="77777777" w:rsidR="00EC6E68" w:rsidRPr="00C87F12" w:rsidRDefault="00EC6E68" w:rsidP="00D16116">
            <w:pPr>
              <w:tabs>
                <w:tab w:val="left" w:pos="1080"/>
              </w:tabs>
              <w:spacing w:after="60"/>
              <w:jc w:val="both"/>
              <w:rPr>
                <w:rFonts w:cs="Arial"/>
              </w:rPr>
            </w:pPr>
            <w:r w:rsidRPr="00C87F12">
              <w:rPr>
                <w:rFonts w:cs="Arial"/>
              </w:rPr>
              <w:t xml:space="preserve"> Monthly Incident Report reflecting all logged calls and associated resolutions.</w:t>
            </w:r>
          </w:p>
          <w:p w14:paraId="40C4D423" w14:textId="77777777" w:rsidR="00EC6E68" w:rsidRPr="00C87F12" w:rsidRDefault="00EC6E68" w:rsidP="00D16116">
            <w:pPr>
              <w:tabs>
                <w:tab w:val="left" w:pos="1080"/>
              </w:tabs>
              <w:spacing w:after="60"/>
              <w:jc w:val="both"/>
              <w:rPr>
                <w:rFonts w:cs="Arial"/>
                <w:bCs/>
                <w:smallCaps/>
              </w:rPr>
            </w:pPr>
          </w:p>
          <w:p w14:paraId="5A0B1390" w14:textId="77777777" w:rsidR="00EC6E68" w:rsidRPr="00C87F12" w:rsidRDefault="00EC6E68" w:rsidP="00D16116">
            <w:pPr>
              <w:tabs>
                <w:tab w:val="left" w:pos="1080"/>
              </w:tabs>
              <w:spacing w:after="60"/>
              <w:jc w:val="both"/>
              <w:rPr>
                <w:rFonts w:cs="Arial"/>
                <w:bCs/>
                <w:smallCaps/>
              </w:rPr>
            </w:pPr>
            <w:r w:rsidRPr="00C87F12">
              <w:rPr>
                <w:rFonts w:cs="Arial"/>
              </w:rPr>
              <w:t xml:space="preserve"> Monthly performance, availability and utilization reports indicating general health of the network as well as utilization of the bandwidth for each depot.</w:t>
            </w:r>
          </w:p>
          <w:p w14:paraId="75FA54C6" w14:textId="77777777" w:rsidR="00EC6E68" w:rsidRPr="00C87F12" w:rsidRDefault="00EC6E68" w:rsidP="00D16116">
            <w:pPr>
              <w:rPr>
                <w:rFonts w:eastAsia="Microsoft Sans Serif"/>
              </w:rPr>
            </w:pPr>
          </w:p>
        </w:tc>
        <w:tc>
          <w:tcPr>
            <w:tcW w:w="1842" w:type="dxa"/>
            <w:shd w:val="clear" w:color="auto" w:fill="auto"/>
          </w:tcPr>
          <w:p w14:paraId="1F932B7D" w14:textId="77777777" w:rsidR="00EC6E68" w:rsidRDefault="00EC6E68" w:rsidP="00D16116">
            <w:pPr>
              <w:rPr>
                <w:rFonts w:cs="Arial"/>
              </w:rPr>
            </w:pPr>
          </w:p>
          <w:p w14:paraId="6BF8221D" w14:textId="77777777" w:rsidR="00EC6E68" w:rsidRDefault="00EC6E68" w:rsidP="00D16116">
            <w:pPr>
              <w:rPr>
                <w:rFonts w:cs="Arial"/>
              </w:rPr>
            </w:pPr>
          </w:p>
          <w:p w14:paraId="2941AC38" w14:textId="77777777" w:rsidR="00EC6E68" w:rsidRDefault="00EC6E68" w:rsidP="00D16116">
            <w:pPr>
              <w:rPr>
                <w:rFonts w:cs="Arial"/>
              </w:rPr>
            </w:pPr>
          </w:p>
          <w:p w14:paraId="5778B995" w14:textId="77777777" w:rsidR="00EC6E68" w:rsidRPr="00C87F12" w:rsidRDefault="00EC6E68" w:rsidP="00D16116">
            <w:pPr>
              <w:jc w:val="center"/>
              <w:rPr>
                <w:rFonts w:cs="Arial"/>
              </w:rPr>
            </w:pPr>
            <w:r w:rsidRPr="00C87F12">
              <w:rPr>
                <w:rFonts w:cs="Arial"/>
              </w:rPr>
              <w:t>Required</w:t>
            </w:r>
          </w:p>
          <w:p w14:paraId="4D746FC8" w14:textId="77777777" w:rsidR="00EC6E68" w:rsidRPr="00C87F12" w:rsidRDefault="00EC6E68" w:rsidP="00D16116">
            <w:pPr>
              <w:jc w:val="center"/>
              <w:rPr>
                <w:rFonts w:cs="Arial"/>
              </w:rPr>
            </w:pPr>
          </w:p>
          <w:p w14:paraId="06F11FA8" w14:textId="77777777" w:rsidR="00EC6E68" w:rsidRDefault="00EC6E68" w:rsidP="00D16116">
            <w:pPr>
              <w:jc w:val="center"/>
              <w:rPr>
                <w:rFonts w:cs="Arial"/>
              </w:rPr>
            </w:pPr>
          </w:p>
          <w:p w14:paraId="6B5814E5" w14:textId="77777777" w:rsidR="00EC6E68" w:rsidRPr="00C87F12" w:rsidRDefault="00EC6E68" w:rsidP="00D16116">
            <w:pPr>
              <w:jc w:val="center"/>
              <w:rPr>
                <w:rFonts w:cs="Arial"/>
              </w:rPr>
            </w:pPr>
            <w:r w:rsidRPr="00C87F12">
              <w:rPr>
                <w:rFonts w:cs="Arial"/>
              </w:rPr>
              <w:t>Required</w:t>
            </w:r>
          </w:p>
          <w:p w14:paraId="2D267D1E" w14:textId="77777777" w:rsidR="00EC6E68" w:rsidRPr="00C87F12" w:rsidRDefault="00EC6E68" w:rsidP="00D16116">
            <w:pPr>
              <w:jc w:val="center"/>
              <w:rPr>
                <w:rFonts w:cs="Arial"/>
              </w:rPr>
            </w:pPr>
          </w:p>
          <w:p w14:paraId="389ABF57" w14:textId="77777777" w:rsidR="00EC6E68" w:rsidRPr="00C87F12" w:rsidRDefault="00EC6E68" w:rsidP="00D16116">
            <w:pPr>
              <w:jc w:val="center"/>
              <w:rPr>
                <w:rFonts w:cs="Arial"/>
              </w:rPr>
            </w:pPr>
            <w:r w:rsidRPr="00C87F12">
              <w:rPr>
                <w:rFonts w:cs="Arial"/>
              </w:rPr>
              <w:t>Required</w:t>
            </w:r>
          </w:p>
          <w:p w14:paraId="23AB4579" w14:textId="77777777" w:rsidR="00EC6E68" w:rsidRPr="00C87F12" w:rsidRDefault="00EC6E68" w:rsidP="00D16116">
            <w:pPr>
              <w:jc w:val="center"/>
              <w:rPr>
                <w:rFonts w:cs="Arial"/>
              </w:rPr>
            </w:pPr>
          </w:p>
          <w:p w14:paraId="7C94F6C4" w14:textId="77777777" w:rsidR="00EC6E68" w:rsidRPr="00C87F12" w:rsidRDefault="00EC6E68" w:rsidP="00D16116">
            <w:pPr>
              <w:jc w:val="center"/>
              <w:rPr>
                <w:rFonts w:cs="Arial"/>
              </w:rPr>
            </w:pPr>
          </w:p>
          <w:p w14:paraId="79CBA5CD" w14:textId="77777777" w:rsidR="00EC6E68" w:rsidRPr="00C87F12" w:rsidRDefault="00EC6E68" w:rsidP="00D16116">
            <w:pPr>
              <w:jc w:val="center"/>
              <w:rPr>
                <w:rFonts w:cs="Arial"/>
              </w:rPr>
            </w:pPr>
          </w:p>
          <w:p w14:paraId="14A49932" w14:textId="77777777" w:rsidR="00EC6E68" w:rsidRPr="00C87F12" w:rsidRDefault="00EC6E68" w:rsidP="00D16116">
            <w:pPr>
              <w:jc w:val="center"/>
              <w:rPr>
                <w:rFonts w:cs="Arial"/>
              </w:rPr>
            </w:pPr>
          </w:p>
          <w:p w14:paraId="0995C00D" w14:textId="77777777" w:rsidR="00EC6E68" w:rsidRPr="00C87F12" w:rsidRDefault="00EC6E68" w:rsidP="00D16116">
            <w:pPr>
              <w:jc w:val="center"/>
              <w:rPr>
                <w:rFonts w:cs="Arial"/>
              </w:rPr>
            </w:pPr>
          </w:p>
          <w:p w14:paraId="50F55EA1" w14:textId="77777777" w:rsidR="00EC6E68" w:rsidRDefault="00EC6E68" w:rsidP="00D16116">
            <w:pPr>
              <w:jc w:val="center"/>
              <w:rPr>
                <w:rFonts w:cs="Arial"/>
              </w:rPr>
            </w:pPr>
          </w:p>
          <w:p w14:paraId="703C3142" w14:textId="77777777" w:rsidR="00EC6E68" w:rsidRDefault="00EC6E68" w:rsidP="00D16116">
            <w:pPr>
              <w:jc w:val="center"/>
              <w:rPr>
                <w:rFonts w:cs="Arial"/>
              </w:rPr>
            </w:pPr>
          </w:p>
          <w:p w14:paraId="503AAAF6" w14:textId="77777777" w:rsidR="00EC6E68" w:rsidRDefault="00EC6E68" w:rsidP="00D16116">
            <w:pPr>
              <w:jc w:val="center"/>
              <w:rPr>
                <w:rFonts w:cs="Arial"/>
              </w:rPr>
            </w:pPr>
          </w:p>
          <w:p w14:paraId="75BD6E1D" w14:textId="77777777" w:rsidR="00EC6E68" w:rsidRPr="00C87F12" w:rsidRDefault="00EC6E68" w:rsidP="00D16116">
            <w:pPr>
              <w:jc w:val="center"/>
              <w:rPr>
                <w:rFonts w:cs="Arial"/>
              </w:rPr>
            </w:pPr>
            <w:r w:rsidRPr="00C87F12">
              <w:rPr>
                <w:rFonts w:cs="Arial"/>
              </w:rPr>
              <w:t>Required</w:t>
            </w:r>
          </w:p>
          <w:p w14:paraId="7F364B10" w14:textId="77777777" w:rsidR="00EC6E68" w:rsidRPr="00C87F12" w:rsidRDefault="00EC6E68" w:rsidP="00D16116">
            <w:pPr>
              <w:jc w:val="center"/>
              <w:rPr>
                <w:rFonts w:cs="Arial"/>
              </w:rPr>
            </w:pPr>
          </w:p>
          <w:p w14:paraId="60EAA0D1" w14:textId="77777777" w:rsidR="00EC6E68" w:rsidRPr="00C87F12" w:rsidRDefault="00EC6E68" w:rsidP="00D16116">
            <w:pPr>
              <w:jc w:val="center"/>
              <w:rPr>
                <w:rFonts w:cs="Arial"/>
              </w:rPr>
            </w:pPr>
          </w:p>
          <w:p w14:paraId="24286372" w14:textId="77777777" w:rsidR="00EC6E68" w:rsidRPr="00C87F12" w:rsidRDefault="00EC6E68" w:rsidP="00D16116">
            <w:pPr>
              <w:jc w:val="center"/>
              <w:rPr>
                <w:rFonts w:cs="Arial"/>
              </w:rPr>
            </w:pPr>
          </w:p>
          <w:p w14:paraId="3C7BC702" w14:textId="77777777" w:rsidR="00EC6E68" w:rsidRPr="00C87F12" w:rsidRDefault="00EC6E68" w:rsidP="00D16116">
            <w:pPr>
              <w:jc w:val="center"/>
              <w:rPr>
                <w:rFonts w:cs="Arial"/>
              </w:rPr>
            </w:pPr>
            <w:r w:rsidRPr="00C87F12">
              <w:rPr>
                <w:rFonts w:cs="Arial"/>
              </w:rPr>
              <w:t>Required</w:t>
            </w:r>
          </w:p>
          <w:p w14:paraId="738E7336" w14:textId="77777777" w:rsidR="00EC6E68" w:rsidRPr="00C87F12" w:rsidRDefault="00EC6E68" w:rsidP="00D16116">
            <w:pPr>
              <w:rPr>
                <w:rFonts w:cs="Arial"/>
              </w:rPr>
            </w:pPr>
          </w:p>
          <w:p w14:paraId="3AE6D681" w14:textId="77777777" w:rsidR="00EC6E68" w:rsidRPr="00C87F12" w:rsidRDefault="00EC6E68" w:rsidP="00D16116">
            <w:pPr>
              <w:rPr>
                <w:rFonts w:cs="Arial"/>
              </w:rPr>
            </w:pPr>
          </w:p>
          <w:p w14:paraId="44BFDE51" w14:textId="77777777" w:rsidR="00EC6E68" w:rsidRPr="00C87F12" w:rsidRDefault="00EC6E68" w:rsidP="00D16116">
            <w:pPr>
              <w:rPr>
                <w:rFonts w:cs="Arial"/>
              </w:rPr>
            </w:pPr>
          </w:p>
          <w:p w14:paraId="0FC09FE5" w14:textId="77777777" w:rsidR="00EC6E68" w:rsidRDefault="00EC6E68" w:rsidP="00D16116">
            <w:pPr>
              <w:rPr>
                <w:rFonts w:cs="Arial"/>
              </w:rPr>
            </w:pPr>
          </w:p>
          <w:p w14:paraId="6BC2DF31" w14:textId="77777777" w:rsidR="00EC6E68" w:rsidRDefault="00EC6E68" w:rsidP="00D16116">
            <w:pPr>
              <w:rPr>
                <w:rFonts w:cs="Arial"/>
              </w:rPr>
            </w:pPr>
          </w:p>
          <w:p w14:paraId="2DF95430" w14:textId="77777777" w:rsidR="00EC6E68" w:rsidRPr="00C87F12" w:rsidRDefault="00EC6E68" w:rsidP="00D16116">
            <w:pPr>
              <w:rPr>
                <w:rFonts w:cs="Arial"/>
              </w:rPr>
            </w:pPr>
          </w:p>
        </w:tc>
        <w:tc>
          <w:tcPr>
            <w:tcW w:w="1842" w:type="dxa"/>
            <w:shd w:val="clear" w:color="auto" w:fill="auto"/>
          </w:tcPr>
          <w:p w14:paraId="511F72CE" w14:textId="77777777" w:rsidR="00EC6E68" w:rsidRPr="00C87F12" w:rsidRDefault="00EC6E68" w:rsidP="00D16116">
            <w:pPr>
              <w:widowControl w:val="0"/>
              <w:ind w:right="-46"/>
              <w:jc w:val="center"/>
              <w:rPr>
                <w:rFonts w:eastAsia="Microsoft Sans Serif" w:cs="Arial"/>
                <w:b/>
                <w:spacing w:val="-1"/>
              </w:rPr>
            </w:pPr>
          </w:p>
        </w:tc>
      </w:tr>
    </w:tbl>
    <w:p w14:paraId="6CD7482A" w14:textId="77777777" w:rsidR="00EC6E68" w:rsidRPr="00DC0C45" w:rsidRDefault="00EC6E68" w:rsidP="00EC6E68">
      <w:pPr>
        <w:widowControl w:val="0"/>
        <w:ind w:right="-46"/>
        <w:jc w:val="center"/>
        <w:rPr>
          <w:rFonts w:eastAsia="Microsoft Sans Serif" w:cs="Arial"/>
          <w:b/>
          <w:spacing w:val="-1"/>
        </w:rPr>
      </w:pPr>
    </w:p>
    <w:p w14:paraId="19F872F0"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6B5E2871" w14:textId="77777777" w:rsidR="00EC6E68" w:rsidRPr="00DC0C45" w:rsidRDefault="00EC6E68" w:rsidP="00EC6E68">
      <w:pPr>
        <w:widowControl w:val="0"/>
        <w:ind w:right="95"/>
        <w:rPr>
          <w:rFonts w:cs="Arial"/>
          <w:b/>
        </w:rPr>
      </w:pPr>
    </w:p>
    <w:p w14:paraId="16426D4A" w14:textId="77777777" w:rsidR="00EC6E68" w:rsidRDefault="00EC6E68" w:rsidP="00EC6E68">
      <w:pPr>
        <w:tabs>
          <w:tab w:val="left" w:pos="2159"/>
          <w:tab w:val="left" w:pos="8988"/>
        </w:tabs>
        <w:spacing w:after="120"/>
        <w:ind w:right="787" w:hanging="540"/>
        <w:jc w:val="center"/>
        <w:rPr>
          <w:rFonts w:eastAsia="Microsoft Sans Serif" w:cs="Arial"/>
        </w:rPr>
      </w:pPr>
    </w:p>
    <w:p w14:paraId="0D677BA4" w14:textId="77777777" w:rsidR="00EC6E68" w:rsidRPr="00DC0C45" w:rsidRDefault="00EC6E68" w:rsidP="00EC6E68">
      <w:pPr>
        <w:tabs>
          <w:tab w:val="left" w:pos="2159"/>
          <w:tab w:val="left" w:pos="8988"/>
        </w:tabs>
        <w:spacing w:after="120"/>
        <w:ind w:right="787" w:hanging="540"/>
        <w:jc w:val="center"/>
        <w:rPr>
          <w:rFonts w:eastAsia="Microsoft Sans Serif" w:cs="Arial"/>
        </w:rPr>
      </w:pP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55FEE831" w14:textId="77777777" w:rsidR="00EC6E68" w:rsidRDefault="00EC6E68" w:rsidP="00EC6E68">
      <w:pPr>
        <w:widowControl w:val="0"/>
        <w:spacing w:before="7"/>
        <w:rPr>
          <w:rFonts w:eastAsia="Microsoft Sans Serif" w:cs="Arial"/>
          <w:sz w:val="23"/>
        </w:rPr>
      </w:pPr>
    </w:p>
    <w:p w14:paraId="2F1E80AF" w14:textId="77777777" w:rsidR="00EC6E68" w:rsidRPr="00DC0C45" w:rsidRDefault="00EC6E68" w:rsidP="00EC6E68">
      <w:pPr>
        <w:widowControl w:val="0"/>
        <w:spacing w:before="7"/>
        <w:rPr>
          <w:rFonts w:eastAsia="Microsoft Sans Serif" w:cs="Arial"/>
          <w:sz w:val="23"/>
        </w:rPr>
      </w:pPr>
    </w:p>
    <w:p w14:paraId="403B8E18" w14:textId="77777777" w:rsidR="00EC6E68" w:rsidRPr="00DF6184" w:rsidRDefault="00EC6E68" w:rsidP="00EC6E68">
      <w:pPr>
        <w:keepLines/>
        <w:spacing w:line="259" w:lineRule="exact"/>
        <w:ind w:hanging="450"/>
        <w:rPr>
          <w:rFonts w:cs="Arial"/>
        </w:rPr>
      </w:pPr>
      <w:r w:rsidRPr="00DF6184">
        <w:rPr>
          <w:rFonts w:cs="Arial"/>
        </w:rPr>
        <w:t>Tenderer’s Authorised Signatory: ___________________________________________________</w:t>
      </w:r>
    </w:p>
    <w:p w14:paraId="47C7045D"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38FF2EDD" w14:textId="77777777" w:rsidR="00EC6E68" w:rsidRPr="00DC0C45" w:rsidRDefault="00EC6E68" w:rsidP="00EC6E68">
      <w:pPr>
        <w:widowControl w:val="0"/>
        <w:spacing w:before="5"/>
        <w:rPr>
          <w:rFonts w:eastAsia="Microsoft Sans Serif" w:cs="Arial"/>
          <w:sz w:val="26"/>
        </w:rPr>
      </w:pPr>
    </w:p>
    <w:p w14:paraId="30B5AE46" w14:textId="77777777" w:rsidR="00EC6E68" w:rsidRDefault="00EC6E68" w:rsidP="00EC6E68">
      <w:pPr>
        <w:widowControl w:val="0"/>
        <w:spacing w:before="10"/>
        <w:ind w:hanging="450"/>
        <w:rPr>
          <w:rFonts w:eastAsia="Microsoft Sans Serif" w:cs="Arial"/>
        </w:rPr>
      </w:pPr>
    </w:p>
    <w:p w14:paraId="44EB930A" w14:textId="77777777" w:rsidR="00EC6E68" w:rsidRDefault="00EC6E68" w:rsidP="00EC6E68">
      <w:pPr>
        <w:widowControl w:val="0"/>
        <w:spacing w:before="10"/>
        <w:ind w:hanging="450"/>
        <w:rPr>
          <w:rFonts w:eastAsia="Microsoft Sans Serif" w:cs="Arial"/>
          <w:w w:val="104"/>
          <w:u w:val="single"/>
        </w:rPr>
      </w:pP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Pr>
          <w:rFonts w:eastAsia="Microsoft Sans Serif" w:cs="Arial"/>
          <w:spacing w:val="-19"/>
        </w:rPr>
        <w:t>_________________________________________________________________________________</w:t>
      </w:r>
      <w:r w:rsidRPr="00DC0C45">
        <w:rPr>
          <w:rFonts w:eastAsia="Microsoft Sans Serif" w:cs="Arial"/>
          <w:w w:val="104"/>
          <w:u w:val="single"/>
        </w:rPr>
        <w:t xml:space="preserve">                                                                                                         </w:t>
      </w:r>
    </w:p>
    <w:p w14:paraId="1C74B7C8" w14:textId="77777777" w:rsidR="00EC6E68" w:rsidRDefault="00EC6E68" w:rsidP="00EC6E68">
      <w:pPr>
        <w:widowControl w:val="0"/>
        <w:spacing w:before="10"/>
        <w:ind w:hanging="450"/>
        <w:rPr>
          <w:rFonts w:eastAsia="Microsoft Sans Serif" w:cs="Arial"/>
          <w:w w:val="104"/>
          <w:u w:val="single"/>
        </w:rPr>
      </w:pPr>
    </w:p>
    <w:p w14:paraId="32F33781" w14:textId="77777777" w:rsidR="00EC6E68" w:rsidRDefault="00EC6E68" w:rsidP="007E7996">
      <w:pPr>
        <w:widowControl w:val="0"/>
        <w:tabs>
          <w:tab w:val="left" w:pos="772"/>
          <w:tab w:val="left" w:pos="773"/>
        </w:tabs>
        <w:spacing w:before="93"/>
        <w:outlineLvl w:val="0"/>
        <w:rPr>
          <w:rFonts w:eastAsia="Arial" w:cs="Arial"/>
          <w:b/>
          <w:bCs/>
          <w:sz w:val="24"/>
          <w:szCs w:val="24"/>
        </w:rPr>
      </w:pPr>
    </w:p>
    <w:p w14:paraId="3F983D03" w14:textId="77777777" w:rsidR="00EC6E68" w:rsidRPr="00133BFC" w:rsidRDefault="00EC6E68" w:rsidP="00EC6E68">
      <w:pPr>
        <w:widowControl w:val="0"/>
        <w:tabs>
          <w:tab w:val="left" w:pos="772"/>
          <w:tab w:val="left" w:pos="773"/>
        </w:tabs>
        <w:spacing w:before="93"/>
        <w:jc w:val="center"/>
        <w:outlineLvl w:val="0"/>
        <w:rPr>
          <w:rFonts w:eastAsia="Arial" w:cs="Arial"/>
          <w:b/>
          <w:bCs/>
          <w:spacing w:val="-1"/>
          <w:sz w:val="24"/>
          <w:szCs w:val="24"/>
        </w:rPr>
      </w:pPr>
      <w:bookmarkStart w:id="135" w:name="_Toc117692556"/>
      <w:r w:rsidRPr="00133BFC">
        <w:rPr>
          <w:rFonts w:eastAsia="Arial" w:cs="Arial"/>
          <w:b/>
          <w:bCs/>
          <w:sz w:val="24"/>
          <w:szCs w:val="24"/>
        </w:rPr>
        <w:lastRenderedPageBreak/>
        <w:t>ANNEX</w:t>
      </w:r>
      <w:r w:rsidRPr="00133BFC">
        <w:rPr>
          <w:rFonts w:eastAsia="Arial" w:cs="Arial"/>
          <w:b/>
          <w:bCs/>
          <w:spacing w:val="-3"/>
          <w:sz w:val="24"/>
          <w:szCs w:val="24"/>
        </w:rPr>
        <w:t xml:space="preserve"> </w:t>
      </w:r>
      <w:r w:rsidRPr="00133BFC">
        <w:rPr>
          <w:rFonts w:eastAsia="Arial" w:cs="Arial"/>
          <w:b/>
          <w:bCs/>
          <w:sz w:val="24"/>
          <w:szCs w:val="24"/>
        </w:rPr>
        <w:t>C-</w:t>
      </w:r>
      <w:r w:rsidRPr="00133BFC">
        <w:rPr>
          <w:rFonts w:eastAsia="Arial" w:cs="Arial"/>
          <w:b/>
          <w:bCs/>
          <w:spacing w:val="-2"/>
          <w:sz w:val="24"/>
          <w:szCs w:val="24"/>
        </w:rPr>
        <w:t xml:space="preserve"> </w:t>
      </w:r>
      <w:r w:rsidRPr="00133BFC">
        <w:rPr>
          <w:rFonts w:eastAsia="Arial" w:cs="Arial"/>
          <w:b/>
          <w:bCs/>
          <w:sz w:val="24"/>
          <w:szCs w:val="24"/>
        </w:rPr>
        <w:t>ITEM</w:t>
      </w:r>
      <w:r w:rsidRPr="00133BFC">
        <w:rPr>
          <w:rFonts w:eastAsia="Arial" w:cs="Arial"/>
          <w:b/>
          <w:bCs/>
          <w:spacing w:val="2"/>
          <w:sz w:val="24"/>
          <w:szCs w:val="24"/>
        </w:rPr>
        <w:t xml:space="preserve"> </w:t>
      </w:r>
      <w:r w:rsidRPr="00133BFC">
        <w:rPr>
          <w:rFonts w:eastAsia="Arial" w:cs="Arial"/>
          <w:b/>
          <w:bCs/>
          <w:sz w:val="24"/>
          <w:szCs w:val="24"/>
        </w:rPr>
        <w:t xml:space="preserve">NO: </w:t>
      </w:r>
      <w:r>
        <w:rPr>
          <w:rFonts w:eastAsia="Arial" w:cs="Arial"/>
          <w:b/>
          <w:bCs/>
          <w:sz w:val="24"/>
          <w:szCs w:val="24"/>
        </w:rPr>
        <w:t>3 SERVICE LEVELS</w:t>
      </w:r>
      <w:bookmarkEnd w:id="135"/>
    </w:p>
    <w:p w14:paraId="4E698237" w14:textId="77777777" w:rsidR="00EC6E68" w:rsidRPr="00133BFC" w:rsidRDefault="00EC6E68" w:rsidP="00EC6E68">
      <w:pPr>
        <w:widowControl w:val="0"/>
        <w:spacing w:before="176"/>
        <w:ind w:left="1223" w:right="1986" w:firstLine="620"/>
        <w:jc w:val="center"/>
        <w:rPr>
          <w:rFonts w:eastAsia="Microsoft Sans Serif" w:cs="Arial"/>
          <w:b/>
        </w:rPr>
      </w:pPr>
      <w:r w:rsidRPr="00133BFC">
        <w:rPr>
          <w:rFonts w:eastAsia="Microsoft Sans Serif" w:cs="Arial"/>
          <w:b/>
        </w:rPr>
        <w:t>TECHNICAL SCHEDULES</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2"/>
        </w:rPr>
        <w:t xml:space="preserve"> </w:t>
      </w:r>
      <w:r w:rsidRPr="00133BFC">
        <w:rPr>
          <w:rFonts w:eastAsia="Microsoft Sans Serif" w:cs="Arial"/>
          <w:b/>
        </w:rPr>
        <w:t>B:</w:t>
      </w:r>
    </w:p>
    <w:p w14:paraId="40B567EC" w14:textId="77777777" w:rsidR="00EC6E68" w:rsidRPr="00133BFC" w:rsidRDefault="00EC6E68" w:rsidP="00EC6E68">
      <w:pPr>
        <w:widowControl w:val="0"/>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3"/>
        </w:rPr>
        <w:t xml:space="preserve"> </w:t>
      </w:r>
      <w:r w:rsidRPr="00133BFC">
        <w:rPr>
          <w:rFonts w:eastAsia="Microsoft Sans Serif" w:cs="Arial"/>
          <w:b/>
        </w:rPr>
        <w:t>A:</w:t>
      </w:r>
      <w:r w:rsidRPr="00133BFC">
        <w:rPr>
          <w:rFonts w:eastAsia="Microsoft Sans Serif" w:cs="Arial"/>
          <w:b/>
          <w:spacing w:val="46"/>
        </w:rPr>
        <w:t xml:space="preserve"> </w:t>
      </w:r>
      <w:r w:rsidRPr="00133BFC">
        <w:rPr>
          <w:rFonts w:eastAsia="Microsoft Sans Serif" w:cs="Arial"/>
          <w:b/>
        </w:rPr>
        <w:t>Purchaser’s</w:t>
      </w:r>
      <w:r w:rsidRPr="00133BFC">
        <w:rPr>
          <w:rFonts w:eastAsia="Microsoft Sans Serif" w:cs="Arial"/>
          <w:b/>
          <w:spacing w:val="-4"/>
        </w:rPr>
        <w:t xml:space="preserve"> </w:t>
      </w:r>
      <w:r w:rsidRPr="00133BFC">
        <w:rPr>
          <w:rFonts w:eastAsia="Microsoft Sans Serif" w:cs="Arial"/>
          <w:b/>
        </w:rPr>
        <w:t>specific</w:t>
      </w:r>
      <w:r w:rsidRPr="00133BFC">
        <w:rPr>
          <w:rFonts w:eastAsia="Microsoft Sans Serif" w:cs="Arial"/>
          <w:b/>
          <w:spacing w:val="-6"/>
        </w:rPr>
        <w:t xml:space="preserve"> </w:t>
      </w:r>
      <w:r w:rsidRPr="00133BFC">
        <w:rPr>
          <w:rFonts w:eastAsia="Microsoft Sans Serif" w:cs="Arial"/>
          <w:b/>
        </w:rPr>
        <w:t>requirements</w:t>
      </w:r>
    </w:p>
    <w:p w14:paraId="0A60B0D0" w14:textId="77777777" w:rsidR="00EC6E68" w:rsidRPr="00133BFC" w:rsidRDefault="00EC6E68" w:rsidP="00EC6E68">
      <w:pPr>
        <w:widowControl w:val="0"/>
        <w:spacing w:before="1"/>
        <w:ind w:left="340"/>
        <w:rPr>
          <w:rFonts w:eastAsia="Microsoft Sans Serif" w:cs="Arial"/>
          <w:b/>
        </w:rPr>
      </w:pPr>
      <w:r>
        <w:rPr>
          <w:rFonts w:eastAsia="Microsoft Sans Serif" w:cs="Arial"/>
          <w:b/>
        </w:rPr>
        <w:t xml:space="preserve">                </w:t>
      </w:r>
      <w:r w:rsidRPr="00133BFC">
        <w:rPr>
          <w:rFonts w:eastAsia="Microsoft Sans Serif" w:cs="Arial"/>
          <w:b/>
        </w:rPr>
        <w:t>Schedule</w:t>
      </w:r>
      <w:r w:rsidRPr="00133BFC">
        <w:rPr>
          <w:rFonts w:eastAsia="Microsoft Sans Serif" w:cs="Arial"/>
          <w:b/>
          <w:spacing w:val="-4"/>
        </w:rPr>
        <w:t xml:space="preserve"> </w:t>
      </w:r>
      <w:r w:rsidRPr="00133BFC">
        <w:rPr>
          <w:rFonts w:eastAsia="Microsoft Sans Serif" w:cs="Arial"/>
          <w:b/>
        </w:rPr>
        <w:t>B:</w:t>
      </w:r>
      <w:r w:rsidRPr="00133BFC">
        <w:rPr>
          <w:rFonts w:eastAsia="Microsoft Sans Serif" w:cs="Arial"/>
          <w:b/>
          <w:spacing w:val="51"/>
        </w:rPr>
        <w:t xml:space="preserve"> </w:t>
      </w:r>
      <w:r w:rsidRPr="00133BFC">
        <w:rPr>
          <w:rFonts w:eastAsia="Microsoft Sans Serif" w:cs="Arial"/>
          <w:b/>
        </w:rPr>
        <w:t>Guarantees</w:t>
      </w:r>
      <w:r w:rsidRPr="00133BFC">
        <w:rPr>
          <w:rFonts w:eastAsia="Microsoft Sans Serif" w:cs="Arial"/>
          <w:b/>
          <w:spacing w:val="1"/>
        </w:rPr>
        <w:t xml:space="preserve"> </w:t>
      </w:r>
      <w:r w:rsidRPr="00133BFC">
        <w:rPr>
          <w:rFonts w:eastAsia="Microsoft Sans Serif" w:cs="Arial"/>
          <w:b/>
        </w:rPr>
        <w:t>and</w:t>
      </w:r>
      <w:r w:rsidRPr="00133BFC">
        <w:rPr>
          <w:rFonts w:eastAsia="Microsoft Sans Serif" w:cs="Arial"/>
          <w:b/>
          <w:spacing w:val="-2"/>
        </w:rPr>
        <w:t xml:space="preserve"> </w:t>
      </w:r>
      <w:r w:rsidRPr="00133BFC">
        <w:rPr>
          <w:rFonts w:eastAsia="Microsoft Sans Serif" w:cs="Arial"/>
          <w:b/>
        </w:rPr>
        <w:t>technical</w:t>
      </w:r>
      <w:r w:rsidRPr="00133BFC">
        <w:rPr>
          <w:rFonts w:eastAsia="Microsoft Sans Serif" w:cs="Arial"/>
          <w:b/>
          <w:spacing w:val="-3"/>
        </w:rPr>
        <w:t xml:space="preserve"> </w:t>
      </w:r>
      <w:r w:rsidRPr="00133BFC">
        <w:rPr>
          <w:rFonts w:eastAsia="Microsoft Sans Serif" w:cs="Arial"/>
          <w:b/>
        </w:rPr>
        <w:t>particulars</w:t>
      </w:r>
      <w:r w:rsidRPr="00133BFC">
        <w:rPr>
          <w:rFonts w:eastAsia="Microsoft Sans Serif" w:cs="Arial"/>
          <w:b/>
          <w:spacing w:val="-1"/>
        </w:rPr>
        <w:t xml:space="preserve"> </w:t>
      </w:r>
      <w:r w:rsidRPr="00133BFC">
        <w:rPr>
          <w:rFonts w:eastAsia="Microsoft Sans Serif" w:cs="Arial"/>
          <w:b/>
        </w:rPr>
        <w:t>of</w:t>
      </w:r>
      <w:r w:rsidRPr="00133BFC">
        <w:rPr>
          <w:rFonts w:eastAsia="Microsoft Sans Serif" w:cs="Arial"/>
          <w:b/>
          <w:spacing w:val="-3"/>
        </w:rPr>
        <w:t xml:space="preserve"> </w:t>
      </w:r>
      <w:r w:rsidRPr="00133BFC">
        <w:rPr>
          <w:rFonts w:eastAsia="Microsoft Sans Serif" w:cs="Arial"/>
          <w:b/>
        </w:rPr>
        <w:t>equipment</w:t>
      </w:r>
      <w:r w:rsidRPr="00133BFC">
        <w:rPr>
          <w:rFonts w:eastAsia="Microsoft Sans Serif" w:cs="Arial"/>
          <w:b/>
          <w:spacing w:val="-2"/>
        </w:rPr>
        <w:t xml:space="preserve"> </w:t>
      </w:r>
      <w:r w:rsidRPr="00133BFC">
        <w:rPr>
          <w:rFonts w:eastAsia="Microsoft Sans Serif" w:cs="Arial"/>
          <w:b/>
        </w:rPr>
        <w:t>offered</w:t>
      </w:r>
    </w:p>
    <w:p w14:paraId="3A6BDA81" w14:textId="77777777" w:rsidR="00EC6E68" w:rsidRPr="00133BFC" w:rsidRDefault="00EC6E68" w:rsidP="00EC6E68">
      <w:pPr>
        <w:widowControl w:val="0"/>
        <w:ind w:right="-46"/>
        <w:jc w:val="center"/>
        <w:rPr>
          <w:rFonts w:eastAsia="Microsoft Sans Serif" w:cs="Arial"/>
          <w:b/>
          <w:spacing w:val="1"/>
        </w:rPr>
      </w:pPr>
      <w:r w:rsidRPr="00133BFC">
        <w:rPr>
          <w:rFonts w:eastAsia="Microsoft Sans Serif" w:cs="Arial"/>
          <w:b/>
        </w:rPr>
        <w:t>Table</w:t>
      </w:r>
      <w:r w:rsidRPr="00133BFC">
        <w:rPr>
          <w:rFonts w:eastAsia="Microsoft Sans Serif" w:cs="Arial"/>
          <w:b/>
          <w:spacing w:val="-3"/>
        </w:rPr>
        <w:t xml:space="preserve"> </w:t>
      </w:r>
      <w:r w:rsidRPr="00133BFC">
        <w:rPr>
          <w:rFonts w:eastAsia="Microsoft Sans Serif" w:cs="Arial"/>
          <w:b/>
        </w:rPr>
        <w:t>1:</w:t>
      </w:r>
      <w:r w:rsidRPr="00133BFC">
        <w:rPr>
          <w:rFonts w:eastAsia="Microsoft Sans Serif" w:cs="Arial"/>
          <w:b/>
          <w:spacing w:val="-4"/>
        </w:rPr>
        <w:t xml:space="preserve"> </w:t>
      </w:r>
      <w:r w:rsidRPr="00133BFC">
        <w:rPr>
          <w:rFonts w:eastAsia="Microsoft Sans Serif" w:cs="Arial"/>
          <w:b/>
        </w:rPr>
        <w:t>Technical</w:t>
      </w:r>
      <w:r w:rsidRPr="00133BFC">
        <w:rPr>
          <w:rFonts w:eastAsia="Microsoft Sans Serif" w:cs="Arial"/>
          <w:b/>
          <w:spacing w:val="-1"/>
        </w:rPr>
        <w:t xml:space="preserve"> </w:t>
      </w:r>
      <w:r w:rsidRPr="00133BFC">
        <w:rPr>
          <w:rFonts w:eastAsia="Microsoft Sans Serif" w:cs="Arial"/>
          <w:b/>
        </w:rPr>
        <w:t>A</w:t>
      </w:r>
      <w:r w:rsidRPr="00133BFC">
        <w:rPr>
          <w:rFonts w:eastAsia="Microsoft Sans Serif" w:cs="Arial"/>
          <w:b/>
          <w:spacing w:val="-5"/>
        </w:rPr>
        <w:t xml:space="preserve"> </w:t>
      </w:r>
      <w:r w:rsidRPr="00133BFC">
        <w:rPr>
          <w:rFonts w:eastAsia="Microsoft Sans Serif" w:cs="Arial"/>
          <w:b/>
        </w:rPr>
        <w:t>&amp;</w:t>
      </w:r>
      <w:r w:rsidRPr="00133BFC">
        <w:rPr>
          <w:rFonts w:eastAsia="Microsoft Sans Serif" w:cs="Arial"/>
          <w:b/>
          <w:spacing w:val="-1"/>
        </w:rPr>
        <w:t xml:space="preserve"> </w:t>
      </w:r>
      <w:r w:rsidRPr="00133BFC">
        <w:rPr>
          <w:rFonts w:eastAsia="Microsoft Sans Serif" w:cs="Arial"/>
          <w:b/>
        </w:rPr>
        <w:t>B</w:t>
      </w:r>
      <w:r w:rsidRPr="00133BFC">
        <w:rPr>
          <w:rFonts w:eastAsia="Microsoft Sans Serif" w:cs="Arial"/>
          <w:b/>
          <w:spacing w:val="-1"/>
        </w:rPr>
        <w:t xml:space="preserve"> </w:t>
      </w:r>
      <w:r w:rsidRPr="00133BFC">
        <w:rPr>
          <w:rFonts w:eastAsia="Microsoft Sans Serif" w:cs="Arial"/>
          <w:b/>
        </w:rPr>
        <w:t>Schedule</w:t>
      </w:r>
      <w:r w:rsidRPr="00133BFC">
        <w:rPr>
          <w:rFonts w:eastAsia="Microsoft Sans Serif" w:cs="Arial"/>
          <w:b/>
          <w:spacing w:val="1"/>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980"/>
        <w:gridCol w:w="2746"/>
        <w:gridCol w:w="1842"/>
        <w:gridCol w:w="1842"/>
      </w:tblGrid>
      <w:tr w:rsidR="00EC6E68" w:rsidRPr="00C87F12" w14:paraId="102B37EF" w14:textId="77777777" w:rsidTr="00D16116">
        <w:tc>
          <w:tcPr>
            <w:tcW w:w="1008" w:type="dxa"/>
            <w:shd w:val="clear" w:color="auto" w:fill="auto"/>
          </w:tcPr>
          <w:p w14:paraId="56AA5084"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Item</w:t>
            </w:r>
          </w:p>
        </w:tc>
        <w:tc>
          <w:tcPr>
            <w:tcW w:w="1980" w:type="dxa"/>
            <w:shd w:val="clear" w:color="auto" w:fill="auto"/>
          </w:tcPr>
          <w:p w14:paraId="5EDFC6FF"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2746" w:type="dxa"/>
            <w:shd w:val="clear" w:color="auto" w:fill="auto"/>
          </w:tcPr>
          <w:p w14:paraId="49E205D2"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Description</w:t>
            </w:r>
          </w:p>
        </w:tc>
        <w:tc>
          <w:tcPr>
            <w:tcW w:w="1842" w:type="dxa"/>
            <w:shd w:val="clear" w:color="auto" w:fill="auto"/>
          </w:tcPr>
          <w:p w14:paraId="7F061351" w14:textId="77777777" w:rsidR="00EC6E68" w:rsidRPr="00C87F12" w:rsidRDefault="00EC6E68" w:rsidP="00D16116">
            <w:pPr>
              <w:widowControl w:val="0"/>
              <w:ind w:right="-46"/>
              <w:jc w:val="center"/>
              <w:rPr>
                <w:rFonts w:eastAsia="Microsoft Sans Serif" w:cs="Arial"/>
                <w:b/>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2" w:type="dxa"/>
            <w:shd w:val="clear" w:color="auto" w:fill="auto"/>
          </w:tcPr>
          <w:p w14:paraId="271FF5F3" w14:textId="77777777" w:rsidR="00EC6E68" w:rsidRPr="00C87F12" w:rsidRDefault="00EC6E68" w:rsidP="00D16116">
            <w:pPr>
              <w:widowControl w:val="0"/>
              <w:ind w:right="-46"/>
              <w:jc w:val="center"/>
              <w:rPr>
                <w:rFonts w:eastAsia="Microsoft Sans Serif" w:cs="Arial"/>
                <w:spacing w:val="-1"/>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rPr>
              <w:t>B</w:t>
            </w:r>
          </w:p>
        </w:tc>
      </w:tr>
      <w:tr w:rsidR="00EC6E68" w:rsidRPr="00C87F12" w14:paraId="2CE7D316" w14:textId="77777777" w:rsidTr="00D16116">
        <w:trPr>
          <w:trHeight w:val="7550"/>
        </w:trPr>
        <w:tc>
          <w:tcPr>
            <w:tcW w:w="1008" w:type="dxa"/>
            <w:shd w:val="clear" w:color="auto" w:fill="auto"/>
          </w:tcPr>
          <w:p w14:paraId="650D7854" w14:textId="77777777" w:rsidR="00EC6E68" w:rsidRPr="00C87F12" w:rsidRDefault="00EC6E68" w:rsidP="00D16116">
            <w:pPr>
              <w:widowControl w:val="0"/>
              <w:ind w:right="-46"/>
              <w:jc w:val="center"/>
              <w:rPr>
                <w:rFonts w:eastAsia="Microsoft Sans Serif" w:cs="Arial"/>
                <w:b/>
                <w:spacing w:val="-1"/>
              </w:rPr>
            </w:pPr>
            <w:r>
              <w:rPr>
                <w:rFonts w:eastAsia="Microsoft Sans Serif" w:cs="Arial"/>
                <w:b/>
                <w:spacing w:val="-1"/>
              </w:rPr>
              <w:t>3</w:t>
            </w:r>
          </w:p>
        </w:tc>
        <w:tc>
          <w:tcPr>
            <w:tcW w:w="1980" w:type="dxa"/>
            <w:shd w:val="clear" w:color="auto" w:fill="auto"/>
          </w:tcPr>
          <w:p w14:paraId="50CE2AAC" w14:textId="77777777" w:rsidR="00EC6E68" w:rsidRPr="00C87F12" w:rsidRDefault="00EC6E68" w:rsidP="00D16116">
            <w:pPr>
              <w:widowControl w:val="0"/>
              <w:ind w:right="-46"/>
              <w:jc w:val="center"/>
              <w:rPr>
                <w:rFonts w:eastAsia="Microsoft Sans Serif" w:cs="Arial"/>
                <w:b/>
                <w:spacing w:val="-1"/>
              </w:rPr>
            </w:pPr>
          </w:p>
          <w:p w14:paraId="1047E181" w14:textId="77777777" w:rsidR="00EC6E68" w:rsidRPr="00C87F12" w:rsidRDefault="00EC6E68" w:rsidP="00D16116">
            <w:pPr>
              <w:widowControl w:val="0"/>
              <w:ind w:right="-46"/>
              <w:jc w:val="center"/>
              <w:rPr>
                <w:rFonts w:eastAsia="Microsoft Sans Serif" w:cs="Arial"/>
                <w:b/>
                <w:spacing w:val="-1"/>
              </w:rPr>
            </w:pPr>
          </w:p>
          <w:p w14:paraId="30A2BD3F" w14:textId="77777777" w:rsidR="00EC6E68" w:rsidRDefault="00EC6E68" w:rsidP="00D16116">
            <w:pPr>
              <w:widowControl w:val="0"/>
              <w:ind w:right="-46"/>
              <w:rPr>
                <w:rFonts w:eastAsia="Microsoft Sans Serif" w:cs="Arial"/>
                <w:spacing w:val="-1"/>
              </w:rPr>
            </w:pPr>
          </w:p>
          <w:p w14:paraId="6E42FA3E" w14:textId="77777777" w:rsidR="00EC6E68" w:rsidRPr="00C87F12" w:rsidRDefault="00EC6E68" w:rsidP="00D16116">
            <w:pPr>
              <w:widowControl w:val="0"/>
              <w:ind w:right="-46"/>
              <w:jc w:val="center"/>
              <w:rPr>
                <w:rFonts w:eastAsia="Microsoft Sans Serif" w:cs="Arial"/>
                <w:spacing w:val="-1"/>
              </w:rPr>
            </w:pPr>
            <w:r>
              <w:rPr>
                <w:rFonts w:eastAsia="Microsoft Sans Serif" w:cs="Arial"/>
                <w:spacing w:val="-1"/>
              </w:rPr>
              <w:t>8.6</w:t>
            </w:r>
          </w:p>
          <w:p w14:paraId="1A870CFE" w14:textId="77777777" w:rsidR="00EC6E68" w:rsidRPr="00C87F12" w:rsidRDefault="00EC6E68" w:rsidP="00D16116">
            <w:pPr>
              <w:widowControl w:val="0"/>
              <w:ind w:right="-46"/>
              <w:jc w:val="center"/>
              <w:rPr>
                <w:rFonts w:eastAsia="Microsoft Sans Serif" w:cs="Arial"/>
                <w:b/>
                <w:spacing w:val="-1"/>
              </w:rPr>
            </w:pPr>
          </w:p>
          <w:p w14:paraId="4A0A387A" w14:textId="77777777" w:rsidR="00EC6E68" w:rsidRPr="00C87F12" w:rsidRDefault="00EC6E68" w:rsidP="00D16116">
            <w:pPr>
              <w:rPr>
                <w:rFonts w:eastAsia="Microsoft Sans Serif" w:cs="Arial"/>
              </w:rPr>
            </w:pPr>
          </w:p>
          <w:p w14:paraId="05256FC0" w14:textId="77777777" w:rsidR="00EC6E68" w:rsidRPr="00C87F12" w:rsidRDefault="00EC6E68" w:rsidP="00D16116">
            <w:pPr>
              <w:rPr>
                <w:rFonts w:eastAsia="Microsoft Sans Serif" w:cs="Arial"/>
              </w:rPr>
            </w:pPr>
          </w:p>
          <w:p w14:paraId="083CBA8C" w14:textId="77777777" w:rsidR="00EC6E68" w:rsidRPr="00C87F12" w:rsidRDefault="00EC6E68" w:rsidP="00D16116">
            <w:pPr>
              <w:pStyle w:val="Heading7"/>
              <w:rPr>
                <w:rFonts w:eastAsia="Microsoft Sans Serif"/>
              </w:rPr>
            </w:pPr>
          </w:p>
          <w:p w14:paraId="1CCD3D44" w14:textId="77777777" w:rsidR="00EC6E68" w:rsidRPr="00C87F12" w:rsidRDefault="00EC6E68" w:rsidP="00D16116">
            <w:pPr>
              <w:jc w:val="center"/>
              <w:rPr>
                <w:rFonts w:eastAsia="Microsoft Sans Serif" w:cs="Arial"/>
              </w:rPr>
            </w:pPr>
            <w:r>
              <w:rPr>
                <w:rFonts w:eastAsia="Microsoft Sans Serif" w:cs="Arial"/>
              </w:rPr>
              <w:t>(a)</w:t>
            </w:r>
          </w:p>
          <w:p w14:paraId="08B41A38" w14:textId="77777777" w:rsidR="00EC6E68" w:rsidRPr="00C87F12" w:rsidRDefault="00EC6E68" w:rsidP="00D16116">
            <w:pPr>
              <w:rPr>
                <w:rFonts w:eastAsia="Microsoft Sans Serif" w:cs="Arial"/>
              </w:rPr>
            </w:pPr>
          </w:p>
          <w:p w14:paraId="005E98E2" w14:textId="77777777" w:rsidR="00EC6E68" w:rsidRPr="00C87F12" w:rsidRDefault="00EC6E68" w:rsidP="00D16116">
            <w:pPr>
              <w:jc w:val="center"/>
              <w:rPr>
                <w:rFonts w:eastAsia="Microsoft Sans Serif" w:cs="Arial"/>
              </w:rPr>
            </w:pPr>
          </w:p>
          <w:p w14:paraId="481BD4F7" w14:textId="77777777" w:rsidR="00EC6E68" w:rsidRDefault="00EC6E68" w:rsidP="00D16116">
            <w:pPr>
              <w:rPr>
                <w:rFonts w:eastAsia="Microsoft Sans Serif" w:cs="Arial"/>
              </w:rPr>
            </w:pPr>
          </w:p>
          <w:p w14:paraId="6EC5F0C7" w14:textId="77777777" w:rsidR="00EC6E68" w:rsidRPr="00A67943" w:rsidRDefault="00EC6E68" w:rsidP="00D16116">
            <w:pPr>
              <w:rPr>
                <w:rFonts w:eastAsia="Microsoft Sans Serif" w:cs="Arial"/>
              </w:rPr>
            </w:pPr>
          </w:p>
          <w:p w14:paraId="3AB303D8" w14:textId="77777777" w:rsidR="00EC6E68" w:rsidRDefault="00EC6E68" w:rsidP="00D16116">
            <w:pPr>
              <w:rPr>
                <w:rFonts w:eastAsia="Microsoft Sans Serif" w:cs="Arial"/>
              </w:rPr>
            </w:pPr>
          </w:p>
          <w:p w14:paraId="00A7518F" w14:textId="77777777" w:rsidR="00EC6E68" w:rsidRDefault="00EC6E68" w:rsidP="00D16116">
            <w:pPr>
              <w:jc w:val="center"/>
              <w:rPr>
                <w:rFonts w:eastAsia="Microsoft Sans Serif" w:cs="Arial"/>
              </w:rPr>
            </w:pPr>
            <w:r>
              <w:rPr>
                <w:rFonts w:eastAsia="Microsoft Sans Serif" w:cs="Arial"/>
              </w:rPr>
              <w:t>(b)</w:t>
            </w:r>
          </w:p>
          <w:p w14:paraId="2DF0977E" w14:textId="77777777" w:rsidR="00EC6E68" w:rsidRPr="00A67943" w:rsidRDefault="00EC6E68" w:rsidP="00D16116">
            <w:pPr>
              <w:rPr>
                <w:rFonts w:eastAsia="Microsoft Sans Serif" w:cs="Arial"/>
              </w:rPr>
            </w:pPr>
          </w:p>
          <w:p w14:paraId="01F08DA0" w14:textId="77777777" w:rsidR="00EC6E68" w:rsidRPr="00A67943" w:rsidRDefault="00EC6E68" w:rsidP="00D16116">
            <w:pPr>
              <w:rPr>
                <w:rFonts w:eastAsia="Microsoft Sans Serif" w:cs="Arial"/>
              </w:rPr>
            </w:pPr>
          </w:p>
          <w:p w14:paraId="0475F1BB" w14:textId="77777777" w:rsidR="00EC6E68" w:rsidRDefault="00EC6E68" w:rsidP="00D16116">
            <w:pPr>
              <w:rPr>
                <w:rFonts w:eastAsia="Microsoft Sans Serif" w:cs="Arial"/>
              </w:rPr>
            </w:pPr>
          </w:p>
          <w:p w14:paraId="3BC7506A" w14:textId="77777777" w:rsidR="00EC6E68" w:rsidRDefault="00EC6E68" w:rsidP="00D16116">
            <w:pPr>
              <w:jc w:val="center"/>
              <w:rPr>
                <w:rFonts w:eastAsia="Microsoft Sans Serif" w:cs="Arial"/>
              </w:rPr>
            </w:pPr>
            <w:r>
              <w:rPr>
                <w:rFonts w:eastAsia="Microsoft Sans Serif" w:cs="Arial"/>
              </w:rPr>
              <w:t>(c)</w:t>
            </w:r>
          </w:p>
          <w:p w14:paraId="6864D18B" w14:textId="77777777" w:rsidR="00EC6E68" w:rsidRPr="00826FD4" w:rsidRDefault="00EC6E68" w:rsidP="00D16116">
            <w:pPr>
              <w:rPr>
                <w:rFonts w:eastAsia="Microsoft Sans Serif" w:cs="Arial"/>
              </w:rPr>
            </w:pPr>
          </w:p>
          <w:p w14:paraId="7EC7AF0A" w14:textId="77777777" w:rsidR="00EC6E68" w:rsidRPr="00826FD4" w:rsidRDefault="00EC6E68" w:rsidP="00D16116">
            <w:pPr>
              <w:rPr>
                <w:rFonts w:eastAsia="Microsoft Sans Serif" w:cs="Arial"/>
              </w:rPr>
            </w:pPr>
          </w:p>
          <w:p w14:paraId="4D9301E7" w14:textId="77777777" w:rsidR="00EC6E68" w:rsidRPr="00826FD4" w:rsidRDefault="00EC6E68" w:rsidP="00D16116">
            <w:pPr>
              <w:rPr>
                <w:rFonts w:eastAsia="Microsoft Sans Serif" w:cs="Arial"/>
              </w:rPr>
            </w:pPr>
          </w:p>
          <w:p w14:paraId="1BBCCAB8" w14:textId="77777777" w:rsidR="00EC6E68" w:rsidRPr="00826FD4" w:rsidRDefault="00EC6E68" w:rsidP="00D16116">
            <w:pPr>
              <w:rPr>
                <w:rFonts w:eastAsia="Microsoft Sans Serif" w:cs="Arial"/>
              </w:rPr>
            </w:pPr>
          </w:p>
          <w:p w14:paraId="34B9B97B" w14:textId="77777777" w:rsidR="00EC6E68" w:rsidRDefault="00EC6E68" w:rsidP="00D16116">
            <w:pPr>
              <w:rPr>
                <w:rFonts w:eastAsia="Microsoft Sans Serif" w:cs="Arial"/>
              </w:rPr>
            </w:pPr>
          </w:p>
          <w:p w14:paraId="540D65D8" w14:textId="77777777" w:rsidR="00EC6E68" w:rsidRDefault="00EC6E68" w:rsidP="00D16116">
            <w:pPr>
              <w:jc w:val="center"/>
              <w:rPr>
                <w:rFonts w:eastAsia="Microsoft Sans Serif" w:cs="Arial"/>
              </w:rPr>
            </w:pPr>
            <w:r>
              <w:rPr>
                <w:rFonts w:eastAsia="Microsoft Sans Serif" w:cs="Arial"/>
              </w:rPr>
              <w:t>(d)</w:t>
            </w:r>
          </w:p>
          <w:p w14:paraId="2108F839" w14:textId="77777777" w:rsidR="00EC6E68" w:rsidRPr="00826FD4" w:rsidRDefault="00EC6E68" w:rsidP="00D16116">
            <w:pPr>
              <w:rPr>
                <w:rFonts w:eastAsia="Microsoft Sans Serif" w:cs="Arial"/>
              </w:rPr>
            </w:pPr>
          </w:p>
          <w:p w14:paraId="702753A2" w14:textId="77777777" w:rsidR="00EC6E68" w:rsidRPr="00826FD4" w:rsidRDefault="00EC6E68" w:rsidP="00D16116">
            <w:pPr>
              <w:rPr>
                <w:rFonts w:eastAsia="Microsoft Sans Serif" w:cs="Arial"/>
              </w:rPr>
            </w:pPr>
          </w:p>
          <w:p w14:paraId="2FC05F25" w14:textId="77777777" w:rsidR="00EC6E68" w:rsidRPr="00826FD4" w:rsidRDefault="00EC6E68" w:rsidP="00D16116">
            <w:pPr>
              <w:rPr>
                <w:rFonts w:eastAsia="Microsoft Sans Serif" w:cs="Arial"/>
              </w:rPr>
            </w:pPr>
          </w:p>
          <w:p w14:paraId="020EDA7F" w14:textId="77777777" w:rsidR="00EC6E68" w:rsidRDefault="00EC6E68" w:rsidP="00D16116">
            <w:pPr>
              <w:rPr>
                <w:rFonts w:eastAsia="Microsoft Sans Serif" w:cs="Arial"/>
              </w:rPr>
            </w:pPr>
          </w:p>
          <w:p w14:paraId="0EE0FBA1" w14:textId="77777777" w:rsidR="00EC6E68" w:rsidRPr="00826FD4" w:rsidRDefault="00EC6E68" w:rsidP="00D16116">
            <w:pPr>
              <w:jc w:val="center"/>
              <w:rPr>
                <w:rFonts w:eastAsia="Microsoft Sans Serif" w:cs="Arial"/>
              </w:rPr>
            </w:pPr>
            <w:r>
              <w:rPr>
                <w:rFonts w:eastAsia="Microsoft Sans Serif" w:cs="Arial"/>
              </w:rPr>
              <w:t>(e)</w:t>
            </w:r>
          </w:p>
        </w:tc>
        <w:tc>
          <w:tcPr>
            <w:tcW w:w="2746" w:type="dxa"/>
            <w:shd w:val="clear" w:color="auto" w:fill="auto"/>
          </w:tcPr>
          <w:p w14:paraId="6821F986" w14:textId="77777777" w:rsidR="00EC6E68" w:rsidRPr="00A67943" w:rsidRDefault="00EC6E68" w:rsidP="000A1149">
            <w:pPr>
              <w:pStyle w:val="Heading1"/>
              <w:numPr>
                <w:ilvl w:val="0"/>
                <w:numId w:val="0"/>
              </w:numPr>
              <w:tabs>
                <w:tab w:val="left" w:pos="1080"/>
                <w:tab w:val="left" w:pos="1260"/>
              </w:tabs>
              <w:ind w:left="540"/>
              <w:rPr>
                <w:bCs/>
                <w:smallCaps/>
                <w:spacing w:val="5"/>
                <w:sz w:val="18"/>
                <w:szCs w:val="18"/>
              </w:rPr>
            </w:pPr>
            <w:bookmarkStart w:id="136" w:name="_Toc117692557"/>
            <w:r w:rsidRPr="00C87F12">
              <w:rPr>
                <w:rStyle w:val="BookTitle"/>
                <w:sz w:val="18"/>
                <w:szCs w:val="18"/>
              </w:rPr>
              <w:t>SERVICE LEVELS</w:t>
            </w:r>
            <w:r>
              <w:rPr>
                <w:rStyle w:val="BookTitle"/>
                <w:sz w:val="18"/>
                <w:szCs w:val="18"/>
              </w:rPr>
              <w:t xml:space="preserve"> (REQUIREMENTS)</w:t>
            </w:r>
            <w:bookmarkEnd w:id="136"/>
          </w:p>
          <w:p w14:paraId="7A6E76B2" w14:textId="77777777" w:rsidR="00EC6E68" w:rsidRPr="00C87F12" w:rsidRDefault="00EC6E68" w:rsidP="00D16116">
            <w:pPr>
              <w:tabs>
                <w:tab w:val="left" w:pos="1080"/>
              </w:tabs>
              <w:spacing w:after="60"/>
              <w:jc w:val="both"/>
              <w:rPr>
                <w:rFonts w:cs="Arial"/>
              </w:rPr>
            </w:pPr>
            <w:r w:rsidRPr="00C87F12">
              <w:rPr>
                <w:rFonts w:cs="Arial"/>
              </w:rPr>
              <w:t>MTTr and MTTR shall be based on the SLA agreement and include the below:</w:t>
            </w:r>
          </w:p>
          <w:p w14:paraId="7ACC95E1" w14:textId="77777777" w:rsidR="00EC6E68" w:rsidRPr="00C87F12" w:rsidRDefault="00EC6E68" w:rsidP="00D16116">
            <w:pPr>
              <w:tabs>
                <w:tab w:val="left" w:pos="1080"/>
              </w:tabs>
              <w:spacing w:after="60"/>
              <w:jc w:val="both"/>
              <w:rPr>
                <w:rFonts w:cs="Arial"/>
                <w:bCs/>
                <w:smallCaps/>
              </w:rPr>
            </w:pPr>
          </w:p>
          <w:p w14:paraId="159EC576" w14:textId="77777777" w:rsidR="00EC6E68" w:rsidRPr="00C87F12" w:rsidRDefault="00EC6E68" w:rsidP="00D16116">
            <w:pPr>
              <w:tabs>
                <w:tab w:val="left" w:pos="1530"/>
              </w:tabs>
              <w:spacing w:after="60"/>
              <w:jc w:val="both"/>
              <w:rPr>
                <w:rFonts w:cs="Arial"/>
                <w:bCs/>
                <w:smallCaps/>
              </w:rPr>
            </w:pPr>
            <w:r w:rsidRPr="00C87F12">
              <w:rPr>
                <w:rFonts w:cs="Arial"/>
              </w:rPr>
              <w:t xml:space="preserve"> QoS for Critical Systems to be configured as per City Power business requirements.</w:t>
            </w:r>
          </w:p>
          <w:p w14:paraId="070A08ED" w14:textId="77777777" w:rsidR="00EC6E68" w:rsidRDefault="00EC6E68" w:rsidP="00D16116">
            <w:pPr>
              <w:tabs>
                <w:tab w:val="left" w:pos="1530"/>
              </w:tabs>
              <w:spacing w:after="60"/>
              <w:jc w:val="both"/>
              <w:rPr>
                <w:rFonts w:cs="Arial"/>
              </w:rPr>
            </w:pPr>
          </w:p>
          <w:p w14:paraId="27052366" w14:textId="77777777" w:rsidR="00EC6E68" w:rsidRPr="00C87F12" w:rsidRDefault="00EC6E68" w:rsidP="00D16116">
            <w:pPr>
              <w:tabs>
                <w:tab w:val="left" w:pos="1530"/>
              </w:tabs>
              <w:spacing w:after="60"/>
              <w:jc w:val="both"/>
              <w:rPr>
                <w:rFonts w:cs="Arial"/>
              </w:rPr>
            </w:pPr>
            <w:r w:rsidRPr="00C87F12">
              <w:rPr>
                <w:rFonts w:cs="Arial"/>
              </w:rPr>
              <w:t>Severity 1 incidents shall be repaired within 2 hours (internet down)</w:t>
            </w:r>
          </w:p>
          <w:p w14:paraId="0B2BB57B" w14:textId="77777777" w:rsidR="00EC6E68" w:rsidRPr="00C87F12" w:rsidRDefault="00EC6E68" w:rsidP="00D16116">
            <w:pPr>
              <w:tabs>
                <w:tab w:val="left" w:pos="1530"/>
              </w:tabs>
              <w:spacing w:after="60"/>
              <w:jc w:val="both"/>
              <w:rPr>
                <w:rFonts w:cs="Arial"/>
                <w:bCs/>
                <w:smallCaps/>
              </w:rPr>
            </w:pPr>
          </w:p>
          <w:p w14:paraId="26DDF6B8" w14:textId="77777777" w:rsidR="00EC6E68" w:rsidRPr="00C87F12" w:rsidRDefault="00EC6E68" w:rsidP="00D16116">
            <w:pPr>
              <w:tabs>
                <w:tab w:val="left" w:pos="1530"/>
              </w:tabs>
              <w:spacing w:after="60"/>
              <w:jc w:val="both"/>
              <w:rPr>
                <w:rFonts w:cs="Arial"/>
              </w:rPr>
            </w:pPr>
            <w:r w:rsidRPr="00C87F12">
              <w:rPr>
                <w:rFonts w:cs="Arial"/>
              </w:rPr>
              <w:t xml:space="preserve"> Severity 2 incidents shall be repaired within 4 hours during business hours and in 6   hours after hours.</w:t>
            </w:r>
          </w:p>
          <w:p w14:paraId="2C4EABD0" w14:textId="77777777" w:rsidR="00EC6E68" w:rsidRPr="00C87F12" w:rsidRDefault="00EC6E68" w:rsidP="00D16116">
            <w:pPr>
              <w:tabs>
                <w:tab w:val="left" w:pos="1530"/>
              </w:tabs>
              <w:spacing w:after="60"/>
              <w:jc w:val="both"/>
              <w:rPr>
                <w:rFonts w:cs="Arial"/>
                <w:bCs/>
                <w:smallCaps/>
              </w:rPr>
            </w:pPr>
          </w:p>
          <w:p w14:paraId="61222287" w14:textId="77777777" w:rsidR="00EC6E68" w:rsidRPr="00C87F12" w:rsidRDefault="00EC6E68" w:rsidP="00D16116">
            <w:pPr>
              <w:tabs>
                <w:tab w:val="left" w:pos="1530"/>
              </w:tabs>
              <w:spacing w:after="60"/>
              <w:jc w:val="both"/>
              <w:rPr>
                <w:rFonts w:cs="Arial"/>
              </w:rPr>
            </w:pPr>
            <w:r w:rsidRPr="00C87F12">
              <w:rPr>
                <w:rFonts w:cs="Arial"/>
              </w:rPr>
              <w:t>Severity 3 incidents shall be repaired within 6 hours during business hours and in 8   hours after hours.</w:t>
            </w:r>
          </w:p>
          <w:p w14:paraId="75937852" w14:textId="77777777" w:rsidR="00EC6E68" w:rsidRPr="00C87F12" w:rsidRDefault="00EC6E68" w:rsidP="00D16116">
            <w:pPr>
              <w:tabs>
                <w:tab w:val="left" w:pos="1530"/>
              </w:tabs>
              <w:spacing w:after="60"/>
              <w:jc w:val="both"/>
              <w:rPr>
                <w:rFonts w:cs="Arial"/>
                <w:bCs/>
                <w:smallCaps/>
              </w:rPr>
            </w:pPr>
          </w:p>
          <w:p w14:paraId="357BD57B" w14:textId="77777777" w:rsidR="00EC6E68" w:rsidRPr="00C87F12" w:rsidRDefault="00EC6E68" w:rsidP="00D16116">
            <w:pPr>
              <w:tabs>
                <w:tab w:val="left" w:pos="1530"/>
              </w:tabs>
              <w:spacing w:after="60"/>
              <w:jc w:val="both"/>
              <w:rPr>
                <w:rFonts w:cs="Arial"/>
                <w:bCs/>
                <w:smallCaps/>
              </w:rPr>
            </w:pPr>
            <w:r w:rsidRPr="00C87F12">
              <w:rPr>
                <w:rFonts w:cs="Arial"/>
                <w:bCs/>
                <w:smallCaps/>
              </w:rPr>
              <w:t xml:space="preserve"> </w:t>
            </w:r>
            <w:r w:rsidRPr="00C87F12">
              <w:rPr>
                <w:rFonts w:cs="Arial"/>
              </w:rPr>
              <w:t>Severity 4 incidents shall be repaired within 8 hours during business hours and in 24 hours after hours.</w:t>
            </w:r>
          </w:p>
          <w:p w14:paraId="6AB9948A" w14:textId="77777777" w:rsidR="00EC6E68" w:rsidRPr="00C87F12" w:rsidRDefault="00EC6E68" w:rsidP="00D16116">
            <w:pPr>
              <w:rPr>
                <w:rFonts w:eastAsia="Microsoft Sans Serif"/>
              </w:rPr>
            </w:pPr>
          </w:p>
        </w:tc>
        <w:tc>
          <w:tcPr>
            <w:tcW w:w="1842" w:type="dxa"/>
            <w:shd w:val="clear" w:color="auto" w:fill="auto"/>
          </w:tcPr>
          <w:p w14:paraId="6C846F8F" w14:textId="77777777" w:rsidR="00EC6E68" w:rsidRPr="00C87F12" w:rsidRDefault="00EC6E68" w:rsidP="00D16116">
            <w:pPr>
              <w:jc w:val="center"/>
              <w:rPr>
                <w:rFonts w:cs="Arial"/>
              </w:rPr>
            </w:pPr>
            <w:r w:rsidRPr="00C87F12">
              <w:rPr>
                <w:rFonts w:cs="Arial"/>
              </w:rPr>
              <w:t>Required</w:t>
            </w:r>
          </w:p>
          <w:p w14:paraId="2FB8C3B3" w14:textId="77777777" w:rsidR="00EC6E68" w:rsidRPr="00C87F12" w:rsidRDefault="00EC6E68" w:rsidP="00D16116">
            <w:pPr>
              <w:jc w:val="center"/>
              <w:rPr>
                <w:rFonts w:cs="Arial"/>
              </w:rPr>
            </w:pPr>
          </w:p>
          <w:p w14:paraId="5E388284" w14:textId="77777777" w:rsidR="00EC6E68" w:rsidRPr="00C87F12" w:rsidRDefault="00EC6E68" w:rsidP="00D16116">
            <w:pPr>
              <w:jc w:val="center"/>
              <w:rPr>
                <w:rFonts w:cs="Arial"/>
              </w:rPr>
            </w:pPr>
          </w:p>
          <w:p w14:paraId="38F3EFA6" w14:textId="77777777" w:rsidR="00EC6E68" w:rsidRPr="00C87F12" w:rsidRDefault="00EC6E68" w:rsidP="00D16116">
            <w:pPr>
              <w:jc w:val="center"/>
              <w:rPr>
                <w:rFonts w:cs="Arial"/>
              </w:rPr>
            </w:pPr>
          </w:p>
          <w:p w14:paraId="013D8A27" w14:textId="77777777" w:rsidR="00EC6E68" w:rsidRPr="00C87F12" w:rsidRDefault="00EC6E68" w:rsidP="00D16116">
            <w:pPr>
              <w:jc w:val="center"/>
              <w:rPr>
                <w:rFonts w:cs="Arial"/>
              </w:rPr>
            </w:pPr>
            <w:r w:rsidRPr="00C87F12">
              <w:rPr>
                <w:rFonts w:cs="Arial"/>
              </w:rPr>
              <w:t>Required</w:t>
            </w:r>
          </w:p>
          <w:p w14:paraId="30E99B4A" w14:textId="77777777" w:rsidR="00EC6E68" w:rsidRPr="00C87F12" w:rsidRDefault="00EC6E68" w:rsidP="00D16116">
            <w:pPr>
              <w:jc w:val="center"/>
              <w:rPr>
                <w:rFonts w:cs="Arial"/>
              </w:rPr>
            </w:pPr>
          </w:p>
          <w:p w14:paraId="0CF7244D" w14:textId="77777777" w:rsidR="00EC6E68" w:rsidRPr="00C87F12" w:rsidRDefault="00EC6E68" w:rsidP="00D16116">
            <w:pPr>
              <w:jc w:val="center"/>
              <w:rPr>
                <w:rFonts w:cs="Arial"/>
              </w:rPr>
            </w:pPr>
          </w:p>
          <w:p w14:paraId="003868B8" w14:textId="77777777" w:rsidR="00EC6E68" w:rsidRPr="00C87F12" w:rsidRDefault="00EC6E68" w:rsidP="00D16116">
            <w:pPr>
              <w:jc w:val="center"/>
              <w:rPr>
                <w:rFonts w:cs="Arial"/>
              </w:rPr>
            </w:pPr>
          </w:p>
          <w:p w14:paraId="0F16024C" w14:textId="77777777" w:rsidR="00EC6E68" w:rsidRPr="00C87F12" w:rsidRDefault="00EC6E68" w:rsidP="00D16116">
            <w:pPr>
              <w:jc w:val="center"/>
              <w:rPr>
                <w:rFonts w:cs="Arial"/>
              </w:rPr>
            </w:pPr>
            <w:r w:rsidRPr="00C87F12">
              <w:rPr>
                <w:rFonts w:cs="Arial"/>
              </w:rPr>
              <w:t>Required</w:t>
            </w:r>
          </w:p>
          <w:p w14:paraId="5A62D638" w14:textId="77777777" w:rsidR="00EC6E68" w:rsidRPr="00C87F12" w:rsidRDefault="00EC6E68" w:rsidP="00D16116">
            <w:pPr>
              <w:jc w:val="center"/>
              <w:rPr>
                <w:rFonts w:cs="Arial"/>
              </w:rPr>
            </w:pPr>
          </w:p>
          <w:p w14:paraId="1CC1002D" w14:textId="77777777" w:rsidR="00EC6E68" w:rsidRPr="00C87F12" w:rsidRDefault="00EC6E68" w:rsidP="00D16116">
            <w:pPr>
              <w:jc w:val="center"/>
              <w:rPr>
                <w:rFonts w:cs="Arial"/>
              </w:rPr>
            </w:pPr>
          </w:p>
          <w:p w14:paraId="333079D8" w14:textId="77777777" w:rsidR="00EC6E68" w:rsidRPr="00C87F12" w:rsidRDefault="00EC6E68" w:rsidP="00D16116">
            <w:pPr>
              <w:jc w:val="center"/>
              <w:rPr>
                <w:rFonts w:cs="Arial"/>
              </w:rPr>
            </w:pPr>
          </w:p>
          <w:p w14:paraId="65BF0F7C" w14:textId="77777777" w:rsidR="00EC6E68" w:rsidRPr="00C87F12" w:rsidRDefault="00EC6E68" w:rsidP="00D16116">
            <w:pPr>
              <w:jc w:val="center"/>
              <w:rPr>
                <w:rFonts w:cs="Arial"/>
              </w:rPr>
            </w:pPr>
          </w:p>
          <w:p w14:paraId="6DC1F4D7" w14:textId="77777777" w:rsidR="00EC6E68" w:rsidRPr="00C87F12" w:rsidRDefault="00EC6E68" w:rsidP="00D16116">
            <w:pPr>
              <w:jc w:val="center"/>
              <w:rPr>
                <w:rFonts w:cs="Arial"/>
              </w:rPr>
            </w:pPr>
          </w:p>
          <w:p w14:paraId="44DAD26B" w14:textId="77777777" w:rsidR="00EC6E68" w:rsidRPr="00C87F12" w:rsidRDefault="00EC6E68" w:rsidP="00D16116">
            <w:pPr>
              <w:jc w:val="center"/>
              <w:rPr>
                <w:rFonts w:cs="Arial"/>
              </w:rPr>
            </w:pPr>
            <w:r w:rsidRPr="00C87F12">
              <w:rPr>
                <w:rFonts w:cs="Arial"/>
              </w:rPr>
              <w:t>Required</w:t>
            </w:r>
          </w:p>
          <w:p w14:paraId="19C72585" w14:textId="77777777" w:rsidR="00EC6E68" w:rsidRPr="00C87F12" w:rsidRDefault="00EC6E68" w:rsidP="00D16116">
            <w:pPr>
              <w:jc w:val="center"/>
              <w:rPr>
                <w:rFonts w:cs="Arial"/>
              </w:rPr>
            </w:pPr>
          </w:p>
          <w:p w14:paraId="07F72035" w14:textId="77777777" w:rsidR="00EC6E68" w:rsidRPr="00C87F12" w:rsidRDefault="00EC6E68" w:rsidP="00D16116">
            <w:pPr>
              <w:jc w:val="center"/>
              <w:rPr>
                <w:rFonts w:cs="Arial"/>
              </w:rPr>
            </w:pPr>
          </w:p>
          <w:p w14:paraId="2E9B5045" w14:textId="77777777" w:rsidR="00EC6E68" w:rsidRPr="00C87F12" w:rsidRDefault="00EC6E68" w:rsidP="00D16116">
            <w:pPr>
              <w:jc w:val="center"/>
              <w:rPr>
                <w:rFonts w:cs="Arial"/>
              </w:rPr>
            </w:pPr>
          </w:p>
          <w:p w14:paraId="176337B1" w14:textId="77777777" w:rsidR="00EC6E68" w:rsidRPr="00C87F12" w:rsidRDefault="00EC6E68" w:rsidP="00D16116">
            <w:pPr>
              <w:jc w:val="center"/>
              <w:rPr>
                <w:rFonts w:cs="Arial"/>
              </w:rPr>
            </w:pPr>
          </w:p>
          <w:p w14:paraId="545C45DC" w14:textId="77777777" w:rsidR="00EC6E68" w:rsidRPr="00C87F12" w:rsidRDefault="00EC6E68" w:rsidP="00D16116">
            <w:pPr>
              <w:jc w:val="center"/>
              <w:rPr>
                <w:rFonts w:cs="Arial"/>
              </w:rPr>
            </w:pPr>
            <w:r w:rsidRPr="00C87F12">
              <w:rPr>
                <w:rFonts w:cs="Arial"/>
              </w:rPr>
              <w:t>Required</w:t>
            </w:r>
          </w:p>
          <w:p w14:paraId="72F0EA7A" w14:textId="77777777" w:rsidR="00EC6E68" w:rsidRPr="00C87F12" w:rsidRDefault="00EC6E68" w:rsidP="00D16116">
            <w:pPr>
              <w:jc w:val="center"/>
              <w:rPr>
                <w:rFonts w:cs="Arial"/>
              </w:rPr>
            </w:pPr>
          </w:p>
          <w:p w14:paraId="1F603732" w14:textId="77777777" w:rsidR="00EC6E68" w:rsidRPr="00C87F12" w:rsidRDefault="00EC6E68" w:rsidP="00D16116">
            <w:pPr>
              <w:jc w:val="center"/>
              <w:rPr>
                <w:rFonts w:cs="Arial"/>
              </w:rPr>
            </w:pPr>
          </w:p>
          <w:p w14:paraId="493229CB" w14:textId="77777777" w:rsidR="00EC6E68" w:rsidRPr="00C87F12" w:rsidRDefault="00EC6E68" w:rsidP="00D16116">
            <w:pPr>
              <w:jc w:val="center"/>
              <w:rPr>
                <w:rFonts w:cs="Arial"/>
              </w:rPr>
            </w:pPr>
          </w:p>
          <w:p w14:paraId="247A262B" w14:textId="77777777" w:rsidR="00EC6E68" w:rsidRDefault="00EC6E68" w:rsidP="00D16116">
            <w:pPr>
              <w:jc w:val="center"/>
              <w:rPr>
                <w:rFonts w:cs="Arial"/>
              </w:rPr>
            </w:pPr>
          </w:p>
          <w:p w14:paraId="7D16F5CA" w14:textId="77777777" w:rsidR="00EC6E68" w:rsidRDefault="00EC6E68" w:rsidP="00D16116">
            <w:pPr>
              <w:jc w:val="center"/>
              <w:rPr>
                <w:rFonts w:cs="Arial"/>
              </w:rPr>
            </w:pPr>
            <w:r w:rsidRPr="00C87F12">
              <w:rPr>
                <w:rFonts w:cs="Arial"/>
              </w:rPr>
              <w:t>Required</w:t>
            </w:r>
          </w:p>
          <w:p w14:paraId="74E05318" w14:textId="77777777" w:rsidR="00EC6E68" w:rsidRPr="00826FD4" w:rsidRDefault="00EC6E68" w:rsidP="00D16116">
            <w:pPr>
              <w:jc w:val="center"/>
              <w:rPr>
                <w:rFonts w:cs="Arial"/>
              </w:rPr>
            </w:pPr>
          </w:p>
          <w:p w14:paraId="5CE0C4B7" w14:textId="77777777" w:rsidR="00EC6E68" w:rsidRPr="00826FD4" w:rsidRDefault="00EC6E68" w:rsidP="00D16116">
            <w:pPr>
              <w:jc w:val="center"/>
              <w:rPr>
                <w:rFonts w:cs="Arial"/>
              </w:rPr>
            </w:pPr>
          </w:p>
          <w:p w14:paraId="35E78A35" w14:textId="77777777" w:rsidR="00EC6E68" w:rsidRPr="00826FD4" w:rsidRDefault="00EC6E68" w:rsidP="00D16116">
            <w:pPr>
              <w:jc w:val="center"/>
              <w:rPr>
                <w:rFonts w:cs="Arial"/>
              </w:rPr>
            </w:pPr>
          </w:p>
          <w:p w14:paraId="0EADD20C" w14:textId="77777777" w:rsidR="00EC6E68" w:rsidRDefault="00EC6E68" w:rsidP="00D16116">
            <w:pPr>
              <w:jc w:val="center"/>
              <w:rPr>
                <w:rFonts w:cs="Arial"/>
              </w:rPr>
            </w:pPr>
          </w:p>
          <w:p w14:paraId="3D5FD214" w14:textId="77777777" w:rsidR="00EC6E68" w:rsidRDefault="00EC6E68" w:rsidP="00D16116">
            <w:pPr>
              <w:jc w:val="center"/>
              <w:rPr>
                <w:rFonts w:cs="Arial"/>
              </w:rPr>
            </w:pPr>
          </w:p>
          <w:p w14:paraId="200B1A31" w14:textId="77777777" w:rsidR="00EC6E68" w:rsidRPr="00826FD4" w:rsidRDefault="00EC6E68" w:rsidP="00D16116">
            <w:pPr>
              <w:jc w:val="center"/>
              <w:rPr>
                <w:rFonts w:cs="Arial"/>
              </w:rPr>
            </w:pPr>
            <w:r w:rsidRPr="00C87F12">
              <w:rPr>
                <w:rFonts w:cs="Arial"/>
              </w:rPr>
              <w:t>Required</w:t>
            </w:r>
          </w:p>
        </w:tc>
        <w:tc>
          <w:tcPr>
            <w:tcW w:w="1842" w:type="dxa"/>
            <w:shd w:val="clear" w:color="auto" w:fill="auto"/>
          </w:tcPr>
          <w:p w14:paraId="64F883DE" w14:textId="77777777" w:rsidR="00EC6E68" w:rsidRPr="00C87F12" w:rsidRDefault="00EC6E68" w:rsidP="00D16116">
            <w:pPr>
              <w:widowControl w:val="0"/>
              <w:ind w:right="-46"/>
              <w:jc w:val="center"/>
              <w:rPr>
                <w:rFonts w:eastAsia="Microsoft Sans Serif" w:cs="Arial"/>
                <w:b/>
                <w:spacing w:val="-1"/>
              </w:rPr>
            </w:pPr>
          </w:p>
        </w:tc>
      </w:tr>
    </w:tbl>
    <w:p w14:paraId="5499BAFF" w14:textId="77777777" w:rsidR="00EC6E68" w:rsidRPr="00DC0C45" w:rsidRDefault="00EC6E68" w:rsidP="00EC6E68">
      <w:pPr>
        <w:widowControl w:val="0"/>
        <w:ind w:right="-46"/>
        <w:jc w:val="center"/>
        <w:rPr>
          <w:rFonts w:eastAsia="Microsoft Sans Serif" w:cs="Arial"/>
          <w:b/>
          <w:spacing w:val="-1"/>
        </w:rPr>
      </w:pPr>
    </w:p>
    <w:p w14:paraId="28A7B7D5" w14:textId="77777777" w:rsidR="00EC6E68" w:rsidRDefault="00EC6E68" w:rsidP="00EC6E68">
      <w:pPr>
        <w:widowControl w:val="0"/>
        <w:ind w:left="-180" w:right="95" w:firstLine="810"/>
        <w:jc w:val="both"/>
        <w:rPr>
          <w:rFonts w:cs="Arial"/>
          <w:b/>
        </w:rPr>
      </w:pPr>
      <w:r w:rsidRPr="00DC0C45">
        <w:rPr>
          <w:rFonts w:cs="Arial"/>
          <w:b/>
        </w:rPr>
        <w:t>Note: Ticks, Cross [√, X], Astrick [*], Word [Noted] or TBA [“To Be Advice”] will not be accepted</w:t>
      </w:r>
    </w:p>
    <w:p w14:paraId="45442F22" w14:textId="77777777" w:rsidR="00EC6E68" w:rsidRPr="00DC0C45" w:rsidRDefault="00EC6E68" w:rsidP="00EC6E68">
      <w:pPr>
        <w:widowControl w:val="0"/>
        <w:ind w:right="95"/>
        <w:rPr>
          <w:rFonts w:cs="Arial"/>
          <w:b/>
        </w:rPr>
      </w:pPr>
    </w:p>
    <w:p w14:paraId="63D11380" w14:textId="77777777" w:rsidR="00EC6E68" w:rsidRDefault="00EC6E68" w:rsidP="00EC6E68">
      <w:pPr>
        <w:tabs>
          <w:tab w:val="left" w:pos="2159"/>
          <w:tab w:val="left" w:pos="8988"/>
        </w:tabs>
        <w:spacing w:after="120"/>
        <w:ind w:right="787" w:hanging="540"/>
        <w:jc w:val="center"/>
        <w:rPr>
          <w:rFonts w:eastAsia="Microsoft Sans Serif" w:cs="Arial"/>
        </w:rPr>
      </w:pPr>
      <w:r>
        <w:rPr>
          <w:rFonts w:eastAsia="Microsoft Sans Serif" w:cs="Arial"/>
        </w:rPr>
        <w:t xml:space="preserve">      </w:t>
      </w:r>
    </w:p>
    <w:p w14:paraId="66E601C5" w14:textId="77777777" w:rsidR="00EC6E68" w:rsidRPr="00DC0C45" w:rsidRDefault="00EC6E68" w:rsidP="00EC6E68">
      <w:pPr>
        <w:tabs>
          <w:tab w:val="left" w:pos="2159"/>
          <w:tab w:val="left" w:pos="8988"/>
        </w:tabs>
        <w:spacing w:after="120"/>
        <w:ind w:right="787" w:hanging="540"/>
        <w:jc w:val="center"/>
        <w:rPr>
          <w:rFonts w:eastAsia="Microsoft Sans Serif" w:cs="Arial"/>
        </w:rPr>
      </w:pPr>
      <w:r>
        <w:rPr>
          <w:rFonts w:eastAsia="Microsoft Sans Serif" w:cs="Arial"/>
        </w:rPr>
        <w:t xml:space="preserve">       </w:t>
      </w: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0DECE77" w14:textId="77777777" w:rsidR="00EC6E68" w:rsidRDefault="00EC6E68" w:rsidP="00EC6E68">
      <w:pPr>
        <w:widowControl w:val="0"/>
        <w:spacing w:before="7"/>
        <w:rPr>
          <w:rFonts w:eastAsia="Microsoft Sans Serif" w:cs="Arial"/>
          <w:sz w:val="23"/>
        </w:rPr>
      </w:pPr>
    </w:p>
    <w:p w14:paraId="1EA3744A" w14:textId="77777777" w:rsidR="00EC6E68" w:rsidRPr="00DC0C45" w:rsidRDefault="00EC6E68" w:rsidP="00EC6E68">
      <w:pPr>
        <w:widowControl w:val="0"/>
        <w:spacing w:before="7"/>
        <w:rPr>
          <w:rFonts w:eastAsia="Microsoft Sans Serif" w:cs="Arial"/>
          <w:sz w:val="23"/>
        </w:rPr>
      </w:pPr>
    </w:p>
    <w:p w14:paraId="7FB0F22D" w14:textId="77777777" w:rsidR="00EC6E68" w:rsidRPr="00DF6184" w:rsidRDefault="00EC6E68" w:rsidP="00EC6E68">
      <w:pPr>
        <w:keepLines/>
        <w:spacing w:line="259" w:lineRule="exact"/>
        <w:ind w:hanging="450"/>
        <w:rPr>
          <w:rFonts w:cs="Arial"/>
        </w:rPr>
      </w:pPr>
      <w:r>
        <w:rPr>
          <w:rFonts w:cs="Arial"/>
        </w:rPr>
        <w:t xml:space="preserve">      </w:t>
      </w:r>
      <w:r w:rsidRPr="00DF6184">
        <w:rPr>
          <w:rFonts w:cs="Arial"/>
        </w:rPr>
        <w:t>Tenderer’s Authorised Signatory: ___________________________________________________</w:t>
      </w:r>
    </w:p>
    <w:p w14:paraId="4247AA80"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5264B79B" w14:textId="77777777" w:rsidR="00EC6E68" w:rsidRPr="00DC0C45" w:rsidRDefault="00EC6E68" w:rsidP="00EC6E68">
      <w:pPr>
        <w:widowControl w:val="0"/>
        <w:spacing w:before="5"/>
        <w:rPr>
          <w:rFonts w:eastAsia="Microsoft Sans Serif" w:cs="Arial"/>
          <w:sz w:val="26"/>
        </w:rPr>
      </w:pPr>
    </w:p>
    <w:p w14:paraId="7CE49D9B" w14:textId="77777777" w:rsidR="00EC6E68" w:rsidRDefault="00EC6E68" w:rsidP="00EC6E68">
      <w:pPr>
        <w:widowControl w:val="0"/>
        <w:spacing w:before="10"/>
        <w:ind w:hanging="450"/>
        <w:rPr>
          <w:rFonts w:eastAsia="Microsoft Sans Serif" w:cs="Arial"/>
        </w:rPr>
      </w:pPr>
    </w:p>
    <w:p w14:paraId="697F3D84" w14:textId="77777777" w:rsidR="00EC6E68" w:rsidRDefault="00EC6E68" w:rsidP="00EC6E68">
      <w:pPr>
        <w:widowControl w:val="0"/>
        <w:spacing w:before="10"/>
        <w:ind w:hanging="450"/>
        <w:rPr>
          <w:rFonts w:eastAsia="Microsoft Sans Serif" w:cs="Arial"/>
          <w:w w:val="104"/>
          <w:u w:val="single"/>
        </w:rPr>
      </w:pPr>
      <w:r>
        <w:rPr>
          <w:rFonts w:eastAsia="Microsoft Sans Serif" w:cs="Arial"/>
        </w:rPr>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Pr>
          <w:rFonts w:eastAsia="Microsoft Sans Serif" w:cs="Arial"/>
          <w:w w:val="104"/>
          <w:u w:val="single"/>
        </w:rPr>
        <w:t>___________________________________________________________</w:t>
      </w:r>
      <w:r w:rsidRPr="00DC0C45">
        <w:rPr>
          <w:rFonts w:eastAsia="Microsoft Sans Serif" w:cs="Arial"/>
          <w:w w:val="104"/>
          <w:u w:val="single"/>
        </w:rPr>
        <w:t xml:space="preserve">                                                                                                        </w:t>
      </w:r>
    </w:p>
    <w:p w14:paraId="5167D4AF" w14:textId="77777777" w:rsidR="00EC6E68" w:rsidRDefault="00EC6E68" w:rsidP="00EC6E68">
      <w:pPr>
        <w:widowControl w:val="0"/>
        <w:spacing w:before="10"/>
        <w:ind w:hanging="450"/>
        <w:rPr>
          <w:rFonts w:eastAsia="Microsoft Sans Serif" w:cs="Arial"/>
          <w:w w:val="104"/>
          <w:u w:val="single"/>
        </w:rPr>
      </w:pPr>
    </w:p>
    <w:p w14:paraId="17570E5A" w14:textId="2E9D0D82" w:rsidR="00EC6E68" w:rsidRDefault="00EC6E68" w:rsidP="00EC6E68">
      <w:pPr>
        <w:widowControl w:val="0"/>
        <w:spacing w:before="10"/>
        <w:ind w:hanging="450"/>
        <w:rPr>
          <w:rFonts w:eastAsia="Microsoft Sans Serif" w:cs="Arial"/>
          <w:w w:val="104"/>
          <w:u w:val="single"/>
        </w:rPr>
      </w:pPr>
    </w:p>
    <w:p w14:paraId="5A1BF6FD" w14:textId="1979725D" w:rsidR="00EC6E68" w:rsidRDefault="00EC6E68" w:rsidP="00EC6E68">
      <w:pPr>
        <w:widowControl w:val="0"/>
        <w:spacing w:before="10"/>
        <w:ind w:hanging="450"/>
        <w:rPr>
          <w:rFonts w:eastAsia="Microsoft Sans Serif" w:cs="Arial"/>
          <w:w w:val="104"/>
          <w:u w:val="single"/>
        </w:rPr>
      </w:pPr>
    </w:p>
    <w:p w14:paraId="632529BB" w14:textId="067CFB57" w:rsidR="00EC6E68" w:rsidRDefault="00EC6E68" w:rsidP="00EC6E68">
      <w:pPr>
        <w:widowControl w:val="0"/>
        <w:spacing w:before="10"/>
        <w:ind w:hanging="450"/>
        <w:rPr>
          <w:rFonts w:eastAsia="Microsoft Sans Serif" w:cs="Arial"/>
          <w:w w:val="104"/>
          <w:u w:val="single"/>
        </w:rPr>
      </w:pPr>
    </w:p>
    <w:p w14:paraId="604D2454" w14:textId="77777777" w:rsidR="00EC6E68" w:rsidRDefault="00EC6E68" w:rsidP="000A1149">
      <w:pPr>
        <w:widowControl w:val="0"/>
        <w:spacing w:before="10"/>
        <w:rPr>
          <w:rFonts w:eastAsia="Microsoft Sans Serif" w:cs="Arial"/>
          <w:w w:val="104"/>
          <w:u w:val="single"/>
        </w:rPr>
      </w:pPr>
    </w:p>
    <w:p w14:paraId="0A779824" w14:textId="77777777" w:rsidR="00EC6E68" w:rsidRPr="00665294" w:rsidRDefault="00EC6E68" w:rsidP="00EC6E68">
      <w:pPr>
        <w:jc w:val="center"/>
        <w:rPr>
          <w:rFonts w:cs="Arial"/>
          <w:b/>
          <w:sz w:val="24"/>
        </w:rPr>
      </w:pPr>
      <w:bookmarkStart w:id="137" w:name="_Toc111653304"/>
      <w:r w:rsidRPr="00665294">
        <w:rPr>
          <w:rFonts w:cs="Arial"/>
          <w:b/>
          <w:sz w:val="24"/>
          <w:szCs w:val="24"/>
        </w:rPr>
        <w:lastRenderedPageBreak/>
        <w:t xml:space="preserve">Item No. </w:t>
      </w:r>
      <w:r>
        <w:rPr>
          <w:rFonts w:eastAsia="Arial" w:cs="Arial"/>
          <w:b/>
          <w:bCs/>
          <w:sz w:val="24"/>
          <w:szCs w:val="24"/>
        </w:rPr>
        <w:t>3 SERVICE LEVELS</w:t>
      </w:r>
    </w:p>
    <w:p w14:paraId="29145D98" w14:textId="77777777" w:rsidR="00EC6E68" w:rsidRPr="00665294" w:rsidRDefault="00EC6E68" w:rsidP="00EC6E68">
      <w:pPr>
        <w:jc w:val="center"/>
        <w:rPr>
          <w:rFonts w:cs="Arial"/>
        </w:rPr>
      </w:pPr>
      <w:r w:rsidRPr="00665294">
        <w:rPr>
          <w:rFonts w:cs="Arial"/>
          <w:b/>
          <w:sz w:val="24"/>
          <w:szCs w:val="24"/>
        </w:rPr>
        <w:t>Deviation schedule</w:t>
      </w:r>
    </w:p>
    <w:p w14:paraId="0D5752C2" w14:textId="77777777" w:rsidR="00EC6E68" w:rsidRPr="00665294" w:rsidRDefault="00EC6E68" w:rsidP="00EC6E68">
      <w:pPr>
        <w:rPr>
          <w:rFonts w:cs="Arial"/>
        </w:rPr>
      </w:pPr>
    </w:p>
    <w:tbl>
      <w:tblPr>
        <w:tblW w:w="0" w:type="auto"/>
        <w:tblInd w:w="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EC6E68" w:rsidRPr="00665294" w14:paraId="4D6A41A8" w14:textId="77777777" w:rsidTr="00D16116">
        <w:tc>
          <w:tcPr>
            <w:tcW w:w="9072" w:type="dxa"/>
            <w:gridSpan w:val="3"/>
          </w:tcPr>
          <w:p w14:paraId="6A0E9B57" w14:textId="77777777" w:rsidR="00EC6E68" w:rsidRPr="00665294" w:rsidRDefault="00EC6E68" w:rsidP="00D16116">
            <w:pPr>
              <w:pStyle w:val="StandardParagraph"/>
              <w:spacing w:before="40" w:after="40"/>
              <w:rPr>
                <w:rFonts w:cs="Arial"/>
                <w:b/>
              </w:rPr>
            </w:pPr>
            <w:r w:rsidRPr="0066529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EC6E68" w:rsidRPr="00665294" w14:paraId="071E3210" w14:textId="77777777" w:rsidTr="00D16116">
        <w:tc>
          <w:tcPr>
            <w:tcW w:w="948" w:type="dxa"/>
          </w:tcPr>
          <w:p w14:paraId="006596D6" w14:textId="77777777" w:rsidR="00EC6E68" w:rsidRPr="00665294" w:rsidRDefault="00EC6E68" w:rsidP="00D16116">
            <w:pPr>
              <w:pStyle w:val="StandardParagraph"/>
              <w:spacing w:before="40" w:after="40"/>
              <w:jc w:val="center"/>
              <w:rPr>
                <w:rFonts w:cs="Arial"/>
                <w:b/>
              </w:rPr>
            </w:pPr>
            <w:r w:rsidRPr="00665294">
              <w:rPr>
                <w:rFonts w:cs="Arial"/>
                <w:b/>
              </w:rPr>
              <w:t>Item</w:t>
            </w:r>
          </w:p>
        </w:tc>
        <w:tc>
          <w:tcPr>
            <w:tcW w:w="1932" w:type="dxa"/>
          </w:tcPr>
          <w:p w14:paraId="54584A2F" w14:textId="77777777" w:rsidR="00EC6E68" w:rsidRPr="00665294" w:rsidRDefault="00EC6E68" w:rsidP="00D16116">
            <w:pPr>
              <w:pStyle w:val="StandardParagraph"/>
              <w:spacing w:before="40" w:after="40"/>
              <w:jc w:val="center"/>
              <w:rPr>
                <w:rFonts w:cs="Arial"/>
                <w:b/>
              </w:rPr>
            </w:pPr>
            <w:r w:rsidRPr="00DC0C45">
              <w:rPr>
                <w:rFonts w:eastAsia="Microsoft Sans Serif" w:cs="Arial"/>
                <w:b/>
                <w:lang w:val="en-US"/>
              </w:rPr>
              <w:t>Sub-clause</w:t>
            </w:r>
            <w:r w:rsidRPr="00DC0C45">
              <w:rPr>
                <w:rFonts w:eastAsia="Microsoft Sans Serif" w:cs="Arial"/>
                <w:b/>
                <w:spacing w:val="1"/>
                <w:lang w:val="en-US"/>
              </w:rPr>
              <w:t xml:space="preserve"> </w:t>
            </w:r>
            <w:r w:rsidRPr="00C87F12">
              <w:rPr>
                <w:rFonts w:eastAsia="Microsoft Sans Serif" w:cs="Arial"/>
                <w:b/>
                <w:w w:val="95"/>
              </w:rPr>
              <w:t>CP_TSS</w:t>
            </w:r>
            <w:r>
              <w:rPr>
                <w:rFonts w:eastAsia="Microsoft Sans Serif" w:cs="Arial"/>
                <w:b/>
                <w:w w:val="95"/>
              </w:rPr>
              <w:t>TAN-110</w:t>
            </w:r>
          </w:p>
        </w:tc>
        <w:tc>
          <w:tcPr>
            <w:tcW w:w="6192" w:type="dxa"/>
          </w:tcPr>
          <w:p w14:paraId="5A22E0FD" w14:textId="77777777" w:rsidR="00EC6E68" w:rsidRPr="00665294" w:rsidRDefault="00EC6E68" w:rsidP="00D16116">
            <w:pPr>
              <w:pStyle w:val="StandardParagraph"/>
              <w:spacing w:before="40" w:after="40"/>
              <w:jc w:val="center"/>
              <w:rPr>
                <w:rFonts w:cs="Arial"/>
                <w:b/>
              </w:rPr>
            </w:pPr>
            <w:r w:rsidRPr="00665294">
              <w:rPr>
                <w:rFonts w:cs="Arial"/>
                <w:b/>
              </w:rPr>
              <w:t>Proposed deviation</w:t>
            </w:r>
          </w:p>
        </w:tc>
      </w:tr>
      <w:tr w:rsidR="00EC6E68" w:rsidRPr="00665294" w14:paraId="4CA9876F" w14:textId="77777777" w:rsidTr="00D16116">
        <w:tc>
          <w:tcPr>
            <w:tcW w:w="948" w:type="dxa"/>
          </w:tcPr>
          <w:p w14:paraId="2C7355B9" w14:textId="77777777" w:rsidR="00EC6E68" w:rsidRPr="00665294" w:rsidRDefault="00EC6E68" w:rsidP="00D16116">
            <w:pPr>
              <w:pStyle w:val="StandardParagraph"/>
              <w:spacing w:before="40" w:after="40"/>
              <w:jc w:val="center"/>
              <w:rPr>
                <w:rFonts w:cs="Arial"/>
                <w:b/>
              </w:rPr>
            </w:pPr>
          </w:p>
          <w:p w14:paraId="5FAC5FBD" w14:textId="77777777" w:rsidR="00EC6E68" w:rsidRPr="00665294" w:rsidRDefault="00EC6E68" w:rsidP="00D16116">
            <w:pPr>
              <w:pStyle w:val="StandardParagraph"/>
              <w:spacing w:before="40" w:after="40"/>
              <w:jc w:val="center"/>
              <w:rPr>
                <w:rFonts w:cs="Arial"/>
                <w:b/>
              </w:rPr>
            </w:pPr>
          </w:p>
          <w:p w14:paraId="72E1C513" w14:textId="77777777" w:rsidR="00EC6E68" w:rsidRPr="00665294" w:rsidRDefault="00EC6E68" w:rsidP="00D16116">
            <w:pPr>
              <w:pStyle w:val="StandardParagraph"/>
              <w:spacing w:before="40" w:after="40"/>
              <w:jc w:val="center"/>
              <w:rPr>
                <w:rFonts w:cs="Arial"/>
                <w:b/>
              </w:rPr>
            </w:pPr>
          </w:p>
          <w:p w14:paraId="5A526DED" w14:textId="77777777" w:rsidR="00EC6E68" w:rsidRPr="00665294" w:rsidRDefault="00EC6E68" w:rsidP="00D16116">
            <w:pPr>
              <w:pStyle w:val="StandardParagraph"/>
              <w:spacing w:before="40" w:after="40"/>
              <w:jc w:val="center"/>
              <w:rPr>
                <w:rFonts w:cs="Arial"/>
                <w:b/>
              </w:rPr>
            </w:pPr>
          </w:p>
          <w:p w14:paraId="274FF909" w14:textId="77777777" w:rsidR="00EC6E68" w:rsidRPr="00665294" w:rsidRDefault="00EC6E68" w:rsidP="00D16116">
            <w:pPr>
              <w:pStyle w:val="StandardParagraph"/>
              <w:spacing w:before="40" w:after="40"/>
              <w:jc w:val="center"/>
              <w:rPr>
                <w:rFonts w:cs="Arial"/>
                <w:b/>
              </w:rPr>
            </w:pPr>
          </w:p>
          <w:p w14:paraId="4211A33D" w14:textId="77777777" w:rsidR="00EC6E68" w:rsidRPr="00665294" w:rsidRDefault="00EC6E68" w:rsidP="00D16116">
            <w:pPr>
              <w:pStyle w:val="StandardParagraph"/>
              <w:spacing w:before="40" w:after="40"/>
              <w:jc w:val="center"/>
              <w:rPr>
                <w:rFonts w:cs="Arial"/>
                <w:b/>
              </w:rPr>
            </w:pPr>
          </w:p>
          <w:p w14:paraId="39B03440" w14:textId="77777777" w:rsidR="00EC6E68" w:rsidRPr="00665294" w:rsidRDefault="00EC6E68" w:rsidP="00D16116">
            <w:pPr>
              <w:pStyle w:val="StandardParagraph"/>
              <w:spacing w:before="40" w:after="40"/>
              <w:jc w:val="center"/>
              <w:rPr>
                <w:rFonts w:cs="Arial"/>
                <w:b/>
              </w:rPr>
            </w:pPr>
          </w:p>
          <w:p w14:paraId="37D153F7" w14:textId="77777777" w:rsidR="00EC6E68" w:rsidRPr="00665294" w:rsidRDefault="00EC6E68" w:rsidP="00D16116">
            <w:pPr>
              <w:pStyle w:val="StandardParagraph"/>
              <w:spacing w:before="40" w:after="40"/>
              <w:jc w:val="center"/>
              <w:rPr>
                <w:rFonts w:cs="Arial"/>
                <w:b/>
              </w:rPr>
            </w:pPr>
          </w:p>
          <w:p w14:paraId="748F06F7" w14:textId="77777777" w:rsidR="00EC6E68" w:rsidRPr="00665294" w:rsidRDefault="00EC6E68" w:rsidP="00D16116">
            <w:pPr>
              <w:pStyle w:val="StandardParagraph"/>
              <w:spacing w:before="40" w:after="40"/>
              <w:jc w:val="center"/>
              <w:rPr>
                <w:rFonts w:cs="Arial"/>
                <w:b/>
              </w:rPr>
            </w:pPr>
          </w:p>
          <w:p w14:paraId="2E0B2293" w14:textId="77777777" w:rsidR="00EC6E68" w:rsidRPr="00665294" w:rsidRDefault="00EC6E68" w:rsidP="00D16116">
            <w:pPr>
              <w:pStyle w:val="StandardParagraph"/>
              <w:spacing w:before="40" w:after="40"/>
              <w:jc w:val="center"/>
              <w:rPr>
                <w:rFonts w:cs="Arial"/>
                <w:b/>
              </w:rPr>
            </w:pPr>
          </w:p>
          <w:p w14:paraId="7C3A2A28" w14:textId="77777777" w:rsidR="00EC6E68" w:rsidRPr="00665294" w:rsidRDefault="00EC6E68" w:rsidP="00D16116">
            <w:pPr>
              <w:pStyle w:val="StandardParagraph"/>
              <w:spacing w:before="40" w:after="40"/>
              <w:jc w:val="center"/>
              <w:rPr>
                <w:rFonts w:cs="Arial"/>
                <w:b/>
              </w:rPr>
            </w:pPr>
          </w:p>
          <w:p w14:paraId="5E7028AE" w14:textId="77777777" w:rsidR="00EC6E68" w:rsidRPr="00665294" w:rsidRDefault="00EC6E68" w:rsidP="00D16116">
            <w:pPr>
              <w:pStyle w:val="StandardParagraph"/>
              <w:spacing w:before="40" w:after="40"/>
              <w:jc w:val="center"/>
              <w:rPr>
                <w:rFonts w:cs="Arial"/>
                <w:b/>
              </w:rPr>
            </w:pPr>
          </w:p>
          <w:p w14:paraId="0FD587A3" w14:textId="77777777" w:rsidR="00EC6E68" w:rsidRPr="00665294" w:rsidRDefault="00EC6E68" w:rsidP="00D16116">
            <w:pPr>
              <w:pStyle w:val="StandardParagraph"/>
              <w:spacing w:before="40" w:after="40"/>
              <w:jc w:val="center"/>
              <w:rPr>
                <w:rFonts w:cs="Arial"/>
                <w:b/>
              </w:rPr>
            </w:pPr>
          </w:p>
          <w:p w14:paraId="0DC12553" w14:textId="77777777" w:rsidR="00EC6E68" w:rsidRPr="00665294" w:rsidRDefault="00EC6E68" w:rsidP="00D16116">
            <w:pPr>
              <w:pStyle w:val="StandardParagraph"/>
              <w:spacing w:before="40" w:after="40"/>
              <w:jc w:val="center"/>
              <w:rPr>
                <w:rFonts w:cs="Arial"/>
                <w:b/>
              </w:rPr>
            </w:pPr>
          </w:p>
          <w:p w14:paraId="45C1A1F7" w14:textId="77777777" w:rsidR="00EC6E68" w:rsidRPr="00665294" w:rsidRDefault="00EC6E68" w:rsidP="00D16116">
            <w:pPr>
              <w:pStyle w:val="StandardParagraph"/>
              <w:spacing w:before="40" w:after="40"/>
              <w:jc w:val="center"/>
              <w:rPr>
                <w:rFonts w:cs="Arial"/>
                <w:b/>
              </w:rPr>
            </w:pPr>
          </w:p>
          <w:p w14:paraId="306F5F24" w14:textId="77777777" w:rsidR="00EC6E68" w:rsidRPr="00665294" w:rsidRDefault="00EC6E68" w:rsidP="00D16116">
            <w:pPr>
              <w:pStyle w:val="StandardParagraph"/>
              <w:spacing w:before="40" w:after="40"/>
              <w:jc w:val="center"/>
              <w:rPr>
                <w:rFonts w:cs="Arial"/>
                <w:b/>
              </w:rPr>
            </w:pPr>
          </w:p>
          <w:p w14:paraId="3BA1BCD3" w14:textId="77777777" w:rsidR="00EC6E68" w:rsidRPr="00665294" w:rsidRDefault="00EC6E68" w:rsidP="00D16116">
            <w:pPr>
              <w:pStyle w:val="StandardParagraph"/>
              <w:spacing w:before="40" w:after="40"/>
              <w:jc w:val="center"/>
              <w:rPr>
                <w:rFonts w:cs="Arial"/>
                <w:b/>
              </w:rPr>
            </w:pPr>
          </w:p>
          <w:p w14:paraId="46D5AED6" w14:textId="77777777" w:rsidR="00EC6E68" w:rsidRPr="00665294" w:rsidRDefault="00EC6E68" w:rsidP="00D16116">
            <w:pPr>
              <w:pStyle w:val="StandardParagraph"/>
              <w:spacing w:before="40" w:after="40"/>
              <w:jc w:val="center"/>
              <w:rPr>
                <w:rFonts w:cs="Arial"/>
                <w:b/>
              </w:rPr>
            </w:pPr>
          </w:p>
          <w:p w14:paraId="0EA12CD3" w14:textId="77777777" w:rsidR="00EC6E68" w:rsidRPr="00665294" w:rsidRDefault="00EC6E68" w:rsidP="00D16116">
            <w:pPr>
              <w:pStyle w:val="StandardParagraph"/>
              <w:spacing w:before="40" w:after="40"/>
              <w:jc w:val="center"/>
              <w:rPr>
                <w:rFonts w:cs="Arial"/>
                <w:b/>
              </w:rPr>
            </w:pPr>
          </w:p>
          <w:p w14:paraId="58414F67" w14:textId="77777777" w:rsidR="00EC6E68" w:rsidRPr="00665294" w:rsidRDefault="00EC6E68" w:rsidP="00D16116">
            <w:pPr>
              <w:pStyle w:val="StandardParagraph"/>
              <w:spacing w:before="40" w:after="40"/>
              <w:jc w:val="center"/>
              <w:rPr>
                <w:rFonts w:cs="Arial"/>
                <w:b/>
              </w:rPr>
            </w:pPr>
          </w:p>
        </w:tc>
        <w:tc>
          <w:tcPr>
            <w:tcW w:w="1932" w:type="dxa"/>
          </w:tcPr>
          <w:p w14:paraId="5C8FF776" w14:textId="77777777" w:rsidR="00EC6E68" w:rsidRPr="00665294" w:rsidRDefault="00EC6E68" w:rsidP="00D16116">
            <w:pPr>
              <w:pStyle w:val="StandardParagraph"/>
              <w:spacing w:before="40" w:after="40"/>
              <w:jc w:val="center"/>
              <w:rPr>
                <w:rFonts w:cs="Arial"/>
                <w:b/>
              </w:rPr>
            </w:pPr>
          </w:p>
        </w:tc>
        <w:tc>
          <w:tcPr>
            <w:tcW w:w="6192" w:type="dxa"/>
          </w:tcPr>
          <w:p w14:paraId="1A1549EE" w14:textId="77777777" w:rsidR="00EC6E68" w:rsidRPr="00665294" w:rsidRDefault="00EC6E68" w:rsidP="00D16116">
            <w:pPr>
              <w:pStyle w:val="StandardParagraph"/>
              <w:spacing w:before="40" w:after="40"/>
              <w:jc w:val="center"/>
              <w:rPr>
                <w:rFonts w:cs="Arial"/>
                <w:b/>
              </w:rPr>
            </w:pPr>
          </w:p>
          <w:p w14:paraId="3DC1DDB1" w14:textId="77777777" w:rsidR="00EC6E68" w:rsidRPr="00665294" w:rsidRDefault="00EC6E68" w:rsidP="00D16116">
            <w:pPr>
              <w:pStyle w:val="StandardParagraph"/>
              <w:spacing w:before="40" w:after="40"/>
              <w:jc w:val="center"/>
              <w:rPr>
                <w:rFonts w:cs="Arial"/>
                <w:b/>
              </w:rPr>
            </w:pPr>
          </w:p>
          <w:p w14:paraId="5162ABE9" w14:textId="77777777" w:rsidR="00EC6E68" w:rsidRPr="00665294" w:rsidRDefault="00EC6E68" w:rsidP="00D16116">
            <w:pPr>
              <w:pStyle w:val="StandardParagraph"/>
              <w:spacing w:before="40" w:after="40"/>
              <w:jc w:val="center"/>
              <w:rPr>
                <w:rFonts w:cs="Arial"/>
                <w:b/>
              </w:rPr>
            </w:pPr>
          </w:p>
          <w:p w14:paraId="5169F6F7" w14:textId="77777777" w:rsidR="00EC6E68" w:rsidRPr="00665294" w:rsidRDefault="00EC6E68" w:rsidP="00D16116">
            <w:pPr>
              <w:pStyle w:val="StandardParagraph"/>
              <w:spacing w:before="40" w:after="40"/>
              <w:jc w:val="center"/>
              <w:rPr>
                <w:rFonts w:cs="Arial"/>
                <w:b/>
              </w:rPr>
            </w:pPr>
          </w:p>
          <w:p w14:paraId="69343C18" w14:textId="77777777" w:rsidR="00EC6E68" w:rsidRPr="00665294" w:rsidRDefault="00EC6E68" w:rsidP="00D16116">
            <w:pPr>
              <w:pStyle w:val="StandardParagraph"/>
              <w:spacing w:before="40" w:after="40"/>
              <w:jc w:val="center"/>
              <w:rPr>
                <w:rFonts w:cs="Arial"/>
                <w:b/>
              </w:rPr>
            </w:pPr>
          </w:p>
          <w:p w14:paraId="13F240CF" w14:textId="77777777" w:rsidR="00EC6E68" w:rsidRPr="00665294" w:rsidRDefault="00EC6E68" w:rsidP="00D16116">
            <w:pPr>
              <w:pStyle w:val="StandardParagraph"/>
              <w:spacing w:before="40" w:after="40"/>
              <w:jc w:val="center"/>
              <w:rPr>
                <w:rFonts w:cs="Arial"/>
                <w:b/>
              </w:rPr>
            </w:pPr>
          </w:p>
          <w:p w14:paraId="4FAD01BE" w14:textId="77777777" w:rsidR="00EC6E68" w:rsidRPr="00665294" w:rsidRDefault="00EC6E68" w:rsidP="00D16116">
            <w:pPr>
              <w:pStyle w:val="StandardParagraph"/>
              <w:spacing w:before="40" w:after="40"/>
              <w:jc w:val="center"/>
              <w:rPr>
                <w:rFonts w:cs="Arial"/>
                <w:b/>
              </w:rPr>
            </w:pPr>
          </w:p>
          <w:p w14:paraId="3B28A6DF" w14:textId="77777777" w:rsidR="00EC6E68" w:rsidRPr="00665294" w:rsidRDefault="00EC6E68" w:rsidP="00D16116">
            <w:pPr>
              <w:pStyle w:val="StandardParagraph"/>
              <w:spacing w:before="40" w:after="40"/>
              <w:jc w:val="center"/>
              <w:rPr>
                <w:rFonts w:cs="Arial"/>
                <w:b/>
              </w:rPr>
            </w:pPr>
          </w:p>
          <w:p w14:paraId="2196927A" w14:textId="77777777" w:rsidR="00EC6E68" w:rsidRPr="00665294" w:rsidRDefault="00EC6E68" w:rsidP="00D16116">
            <w:pPr>
              <w:pStyle w:val="StandardParagraph"/>
              <w:spacing w:before="40" w:after="40"/>
              <w:jc w:val="center"/>
              <w:rPr>
                <w:rFonts w:cs="Arial"/>
                <w:b/>
              </w:rPr>
            </w:pPr>
          </w:p>
          <w:p w14:paraId="287E2784" w14:textId="77777777" w:rsidR="00EC6E68" w:rsidRPr="00665294" w:rsidRDefault="00EC6E68" w:rsidP="00D16116">
            <w:pPr>
              <w:pStyle w:val="StandardParagraph"/>
              <w:spacing w:before="40" w:after="40"/>
              <w:jc w:val="center"/>
              <w:rPr>
                <w:rFonts w:cs="Arial"/>
                <w:b/>
              </w:rPr>
            </w:pPr>
          </w:p>
          <w:p w14:paraId="0ABEBA97" w14:textId="77777777" w:rsidR="00EC6E68" w:rsidRPr="00665294" w:rsidRDefault="00EC6E68" w:rsidP="00D16116">
            <w:pPr>
              <w:pStyle w:val="StandardParagraph"/>
              <w:spacing w:before="40" w:after="40"/>
              <w:jc w:val="center"/>
              <w:rPr>
                <w:rFonts w:cs="Arial"/>
                <w:b/>
              </w:rPr>
            </w:pPr>
          </w:p>
          <w:p w14:paraId="5208D8D8" w14:textId="77777777" w:rsidR="00EC6E68" w:rsidRPr="00665294" w:rsidRDefault="00EC6E68" w:rsidP="00D16116">
            <w:pPr>
              <w:pStyle w:val="StandardParagraph"/>
              <w:spacing w:before="40" w:after="40"/>
              <w:jc w:val="center"/>
              <w:rPr>
                <w:rFonts w:cs="Arial"/>
                <w:b/>
              </w:rPr>
            </w:pPr>
          </w:p>
          <w:p w14:paraId="3873B3D5" w14:textId="77777777" w:rsidR="00EC6E68" w:rsidRPr="00665294" w:rsidRDefault="00EC6E68" w:rsidP="00D16116">
            <w:pPr>
              <w:pStyle w:val="StandardParagraph"/>
              <w:spacing w:before="40" w:after="40"/>
              <w:jc w:val="center"/>
              <w:rPr>
                <w:rFonts w:cs="Arial"/>
                <w:b/>
              </w:rPr>
            </w:pPr>
          </w:p>
          <w:p w14:paraId="49C6B24B" w14:textId="77777777" w:rsidR="00EC6E68" w:rsidRPr="00665294" w:rsidRDefault="00EC6E68" w:rsidP="00D16116">
            <w:pPr>
              <w:pStyle w:val="StandardParagraph"/>
              <w:spacing w:before="40" w:after="40"/>
              <w:jc w:val="center"/>
              <w:rPr>
                <w:rFonts w:cs="Arial"/>
                <w:b/>
              </w:rPr>
            </w:pPr>
          </w:p>
          <w:p w14:paraId="66B2BEC3" w14:textId="77777777" w:rsidR="00EC6E68" w:rsidRPr="00665294" w:rsidRDefault="00EC6E68" w:rsidP="00D16116">
            <w:pPr>
              <w:pStyle w:val="StandardParagraph"/>
              <w:spacing w:before="40" w:after="40"/>
              <w:jc w:val="center"/>
              <w:rPr>
                <w:rFonts w:cs="Arial"/>
                <w:b/>
              </w:rPr>
            </w:pPr>
          </w:p>
          <w:p w14:paraId="724D1EAC" w14:textId="77777777" w:rsidR="00EC6E68" w:rsidRPr="00665294" w:rsidRDefault="00EC6E68" w:rsidP="00D16116">
            <w:pPr>
              <w:pStyle w:val="StandardParagraph"/>
              <w:spacing w:before="40" w:after="40"/>
              <w:jc w:val="center"/>
              <w:rPr>
                <w:rFonts w:cs="Arial"/>
                <w:b/>
              </w:rPr>
            </w:pPr>
          </w:p>
          <w:p w14:paraId="139E928A" w14:textId="77777777" w:rsidR="00EC6E68" w:rsidRPr="00665294" w:rsidRDefault="00EC6E68" w:rsidP="00D16116">
            <w:pPr>
              <w:pStyle w:val="StandardParagraph"/>
              <w:spacing w:before="40" w:after="40"/>
              <w:jc w:val="center"/>
              <w:rPr>
                <w:rFonts w:cs="Arial"/>
                <w:b/>
              </w:rPr>
            </w:pPr>
          </w:p>
          <w:p w14:paraId="45687AE5" w14:textId="77777777" w:rsidR="00EC6E68" w:rsidRPr="00665294" w:rsidRDefault="00EC6E68" w:rsidP="00D16116">
            <w:pPr>
              <w:pStyle w:val="StandardParagraph"/>
              <w:spacing w:before="40" w:after="40"/>
              <w:jc w:val="center"/>
              <w:rPr>
                <w:rFonts w:cs="Arial"/>
                <w:b/>
              </w:rPr>
            </w:pPr>
          </w:p>
          <w:p w14:paraId="543F76F6" w14:textId="77777777" w:rsidR="00EC6E68" w:rsidRPr="00665294" w:rsidRDefault="00EC6E68" w:rsidP="00D16116">
            <w:pPr>
              <w:pStyle w:val="StandardParagraph"/>
              <w:spacing w:before="40" w:after="40"/>
              <w:jc w:val="center"/>
              <w:rPr>
                <w:rFonts w:cs="Arial"/>
                <w:b/>
              </w:rPr>
            </w:pPr>
          </w:p>
          <w:p w14:paraId="21C3980E" w14:textId="77777777" w:rsidR="00EC6E68" w:rsidRPr="00665294" w:rsidRDefault="00EC6E68" w:rsidP="00D16116">
            <w:pPr>
              <w:pStyle w:val="StandardParagraph"/>
              <w:spacing w:before="40" w:after="40"/>
              <w:jc w:val="center"/>
              <w:rPr>
                <w:rFonts w:cs="Arial"/>
                <w:b/>
              </w:rPr>
            </w:pPr>
          </w:p>
          <w:p w14:paraId="67AD1F02" w14:textId="77777777" w:rsidR="00EC6E68" w:rsidRPr="00665294" w:rsidRDefault="00EC6E68" w:rsidP="00D16116">
            <w:pPr>
              <w:pStyle w:val="StandardParagraph"/>
              <w:spacing w:before="40" w:after="40"/>
              <w:jc w:val="center"/>
              <w:rPr>
                <w:rFonts w:cs="Arial"/>
                <w:b/>
              </w:rPr>
            </w:pPr>
          </w:p>
          <w:p w14:paraId="778B8C54" w14:textId="77777777" w:rsidR="00EC6E68" w:rsidRPr="00665294" w:rsidRDefault="00EC6E68" w:rsidP="00D16116">
            <w:pPr>
              <w:pStyle w:val="StandardParagraph"/>
              <w:spacing w:before="40" w:after="40"/>
              <w:jc w:val="center"/>
              <w:rPr>
                <w:rFonts w:cs="Arial"/>
                <w:b/>
              </w:rPr>
            </w:pPr>
          </w:p>
          <w:p w14:paraId="3F937557" w14:textId="77777777" w:rsidR="00EC6E68" w:rsidRPr="00665294" w:rsidRDefault="00EC6E68" w:rsidP="00D16116">
            <w:pPr>
              <w:pStyle w:val="StandardParagraph"/>
              <w:spacing w:before="40" w:after="40"/>
              <w:jc w:val="center"/>
              <w:rPr>
                <w:rFonts w:cs="Arial"/>
                <w:b/>
              </w:rPr>
            </w:pPr>
          </w:p>
          <w:p w14:paraId="17096A24" w14:textId="77777777" w:rsidR="00EC6E68" w:rsidRPr="00665294" w:rsidRDefault="00EC6E68" w:rsidP="00D16116">
            <w:pPr>
              <w:pStyle w:val="StandardParagraph"/>
              <w:spacing w:before="40" w:after="40"/>
              <w:jc w:val="center"/>
              <w:rPr>
                <w:rFonts w:cs="Arial"/>
                <w:b/>
              </w:rPr>
            </w:pPr>
          </w:p>
          <w:p w14:paraId="5F39B141" w14:textId="77777777" w:rsidR="00EC6E68" w:rsidRPr="00665294" w:rsidRDefault="00EC6E68" w:rsidP="00D16116">
            <w:pPr>
              <w:pStyle w:val="StandardParagraph"/>
              <w:spacing w:before="40" w:after="40"/>
              <w:jc w:val="center"/>
              <w:rPr>
                <w:rFonts w:cs="Arial"/>
                <w:b/>
              </w:rPr>
            </w:pPr>
          </w:p>
          <w:p w14:paraId="43520412" w14:textId="77777777" w:rsidR="00EC6E68" w:rsidRPr="00665294" w:rsidRDefault="00EC6E68" w:rsidP="00D16116">
            <w:pPr>
              <w:pStyle w:val="StandardParagraph"/>
              <w:spacing w:before="40" w:after="40"/>
              <w:jc w:val="center"/>
              <w:rPr>
                <w:rFonts w:cs="Arial"/>
                <w:b/>
              </w:rPr>
            </w:pPr>
          </w:p>
          <w:p w14:paraId="3C73113D" w14:textId="77777777" w:rsidR="00EC6E68" w:rsidRPr="00665294" w:rsidRDefault="00EC6E68" w:rsidP="00D16116">
            <w:pPr>
              <w:pStyle w:val="StandardParagraph"/>
              <w:spacing w:before="40" w:after="40"/>
              <w:jc w:val="center"/>
              <w:rPr>
                <w:rFonts w:cs="Arial"/>
                <w:b/>
              </w:rPr>
            </w:pPr>
          </w:p>
          <w:p w14:paraId="25691DD0" w14:textId="77777777" w:rsidR="00EC6E68" w:rsidRPr="00665294" w:rsidRDefault="00EC6E68" w:rsidP="00D16116">
            <w:pPr>
              <w:pStyle w:val="StandardParagraph"/>
              <w:spacing w:before="40" w:after="40"/>
              <w:jc w:val="center"/>
              <w:rPr>
                <w:rFonts w:cs="Arial"/>
                <w:b/>
              </w:rPr>
            </w:pPr>
          </w:p>
        </w:tc>
      </w:tr>
    </w:tbl>
    <w:p w14:paraId="1EBD831F" w14:textId="77777777" w:rsidR="00EC6E68" w:rsidRDefault="00EC6E68" w:rsidP="00EC6E68">
      <w:pPr>
        <w:widowControl w:val="0"/>
        <w:spacing w:before="10"/>
        <w:rPr>
          <w:rFonts w:eastAsia="Microsoft Sans Serif" w:cs="Arial"/>
          <w:u w:val="single"/>
        </w:rPr>
      </w:pPr>
    </w:p>
    <w:p w14:paraId="675BEEE9" w14:textId="77777777" w:rsidR="00EC6E68" w:rsidRDefault="00EC6E68" w:rsidP="00EC6E68">
      <w:pPr>
        <w:tabs>
          <w:tab w:val="left" w:pos="2159"/>
          <w:tab w:val="left" w:pos="8988"/>
        </w:tabs>
        <w:spacing w:after="120"/>
        <w:ind w:right="787"/>
        <w:jc w:val="center"/>
        <w:rPr>
          <w:rFonts w:eastAsia="Microsoft Sans Serif" w:cs="Arial"/>
        </w:rPr>
      </w:pPr>
    </w:p>
    <w:p w14:paraId="4CE958C1" w14:textId="77777777" w:rsidR="00EC6E68" w:rsidRPr="00DC0C45" w:rsidRDefault="00EC6E68" w:rsidP="00EC6E68">
      <w:pPr>
        <w:tabs>
          <w:tab w:val="left" w:pos="2159"/>
          <w:tab w:val="left" w:pos="8988"/>
        </w:tabs>
        <w:spacing w:after="120"/>
        <w:ind w:right="787"/>
        <w:jc w:val="center"/>
        <w:rPr>
          <w:rFonts w:eastAsia="Microsoft Sans Serif" w:cs="Arial"/>
        </w:rPr>
      </w:pPr>
      <w:r>
        <w:rPr>
          <w:rFonts w:eastAsia="Microsoft Sans Serif" w:cs="Arial"/>
        </w:rPr>
        <w:t xml:space="preserve">     </w:t>
      </w: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2EFEC479" w14:textId="77777777" w:rsidR="00EC6E68" w:rsidRPr="00DC0C45" w:rsidRDefault="00EC6E68" w:rsidP="00EC6E68">
      <w:pPr>
        <w:widowControl w:val="0"/>
        <w:spacing w:before="7"/>
        <w:rPr>
          <w:rFonts w:eastAsia="Microsoft Sans Serif" w:cs="Arial"/>
          <w:sz w:val="23"/>
        </w:rPr>
      </w:pPr>
    </w:p>
    <w:p w14:paraId="7EC4200F" w14:textId="77777777" w:rsidR="00EC6E68" w:rsidRDefault="00EC6E68" w:rsidP="00EC6E68">
      <w:pPr>
        <w:keepLines/>
        <w:spacing w:line="259" w:lineRule="exact"/>
        <w:rPr>
          <w:rFonts w:cs="Arial"/>
        </w:rPr>
      </w:pPr>
    </w:p>
    <w:p w14:paraId="450ED1F1" w14:textId="77777777" w:rsidR="00EC6E68" w:rsidRPr="00DF6184" w:rsidRDefault="00EC6E68" w:rsidP="00EC6E68">
      <w:pPr>
        <w:keepLines/>
        <w:spacing w:line="259" w:lineRule="exact"/>
        <w:rPr>
          <w:rFonts w:cs="Arial"/>
        </w:rPr>
      </w:pPr>
      <w:r>
        <w:rPr>
          <w:rFonts w:cs="Arial"/>
        </w:rPr>
        <w:t xml:space="preserve">       </w:t>
      </w:r>
      <w:r w:rsidRPr="00DF6184">
        <w:rPr>
          <w:rFonts w:cs="Arial"/>
        </w:rPr>
        <w:t>Tenderer’s Authorised Signatory: ___________________________________________________</w:t>
      </w:r>
    </w:p>
    <w:p w14:paraId="6498D301"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55E3C001" w14:textId="77777777" w:rsidR="00EC6E68" w:rsidRPr="00DC0C45" w:rsidRDefault="00EC6E68" w:rsidP="00EC6E68">
      <w:pPr>
        <w:widowControl w:val="0"/>
        <w:spacing w:before="5"/>
        <w:rPr>
          <w:rFonts w:eastAsia="Microsoft Sans Serif" w:cs="Arial"/>
          <w:sz w:val="26"/>
        </w:rPr>
      </w:pPr>
    </w:p>
    <w:p w14:paraId="1D49BCC2" w14:textId="77777777" w:rsidR="00EC6E68" w:rsidRDefault="00EC6E68" w:rsidP="00EC6E68">
      <w:pPr>
        <w:spacing w:line="288" w:lineRule="auto"/>
        <w:rPr>
          <w:rFonts w:eastAsia="Microsoft Sans Serif" w:cs="Arial"/>
        </w:rPr>
      </w:pPr>
    </w:p>
    <w:p w14:paraId="30DB2283" w14:textId="77777777" w:rsidR="00EC6E68" w:rsidRDefault="00EC6E68" w:rsidP="00EC6E68">
      <w:pPr>
        <w:widowControl w:val="0"/>
        <w:tabs>
          <w:tab w:val="left" w:pos="1080"/>
        </w:tabs>
        <w:spacing w:before="93"/>
        <w:outlineLvl w:val="0"/>
        <w:rPr>
          <w:rFonts w:eastAsia="Arial" w:cs="Arial"/>
          <w:b/>
          <w:bCs/>
          <w:sz w:val="24"/>
          <w:szCs w:val="24"/>
        </w:rPr>
      </w:pPr>
      <w:bookmarkStart w:id="138" w:name="_Toc117692558"/>
      <w:r>
        <w:rPr>
          <w:rFonts w:eastAsia="Microsoft Sans Serif" w:cs="Arial"/>
        </w:rPr>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sidRPr="00DF6184">
        <w:rPr>
          <w:rFonts w:cs="Arial"/>
        </w:rPr>
        <w:t>___________________________________________________</w:t>
      </w:r>
      <w:bookmarkEnd w:id="138"/>
    </w:p>
    <w:p w14:paraId="385C55C0"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bookmarkStart w:id="139" w:name="_Toc117692559"/>
    </w:p>
    <w:p w14:paraId="0A1FFA7E" w14:textId="77777777" w:rsidR="00EC6E68" w:rsidRDefault="00EC6E68" w:rsidP="00EC6E68">
      <w:pPr>
        <w:widowControl w:val="0"/>
        <w:tabs>
          <w:tab w:val="left" w:pos="772"/>
          <w:tab w:val="left" w:pos="773"/>
        </w:tabs>
        <w:spacing w:before="93"/>
        <w:jc w:val="center"/>
        <w:outlineLvl w:val="0"/>
        <w:rPr>
          <w:rFonts w:eastAsia="Arial" w:cs="Arial"/>
          <w:b/>
          <w:bCs/>
          <w:sz w:val="24"/>
          <w:szCs w:val="24"/>
        </w:rPr>
      </w:pPr>
    </w:p>
    <w:p w14:paraId="3017CF1C" w14:textId="77777777" w:rsidR="00EC6E68" w:rsidRDefault="00EC6E68" w:rsidP="000A1149">
      <w:pPr>
        <w:widowControl w:val="0"/>
        <w:tabs>
          <w:tab w:val="left" w:pos="772"/>
          <w:tab w:val="left" w:pos="773"/>
        </w:tabs>
        <w:spacing w:before="93"/>
        <w:outlineLvl w:val="0"/>
        <w:rPr>
          <w:rFonts w:eastAsia="Arial" w:cs="Arial"/>
          <w:b/>
          <w:bCs/>
          <w:sz w:val="24"/>
          <w:szCs w:val="24"/>
        </w:rPr>
      </w:pPr>
    </w:p>
    <w:p w14:paraId="61C7D2BB" w14:textId="2A6998CE" w:rsidR="00EC6E68" w:rsidRPr="00DC0C45" w:rsidRDefault="00EC6E68" w:rsidP="00EC6E68">
      <w:pPr>
        <w:widowControl w:val="0"/>
        <w:tabs>
          <w:tab w:val="left" w:pos="772"/>
          <w:tab w:val="left" w:pos="773"/>
        </w:tabs>
        <w:spacing w:before="93"/>
        <w:jc w:val="center"/>
        <w:outlineLvl w:val="0"/>
        <w:rPr>
          <w:rFonts w:eastAsia="Arial" w:cs="Arial"/>
          <w:b/>
          <w:bCs/>
          <w:spacing w:val="-1"/>
          <w:sz w:val="24"/>
          <w:szCs w:val="24"/>
        </w:rPr>
      </w:pPr>
      <w:r w:rsidRPr="00DC0C45">
        <w:rPr>
          <w:rFonts w:eastAsia="Arial" w:cs="Arial"/>
          <w:b/>
          <w:bCs/>
          <w:sz w:val="24"/>
          <w:szCs w:val="24"/>
        </w:rPr>
        <w:lastRenderedPageBreak/>
        <w:t>ANNEX</w:t>
      </w:r>
      <w:r w:rsidRPr="00DC0C45">
        <w:rPr>
          <w:rFonts w:eastAsia="Arial" w:cs="Arial"/>
          <w:b/>
          <w:bCs/>
          <w:spacing w:val="-3"/>
          <w:sz w:val="24"/>
          <w:szCs w:val="24"/>
        </w:rPr>
        <w:t xml:space="preserve"> </w:t>
      </w:r>
      <w:r w:rsidRPr="00DC0C45">
        <w:rPr>
          <w:rFonts w:eastAsia="Arial" w:cs="Arial"/>
          <w:b/>
          <w:bCs/>
          <w:sz w:val="24"/>
          <w:szCs w:val="24"/>
        </w:rPr>
        <w:t>C-</w:t>
      </w:r>
      <w:r w:rsidRPr="00DC0C45">
        <w:rPr>
          <w:rFonts w:eastAsia="Arial" w:cs="Arial"/>
          <w:b/>
          <w:bCs/>
          <w:spacing w:val="-2"/>
          <w:sz w:val="24"/>
          <w:szCs w:val="24"/>
        </w:rPr>
        <w:t xml:space="preserve"> </w:t>
      </w:r>
      <w:r w:rsidRPr="00DC0C45">
        <w:rPr>
          <w:rFonts w:eastAsia="Arial" w:cs="Arial"/>
          <w:b/>
          <w:bCs/>
          <w:sz w:val="24"/>
          <w:szCs w:val="24"/>
        </w:rPr>
        <w:t>ITEM</w:t>
      </w:r>
      <w:r w:rsidRPr="00DC0C45">
        <w:rPr>
          <w:rFonts w:eastAsia="Arial" w:cs="Arial"/>
          <w:b/>
          <w:bCs/>
          <w:spacing w:val="2"/>
          <w:sz w:val="24"/>
          <w:szCs w:val="24"/>
        </w:rPr>
        <w:t xml:space="preserve"> </w:t>
      </w:r>
      <w:r w:rsidRPr="00DC0C45">
        <w:rPr>
          <w:rFonts w:eastAsia="Arial" w:cs="Arial"/>
          <w:b/>
          <w:bCs/>
          <w:sz w:val="24"/>
          <w:szCs w:val="24"/>
        </w:rPr>
        <w:t>NO</w:t>
      </w:r>
      <w:r>
        <w:rPr>
          <w:rFonts w:eastAsia="Arial" w:cs="Arial"/>
          <w:b/>
          <w:bCs/>
          <w:sz w:val="24"/>
          <w:szCs w:val="24"/>
        </w:rPr>
        <w:t>: 4</w:t>
      </w:r>
      <w:r w:rsidRPr="00DC0C45">
        <w:rPr>
          <w:rFonts w:eastAsia="Arial" w:cs="Arial"/>
          <w:b/>
          <w:bCs/>
          <w:spacing w:val="-1"/>
          <w:sz w:val="24"/>
          <w:szCs w:val="24"/>
        </w:rPr>
        <w:t xml:space="preserve"> </w:t>
      </w:r>
      <w:r w:rsidRPr="00DC0C45">
        <w:rPr>
          <w:rFonts w:eastAsia="Arial" w:cs="Arial"/>
          <w:b/>
          <w:bCs/>
          <w:sz w:val="24"/>
          <w:szCs w:val="24"/>
        </w:rPr>
        <w:t>–</w:t>
      </w:r>
      <w:r w:rsidRPr="00CA1496">
        <w:t xml:space="preserve"> </w:t>
      </w:r>
      <w:r>
        <w:rPr>
          <w:rFonts w:eastAsia="Arial" w:cs="Arial"/>
          <w:b/>
          <w:bCs/>
          <w:spacing w:val="-1"/>
          <w:sz w:val="24"/>
          <w:szCs w:val="24"/>
        </w:rPr>
        <w:t>OTHER REQUIREMENTS</w:t>
      </w:r>
      <w:bookmarkEnd w:id="137"/>
      <w:bookmarkEnd w:id="139"/>
    </w:p>
    <w:p w14:paraId="49EC334A" w14:textId="77777777" w:rsidR="00EC6E68" w:rsidRPr="00DC0C45" w:rsidRDefault="00EC6E68" w:rsidP="00EC6E68">
      <w:pPr>
        <w:widowControl w:val="0"/>
        <w:spacing w:before="176"/>
        <w:ind w:left="1223" w:right="1986" w:firstLine="620"/>
        <w:jc w:val="center"/>
        <w:rPr>
          <w:rFonts w:eastAsia="Microsoft Sans Serif" w:cs="Arial"/>
          <w:b/>
        </w:rPr>
      </w:pPr>
      <w:r w:rsidRPr="00DC0C45">
        <w:rPr>
          <w:rFonts w:eastAsia="Microsoft Sans Serif" w:cs="Arial"/>
          <w:b/>
        </w:rPr>
        <w:t>TECHNICAL SCHEDULES</w:t>
      </w:r>
      <w:r w:rsidRPr="00DC0C45">
        <w:rPr>
          <w:rFonts w:eastAsia="Microsoft Sans Serif" w:cs="Arial"/>
          <w:b/>
          <w:spacing w:val="1"/>
        </w:rPr>
        <w:t xml:space="preserve"> </w:t>
      </w:r>
      <w:r w:rsidRPr="00DC0C45">
        <w:rPr>
          <w:rFonts w:eastAsia="Microsoft Sans Serif" w:cs="Arial"/>
          <w:b/>
        </w:rPr>
        <w:t>A</w:t>
      </w:r>
      <w:r w:rsidRPr="00DC0C45">
        <w:rPr>
          <w:rFonts w:eastAsia="Microsoft Sans Serif" w:cs="Arial"/>
          <w:b/>
          <w:spacing w:val="-5"/>
        </w:rPr>
        <w:t xml:space="preserve"> </w:t>
      </w:r>
      <w:r w:rsidRPr="00DC0C45">
        <w:rPr>
          <w:rFonts w:eastAsia="Microsoft Sans Serif" w:cs="Arial"/>
          <w:b/>
        </w:rPr>
        <w:t>&amp;</w:t>
      </w:r>
      <w:r w:rsidRPr="00DC0C45">
        <w:rPr>
          <w:rFonts w:eastAsia="Microsoft Sans Serif" w:cs="Arial"/>
          <w:b/>
          <w:spacing w:val="-2"/>
        </w:rPr>
        <w:t xml:space="preserve"> </w:t>
      </w:r>
      <w:r w:rsidRPr="00DC0C45">
        <w:rPr>
          <w:rFonts w:eastAsia="Microsoft Sans Serif" w:cs="Arial"/>
          <w:b/>
        </w:rPr>
        <w:t>B:</w:t>
      </w:r>
    </w:p>
    <w:p w14:paraId="0578722E" w14:textId="77777777" w:rsidR="00EC6E68" w:rsidRPr="00DC0C45" w:rsidRDefault="00EC6E68" w:rsidP="00EC6E68">
      <w:pPr>
        <w:widowControl w:val="0"/>
        <w:ind w:left="340"/>
        <w:rPr>
          <w:rFonts w:eastAsia="Microsoft Sans Serif" w:cs="Arial"/>
          <w:b/>
        </w:rPr>
      </w:pPr>
      <w:r>
        <w:rPr>
          <w:rFonts w:eastAsia="Microsoft Sans Serif" w:cs="Arial"/>
          <w:b/>
        </w:rPr>
        <w:t xml:space="preserve">          </w:t>
      </w:r>
      <w:r w:rsidRPr="00DC0C45">
        <w:rPr>
          <w:rFonts w:eastAsia="Microsoft Sans Serif" w:cs="Arial"/>
          <w:b/>
        </w:rPr>
        <w:t>Schedule</w:t>
      </w:r>
      <w:r w:rsidRPr="00DC0C45">
        <w:rPr>
          <w:rFonts w:eastAsia="Microsoft Sans Serif" w:cs="Arial"/>
          <w:b/>
          <w:spacing w:val="-3"/>
        </w:rPr>
        <w:t xml:space="preserve"> </w:t>
      </w:r>
      <w:r w:rsidRPr="00DC0C45">
        <w:rPr>
          <w:rFonts w:eastAsia="Microsoft Sans Serif" w:cs="Arial"/>
          <w:b/>
        </w:rPr>
        <w:t>A:</w:t>
      </w:r>
      <w:r w:rsidRPr="00DC0C45">
        <w:rPr>
          <w:rFonts w:eastAsia="Microsoft Sans Serif" w:cs="Arial"/>
          <w:b/>
          <w:spacing w:val="46"/>
        </w:rPr>
        <w:t xml:space="preserve"> </w:t>
      </w:r>
      <w:r w:rsidRPr="00DC0C45">
        <w:rPr>
          <w:rFonts w:eastAsia="Microsoft Sans Serif" w:cs="Arial"/>
          <w:b/>
        </w:rPr>
        <w:t>Purchaser’s</w:t>
      </w:r>
      <w:r w:rsidRPr="00DC0C45">
        <w:rPr>
          <w:rFonts w:eastAsia="Microsoft Sans Serif" w:cs="Arial"/>
          <w:b/>
          <w:spacing w:val="-4"/>
        </w:rPr>
        <w:t xml:space="preserve"> </w:t>
      </w:r>
      <w:r w:rsidRPr="00DC0C45">
        <w:rPr>
          <w:rFonts w:eastAsia="Microsoft Sans Serif" w:cs="Arial"/>
          <w:b/>
        </w:rPr>
        <w:t>specific</w:t>
      </w:r>
      <w:r w:rsidRPr="00DC0C45">
        <w:rPr>
          <w:rFonts w:eastAsia="Microsoft Sans Serif" w:cs="Arial"/>
          <w:b/>
          <w:spacing w:val="-6"/>
        </w:rPr>
        <w:t xml:space="preserve"> </w:t>
      </w:r>
      <w:r w:rsidRPr="00DC0C45">
        <w:rPr>
          <w:rFonts w:eastAsia="Microsoft Sans Serif" w:cs="Arial"/>
          <w:b/>
        </w:rPr>
        <w:t>requirements</w:t>
      </w:r>
    </w:p>
    <w:p w14:paraId="78C10F72" w14:textId="77777777" w:rsidR="00EC6E68" w:rsidRPr="00DC0C45" w:rsidRDefault="00EC6E68" w:rsidP="00EC6E68">
      <w:pPr>
        <w:widowControl w:val="0"/>
        <w:spacing w:before="1"/>
        <w:ind w:left="340"/>
        <w:rPr>
          <w:rFonts w:eastAsia="Microsoft Sans Serif" w:cs="Arial"/>
          <w:b/>
        </w:rPr>
      </w:pPr>
      <w:r>
        <w:rPr>
          <w:rFonts w:eastAsia="Microsoft Sans Serif" w:cs="Arial"/>
          <w:b/>
        </w:rPr>
        <w:t xml:space="preserve">          </w:t>
      </w:r>
      <w:r w:rsidRPr="00DC0C45">
        <w:rPr>
          <w:rFonts w:eastAsia="Microsoft Sans Serif" w:cs="Arial"/>
          <w:b/>
        </w:rPr>
        <w:t>Schedule</w:t>
      </w:r>
      <w:r w:rsidRPr="00DC0C45">
        <w:rPr>
          <w:rFonts w:eastAsia="Microsoft Sans Serif" w:cs="Arial"/>
          <w:b/>
          <w:spacing w:val="-4"/>
        </w:rPr>
        <w:t xml:space="preserve"> </w:t>
      </w:r>
      <w:r w:rsidRPr="00DC0C45">
        <w:rPr>
          <w:rFonts w:eastAsia="Microsoft Sans Serif" w:cs="Arial"/>
          <w:b/>
        </w:rPr>
        <w:t>B:</w:t>
      </w:r>
      <w:r w:rsidRPr="00DC0C45">
        <w:rPr>
          <w:rFonts w:eastAsia="Microsoft Sans Serif" w:cs="Arial"/>
          <w:b/>
          <w:spacing w:val="51"/>
        </w:rPr>
        <w:t xml:space="preserve"> </w:t>
      </w:r>
      <w:r w:rsidRPr="00DC0C45">
        <w:rPr>
          <w:rFonts w:eastAsia="Microsoft Sans Serif" w:cs="Arial"/>
          <w:b/>
        </w:rPr>
        <w:t>Guarantees</w:t>
      </w:r>
      <w:r w:rsidRPr="00DC0C45">
        <w:rPr>
          <w:rFonts w:eastAsia="Microsoft Sans Serif" w:cs="Arial"/>
          <w:b/>
          <w:spacing w:val="1"/>
        </w:rPr>
        <w:t xml:space="preserve"> </w:t>
      </w:r>
      <w:r w:rsidRPr="00DC0C45">
        <w:rPr>
          <w:rFonts w:eastAsia="Microsoft Sans Serif" w:cs="Arial"/>
          <w:b/>
        </w:rPr>
        <w:t>and</w:t>
      </w:r>
      <w:r w:rsidRPr="00DC0C45">
        <w:rPr>
          <w:rFonts w:eastAsia="Microsoft Sans Serif" w:cs="Arial"/>
          <w:b/>
          <w:spacing w:val="-2"/>
        </w:rPr>
        <w:t xml:space="preserve"> </w:t>
      </w:r>
      <w:r w:rsidRPr="00DC0C45">
        <w:rPr>
          <w:rFonts w:eastAsia="Microsoft Sans Serif" w:cs="Arial"/>
          <w:b/>
        </w:rPr>
        <w:t>technical</w:t>
      </w:r>
      <w:r w:rsidRPr="00DC0C45">
        <w:rPr>
          <w:rFonts w:eastAsia="Microsoft Sans Serif" w:cs="Arial"/>
          <w:b/>
          <w:spacing w:val="-3"/>
        </w:rPr>
        <w:t xml:space="preserve"> </w:t>
      </w:r>
      <w:r w:rsidRPr="00DC0C45">
        <w:rPr>
          <w:rFonts w:eastAsia="Microsoft Sans Serif" w:cs="Arial"/>
          <w:b/>
        </w:rPr>
        <w:t>particulars</w:t>
      </w:r>
      <w:r w:rsidRPr="00DC0C45">
        <w:rPr>
          <w:rFonts w:eastAsia="Microsoft Sans Serif" w:cs="Arial"/>
          <w:b/>
          <w:spacing w:val="-1"/>
        </w:rPr>
        <w:t xml:space="preserve"> </w:t>
      </w:r>
      <w:r w:rsidRPr="00DC0C45">
        <w:rPr>
          <w:rFonts w:eastAsia="Microsoft Sans Serif" w:cs="Arial"/>
          <w:b/>
        </w:rPr>
        <w:t>of</w:t>
      </w:r>
      <w:r w:rsidRPr="00DC0C45">
        <w:rPr>
          <w:rFonts w:eastAsia="Microsoft Sans Serif" w:cs="Arial"/>
          <w:b/>
          <w:spacing w:val="-3"/>
        </w:rPr>
        <w:t xml:space="preserve"> </w:t>
      </w:r>
      <w:r w:rsidRPr="00DC0C45">
        <w:rPr>
          <w:rFonts w:eastAsia="Microsoft Sans Serif" w:cs="Arial"/>
          <w:b/>
        </w:rPr>
        <w:t>equipment</w:t>
      </w:r>
      <w:r w:rsidRPr="00DC0C45">
        <w:rPr>
          <w:rFonts w:eastAsia="Microsoft Sans Serif" w:cs="Arial"/>
          <w:b/>
          <w:spacing w:val="-2"/>
        </w:rPr>
        <w:t xml:space="preserve"> </w:t>
      </w:r>
      <w:r w:rsidRPr="00DC0C45">
        <w:rPr>
          <w:rFonts w:eastAsia="Microsoft Sans Serif" w:cs="Arial"/>
          <w:b/>
        </w:rPr>
        <w:t>offered</w:t>
      </w:r>
    </w:p>
    <w:p w14:paraId="217A8639" w14:textId="77777777" w:rsidR="00EC6E68" w:rsidRPr="00DC0C45" w:rsidRDefault="00EC6E68" w:rsidP="00EC6E68">
      <w:pPr>
        <w:widowControl w:val="0"/>
        <w:ind w:right="-46"/>
        <w:jc w:val="center"/>
        <w:rPr>
          <w:rFonts w:eastAsia="Microsoft Sans Serif" w:cs="Arial"/>
          <w:b/>
          <w:spacing w:val="-1"/>
        </w:rPr>
      </w:pPr>
      <w:r w:rsidRPr="00DC0C45">
        <w:rPr>
          <w:rFonts w:eastAsia="Microsoft Sans Serif" w:cs="Arial"/>
          <w:b/>
        </w:rPr>
        <w:t>Table</w:t>
      </w:r>
      <w:r w:rsidRPr="00DC0C45">
        <w:rPr>
          <w:rFonts w:eastAsia="Microsoft Sans Serif" w:cs="Arial"/>
          <w:b/>
          <w:spacing w:val="-3"/>
        </w:rPr>
        <w:t xml:space="preserve"> </w:t>
      </w:r>
      <w:r w:rsidRPr="00DC0C45">
        <w:rPr>
          <w:rFonts w:eastAsia="Microsoft Sans Serif" w:cs="Arial"/>
          <w:b/>
        </w:rPr>
        <w:t>1:</w:t>
      </w:r>
      <w:r w:rsidRPr="00DC0C45">
        <w:rPr>
          <w:rFonts w:eastAsia="Microsoft Sans Serif" w:cs="Arial"/>
          <w:b/>
          <w:spacing w:val="-4"/>
        </w:rPr>
        <w:t xml:space="preserve"> </w:t>
      </w:r>
      <w:r w:rsidRPr="00DC0C45">
        <w:rPr>
          <w:rFonts w:eastAsia="Microsoft Sans Serif" w:cs="Arial"/>
          <w:b/>
        </w:rPr>
        <w:t>Technical</w:t>
      </w:r>
      <w:r w:rsidRPr="00DC0C45">
        <w:rPr>
          <w:rFonts w:eastAsia="Microsoft Sans Serif" w:cs="Arial"/>
          <w:b/>
          <w:spacing w:val="-1"/>
        </w:rPr>
        <w:t xml:space="preserve"> </w:t>
      </w:r>
      <w:r w:rsidRPr="00DC0C45">
        <w:rPr>
          <w:rFonts w:eastAsia="Microsoft Sans Serif" w:cs="Arial"/>
          <w:b/>
        </w:rPr>
        <w:t>A</w:t>
      </w:r>
      <w:r w:rsidRPr="00DC0C45">
        <w:rPr>
          <w:rFonts w:eastAsia="Microsoft Sans Serif" w:cs="Arial"/>
          <w:b/>
          <w:spacing w:val="-5"/>
        </w:rPr>
        <w:t xml:space="preserve"> </w:t>
      </w:r>
      <w:r w:rsidRPr="00DC0C45">
        <w:rPr>
          <w:rFonts w:eastAsia="Microsoft Sans Serif" w:cs="Arial"/>
          <w:b/>
        </w:rPr>
        <w:t>&amp;</w:t>
      </w:r>
      <w:r w:rsidRPr="00DC0C45">
        <w:rPr>
          <w:rFonts w:eastAsia="Microsoft Sans Serif" w:cs="Arial"/>
          <w:b/>
          <w:spacing w:val="-1"/>
        </w:rPr>
        <w:t xml:space="preserve"> </w:t>
      </w:r>
      <w:r w:rsidRPr="00DC0C45">
        <w:rPr>
          <w:rFonts w:eastAsia="Microsoft Sans Serif" w:cs="Arial"/>
          <w:b/>
        </w:rPr>
        <w:t>B</w:t>
      </w:r>
      <w:r w:rsidRPr="00DC0C45">
        <w:rPr>
          <w:rFonts w:eastAsia="Microsoft Sans Serif" w:cs="Arial"/>
          <w:b/>
          <w:spacing w:val="-1"/>
        </w:rPr>
        <w:t xml:space="preserve"> </w:t>
      </w:r>
      <w:r w:rsidRPr="00DC0C45">
        <w:rPr>
          <w:rFonts w:eastAsia="Microsoft Sans Serif" w:cs="Arial"/>
          <w:b/>
        </w:rPr>
        <w:t>Schedule</w:t>
      </w:r>
      <w:r w:rsidRPr="00DC0C45">
        <w:rPr>
          <w:rFonts w:eastAsia="Microsoft Sans Serif" w:cs="Arial"/>
          <w:b/>
          <w:spacing w:val="1"/>
        </w:rPr>
        <w:t xml:space="preserve"> </w:t>
      </w:r>
    </w:p>
    <w:tbl>
      <w:tblPr>
        <w:tblW w:w="9504"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701"/>
        <w:gridCol w:w="3124"/>
        <w:gridCol w:w="1984"/>
        <w:gridCol w:w="1843"/>
      </w:tblGrid>
      <w:tr w:rsidR="00EC6E68" w:rsidRPr="00DC0C45" w14:paraId="2C86F5B9" w14:textId="77777777" w:rsidTr="00D16116">
        <w:trPr>
          <w:trHeight w:val="768"/>
        </w:trPr>
        <w:tc>
          <w:tcPr>
            <w:tcW w:w="852" w:type="dxa"/>
            <w:tcBorders>
              <w:bottom w:val="single" w:sz="4" w:space="0" w:color="auto"/>
            </w:tcBorders>
            <w:shd w:val="clear" w:color="auto" w:fill="auto"/>
          </w:tcPr>
          <w:p w14:paraId="747BEB48" w14:textId="77777777" w:rsidR="00EC6E68" w:rsidRPr="000D04FE" w:rsidRDefault="00EC6E68" w:rsidP="00D16116">
            <w:pPr>
              <w:widowControl w:val="0"/>
              <w:spacing w:line="225" w:lineRule="exact"/>
              <w:ind w:left="107"/>
              <w:rPr>
                <w:rFonts w:eastAsia="Microsoft Sans Serif" w:cs="Arial"/>
                <w:b/>
              </w:rPr>
            </w:pPr>
            <w:r w:rsidRPr="000D04FE">
              <w:rPr>
                <w:rFonts w:eastAsia="Microsoft Sans Serif" w:cs="Arial"/>
                <w:b/>
              </w:rPr>
              <w:t>Item</w:t>
            </w:r>
          </w:p>
          <w:p w14:paraId="50FE1A4C" w14:textId="77777777" w:rsidR="00EC6E68" w:rsidRPr="000D04FE" w:rsidRDefault="00EC6E68" w:rsidP="00D16116">
            <w:pPr>
              <w:rPr>
                <w:rFonts w:eastAsia="Microsoft Sans Serif" w:cs="Arial"/>
                <w:b/>
              </w:rPr>
            </w:pPr>
            <w:r w:rsidRPr="000D04FE">
              <w:rPr>
                <w:rFonts w:eastAsia="Microsoft Sans Serif" w:cs="Arial"/>
                <w:b/>
              </w:rPr>
              <w:t>Item</w:t>
            </w:r>
          </w:p>
        </w:tc>
        <w:tc>
          <w:tcPr>
            <w:tcW w:w="1701" w:type="dxa"/>
            <w:tcBorders>
              <w:bottom w:val="single" w:sz="4" w:space="0" w:color="auto"/>
            </w:tcBorders>
            <w:shd w:val="clear" w:color="auto" w:fill="auto"/>
          </w:tcPr>
          <w:p w14:paraId="3F43BA3D" w14:textId="77777777" w:rsidR="00EC6E68" w:rsidRPr="00C87F12" w:rsidRDefault="00EC6E68" w:rsidP="00D16116">
            <w:pPr>
              <w:widowControl w:val="0"/>
              <w:ind w:left="117" w:right="109" w:hanging="2"/>
              <w:jc w:val="center"/>
              <w:rPr>
                <w:rFonts w:eastAsia="Microsoft Sans Serif" w:cs="Arial"/>
                <w:b/>
              </w:rPr>
            </w:pPr>
            <w:r w:rsidRPr="00C87F12">
              <w:rPr>
                <w:rFonts w:eastAsia="Microsoft Sans Serif" w:cs="Arial"/>
                <w:b/>
              </w:rPr>
              <w:t>Sub-clause</w:t>
            </w:r>
            <w:r w:rsidRPr="00C87F12">
              <w:rPr>
                <w:rFonts w:eastAsia="Microsoft Sans Serif" w:cs="Arial"/>
                <w:b/>
                <w:spacing w:val="1"/>
              </w:rPr>
              <w:t xml:space="preserve"> </w:t>
            </w:r>
            <w:r w:rsidRPr="00C87F12">
              <w:rPr>
                <w:rFonts w:eastAsia="Microsoft Sans Serif" w:cs="Arial"/>
                <w:b/>
                <w:w w:val="95"/>
              </w:rPr>
              <w:t>CP_TSS</w:t>
            </w:r>
            <w:r>
              <w:rPr>
                <w:rFonts w:eastAsia="Microsoft Sans Serif" w:cs="Arial"/>
                <w:b/>
                <w:w w:val="95"/>
              </w:rPr>
              <w:t>TAN-110</w:t>
            </w:r>
          </w:p>
        </w:tc>
        <w:tc>
          <w:tcPr>
            <w:tcW w:w="3124" w:type="dxa"/>
            <w:tcBorders>
              <w:bottom w:val="single" w:sz="4" w:space="0" w:color="auto"/>
            </w:tcBorders>
            <w:shd w:val="clear" w:color="auto" w:fill="auto"/>
          </w:tcPr>
          <w:p w14:paraId="244C8DD4" w14:textId="77777777" w:rsidR="00EC6E68" w:rsidRPr="00C87F12" w:rsidRDefault="00EC6E68" w:rsidP="00D16116">
            <w:pPr>
              <w:widowControl w:val="0"/>
              <w:spacing w:line="225" w:lineRule="exact"/>
              <w:ind w:left="899" w:right="700"/>
              <w:rPr>
                <w:rFonts w:eastAsia="Microsoft Sans Serif" w:cs="Arial"/>
                <w:b/>
              </w:rPr>
            </w:pPr>
            <w:r w:rsidRPr="00C87F12">
              <w:rPr>
                <w:rFonts w:eastAsia="Microsoft Sans Serif" w:cs="Arial"/>
                <w:b/>
              </w:rPr>
              <w:t>Description</w:t>
            </w:r>
          </w:p>
        </w:tc>
        <w:tc>
          <w:tcPr>
            <w:tcW w:w="1984" w:type="dxa"/>
            <w:tcBorders>
              <w:bottom w:val="single" w:sz="4" w:space="0" w:color="auto"/>
            </w:tcBorders>
            <w:shd w:val="clear" w:color="auto" w:fill="auto"/>
          </w:tcPr>
          <w:p w14:paraId="27E9C56D" w14:textId="77777777" w:rsidR="00EC6E68" w:rsidRPr="00C87F12" w:rsidRDefault="00EC6E68" w:rsidP="00D16116">
            <w:pPr>
              <w:widowControl w:val="0"/>
              <w:spacing w:line="225" w:lineRule="exact"/>
              <w:ind w:left="114" w:right="102"/>
              <w:jc w:val="center"/>
              <w:rPr>
                <w:rFonts w:eastAsia="Microsoft Sans Serif" w:cs="Arial"/>
                <w:b/>
              </w:rPr>
            </w:pPr>
            <w:r w:rsidRPr="00C87F12">
              <w:rPr>
                <w:rFonts w:eastAsia="Microsoft Sans Serif" w:cs="Arial"/>
                <w:b/>
              </w:rPr>
              <w:t>Schedule</w:t>
            </w:r>
            <w:r w:rsidRPr="00C87F12">
              <w:rPr>
                <w:rFonts w:eastAsia="Microsoft Sans Serif" w:cs="Arial"/>
                <w:b/>
                <w:spacing w:val="1"/>
              </w:rPr>
              <w:t xml:space="preserve"> </w:t>
            </w:r>
            <w:r w:rsidRPr="00C87F12">
              <w:rPr>
                <w:rFonts w:eastAsia="Microsoft Sans Serif" w:cs="Arial"/>
                <w:b/>
              </w:rPr>
              <w:t>A</w:t>
            </w:r>
          </w:p>
        </w:tc>
        <w:tc>
          <w:tcPr>
            <w:tcW w:w="1843" w:type="dxa"/>
            <w:tcBorders>
              <w:bottom w:val="single" w:sz="4" w:space="0" w:color="auto"/>
            </w:tcBorders>
            <w:shd w:val="clear" w:color="auto" w:fill="auto"/>
          </w:tcPr>
          <w:p w14:paraId="4E479E0B" w14:textId="77777777" w:rsidR="00EC6E68" w:rsidRPr="00C87F12" w:rsidRDefault="00EC6E68" w:rsidP="00D16116">
            <w:pPr>
              <w:widowControl w:val="0"/>
              <w:spacing w:line="225" w:lineRule="exact"/>
              <w:ind w:left="275"/>
              <w:jc w:val="center"/>
              <w:rPr>
                <w:rFonts w:eastAsia="Microsoft Sans Serif" w:cs="Arial"/>
                <w:b/>
              </w:rPr>
            </w:pPr>
            <w:r w:rsidRPr="00C87F12">
              <w:rPr>
                <w:rFonts w:eastAsia="Microsoft Sans Serif" w:cs="Arial"/>
                <w:b/>
              </w:rPr>
              <w:t>Schedule</w:t>
            </w:r>
            <w:r w:rsidRPr="00C87F12">
              <w:rPr>
                <w:rFonts w:eastAsia="Microsoft Sans Serif" w:cs="Arial"/>
                <w:b/>
                <w:spacing w:val="-3"/>
              </w:rPr>
              <w:t xml:space="preserve"> </w:t>
            </w:r>
            <w:r w:rsidRPr="00C87F12">
              <w:rPr>
                <w:rFonts w:eastAsia="Microsoft Sans Serif" w:cs="Arial"/>
                <w:b/>
              </w:rPr>
              <w:t>B</w:t>
            </w:r>
          </w:p>
        </w:tc>
      </w:tr>
      <w:tr w:rsidR="00EC6E68" w:rsidRPr="00DC0C45" w14:paraId="216749A4" w14:textId="77777777" w:rsidTr="00D16116">
        <w:trPr>
          <w:trHeight w:val="170"/>
        </w:trPr>
        <w:tc>
          <w:tcPr>
            <w:tcW w:w="852" w:type="dxa"/>
            <w:tcBorders>
              <w:bottom w:val="nil"/>
            </w:tcBorders>
            <w:shd w:val="clear" w:color="auto" w:fill="auto"/>
          </w:tcPr>
          <w:p w14:paraId="508D78FF" w14:textId="77777777" w:rsidR="00EC6E68" w:rsidRPr="000D04FE" w:rsidRDefault="00EC6E68" w:rsidP="00D16116">
            <w:pPr>
              <w:jc w:val="center"/>
              <w:rPr>
                <w:rFonts w:cs="Arial"/>
                <w:b/>
              </w:rPr>
            </w:pPr>
            <w:r w:rsidRPr="000D04FE">
              <w:rPr>
                <w:rFonts w:cs="Arial"/>
                <w:b/>
              </w:rPr>
              <w:t>4</w:t>
            </w:r>
          </w:p>
        </w:tc>
        <w:tc>
          <w:tcPr>
            <w:tcW w:w="1701" w:type="dxa"/>
            <w:tcBorders>
              <w:bottom w:val="nil"/>
            </w:tcBorders>
            <w:shd w:val="clear" w:color="auto" w:fill="auto"/>
          </w:tcPr>
          <w:p w14:paraId="5E67B0B7" w14:textId="77777777" w:rsidR="00EC6E68" w:rsidRPr="00C87F12" w:rsidRDefault="00EC6E68" w:rsidP="00D16116">
            <w:pPr>
              <w:jc w:val="center"/>
              <w:rPr>
                <w:rFonts w:cs="Arial"/>
              </w:rPr>
            </w:pPr>
            <w:r w:rsidRPr="00C87F12">
              <w:rPr>
                <w:rFonts w:cs="Arial"/>
              </w:rPr>
              <w:t>10</w:t>
            </w:r>
          </w:p>
          <w:p w14:paraId="4AF353C4" w14:textId="77777777" w:rsidR="00EC6E68" w:rsidRPr="00C87F12" w:rsidRDefault="00EC6E68" w:rsidP="00D16116">
            <w:pPr>
              <w:jc w:val="center"/>
              <w:rPr>
                <w:rFonts w:cs="Arial"/>
              </w:rPr>
            </w:pPr>
          </w:p>
          <w:p w14:paraId="73E166A2" w14:textId="77777777" w:rsidR="00EC6E68" w:rsidRPr="00C87F12" w:rsidRDefault="00EC6E68" w:rsidP="00D16116">
            <w:pPr>
              <w:jc w:val="center"/>
              <w:rPr>
                <w:rFonts w:cs="Arial"/>
              </w:rPr>
            </w:pPr>
          </w:p>
          <w:p w14:paraId="292B4C4A" w14:textId="77777777" w:rsidR="00EC6E68" w:rsidRPr="00C87F12" w:rsidRDefault="00EC6E68" w:rsidP="00D16116">
            <w:pPr>
              <w:jc w:val="center"/>
              <w:rPr>
                <w:rFonts w:cs="Arial"/>
              </w:rPr>
            </w:pPr>
          </w:p>
          <w:p w14:paraId="7D1A7B09" w14:textId="77777777" w:rsidR="00EC6E68" w:rsidRPr="00C87F12" w:rsidRDefault="00EC6E68" w:rsidP="00D16116">
            <w:pPr>
              <w:jc w:val="center"/>
              <w:rPr>
                <w:rFonts w:cs="Arial"/>
              </w:rPr>
            </w:pPr>
          </w:p>
          <w:p w14:paraId="7BEF0565" w14:textId="77777777" w:rsidR="00EC6E68" w:rsidRPr="00C87F12" w:rsidRDefault="00EC6E68" w:rsidP="00D16116">
            <w:pPr>
              <w:jc w:val="center"/>
              <w:rPr>
                <w:rFonts w:cs="Arial"/>
              </w:rPr>
            </w:pPr>
          </w:p>
          <w:p w14:paraId="1BAF0115" w14:textId="77777777" w:rsidR="00EC6E68" w:rsidRPr="00C87F12" w:rsidRDefault="00EC6E68" w:rsidP="00D16116">
            <w:pPr>
              <w:jc w:val="center"/>
              <w:rPr>
                <w:rFonts w:cs="Arial"/>
              </w:rPr>
            </w:pPr>
          </w:p>
          <w:p w14:paraId="23C9532E" w14:textId="77777777" w:rsidR="00EC6E68" w:rsidRPr="00C87F12" w:rsidRDefault="00EC6E68" w:rsidP="00D16116">
            <w:pPr>
              <w:jc w:val="center"/>
              <w:rPr>
                <w:rFonts w:cs="Arial"/>
              </w:rPr>
            </w:pPr>
          </w:p>
          <w:p w14:paraId="7D88C94C" w14:textId="77777777" w:rsidR="00EC6E68" w:rsidRPr="00C87F12" w:rsidRDefault="00EC6E68" w:rsidP="00D16116">
            <w:pPr>
              <w:jc w:val="center"/>
              <w:rPr>
                <w:rFonts w:cs="Arial"/>
              </w:rPr>
            </w:pPr>
            <w:r w:rsidRPr="00C87F12">
              <w:rPr>
                <w:rFonts w:cs="Arial"/>
              </w:rPr>
              <w:t>11</w:t>
            </w:r>
          </w:p>
          <w:p w14:paraId="039F74A8" w14:textId="77777777" w:rsidR="00EC6E68" w:rsidRPr="00C87F12" w:rsidRDefault="00EC6E68" w:rsidP="00D16116">
            <w:pPr>
              <w:jc w:val="center"/>
              <w:rPr>
                <w:rFonts w:cs="Arial"/>
              </w:rPr>
            </w:pPr>
          </w:p>
          <w:p w14:paraId="174AF0E1" w14:textId="77777777" w:rsidR="00EC6E68" w:rsidRPr="00C87F12" w:rsidRDefault="00EC6E68" w:rsidP="00D16116">
            <w:pPr>
              <w:jc w:val="center"/>
              <w:rPr>
                <w:rFonts w:cs="Arial"/>
              </w:rPr>
            </w:pPr>
          </w:p>
          <w:p w14:paraId="3107A2C8" w14:textId="77777777" w:rsidR="00EC6E68" w:rsidRPr="00C87F12" w:rsidRDefault="00EC6E68" w:rsidP="00D16116">
            <w:pPr>
              <w:jc w:val="center"/>
              <w:rPr>
                <w:rFonts w:cs="Arial"/>
              </w:rPr>
            </w:pPr>
          </w:p>
          <w:p w14:paraId="0CFCB198" w14:textId="77777777" w:rsidR="00EC6E68" w:rsidRPr="00C87F12" w:rsidRDefault="00EC6E68" w:rsidP="00D16116">
            <w:pPr>
              <w:jc w:val="center"/>
              <w:rPr>
                <w:rFonts w:cs="Arial"/>
              </w:rPr>
            </w:pPr>
          </w:p>
          <w:p w14:paraId="5535CD03" w14:textId="77777777" w:rsidR="00EC6E68" w:rsidRPr="00C87F12" w:rsidRDefault="00EC6E68" w:rsidP="00D16116">
            <w:pPr>
              <w:jc w:val="center"/>
              <w:rPr>
                <w:rFonts w:cs="Arial"/>
              </w:rPr>
            </w:pPr>
          </w:p>
          <w:p w14:paraId="0C06E028" w14:textId="77777777" w:rsidR="00EC6E68" w:rsidRPr="00C87F12" w:rsidRDefault="00EC6E68" w:rsidP="00D16116">
            <w:pPr>
              <w:jc w:val="center"/>
              <w:rPr>
                <w:rFonts w:cs="Arial"/>
              </w:rPr>
            </w:pPr>
          </w:p>
          <w:p w14:paraId="7ED21FDD" w14:textId="77777777" w:rsidR="00EC6E68" w:rsidRPr="00C87F12" w:rsidRDefault="00EC6E68" w:rsidP="00D16116">
            <w:pPr>
              <w:jc w:val="center"/>
              <w:rPr>
                <w:rFonts w:cs="Arial"/>
              </w:rPr>
            </w:pPr>
            <w:r w:rsidRPr="00C87F12">
              <w:rPr>
                <w:rFonts w:cs="Arial"/>
              </w:rPr>
              <w:t>12</w:t>
            </w:r>
          </w:p>
          <w:p w14:paraId="5E1D7079" w14:textId="77777777" w:rsidR="00EC6E68" w:rsidRPr="00C87F12" w:rsidRDefault="00EC6E68" w:rsidP="00D16116">
            <w:pPr>
              <w:jc w:val="center"/>
              <w:rPr>
                <w:rFonts w:cs="Arial"/>
              </w:rPr>
            </w:pPr>
          </w:p>
          <w:p w14:paraId="2A70B04B" w14:textId="77777777" w:rsidR="00EC6E68" w:rsidRPr="00C87F12" w:rsidRDefault="00EC6E68" w:rsidP="00D16116">
            <w:pPr>
              <w:jc w:val="center"/>
              <w:rPr>
                <w:rFonts w:cs="Arial"/>
              </w:rPr>
            </w:pPr>
          </w:p>
          <w:p w14:paraId="4027FB06" w14:textId="77777777" w:rsidR="00EC6E68" w:rsidRPr="00C87F12" w:rsidRDefault="00EC6E68" w:rsidP="00D16116">
            <w:pPr>
              <w:jc w:val="center"/>
              <w:rPr>
                <w:rFonts w:cs="Arial"/>
              </w:rPr>
            </w:pPr>
          </w:p>
          <w:p w14:paraId="58D5DD7C" w14:textId="77777777" w:rsidR="00EC6E68" w:rsidRPr="00C87F12" w:rsidRDefault="00EC6E68" w:rsidP="00D16116">
            <w:pPr>
              <w:jc w:val="center"/>
              <w:rPr>
                <w:rFonts w:cs="Arial"/>
              </w:rPr>
            </w:pPr>
          </w:p>
          <w:p w14:paraId="1F9EC2C1" w14:textId="77777777" w:rsidR="00EC6E68" w:rsidRPr="00C87F12" w:rsidRDefault="00EC6E68" w:rsidP="00D16116">
            <w:pPr>
              <w:jc w:val="center"/>
              <w:rPr>
                <w:rFonts w:cs="Arial"/>
              </w:rPr>
            </w:pPr>
          </w:p>
          <w:p w14:paraId="28A21E63" w14:textId="77777777" w:rsidR="00EC6E68" w:rsidRPr="00C87F12" w:rsidRDefault="00EC6E68" w:rsidP="00D16116">
            <w:pPr>
              <w:jc w:val="center"/>
              <w:rPr>
                <w:rFonts w:cs="Arial"/>
              </w:rPr>
            </w:pPr>
          </w:p>
          <w:p w14:paraId="6E747F3F" w14:textId="77777777" w:rsidR="00EC6E68" w:rsidRPr="00C87F12" w:rsidRDefault="00EC6E68" w:rsidP="00D16116">
            <w:pPr>
              <w:jc w:val="center"/>
              <w:rPr>
                <w:rFonts w:cs="Arial"/>
              </w:rPr>
            </w:pPr>
          </w:p>
          <w:p w14:paraId="06429870" w14:textId="77777777" w:rsidR="00EC6E68" w:rsidRPr="00C87F12" w:rsidRDefault="00EC6E68" w:rsidP="00D16116">
            <w:pPr>
              <w:jc w:val="center"/>
              <w:rPr>
                <w:rFonts w:cs="Arial"/>
              </w:rPr>
            </w:pPr>
            <w:r w:rsidRPr="00C87F12">
              <w:rPr>
                <w:rFonts w:cs="Arial"/>
              </w:rPr>
              <w:t>13</w:t>
            </w:r>
          </w:p>
          <w:p w14:paraId="43DEC09A" w14:textId="77777777" w:rsidR="00EC6E68" w:rsidRPr="00C87F12" w:rsidRDefault="00EC6E68" w:rsidP="00D16116">
            <w:pPr>
              <w:rPr>
                <w:rFonts w:cs="Arial"/>
              </w:rPr>
            </w:pPr>
          </w:p>
          <w:p w14:paraId="538FAB76" w14:textId="77777777" w:rsidR="00EC6E68" w:rsidRPr="00C87F12" w:rsidRDefault="00EC6E68" w:rsidP="00D16116">
            <w:pPr>
              <w:rPr>
                <w:rFonts w:cs="Arial"/>
              </w:rPr>
            </w:pPr>
          </w:p>
          <w:p w14:paraId="49B1ADB3" w14:textId="77777777" w:rsidR="00EC6E68" w:rsidRPr="00C87F12" w:rsidRDefault="00EC6E68" w:rsidP="00D16116">
            <w:pPr>
              <w:rPr>
                <w:rFonts w:cs="Arial"/>
              </w:rPr>
            </w:pPr>
          </w:p>
          <w:p w14:paraId="40619214" w14:textId="77777777" w:rsidR="00EC6E68" w:rsidRPr="00C87F12" w:rsidRDefault="00EC6E68" w:rsidP="00D16116">
            <w:pPr>
              <w:rPr>
                <w:rFonts w:cs="Arial"/>
              </w:rPr>
            </w:pPr>
          </w:p>
          <w:p w14:paraId="7A2DF23D" w14:textId="77777777" w:rsidR="00EC6E68" w:rsidRPr="00C87F12" w:rsidRDefault="00EC6E68" w:rsidP="00D16116">
            <w:pPr>
              <w:rPr>
                <w:rFonts w:cs="Arial"/>
              </w:rPr>
            </w:pPr>
          </w:p>
          <w:p w14:paraId="4FB2FA5B" w14:textId="77777777" w:rsidR="00EC6E68" w:rsidRPr="00C87F12" w:rsidRDefault="00EC6E68" w:rsidP="00D16116">
            <w:pPr>
              <w:jc w:val="center"/>
              <w:rPr>
                <w:rFonts w:cs="Arial"/>
              </w:rPr>
            </w:pPr>
            <w:r w:rsidRPr="00C87F12">
              <w:rPr>
                <w:rFonts w:cs="Arial"/>
              </w:rPr>
              <w:t>14</w:t>
            </w:r>
          </w:p>
        </w:tc>
        <w:tc>
          <w:tcPr>
            <w:tcW w:w="3124" w:type="dxa"/>
            <w:tcBorders>
              <w:bottom w:val="nil"/>
            </w:tcBorders>
            <w:shd w:val="clear" w:color="auto" w:fill="auto"/>
          </w:tcPr>
          <w:p w14:paraId="203B59FD" w14:textId="77777777" w:rsidR="00EC6E68" w:rsidRPr="00C87F12" w:rsidRDefault="00EC6E68" w:rsidP="00D16116">
            <w:pPr>
              <w:ind w:left="-14" w:firstLine="14"/>
              <w:rPr>
                <w:rFonts w:cs="Arial"/>
                <w:b/>
              </w:rPr>
            </w:pPr>
            <w:r w:rsidRPr="00C87F12">
              <w:rPr>
                <w:rFonts w:cs="Arial"/>
                <w:b/>
              </w:rPr>
              <w:t>MAINTENANCE AND WARRANTY CONDITIONS</w:t>
            </w:r>
          </w:p>
          <w:p w14:paraId="1FF80C17" w14:textId="77777777" w:rsidR="00EC6E68" w:rsidRPr="00C87F12" w:rsidRDefault="00EC6E68" w:rsidP="00D16116">
            <w:pPr>
              <w:ind w:left="-14" w:firstLine="14"/>
              <w:rPr>
                <w:rFonts w:cs="Arial"/>
                <w:b/>
              </w:rPr>
            </w:pPr>
          </w:p>
          <w:p w14:paraId="09F48548" w14:textId="77777777" w:rsidR="00EC6E68" w:rsidRPr="00C87F12" w:rsidRDefault="00EC6E68" w:rsidP="00D16116">
            <w:pPr>
              <w:rPr>
                <w:rFonts w:cs="Arial"/>
              </w:rPr>
            </w:pPr>
            <w:r w:rsidRPr="00C87F12">
              <w:rPr>
                <w:rFonts w:cs="Arial"/>
              </w:rPr>
              <w:t>The supplier shall guarantee correct operation of the new equipment for atleast 12 months, as of the date of installation.</w:t>
            </w:r>
          </w:p>
          <w:p w14:paraId="04A9D41B" w14:textId="77777777" w:rsidR="00EC6E68" w:rsidRPr="00C87F12" w:rsidRDefault="00EC6E68" w:rsidP="00D16116">
            <w:pPr>
              <w:rPr>
                <w:rFonts w:cs="Arial"/>
              </w:rPr>
            </w:pPr>
          </w:p>
          <w:p w14:paraId="023AC516" w14:textId="77777777" w:rsidR="00EC6E68" w:rsidRPr="00C87F12" w:rsidRDefault="00EC6E68" w:rsidP="00D16116">
            <w:pPr>
              <w:rPr>
                <w:rFonts w:cs="Arial"/>
                <w:b/>
              </w:rPr>
            </w:pPr>
            <w:r w:rsidRPr="00C87F12">
              <w:rPr>
                <w:rFonts w:cs="Arial"/>
                <w:b/>
              </w:rPr>
              <w:t>MARKING AND LABELLING</w:t>
            </w:r>
          </w:p>
          <w:p w14:paraId="23A79617" w14:textId="77777777" w:rsidR="00EC6E68" w:rsidRPr="00C87F12" w:rsidRDefault="00EC6E68" w:rsidP="00D16116">
            <w:pPr>
              <w:rPr>
                <w:rFonts w:cs="Arial"/>
                <w:b/>
              </w:rPr>
            </w:pPr>
          </w:p>
          <w:p w14:paraId="6F35B391" w14:textId="77777777" w:rsidR="00EC6E68" w:rsidRPr="00C87F12" w:rsidRDefault="00EC6E68" w:rsidP="00D16116">
            <w:pPr>
              <w:tabs>
                <w:tab w:val="left" w:pos="630"/>
                <w:tab w:val="left" w:pos="720"/>
              </w:tabs>
              <w:rPr>
                <w:rFonts w:cs="Arial"/>
                <w:b/>
                <w:bCs/>
                <w:sz w:val="26"/>
                <w:szCs w:val="26"/>
              </w:rPr>
            </w:pPr>
            <w:r w:rsidRPr="00C87F12">
              <w:rPr>
                <w:rFonts w:cs="Arial"/>
              </w:rPr>
              <w:t>The supplier’s information shall appear in legible and indelible marking on the outside of the equipment.</w:t>
            </w:r>
          </w:p>
          <w:p w14:paraId="7A36AFE4" w14:textId="77777777" w:rsidR="00EC6E68" w:rsidRPr="00C87F12" w:rsidRDefault="00EC6E68" w:rsidP="00D16116">
            <w:pPr>
              <w:tabs>
                <w:tab w:val="left" w:pos="630"/>
                <w:tab w:val="left" w:pos="720"/>
              </w:tabs>
              <w:ind w:left="1080"/>
              <w:rPr>
                <w:rFonts w:cs="Arial"/>
              </w:rPr>
            </w:pPr>
          </w:p>
          <w:p w14:paraId="1F06C587" w14:textId="77777777" w:rsidR="00EC6E68" w:rsidRPr="00C87F12" w:rsidRDefault="00EC6E68" w:rsidP="00D16116">
            <w:pPr>
              <w:rPr>
                <w:rFonts w:cs="Arial"/>
                <w:b/>
              </w:rPr>
            </w:pPr>
            <w:r w:rsidRPr="00C87F12">
              <w:rPr>
                <w:rFonts w:cs="Arial"/>
                <w:b/>
              </w:rPr>
              <w:t>TECHNICAL SUPPORT</w:t>
            </w:r>
          </w:p>
          <w:p w14:paraId="61D47DB8" w14:textId="77777777" w:rsidR="00EC6E68" w:rsidRPr="00C87F12" w:rsidRDefault="00EC6E68" w:rsidP="00D16116">
            <w:pPr>
              <w:rPr>
                <w:rFonts w:cs="Arial"/>
                <w:b/>
              </w:rPr>
            </w:pPr>
          </w:p>
          <w:p w14:paraId="2FE7E618" w14:textId="77777777" w:rsidR="00EC6E68" w:rsidRPr="00C87F12" w:rsidRDefault="00EC6E68" w:rsidP="00D16116">
            <w:pPr>
              <w:tabs>
                <w:tab w:val="left" w:pos="630"/>
                <w:tab w:val="left" w:pos="720"/>
              </w:tabs>
              <w:rPr>
                <w:rFonts w:cs="Arial"/>
                <w:lang w:val="en-ZA"/>
              </w:rPr>
            </w:pPr>
            <w:r w:rsidRPr="00C87F12">
              <w:rPr>
                <w:rFonts w:cs="Arial"/>
                <w:lang w:val="en-ZA"/>
              </w:rPr>
              <w:t>The suppliers shall provide technical support on system and equipment queries for the duration of the contract as per SLA</w:t>
            </w:r>
          </w:p>
          <w:p w14:paraId="6E72EFEC" w14:textId="77777777" w:rsidR="00EC6E68" w:rsidRPr="00C87F12" w:rsidRDefault="00EC6E68" w:rsidP="00D16116">
            <w:pPr>
              <w:rPr>
                <w:rFonts w:cs="Arial"/>
              </w:rPr>
            </w:pPr>
          </w:p>
          <w:p w14:paraId="4A6B1C55" w14:textId="77777777" w:rsidR="00EC6E68" w:rsidRPr="00C87F12" w:rsidRDefault="00EC6E68" w:rsidP="00D16116">
            <w:pPr>
              <w:rPr>
                <w:rFonts w:cs="Arial"/>
                <w:b/>
              </w:rPr>
            </w:pPr>
            <w:r w:rsidRPr="00C87F12">
              <w:rPr>
                <w:rFonts w:cs="Arial"/>
                <w:b/>
              </w:rPr>
              <w:t>HEALTH AND SAFETY</w:t>
            </w:r>
          </w:p>
          <w:p w14:paraId="0A2ABC6D" w14:textId="77777777" w:rsidR="00EC6E68" w:rsidRPr="00C87F12" w:rsidRDefault="00EC6E68" w:rsidP="00D16116">
            <w:pPr>
              <w:rPr>
                <w:rFonts w:cs="Arial"/>
                <w:b/>
              </w:rPr>
            </w:pPr>
          </w:p>
          <w:p w14:paraId="248B6962" w14:textId="77777777" w:rsidR="00EC6E68" w:rsidRPr="00C87F12" w:rsidRDefault="00EC6E68" w:rsidP="00D16116">
            <w:pPr>
              <w:rPr>
                <w:rFonts w:cs="Arial"/>
              </w:rPr>
            </w:pPr>
            <w:r w:rsidRPr="00C87F12">
              <w:rPr>
                <w:rFonts w:cs="Arial"/>
              </w:rPr>
              <w:t>A health and safety plan shall be set up as ISO 18001</w:t>
            </w:r>
          </w:p>
          <w:p w14:paraId="13568888" w14:textId="77777777" w:rsidR="00EC6E68" w:rsidRPr="00C87F12" w:rsidRDefault="00EC6E68" w:rsidP="00D16116">
            <w:pPr>
              <w:rPr>
                <w:rFonts w:cs="Arial"/>
              </w:rPr>
            </w:pPr>
          </w:p>
          <w:p w14:paraId="79C07829" w14:textId="77777777" w:rsidR="00EC6E68" w:rsidRPr="00C87F12" w:rsidRDefault="00EC6E68" w:rsidP="00D16116">
            <w:pPr>
              <w:rPr>
                <w:rFonts w:cs="Arial"/>
                <w:b/>
              </w:rPr>
            </w:pPr>
            <w:r w:rsidRPr="00C87F12">
              <w:rPr>
                <w:rFonts w:cs="Arial"/>
                <w:b/>
              </w:rPr>
              <w:t>ENVIRONMENTAL MANAGEMENT</w:t>
            </w:r>
          </w:p>
          <w:p w14:paraId="67CEA3EB" w14:textId="77777777" w:rsidR="00EC6E68" w:rsidRPr="00C87F12" w:rsidRDefault="00EC6E68" w:rsidP="00D16116">
            <w:pPr>
              <w:rPr>
                <w:rFonts w:cs="Arial"/>
                <w:b/>
              </w:rPr>
            </w:pPr>
          </w:p>
          <w:p w14:paraId="7D736547" w14:textId="77777777" w:rsidR="00EC6E68" w:rsidRPr="00C87F12" w:rsidRDefault="00EC6E68" w:rsidP="00D16116">
            <w:pPr>
              <w:rPr>
                <w:rFonts w:cs="Arial"/>
              </w:rPr>
            </w:pPr>
            <w:r w:rsidRPr="00C87F12">
              <w:rPr>
                <w:rFonts w:cs="Arial"/>
              </w:rPr>
              <w:t>An environmental management plan shall be set up as ISO 14001</w:t>
            </w:r>
          </w:p>
        </w:tc>
        <w:tc>
          <w:tcPr>
            <w:tcW w:w="1984" w:type="dxa"/>
            <w:tcBorders>
              <w:bottom w:val="nil"/>
            </w:tcBorders>
            <w:shd w:val="clear" w:color="auto" w:fill="auto"/>
          </w:tcPr>
          <w:p w14:paraId="4F015F1C" w14:textId="77777777" w:rsidR="00EC6E68" w:rsidRDefault="00EC6E68" w:rsidP="00D16116">
            <w:pPr>
              <w:jc w:val="center"/>
              <w:rPr>
                <w:rFonts w:cs="Arial"/>
              </w:rPr>
            </w:pPr>
          </w:p>
          <w:p w14:paraId="02AA9B01" w14:textId="77777777" w:rsidR="00EC6E68" w:rsidRDefault="00EC6E68" w:rsidP="00D16116">
            <w:pPr>
              <w:jc w:val="center"/>
              <w:rPr>
                <w:rFonts w:cs="Arial"/>
              </w:rPr>
            </w:pPr>
          </w:p>
          <w:p w14:paraId="66092311" w14:textId="77777777" w:rsidR="00EC6E68" w:rsidRDefault="00EC6E68" w:rsidP="00D16116">
            <w:pPr>
              <w:jc w:val="center"/>
              <w:rPr>
                <w:rFonts w:cs="Arial"/>
              </w:rPr>
            </w:pPr>
          </w:p>
          <w:p w14:paraId="07933BBE" w14:textId="77777777" w:rsidR="00EC6E68" w:rsidRPr="00C87F12" w:rsidRDefault="00EC6E68" w:rsidP="00D16116">
            <w:pPr>
              <w:jc w:val="center"/>
              <w:rPr>
                <w:rFonts w:cs="Arial"/>
              </w:rPr>
            </w:pPr>
            <w:r w:rsidRPr="00C87F12">
              <w:rPr>
                <w:rFonts w:cs="Arial"/>
              </w:rPr>
              <w:t>Required</w:t>
            </w:r>
          </w:p>
          <w:p w14:paraId="3667961B" w14:textId="77777777" w:rsidR="00EC6E68" w:rsidRPr="00C87F12" w:rsidRDefault="00EC6E68" w:rsidP="00D16116">
            <w:pPr>
              <w:jc w:val="center"/>
              <w:rPr>
                <w:rFonts w:cs="Arial"/>
              </w:rPr>
            </w:pPr>
          </w:p>
          <w:p w14:paraId="3EF6587C" w14:textId="77777777" w:rsidR="00EC6E68" w:rsidRPr="00C87F12" w:rsidRDefault="00EC6E68" w:rsidP="00D16116">
            <w:pPr>
              <w:jc w:val="center"/>
              <w:rPr>
                <w:rFonts w:cs="Arial"/>
              </w:rPr>
            </w:pPr>
          </w:p>
          <w:p w14:paraId="0BAD5C40" w14:textId="77777777" w:rsidR="00EC6E68" w:rsidRPr="00C87F12" w:rsidRDefault="00EC6E68" w:rsidP="00D16116">
            <w:pPr>
              <w:jc w:val="center"/>
              <w:rPr>
                <w:rFonts w:cs="Arial"/>
              </w:rPr>
            </w:pPr>
          </w:p>
          <w:p w14:paraId="14B8B681" w14:textId="77777777" w:rsidR="00EC6E68" w:rsidRDefault="00EC6E68" w:rsidP="00D16116">
            <w:pPr>
              <w:jc w:val="center"/>
              <w:rPr>
                <w:rFonts w:cs="Arial"/>
              </w:rPr>
            </w:pPr>
          </w:p>
          <w:p w14:paraId="0D3E2FA2" w14:textId="77777777" w:rsidR="00EC6E68" w:rsidRDefault="00EC6E68" w:rsidP="00D16116">
            <w:pPr>
              <w:jc w:val="center"/>
              <w:rPr>
                <w:rFonts w:cs="Arial"/>
              </w:rPr>
            </w:pPr>
          </w:p>
          <w:p w14:paraId="25B6193E" w14:textId="77777777" w:rsidR="00EC6E68" w:rsidRDefault="00EC6E68" w:rsidP="00D16116">
            <w:pPr>
              <w:jc w:val="center"/>
              <w:rPr>
                <w:rFonts w:cs="Arial"/>
              </w:rPr>
            </w:pPr>
          </w:p>
          <w:p w14:paraId="55F32CA0" w14:textId="77777777" w:rsidR="00EC6E68" w:rsidRPr="00C87F12" w:rsidRDefault="00EC6E68" w:rsidP="00D16116">
            <w:pPr>
              <w:jc w:val="center"/>
              <w:rPr>
                <w:rFonts w:cs="Arial"/>
              </w:rPr>
            </w:pPr>
            <w:r w:rsidRPr="00C87F12">
              <w:rPr>
                <w:rFonts w:cs="Arial"/>
              </w:rPr>
              <w:t>Required</w:t>
            </w:r>
          </w:p>
          <w:p w14:paraId="6D03CC71" w14:textId="77777777" w:rsidR="00EC6E68" w:rsidRPr="00C87F12" w:rsidRDefault="00EC6E68" w:rsidP="00D16116">
            <w:pPr>
              <w:jc w:val="center"/>
              <w:rPr>
                <w:rFonts w:cs="Arial"/>
              </w:rPr>
            </w:pPr>
          </w:p>
          <w:p w14:paraId="45C6EE7B" w14:textId="77777777" w:rsidR="00EC6E68" w:rsidRPr="00C87F12" w:rsidRDefault="00EC6E68" w:rsidP="00D16116">
            <w:pPr>
              <w:jc w:val="center"/>
              <w:rPr>
                <w:rFonts w:cs="Arial"/>
              </w:rPr>
            </w:pPr>
          </w:p>
          <w:p w14:paraId="7BB7C005" w14:textId="77777777" w:rsidR="00EC6E68" w:rsidRPr="00C87F12" w:rsidRDefault="00EC6E68" w:rsidP="00D16116">
            <w:pPr>
              <w:jc w:val="center"/>
              <w:rPr>
                <w:rFonts w:cs="Arial"/>
              </w:rPr>
            </w:pPr>
          </w:p>
          <w:p w14:paraId="534E69C4" w14:textId="77777777" w:rsidR="00EC6E68" w:rsidRDefault="00EC6E68" w:rsidP="00D16116">
            <w:pPr>
              <w:jc w:val="center"/>
              <w:rPr>
                <w:rFonts w:cs="Arial"/>
              </w:rPr>
            </w:pPr>
          </w:p>
          <w:p w14:paraId="023C580D" w14:textId="77777777" w:rsidR="00EC6E68" w:rsidRDefault="00EC6E68" w:rsidP="00D16116">
            <w:pPr>
              <w:jc w:val="center"/>
              <w:rPr>
                <w:rFonts w:cs="Arial"/>
              </w:rPr>
            </w:pPr>
          </w:p>
          <w:p w14:paraId="600AA803" w14:textId="77777777" w:rsidR="00EC6E68" w:rsidRDefault="00EC6E68" w:rsidP="00D16116">
            <w:pPr>
              <w:jc w:val="center"/>
              <w:rPr>
                <w:rFonts w:cs="Arial"/>
              </w:rPr>
            </w:pPr>
          </w:p>
          <w:p w14:paraId="13DC6B43" w14:textId="77777777" w:rsidR="00EC6E68" w:rsidRPr="00C87F12" w:rsidRDefault="00EC6E68" w:rsidP="00D16116">
            <w:pPr>
              <w:jc w:val="center"/>
              <w:rPr>
                <w:rFonts w:cs="Arial"/>
              </w:rPr>
            </w:pPr>
            <w:r w:rsidRPr="00C87F12">
              <w:rPr>
                <w:rFonts w:cs="Arial"/>
              </w:rPr>
              <w:t>Required</w:t>
            </w:r>
          </w:p>
          <w:p w14:paraId="0A0BB09A" w14:textId="77777777" w:rsidR="00EC6E68" w:rsidRPr="00C87F12" w:rsidRDefault="00EC6E68" w:rsidP="00D16116">
            <w:pPr>
              <w:jc w:val="center"/>
              <w:rPr>
                <w:rFonts w:cs="Arial"/>
              </w:rPr>
            </w:pPr>
          </w:p>
          <w:p w14:paraId="7D82AD74" w14:textId="77777777" w:rsidR="00EC6E68" w:rsidRPr="00C87F12" w:rsidRDefault="00EC6E68" w:rsidP="00D16116">
            <w:pPr>
              <w:jc w:val="center"/>
              <w:rPr>
                <w:rFonts w:cs="Arial"/>
              </w:rPr>
            </w:pPr>
          </w:p>
          <w:p w14:paraId="19452D1C" w14:textId="77777777" w:rsidR="00EC6E68" w:rsidRPr="00C87F12" w:rsidRDefault="00EC6E68" w:rsidP="00D16116">
            <w:pPr>
              <w:jc w:val="center"/>
              <w:rPr>
                <w:rFonts w:cs="Arial"/>
              </w:rPr>
            </w:pPr>
          </w:p>
          <w:p w14:paraId="0DE0494A" w14:textId="77777777" w:rsidR="00EC6E68" w:rsidRPr="00C87F12" w:rsidRDefault="00EC6E68" w:rsidP="00D16116">
            <w:pPr>
              <w:jc w:val="center"/>
              <w:rPr>
                <w:rFonts w:cs="Arial"/>
              </w:rPr>
            </w:pPr>
          </w:p>
          <w:p w14:paraId="7068659C" w14:textId="77777777" w:rsidR="00EC6E68" w:rsidRPr="00C87F12" w:rsidRDefault="00EC6E68" w:rsidP="00D16116">
            <w:pPr>
              <w:jc w:val="center"/>
              <w:rPr>
                <w:rFonts w:cs="Arial"/>
              </w:rPr>
            </w:pPr>
          </w:p>
          <w:p w14:paraId="700F07AE" w14:textId="77777777" w:rsidR="00EC6E68" w:rsidRDefault="00EC6E68" w:rsidP="00D16116">
            <w:pPr>
              <w:jc w:val="center"/>
              <w:rPr>
                <w:rFonts w:cs="Arial"/>
              </w:rPr>
            </w:pPr>
          </w:p>
          <w:p w14:paraId="0BA6A1B7" w14:textId="77777777" w:rsidR="00EC6E68" w:rsidRDefault="00EC6E68" w:rsidP="00D16116">
            <w:pPr>
              <w:jc w:val="center"/>
              <w:rPr>
                <w:rFonts w:cs="Arial"/>
              </w:rPr>
            </w:pPr>
          </w:p>
          <w:p w14:paraId="12969491" w14:textId="77777777" w:rsidR="00EC6E68" w:rsidRPr="00C87F12" w:rsidRDefault="00EC6E68" w:rsidP="00D16116">
            <w:pPr>
              <w:jc w:val="center"/>
              <w:rPr>
                <w:rFonts w:cs="Arial"/>
              </w:rPr>
            </w:pPr>
            <w:r w:rsidRPr="00C87F12">
              <w:rPr>
                <w:rFonts w:cs="Arial"/>
              </w:rPr>
              <w:t>Required</w:t>
            </w:r>
          </w:p>
          <w:p w14:paraId="35CE4329" w14:textId="77777777" w:rsidR="00EC6E68" w:rsidRPr="00C87F12" w:rsidRDefault="00EC6E68" w:rsidP="00D16116">
            <w:pPr>
              <w:jc w:val="center"/>
              <w:rPr>
                <w:rFonts w:cs="Arial"/>
              </w:rPr>
            </w:pPr>
          </w:p>
          <w:p w14:paraId="44F3567C" w14:textId="77777777" w:rsidR="00EC6E68" w:rsidRPr="00C87F12" w:rsidRDefault="00EC6E68" w:rsidP="00D16116">
            <w:pPr>
              <w:jc w:val="center"/>
              <w:rPr>
                <w:rFonts w:cs="Arial"/>
              </w:rPr>
            </w:pPr>
          </w:p>
          <w:p w14:paraId="46499DAD" w14:textId="77777777" w:rsidR="00EC6E68" w:rsidRPr="00C87F12" w:rsidRDefault="00EC6E68" w:rsidP="00D16116">
            <w:pPr>
              <w:jc w:val="center"/>
              <w:rPr>
                <w:rFonts w:cs="Arial"/>
              </w:rPr>
            </w:pPr>
          </w:p>
          <w:p w14:paraId="1132CC65" w14:textId="77777777" w:rsidR="00EC6E68" w:rsidRPr="00C87F12" w:rsidRDefault="00EC6E68" w:rsidP="00D16116">
            <w:pPr>
              <w:jc w:val="center"/>
              <w:rPr>
                <w:rFonts w:cs="Arial"/>
              </w:rPr>
            </w:pPr>
          </w:p>
          <w:p w14:paraId="64D7EA4C" w14:textId="77777777" w:rsidR="00EC6E68" w:rsidRDefault="00EC6E68" w:rsidP="00D16116">
            <w:pPr>
              <w:jc w:val="center"/>
              <w:rPr>
                <w:rFonts w:cs="Arial"/>
              </w:rPr>
            </w:pPr>
          </w:p>
          <w:p w14:paraId="4A445ADF" w14:textId="77777777" w:rsidR="00EC6E68" w:rsidRDefault="00EC6E68" w:rsidP="00D16116">
            <w:pPr>
              <w:jc w:val="center"/>
              <w:rPr>
                <w:rFonts w:cs="Arial"/>
              </w:rPr>
            </w:pPr>
          </w:p>
          <w:p w14:paraId="3B5F011E" w14:textId="77777777" w:rsidR="00EC6E68" w:rsidRPr="00C87F12" w:rsidRDefault="00EC6E68" w:rsidP="00D16116">
            <w:pPr>
              <w:jc w:val="center"/>
              <w:rPr>
                <w:rFonts w:cs="Arial"/>
              </w:rPr>
            </w:pPr>
            <w:r w:rsidRPr="00C87F12">
              <w:rPr>
                <w:rFonts w:cs="Arial"/>
              </w:rPr>
              <w:t>Required</w:t>
            </w:r>
          </w:p>
          <w:p w14:paraId="46BAA926" w14:textId="77777777" w:rsidR="00EC6E68" w:rsidRPr="00C87F12" w:rsidRDefault="00EC6E68" w:rsidP="00D16116">
            <w:pPr>
              <w:jc w:val="center"/>
              <w:rPr>
                <w:rFonts w:cs="Arial"/>
              </w:rPr>
            </w:pPr>
          </w:p>
        </w:tc>
        <w:tc>
          <w:tcPr>
            <w:tcW w:w="1843" w:type="dxa"/>
            <w:tcBorders>
              <w:bottom w:val="nil"/>
            </w:tcBorders>
            <w:shd w:val="clear" w:color="auto" w:fill="auto"/>
          </w:tcPr>
          <w:p w14:paraId="01F7FB10" w14:textId="77777777" w:rsidR="00EC6E68" w:rsidRPr="00C87F12" w:rsidRDefault="00EC6E68" w:rsidP="00D16116">
            <w:pPr>
              <w:rPr>
                <w:rFonts w:cs="Arial"/>
              </w:rPr>
            </w:pPr>
          </w:p>
        </w:tc>
      </w:tr>
      <w:tr w:rsidR="00EC6E68" w:rsidRPr="00DC0C45" w14:paraId="68B84A4B" w14:textId="77777777" w:rsidTr="00D16116">
        <w:trPr>
          <w:trHeight w:val="80"/>
        </w:trPr>
        <w:tc>
          <w:tcPr>
            <w:tcW w:w="852" w:type="dxa"/>
            <w:tcBorders>
              <w:top w:val="nil"/>
              <w:bottom w:val="single" w:sz="4" w:space="0" w:color="auto"/>
            </w:tcBorders>
            <w:shd w:val="clear" w:color="auto" w:fill="auto"/>
          </w:tcPr>
          <w:p w14:paraId="1280CE3B" w14:textId="77777777" w:rsidR="00EC6E68" w:rsidRPr="00C87F12" w:rsidRDefault="00EC6E68" w:rsidP="00D16116">
            <w:pPr>
              <w:rPr>
                <w:rFonts w:cs="Arial"/>
              </w:rPr>
            </w:pPr>
          </w:p>
        </w:tc>
        <w:tc>
          <w:tcPr>
            <w:tcW w:w="1701" w:type="dxa"/>
            <w:tcBorders>
              <w:top w:val="nil"/>
              <w:bottom w:val="single" w:sz="4" w:space="0" w:color="auto"/>
            </w:tcBorders>
            <w:shd w:val="clear" w:color="auto" w:fill="auto"/>
          </w:tcPr>
          <w:p w14:paraId="72747A02" w14:textId="77777777" w:rsidR="00EC6E68" w:rsidRPr="00C87F12" w:rsidRDefault="00EC6E68" w:rsidP="00D16116">
            <w:pPr>
              <w:rPr>
                <w:rFonts w:cs="Arial"/>
              </w:rPr>
            </w:pPr>
          </w:p>
        </w:tc>
        <w:tc>
          <w:tcPr>
            <w:tcW w:w="3124" w:type="dxa"/>
            <w:tcBorders>
              <w:top w:val="nil"/>
              <w:bottom w:val="single" w:sz="4" w:space="0" w:color="auto"/>
            </w:tcBorders>
            <w:shd w:val="clear" w:color="auto" w:fill="auto"/>
          </w:tcPr>
          <w:p w14:paraId="797990FD" w14:textId="77777777" w:rsidR="00EC6E68" w:rsidRPr="00C87F12" w:rsidRDefault="00EC6E68" w:rsidP="00D16116">
            <w:pPr>
              <w:rPr>
                <w:rFonts w:cs="Arial"/>
              </w:rPr>
            </w:pPr>
          </w:p>
        </w:tc>
        <w:tc>
          <w:tcPr>
            <w:tcW w:w="1984" w:type="dxa"/>
            <w:tcBorders>
              <w:top w:val="nil"/>
              <w:bottom w:val="single" w:sz="4" w:space="0" w:color="auto"/>
            </w:tcBorders>
            <w:shd w:val="clear" w:color="auto" w:fill="auto"/>
          </w:tcPr>
          <w:p w14:paraId="47BC3A43" w14:textId="77777777" w:rsidR="00EC6E68" w:rsidRPr="00C87F12" w:rsidRDefault="00EC6E68" w:rsidP="00D16116">
            <w:pPr>
              <w:rPr>
                <w:rFonts w:cs="Arial"/>
              </w:rPr>
            </w:pPr>
          </w:p>
        </w:tc>
        <w:tc>
          <w:tcPr>
            <w:tcW w:w="1843" w:type="dxa"/>
            <w:tcBorders>
              <w:top w:val="nil"/>
              <w:bottom w:val="single" w:sz="4" w:space="0" w:color="auto"/>
            </w:tcBorders>
            <w:shd w:val="clear" w:color="auto" w:fill="auto"/>
          </w:tcPr>
          <w:p w14:paraId="1B13FC07" w14:textId="77777777" w:rsidR="00EC6E68" w:rsidRPr="00C87F12" w:rsidRDefault="00EC6E68" w:rsidP="00D16116">
            <w:pPr>
              <w:rPr>
                <w:rFonts w:cs="Arial"/>
              </w:rPr>
            </w:pPr>
          </w:p>
        </w:tc>
      </w:tr>
    </w:tbl>
    <w:p w14:paraId="01071078" w14:textId="77777777" w:rsidR="00EC6E68" w:rsidRDefault="00EC6E68" w:rsidP="00EC6E68">
      <w:pPr>
        <w:widowControl w:val="0"/>
        <w:ind w:left="-284" w:right="95" w:firstLine="104"/>
        <w:jc w:val="both"/>
        <w:rPr>
          <w:rFonts w:cs="Arial"/>
          <w:b/>
        </w:rPr>
      </w:pPr>
      <w:r>
        <w:rPr>
          <w:rFonts w:cs="Arial"/>
          <w:b/>
        </w:rPr>
        <w:t xml:space="preserve">  </w:t>
      </w:r>
      <w:r w:rsidRPr="00DC0C45">
        <w:rPr>
          <w:rFonts w:cs="Arial"/>
          <w:b/>
        </w:rPr>
        <w:t xml:space="preserve"> </w:t>
      </w:r>
    </w:p>
    <w:p w14:paraId="070F6A51" w14:textId="77777777" w:rsidR="00EC6E68" w:rsidRDefault="00EC6E68" w:rsidP="00EC6E68">
      <w:pPr>
        <w:widowControl w:val="0"/>
        <w:ind w:left="-284" w:right="95" w:firstLine="104"/>
        <w:jc w:val="both"/>
        <w:rPr>
          <w:rFonts w:cs="Arial"/>
          <w:b/>
        </w:rPr>
      </w:pPr>
      <w:r>
        <w:rPr>
          <w:rFonts w:cs="Arial"/>
          <w:b/>
        </w:rPr>
        <w:t xml:space="preserve">       </w:t>
      </w:r>
      <w:r w:rsidRPr="00DC0C45">
        <w:rPr>
          <w:rFonts w:cs="Arial"/>
          <w:b/>
        </w:rPr>
        <w:t>Note: Ticks, Cross [√, X], Astrick [*], Word [Noted] or TBA [“To Be Advice”] will not be accepted</w:t>
      </w:r>
    </w:p>
    <w:p w14:paraId="756E6B08" w14:textId="77777777" w:rsidR="00EC6E68" w:rsidRPr="00DC0C45" w:rsidRDefault="00EC6E68" w:rsidP="00EC6E68">
      <w:pPr>
        <w:widowControl w:val="0"/>
        <w:ind w:right="95"/>
        <w:rPr>
          <w:rFonts w:cs="Arial"/>
          <w:b/>
        </w:rPr>
      </w:pPr>
    </w:p>
    <w:p w14:paraId="280D13CC" w14:textId="77777777" w:rsidR="00EC6E68" w:rsidRPr="00DC0C45" w:rsidRDefault="00EC6E68" w:rsidP="00EC6E68">
      <w:pPr>
        <w:tabs>
          <w:tab w:val="left" w:pos="2159"/>
          <w:tab w:val="left" w:pos="8988"/>
        </w:tabs>
        <w:spacing w:after="120"/>
        <w:ind w:right="787"/>
        <w:jc w:val="center"/>
        <w:rPr>
          <w:rFonts w:eastAsia="Microsoft Sans Serif" w:cs="Arial"/>
        </w:rPr>
      </w:pPr>
      <w:r>
        <w:rPr>
          <w:rFonts w:eastAsia="Microsoft Sans Serif" w:cs="Arial"/>
        </w:rPr>
        <w:t xml:space="preserve">   </w:t>
      </w: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18BD3AF9" w14:textId="77777777" w:rsidR="00EC6E68" w:rsidRDefault="00EC6E68" w:rsidP="00EC6E68">
      <w:pPr>
        <w:widowControl w:val="0"/>
        <w:spacing w:before="7"/>
        <w:rPr>
          <w:rFonts w:eastAsia="Microsoft Sans Serif" w:cs="Arial"/>
          <w:sz w:val="23"/>
        </w:rPr>
      </w:pPr>
    </w:p>
    <w:p w14:paraId="2E8C2F56" w14:textId="77777777" w:rsidR="00EC6E68" w:rsidRPr="00DC0C45" w:rsidRDefault="00EC6E68" w:rsidP="00EC6E68">
      <w:pPr>
        <w:widowControl w:val="0"/>
        <w:spacing w:before="7"/>
        <w:rPr>
          <w:rFonts w:eastAsia="Microsoft Sans Serif" w:cs="Arial"/>
          <w:sz w:val="23"/>
        </w:rPr>
      </w:pPr>
    </w:p>
    <w:p w14:paraId="5300B7A7" w14:textId="77777777" w:rsidR="00EC6E68" w:rsidRPr="00DF6184" w:rsidRDefault="00EC6E68" w:rsidP="00EC6E68">
      <w:pPr>
        <w:keepLines/>
        <w:spacing w:line="259" w:lineRule="exact"/>
        <w:rPr>
          <w:rFonts w:cs="Arial"/>
        </w:rPr>
      </w:pPr>
      <w:r>
        <w:rPr>
          <w:rFonts w:cs="Arial"/>
        </w:rPr>
        <w:t xml:space="preserve">    </w:t>
      </w:r>
      <w:r w:rsidRPr="00DF6184">
        <w:rPr>
          <w:rFonts w:cs="Arial"/>
        </w:rPr>
        <w:t>Tenderer’s Authorised Signatory: ___________________________________________________</w:t>
      </w:r>
    </w:p>
    <w:p w14:paraId="5D927176" w14:textId="77777777" w:rsidR="00EC6E68" w:rsidRPr="004F0B05" w:rsidRDefault="00EC6E68" w:rsidP="00EC6E68">
      <w:pPr>
        <w:keepLines/>
        <w:spacing w:line="259" w:lineRule="exact"/>
        <w:ind w:left="3960"/>
        <w:rPr>
          <w:rFonts w:cs="Arial"/>
        </w:rPr>
      </w:pPr>
      <w:r>
        <w:rPr>
          <w:rFonts w:cs="Arial"/>
        </w:rPr>
        <w:t xml:space="preserve">  </w:t>
      </w:r>
      <w:r w:rsidRPr="00DF6184">
        <w:rPr>
          <w:rFonts w:cs="Arial"/>
        </w:rPr>
        <w:t>Name in block letters                       Sign</w:t>
      </w:r>
      <w:r>
        <w:rPr>
          <w:rFonts w:cs="Arial"/>
        </w:rPr>
        <w:t>ature</w:t>
      </w:r>
    </w:p>
    <w:p w14:paraId="56179601" w14:textId="77777777" w:rsidR="00EC6E68" w:rsidRDefault="00EC6E68" w:rsidP="00EC6E68">
      <w:pPr>
        <w:widowControl w:val="0"/>
        <w:spacing w:before="5"/>
        <w:rPr>
          <w:rFonts w:eastAsia="Microsoft Sans Serif" w:cs="Arial"/>
          <w:sz w:val="26"/>
        </w:rPr>
      </w:pPr>
    </w:p>
    <w:p w14:paraId="61E291E8" w14:textId="77777777" w:rsidR="00EC6E68" w:rsidRPr="00DC0C45" w:rsidRDefault="00EC6E68" w:rsidP="00EC6E68">
      <w:pPr>
        <w:widowControl w:val="0"/>
        <w:spacing w:before="5"/>
        <w:rPr>
          <w:rFonts w:eastAsia="Microsoft Sans Serif" w:cs="Arial"/>
          <w:sz w:val="26"/>
        </w:rPr>
      </w:pPr>
    </w:p>
    <w:p w14:paraId="4C04608D" w14:textId="77777777" w:rsidR="00EC6E68" w:rsidRDefault="00EC6E68" w:rsidP="00EC6E68">
      <w:pPr>
        <w:widowControl w:val="0"/>
        <w:spacing w:before="10"/>
        <w:rPr>
          <w:rFonts w:eastAsia="Microsoft Sans Serif" w:cs="Arial"/>
          <w:u w:val="single"/>
        </w:rPr>
      </w:pPr>
      <w:r>
        <w:rPr>
          <w:rFonts w:eastAsia="Microsoft Sans Serif" w:cs="Arial"/>
        </w:rPr>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C0C45">
        <w:rPr>
          <w:rFonts w:eastAsia="Microsoft Sans Serif" w:cs="Arial"/>
          <w:spacing w:val="-19"/>
        </w:rPr>
        <w:t xml:space="preserve"> </w:t>
      </w:r>
      <w:r w:rsidRPr="00DC0C45">
        <w:rPr>
          <w:rFonts w:eastAsia="Microsoft Sans Serif" w:cs="Arial"/>
          <w:w w:val="104"/>
          <w:u w:val="single"/>
        </w:rPr>
        <w:t xml:space="preserve">                                                                                                         </w:t>
      </w:r>
      <w:r w:rsidRPr="00DC0C45">
        <w:rPr>
          <w:rFonts w:eastAsia="Microsoft Sans Serif" w:cs="Arial"/>
          <w:u w:val="single"/>
        </w:rPr>
        <w:tab/>
      </w:r>
    </w:p>
    <w:p w14:paraId="5EF8D0F2" w14:textId="77777777" w:rsidR="00EC6E68" w:rsidRDefault="00EC6E68" w:rsidP="00EC6E68">
      <w:pPr>
        <w:widowControl w:val="0"/>
        <w:spacing w:before="10"/>
        <w:ind w:hanging="450"/>
        <w:rPr>
          <w:rFonts w:eastAsia="Microsoft Sans Serif" w:cs="Arial"/>
          <w:w w:val="104"/>
          <w:u w:val="single"/>
        </w:rPr>
      </w:pPr>
    </w:p>
    <w:p w14:paraId="141F6828" w14:textId="56C81FFB" w:rsidR="00EC6E68" w:rsidRDefault="00EC6E68" w:rsidP="00095DB1">
      <w:pPr>
        <w:widowControl w:val="0"/>
        <w:spacing w:before="10"/>
        <w:rPr>
          <w:rFonts w:eastAsia="Microsoft Sans Serif" w:cs="Arial"/>
          <w:w w:val="104"/>
          <w:u w:val="single"/>
        </w:rPr>
      </w:pPr>
    </w:p>
    <w:p w14:paraId="567FC470" w14:textId="77777777" w:rsidR="00EC6E68" w:rsidRDefault="00EC6E68" w:rsidP="00EC6E68">
      <w:pPr>
        <w:widowControl w:val="0"/>
        <w:spacing w:before="10"/>
        <w:ind w:hanging="450"/>
        <w:rPr>
          <w:rFonts w:eastAsia="Microsoft Sans Serif" w:cs="Arial"/>
          <w:w w:val="104"/>
          <w:u w:val="single"/>
        </w:rPr>
      </w:pPr>
    </w:p>
    <w:p w14:paraId="34D103F2" w14:textId="77777777" w:rsidR="00EC6E68" w:rsidRPr="00665294" w:rsidRDefault="00EC6E68" w:rsidP="00EC6E68">
      <w:pPr>
        <w:jc w:val="center"/>
        <w:rPr>
          <w:rFonts w:cs="Arial"/>
          <w:b/>
          <w:sz w:val="24"/>
        </w:rPr>
      </w:pPr>
      <w:r>
        <w:rPr>
          <w:rFonts w:cs="Arial"/>
          <w:b/>
          <w:sz w:val="24"/>
          <w:szCs w:val="24"/>
        </w:rPr>
        <w:lastRenderedPageBreak/>
        <w:t>Item No. 4</w:t>
      </w:r>
      <w:r w:rsidRPr="00665294">
        <w:rPr>
          <w:rFonts w:cs="Arial"/>
          <w:b/>
          <w:sz w:val="24"/>
          <w:szCs w:val="24"/>
        </w:rPr>
        <w:t xml:space="preserve"> – </w:t>
      </w:r>
      <w:r>
        <w:rPr>
          <w:rFonts w:eastAsia="Arial" w:cs="Arial"/>
          <w:b/>
          <w:bCs/>
          <w:spacing w:val="-1"/>
          <w:sz w:val="24"/>
          <w:szCs w:val="24"/>
        </w:rPr>
        <w:t>OTHER REQUIREMENTS</w:t>
      </w:r>
    </w:p>
    <w:p w14:paraId="51913A72" w14:textId="77777777" w:rsidR="00EC6E68" w:rsidRPr="00665294" w:rsidRDefault="00EC6E68" w:rsidP="00EC6E68">
      <w:pPr>
        <w:jc w:val="center"/>
        <w:rPr>
          <w:rFonts w:cs="Arial"/>
        </w:rPr>
      </w:pPr>
      <w:r w:rsidRPr="00665294">
        <w:rPr>
          <w:rFonts w:cs="Arial"/>
          <w:b/>
          <w:sz w:val="24"/>
          <w:szCs w:val="24"/>
        </w:rPr>
        <w:t>Deviation schedule</w:t>
      </w:r>
    </w:p>
    <w:p w14:paraId="4B7C17F5" w14:textId="77777777" w:rsidR="00EC6E68" w:rsidRPr="00665294" w:rsidRDefault="00EC6E68" w:rsidP="00EC6E68">
      <w:pPr>
        <w:rPr>
          <w:rFonts w:cs="Arial"/>
        </w:rPr>
      </w:pPr>
    </w:p>
    <w:tbl>
      <w:tblPr>
        <w:tblW w:w="0" w:type="auto"/>
        <w:tblInd w:w="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8"/>
        <w:gridCol w:w="1932"/>
        <w:gridCol w:w="6192"/>
      </w:tblGrid>
      <w:tr w:rsidR="00EC6E68" w:rsidRPr="00665294" w14:paraId="60F4DAC7" w14:textId="77777777" w:rsidTr="00D16116">
        <w:tc>
          <w:tcPr>
            <w:tcW w:w="9072" w:type="dxa"/>
            <w:gridSpan w:val="3"/>
          </w:tcPr>
          <w:p w14:paraId="72AFE519" w14:textId="77777777" w:rsidR="00EC6E68" w:rsidRPr="00665294" w:rsidRDefault="00EC6E68" w:rsidP="00D16116">
            <w:pPr>
              <w:pStyle w:val="StandardParagraph"/>
              <w:spacing w:before="40" w:after="40"/>
              <w:rPr>
                <w:rFonts w:cs="Arial"/>
                <w:b/>
              </w:rPr>
            </w:pPr>
            <w:r w:rsidRPr="00665294">
              <w:rPr>
                <w:rFonts w:cs="Arial"/>
                <w:b/>
              </w:rPr>
              <w:t>Any deviations offered to this specification shall be listed below with reasons for deviation.  In addition, evidence shall be provided that the proposed deviation will at least be more cost-effective than that specified by City Power.</w:t>
            </w:r>
          </w:p>
        </w:tc>
      </w:tr>
      <w:tr w:rsidR="00EC6E68" w:rsidRPr="00665294" w14:paraId="6C486664" w14:textId="77777777" w:rsidTr="00D16116">
        <w:tc>
          <w:tcPr>
            <w:tcW w:w="948" w:type="dxa"/>
          </w:tcPr>
          <w:p w14:paraId="2C79F74F" w14:textId="77777777" w:rsidR="00EC6E68" w:rsidRPr="00665294" w:rsidRDefault="00EC6E68" w:rsidP="00D16116">
            <w:pPr>
              <w:pStyle w:val="StandardParagraph"/>
              <w:spacing w:before="40" w:after="40"/>
              <w:jc w:val="center"/>
              <w:rPr>
                <w:rFonts w:cs="Arial"/>
                <w:b/>
              </w:rPr>
            </w:pPr>
            <w:r w:rsidRPr="00665294">
              <w:rPr>
                <w:rFonts w:cs="Arial"/>
                <w:b/>
              </w:rPr>
              <w:t>Item</w:t>
            </w:r>
          </w:p>
        </w:tc>
        <w:tc>
          <w:tcPr>
            <w:tcW w:w="1932" w:type="dxa"/>
          </w:tcPr>
          <w:p w14:paraId="5E116492" w14:textId="77777777" w:rsidR="00EC6E68" w:rsidRPr="00665294" w:rsidRDefault="00EC6E68" w:rsidP="00D16116">
            <w:pPr>
              <w:pStyle w:val="StandardParagraph"/>
              <w:spacing w:before="40" w:after="40"/>
              <w:jc w:val="center"/>
              <w:rPr>
                <w:rFonts w:cs="Arial"/>
                <w:b/>
              </w:rPr>
            </w:pPr>
            <w:r w:rsidRPr="00DC0C45">
              <w:rPr>
                <w:rFonts w:eastAsia="Microsoft Sans Serif" w:cs="Arial"/>
                <w:b/>
                <w:lang w:val="en-US"/>
              </w:rPr>
              <w:t>Sub-clause</w:t>
            </w:r>
            <w:r w:rsidRPr="00DC0C45">
              <w:rPr>
                <w:rFonts w:eastAsia="Microsoft Sans Serif" w:cs="Arial"/>
                <w:b/>
                <w:spacing w:val="1"/>
                <w:lang w:val="en-US"/>
              </w:rPr>
              <w:t xml:space="preserve"> </w:t>
            </w:r>
            <w:r w:rsidRPr="00C87F12">
              <w:rPr>
                <w:rFonts w:eastAsia="Microsoft Sans Serif" w:cs="Arial"/>
                <w:b/>
                <w:w w:val="95"/>
              </w:rPr>
              <w:t>CP_TSS</w:t>
            </w:r>
            <w:r>
              <w:rPr>
                <w:rFonts w:eastAsia="Microsoft Sans Serif" w:cs="Arial"/>
                <w:b/>
                <w:w w:val="95"/>
              </w:rPr>
              <w:t>TAN-110</w:t>
            </w:r>
          </w:p>
        </w:tc>
        <w:tc>
          <w:tcPr>
            <w:tcW w:w="6192" w:type="dxa"/>
          </w:tcPr>
          <w:p w14:paraId="5C4C0AD5" w14:textId="77777777" w:rsidR="00EC6E68" w:rsidRPr="00665294" w:rsidRDefault="00EC6E68" w:rsidP="00D16116">
            <w:pPr>
              <w:pStyle w:val="StandardParagraph"/>
              <w:spacing w:before="40" w:after="40"/>
              <w:jc w:val="center"/>
              <w:rPr>
                <w:rFonts w:cs="Arial"/>
                <w:b/>
              </w:rPr>
            </w:pPr>
            <w:r w:rsidRPr="00665294">
              <w:rPr>
                <w:rFonts w:cs="Arial"/>
                <w:b/>
              </w:rPr>
              <w:t>Proposed deviation</w:t>
            </w:r>
          </w:p>
        </w:tc>
      </w:tr>
      <w:tr w:rsidR="00EC6E68" w:rsidRPr="00665294" w14:paraId="170566BB" w14:textId="77777777" w:rsidTr="00D16116">
        <w:trPr>
          <w:trHeight w:val="8022"/>
        </w:trPr>
        <w:tc>
          <w:tcPr>
            <w:tcW w:w="948" w:type="dxa"/>
          </w:tcPr>
          <w:p w14:paraId="308D0270" w14:textId="77777777" w:rsidR="00EC6E68" w:rsidRPr="00665294" w:rsidRDefault="00EC6E68" w:rsidP="00D16116">
            <w:pPr>
              <w:pStyle w:val="StandardParagraph"/>
              <w:spacing w:before="40" w:after="40"/>
              <w:jc w:val="center"/>
              <w:rPr>
                <w:rFonts w:cs="Arial"/>
                <w:b/>
              </w:rPr>
            </w:pPr>
          </w:p>
          <w:p w14:paraId="2CA3631F" w14:textId="77777777" w:rsidR="00EC6E68" w:rsidRPr="00665294" w:rsidRDefault="00EC6E68" w:rsidP="00D16116">
            <w:pPr>
              <w:pStyle w:val="StandardParagraph"/>
              <w:spacing w:before="40" w:after="40"/>
              <w:jc w:val="center"/>
              <w:rPr>
                <w:rFonts w:cs="Arial"/>
                <w:b/>
              </w:rPr>
            </w:pPr>
          </w:p>
          <w:p w14:paraId="131E6D56" w14:textId="77777777" w:rsidR="00EC6E68" w:rsidRPr="00665294" w:rsidRDefault="00EC6E68" w:rsidP="00D16116">
            <w:pPr>
              <w:pStyle w:val="StandardParagraph"/>
              <w:spacing w:before="40" w:after="40"/>
              <w:jc w:val="center"/>
              <w:rPr>
                <w:rFonts w:cs="Arial"/>
                <w:b/>
              </w:rPr>
            </w:pPr>
          </w:p>
          <w:p w14:paraId="11554440" w14:textId="77777777" w:rsidR="00EC6E68" w:rsidRPr="00665294" w:rsidRDefault="00EC6E68" w:rsidP="00D16116">
            <w:pPr>
              <w:pStyle w:val="StandardParagraph"/>
              <w:spacing w:before="40" w:after="40"/>
              <w:jc w:val="center"/>
              <w:rPr>
                <w:rFonts w:cs="Arial"/>
                <w:b/>
              </w:rPr>
            </w:pPr>
          </w:p>
          <w:p w14:paraId="0F281415" w14:textId="77777777" w:rsidR="00EC6E68" w:rsidRPr="00665294" w:rsidRDefault="00EC6E68" w:rsidP="00D16116">
            <w:pPr>
              <w:pStyle w:val="StandardParagraph"/>
              <w:spacing w:before="40" w:after="40"/>
              <w:jc w:val="center"/>
              <w:rPr>
                <w:rFonts w:cs="Arial"/>
                <w:b/>
              </w:rPr>
            </w:pPr>
          </w:p>
          <w:p w14:paraId="0F973263" w14:textId="77777777" w:rsidR="00EC6E68" w:rsidRPr="00665294" w:rsidRDefault="00EC6E68" w:rsidP="00D16116">
            <w:pPr>
              <w:pStyle w:val="StandardParagraph"/>
              <w:spacing w:before="40" w:after="40"/>
              <w:jc w:val="center"/>
              <w:rPr>
                <w:rFonts w:cs="Arial"/>
                <w:b/>
              </w:rPr>
            </w:pPr>
          </w:p>
          <w:p w14:paraId="3674C1C1" w14:textId="77777777" w:rsidR="00EC6E68" w:rsidRPr="00665294" w:rsidRDefault="00EC6E68" w:rsidP="00D16116">
            <w:pPr>
              <w:pStyle w:val="StandardParagraph"/>
              <w:spacing w:before="40" w:after="40"/>
              <w:jc w:val="center"/>
              <w:rPr>
                <w:rFonts w:cs="Arial"/>
                <w:b/>
              </w:rPr>
            </w:pPr>
          </w:p>
          <w:p w14:paraId="3839CF06" w14:textId="77777777" w:rsidR="00EC6E68" w:rsidRPr="00665294" w:rsidRDefault="00EC6E68" w:rsidP="00D16116">
            <w:pPr>
              <w:pStyle w:val="StandardParagraph"/>
              <w:spacing w:before="40" w:after="40"/>
              <w:jc w:val="center"/>
              <w:rPr>
                <w:rFonts w:cs="Arial"/>
                <w:b/>
              </w:rPr>
            </w:pPr>
          </w:p>
          <w:p w14:paraId="1CC7DEB7" w14:textId="77777777" w:rsidR="00EC6E68" w:rsidRPr="00665294" w:rsidRDefault="00EC6E68" w:rsidP="00D16116">
            <w:pPr>
              <w:pStyle w:val="StandardParagraph"/>
              <w:spacing w:before="40" w:after="40"/>
              <w:jc w:val="center"/>
              <w:rPr>
                <w:rFonts w:cs="Arial"/>
                <w:b/>
              </w:rPr>
            </w:pPr>
          </w:p>
          <w:p w14:paraId="3AB7DB89" w14:textId="77777777" w:rsidR="00EC6E68" w:rsidRPr="00665294" w:rsidRDefault="00EC6E68" w:rsidP="00D16116">
            <w:pPr>
              <w:pStyle w:val="StandardParagraph"/>
              <w:spacing w:before="40" w:after="40"/>
              <w:jc w:val="center"/>
              <w:rPr>
                <w:rFonts w:cs="Arial"/>
                <w:b/>
              </w:rPr>
            </w:pPr>
          </w:p>
          <w:p w14:paraId="3A6DF46E" w14:textId="77777777" w:rsidR="00EC6E68" w:rsidRPr="00665294" w:rsidRDefault="00EC6E68" w:rsidP="00D16116">
            <w:pPr>
              <w:pStyle w:val="StandardParagraph"/>
              <w:spacing w:before="40" w:after="40"/>
              <w:jc w:val="center"/>
              <w:rPr>
                <w:rFonts w:cs="Arial"/>
                <w:b/>
              </w:rPr>
            </w:pPr>
          </w:p>
          <w:p w14:paraId="2746FBC0" w14:textId="77777777" w:rsidR="00EC6E68" w:rsidRPr="00665294" w:rsidRDefault="00EC6E68" w:rsidP="00D16116">
            <w:pPr>
              <w:pStyle w:val="StandardParagraph"/>
              <w:spacing w:before="40" w:after="40"/>
              <w:jc w:val="center"/>
              <w:rPr>
                <w:rFonts w:cs="Arial"/>
                <w:b/>
              </w:rPr>
            </w:pPr>
          </w:p>
          <w:p w14:paraId="6934BBC8" w14:textId="77777777" w:rsidR="00EC6E68" w:rsidRPr="00665294" w:rsidRDefault="00EC6E68" w:rsidP="00D16116">
            <w:pPr>
              <w:pStyle w:val="StandardParagraph"/>
              <w:spacing w:before="40" w:after="40"/>
              <w:jc w:val="center"/>
              <w:rPr>
                <w:rFonts w:cs="Arial"/>
                <w:b/>
              </w:rPr>
            </w:pPr>
          </w:p>
          <w:p w14:paraId="2714C8FD" w14:textId="77777777" w:rsidR="00EC6E68" w:rsidRPr="00665294" w:rsidRDefault="00EC6E68" w:rsidP="00D16116">
            <w:pPr>
              <w:pStyle w:val="StandardParagraph"/>
              <w:spacing w:before="40" w:after="40"/>
              <w:jc w:val="center"/>
              <w:rPr>
                <w:rFonts w:cs="Arial"/>
                <w:b/>
              </w:rPr>
            </w:pPr>
          </w:p>
          <w:p w14:paraId="636F69E0" w14:textId="77777777" w:rsidR="00EC6E68" w:rsidRPr="00665294" w:rsidRDefault="00EC6E68" w:rsidP="00D16116">
            <w:pPr>
              <w:pStyle w:val="StandardParagraph"/>
              <w:spacing w:before="40" w:after="40"/>
              <w:jc w:val="center"/>
              <w:rPr>
                <w:rFonts w:cs="Arial"/>
                <w:b/>
              </w:rPr>
            </w:pPr>
          </w:p>
          <w:p w14:paraId="443D99A8" w14:textId="77777777" w:rsidR="00EC6E68" w:rsidRPr="00665294" w:rsidRDefault="00EC6E68" w:rsidP="00D16116">
            <w:pPr>
              <w:pStyle w:val="StandardParagraph"/>
              <w:spacing w:before="40" w:after="40"/>
              <w:jc w:val="center"/>
              <w:rPr>
                <w:rFonts w:cs="Arial"/>
                <w:b/>
              </w:rPr>
            </w:pPr>
          </w:p>
          <w:p w14:paraId="0A3C8F5C" w14:textId="77777777" w:rsidR="00EC6E68" w:rsidRPr="00665294" w:rsidRDefault="00EC6E68" w:rsidP="00D16116">
            <w:pPr>
              <w:pStyle w:val="StandardParagraph"/>
              <w:spacing w:before="40" w:after="40"/>
              <w:jc w:val="center"/>
              <w:rPr>
                <w:rFonts w:cs="Arial"/>
                <w:b/>
              </w:rPr>
            </w:pPr>
          </w:p>
          <w:p w14:paraId="50548148" w14:textId="77777777" w:rsidR="00EC6E68" w:rsidRPr="00665294" w:rsidRDefault="00EC6E68" w:rsidP="00D16116">
            <w:pPr>
              <w:pStyle w:val="StandardParagraph"/>
              <w:spacing w:before="40" w:after="40"/>
              <w:jc w:val="center"/>
              <w:rPr>
                <w:rFonts w:cs="Arial"/>
                <w:b/>
              </w:rPr>
            </w:pPr>
          </w:p>
          <w:p w14:paraId="54F07E39" w14:textId="77777777" w:rsidR="00EC6E68" w:rsidRPr="00665294" w:rsidRDefault="00EC6E68" w:rsidP="00D16116">
            <w:pPr>
              <w:pStyle w:val="StandardParagraph"/>
              <w:spacing w:before="40" w:after="40"/>
              <w:jc w:val="center"/>
              <w:rPr>
                <w:rFonts w:cs="Arial"/>
                <w:b/>
              </w:rPr>
            </w:pPr>
          </w:p>
          <w:p w14:paraId="29272D18" w14:textId="77777777" w:rsidR="00EC6E68" w:rsidRPr="00665294" w:rsidRDefault="00EC6E68" w:rsidP="00D16116">
            <w:pPr>
              <w:pStyle w:val="StandardParagraph"/>
              <w:spacing w:before="40" w:after="40"/>
              <w:jc w:val="center"/>
              <w:rPr>
                <w:rFonts w:cs="Arial"/>
                <w:b/>
              </w:rPr>
            </w:pPr>
          </w:p>
        </w:tc>
        <w:tc>
          <w:tcPr>
            <w:tcW w:w="1932" w:type="dxa"/>
          </w:tcPr>
          <w:p w14:paraId="5EF9CA22" w14:textId="77777777" w:rsidR="00EC6E68" w:rsidRPr="00665294" w:rsidRDefault="00EC6E68" w:rsidP="00D16116">
            <w:pPr>
              <w:pStyle w:val="StandardParagraph"/>
              <w:spacing w:before="40" w:after="40"/>
              <w:jc w:val="center"/>
              <w:rPr>
                <w:rFonts w:cs="Arial"/>
                <w:b/>
              </w:rPr>
            </w:pPr>
          </w:p>
        </w:tc>
        <w:tc>
          <w:tcPr>
            <w:tcW w:w="6192" w:type="dxa"/>
          </w:tcPr>
          <w:p w14:paraId="2FCC6114" w14:textId="77777777" w:rsidR="00EC6E68" w:rsidRPr="00665294" w:rsidRDefault="00EC6E68" w:rsidP="00D16116">
            <w:pPr>
              <w:pStyle w:val="StandardParagraph"/>
              <w:spacing w:before="40" w:after="40"/>
              <w:jc w:val="center"/>
              <w:rPr>
                <w:rFonts w:cs="Arial"/>
                <w:b/>
              </w:rPr>
            </w:pPr>
          </w:p>
          <w:p w14:paraId="4EB5173A" w14:textId="77777777" w:rsidR="00EC6E68" w:rsidRPr="00665294" w:rsidRDefault="00EC6E68" w:rsidP="00D16116">
            <w:pPr>
              <w:pStyle w:val="StandardParagraph"/>
              <w:spacing w:before="40" w:after="40"/>
              <w:jc w:val="center"/>
              <w:rPr>
                <w:rFonts w:cs="Arial"/>
                <w:b/>
              </w:rPr>
            </w:pPr>
          </w:p>
          <w:p w14:paraId="1448F98B" w14:textId="77777777" w:rsidR="00EC6E68" w:rsidRPr="00665294" w:rsidRDefault="00EC6E68" w:rsidP="00D16116">
            <w:pPr>
              <w:pStyle w:val="StandardParagraph"/>
              <w:spacing w:before="40" w:after="40"/>
              <w:jc w:val="center"/>
              <w:rPr>
                <w:rFonts w:cs="Arial"/>
                <w:b/>
              </w:rPr>
            </w:pPr>
          </w:p>
          <w:p w14:paraId="4E9A0B6F" w14:textId="77777777" w:rsidR="00EC6E68" w:rsidRPr="00665294" w:rsidRDefault="00EC6E68" w:rsidP="00D16116">
            <w:pPr>
              <w:pStyle w:val="StandardParagraph"/>
              <w:spacing w:before="40" w:after="40"/>
              <w:jc w:val="center"/>
              <w:rPr>
                <w:rFonts w:cs="Arial"/>
                <w:b/>
              </w:rPr>
            </w:pPr>
          </w:p>
          <w:p w14:paraId="06B5752C" w14:textId="77777777" w:rsidR="00EC6E68" w:rsidRPr="00665294" w:rsidRDefault="00EC6E68" w:rsidP="00D16116">
            <w:pPr>
              <w:pStyle w:val="StandardParagraph"/>
              <w:spacing w:before="40" w:after="40"/>
              <w:jc w:val="center"/>
              <w:rPr>
                <w:rFonts w:cs="Arial"/>
                <w:b/>
              </w:rPr>
            </w:pPr>
          </w:p>
          <w:p w14:paraId="7A5CD646" w14:textId="77777777" w:rsidR="00EC6E68" w:rsidRPr="00665294" w:rsidRDefault="00EC6E68" w:rsidP="00D16116">
            <w:pPr>
              <w:pStyle w:val="StandardParagraph"/>
              <w:spacing w:before="40" w:after="40"/>
              <w:jc w:val="center"/>
              <w:rPr>
                <w:rFonts w:cs="Arial"/>
                <w:b/>
              </w:rPr>
            </w:pPr>
          </w:p>
          <w:p w14:paraId="56952B99" w14:textId="77777777" w:rsidR="00EC6E68" w:rsidRPr="00665294" w:rsidRDefault="00EC6E68" w:rsidP="00D16116">
            <w:pPr>
              <w:pStyle w:val="StandardParagraph"/>
              <w:spacing w:before="40" w:after="40"/>
              <w:jc w:val="center"/>
              <w:rPr>
                <w:rFonts w:cs="Arial"/>
                <w:b/>
              </w:rPr>
            </w:pPr>
          </w:p>
          <w:p w14:paraId="33B66346" w14:textId="77777777" w:rsidR="00EC6E68" w:rsidRPr="00665294" w:rsidRDefault="00EC6E68" w:rsidP="00D16116">
            <w:pPr>
              <w:pStyle w:val="StandardParagraph"/>
              <w:spacing w:before="40" w:after="40"/>
              <w:jc w:val="center"/>
              <w:rPr>
                <w:rFonts w:cs="Arial"/>
                <w:b/>
              </w:rPr>
            </w:pPr>
          </w:p>
          <w:p w14:paraId="770B5456" w14:textId="77777777" w:rsidR="00EC6E68" w:rsidRPr="00665294" w:rsidRDefault="00EC6E68" w:rsidP="00D16116">
            <w:pPr>
              <w:pStyle w:val="StandardParagraph"/>
              <w:spacing w:before="40" w:after="40"/>
              <w:jc w:val="center"/>
              <w:rPr>
                <w:rFonts w:cs="Arial"/>
                <w:b/>
              </w:rPr>
            </w:pPr>
          </w:p>
          <w:p w14:paraId="08AF5444" w14:textId="77777777" w:rsidR="00EC6E68" w:rsidRPr="00665294" w:rsidRDefault="00EC6E68" w:rsidP="00D16116">
            <w:pPr>
              <w:pStyle w:val="StandardParagraph"/>
              <w:spacing w:before="40" w:after="40"/>
              <w:jc w:val="center"/>
              <w:rPr>
                <w:rFonts w:cs="Arial"/>
                <w:b/>
              </w:rPr>
            </w:pPr>
          </w:p>
          <w:p w14:paraId="49407345" w14:textId="77777777" w:rsidR="00EC6E68" w:rsidRPr="00665294" w:rsidRDefault="00EC6E68" w:rsidP="00D16116">
            <w:pPr>
              <w:pStyle w:val="StandardParagraph"/>
              <w:spacing w:before="40" w:after="40"/>
              <w:jc w:val="center"/>
              <w:rPr>
                <w:rFonts w:cs="Arial"/>
                <w:b/>
              </w:rPr>
            </w:pPr>
          </w:p>
          <w:p w14:paraId="4892EB3E" w14:textId="77777777" w:rsidR="00EC6E68" w:rsidRPr="00665294" w:rsidRDefault="00EC6E68" w:rsidP="00D16116">
            <w:pPr>
              <w:pStyle w:val="StandardParagraph"/>
              <w:spacing w:before="40" w:after="40"/>
              <w:jc w:val="center"/>
              <w:rPr>
                <w:rFonts w:cs="Arial"/>
                <w:b/>
              </w:rPr>
            </w:pPr>
          </w:p>
          <w:p w14:paraId="475786CF" w14:textId="77777777" w:rsidR="00EC6E68" w:rsidRPr="00665294" w:rsidRDefault="00EC6E68" w:rsidP="00D16116">
            <w:pPr>
              <w:pStyle w:val="StandardParagraph"/>
              <w:spacing w:before="40" w:after="40"/>
              <w:jc w:val="center"/>
              <w:rPr>
                <w:rFonts w:cs="Arial"/>
                <w:b/>
              </w:rPr>
            </w:pPr>
          </w:p>
          <w:p w14:paraId="03DB9283" w14:textId="77777777" w:rsidR="00EC6E68" w:rsidRPr="00665294" w:rsidRDefault="00EC6E68" w:rsidP="00D16116">
            <w:pPr>
              <w:pStyle w:val="StandardParagraph"/>
              <w:spacing w:before="40" w:after="40"/>
              <w:jc w:val="center"/>
              <w:rPr>
                <w:rFonts w:cs="Arial"/>
                <w:b/>
              </w:rPr>
            </w:pPr>
          </w:p>
          <w:p w14:paraId="199060DE" w14:textId="77777777" w:rsidR="00EC6E68" w:rsidRPr="00665294" w:rsidRDefault="00EC6E68" w:rsidP="00D16116">
            <w:pPr>
              <w:pStyle w:val="StandardParagraph"/>
              <w:spacing w:before="40" w:after="40"/>
              <w:jc w:val="center"/>
              <w:rPr>
                <w:rFonts w:cs="Arial"/>
                <w:b/>
              </w:rPr>
            </w:pPr>
          </w:p>
          <w:p w14:paraId="52E0DDBE" w14:textId="77777777" w:rsidR="00EC6E68" w:rsidRPr="00665294" w:rsidRDefault="00EC6E68" w:rsidP="00D16116">
            <w:pPr>
              <w:pStyle w:val="StandardParagraph"/>
              <w:spacing w:before="40" w:after="40"/>
              <w:jc w:val="center"/>
              <w:rPr>
                <w:rFonts w:cs="Arial"/>
                <w:b/>
              </w:rPr>
            </w:pPr>
          </w:p>
          <w:p w14:paraId="17A7AB9A" w14:textId="77777777" w:rsidR="00EC6E68" w:rsidRPr="00665294" w:rsidRDefault="00EC6E68" w:rsidP="00D16116">
            <w:pPr>
              <w:pStyle w:val="StandardParagraph"/>
              <w:spacing w:before="40" w:after="40"/>
              <w:jc w:val="center"/>
              <w:rPr>
                <w:rFonts w:cs="Arial"/>
                <w:b/>
              </w:rPr>
            </w:pPr>
          </w:p>
          <w:p w14:paraId="166EE3CD" w14:textId="77777777" w:rsidR="00EC6E68" w:rsidRPr="00665294" w:rsidRDefault="00EC6E68" w:rsidP="00D16116">
            <w:pPr>
              <w:pStyle w:val="StandardParagraph"/>
              <w:spacing w:before="40" w:after="40"/>
              <w:jc w:val="center"/>
              <w:rPr>
                <w:rFonts w:cs="Arial"/>
                <w:b/>
              </w:rPr>
            </w:pPr>
          </w:p>
          <w:p w14:paraId="3725F36F" w14:textId="77777777" w:rsidR="00EC6E68" w:rsidRPr="00665294" w:rsidRDefault="00EC6E68" w:rsidP="00D16116">
            <w:pPr>
              <w:pStyle w:val="StandardParagraph"/>
              <w:spacing w:before="40" w:after="40"/>
              <w:jc w:val="center"/>
              <w:rPr>
                <w:rFonts w:cs="Arial"/>
                <w:b/>
              </w:rPr>
            </w:pPr>
          </w:p>
          <w:p w14:paraId="45F8B97F" w14:textId="77777777" w:rsidR="00EC6E68" w:rsidRPr="00665294" w:rsidRDefault="00EC6E68" w:rsidP="00D16116">
            <w:pPr>
              <w:pStyle w:val="StandardParagraph"/>
              <w:spacing w:before="40" w:after="40"/>
              <w:jc w:val="center"/>
              <w:rPr>
                <w:rFonts w:cs="Arial"/>
                <w:b/>
              </w:rPr>
            </w:pPr>
          </w:p>
          <w:p w14:paraId="71F1249C" w14:textId="77777777" w:rsidR="00EC6E68" w:rsidRPr="00665294" w:rsidRDefault="00EC6E68" w:rsidP="00D16116">
            <w:pPr>
              <w:pStyle w:val="StandardParagraph"/>
              <w:spacing w:before="40" w:after="40"/>
              <w:jc w:val="center"/>
              <w:rPr>
                <w:rFonts w:cs="Arial"/>
                <w:b/>
              </w:rPr>
            </w:pPr>
          </w:p>
          <w:p w14:paraId="4B166EF4" w14:textId="77777777" w:rsidR="00EC6E68" w:rsidRPr="00665294" w:rsidRDefault="00EC6E68" w:rsidP="00D16116">
            <w:pPr>
              <w:pStyle w:val="StandardParagraph"/>
              <w:spacing w:before="40" w:after="40"/>
              <w:jc w:val="center"/>
              <w:rPr>
                <w:rFonts w:cs="Arial"/>
                <w:b/>
              </w:rPr>
            </w:pPr>
          </w:p>
          <w:p w14:paraId="36AB7144" w14:textId="77777777" w:rsidR="00EC6E68" w:rsidRPr="00665294" w:rsidRDefault="00EC6E68" w:rsidP="00D16116">
            <w:pPr>
              <w:pStyle w:val="StandardParagraph"/>
              <w:spacing w:before="40" w:after="40"/>
              <w:jc w:val="center"/>
              <w:rPr>
                <w:rFonts w:cs="Arial"/>
                <w:b/>
              </w:rPr>
            </w:pPr>
          </w:p>
          <w:p w14:paraId="6A250362" w14:textId="77777777" w:rsidR="00EC6E68" w:rsidRPr="00665294" w:rsidRDefault="00EC6E68" w:rsidP="00D16116">
            <w:pPr>
              <w:pStyle w:val="StandardParagraph"/>
              <w:spacing w:before="40" w:after="40"/>
              <w:jc w:val="center"/>
              <w:rPr>
                <w:rFonts w:cs="Arial"/>
                <w:b/>
              </w:rPr>
            </w:pPr>
          </w:p>
          <w:p w14:paraId="28FFC3F5" w14:textId="77777777" w:rsidR="00EC6E68" w:rsidRDefault="00EC6E68" w:rsidP="00D16116">
            <w:pPr>
              <w:pStyle w:val="StandardParagraph"/>
              <w:tabs>
                <w:tab w:val="left" w:pos="480"/>
              </w:tabs>
              <w:spacing w:before="40" w:after="40"/>
              <w:jc w:val="left"/>
              <w:rPr>
                <w:rFonts w:cs="Arial"/>
                <w:b/>
              </w:rPr>
            </w:pPr>
            <w:r>
              <w:rPr>
                <w:rFonts w:cs="Arial"/>
                <w:b/>
              </w:rPr>
              <w:tab/>
            </w:r>
          </w:p>
          <w:p w14:paraId="770D636B" w14:textId="77777777" w:rsidR="00EC6E68" w:rsidRDefault="00EC6E68" w:rsidP="00D16116">
            <w:pPr>
              <w:pStyle w:val="StandardParagraph"/>
              <w:tabs>
                <w:tab w:val="left" w:pos="480"/>
              </w:tabs>
              <w:spacing w:before="40" w:after="40"/>
              <w:jc w:val="left"/>
              <w:rPr>
                <w:rFonts w:cs="Arial"/>
                <w:b/>
              </w:rPr>
            </w:pPr>
          </w:p>
          <w:p w14:paraId="57AC02C5" w14:textId="77777777" w:rsidR="00EC6E68" w:rsidRPr="00665294" w:rsidRDefault="00EC6E68" w:rsidP="00D16116">
            <w:pPr>
              <w:pStyle w:val="StandardParagraph"/>
              <w:tabs>
                <w:tab w:val="left" w:pos="480"/>
              </w:tabs>
              <w:spacing w:before="40" w:after="40"/>
              <w:jc w:val="left"/>
              <w:rPr>
                <w:rFonts w:cs="Arial"/>
                <w:b/>
              </w:rPr>
            </w:pPr>
          </w:p>
          <w:p w14:paraId="7CF325FD" w14:textId="77777777" w:rsidR="00EC6E68" w:rsidRPr="00665294" w:rsidRDefault="00EC6E68" w:rsidP="00D16116">
            <w:pPr>
              <w:pStyle w:val="StandardParagraph"/>
              <w:spacing w:before="40" w:after="40"/>
              <w:rPr>
                <w:rFonts w:cs="Arial"/>
                <w:b/>
              </w:rPr>
            </w:pPr>
          </w:p>
        </w:tc>
      </w:tr>
    </w:tbl>
    <w:p w14:paraId="4542C550" w14:textId="77777777" w:rsidR="00EC6E68" w:rsidRDefault="00EC6E68" w:rsidP="00EC6E68">
      <w:pPr>
        <w:widowControl w:val="0"/>
        <w:spacing w:before="10"/>
        <w:rPr>
          <w:rFonts w:eastAsia="Microsoft Sans Serif" w:cs="Arial"/>
          <w:u w:val="single"/>
        </w:rPr>
      </w:pPr>
    </w:p>
    <w:p w14:paraId="2D985C70" w14:textId="77777777" w:rsidR="00EC6E68" w:rsidRDefault="00EC6E68" w:rsidP="00EC6E68">
      <w:pPr>
        <w:tabs>
          <w:tab w:val="left" w:pos="2159"/>
          <w:tab w:val="left" w:pos="8988"/>
        </w:tabs>
        <w:spacing w:after="120"/>
        <w:ind w:right="787"/>
        <w:jc w:val="center"/>
        <w:rPr>
          <w:rFonts w:eastAsia="Microsoft Sans Serif" w:cs="Arial"/>
        </w:rPr>
      </w:pPr>
    </w:p>
    <w:p w14:paraId="491F0E60" w14:textId="77777777" w:rsidR="00EC6E68" w:rsidRPr="00DC0C45" w:rsidRDefault="00EC6E68" w:rsidP="00EC6E68">
      <w:pPr>
        <w:tabs>
          <w:tab w:val="left" w:pos="2159"/>
          <w:tab w:val="left" w:pos="8988"/>
        </w:tabs>
        <w:spacing w:after="120"/>
        <w:ind w:right="787"/>
        <w:jc w:val="center"/>
        <w:rPr>
          <w:rFonts w:eastAsia="Microsoft Sans Serif" w:cs="Arial"/>
        </w:rPr>
      </w:pPr>
      <w:r>
        <w:rPr>
          <w:rFonts w:eastAsia="Microsoft Sans Serif" w:cs="Arial"/>
        </w:rPr>
        <w:t xml:space="preserve">      </w:t>
      </w:r>
      <w:r w:rsidRPr="00DC0C45">
        <w:rPr>
          <w:rFonts w:eastAsia="Microsoft Sans Serif" w:cs="Arial"/>
        </w:rPr>
        <w:t>Tender Number:</w:t>
      </w:r>
      <w:r w:rsidRPr="00DC0C45">
        <w:rPr>
          <w:rFonts w:eastAsia="Microsoft Sans Serif" w:cs="Arial"/>
        </w:rPr>
        <w:tab/>
      </w:r>
      <w:r w:rsidRPr="00DC0C45">
        <w:rPr>
          <w:rFonts w:eastAsia="Microsoft Sans Serif" w:cs="Arial"/>
          <w:w w:val="104"/>
          <w:u w:val="single"/>
        </w:rPr>
        <w:t xml:space="preserve"> </w:t>
      </w:r>
      <w:r w:rsidRPr="00DC0C45">
        <w:rPr>
          <w:rFonts w:eastAsia="Microsoft Sans Serif" w:cs="Arial"/>
          <w:u w:val="single"/>
        </w:rPr>
        <w:tab/>
      </w:r>
    </w:p>
    <w:p w14:paraId="477762F9" w14:textId="77777777" w:rsidR="00EC6E68" w:rsidRDefault="00EC6E68" w:rsidP="00EC6E68">
      <w:pPr>
        <w:widowControl w:val="0"/>
        <w:spacing w:before="7"/>
        <w:rPr>
          <w:rFonts w:eastAsia="Microsoft Sans Serif" w:cs="Arial"/>
          <w:sz w:val="23"/>
        </w:rPr>
      </w:pPr>
    </w:p>
    <w:p w14:paraId="4A1CCC17" w14:textId="77777777" w:rsidR="00EC6E68" w:rsidRPr="00DC0C45" w:rsidRDefault="00EC6E68" w:rsidP="00EC6E68">
      <w:pPr>
        <w:widowControl w:val="0"/>
        <w:spacing w:before="7"/>
        <w:rPr>
          <w:rFonts w:eastAsia="Microsoft Sans Serif" w:cs="Arial"/>
          <w:sz w:val="23"/>
        </w:rPr>
      </w:pPr>
    </w:p>
    <w:p w14:paraId="4DCE5BD5" w14:textId="77777777" w:rsidR="00EC6E68" w:rsidRPr="00DF6184" w:rsidRDefault="00EC6E68" w:rsidP="00EC6E68">
      <w:pPr>
        <w:keepLines/>
        <w:spacing w:line="259" w:lineRule="exact"/>
        <w:rPr>
          <w:rFonts w:cs="Arial"/>
        </w:rPr>
      </w:pPr>
      <w:r>
        <w:rPr>
          <w:rFonts w:cs="Arial"/>
        </w:rPr>
        <w:t xml:space="preserve">      </w:t>
      </w:r>
      <w:r w:rsidRPr="00DF6184">
        <w:rPr>
          <w:rFonts w:cs="Arial"/>
        </w:rPr>
        <w:t>Tenderer’s Authorised Signatory: ___________________________________________________</w:t>
      </w:r>
    </w:p>
    <w:p w14:paraId="00A5CD2E" w14:textId="77777777" w:rsidR="00EC6E68" w:rsidRPr="004F0B05" w:rsidRDefault="00EC6E68" w:rsidP="00EC6E68">
      <w:pPr>
        <w:keepLines/>
        <w:spacing w:line="259" w:lineRule="exact"/>
        <w:ind w:left="3960"/>
        <w:rPr>
          <w:rFonts w:cs="Arial"/>
        </w:rPr>
      </w:pPr>
      <w:r w:rsidRPr="00DF6184">
        <w:rPr>
          <w:rFonts w:cs="Arial"/>
        </w:rPr>
        <w:t>Name in block letters                       Sign</w:t>
      </w:r>
      <w:r>
        <w:rPr>
          <w:rFonts w:cs="Arial"/>
        </w:rPr>
        <w:t>ature</w:t>
      </w:r>
    </w:p>
    <w:p w14:paraId="73BD062B" w14:textId="77777777" w:rsidR="00EC6E68" w:rsidRDefault="00EC6E68" w:rsidP="00EC6E68">
      <w:pPr>
        <w:widowControl w:val="0"/>
        <w:spacing w:before="10"/>
        <w:rPr>
          <w:rFonts w:eastAsia="Microsoft Sans Serif" w:cs="Arial"/>
        </w:rPr>
      </w:pPr>
    </w:p>
    <w:p w14:paraId="35A2A31F" w14:textId="77777777" w:rsidR="00EC6E68" w:rsidRDefault="00EC6E68" w:rsidP="00EC6E68">
      <w:pPr>
        <w:widowControl w:val="0"/>
        <w:spacing w:before="10"/>
        <w:rPr>
          <w:rFonts w:eastAsia="Microsoft Sans Serif" w:cs="Arial"/>
        </w:rPr>
      </w:pPr>
    </w:p>
    <w:p w14:paraId="3B58B940" w14:textId="77777777" w:rsidR="00EC6E68" w:rsidRDefault="00EC6E68" w:rsidP="00EC6E68">
      <w:pPr>
        <w:keepLines/>
        <w:spacing w:line="259" w:lineRule="exact"/>
        <w:rPr>
          <w:rFonts w:eastAsia="Microsoft Sans Serif" w:cs="Arial"/>
          <w:b/>
        </w:rPr>
      </w:pPr>
      <w:r>
        <w:rPr>
          <w:rFonts w:eastAsia="Microsoft Sans Serif" w:cs="Arial"/>
        </w:rPr>
        <w:t xml:space="preserve">       </w:t>
      </w:r>
      <w:r w:rsidRPr="00DC0C45">
        <w:rPr>
          <w:rFonts w:eastAsia="Microsoft Sans Serif" w:cs="Arial"/>
        </w:rPr>
        <w:t>Full</w:t>
      </w:r>
      <w:r w:rsidRPr="00DC0C45">
        <w:rPr>
          <w:rFonts w:eastAsia="Microsoft Sans Serif" w:cs="Arial"/>
          <w:spacing w:val="-1"/>
        </w:rPr>
        <w:t xml:space="preserve"> </w:t>
      </w:r>
      <w:r w:rsidRPr="00DC0C45">
        <w:rPr>
          <w:rFonts w:eastAsia="Microsoft Sans Serif" w:cs="Arial"/>
        </w:rPr>
        <w:t>name</w:t>
      </w:r>
      <w:r w:rsidRPr="00DC0C45">
        <w:rPr>
          <w:rFonts w:eastAsia="Microsoft Sans Serif" w:cs="Arial"/>
          <w:spacing w:val="-1"/>
        </w:rPr>
        <w:t xml:space="preserve"> </w:t>
      </w:r>
      <w:r w:rsidRPr="00DC0C45">
        <w:rPr>
          <w:rFonts w:eastAsia="Microsoft Sans Serif" w:cs="Arial"/>
        </w:rPr>
        <w:t>of</w:t>
      </w:r>
      <w:r w:rsidRPr="00DC0C45">
        <w:rPr>
          <w:rFonts w:eastAsia="Microsoft Sans Serif" w:cs="Arial"/>
          <w:spacing w:val="1"/>
        </w:rPr>
        <w:t xml:space="preserve"> </w:t>
      </w:r>
      <w:r w:rsidRPr="00DC0C45">
        <w:rPr>
          <w:rFonts w:eastAsia="Microsoft Sans Serif" w:cs="Arial"/>
        </w:rPr>
        <w:t xml:space="preserve">company:  </w:t>
      </w:r>
      <w:r w:rsidRPr="00DF6184">
        <w:rPr>
          <w:rFonts w:cs="Arial"/>
        </w:rPr>
        <w:t>___________________________________________________</w:t>
      </w:r>
      <w:r w:rsidRPr="00DC0C45">
        <w:rPr>
          <w:rFonts w:eastAsia="Microsoft Sans Serif" w:cs="Arial"/>
          <w:w w:val="104"/>
          <w:u w:val="single"/>
        </w:rPr>
        <w:t xml:space="preserve">                               </w:t>
      </w:r>
    </w:p>
    <w:p w14:paraId="064134B8" w14:textId="77777777" w:rsidR="00963F98" w:rsidRPr="00806556" w:rsidRDefault="00963F98" w:rsidP="00963F98">
      <w:pPr>
        <w:rPr>
          <w:rFonts w:ascii="Arial" w:hAnsi="Arial" w:cs="Arial"/>
          <w:sz w:val="22"/>
          <w:szCs w:val="22"/>
        </w:rPr>
      </w:pPr>
    </w:p>
    <w:p w14:paraId="0E90357D" w14:textId="77777777" w:rsidR="00963F98" w:rsidRPr="00806556" w:rsidRDefault="00963F98" w:rsidP="00963F98">
      <w:pPr>
        <w:rPr>
          <w:rFonts w:ascii="Arial" w:hAnsi="Arial" w:cs="Arial"/>
          <w:sz w:val="22"/>
          <w:szCs w:val="22"/>
        </w:rPr>
      </w:pPr>
    </w:p>
    <w:p w14:paraId="4D60AA31" w14:textId="77777777" w:rsidR="00963F98" w:rsidRPr="00806556" w:rsidRDefault="00963F98" w:rsidP="00963F98">
      <w:pPr>
        <w:rPr>
          <w:rFonts w:ascii="Arial" w:hAnsi="Arial" w:cs="Arial"/>
          <w:sz w:val="22"/>
          <w:szCs w:val="22"/>
        </w:rPr>
      </w:pPr>
    </w:p>
    <w:p w14:paraId="7EFDF43C" w14:textId="77777777" w:rsidR="00095DB1" w:rsidRDefault="00095DB1" w:rsidP="00963F98">
      <w:pPr>
        <w:rPr>
          <w:rFonts w:ascii="Arial" w:hAnsi="Arial" w:cs="Arial"/>
          <w:b/>
          <w:sz w:val="22"/>
          <w:szCs w:val="22"/>
        </w:rPr>
      </w:pPr>
    </w:p>
    <w:p w14:paraId="106DF2F8" w14:textId="0C8FAD74" w:rsidR="00963F98" w:rsidRPr="00495BBC" w:rsidRDefault="00963F98" w:rsidP="00963F98">
      <w:pPr>
        <w:rPr>
          <w:rFonts w:ascii="Arial" w:hAnsi="Arial" w:cs="Arial"/>
          <w:b/>
          <w:sz w:val="22"/>
          <w:szCs w:val="22"/>
        </w:rPr>
      </w:pPr>
      <w:r w:rsidRPr="00495BBC">
        <w:rPr>
          <w:rFonts w:ascii="Arial" w:hAnsi="Arial" w:cs="Arial"/>
          <w:b/>
          <w:sz w:val="22"/>
          <w:szCs w:val="22"/>
        </w:rPr>
        <w:lastRenderedPageBreak/>
        <w:t>5.3 BILL OF QUANTITY</w:t>
      </w:r>
    </w:p>
    <w:p w14:paraId="650ECD69" w14:textId="77777777" w:rsidR="00963F98" w:rsidRPr="00806556" w:rsidRDefault="00963F98" w:rsidP="00963F98">
      <w:pPr>
        <w:rPr>
          <w:rFonts w:ascii="Arial" w:hAnsi="Arial" w:cs="Arial"/>
          <w:sz w:val="22"/>
          <w:szCs w:val="22"/>
        </w:rPr>
      </w:pPr>
    </w:p>
    <w:p w14:paraId="03EB33A1" w14:textId="77777777" w:rsidR="00963F98" w:rsidRPr="00806556" w:rsidRDefault="00963F98" w:rsidP="00963F98">
      <w:pPr>
        <w:rPr>
          <w:rFonts w:ascii="Arial" w:hAnsi="Arial" w:cs="Arial"/>
          <w:sz w:val="22"/>
          <w:szCs w:val="22"/>
        </w:rPr>
      </w:pPr>
    </w:p>
    <w:tbl>
      <w:tblPr>
        <w:tblW w:w="10170"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3"/>
        <w:gridCol w:w="5102"/>
        <w:gridCol w:w="709"/>
        <w:gridCol w:w="851"/>
        <w:gridCol w:w="1134"/>
        <w:gridCol w:w="1391"/>
      </w:tblGrid>
      <w:tr w:rsidR="00963F98" w:rsidRPr="005974BD" w14:paraId="7E0B2A36" w14:textId="77777777" w:rsidTr="00A76107">
        <w:tc>
          <w:tcPr>
            <w:tcW w:w="983" w:type="dxa"/>
            <w:shd w:val="clear" w:color="auto" w:fill="BFBFBF"/>
          </w:tcPr>
          <w:p w14:paraId="71284BFA"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ITEM NO.</w:t>
            </w:r>
          </w:p>
        </w:tc>
        <w:tc>
          <w:tcPr>
            <w:tcW w:w="5102" w:type="dxa"/>
            <w:shd w:val="clear" w:color="auto" w:fill="BFBFBF"/>
          </w:tcPr>
          <w:p w14:paraId="31F7A145"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DESCRIPTION</w:t>
            </w:r>
          </w:p>
        </w:tc>
        <w:tc>
          <w:tcPr>
            <w:tcW w:w="709" w:type="dxa"/>
            <w:shd w:val="clear" w:color="auto" w:fill="BFBFBF"/>
          </w:tcPr>
          <w:p w14:paraId="03F299D4"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qty</w:t>
            </w:r>
          </w:p>
        </w:tc>
        <w:tc>
          <w:tcPr>
            <w:tcW w:w="851" w:type="dxa"/>
            <w:shd w:val="clear" w:color="auto" w:fill="BFBFBF"/>
          </w:tcPr>
          <w:p w14:paraId="0D04119E"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unit</w:t>
            </w:r>
          </w:p>
        </w:tc>
        <w:tc>
          <w:tcPr>
            <w:tcW w:w="1134" w:type="dxa"/>
            <w:shd w:val="clear" w:color="auto" w:fill="BFBFBF"/>
          </w:tcPr>
          <w:p w14:paraId="70248554"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unit price</w:t>
            </w:r>
          </w:p>
        </w:tc>
        <w:tc>
          <w:tcPr>
            <w:tcW w:w="1391" w:type="dxa"/>
            <w:shd w:val="clear" w:color="auto" w:fill="BFBFBF"/>
          </w:tcPr>
          <w:p w14:paraId="441BEACA"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total price</w:t>
            </w:r>
          </w:p>
        </w:tc>
      </w:tr>
      <w:tr w:rsidR="00963F98" w:rsidRPr="005974BD" w14:paraId="1DC012AB" w14:textId="77777777" w:rsidTr="00A76107">
        <w:tc>
          <w:tcPr>
            <w:tcW w:w="983" w:type="dxa"/>
            <w:shd w:val="clear" w:color="auto" w:fill="auto"/>
            <w:vAlign w:val="center"/>
          </w:tcPr>
          <w:p w14:paraId="0D5F49DD"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1</w:t>
            </w:r>
          </w:p>
        </w:tc>
        <w:tc>
          <w:tcPr>
            <w:tcW w:w="5102" w:type="dxa"/>
            <w:shd w:val="clear" w:color="auto" w:fill="auto"/>
            <w:vAlign w:val="bottom"/>
          </w:tcPr>
          <w:p w14:paraId="1BA15AA9"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b/>
                <w:caps/>
                <w:lang w:val="en-US"/>
              </w:rPr>
              <w:t>SUPPORT AND MAINTENANCE</w:t>
            </w:r>
          </w:p>
        </w:tc>
        <w:tc>
          <w:tcPr>
            <w:tcW w:w="709" w:type="dxa"/>
          </w:tcPr>
          <w:p w14:paraId="181FC1C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851" w:type="dxa"/>
          </w:tcPr>
          <w:p w14:paraId="155A254C"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tcPr>
          <w:p w14:paraId="3E558FF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tcPr>
          <w:p w14:paraId="7380581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6EB5C440" w14:textId="77777777" w:rsidTr="00A76107">
        <w:tc>
          <w:tcPr>
            <w:tcW w:w="983" w:type="dxa"/>
            <w:shd w:val="clear" w:color="auto" w:fill="auto"/>
            <w:vAlign w:val="center"/>
          </w:tcPr>
          <w:p w14:paraId="6C98F97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1.1</w:t>
            </w:r>
          </w:p>
        </w:tc>
        <w:tc>
          <w:tcPr>
            <w:tcW w:w="5102" w:type="dxa"/>
            <w:shd w:val="clear" w:color="auto" w:fill="auto"/>
            <w:vAlign w:val="center"/>
          </w:tcPr>
          <w:p w14:paraId="43A75825"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 xml:space="preserve">Monthly Network Support and Maintenance as per specification – including onsite residency with one (1) Network Engineer Level 3 for 8 hours, 5 days per week (Monday to Friday) </w:t>
            </w:r>
          </w:p>
        </w:tc>
        <w:tc>
          <w:tcPr>
            <w:tcW w:w="709" w:type="dxa"/>
            <w:vAlign w:val="center"/>
          </w:tcPr>
          <w:p w14:paraId="05ED5E7C"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36</w:t>
            </w:r>
          </w:p>
        </w:tc>
        <w:tc>
          <w:tcPr>
            <w:tcW w:w="851" w:type="dxa"/>
            <w:vAlign w:val="center"/>
          </w:tcPr>
          <w:p w14:paraId="7E4E62C1"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Each</w:t>
            </w:r>
          </w:p>
        </w:tc>
        <w:tc>
          <w:tcPr>
            <w:tcW w:w="1134" w:type="dxa"/>
            <w:vAlign w:val="center"/>
          </w:tcPr>
          <w:p w14:paraId="202F90A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5BCD515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BD3CE6E" w14:textId="77777777" w:rsidTr="00A76107">
        <w:tc>
          <w:tcPr>
            <w:tcW w:w="983" w:type="dxa"/>
            <w:shd w:val="clear" w:color="auto" w:fill="auto"/>
            <w:vAlign w:val="center"/>
          </w:tcPr>
          <w:p w14:paraId="4E36C90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1.2</w:t>
            </w:r>
          </w:p>
        </w:tc>
        <w:tc>
          <w:tcPr>
            <w:tcW w:w="5102" w:type="dxa"/>
            <w:shd w:val="clear" w:color="auto" w:fill="auto"/>
            <w:vAlign w:val="center"/>
          </w:tcPr>
          <w:p w14:paraId="26CBF707"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Network Availability and Performance Management Tool with provision of reports - provided as a monthly service</w:t>
            </w:r>
          </w:p>
        </w:tc>
        <w:tc>
          <w:tcPr>
            <w:tcW w:w="709" w:type="dxa"/>
            <w:vAlign w:val="center"/>
          </w:tcPr>
          <w:p w14:paraId="79D09251"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36</w:t>
            </w:r>
          </w:p>
        </w:tc>
        <w:tc>
          <w:tcPr>
            <w:tcW w:w="851" w:type="dxa"/>
            <w:vAlign w:val="center"/>
          </w:tcPr>
          <w:p w14:paraId="518A3844"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cs="Arial"/>
                <w:lang w:eastAsia="en-GB"/>
              </w:rPr>
              <w:t>Each</w:t>
            </w:r>
          </w:p>
        </w:tc>
        <w:tc>
          <w:tcPr>
            <w:tcW w:w="1134" w:type="dxa"/>
            <w:vAlign w:val="center"/>
          </w:tcPr>
          <w:p w14:paraId="3E9D78D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3A32D9A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22CC8759" w14:textId="77777777" w:rsidTr="00A76107">
        <w:tc>
          <w:tcPr>
            <w:tcW w:w="983" w:type="dxa"/>
            <w:shd w:val="clear" w:color="auto" w:fill="auto"/>
            <w:vAlign w:val="center"/>
          </w:tcPr>
          <w:p w14:paraId="17A31CB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1.3</w:t>
            </w:r>
          </w:p>
        </w:tc>
        <w:tc>
          <w:tcPr>
            <w:tcW w:w="5102" w:type="dxa"/>
            <w:shd w:val="clear" w:color="auto" w:fill="auto"/>
          </w:tcPr>
          <w:p w14:paraId="67926323" w14:textId="77777777" w:rsidR="00963F98" w:rsidRDefault="00963F98" w:rsidP="00A76107">
            <w:pPr>
              <w:rPr>
                <w:rFonts w:ascii="Arial" w:hAnsi="Arial" w:cs="Arial"/>
              </w:rPr>
            </w:pPr>
            <w:r w:rsidRPr="00697317">
              <w:rPr>
                <w:rFonts w:ascii="Arial" w:hAnsi="Arial" w:cs="Arial"/>
              </w:rPr>
              <w:t>Local Area Network (LAN) Services</w:t>
            </w:r>
          </w:p>
          <w:p w14:paraId="75F225CE"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65A145D9"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770172F7"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0DA46578"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76D56A42"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745A529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4820864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725DE291" w14:textId="77777777" w:rsidTr="00A76107">
        <w:tc>
          <w:tcPr>
            <w:tcW w:w="983" w:type="dxa"/>
            <w:shd w:val="clear" w:color="auto" w:fill="auto"/>
            <w:vAlign w:val="center"/>
          </w:tcPr>
          <w:p w14:paraId="1B71193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1.4</w:t>
            </w:r>
          </w:p>
        </w:tc>
        <w:tc>
          <w:tcPr>
            <w:tcW w:w="5102" w:type="dxa"/>
            <w:shd w:val="clear" w:color="auto" w:fill="auto"/>
          </w:tcPr>
          <w:p w14:paraId="5CE1B33D" w14:textId="77777777" w:rsidR="00963F98" w:rsidRDefault="00963F98" w:rsidP="00A76107">
            <w:pPr>
              <w:rPr>
                <w:rFonts w:ascii="Arial" w:hAnsi="Arial" w:cs="Arial"/>
              </w:rPr>
            </w:pPr>
            <w:r w:rsidRPr="00697317">
              <w:rPr>
                <w:rFonts w:ascii="Arial" w:hAnsi="Arial" w:cs="Arial"/>
              </w:rPr>
              <w:t>Wide Area Network (WAN) Services</w:t>
            </w:r>
          </w:p>
          <w:p w14:paraId="59A61DF3"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54D7D79B"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77773776"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3397A81F"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tc>
        <w:tc>
          <w:tcPr>
            <w:tcW w:w="1134" w:type="dxa"/>
            <w:vAlign w:val="center"/>
          </w:tcPr>
          <w:p w14:paraId="5C1989A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5AC27DB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1F82A7EA" w14:textId="77777777" w:rsidTr="00A76107">
        <w:tc>
          <w:tcPr>
            <w:tcW w:w="983" w:type="dxa"/>
            <w:shd w:val="clear" w:color="auto" w:fill="auto"/>
            <w:vAlign w:val="center"/>
          </w:tcPr>
          <w:p w14:paraId="16C9D601"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1.5</w:t>
            </w:r>
          </w:p>
        </w:tc>
        <w:tc>
          <w:tcPr>
            <w:tcW w:w="5102" w:type="dxa"/>
            <w:shd w:val="clear" w:color="auto" w:fill="auto"/>
          </w:tcPr>
          <w:p w14:paraId="5823AB9E" w14:textId="77777777" w:rsidR="00963F98" w:rsidRDefault="00963F98" w:rsidP="00A76107">
            <w:pPr>
              <w:rPr>
                <w:rFonts w:ascii="Arial" w:hAnsi="Arial" w:cs="Arial"/>
              </w:rPr>
            </w:pPr>
            <w:r w:rsidRPr="00697317">
              <w:rPr>
                <w:rFonts w:ascii="Arial" w:hAnsi="Arial" w:cs="Arial"/>
              </w:rPr>
              <w:t>ISP Services</w:t>
            </w:r>
          </w:p>
          <w:p w14:paraId="6B7BC2A2"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05E6B2D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7E66E067"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4BBBBF83"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7CAED43C"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5A11053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5A02264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B3567F1" w14:textId="77777777" w:rsidTr="00A76107">
        <w:tc>
          <w:tcPr>
            <w:tcW w:w="983" w:type="dxa"/>
            <w:shd w:val="clear" w:color="auto" w:fill="auto"/>
            <w:vAlign w:val="center"/>
          </w:tcPr>
          <w:p w14:paraId="72709219"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1.6</w:t>
            </w:r>
          </w:p>
        </w:tc>
        <w:tc>
          <w:tcPr>
            <w:tcW w:w="5102" w:type="dxa"/>
            <w:shd w:val="clear" w:color="auto" w:fill="auto"/>
          </w:tcPr>
          <w:p w14:paraId="63A1BDF8" w14:textId="77777777" w:rsidR="00963F98" w:rsidRDefault="00963F98" w:rsidP="00A76107">
            <w:pPr>
              <w:rPr>
                <w:rFonts w:ascii="Arial" w:hAnsi="Arial" w:cs="Arial"/>
              </w:rPr>
            </w:pPr>
            <w:r w:rsidRPr="00697317">
              <w:rPr>
                <w:rFonts w:ascii="Arial" w:hAnsi="Arial" w:cs="Arial"/>
              </w:rPr>
              <w:t>Public Free Wi-Fi Services</w:t>
            </w:r>
          </w:p>
          <w:p w14:paraId="4F01BAB8"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106506B4"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0EBEE369"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4C26F994"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0E4172B8"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7FDAA90C"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294380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1D297262" w14:textId="77777777" w:rsidTr="00A76107">
        <w:tc>
          <w:tcPr>
            <w:tcW w:w="983" w:type="dxa"/>
            <w:shd w:val="clear" w:color="auto" w:fill="auto"/>
            <w:vAlign w:val="center"/>
          </w:tcPr>
          <w:p w14:paraId="1AE13969"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1.7</w:t>
            </w:r>
          </w:p>
        </w:tc>
        <w:tc>
          <w:tcPr>
            <w:tcW w:w="5102" w:type="dxa"/>
            <w:shd w:val="clear" w:color="auto" w:fill="auto"/>
          </w:tcPr>
          <w:p w14:paraId="4D6425BC" w14:textId="77777777" w:rsidR="00963F98" w:rsidRDefault="00963F98" w:rsidP="00A76107">
            <w:pPr>
              <w:rPr>
                <w:rFonts w:ascii="Arial" w:hAnsi="Arial" w:cs="Arial"/>
              </w:rPr>
            </w:pPr>
            <w:r w:rsidRPr="00697317">
              <w:rPr>
                <w:rFonts w:ascii="Arial" w:hAnsi="Arial" w:cs="Arial"/>
              </w:rPr>
              <w:t>License and maintenance renewal</w:t>
            </w:r>
          </w:p>
          <w:p w14:paraId="16087B86"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5E7773C8"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27A1B106"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01110634"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0527B643"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5F87D2C0"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8ACEDB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E4011C0" w14:textId="77777777" w:rsidTr="00A76107">
        <w:tc>
          <w:tcPr>
            <w:tcW w:w="983" w:type="dxa"/>
            <w:shd w:val="clear" w:color="auto" w:fill="auto"/>
            <w:vAlign w:val="center"/>
          </w:tcPr>
          <w:p w14:paraId="5A15E3DB"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1.8</w:t>
            </w:r>
          </w:p>
        </w:tc>
        <w:tc>
          <w:tcPr>
            <w:tcW w:w="5102" w:type="dxa"/>
            <w:shd w:val="clear" w:color="auto" w:fill="auto"/>
          </w:tcPr>
          <w:p w14:paraId="14D322A0" w14:textId="77777777" w:rsidR="00963F98" w:rsidRDefault="00963F98" w:rsidP="00A76107">
            <w:pPr>
              <w:rPr>
                <w:rFonts w:ascii="Arial" w:hAnsi="Arial" w:cs="Arial"/>
              </w:rPr>
            </w:pPr>
            <w:r w:rsidRPr="00697317">
              <w:rPr>
                <w:rFonts w:ascii="Arial" w:hAnsi="Arial" w:cs="Arial"/>
              </w:rPr>
              <w:t>High site rental renewal (Driehoek, Platberg and Carlton Centre)</w:t>
            </w:r>
          </w:p>
          <w:p w14:paraId="02E41458"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02ED1AA3"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5D238834"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372D0B14"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560EC872"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102C908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18B0B5E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15E6DD1A" w14:textId="77777777" w:rsidTr="00A76107">
        <w:tc>
          <w:tcPr>
            <w:tcW w:w="983" w:type="dxa"/>
            <w:shd w:val="clear" w:color="auto" w:fill="auto"/>
            <w:vAlign w:val="center"/>
          </w:tcPr>
          <w:p w14:paraId="0AF5C5A0"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1.9</w:t>
            </w:r>
          </w:p>
        </w:tc>
        <w:tc>
          <w:tcPr>
            <w:tcW w:w="5102" w:type="dxa"/>
            <w:shd w:val="clear" w:color="auto" w:fill="auto"/>
          </w:tcPr>
          <w:p w14:paraId="11AB3A8F" w14:textId="77777777" w:rsidR="00963F98" w:rsidRDefault="00963F98" w:rsidP="00A76107">
            <w:pPr>
              <w:rPr>
                <w:rFonts w:ascii="Arial" w:hAnsi="Arial" w:cs="Arial"/>
              </w:rPr>
            </w:pPr>
            <w:r w:rsidRPr="00697317">
              <w:rPr>
                <w:rFonts w:ascii="Arial" w:hAnsi="Arial" w:cs="Arial"/>
              </w:rPr>
              <w:t>Indicative pricing on replacement of faulty equipment i.e. switches, access points, network radios</w:t>
            </w:r>
          </w:p>
          <w:p w14:paraId="70F23299" w14:textId="77777777" w:rsidR="00963F98" w:rsidRPr="006A3345" w:rsidRDefault="00963F98" w:rsidP="00A76107">
            <w:pPr>
              <w:rPr>
                <w:rFonts w:ascii="Arial" w:hAnsi="Arial" w:cs="Arial"/>
                <w:b/>
              </w:rPr>
            </w:pPr>
            <w:r w:rsidRPr="006A3345">
              <w:rPr>
                <w:rFonts w:ascii="Arial" w:hAnsi="Arial" w:cs="Arial"/>
                <w:b/>
                <w:color w:val="FF0000"/>
              </w:rPr>
              <w:t>Not Applicable</w:t>
            </w:r>
          </w:p>
        </w:tc>
        <w:tc>
          <w:tcPr>
            <w:tcW w:w="709" w:type="dxa"/>
            <w:vAlign w:val="center"/>
          </w:tcPr>
          <w:p w14:paraId="168C0FB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1642D9BD"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1DA7D25F"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4A3E4E84"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53570D2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4DA0338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2AF8A8C2" w14:textId="77777777" w:rsidTr="00A76107">
        <w:tc>
          <w:tcPr>
            <w:tcW w:w="983" w:type="dxa"/>
            <w:shd w:val="clear" w:color="auto" w:fill="auto"/>
            <w:vAlign w:val="center"/>
          </w:tcPr>
          <w:p w14:paraId="54BCF45A"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1.10</w:t>
            </w:r>
          </w:p>
        </w:tc>
        <w:tc>
          <w:tcPr>
            <w:tcW w:w="5102" w:type="dxa"/>
            <w:shd w:val="clear" w:color="auto" w:fill="auto"/>
          </w:tcPr>
          <w:p w14:paraId="6FF70C97" w14:textId="77777777" w:rsidR="00963F98" w:rsidRDefault="00963F98" w:rsidP="00A76107">
            <w:pPr>
              <w:rPr>
                <w:rFonts w:ascii="Arial" w:hAnsi="Arial" w:cs="Arial"/>
              </w:rPr>
            </w:pPr>
            <w:r w:rsidRPr="00697317">
              <w:rPr>
                <w:rFonts w:ascii="Arial" w:hAnsi="Arial" w:cs="Arial"/>
              </w:rPr>
              <w:t>Network points installation (per network point)</w:t>
            </w:r>
          </w:p>
          <w:p w14:paraId="73AAEC45" w14:textId="77777777" w:rsidR="00963F98" w:rsidRPr="006A3345" w:rsidRDefault="00963F98" w:rsidP="00A76107">
            <w:pPr>
              <w:rPr>
                <w:rFonts w:ascii="Arial" w:hAnsi="Arial" w:cs="Arial"/>
                <w:b/>
              </w:rPr>
            </w:pPr>
            <w:r w:rsidRPr="006A3345">
              <w:rPr>
                <w:rFonts w:ascii="Arial" w:hAnsi="Arial" w:cs="Arial"/>
                <w:b/>
              </w:rPr>
              <w:t xml:space="preserve">Installation of </w:t>
            </w:r>
            <w:r>
              <w:rPr>
                <w:rFonts w:ascii="Arial" w:hAnsi="Arial" w:cs="Arial"/>
                <w:b/>
              </w:rPr>
              <w:t xml:space="preserve">a </w:t>
            </w:r>
            <w:r w:rsidRPr="006A3345">
              <w:rPr>
                <w:rFonts w:ascii="Arial" w:hAnsi="Arial" w:cs="Arial"/>
                <w:b/>
              </w:rPr>
              <w:t xml:space="preserve">network point including CAT6 </w:t>
            </w:r>
            <w:r>
              <w:rPr>
                <w:rFonts w:ascii="Arial" w:hAnsi="Arial" w:cs="Arial"/>
                <w:b/>
              </w:rPr>
              <w:t>(or higher)</w:t>
            </w:r>
            <w:r w:rsidRPr="006A3345">
              <w:rPr>
                <w:rFonts w:ascii="Arial" w:hAnsi="Arial" w:cs="Arial"/>
                <w:b/>
              </w:rPr>
              <w:t xml:space="preserve"> cabling, RJ45 termination on the patch panel and</w:t>
            </w:r>
            <w:r>
              <w:rPr>
                <w:rFonts w:ascii="Arial" w:hAnsi="Arial" w:cs="Arial"/>
                <w:b/>
              </w:rPr>
              <w:t xml:space="preserve"> RJ45 termination on the double</w:t>
            </w:r>
            <w:r w:rsidRPr="006A3345">
              <w:rPr>
                <w:rFonts w:ascii="Arial" w:hAnsi="Arial" w:cs="Arial"/>
                <w:b/>
              </w:rPr>
              <w:t xml:space="preserve"> </w:t>
            </w:r>
            <w:r>
              <w:rPr>
                <w:rFonts w:ascii="Arial" w:hAnsi="Arial" w:cs="Arial"/>
                <w:b/>
              </w:rPr>
              <w:t xml:space="preserve">surface </w:t>
            </w:r>
            <w:r w:rsidRPr="006A3345">
              <w:rPr>
                <w:rFonts w:ascii="Arial" w:hAnsi="Arial" w:cs="Arial"/>
                <w:b/>
              </w:rPr>
              <w:t>wall plug</w:t>
            </w:r>
            <w:r>
              <w:rPr>
                <w:rFonts w:ascii="Arial" w:hAnsi="Arial" w:cs="Arial"/>
                <w:b/>
              </w:rPr>
              <w:t>/module, this also includes supply of CAT6 cable average length 50m and RJ45 double surface wall plug/module.</w:t>
            </w:r>
          </w:p>
        </w:tc>
        <w:tc>
          <w:tcPr>
            <w:tcW w:w="709" w:type="dxa"/>
            <w:vAlign w:val="center"/>
          </w:tcPr>
          <w:p w14:paraId="7F371729"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7F808916"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01180150"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10F71855"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726D262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605EABF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5CEF34AC" w14:textId="77777777" w:rsidTr="00A76107">
        <w:tc>
          <w:tcPr>
            <w:tcW w:w="983" w:type="dxa"/>
            <w:shd w:val="clear" w:color="auto" w:fill="auto"/>
            <w:vAlign w:val="center"/>
          </w:tcPr>
          <w:p w14:paraId="206ED58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57022E40" w14:textId="77777777" w:rsidR="00963F98" w:rsidRPr="005974BD" w:rsidRDefault="00963F98" w:rsidP="00A76107">
            <w:pPr>
              <w:overflowPunct/>
              <w:autoSpaceDE/>
              <w:autoSpaceDN/>
              <w:adjustRightInd/>
              <w:ind w:left="720" w:hanging="720"/>
              <w:jc w:val="right"/>
              <w:textAlignment w:val="auto"/>
              <w:rPr>
                <w:rFonts w:ascii="Arial" w:hAnsi="Arial" w:cs="Arial"/>
                <w:b/>
                <w:u w:val="single"/>
                <w:lang w:val="en-US"/>
              </w:rPr>
            </w:pPr>
            <w:r w:rsidRPr="005974BD">
              <w:rPr>
                <w:rFonts w:ascii="Arial" w:hAnsi="Arial" w:cs="Arial"/>
                <w:b/>
                <w:u w:val="single"/>
                <w:lang w:val="en-US"/>
              </w:rPr>
              <w:t>TOTAL SUPPORT AND MAINTENANCE</w:t>
            </w:r>
          </w:p>
        </w:tc>
        <w:tc>
          <w:tcPr>
            <w:tcW w:w="709" w:type="dxa"/>
            <w:vAlign w:val="center"/>
          </w:tcPr>
          <w:p w14:paraId="09B52C6A"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067585D9"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659C972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43603572"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R</w:t>
            </w:r>
          </w:p>
        </w:tc>
      </w:tr>
      <w:tr w:rsidR="00963F98" w:rsidRPr="005974BD" w14:paraId="1F900C34" w14:textId="77777777" w:rsidTr="00A76107">
        <w:tc>
          <w:tcPr>
            <w:tcW w:w="983" w:type="dxa"/>
            <w:shd w:val="clear" w:color="auto" w:fill="auto"/>
            <w:vAlign w:val="center"/>
          </w:tcPr>
          <w:p w14:paraId="5FC497A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13FAD476" w14:textId="77777777" w:rsidR="00963F98" w:rsidRPr="005974BD" w:rsidRDefault="00963F98" w:rsidP="00A76107">
            <w:pPr>
              <w:overflowPunct/>
              <w:autoSpaceDE/>
              <w:autoSpaceDN/>
              <w:adjustRightInd/>
              <w:ind w:left="720" w:hanging="720"/>
              <w:textAlignment w:val="auto"/>
              <w:rPr>
                <w:rFonts w:ascii="Arial" w:hAnsi="Arial" w:cs="Arial"/>
                <w:b/>
                <w:lang w:val="en-US"/>
              </w:rPr>
            </w:pPr>
          </w:p>
        </w:tc>
        <w:tc>
          <w:tcPr>
            <w:tcW w:w="709" w:type="dxa"/>
            <w:vAlign w:val="center"/>
          </w:tcPr>
          <w:p w14:paraId="18B570D6"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03B67D8A"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0AFAC8A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51F0D7B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3AE1F5DB" w14:textId="77777777" w:rsidTr="00A76107">
        <w:tc>
          <w:tcPr>
            <w:tcW w:w="983" w:type="dxa"/>
            <w:shd w:val="clear" w:color="auto" w:fill="auto"/>
            <w:vAlign w:val="center"/>
          </w:tcPr>
          <w:p w14:paraId="7430EB5F"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2</w:t>
            </w:r>
          </w:p>
        </w:tc>
        <w:tc>
          <w:tcPr>
            <w:tcW w:w="5102" w:type="dxa"/>
            <w:shd w:val="clear" w:color="auto" w:fill="auto"/>
            <w:vAlign w:val="bottom"/>
          </w:tcPr>
          <w:p w14:paraId="13C29C77"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b/>
                <w:caps/>
                <w:lang w:val="en-US"/>
              </w:rPr>
              <w:t>OEM SUPPORT</w:t>
            </w:r>
          </w:p>
        </w:tc>
        <w:tc>
          <w:tcPr>
            <w:tcW w:w="709" w:type="dxa"/>
            <w:vAlign w:val="center"/>
          </w:tcPr>
          <w:p w14:paraId="2BF94BEF"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15E2ED56"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3DB7CA1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4ED0C9F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0C4539FE" w14:textId="77777777" w:rsidTr="00A76107">
        <w:tc>
          <w:tcPr>
            <w:tcW w:w="983" w:type="dxa"/>
            <w:shd w:val="clear" w:color="auto" w:fill="auto"/>
            <w:vAlign w:val="center"/>
          </w:tcPr>
          <w:p w14:paraId="09A1B19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2.1</w:t>
            </w:r>
          </w:p>
        </w:tc>
        <w:tc>
          <w:tcPr>
            <w:tcW w:w="5102" w:type="dxa"/>
            <w:shd w:val="clear" w:color="auto" w:fill="auto"/>
            <w:vAlign w:val="center"/>
          </w:tcPr>
          <w:p w14:paraId="1B25EDCE"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Cisco devices</w:t>
            </w:r>
          </w:p>
          <w:p w14:paraId="1920C16B" w14:textId="77777777" w:rsidR="00963F98" w:rsidRPr="005974BD" w:rsidRDefault="00963F98" w:rsidP="00A76107">
            <w:pPr>
              <w:overflowPunct/>
              <w:autoSpaceDE/>
              <w:autoSpaceDN/>
              <w:adjustRightInd/>
              <w:textAlignment w:val="auto"/>
              <w:rPr>
                <w:rFonts w:ascii="Arial" w:hAnsi="Arial" w:cs="Arial"/>
                <w:lang w:val="en-US"/>
              </w:rPr>
            </w:pPr>
            <w:r w:rsidRPr="00E30A64">
              <w:rPr>
                <w:rFonts w:ascii="Arial" w:hAnsi="Arial" w:cs="Arial"/>
                <w:lang w:val="en-US"/>
              </w:rPr>
              <w:t>Cisco 4500 Network Switch X 3</w:t>
            </w:r>
          </w:p>
          <w:p w14:paraId="18A8E796"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Cisco 3800 Network Switch X 5</w:t>
            </w:r>
          </w:p>
          <w:p w14:paraId="22C9246F"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Cisco 2960 Network Switch X 18</w:t>
            </w:r>
          </w:p>
          <w:p w14:paraId="19877FFB"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Cisco Nexus 9000 Network Switch X 8</w:t>
            </w:r>
          </w:p>
        </w:tc>
        <w:tc>
          <w:tcPr>
            <w:tcW w:w="709" w:type="dxa"/>
            <w:vAlign w:val="center"/>
          </w:tcPr>
          <w:p w14:paraId="7E4588DC"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w:t>
            </w:r>
          </w:p>
        </w:tc>
        <w:tc>
          <w:tcPr>
            <w:tcW w:w="851" w:type="dxa"/>
            <w:vAlign w:val="center"/>
          </w:tcPr>
          <w:p w14:paraId="4CA06777"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cs="Arial"/>
                <w:lang w:eastAsia="en-GB"/>
              </w:rPr>
              <w:t>Each</w:t>
            </w:r>
          </w:p>
        </w:tc>
        <w:tc>
          <w:tcPr>
            <w:tcW w:w="1134" w:type="dxa"/>
            <w:vAlign w:val="center"/>
          </w:tcPr>
          <w:p w14:paraId="40AE30B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58F0F2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55352190" w14:textId="77777777" w:rsidTr="00A76107">
        <w:tc>
          <w:tcPr>
            <w:tcW w:w="983" w:type="dxa"/>
            <w:shd w:val="clear" w:color="auto" w:fill="auto"/>
            <w:vAlign w:val="center"/>
          </w:tcPr>
          <w:p w14:paraId="56CE6B4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2.2</w:t>
            </w:r>
          </w:p>
        </w:tc>
        <w:tc>
          <w:tcPr>
            <w:tcW w:w="5102" w:type="dxa"/>
            <w:shd w:val="clear" w:color="auto" w:fill="auto"/>
            <w:vAlign w:val="center"/>
          </w:tcPr>
          <w:p w14:paraId="47F5C6B3"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Huawei devices</w:t>
            </w:r>
          </w:p>
          <w:p w14:paraId="3AD4A74E"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Huawei S5720 Network Switch X 95</w:t>
            </w:r>
          </w:p>
        </w:tc>
        <w:tc>
          <w:tcPr>
            <w:tcW w:w="709" w:type="dxa"/>
            <w:vAlign w:val="center"/>
          </w:tcPr>
          <w:p w14:paraId="0B2332DB"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w:t>
            </w:r>
          </w:p>
        </w:tc>
        <w:tc>
          <w:tcPr>
            <w:tcW w:w="851" w:type="dxa"/>
            <w:vAlign w:val="center"/>
          </w:tcPr>
          <w:p w14:paraId="6062B507"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45C7B398"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1941B73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91DBF00"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74B369BC" w14:textId="77777777" w:rsidTr="00A76107">
        <w:tc>
          <w:tcPr>
            <w:tcW w:w="983" w:type="dxa"/>
            <w:shd w:val="clear" w:color="auto" w:fill="auto"/>
            <w:vAlign w:val="center"/>
          </w:tcPr>
          <w:p w14:paraId="725584D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2.3</w:t>
            </w:r>
          </w:p>
        </w:tc>
        <w:tc>
          <w:tcPr>
            <w:tcW w:w="5102" w:type="dxa"/>
            <w:shd w:val="clear" w:color="auto" w:fill="auto"/>
            <w:vAlign w:val="center"/>
          </w:tcPr>
          <w:p w14:paraId="55D67C7B"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Fortinet devices</w:t>
            </w:r>
          </w:p>
          <w:p w14:paraId="20725A12"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Fortinet FAP-U321EV Access Point X 3</w:t>
            </w:r>
          </w:p>
          <w:p w14:paraId="5DF620C8"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Fortinet FAP-U421EV Access Point X 3</w:t>
            </w:r>
          </w:p>
        </w:tc>
        <w:tc>
          <w:tcPr>
            <w:tcW w:w="709" w:type="dxa"/>
            <w:vAlign w:val="center"/>
          </w:tcPr>
          <w:p w14:paraId="465473FE"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w:t>
            </w:r>
          </w:p>
        </w:tc>
        <w:tc>
          <w:tcPr>
            <w:tcW w:w="851" w:type="dxa"/>
            <w:vAlign w:val="center"/>
          </w:tcPr>
          <w:p w14:paraId="30F2C139"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6BEB7B66"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43E9F423"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0147B4C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36EE72B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841DF05" w14:textId="77777777" w:rsidTr="00A76107">
        <w:tc>
          <w:tcPr>
            <w:tcW w:w="983" w:type="dxa"/>
            <w:shd w:val="clear" w:color="auto" w:fill="auto"/>
            <w:vAlign w:val="center"/>
          </w:tcPr>
          <w:p w14:paraId="21EC50C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2.4</w:t>
            </w:r>
          </w:p>
        </w:tc>
        <w:tc>
          <w:tcPr>
            <w:tcW w:w="5102" w:type="dxa"/>
            <w:shd w:val="clear" w:color="auto" w:fill="auto"/>
            <w:vAlign w:val="center"/>
          </w:tcPr>
          <w:p w14:paraId="01E2AE8B"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H</w:t>
            </w:r>
            <w:r>
              <w:rPr>
                <w:rFonts w:ascii="Arial" w:hAnsi="Arial" w:cs="Arial"/>
                <w:lang w:val="en-US"/>
              </w:rPr>
              <w:t>3C</w:t>
            </w:r>
            <w:r w:rsidRPr="005974BD">
              <w:rPr>
                <w:rFonts w:ascii="Arial" w:hAnsi="Arial" w:cs="Arial"/>
                <w:lang w:val="en-US"/>
              </w:rPr>
              <w:t xml:space="preserve"> devices</w:t>
            </w:r>
          </w:p>
          <w:p w14:paraId="704EC756" w14:textId="77777777" w:rsidR="00963F98" w:rsidRDefault="00963F98" w:rsidP="00A76107">
            <w:pPr>
              <w:overflowPunct/>
              <w:autoSpaceDE/>
              <w:autoSpaceDN/>
              <w:adjustRightInd/>
              <w:textAlignment w:val="auto"/>
              <w:rPr>
                <w:rFonts w:ascii="Arial" w:hAnsi="Arial" w:cs="Arial"/>
                <w:lang w:val="en-US"/>
              </w:rPr>
            </w:pPr>
            <w:r>
              <w:rPr>
                <w:rFonts w:ascii="Arial" w:hAnsi="Arial" w:cs="Arial"/>
                <w:lang w:val="en-US"/>
              </w:rPr>
              <w:t>H3C S7510X (L</w:t>
            </w:r>
            <w:r w:rsidRPr="00813CF1">
              <w:rPr>
                <w:rFonts w:ascii="Arial" w:hAnsi="Arial" w:cs="Arial"/>
                <w:lang w:val="en-US"/>
              </w:rPr>
              <w:t>S</w:t>
            </w:r>
            <w:r>
              <w:rPr>
                <w:rFonts w:ascii="Arial" w:hAnsi="Arial" w:cs="Arial"/>
                <w:lang w:val="en-US"/>
              </w:rPr>
              <w:t>-</w:t>
            </w:r>
            <w:r w:rsidRPr="00813CF1">
              <w:rPr>
                <w:rFonts w:ascii="Arial" w:hAnsi="Arial" w:cs="Arial"/>
                <w:lang w:val="en-US"/>
              </w:rPr>
              <w:t>75</w:t>
            </w:r>
            <w:r w:rsidRPr="00D9556C">
              <w:rPr>
                <w:rFonts w:ascii="Arial" w:hAnsi="Arial" w:cs="Arial"/>
                <w:lang w:val="en-US"/>
              </w:rPr>
              <w:t>10X</w:t>
            </w:r>
            <w:r>
              <w:rPr>
                <w:rFonts w:ascii="Arial" w:hAnsi="Arial" w:cs="Arial"/>
                <w:lang w:val="en-US"/>
              </w:rPr>
              <w:t>-PoE-GL)</w:t>
            </w:r>
            <w:r w:rsidRPr="00D9556C">
              <w:rPr>
                <w:rFonts w:ascii="Arial" w:hAnsi="Arial" w:cs="Arial"/>
                <w:lang w:val="en-US"/>
              </w:rPr>
              <w:t xml:space="preserve"> Network Switch</w:t>
            </w:r>
            <w:r>
              <w:rPr>
                <w:rFonts w:ascii="Arial" w:hAnsi="Arial" w:cs="Arial"/>
                <w:lang w:val="en-US"/>
              </w:rPr>
              <w:t xml:space="preserve"> X 1</w:t>
            </w:r>
          </w:p>
          <w:p w14:paraId="19421AF8" w14:textId="77777777" w:rsidR="00963F98" w:rsidRPr="005974BD" w:rsidRDefault="00963F98" w:rsidP="00A76107">
            <w:pPr>
              <w:overflowPunct/>
              <w:autoSpaceDE/>
              <w:autoSpaceDN/>
              <w:adjustRightInd/>
              <w:textAlignment w:val="auto"/>
              <w:rPr>
                <w:rFonts w:ascii="Arial" w:hAnsi="Arial" w:cs="Arial"/>
                <w:lang w:val="en-US"/>
              </w:rPr>
            </w:pPr>
            <w:r>
              <w:rPr>
                <w:rFonts w:ascii="Arial" w:hAnsi="Arial"/>
                <w:lang w:val="en-US"/>
              </w:rPr>
              <w:t>S/N:</w:t>
            </w:r>
            <w:r w:rsidRPr="005D3A70">
              <w:rPr>
                <w:rFonts w:ascii="Arial" w:hAnsi="Arial"/>
                <w:lang w:val="en-US"/>
              </w:rPr>
              <w:t>210235A3MJX21C0P000H</w:t>
            </w:r>
          </w:p>
        </w:tc>
        <w:tc>
          <w:tcPr>
            <w:tcW w:w="709" w:type="dxa"/>
            <w:vAlign w:val="center"/>
          </w:tcPr>
          <w:p w14:paraId="181155B7"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6C121B1B"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tc>
        <w:tc>
          <w:tcPr>
            <w:tcW w:w="1134" w:type="dxa"/>
            <w:vAlign w:val="center"/>
          </w:tcPr>
          <w:p w14:paraId="0DA6BB8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50758A2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5A5CBDF6" w14:textId="77777777" w:rsidTr="00A76107">
        <w:tc>
          <w:tcPr>
            <w:tcW w:w="983" w:type="dxa"/>
            <w:shd w:val="clear" w:color="auto" w:fill="auto"/>
            <w:vAlign w:val="center"/>
          </w:tcPr>
          <w:p w14:paraId="2215AF6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2.5</w:t>
            </w:r>
          </w:p>
        </w:tc>
        <w:tc>
          <w:tcPr>
            <w:tcW w:w="5102" w:type="dxa"/>
            <w:shd w:val="clear" w:color="auto" w:fill="auto"/>
            <w:vAlign w:val="center"/>
          </w:tcPr>
          <w:p w14:paraId="34F64A5F"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Huawei devices</w:t>
            </w:r>
          </w:p>
          <w:p w14:paraId="678FFD72" w14:textId="77777777" w:rsidR="00963F98" w:rsidRPr="005974BD" w:rsidRDefault="00963F98" w:rsidP="00A76107">
            <w:pPr>
              <w:overflowPunct/>
              <w:autoSpaceDE/>
              <w:autoSpaceDN/>
              <w:adjustRightInd/>
              <w:textAlignment w:val="auto"/>
              <w:rPr>
                <w:rFonts w:ascii="Arial" w:hAnsi="Arial" w:cs="Arial"/>
                <w:lang w:val="en-US"/>
              </w:rPr>
            </w:pPr>
            <w:r>
              <w:rPr>
                <w:rFonts w:ascii="Arial" w:hAnsi="Arial" w:cs="Arial"/>
                <w:lang w:val="en-US"/>
              </w:rPr>
              <w:t>AirEngine 6760-X1 X 30</w:t>
            </w:r>
          </w:p>
        </w:tc>
        <w:tc>
          <w:tcPr>
            <w:tcW w:w="709" w:type="dxa"/>
            <w:vAlign w:val="center"/>
          </w:tcPr>
          <w:p w14:paraId="19FADD93"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48131E1A"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tc>
        <w:tc>
          <w:tcPr>
            <w:tcW w:w="1134" w:type="dxa"/>
            <w:vAlign w:val="center"/>
          </w:tcPr>
          <w:p w14:paraId="2076B32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4C37B4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33709599" w14:textId="77777777" w:rsidTr="00A76107">
        <w:tc>
          <w:tcPr>
            <w:tcW w:w="983" w:type="dxa"/>
            <w:shd w:val="clear" w:color="auto" w:fill="auto"/>
            <w:vAlign w:val="center"/>
          </w:tcPr>
          <w:p w14:paraId="32F0738A"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lastRenderedPageBreak/>
              <w:t>2.6</w:t>
            </w:r>
          </w:p>
        </w:tc>
        <w:tc>
          <w:tcPr>
            <w:tcW w:w="5102" w:type="dxa"/>
            <w:shd w:val="clear" w:color="auto" w:fill="auto"/>
            <w:vAlign w:val="center"/>
          </w:tcPr>
          <w:p w14:paraId="4D8D418F" w14:textId="77777777" w:rsidR="00963F98" w:rsidRPr="005974BD" w:rsidRDefault="00963F98" w:rsidP="00A76107">
            <w:pPr>
              <w:overflowPunct/>
              <w:autoSpaceDE/>
              <w:autoSpaceDN/>
              <w:adjustRightInd/>
              <w:textAlignment w:val="auto"/>
              <w:rPr>
                <w:rFonts w:ascii="Arial" w:hAnsi="Arial" w:cs="Arial"/>
                <w:lang w:val="en-US"/>
              </w:rPr>
            </w:pPr>
            <w:r w:rsidRPr="005974BD">
              <w:rPr>
                <w:rFonts w:ascii="Arial" w:hAnsi="Arial" w:cs="Arial"/>
                <w:lang w:val="en-US"/>
              </w:rPr>
              <w:t>Annual Support of Huawei devices</w:t>
            </w:r>
          </w:p>
          <w:p w14:paraId="3F18EF47" w14:textId="77777777" w:rsidR="00963F98" w:rsidRPr="005974BD" w:rsidRDefault="00963F98" w:rsidP="00A76107">
            <w:pPr>
              <w:overflowPunct/>
              <w:autoSpaceDE/>
              <w:autoSpaceDN/>
              <w:adjustRightInd/>
              <w:textAlignment w:val="auto"/>
              <w:rPr>
                <w:rFonts w:ascii="Arial" w:hAnsi="Arial" w:cs="Arial"/>
                <w:lang w:val="en-US"/>
              </w:rPr>
            </w:pPr>
            <w:r>
              <w:rPr>
                <w:rFonts w:ascii="Arial" w:hAnsi="Arial" w:cs="Arial"/>
                <w:lang w:val="en-US"/>
              </w:rPr>
              <w:t xml:space="preserve">Wireless Access Controller AC6508 mainframe </w:t>
            </w:r>
            <w:r w:rsidRPr="00813CF1">
              <w:rPr>
                <w:rFonts w:ascii="Arial" w:hAnsi="Arial" w:cs="Arial"/>
                <w:lang w:val="en-US"/>
              </w:rPr>
              <w:t>(10*GE ports, 2*10GE SFP+ ports, with the AC/DC adapter)</w:t>
            </w:r>
            <w:r>
              <w:rPr>
                <w:rFonts w:ascii="Arial" w:hAnsi="Arial" w:cs="Arial"/>
                <w:lang w:val="en-US"/>
              </w:rPr>
              <w:t xml:space="preserve"> X 2</w:t>
            </w:r>
          </w:p>
        </w:tc>
        <w:tc>
          <w:tcPr>
            <w:tcW w:w="709" w:type="dxa"/>
            <w:vAlign w:val="center"/>
          </w:tcPr>
          <w:p w14:paraId="3AA058F3"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34813A2B"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5CA15FEE" w14:textId="77777777" w:rsidR="00963F98" w:rsidRPr="005974BD" w:rsidRDefault="00963F98" w:rsidP="00A76107">
            <w:pPr>
              <w:overflowPunct/>
              <w:autoSpaceDE/>
              <w:autoSpaceDN/>
              <w:adjustRightInd/>
              <w:textAlignment w:val="auto"/>
              <w:rPr>
                <w:rFonts w:ascii="Arial" w:hAnsi="Arial" w:cs="Arial"/>
                <w:lang w:eastAsia="en-GB"/>
              </w:rPr>
            </w:pPr>
          </w:p>
        </w:tc>
        <w:tc>
          <w:tcPr>
            <w:tcW w:w="1134" w:type="dxa"/>
            <w:vAlign w:val="center"/>
          </w:tcPr>
          <w:p w14:paraId="35EA254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2A4B2E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66816B05" w14:textId="77777777" w:rsidTr="00A76107">
        <w:tc>
          <w:tcPr>
            <w:tcW w:w="983" w:type="dxa"/>
            <w:shd w:val="clear" w:color="auto" w:fill="auto"/>
            <w:vAlign w:val="center"/>
          </w:tcPr>
          <w:p w14:paraId="0127D94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70C7A307" w14:textId="77777777" w:rsidR="00963F98" w:rsidRPr="005974BD" w:rsidRDefault="00963F98" w:rsidP="00A76107">
            <w:pPr>
              <w:overflowPunct/>
              <w:autoSpaceDE/>
              <w:autoSpaceDN/>
              <w:adjustRightInd/>
              <w:jc w:val="right"/>
              <w:textAlignment w:val="auto"/>
              <w:rPr>
                <w:rFonts w:ascii="Arial" w:hAnsi="Arial" w:cs="Arial"/>
                <w:b/>
                <w:u w:val="single"/>
                <w:lang w:val="en-US"/>
              </w:rPr>
            </w:pPr>
            <w:r w:rsidRPr="005974BD">
              <w:rPr>
                <w:rFonts w:ascii="Arial" w:hAnsi="Arial" w:cs="Arial"/>
                <w:b/>
                <w:u w:val="single"/>
                <w:lang w:val="en-US"/>
              </w:rPr>
              <w:t>TOTAL OEM SUPPORT</w:t>
            </w:r>
          </w:p>
        </w:tc>
        <w:tc>
          <w:tcPr>
            <w:tcW w:w="709" w:type="dxa"/>
            <w:vAlign w:val="center"/>
          </w:tcPr>
          <w:p w14:paraId="35C637C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1055E85E"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4AC01E4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4756C2F1"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R</w:t>
            </w:r>
          </w:p>
        </w:tc>
      </w:tr>
      <w:tr w:rsidR="00963F98" w:rsidRPr="005974BD" w14:paraId="7E5ACC03" w14:textId="77777777" w:rsidTr="00A76107">
        <w:tc>
          <w:tcPr>
            <w:tcW w:w="983" w:type="dxa"/>
            <w:shd w:val="clear" w:color="auto" w:fill="auto"/>
            <w:vAlign w:val="center"/>
          </w:tcPr>
          <w:p w14:paraId="0DF385F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52683FAF" w14:textId="77777777" w:rsidR="00963F98" w:rsidRPr="005974BD" w:rsidRDefault="00963F98" w:rsidP="00A76107">
            <w:pPr>
              <w:overflowPunct/>
              <w:autoSpaceDE/>
              <w:autoSpaceDN/>
              <w:adjustRightInd/>
              <w:textAlignment w:val="auto"/>
              <w:rPr>
                <w:rFonts w:ascii="Arial" w:hAnsi="Arial" w:cs="Arial"/>
                <w:b/>
                <w:lang w:val="en-US"/>
              </w:rPr>
            </w:pPr>
          </w:p>
        </w:tc>
        <w:tc>
          <w:tcPr>
            <w:tcW w:w="709" w:type="dxa"/>
            <w:vAlign w:val="center"/>
          </w:tcPr>
          <w:p w14:paraId="045FF15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6FB99AF9"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3E7B278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15A88DF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0F7A152C" w14:textId="77777777" w:rsidTr="00A76107">
        <w:tc>
          <w:tcPr>
            <w:tcW w:w="983" w:type="dxa"/>
            <w:shd w:val="clear" w:color="auto" w:fill="auto"/>
            <w:vAlign w:val="center"/>
          </w:tcPr>
          <w:p w14:paraId="7C519163"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3</w:t>
            </w:r>
          </w:p>
        </w:tc>
        <w:tc>
          <w:tcPr>
            <w:tcW w:w="5102" w:type="dxa"/>
            <w:shd w:val="clear" w:color="auto" w:fill="auto"/>
            <w:vAlign w:val="bottom"/>
          </w:tcPr>
          <w:p w14:paraId="60437E5F" w14:textId="77777777" w:rsidR="00963F98" w:rsidRPr="005974BD" w:rsidRDefault="00963F98" w:rsidP="00A76107">
            <w:pPr>
              <w:overflowPunct/>
              <w:autoSpaceDE/>
              <w:autoSpaceDN/>
              <w:adjustRightInd/>
              <w:textAlignment w:val="auto"/>
              <w:rPr>
                <w:rFonts w:ascii="Arial" w:hAnsi="Arial" w:cs="Arial"/>
                <w:b/>
                <w:lang w:val="en-US"/>
              </w:rPr>
            </w:pPr>
            <w:r w:rsidRPr="005974BD">
              <w:rPr>
                <w:rFonts w:ascii="Arial" w:hAnsi="Arial" w:cs="Arial"/>
                <w:b/>
                <w:lang w:val="en-US"/>
              </w:rPr>
              <w:t>SPARES - AS AND WHEN REQUIRED</w:t>
            </w:r>
          </w:p>
        </w:tc>
        <w:tc>
          <w:tcPr>
            <w:tcW w:w="709" w:type="dxa"/>
            <w:vAlign w:val="center"/>
          </w:tcPr>
          <w:p w14:paraId="1853E2A6" w14:textId="77777777" w:rsidR="00963F98" w:rsidRPr="007A3D2C" w:rsidRDefault="00963F98" w:rsidP="00A76107">
            <w:pPr>
              <w:overflowPunct/>
              <w:autoSpaceDE/>
              <w:autoSpaceDN/>
              <w:adjustRightInd/>
              <w:spacing w:line="288" w:lineRule="auto"/>
              <w:jc w:val="center"/>
              <w:textAlignment w:val="auto"/>
              <w:rPr>
                <w:rFonts w:ascii="Arial" w:hAnsi="Arial" w:cs="Arial"/>
                <w:caps/>
                <w:color w:val="000000" w:themeColor="text1"/>
                <w:lang w:val="en-US"/>
              </w:rPr>
            </w:pPr>
          </w:p>
        </w:tc>
        <w:tc>
          <w:tcPr>
            <w:tcW w:w="851" w:type="dxa"/>
            <w:vAlign w:val="center"/>
          </w:tcPr>
          <w:p w14:paraId="652AAF80"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319BC05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3F2F2A6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78BFB2C4" w14:textId="77777777" w:rsidTr="00A76107">
        <w:trPr>
          <w:trHeight w:val="536"/>
        </w:trPr>
        <w:tc>
          <w:tcPr>
            <w:tcW w:w="983" w:type="dxa"/>
            <w:shd w:val="clear" w:color="auto" w:fill="auto"/>
            <w:vAlign w:val="center"/>
          </w:tcPr>
          <w:p w14:paraId="598B007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3.1</w:t>
            </w:r>
          </w:p>
        </w:tc>
        <w:tc>
          <w:tcPr>
            <w:tcW w:w="5102" w:type="dxa"/>
            <w:shd w:val="clear" w:color="auto" w:fill="auto"/>
            <w:vAlign w:val="center"/>
          </w:tcPr>
          <w:p w14:paraId="449DBA02" w14:textId="77777777" w:rsidR="00963F98" w:rsidRPr="00B1347A" w:rsidRDefault="00963F98" w:rsidP="00A76107">
            <w:pPr>
              <w:overflowPunct/>
              <w:autoSpaceDE/>
              <w:autoSpaceDN/>
              <w:adjustRightInd/>
              <w:textAlignment w:val="auto"/>
              <w:rPr>
                <w:rFonts w:ascii="Arial" w:hAnsi="Arial" w:cs="Arial"/>
                <w:highlight w:val="yellow"/>
                <w:lang w:val="en-US"/>
              </w:rPr>
            </w:pPr>
            <w:r>
              <w:rPr>
                <w:rFonts w:ascii="Arial" w:hAnsi="Arial" w:cs="Arial"/>
                <w:lang w:val="en-US"/>
              </w:rPr>
              <w:t>H3C S7510X (L</w:t>
            </w:r>
            <w:r w:rsidRPr="00813CF1">
              <w:rPr>
                <w:rFonts w:ascii="Arial" w:hAnsi="Arial" w:cs="Arial"/>
                <w:lang w:val="en-US"/>
              </w:rPr>
              <w:t>S</w:t>
            </w:r>
            <w:r>
              <w:rPr>
                <w:rFonts w:ascii="Arial" w:hAnsi="Arial" w:cs="Arial"/>
                <w:lang w:val="en-US"/>
              </w:rPr>
              <w:t>-</w:t>
            </w:r>
            <w:r w:rsidRPr="00813CF1">
              <w:rPr>
                <w:rFonts w:ascii="Arial" w:hAnsi="Arial" w:cs="Arial"/>
                <w:lang w:val="en-US"/>
              </w:rPr>
              <w:t>75</w:t>
            </w:r>
            <w:r w:rsidRPr="00D9556C">
              <w:rPr>
                <w:rFonts w:ascii="Arial" w:hAnsi="Arial" w:cs="Arial"/>
                <w:lang w:val="en-US"/>
              </w:rPr>
              <w:t>10X</w:t>
            </w:r>
            <w:r>
              <w:rPr>
                <w:rFonts w:ascii="Arial" w:hAnsi="Arial" w:cs="Arial"/>
                <w:lang w:val="en-US"/>
              </w:rPr>
              <w:t>-PoE-GL)</w:t>
            </w:r>
            <w:r w:rsidRPr="00D9556C">
              <w:rPr>
                <w:rFonts w:ascii="Arial" w:hAnsi="Arial" w:cs="Arial"/>
                <w:lang w:val="en-US"/>
              </w:rPr>
              <w:t xml:space="preserve"> Network Switch or latest equivalent </w:t>
            </w:r>
            <w:r>
              <w:rPr>
                <w:rFonts w:ascii="Arial" w:hAnsi="Arial" w:cs="Arial"/>
                <w:lang w:val="en-US"/>
              </w:rPr>
              <w:t>–</w:t>
            </w:r>
            <w:r w:rsidRPr="00D9556C">
              <w:rPr>
                <w:rFonts w:ascii="Arial" w:hAnsi="Arial" w:cs="Arial"/>
                <w:lang w:val="en-US"/>
              </w:rPr>
              <w:t xml:space="preserve"> modules</w:t>
            </w:r>
          </w:p>
        </w:tc>
        <w:tc>
          <w:tcPr>
            <w:tcW w:w="709" w:type="dxa"/>
            <w:vAlign w:val="center"/>
          </w:tcPr>
          <w:p w14:paraId="71F5C454" w14:textId="77777777" w:rsidR="00963F98" w:rsidRPr="007A3D2C" w:rsidRDefault="00963F98" w:rsidP="00A76107">
            <w:pPr>
              <w:overflowPunct/>
              <w:autoSpaceDE/>
              <w:autoSpaceDN/>
              <w:adjustRightInd/>
              <w:spacing w:line="288" w:lineRule="auto"/>
              <w:jc w:val="center"/>
              <w:textAlignment w:val="auto"/>
              <w:rPr>
                <w:rFonts w:ascii="Arial" w:hAnsi="Arial" w:cs="Arial"/>
                <w:caps/>
                <w:color w:val="000000" w:themeColor="text1"/>
                <w:lang w:val="en-US"/>
              </w:rPr>
            </w:pPr>
            <w:r w:rsidRPr="007A3D2C">
              <w:rPr>
                <w:rFonts w:ascii="Arial" w:hAnsi="Arial" w:cs="Arial"/>
                <w:caps/>
                <w:color w:val="000000" w:themeColor="text1"/>
                <w:lang w:val="en-US"/>
              </w:rPr>
              <w:t>1</w:t>
            </w:r>
          </w:p>
        </w:tc>
        <w:tc>
          <w:tcPr>
            <w:tcW w:w="851" w:type="dxa"/>
            <w:vAlign w:val="center"/>
          </w:tcPr>
          <w:p w14:paraId="7C79B00A"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Pr>
                <w:rFonts w:ascii="Arial" w:hAnsi="Arial" w:cs="Arial"/>
                <w:lang w:eastAsia="en-GB"/>
              </w:rPr>
              <w:t>Each</w:t>
            </w:r>
          </w:p>
        </w:tc>
        <w:tc>
          <w:tcPr>
            <w:tcW w:w="1134" w:type="dxa"/>
            <w:vAlign w:val="center"/>
          </w:tcPr>
          <w:p w14:paraId="636374A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R</w:t>
            </w:r>
          </w:p>
        </w:tc>
        <w:tc>
          <w:tcPr>
            <w:tcW w:w="1391" w:type="dxa"/>
            <w:vAlign w:val="center"/>
          </w:tcPr>
          <w:p w14:paraId="797E2E3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R</w:t>
            </w:r>
          </w:p>
        </w:tc>
      </w:tr>
      <w:tr w:rsidR="00963F98" w:rsidRPr="005974BD" w14:paraId="636B6543" w14:textId="77777777" w:rsidTr="00A76107">
        <w:tc>
          <w:tcPr>
            <w:tcW w:w="983" w:type="dxa"/>
            <w:shd w:val="clear" w:color="auto" w:fill="auto"/>
            <w:vAlign w:val="center"/>
          </w:tcPr>
          <w:p w14:paraId="6D3A11CC"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3.1.1</w:t>
            </w:r>
          </w:p>
        </w:tc>
        <w:tc>
          <w:tcPr>
            <w:tcW w:w="5102" w:type="dxa"/>
            <w:shd w:val="clear" w:color="auto" w:fill="auto"/>
            <w:vAlign w:val="center"/>
          </w:tcPr>
          <w:p w14:paraId="67C99E0B" w14:textId="77777777" w:rsidR="00963F98" w:rsidRPr="00B1347A" w:rsidRDefault="00963F98" w:rsidP="00A76107">
            <w:pPr>
              <w:overflowPunct/>
              <w:autoSpaceDE/>
              <w:autoSpaceDN/>
              <w:adjustRightInd/>
              <w:textAlignment w:val="auto"/>
              <w:rPr>
                <w:rFonts w:ascii="Arial" w:hAnsi="Arial" w:cs="Arial"/>
                <w:highlight w:val="yellow"/>
                <w:lang w:val="en-US"/>
              </w:rPr>
            </w:pPr>
            <w:r w:rsidRPr="003E5BD8">
              <w:rPr>
                <w:rFonts w:ascii="Arial" w:hAnsi="Arial" w:cs="Arial"/>
                <w:lang w:val="en-US"/>
              </w:rPr>
              <w:t>Power Supply Unit (LSQM1AC2800-GL) X 2</w:t>
            </w:r>
          </w:p>
        </w:tc>
        <w:tc>
          <w:tcPr>
            <w:tcW w:w="709" w:type="dxa"/>
            <w:vAlign w:val="center"/>
          </w:tcPr>
          <w:p w14:paraId="3CC0EB3B"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500D0B1A"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1F6FC807"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1E597762"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69459EF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2EF0B56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31ADA24D" w14:textId="77777777" w:rsidTr="00A76107">
        <w:tc>
          <w:tcPr>
            <w:tcW w:w="983" w:type="dxa"/>
            <w:shd w:val="clear" w:color="auto" w:fill="auto"/>
            <w:vAlign w:val="center"/>
          </w:tcPr>
          <w:p w14:paraId="2A18B46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3.1.2</w:t>
            </w:r>
          </w:p>
        </w:tc>
        <w:tc>
          <w:tcPr>
            <w:tcW w:w="5102" w:type="dxa"/>
            <w:shd w:val="clear" w:color="auto" w:fill="auto"/>
            <w:vAlign w:val="center"/>
          </w:tcPr>
          <w:p w14:paraId="10CE8175" w14:textId="77777777" w:rsidR="00963F98" w:rsidRPr="008E2B63" w:rsidRDefault="00963F98" w:rsidP="00A76107">
            <w:pPr>
              <w:overflowPunct/>
              <w:autoSpaceDE/>
              <w:autoSpaceDN/>
              <w:adjustRightInd/>
              <w:textAlignment w:val="auto"/>
              <w:rPr>
                <w:rFonts w:ascii="Arial" w:hAnsi="Arial" w:cs="Arial"/>
                <w:lang w:val="en-US"/>
              </w:rPr>
            </w:pPr>
            <w:r w:rsidRPr="008E2B63">
              <w:rPr>
                <w:rFonts w:ascii="Arial" w:hAnsi="Arial" w:cs="Arial"/>
                <w:lang w:val="en-US"/>
              </w:rPr>
              <w:t xml:space="preserve">48  </w:t>
            </w:r>
            <w:r>
              <w:rPr>
                <w:rFonts w:ascii="Arial" w:hAnsi="Arial" w:cs="Arial"/>
                <w:lang w:val="en-US"/>
              </w:rPr>
              <w:t xml:space="preserve">Port </w:t>
            </w:r>
            <w:r w:rsidRPr="008E2B63">
              <w:rPr>
                <w:rFonts w:ascii="Arial" w:hAnsi="Arial" w:cs="Arial"/>
                <w:lang w:val="en-US"/>
              </w:rPr>
              <w:t>LSQM1TGS24QSFD0 X 2</w:t>
            </w:r>
          </w:p>
          <w:p w14:paraId="5D492065" w14:textId="77777777" w:rsidR="00963F98" w:rsidRPr="008E2B63" w:rsidRDefault="00963F98" w:rsidP="0053035A">
            <w:pPr>
              <w:pStyle w:val="ListParagraph"/>
              <w:numPr>
                <w:ilvl w:val="0"/>
                <w:numId w:val="87"/>
              </w:numPr>
              <w:overflowPunct/>
              <w:autoSpaceDE/>
              <w:autoSpaceDN/>
              <w:adjustRightInd/>
              <w:textAlignment w:val="auto"/>
              <w:rPr>
                <w:rFonts w:ascii="Arial" w:hAnsi="Arial" w:cs="Arial"/>
                <w:lang w:val="en-US"/>
              </w:rPr>
            </w:pPr>
            <w:r w:rsidRPr="008E2B63">
              <w:rPr>
                <w:rFonts w:ascii="Arial" w:hAnsi="Arial" w:cs="Arial"/>
                <w:lang w:val="en-US"/>
              </w:rPr>
              <w:t>10GBASE-R-SFP+</w:t>
            </w:r>
          </w:p>
          <w:p w14:paraId="596CBA0D" w14:textId="77777777" w:rsidR="00963F98" w:rsidRPr="008E2B63" w:rsidRDefault="00963F98" w:rsidP="0053035A">
            <w:pPr>
              <w:pStyle w:val="ListParagraph"/>
              <w:numPr>
                <w:ilvl w:val="0"/>
                <w:numId w:val="87"/>
              </w:numPr>
              <w:overflowPunct/>
              <w:autoSpaceDE/>
              <w:autoSpaceDN/>
              <w:adjustRightInd/>
              <w:textAlignment w:val="auto"/>
              <w:rPr>
                <w:rFonts w:ascii="Arial" w:hAnsi="Arial" w:cs="Arial"/>
                <w:lang w:val="en-US"/>
              </w:rPr>
            </w:pPr>
            <w:r w:rsidRPr="008E2B63">
              <w:rPr>
                <w:rFonts w:ascii="Arial" w:hAnsi="Arial" w:cs="Arial"/>
                <w:lang w:val="en-US"/>
              </w:rPr>
              <w:t>40GBASE-R-QSFP+</w:t>
            </w:r>
          </w:p>
          <w:p w14:paraId="3B2A6C20" w14:textId="77777777" w:rsidR="00963F98" w:rsidRPr="008E2B63" w:rsidRDefault="00963F98" w:rsidP="0053035A">
            <w:pPr>
              <w:pStyle w:val="ListParagraph"/>
              <w:numPr>
                <w:ilvl w:val="0"/>
                <w:numId w:val="87"/>
              </w:numPr>
              <w:overflowPunct/>
              <w:autoSpaceDE/>
              <w:autoSpaceDN/>
              <w:adjustRightInd/>
              <w:textAlignment w:val="auto"/>
              <w:rPr>
                <w:rFonts w:ascii="Arial" w:hAnsi="Arial" w:cs="Arial"/>
                <w:lang w:val="en-US"/>
              </w:rPr>
            </w:pPr>
            <w:r w:rsidRPr="008E2B63">
              <w:rPr>
                <w:rFonts w:ascii="Arial" w:hAnsi="Arial" w:cs="Arial"/>
                <w:lang w:val="en-US"/>
              </w:rPr>
              <w:t>100GBASE-R-QSFP28</w:t>
            </w:r>
          </w:p>
        </w:tc>
        <w:tc>
          <w:tcPr>
            <w:tcW w:w="709" w:type="dxa"/>
            <w:vAlign w:val="center"/>
          </w:tcPr>
          <w:p w14:paraId="6582D493"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6721FA25"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1D86491E"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43AFB80C"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47348E6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4647204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F090668" w14:textId="77777777" w:rsidTr="00A76107">
        <w:tc>
          <w:tcPr>
            <w:tcW w:w="983" w:type="dxa"/>
            <w:shd w:val="clear" w:color="auto" w:fill="auto"/>
            <w:vAlign w:val="center"/>
          </w:tcPr>
          <w:p w14:paraId="6D38366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3.1.3</w:t>
            </w:r>
          </w:p>
        </w:tc>
        <w:tc>
          <w:tcPr>
            <w:tcW w:w="5102" w:type="dxa"/>
            <w:shd w:val="clear" w:color="auto" w:fill="auto"/>
            <w:vAlign w:val="center"/>
          </w:tcPr>
          <w:p w14:paraId="208B930A" w14:textId="77777777" w:rsidR="00963F98" w:rsidRPr="008E2B63" w:rsidRDefault="00963F98" w:rsidP="00A76107">
            <w:pPr>
              <w:overflowPunct/>
              <w:autoSpaceDE/>
              <w:autoSpaceDN/>
              <w:adjustRightInd/>
              <w:textAlignment w:val="auto"/>
              <w:rPr>
                <w:rFonts w:ascii="Arial" w:hAnsi="Arial" w:cs="Arial"/>
                <w:lang w:val="en-US"/>
              </w:rPr>
            </w:pPr>
            <w:r w:rsidRPr="008E2B63">
              <w:rPr>
                <w:rFonts w:ascii="Arial" w:hAnsi="Arial" w:cs="Arial"/>
                <w:lang w:val="en-US"/>
              </w:rPr>
              <w:t xml:space="preserve">24 </w:t>
            </w:r>
            <w:r>
              <w:rPr>
                <w:rFonts w:ascii="Arial" w:hAnsi="Arial" w:cs="Arial"/>
                <w:lang w:val="en-US"/>
              </w:rPr>
              <w:t>Port</w:t>
            </w:r>
            <w:r w:rsidRPr="008E2B63">
              <w:rPr>
                <w:rFonts w:ascii="Arial" w:hAnsi="Arial" w:cs="Arial"/>
                <w:lang w:val="en-US"/>
              </w:rPr>
              <w:t xml:space="preserve"> LSQM1TGS16FD0 10GBASE-R-SFP+ X 1</w:t>
            </w:r>
          </w:p>
        </w:tc>
        <w:tc>
          <w:tcPr>
            <w:tcW w:w="709" w:type="dxa"/>
            <w:vAlign w:val="center"/>
          </w:tcPr>
          <w:p w14:paraId="2594B216"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5480CC75"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6C3095DE"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1EF25F09"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533499A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23F6D2F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7BF1BFC" w14:textId="77777777" w:rsidTr="00A76107">
        <w:tc>
          <w:tcPr>
            <w:tcW w:w="983" w:type="dxa"/>
            <w:shd w:val="clear" w:color="auto" w:fill="auto"/>
            <w:vAlign w:val="center"/>
          </w:tcPr>
          <w:p w14:paraId="28479D1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3.1.4</w:t>
            </w:r>
          </w:p>
        </w:tc>
        <w:tc>
          <w:tcPr>
            <w:tcW w:w="5102" w:type="dxa"/>
            <w:shd w:val="clear" w:color="auto" w:fill="auto"/>
            <w:vAlign w:val="center"/>
          </w:tcPr>
          <w:p w14:paraId="5E628F56" w14:textId="77777777" w:rsidR="00963F98" w:rsidRDefault="00963F98" w:rsidP="00A76107">
            <w:pPr>
              <w:overflowPunct/>
              <w:autoSpaceDE/>
              <w:autoSpaceDN/>
              <w:adjustRightInd/>
              <w:textAlignment w:val="auto"/>
              <w:rPr>
                <w:rFonts w:ascii="Arial" w:hAnsi="Arial" w:cs="Arial"/>
                <w:lang w:val="en-US"/>
              </w:rPr>
            </w:pPr>
            <w:r w:rsidRPr="008E2B63">
              <w:rPr>
                <w:rFonts w:ascii="Arial" w:hAnsi="Arial" w:cs="Arial"/>
                <w:lang w:val="en-US"/>
              </w:rPr>
              <w:t xml:space="preserve">Supervisor Engine 10GBASE-R-SFP+ (Active)    LSQM2TGS48SG0   </w:t>
            </w:r>
          </w:p>
          <w:p w14:paraId="0621CC7C" w14:textId="77777777" w:rsidR="00963F98" w:rsidRPr="008E2B63" w:rsidRDefault="00963F98" w:rsidP="00A76107">
            <w:pPr>
              <w:overflowPunct/>
              <w:autoSpaceDE/>
              <w:autoSpaceDN/>
              <w:adjustRightInd/>
              <w:textAlignment w:val="auto"/>
              <w:rPr>
                <w:rFonts w:ascii="Arial" w:hAnsi="Arial" w:cs="Arial"/>
                <w:lang w:val="en-US"/>
              </w:rPr>
            </w:pPr>
            <w:r>
              <w:rPr>
                <w:rFonts w:ascii="Arial" w:hAnsi="Arial" w:cs="Arial"/>
                <w:lang w:val="en-US"/>
              </w:rPr>
              <w:t xml:space="preserve">S/N: </w:t>
            </w:r>
            <w:r w:rsidRPr="008E2B63">
              <w:rPr>
                <w:rFonts w:ascii="Arial" w:hAnsi="Arial" w:cs="Arial"/>
                <w:lang w:val="en-US"/>
              </w:rPr>
              <w:t>210231A5PTX2250BG009</w:t>
            </w:r>
          </w:p>
        </w:tc>
        <w:tc>
          <w:tcPr>
            <w:tcW w:w="709" w:type="dxa"/>
            <w:vAlign w:val="center"/>
          </w:tcPr>
          <w:p w14:paraId="59AE5649"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103112ED"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45AFD0DC"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04EC5BB2"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7A8671FC"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12CFC4D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673F408F" w14:textId="77777777" w:rsidTr="00A76107">
        <w:trPr>
          <w:trHeight w:val="561"/>
        </w:trPr>
        <w:tc>
          <w:tcPr>
            <w:tcW w:w="983" w:type="dxa"/>
            <w:shd w:val="clear" w:color="auto" w:fill="auto"/>
            <w:vAlign w:val="center"/>
          </w:tcPr>
          <w:p w14:paraId="09A16F0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3.1.5</w:t>
            </w:r>
          </w:p>
        </w:tc>
        <w:tc>
          <w:tcPr>
            <w:tcW w:w="5102" w:type="dxa"/>
            <w:shd w:val="clear" w:color="auto" w:fill="auto"/>
            <w:vAlign w:val="center"/>
          </w:tcPr>
          <w:p w14:paraId="112C7F1D" w14:textId="77777777" w:rsidR="00963F98" w:rsidRDefault="00963F98" w:rsidP="00A76107">
            <w:pPr>
              <w:overflowPunct/>
              <w:autoSpaceDE/>
              <w:autoSpaceDN/>
              <w:adjustRightInd/>
              <w:textAlignment w:val="auto"/>
              <w:rPr>
                <w:rFonts w:ascii="Arial" w:hAnsi="Arial" w:cs="Arial"/>
                <w:lang w:val="en-US"/>
              </w:rPr>
            </w:pPr>
            <w:r w:rsidRPr="008E2B63">
              <w:rPr>
                <w:rFonts w:ascii="Arial" w:hAnsi="Arial" w:cs="Arial"/>
                <w:lang w:val="en-US"/>
              </w:rPr>
              <w:t xml:space="preserve">Supervisor Engine 10GBASE-R-SFP+  (Cold)      LSQM2TGS48SG0   </w:t>
            </w:r>
          </w:p>
          <w:p w14:paraId="731537C6" w14:textId="77777777" w:rsidR="00963F98" w:rsidRPr="008E2B63" w:rsidRDefault="00963F98" w:rsidP="00A76107">
            <w:pPr>
              <w:overflowPunct/>
              <w:autoSpaceDE/>
              <w:autoSpaceDN/>
              <w:adjustRightInd/>
              <w:textAlignment w:val="auto"/>
              <w:rPr>
                <w:rFonts w:ascii="Arial" w:hAnsi="Arial" w:cs="Arial"/>
                <w:lang w:val="en-US"/>
              </w:rPr>
            </w:pPr>
            <w:r>
              <w:rPr>
                <w:rFonts w:ascii="Arial" w:hAnsi="Arial" w:cs="Arial"/>
                <w:lang w:val="en-US"/>
              </w:rPr>
              <w:t xml:space="preserve">S/N: </w:t>
            </w:r>
            <w:r w:rsidRPr="008E2B63">
              <w:rPr>
                <w:rFonts w:ascii="Arial" w:hAnsi="Arial" w:cs="Arial"/>
                <w:lang w:val="en-US"/>
              </w:rPr>
              <w:t>210231A5PTX2250BG00D</w:t>
            </w:r>
          </w:p>
        </w:tc>
        <w:tc>
          <w:tcPr>
            <w:tcW w:w="709" w:type="dxa"/>
            <w:vAlign w:val="center"/>
          </w:tcPr>
          <w:p w14:paraId="1009A8A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w:t>
            </w:r>
          </w:p>
        </w:tc>
        <w:tc>
          <w:tcPr>
            <w:tcW w:w="851" w:type="dxa"/>
            <w:vAlign w:val="center"/>
          </w:tcPr>
          <w:p w14:paraId="5D971283"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07AE0642"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3A32BD36"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4791930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36C2B8F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C01054F" w14:textId="77777777" w:rsidTr="00A76107">
        <w:trPr>
          <w:trHeight w:val="590"/>
        </w:trPr>
        <w:tc>
          <w:tcPr>
            <w:tcW w:w="983" w:type="dxa"/>
            <w:shd w:val="clear" w:color="auto" w:fill="auto"/>
            <w:vAlign w:val="center"/>
          </w:tcPr>
          <w:p w14:paraId="009CA3D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3.3</w:t>
            </w:r>
          </w:p>
        </w:tc>
        <w:tc>
          <w:tcPr>
            <w:tcW w:w="5102" w:type="dxa"/>
            <w:shd w:val="clear" w:color="auto" w:fill="auto"/>
            <w:vAlign w:val="center"/>
          </w:tcPr>
          <w:p w14:paraId="144531B1"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lang w:val="en-US"/>
              </w:rPr>
              <w:t xml:space="preserve">Cisco 2960s Network Switch </w:t>
            </w:r>
          </w:p>
        </w:tc>
        <w:tc>
          <w:tcPr>
            <w:tcW w:w="709" w:type="dxa"/>
            <w:vAlign w:val="center"/>
          </w:tcPr>
          <w:p w14:paraId="3D8FFF96"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5</w:t>
            </w:r>
          </w:p>
        </w:tc>
        <w:tc>
          <w:tcPr>
            <w:tcW w:w="851" w:type="dxa"/>
            <w:vAlign w:val="center"/>
          </w:tcPr>
          <w:p w14:paraId="584CE9E1"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19B550BB"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5BE6D04D"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40D206E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5460434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B674559" w14:textId="77777777" w:rsidTr="00A76107">
        <w:tc>
          <w:tcPr>
            <w:tcW w:w="983" w:type="dxa"/>
            <w:shd w:val="clear" w:color="auto" w:fill="auto"/>
            <w:vAlign w:val="center"/>
          </w:tcPr>
          <w:p w14:paraId="1E35625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3.4</w:t>
            </w:r>
          </w:p>
        </w:tc>
        <w:tc>
          <w:tcPr>
            <w:tcW w:w="5102" w:type="dxa"/>
            <w:shd w:val="clear" w:color="auto" w:fill="auto"/>
            <w:vAlign w:val="center"/>
          </w:tcPr>
          <w:p w14:paraId="010B929C" w14:textId="77777777" w:rsidR="00963F98" w:rsidRPr="005974BD" w:rsidRDefault="00963F98" w:rsidP="00A76107">
            <w:pPr>
              <w:overflowPunct/>
              <w:autoSpaceDE/>
              <w:autoSpaceDN/>
              <w:adjustRightInd/>
              <w:textAlignment w:val="auto"/>
              <w:rPr>
                <w:rFonts w:ascii="Arial" w:hAnsi="Arial"/>
                <w:lang w:val="en-US"/>
              </w:rPr>
            </w:pPr>
            <w:r w:rsidRPr="005974BD">
              <w:rPr>
                <w:rFonts w:ascii="Arial" w:hAnsi="Arial"/>
                <w:lang w:val="en-US"/>
              </w:rPr>
              <w:t>Cisco Nexus9000 C9396TX Network Switch Equipped with:</w:t>
            </w:r>
          </w:p>
          <w:p w14:paraId="340411B6" w14:textId="77777777" w:rsidR="00963F98" w:rsidRPr="005974BD" w:rsidRDefault="00963F98" w:rsidP="00A76107">
            <w:pPr>
              <w:overflowPunct/>
              <w:autoSpaceDE/>
              <w:autoSpaceDN/>
              <w:adjustRightInd/>
              <w:textAlignment w:val="auto"/>
              <w:rPr>
                <w:rFonts w:ascii="Arial" w:hAnsi="Arial"/>
                <w:lang w:val="en-US"/>
              </w:rPr>
            </w:pPr>
            <w:r w:rsidRPr="005974BD">
              <w:rPr>
                <w:rFonts w:ascii="Arial" w:hAnsi="Arial"/>
                <w:lang w:val="en-US"/>
              </w:rPr>
              <w:t>48 x 1/10G-T Ethernet Module   N9K-C9396T</w:t>
            </w:r>
          </w:p>
          <w:p w14:paraId="1B283EF3"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lang w:val="en-US"/>
              </w:rPr>
              <w:t xml:space="preserve">6 x 40G Ethernet Expansion Module  N9K-M6PQ </w:t>
            </w:r>
          </w:p>
        </w:tc>
        <w:tc>
          <w:tcPr>
            <w:tcW w:w="709" w:type="dxa"/>
            <w:vAlign w:val="center"/>
          </w:tcPr>
          <w:p w14:paraId="7203A85C"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3</w:t>
            </w:r>
          </w:p>
        </w:tc>
        <w:tc>
          <w:tcPr>
            <w:tcW w:w="851" w:type="dxa"/>
            <w:vAlign w:val="center"/>
          </w:tcPr>
          <w:p w14:paraId="115EBCD6" w14:textId="77777777" w:rsidR="00963F98" w:rsidRPr="005974BD" w:rsidRDefault="00963F98" w:rsidP="00A76107">
            <w:pPr>
              <w:overflowPunct/>
              <w:autoSpaceDE/>
              <w:autoSpaceDN/>
              <w:adjustRightInd/>
              <w:textAlignment w:val="auto"/>
              <w:rPr>
                <w:rFonts w:ascii="Arial" w:hAnsi="Arial" w:cs="Arial"/>
                <w:lang w:eastAsia="en-GB"/>
              </w:rPr>
            </w:pPr>
            <w:r w:rsidRPr="005974BD">
              <w:rPr>
                <w:rFonts w:ascii="Arial" w:hAnsi="Arial" w:cs="Arial"/>
                <w:lang w:eastAsia="en-GB"/>
              </w:rPr>
              <w:t>Each</w:t>
            </w:r>
          </w:p>
          <w:p w14:paraId="7A7F0CB8"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7717EAC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6B96988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253B285D" w14:textId="77777777" w:rsidTr="00A76107">
        <w:tc>
          <w:tcPr>
            <w:tcW w:w="983" w:type="dxa"/>
            <w:shd w:val="clear" w:color="auto" w:fill="auto"/>
            <w:vAlign w:val="center"/>
          </w:tcPr>
          <w:p w14:paraId="13DC1F0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3.5</w:t>
            </w:r>
          </w:p>
        </w:tc>
        <w:tc>
          <w:tcPr>
            <w:tcW w:w="5102" w:type="dxa"/>
            <w:shd w:val="clear" w:color="auto" w:fill="auto"/>
            <w:vAlign w:val="center"/>
          </w:tcPr>
          <w:p w14:paraId="7E9E41A0" w14:textId="77777777" w:rsidR="00963F98" w:rsidRPr="005974BD" w:rsidRDefault="00963F98" w:rsidP="00A76107">
            <w:pPr>
              <w:overflowPunct/>
              <w:autoSpaceDE/>
              <w:autoSpaceDN/>
              <w:adjustRightInd/>
              <w:textAlignment w:val="auto"/>
              <w:rPr>
                <w:rFonts w:ascii="Arial" w:hAnsi="Arial"/>
                <w:lang w:val="en-US"/>
              </w:rPr>
            </w:pPr>
            <w:r w:rsidRPr="005974BD">
              <w:rPr>
                <w:rFonts w:ascii="Arial" w:hAnsi="Arial"/>
                <w:lang w:val="en-US"/>
              </w:rPr>
              <w:t xml:space="preserve">Cisco C1600/C1700 Wireless Access Point or latest equivalent </w:t>
            </w:r>
          </w:p>
        </w:tc>
        <w:tc>
          <w:tcPr>
            <w:tcW w:w="709" w:type="dxa"/>
            <w:vAlign w:val="center"/>
          </w:tcPr>
          <w:p w14:paraId="18489648"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5</w:t>
            </w:r>
          </w:p>
        </w:tc>
        <w:tc>
          <w:tcPr>
            <w:tcW w:w="851" w:type="dxa"/>
            <w:vAlign w:val="center"/>
          </w:tcPr>
          <w:p w14:paraId="33BA0513"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0261773C"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7027D74A"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437B2F5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67D3038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36527952" w14:textId="77777777" w:rsidTr="00A76107">
        <w:tc>
          <w:tcPr>
            <w:tcW w:w="983" w:type="dxa"/>
            <w:shd w:val="clear" w:color="auto" w:fill="auto"/>
            <w:vAlign w:val="center"/>
          </w:tcPr>
          <w:p w14:paraId="698834D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3.6</w:t>
            </w:r>
          </w:p>
        </w:tc>
        <w:tc>
          <w:tcPr>
            <w:tcW w:w="5102" w:type="dxa"/>
            <w:shd w:val="clear" w:color="auto" w:fill="auto"/>
            <w:vAlign w:val="center"/>
          </w:tcPr>
          <w:p w14:paraId="29606A76"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lang w:val="en-US"/>
              </w:rPr>
              <w:t>Huawei S5720-52X-PWR-SI-AC Network Switch</w:t>
            </w:r>
          </w:p>
          <w:p w14:paraId="72E0ED7B" w14:textId="77777777" w:rsidR="00963F98" w:rsidRPr="005974BD" w:rsidRDefault="00963F98" w:rsidP="00A76107">
            <w:pPr>
              <w:overflowPunct/>
              <w:autoSpaceDE/>
              <w:autoSpaceDN/>
              <w:adjustRightInd/>
              <w:textAlignment w:val="auto"/>
              <w:rPr>
                <w:rFonts w:ascii="Arial" w:hAnsi="Arial"/>
                <w:lang w:val="en-US"/>
              </w:rPr>
            </w:pPr>
          </w:p>
        </w:tc>
        <w:tc>
          <w:tcPr>
            <w:tcW w:w="709" w:type="dxa"/>
            <w:vAlign w:val="center"/>
          </w:tcPr>
          <w:p w14:paraId="3A0385DD"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2</w:t>
            </w:r>
          </w:p>
        </w:tc>
        <w:tc>
          <w:tcPr>
            <w:tcW w:w="851" w:type="dxa"/>
            <w:vAlign w:val="center"/>
          </w:tcPr>
          <w:p w14:paraId="343344A1"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2DDCAA0F"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0574C590"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6BCBDD0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6EC67B0"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120AE1D" w14:textId="77777777" w:rsidTr="00A76107">
        <w:tc>
          <w:tcPr>
            <w:tcW w:w="983" w:type="dxa"/>
            <w:shd w:val="clear" w:color="auto" w:fill="auto"/>
            <w:vAlign w:val="center"/>
          </w:tcPr>
          <w:p w14:paraId="150502F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3.7</w:t>
            </w:r>
          </w:p>
        </w:tc>
        <w:tc>
          <w:tcPr>
            <w:tcW w:w="5102" w:type="dxa"/>
            <w:shd w:val="clear" w:color="auto" w:fill="auto"/>
            <w:vAlign w:val="center"/>
          </w:tcPr>
          <w:p w14:paraId="7C4FEF88"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cs="Arial"/>
                <w:lang w:val="en-US"/>
              </w:rPr>
              <w:t>Fortinet FAP-U421EV Access Point</w:t>
            </w:r>
          </w:p>
        </w:tc>
        <w:tc>
          <w:tcPr>
            <w:tcW w:w="709" w:type="dxa"/>
            <w:vAlign w:val="center"/>
          </w:tcPr>
          <w:p w14:paraId="21A535E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4</w:t>
            </w:r>
          </w:p>
        </w:tc>
        <w:tc>
          <w:tcPr>
            <w:tcW w:w="851" w:type="dxa"/>
            <w:vAlign w:val="center"/>
          </w:tcPr>
          <w:p w14:paraId="5A10F425"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p w14:paraId="57730F80" w14:textId="77777777" w:rsidR="00963F98" w:rsidRPr="005974BD" w:rsidRDefault="00963F98" w:rsidP="00A76107">
            <w:pPr>
              <w:overflowPunct/>
              <w:autoSpaceDE/>
              <w:autoSpaceDN/>
              <w:adjustRightInd/>
              <w:ind w:left="720" w:hanging="720"/>
              <w:textAlignment w:val="auto"/>
              <w:rPr>
                <w:rFonts w:ascii="Arial" w:hAnsi="Arial" w:cs="Arial"/>
                <w:lang w:eastAsia="en-GB"/>
              </w:rPr>
            </w:pPr>
            <w:r w:rsidRPr="005974BD">
              <w:rPr>
                <w:rFonts w:ascii="Arial" w:hAnsi="Arial" w:cs="Arial"/>
                <w:lang w:eastAsia="en-GB"/>
              </w:rPr>
              <w:t>Each</w:t>
            </w:r>
          </w:p>
          <w:p w14:paraId="74267617" w14:textId="77777777" w:rsidR="00963F98" w:rsidRPr="005974BD" w:rsidRDefault="00963F98" w:rsidP="00A76107">
            <w:pPr>
              <w:overflowPunct/>
              <w:autoSpaceDE/>
              <w:autoSpaceDN/>
              <w:adjustRightInd/>
              <w:ind w:left="720" w:hanging="720"/>
              <w:textAlignment w:val="auto"/>
              <w:rPr>
                <w:rFonts w:ascii="Arial" w:hAnsi="Arial" w:cs="Arial"/>
                <w:lang w:eastAsia="en-GB"/>
              </w:rPr>
            </w:pPr>
          </w:p>
        </w:tc>
        <w:tc>
          <w:tcPr>
            <w:tcW w:w="1134" w:type="dxa"/>
            <w:vAlign w:val="center"/>
          </w:tcPr>
          <w:p w14:paraId="028D535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2C2AAD7"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58297419" w14:textId="77777777" w:rsidTr="00A76107">
        <w:tc>
          <w:tcPr>
            <w:tcW w:w="983" w:type="dxa"/>
            <w:shd w:val="clear" w:color="auto" w:fill="auto"/>
            <w:vAlign w:val="center"/>
          </w:tcPr>
          <w:p w14:paraId="5DC434E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4B2E0767" w14:textId="77777777" w:rsidR="00963F98" w:rsidRPr="005974BD" w:rsidRDefault="00963F98" w:rsidP="00A76107">
            <w:pPr>
              <w:overflowPunct/>
              <w:autoSpaceDE/>
              <w:autoSpaceDN/>
              <w:adjustRightInd/>
              <w:ind w:left="720" w:hanging="720"/>
              <w:jc w:val="right"/>
              <w:textAlignment w:val="auto"/>
              <w:rPr>
                <w:rFonts w:ascii="Arial" w:hAnsi="Arial" w:cs="Arial"/>
                <w:b/>
                <w:u w:val="single"/>
                <w:lang w:val="en-US"/>
              </w:rPr>
            </w:pPr>
            <w:r w:rsidRPr="005974BD">
              <w:rPr>
                <w:rFonts w:ascii="Arial" w:hAnsi="Arial" w:cs="Arial"/>
                <w:b/>
                <w:u w:val="single"/>
                <w:lang w:val="en-US"/>
              </w:rPr>
              <w:t>TOTAL SPARES</w:t>
            </w:r>
          </w:p>
        </w:tc>
        <w:tc>
          <w:tcPr>
            <w:tcW w:w="709" w:type="dxa"/>
            <w:vAlign w:val="center"/>
          </w:tcPr>
          <w:p w14:paraId="3FDEDA40"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6367AF4D"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1BBD05F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3D9A011C"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R</w:t>
            </w:r>
          </w:p>
        </w:tc>
      </w:tr>
      <w:tr w:rsidR="00963F98" w:rsidRPr="005974BD" w14:paraId="41BFFA90" w14:textId="77777777" w:rsidTr="00A76107">
        <w:tc>
          <w:tcPr>
            <w:tcW w:w="983" w:type="dxa"/>
            <w:shd w:val="clear" w:color="auto" w:fill="auto"/>
            <w:vAlign w:val="center"/>
          </w:tcPr>
          <w:p w14:paraId="4957D69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49D16F0C" w14:textId="77777777" w:rsidR="00963F98" w:rsidRPr="005974BD" w:rsidRDefault="00963F98" w:rsidP="00A76107">
            <w:pPr>
              <w:overflowPunct/>
              <w:autoSpaceDE/>
              <w:autoSpaceDN/>
              <w:adjustRightInd/>
              <w:ind w:left="720" w:hanging="720"/>
              <w:jc w:val="right"/>
              <w:textAlignment w:val="auto"/>
              <w:rPr>
                <w:rFonts w:ascii="Arial" w:hAnsi="Arial" w:cs="Arial"/>
                <w:b/>
                <w:u w:val="single"/>
                <w:lang w:val="en-US"/>
              </w:rPr>
            </w:pPr>
          </w:p>
        </w:tc>
        <w:tc>
          <w:tcPr>
            <w:tcW w:w="709" w:type="dxa"/>
            <w:vAlign w:val="center"/>
          </w:tcPr>
          <w:p w14:paraId="029DFEAC"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023FC1C3"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62F90EF0"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07BEE76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069BDD9B" w14:textId="77777777" w:rsidTr="00A76107">
        <w:tc>
          <w:tcPr>
            <w:tcW w:w="983" w:type="dxa"/>
            <w:shd w:val="clear" w:color="auto" w:fill="auto"/>
            <w:vAlign w:val="center"/>
          </w:tcPr>
          <w:p w14:paraId="7CFC3D3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4</w:t>
            </w:r>
          </w:p>
        </w:tc>
        <w:tc>
          <w:tcPr>
            <w:tcW w:w="5102" w:type="dxa"/>
            <w:shd w:val="clear" w:color="auto" w:fill="auto"/>
            <w:vAlign w:val="bottom"/>
          </w:tcPr>
          <w:p w14:paraId="73C5CEE1" w14:textId="77777777" w:rsidR="00963F98" w:rsidRPr="005974BD" w:rsidRDefault="00963F98" w:rsidP="00A76107">
            <w:pPr>
              <w:overflowPunct/>
              <w:autoSpaceDE/>
              <w:autoSpaceDN/>
              <w:adjustRightInd/>
              <w:ind w:left="720" w:hanging="720"/>
              <w:textAlignment w:val="auto"/>
              <w:rPr>
                <w:rFonts w:ascii="Arial" w:hAnsi="Arial" w:cs="Arial"/>
                <w:b/>
                <w:u w:val="single"/>
                <w:lang w:val="en-US"/>
              </w:rPr>
            </w:pPr>
            <w:r w:rsidRPr="005974BD">
              <w:rPr>
                <w:rFonts w:ascii="Arial" w:hAnsi="Arial" w:cs="Arial"/>
                <w:b/>
                <w:u w:val="single"/>
                <w:lang w:val="en-US"/>
              </w:rPr>
              <w:t>NETWORK RESOURCE ADHOC</w:t>
            </w:r>
          </w:p>
        </w:tc>
        <w:tc>
          <w:tcPr>
            <w:tcW w:w="709" w:type="dxa"/>
            <w:vAlign w:val="center"/>
          </w:tcPr>
          <w:p w14:paraId="069E94D6"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p>
        </w:tc>
        <w:tc>
          <w:tcPr>
            <w:tcW w:w="851" w:type="dxa"/>
            <w:vAlign w:val="center"/>
          </w:tcPr>
          <w:p w14:paraId="0CC09C67"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543CD9E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3D8085D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11C10C95" w14:textId="77777777" w:rsidTr="00A76107">
        <w:trPr>
          <w:trHeight w:val="344"/>
        </w:trPr>
        <w:tc>
          <w:tcPr>
            <w:tcW w:w="983" w:type="dxa"/>
            <w:shd w:val="clear" w:color="auto" w:fill="auto"/>
            <w:vAlign w:val="center"/>
          </w:tcPr>
          <w:p w14:paraId="24913BE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4.1</w:t>
            </w:r>
          </w:p>
        </w:tc>
        <w:tc>
          <w:tcPr>
            <w:tcW w:w="5102" w:type="dxa"/>
            <w:shd w:val="clear" w:color="auto" w:fill="auto"/>
          </w:tcPr>
          <w:p w14:paraId="72B305E5" w14:textId="77777777" w:rsidR="00963F98" w:rsidRPr="00697317" w:rsidRDefault="00963F98" w:rsidP="00A76107">
            <w:pPr>
              <w:rPr>
                <w:rFonts w:ascii="Arial" w:hAnsi="Arial" w:cs="Arial"/>
              </w:rPr>
            </w:pPr>
            <w:r w:rsidRPr="00697317">
              <w:rPr>
                <w:rFonts w:ascii="Arial" w:hAnsi="Arial" w:cs="Arial"/>
              </w:rPr>
              <w:t>Network Engineer Level 1</w:t>
            </w:r>
          </w:p>
        </w:tc>
        <w:tc>
          <w:tcPr>
            <w:tcW w:w="709" w:type="dxa"/>
            <w:vAlign w:val="center"/>
          </w:tcPr>
          <w:p w14:paraId="58F61641"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73C0A363"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4048FCC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4B15789D"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2539327D" w14:textId="77777777" w:rsidTr="00A76107">
        <w:trPr>
          <w:trHeight w:val="344"/>
        </w:trPr>
        <w:tc>
          <w:tcPr>
            <w:tcW w:w="983" w:type="dxa"/>
            <w:shd w:val="clear" w:color="auto" w:fill="auto"/>
            <w:vAlign w:val="center"/>
          </w:tcPr>
          <w:p w14:paraId="360C790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4.2</w:t>
            </w:r>
          </w:p>
        </w:tc>
        <w:tc>
          <w:tcPr>
            <w:tcW w:w="5102" w:type="dxa"/>
            <w:shd w:val="clear" w:color="auto" w:fill="auto"/>
          </w:tcPr>
          <w:p w14:paraId="178C1DFF" w14:textId="77777777" w:rsidR="00963F98" w:rsidRPr="00697317" w:rsidRDefault="00963F98" w:rsidP="00A76107">
            <w:pPr>
              <w:rPr>
                <w:rFonts w:ascii="Arial" w:hAnsi="Arial" w:cs="Arial"/>
              </w:rPr>
            </w:pPr>
            <w:r w:rsidRPr="00697317">
              <w:rPr>
                <w:rFonts w:ascii="Arial" w:hAnsi="Arial" w:cs="Arial"/>
              </w:rPr>
              <w:t>Network Engineer Level 2</w:t>
            </w:r>
          </w:p>
        </w:tc>
        <w:tc>
          <w:tcPr>
            <w:tcW w:w="709" w:type="dxa"/>
            <w:vAlign w:val="center"/>
          </w:tcPr>
          <w:p w14:paraId="75677D4D"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1E3EDF9F"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6D1598EC"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0987E7B"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764BEFC0" w14:textId="77777777" w:rsidTr="00A76107">
        <w:trPr>
          <w:trHeight w:val="344"/>
        </w:trPr>
        <w:tc>
          <w:tcPr>
            <w:tcW w:w="983" w:type="dxa"/>
            <w:shd w:val="clear" w:color="auto" w:fill="auto"/>
            <w:vAlign w:val="center"/>
          </w:tcPr>
          <w:p w14:paraId="1E52BE5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4.3</w:t>
            </w:r>
          </w:p>
        </w:tc>
        <w:tc>
          <w:tcPr>
            <w:tcW w:w="5102" w:type="dxa"/>
            <w:shd w:val="clear" w:color="auto" w:fill="auto"/>
          </w:tcPr>
          <w:p w14:paraId="675D4D79" w14:textId="77777777" w:rsidR="00963F98" w:rsidRPr="00697317" w:rsidRDefault="00963F98" w:rsidP="00A76107">
            <w:pPr>
              <w:rPr>
                <w:rFonts w:ascii="Arial" w:hAnsi="Arial" w:cs="Arial"/>
              </w:rPr>
            </w:pPr>
            <w:r w:rsidRPr="00697317">
              <w:rPr>
                <w:rFonts w:ascii="Arial" w:hAnsi="Arial" w:cs="Arial"/>
              </w:rPr>
              <w:t>Network Engineer Level 3</w:t>
            </w:r>
          </w:p>
        </w:tc>
        <w:tc>
          <w:tcPr>
            <w:tcW w:w="709" w:type="dxa"/>
            <w:vAlign w:val="center"/>
          </w:tcPr>
          <w:p w14:paraId="0171FF71"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0D61356C"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654B198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0D1EEBE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10BB0AB5" w14:textId="77777777" w:rsidTr="00A76107">
        <w:trPr>
          <w:trHeight w:val="344"/>
        </w:trPr>
        <w:tc>
          <w:tcPr>
            <w:tcW w:w="983" w:type="dxa"/>
            <w:shd w:val="clear" w:color="auto" w:fill="auto"/>
            <w:vAlign w:val="center"/>
          </w:tcPr>
          <w:p w14:paraId="5A3990DC"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4.4</w:t>
            </w:r>
          </w:p>
        </w:tc>
        <w:tc>
          <w:tcPr>
            <w:tcW w:w="5102" w:type="dxa"/>
            <w:shd w:val="clear" w:color="auto" w:fill="auto"/>
            <w:vAlign w:val="center"/>
          </w:tcPr>
          <w:p w14:paraId="6D77285A" w14:textId="77777777" w:rsidR="00963F98" w:rsidRPr="005974BD" w:rsidRDefault="00963F98" w:rsidP="00A76107">
            <w:pPr>
              <w:overflowPunct/>
              <w:autoSpaceDE/>
              <w:autoSpaceDN/>
              <w:adjustRightInd/>
              <w:ind w:left="720" w:hanging="720"/>
              <w:textAlignment w:val="auto"/>
              <w:rPr>
                <w:rFonts w:ascii="Arial" w:hAnsi="Arial"/>
                <w:lang w:val="en-US"/>
              </w:rPr>
            </w:pPr>
            <w:r w:rsidRPr="005974BD">
              <w:rPr>
                <w:rFonts w:ascii="Arial" w:hAnsi="Arial" w:cs="Arial"/>
                <w:lang w:val="en-US"/>
              </w:rPr>
              <w:t>Network Engineer Level 4</w:t>
            </w:r>
          </w:p>
        </w:tc>
        <w:tc>
          <w:tcPr>
            <w:tcW w:w="709" w:type="dxa"/>
            <w:vAlign w:val="center"/>
          </w:tcPr>
          <w:p w14:paraId="0F53FC2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288</w:t>
            </w:r>
          </w:p>
        </w:tc>
        <w:tc>
          <w:tcPr>
            <w:tcW w:w="851" w:type="dxa"/>
            <w:vAlign w:val="center"/>
          </w:tcPr>
          <w:p w14:paraId="23FC6C82"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25DB8DF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2E3302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58EE4E1" w14:textId="77777777" w:rsidTr="00A76107">
        <w:trPr>
          <w:trHeight w:val="406"/>
        </w:trPr>
        <w:tc>
          <w:tcPr>
            <w:tcW w:w="983" w:type="dxa"/>
            <w:shd w:val="clear" w:color="auto" w:fill="auto"/>
            <w:vAlign w:val="center"/>
          </w:tcPr>
          <w:p w14:paraId="7296809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4.5</w:t>
            </w:r>
          </w:p>
        </w:tc>
        <w:tc>
          <w:tcPr>
            <w:tcW w:w="5102" w:type="dxa"/>
            <w:shd w:val="clear" w:color="auto" w:fill="auto"/>
            <w:vAlign w:val="center"/>
          </w:tcPr>
          <w:p w14:paraId="12D11673" w14:textId="77777777" w:rsidR="00963F98" w:rsidRPr="005974BD" w:rsidRDefault="00963F98" w:rsidP="00A76107">
            <w:pPr>
              <w:overflowPunct/>
              <w:autoSpaceDE/>
              <w:autoSpaceDN/>
              <w:adjustRightInd/>
              <w:spacing w:line="288" w:lineRule="auto"/>
              <w:textAlignment w:val="auto"/>
              <w:rPr>
                <w:rFonts w:ascii="Arial" w:hAnsi="Arial" w:cs="Arial"/>
                <w:lang w:val="en-US"/>
              </w:rPr>
            </w:pPr>
            <w:r w:rsidRPr="005974BD">
              <w:rPr>
                <w:rFonts w:ascii="Arial" w:hAnsi="Arial"/>
                <w:lang w:val="en-US"/>
              </w:rPr>
              <w:t>Network Solution Architect</w:t>
            </w:r>
          </w:p>
        </w:tc>
        <w:tc>
          <w:tcPr>
            <w:tcW w:w="709" w:type="dxa"/>
            <w:vAlign w:val="center"/>
          </w:tcPr>
          <w:p w14:paraId="7A5706BA"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40</w:t>
            </w:r>
          </w:p>
        </w:tc>
        <w:tc>
          <w:tcPr>
            <w:tcW w:w="851" w:type="dxa"/>
            <w:vAlign w:val="center"/>
          </w:tcPr>
          <w:p w14:paraId="77A9FC50"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4F4174E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1D2DEAA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65E5F5D" w14:textId="77777777" w:rsidTr="00A76107">
        <w:trPr>
          <w:trHeight w:val="411"/>
        </w:trPr>
        <w:tc>
          <w:tcPr>
            <w:tcW w:w="983" w:type="dxa"/>
            <w:shd w:val="clear" w:color="auto" w:fill="auto"/>
            <w:vAlign w:val="center"/>
          </w:tcPr>
          <w:p w14:paraId="55EF3CA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4.6</w:t>
            </w:r>
          </w:p>
        </w:tc>
        <w:tc>
          <w:tcPr>
            <w:tcW w:w="5102" w:type="dxa"/>
            <w:shd w:val="clear" w:color="auto" w:fill="auto"/>
          </w:tcPr>
          <w:p w14:paraId="55F7370C" w14:textId="77777777" w:rsidR="00963F98" w:rsidRPr="00697317" w:rsidRDefault="00963F98" w:rsidP="00A76107">
            <w:pPr>
              <w:rPr>
                <w:rFonts w:ascii="Arial" w:hAnsi="Arial" w:cs="Arial"/>
              </w:rPr>
            </w:pPr>
            <w:r w:rsidRPr="00697317">
              <w:rPr>
                <w:rFonts w:ascii="Arial" w:hAnsi="Arial" w:cs="Arial"/>
              </w:rPr>
              <w:t>Network Operations Manager</w:t>
            </w:r>
          </w:p>
        </w:tc>
        <w:tc>
          <w:tcPr>
            <w:tcW w:w="709" w:type="dxa"/>
            <w:vAlign w:val="center"/>
          </w:tcPr>
          <w:p w14:paraId="0807B9C7"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2B6EC8C8"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5419710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6F12FC1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1DE5A8F1" w14:textId="77777777" w:rsidTr="00A76107">
        <w:trPr>
          <w:trHeight w:val="411"/>
        </w:trPr>
        <w:tc>
          <w:tcPr>
            <w:tcW w:w="983" w:type="dxa"/>
            <w:shd w:val="clear" w:color="auto" w:fill="auto"/>
            <w:vAlign w:val="center"/>
          </w:tcPr>
          <w:p w14:paraId="2D7D5E9C" w14:textId="77777777" w:rsidR="00963F98"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4.7</w:t>
            </w:r>
          </w:p>
        </w:tc>
        <w:tc>
          <w:tcPr>
            <w:tcW w:w="5102" w:type="dxa"/>
            <w:shd w:val="clear" w:color="auto" w:fill="auto"/>
          </w:tcPr>
          <w:p w14:paraId="3DA348C2" w14:textId="77777777" w:rsidR="00963F98" w:rsidRPr="00697317" w:rsidRDefault="00963F98" w:rsidP="00A76107">
            <w:pPr>
              <w:rPr>
                <w:rFonts w:ascii="Arial" w:hAnsi="Arial" w:cs="Arial"/>
              </w:rPr>
            </w:pPr>
            <w:r w:rsidRPr="00697317">
              <w:rPr>
                <w:rFonts w:ascii="Arial" w:hAnsi="Arial" w:cs="Arial"/>
              </w:rPr>
              <w:t>Senior Network Operations Manager</w:t>
            </w:r>
          </w:p>
        </w:tc>
        <w:tc>
          <w:tcPr>
            <w:tcW w:w="709" w:type="dxa"/>
            <w:vAlign w:val="center"/>
          </w:tcPr>
          <w:p w14:paraId="3C2B1C42"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5CE7EB63"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483E25E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13401EA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0D01E1B1" w14:textId="77777777" w:rsidTr="00A76107">
        <w:trPr>
          <w:trHeight w:val="411"/>
        </w:trPr>
        <w:tc>
          <w:tcPr>
            <w:tcW w:w="983" w:type="dxa"/>
            <w:shd w:val="clear" w:color="auto" w:fill="auto"/>
            <w:vAlign w:val="center"/>
          </w:tcPr>
          <w:p w14:paraId="0E8EF41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4.8</w:t>
            </w:r>
          </w:p>
        </w:tc>
        <w:tc>
          <w:tcPr>
            <w:tcW w:w="5102" w:type="dxa"/>
            <w:shd w:val="clear" w:color="auto" w:fill="auto"/>
          </w:tcPr>
          <w:p w14:paraId="1D366488" w14:textId="77777777" w:rsidR="00963F98" w:rsidRPr="00697317" w:rsidRDefault="00963F98" w:rsidP="00A76107">
            <w:pPr>
              <w:rPr>
                <w:rFonts w:ascii="Arial" w:hAnsi="Arial" w:cs="Arial"/>
              </w:rPr>
            </w:pPr>
            <w:r w:rsidRPr="00697317">
              <w:rPr>
                <w:rFonts w:ascii="Arial" w:hAnsi="Arial" w:cs="Arial"/>
              </w:rPr>
              <w:t>Project Coordinator</w:t>
            </w:r>
          </w:p>
        </w:tc>
        <w:tc>
          <w:tcPr>
            <w:tcW w:w="709" w:type="dxa"/>
            <w:vAlign w:val="center"/>
          </w:tcPr>
          <w:p w14:paraId="4ABB70E6"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13E709F0"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2175029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20F25DB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88B5EF6" w14:textId="77777777" w:rsidTr="00A76107">
        <w:trPr>
          <w:trHeight w:val="411"/>
        </w:trPr>
        <w:tc>
          <w:tcPr>
            <w:tcW w:w="983" w:type="dxa"/>
            <w:shd w:val="clear" w:color="auto" w:fill="auto"/>
            <w:vAlign w:val="center"/>
          </w:tcPr>
          <w:p w14:paraId="1C3BFD3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lastRenderedPageBreak/>
              <w:t>4.9</w:t>
            </w:r>
          </w:p>
        </w:tc>
        <w:tc>
          <w:tcPr>
            <w:tcW w:w="5102" w:type="dxa"/>
            <w:shd w:val="clear" w:color="auto" w:fill="auto"/>
          </w:tcPr>
          <w:p w14:paraId="446E36D8" w14:textId="77777777" w:rsidR="00963F98" w:rsidRPr="00697317" w:rsidRDefault="00963F98" w:rsidP="00A76107">
            <w:pPr>
              <w:rPr>
                <w:rFonts w:ascii="Arial" w:hAnsi="Arial" w:cs="Arial"/>
              </w:rPr>
            </w:pPr>
            <w:r w:rsidRPr="00697317">
              <w:rPr>
                <w:rFonts w:ascii="Arial" w:hAnsi="Arial" w:cs="Arial"/>
              </w:rPr>
              <w:t>Project Administrator</w:t>
            </w:r>
          </w:p>
        </w:tc>
        <w:tc>
          <w:tcPr>
            <w:tcW w:w="709" w:type="dxa"/>
            <w:vAlign w:val="center"/>
          </w:tcPr>
          <w:p w14:paraId="533ACCB7"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Pr>
                <w:rFonts w:ascii="Arial" w:hAnsi="Arial" w:cs="Arial"/>
                <w:caps/>
                <w:lang w:val="en-US"/>
              </w:rPr>
              <w:t>1</w:t>
            </w:r>
          </w:p>
        </w:tc>
        <w:tc>
          <w:tcPr>
            <w:tcW w:w="851" w:type="dxa"/>
            <w:vAlign w:val="center"/>
          </w:tcPr>
          <w:p w14:paraId="11CC76EE"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6BFB31E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1EB60931"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5A41129" w14:textId="77777777" w:rsidTr="00A76107">
        <w:trPr>
          <w:trHeight w:val="411"/>
        </w:trPr>
        <w:tc>
          <w:tcPr>
            <w:tcW w:w="983" w:type="dxa"/>
            <w:shd w:val="clear" w:color="auto" w:fill="auto"/>
            <w:vAlign w:val="center"/>
          </w:tcPr>
          <w:p w14:paraId="25C6EC1E"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Pr>
                <w:rFonts w:ascii="Arial" w:hAnsi="Arial" w:cs="Arial"/>
                <w:caps/>
                <w:lang w:val="en-US"/>
              </w:rPr>
              <w:t>4.10</w:t>
            </w:r>
          </w:p>
        </w:tc>
        <w:tc>
          <w:tcPr>
            <w:tcW w:w="5102" w:type="dxa"/>
            <w:shd w:val="clear" w:color="auto" w:fill="auto"/>
            <w:vAlign w:val="center"/>
          </w:tcPr>
          <w:p w14:paraId="5B5D1230" w14:textId="77777777" w:rsidR="00963F98" w:rsidRPr="005974BD" w:rsidRDefault="00963F98" w:rsidP="00A76107">
            <w:pPr>
              <w:overflowPunct/>
              <w:autoSpaceDE/>
              <w:autoSpaceDN/>
              <w:adjustRightInd/>
              <w:spacing w:line="288" w:lineRule="auto"/>
              <w:textAlignment w:val="auto"/>
              <w:rPr>
                <w:rFonts w:ascii="Arial" w:hAnsi="Arial" w:cs="Arial"/>
                <w:lang w:val="en-US"/>
              </w:rPr>
            </w:pPr>
            <w:r w:rsidRPr="005974BD">
              <w:rPr>
                <w:rFonts w:ascii="Arial" w:hAnsi="Arial"/>
                <w:lang w:val="en-US"/>
              </w:rPr>
              <w:t>Project Manager</w:t>
            </w:r>
          </w:p>
        </w:tc>
        <w:tc>
          <w:tcPr>
            <w:tcW w:w="709" w:type="dxa"/>
            <w:vAlign w:val="center"/>
          </w:tcPr>
          <w:p w14:paraId="1C8FACBB" w14:textId="77777777" w:rsidR="00963F98" w:rsidRPr="005974BD" w:rsidRDefault="00963F98" w:rsidP="00A76107">
            <w:pPr>
              <w:overflowPunct/>
              <w:autoSpaceDE/>
              <w:autoSpaceDN/>
              <w:adjustRightInd/>
              <w:spacing w:line="288" w:lineRule="auto"/>
              <w:jc w:val="center"/>
              <w:textAlignment w:val="auto"/>
              <w:rPr>
                <w:rFonts w:ascii="Arial" w:hAnsi="Arial" w:cs="Arial"/>
                <w:caps/>
                <w:lang w:val="en-US"/>
              </w:rPr>
            </w:pPr>
            <w:r w:rsidRPr="005974BD">
              <w:rPr>
                <w:rFonts w:ascii="Arial" w:hAnsi="Arial" w:cs="Arial"/>
                <w:caps/>
                <w:lang w:val="en-US"/>
              </w:rPr>
              <w:t>160</w:t>
            </w:r>
          </w:p>
        </w:tc>
        <w:tc>
          <w:tcPr>
            <w:tcW w:w="851" w:type="dxa"/>
            <w:vAlign w:val="center"/>
          </w:tcPr>
          <w:p w14:paraId="4EE24DFC"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r w:rsidRPr="005974BD">
              <w:rPr>
                <w:rFonts w:ascii="Arial" w:hAnsi="Arial" w:cs="Arial"/>
                <w:lang w:eastAsia="en-GB"/>
              </w:rPr>
              <w:t>Hour</w:t>
            </w:r>
          </w:p>
        </w:tc>
        <w:tc>
          <w:tcPr>
            <w:tcW w:w="1134" w:type="dxa"/>
            <w:vAlign w:val="center"/>
          </w:tcPr>
          <w:p w14:paraId="5AD6A46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c>
          <w:tcPr>
            <w:tcW w:w="1391" w:type="dxa"/>
            <w:vAlign w:val="center"/>
          </w:tcPr>
          <w:p w14:paraId="776DAD73"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6F3FE7EA" w14:textId="77777777" w:rsidTr="00A76107">
        <w:tc>
          <w:tcPr>
            <w:tcW w:w="983" w:type="dxa"/>
            <w:shd w:val="clear" w:color="auto" w:fill="auto"/>
          </w:tcPr>
          <w:p w14:paraId="42331974"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3D643C86" w14:textId="77777777" w:rsidR="00963F98" w:rsidRPr="005974BD" w:rsidRDefault="00963F98" w:rsidP="00A76107">
            <w:pPr>
              <w:overflowPunct/>
              <w:autoSpaceDE/>
              <w:autoSpaceDN/>
              <w:adjustRightInd/>
              <w:ind w:left="720" w:hanging="720"/>
              <w:jc w:val="right"/>
              <w:textAlignment w:val="auto"/>
              <w:rPr>
                <w:rFonts w:ascii="Arial" w:hAnsi="Arial" w:cs="Arial"/>
                <w:b/>
                <w:u w:val="single"/>
                <w:lang w:val="en-US"/>
              </w:rPr>
            </w:pPr>
            <w:r w:rsidRPr="005974BD">
              <w:rPr>
                <w:rFonts w:ascii="Arial" w:hAnsi="Arial" w:cs="Arial"/>
                <w:b/>
                <w:u w:val="single"/>
                <w:lang w:val="en-US"/>
              </w:rPr>
              <w:t>TOTAL NETWORK RESOURCE ADHOC</w:t>
            </w:r>
          </w:p>
        </w:tc>
        <w:tc>
          <w:tcPr>
            <w:tcW w:w="709" w:type="dxa"/>
            <w:vAlign w:val="bottom"/>
          </w:tcPr>
          <w:p w14:paraId="4972C229"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851" w:type="dxa"/>
            <w:vAlign w:val="center"/>
          </w:tcPr>
          <w:p w14:paraId="528F84CC"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center"/>
          </w:tcPr>
          <w:p w14:paraId="66E66125"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center"/>
          </w:tcPr>
          <w:p w14:paraId="2F29BCE2"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R</w:t>
            </w:r>
          </w:p>
        </w:tc>
      </w:tr>
      <w:tr w:rsidR="00963F98" w:rsidRPr="005974BD" w14:paraId="1BD1BC77" w14:textId="77777777" w:rsidTr="00A76107">
        <w:tc>
          <w:tcPr>
            <w:tcW w:w="983" w:type="dxa"/>
            <w:shd w:val="clear" w:color="auto" w:fill="auto"/>
          </w:tcPr>
          <w:p w14:paraId="01B0F69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5102" w:type="dxa"/>
            <w:shd w:val="clear" w:color="auto" w:fill="auto"/>
            <w:vAlign w:val="bottom"/>
          </w:tcPr>
          <w:p w14:paraId="7CF0DEFC" w14:textId="77777777" w:rsidR="00963F98" w:rsidRPr="005974BD" w:rsidRDefault="00963F98" w:rsidP="00A76107">
            <w:pPr>
              <w:overflowPunct/>
              <w:autoSpaceDE/>
              <w:autoSpaceDN/>
              <w:adjustRightInd/>
              <w:ind w:left="720" w:hanging="720"/>
              <w:textAlignment w:val="auto"/>
              <w:rPr>
                <w:rFonts w:ascii="Arial" w:hAnsi="Arial" w:cs="Arial"/>
                <w:b/>
                <w:u w:val="single"/>
                <w:lang w:val="en-US"/>
              </w:rPr>
            </w:pPr>
          </w:p>
        </w:tc>
        <w:tc>
          <w:tcPr>
            <w:tcW w:w="709" w:type="dxa"/>
            <w:vAlign w:val="bottom"/>
          </w:tcPr>
          <w:p w14:paraId="3FA76B7A"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851" w:type="dxa"/>
            <w:vAlign w:val="bottom"/>
          </w:tcPr>
          <w:p w14:paraId="14D2F087" w14:textId="77777777" w:rsidR="00963F98" w:rsidRPr="005974BD" w:rsidRDefault="00963F98" w:rsidP="00A76107">
            <w:pPr>
              <w:overflowPunct/>
              <w:autoSpaceDE/>
              <w:autoSpaceDN/>
              <w:adjustRightInd/>
              <w:spacing w:line="288" w:lineRule="auto"/>
              <w:textAlignment w:val="auto"/>
              <w:rPr>
                <w:rFonts w:ascii="Arial" w:hAnsi="Arial" w:cs="Arial"/>
                <w:lang w:eastAsia="en-GB"/>
              </w:rPr>
            </w:pPr>
          </w:p>
        </w:tc>
        <w:tc>
          <w:tcPr>
            <w:tcW w:w="1134" w:type="dxa"/>
            <w:vAlign w:val="bottom"/>
          </w:tcPr>
          <w:p w14:paraId="7B623046"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c>
          <w:tcPr>
            <w:tcW w:w="1391" w:type="dxa"/>
            <w:vAlign w:val="bottom"/>
          </w:tcPr>
          <w:p w14:paraId="00E2E758"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p>
        </w:tc>
      </w:tr>
      <w:tr w:rsidR="00963F98" w:rsidRPr="005974BD" w14:paraId="34B35F5A" w14:textId="77777777" w:rsidTr="00A76107">
        <w:tc>
          <w:tcPr>
            <w:tcW w:w="8779" w:type="dxa"/>
            <w:gridSpan w:val="5"/>
            <w:shd w:val="clear" w:color="auto" w:fill="auto"/>
          </w:tcPr>
          <w:p w14:paraId="5837DC20" w14:textId="77777777" w:rsidR="00963F98" w:rsidRPr="005974BD" w:rsidRDefault="00963F98" w:rsidP="00A76107">
            <w:pPr>
              <w:overflowPunct/>
              <w:autoSpaceDE/>
              <w:autoSpaceDN/>
              <w:adjustRightInd/>
              <w:spacing w:line="288" w:lineRule="auto"/>
              <w:jc w:val="right"/>
              <w:textAlignment w:val="auto"/>
              <w:rPr>
                <w:rFonts w:ascii="Arial" w:hAnsi="Arial" w:cs="Arial"/>
                <w:caps/>
                <w:lang w:val="en-US"/>
              </w:rPr>
            </w:pPr>
            <w:r w:rsidRPr="005974BD">
              <w:rPr>
                <w:rFonts w:ascii="Arial" w:hAnsi="Arial" w:cs="Arial"/>
                <w:b/>
                <w:lang w:val="en-US"/>
              </w:rPr>
              <w:t>SUB TOTAL</w:t>
            </w:r>
          </w:p>
        </w:tc>
        <w:tc>
          <w:tcPr>
            <w:tcW w:w="1391" w:type="dxa"/>
          </w:tcPr>
          <w:p w14:paraId="7204941F"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BE9F78D" w14:textId="77777777" w:rsidTr="00A76107">
        <w:tc>
          <w:tcPr>
            <w:tcW w:w="8779" w:type="dxa"/>
            <w:gridSpan w:val="5"/>
            <w:shd w:val="clear" w:color="auto" w:fill="auto"/>
          </w:tcPr>
          <w:p w14:paraId="605DBD5C" w14:textId="77777777" w:rsidR="00963F98" w:rsidRPr="005974BD" w:rsidRDefault="00963F98" w:rsidP="00A76107">
            <w:pPr>
              <w:overflowPunct/>
              <w:autoSpaceDE/>
              <w:autoSpaceDN/>
              <w:adjustRightInd/>
              <w:spacing w:line="288" w:lineRule="auto"/>
              <w:jc w:val="right"/>
              <w:textAlignment w:val="auto"/>
              <w:rPr>
                <w:rFonts w:ascii="Arial" w:hAnsi="Arial" w:cs="Arial"/>
                <w:b/>
                <w:caps/>
                <w:lang w:val="en-US"/>
              </w:rPr>
            </w:pPr>
            <w:r w:rsidRPr="005974BD">
              <w:rPr>
                <w:rFonts w:ascii="Arial" w:hAnsi="Arial" w:cs="Arial"/>
                <w:b/>
                <w:caps/>
                <w:lang w:val="en-US"/>
              </w:rPr>
              <w:t>15% vat</w:t>
            </w:r>
          </w:p>
        </w:tc>
        <w:tc>
          <w:tcPr>
            <w:tcW w:w="1391" w:type="dxa"/>
          </w:tcPr>
          <w:p w14:paraId="07365F12" w14:textId="77777777" w:rsidR="00963F98" w:rsidRPr="005974BD" w:rsidRDefault="00963F98" w:rsidP="00A76107">
            <w:pPr>
              <w:overflowPunct/>
              <w:autoSpaceDE/>
              <w:autoSpaceDN/>
              <w:adjustRightInd/>
              <w:spacing w:line="288" w:lineRule="auto"/>
              <w:textAlignment w:val="auto"/>
              <w:rPr>
                <w:rFonts w:ascii="Arial" w:hAnsi="Arial" w:cs="Arial"/>
                <w:caps/>
                <w:lang w:val="en-US"/>
              </w:rPr>
            </w:pPr>
            <w:r w:rsidRPr="005974BD">
              <w:rPr>
                <w:rFonts w:ascii="Arial" w:hAnsi="Arial" w:cs="Arial"/>
                <w:caps/>
                <w:lang w:val="en-US"/>
              </w:rPr>
              <w:t>R</w:t>
            </w:r>
          </w:p>
        </w:tc>
      </w:tr>
      <w:tr w:rsidR="00963F98" w:rsidRPr="005974BD" w14:paraId="4DEAB004" w14:textId="77777777" w:rsidTr="00A76107">
        <w:tc>
          <w:tcPr>
            <w:tcW w:w="8779" w:type="dxa"/>
            <w:gridSpan w:val="5"/>
            <w:shd w:val="clear" w:color="auto" w:fill="auto"/>
          </w:tcPr>
          <w:p w14:paraId="69CAB709" w14:textId="77777777" w:rsidR="00963F98" w:rsidRPr="005974BD" w:rsidRDefault="00963F98" w:rsidP="00A76107">
            <w:pPr>
              <w:overflowPunct/>
              <w:autoSpaceDE/>
              <w:autoSpaceDN/>
              <w:adjustRightInd/>
              <w:spacing w:line="288" w:lineRule="auto"/>
              <w:jc w:val="right"/>
              <w:textAlignment w:val="auto"/>
              <w:rPr>
                <w:rFonts w:ascii="Arial" w:hAnsi="Arial" w:cs="Arial"/>
                <w:b/>
                <w:caps/>
                <w:lang w:val="en-US"/>
              </w:rPr>
            </w:pPr>
            <w:r w:rsidRPr="005974BD">
              <w:rPr>
                <w:rFonts w:ascii="Arial" w:hAnsi="Arial" w:cs="Arial"/>
                <w:b/>
                <w:caps/>
                <w:lang w:val="en-US"/>
              </w:rPr>
              <w:t>GRAND total</w:t>
            </w:r>
          </w:p>
        </w:tc>
        <w:tc>
          <w:tcPr>
            <w:tcW w:w="1391" w:type="dxa"/>
          </w:tcPr>
          <w:p w14:paraId="20DCB3CE" w14:textId="77777777" w:rsidR="00963F98" w:rsidRPr="005974BD" w:rsidRDefault="00963F98" w:rsidP="00A76107">
            <w:pPr>
              <w:overflowPunct/>
              <w:autoSpaceDE/>
              <w:autoSpaceDN/>
              <w:adjustRightInd/>
              <w:spacing w:line="288" w:lineRule="auto"/>
              <w:textAlignment w:val="auto"/>
              <w:rPr>
                <w:rFonts w:ascii="Arial" w:hAnsi="Arial" w:cs="Arial"/>
                <w:b/>
                <w:caps/>
                <w:lang w:val="en-US"/>
              </w:rPr>
            </w:pPr>
            <w:r w:rsidRPr="005974BD">
              <w:rPr>
                <w:rFonts w:ascii="Arial" w:hAnsi="Arial" w:cs="Arial"/>
                <w:b/>
                <w:caps/>
                <w:lang w:val="en-US"/>
              </w:rPr>
              <w:t>R</w:t>
            </w:r>
          </w:p>
        </w:tc>
      </w:tr>
    </w:tbl>
    <w:p w14:paraId="3F6F5C8D" w14:textId="77777777" w:rsidR="00963F98" w:rsidRPr="00806556" w:rsidRDefault="00963F98" w:rsidP="00963F98">
      <w:pPr>
        <w:rPr>
          <w:rFonts w:ascii="Arial" w:hAnsi="Arial" w:cs="Arial"/>
          <w:sz w:val="22"/>
          <w:szCs w:val="22"/>
        </w:rPr>
      </w:pPr>
    </w:p>
    <w:p w14:paraId="2E3E518F" w14:textId="77777777" w:rsidR="00963F98" w:rsidRPr="00806556" w:rsidRDefault="00963F98" w:rsidP="00963F98">
      <w:pPr>
        <w:rPr>
          <w:rFonts w:ascii="Arial" w:hAnsi="Arial" w:cs="Arial"/>
          <w:sz w:val="22"/>
          <w:szCs w:val="22"/>
        </w:rPr>
      </w:pPr>
    </w:p>
    <w:p w14:paraId="27CBA79A" w14:textId="77777777" w:rsidR="00963F98" w:rsidRPr="00806556" w:rsidRDefault="00963F98" w:rsidP="00963F98">
      <w:pPr>
        <w:rPr>
          <w:rFonts w:ascii="Arial" w:hAnsi="Arial" w:cs="Arial"/>
          <w:sz w:val="22"/>
          <w:szCs w:val="22"/>
        </w:rPr>
      </w:pPr>
    </w:p>
    <w:p w14:paraId="4AE991D1" w14:textId="77777777" w:rsidR="00963F98" w:rsidRPr="00806556" w:rsidRDefault="00963F98" w:rsidP="00963F98">
      <w:pPr>
        <w:rPr>
          <w:rFonts w:ascii="Arial" w:hAnsi="Arial" w:cs="Arial"/>
          <w:sz w:val="22"/>
          <w:szCs w:val="22"/>
        </w:rPr>
      </w:pPr>
    </w:p>
    <w:p w14:paraId="7D8BD4B7" w14:textId="77777777" w:rsidR="00963F98" w:rsidRPr="00806556" w:rsidRDefault="00963F98" w:rsidP="00963F98">
      <w:pPr>
        <w:rPr>
          <w:rFonts w:ascii="Arial" w:hAnsi="Arial" w:cs="Arial"/>
          <w:sz w:val="22"/>
          <w:szCs w:val="22"/>
        </w:rPr>
      </w:pPr>
    </w:p>
    <w:p w14:paraId="786C6FDB" w14:textId="77777777" w:rsidR="00963F98" w:rsidRPr="00806556" w:rsidRDefault="00963F98" w:rsidP="00963F98">
      <w:pPr>
        <w:rPr>
          <w:rFonts w:ascii="Arial" w:hAnsi="Arial" w:cs="Arial"/>
          <w:sz w:val="22"/>
          <w:szCs w:val="22"/>
        </w:rPr>
      </w:pPr>
    </w:p>
    <w:p w14:paraId="730C1CAA" w14:textId="77777777" w:rsidR="00963F98" w:rsidRPr="00806556" w:rsidRDefault="00963F98" w:rsidP="00963F98">
      <w:pPr>
        <w:rPr>
          <w:rFonts w:ascii="Arial" w:hAnsi="Arial" w:cs="Arial"/>
          <w:sz w:val="22"/>
          <w:szCs w:val="22"/>
        </w:rPr>
      </w:pPr>
    </w:p>
    <w:p w14:paraId="32B4AC8E" w14:textId="77777777" w:rsidR="00963F98" w:rsidRPr="00806556" w:rsidRDefault="00963F98" w:rsidP="00963F98">
      <w:pPr>
        <w:rPr>
          <w:rFonts w:ascii="Arial" w:hAnsi="Arial" w:cs="Arial"/>
          <w:sz w:val="22"/>
          <w:szCs w:val="22"/>
        </w:rPr>
      </w:pPr>
    </w:p>
    <w:p w14:paraId="584C94BB" w14:textId="77777777" w:rsidR="00963F98" w:rsidRPr="00806556" w:rsidRDefault="00963F98" w:rsidP="00963F98">
      <w:pPr>
        <w:rPr>
          <w:rFonts w:ascii="Arial" w:hAnsi="Arial" w:cs="Arial"/>
          <w:sz w:val="22"/>
          <w:szCs w:val="22"/>
        </w:rPr>
      </w:pPr>
    </w:p>
    <w:p w14:paraId="0CF2BF46" w14:textId="77777777" w:rsidR="00963F98" w:rsidRPr="00806556" w:rsidRDefault="00963F98" w:rsidP="00963F98">
      <w:pPr>
        <w:rPr>
          <w:rFonts w:ascii="Arial" w:hAnsi="Arial" w:cs="Arial"/>
          <w:sz w:val="22"/>
          <w:szCs w:val="22"/>
        </w:rPr>
      </w:pPr>
    </w:p>
    <w:p w14:paraId="1458FC5D" w14:textId="77777777" w:rsidR="002E009D" w:rsidRDefault="002E009D" w:rsidP="009D0504">
      <w:pPr>
        <w:tabs>
          <w:tab w:val="left" w:pos="1476"/>
        </w:tabs>
        <w:rPr>
          <w:rFonts w:ascii="Arial" w:hAnsi="Arial" w:cs="Arial"/>
          <w:b/>
          <w:sz w:val="22"/>
          <w:szCs w:val="22"/>
        </w:rPr>
      </w:pPr>
    </w:p>
    <w:p w14:paraId="34D62EF6" w14:textId="77777777" w:rsidR="002E009D" w:rsidRDefault="002E009D" w:rsidP="009D0504">
      <w:pPr>
        <w:tabs>
          <w:tab w:val="left" w:pos="1476"/>
        </w:tabs>
        <w:rPr>
          <w:rFonts w:ascii="Arial" w:hAnsi="Arial" w:cs="Arial"/>
          <w:b/>
          <w:sz w:val="22"/>
          <w:szCs w:val="22"/>
        </w:rPr>
      </w:pPr>
    </w:p>
    <w:p w14:paraId="17D46F88" w14:textId="77777777" w:rsidR="002E009D" w:rsidRDefault="002E009D" w:rsidP="009D0504">
      <w:pPr>
        <w:tabs>
          <w:tab w:val="left" w:pos="1476"/>
        </w:tabs>
        <w:rPr>
          <w:rFonts w:ascii="Arial" w:hAnsi="Arial" w:cs="Arial"/>
          <w:b/>
          <w:sz w:val="22"/>
          <w:szCs w:val="22"/>
        </w:rPr>
      </w:pPr>
    </w:p>
    <w:p w14:paraId="4BC777EB" w14:textId="77777777" w:rsidR="002E009D" w:rsidRDefault="002E009D" w:rsidP="009D0504">
      <w:pPr>
        <w:tabs>
          <w:tab w:val="left" w:pos="1476"/>
        </w:tabs>
        <w:rPr>
          <w:rFonts w:ascii="Arial" w:hAnsi="Arial" w:cs="Arial"/>
          <w:b/>
          <w:sz w:val="22"/>
          <w:szCs w:val="22"/>
        </w:rPr>
      </w:pPr>
    </w:p>
    <w:p w14:paraId="3E503F19" w14:textId="77777777" w:rsidR="002E009D" w:rsidRPr="002D211C" w:rsidRDefault="002E009D" w:rsidP="009D0504">
      <w:pPr>
        <w:tabs>
          <w:tab w:val="left" w:pos="1476"/>
        </w:tabs>
        <w:rPr>
          <w:rFonts w:ascii="Arial" w:hAnsi="Arial" w:cs="Arial"/>
          <w:b/>
          <w:sz w:val="22"/>
          <w:szCs w:val="22"/>
        </w:rPr>
      </w:pPr>
    </w:p>
    <w:p w14:paraId="27917BEC" w14:textId="38AC28BA" w:rsidR="002E009D" w:rsidRDefault="002E009D" w:rsidP="000D5929">
      <w:pPr>
        <w:tabs>
          <w:tab w:val="left" w:pos="1476"/>
        </w:tabs>
        <w:ind w:left="284" w:hanging="284"/>
        <w:rPr>
          <w:rFonts w:ascii="Arial" w:hAnsi="Arial" w:cs="Arial"/>
          <w:b/>
          <w:sz w:val="22"/>
          <w:szCs w:val="22"/>
        </w:rPr>
      </w:pPr>
    </w:p>
    <w:p w14:paraId="134BDE69" w14:textId="77777777" w:rsidR="002E009D" w:rsidRPr="002E009D" w:rsidRDefault="002E009D" w:rsidP="002E009D">
      <w:pPr>
        <w:tabs>
          <w:tab w:val="left" w:pos="1476"/>
        </w:tabs>
        <w:rPr>
          <w:rFonts w:ascii="Arial" w:hAnsi="Arial" w:cs="Arial"/>
          <w:b/>
          <w:sz w:val="22"/>
          <w:szCs w:val="22"/>
        </w:rPr>
      </w:pPr>
    </w:p>
    <w:p w14:paraId="60A0152B" w14:textId="77777777" w:rsidR="002E009D" w:rsidRDefault="002E009D" w:rsidP="000D5929">
      <w:pPr>
        <w:tabs>
          <w:tab w:val="left" w:pos="1476"/>
        </w:tabs>
        <w:ind w:left="284" w:hanging="284"/>
        <w:rPr>
          <w:rFonts w:ascii="Arial" w:hAnsi="Arial" w:cs="Arial"/>
          <w:b/>
          <w:sz w:val="22"/>
          <w:szCs w:val="22"/>
        </w:rPr>
      </w:pPr>
    </w:p>
    <w:p w14:paraId="78590735" w14:textId="1F6CD19B" w:rsidR="00A72C61" w:rsidRPr="00963F98" w:rsidRDefault="00A72C61" w:rsidP="00963F98">
      <w:pPr>
        <w:tabs>
          <w:tab w:val="left" w:pos="1476"/>
        </w:tabs>
        <w:rPr>
          <w:rFonts w:ascii="Arial" w:hAnsi="Arial" w:cs="Arial"/>
          <w:b/>
          <w:sz w:val="22"/>
          <w:szCs w:val="22"/>
        </w:rPr>
      </w:pPr>
    </w:p>
    <w:p w14:paraId="0A766E60" w14:textId="77777777" w:rsidR="00A72C61" w:rsidRPr="00A72C61" w:rsidRDefault="00A72C61" w:rsidP="00A72C61">
      <w:pPr>
        <w:tabs>
          <w:tab w:val="left" w:pos="1476"/>
        </w:tabs>
        <w:rPr>
          <w:rFonts w:ascii="Arial" w:hAnsi="Arial" w:cs="Arial"/>
          <w:b/>
          <w:sz w:val="22"/>
          <w:szCs w:val="22"/>
        </w:rPr>
      </w:pPr>
    </w:p>
    <w:p w14:paraId="7C74FE90" w14:textId="77777777" w:rsidR="00A72C61" w:rsidRPr="00A72C61" w:rsidRDefault="00A72C61" w:rsidP="00A72C61">
      <w:pPr>
        <w:tabs>
          <w:tab w:val="left" w:pos="1476"/>
        </w:tabs>
        <w:rPr>
          <w:rFonts w:ascii="Arial" w:hAnsi="Arial" w:cs="Arial"/>
          <w:b/>
          <w:sz w:val="22"/>
          <w:szCs w:val="22"/>
        </w:rPr>
      </w:pPr>
      <w:r w:rsidRPr="00A72C61">
        <w:rPr>
          <w:rFonts w:ascii="Arial" w:hAnsi="Arial" w:cs="Arial"/>
          <w:b/>
          <w:sz w:val="22"/>
          <w:szCs w:val="22"/>
        </w:rPr>
        <w:t xml:space="preserve"> </w:t>
      </w:r>
      <w:r w:rsidR="000D5929">
        <w:rPr>
          <w:rFonts w:ascii="Arial" w:hAnsi="Arial" w:cs="Arial"/>
          <w:b/>
          <w:sz w:val="22"/>
          <w:szCs w:val="22"/>
        </w:rPr>
        <w:t xml:space="preserve">   </w:t>
      </w:r>
    </w:p>
    <w:p w14:paraId="2F56C22A" w14:textId="77777777" w:rsidR="00806556" w:rsidRDefault="00806556" w:rsidP="006622C1">
      <w:pPr>
        <w:tabs>
          <w:tab w:val="left" w:pos="1476"/>
        </w:tabs>
        <w:rPr>
          <w:rFonts w:ascii="Arial" w:hAnsi="Arial" w:cs="Arial"/>
          <w:b/>
          <w:sz w:val="22"/>
          <w:szCs w:val="22"/>
        </w:rPr>
      </w:pPr>
    </w:p>
    <w:p w14:paraId="2E6395CF" w14:textId="77777777" w:rsidR="00806556" w:rsidRPr="00806556" w:rsidRDefault="00806556" w:rsidP="00806556">
      <w:pPr>
        <w:rPr>
          <w:rFonts w:ascii="Arial" w:hAnsi="Arial" w:cs="Arial"/>
          <w:sz w:val="22"/>
          <w:szCs w:val="22"/>
        </w:rPr>
      </w:pPr>
    </w:p>
    <w:p w14:paraId="3D76E3CA" w14:textId="77777777" w:rsidR="00806556" w:rsidRPr="00806556" w:rsidRDefault="00806556" w:rsidP="00806556">
      <w:pPr>
        <w:rPr>
          <w:rFonts w:ascii="Arial" w:hAnsi="Arial" w:cs="Arial"/>
          <w:sz w:val="22"/>
          <w:szCs w:val="22"/>
        </w:rPr>
      </w:pPr>
    </w:p>
    <w:p w14:paraId="150DA210" w14:textId="77777777" w:rsidR="00806556" w:rsidRPr="00806556" w:rsidRDefault="00806556" w:rsidP="00806556">
      <w:pPr>
        <w:rPr>
          <w:rFonts w:ascii="Arial" w:hAnsi="Arial" w:cs="Arial"/>
          <w:sz w:val="22"/>
          <w:szCs w:val="22"/>
        </w:rPr>
      </w:pPr>
    </w:p>
    <w:p w14:paraId="470F05F2" w14:textId="77777777" w:rsidR="00806556" w:rsidRPr="00806556" w:rsidRDefault="00806556" w:rsidP="00806556">
      <w:pPr>
        <w:rPr>
          <w:rFonts w:ascii="Arial" w:hAnsi="Arial" w:cs="Arial"/>
          <w:sz w:val="22"/>
          <w:szCs w:val="22"/>
        </w:rPr>
      </w:pPr>
    </w:p>
    <w:p w14:paraId="2663EF5B" w14:textId="77777777" w:rsidR="00806556" w:rsidRPr="00806556" w:rsidRDefault="00806556" w:rsidP="00806556">
      <w:pPr>
        <w:rPr>
          <w:rFonts w:ascii="Arial" w:hAnsi="Arial" w:cs="Arial"/>
          <w:sz w:val="22"/>
          <w:szCs w:val="22"/>
        </w:rPr>
      </w:pPr>
    </w:p>
    <w:p w14:paraId="62E232C0" w14:textId="77777777" w:rsidR="00806556" w:rsidRPr="00806556" w:rsidRDefault="00806556" w:rsidP="00806556">
      <w:pPr>
        <w:rPr>
          <w:rFonts w:ascii="Arial" w:hAnsi="Arial" w:cs="Arial"/>
          <w:sz w:val="22"/>
          <w:szCs w:val="22"/>
        </w:rPr>
      </w:pPr>
    </w:p>
    <w:p w14:paraId="1AC1CE89" w14:textId="77777777" w:rsidR="00806556" w:rsidRPr="00806556" w:rsidRDefault="00806556" w:rsidP="00806556">
      <w:pPr>
        <w:rPr>
          <w:rFonts w:ascii="Arial" w:hAnsi="Arial" w:cs="Arial"/>
          <w:sz w:val="22"/>
          <w:szCs w:val="22"/>
        </w:rPr>
      </w:pPr>
    </w:p>
    <w:p w14:paraId="181D2EFF" w14:textId="77777777" w:rsidR="00806556" w:rsidRPr="00806556" w:rsidRDefault="00806556" w:rsidP="00806556">
      <w:pPr>
        <w:rPr>
          <w:rFonts w:ascii="Arial" w:hAnsi="Arial" w:cs="Arial"/>
          <w:sz w:val="22"/>
          <w:szCs w:val="22"/>
        </w:rPr>
      </w:pPr>
    </w:p>
    <w:p w14:paraId="32A09C38" w14:textId="77777777" w:rsidR="00806556" w:rsidRPr="00806556" w:rsidRDefault="00806556" w:rsidP="00806556">
      <w:pPr>
        <w:rPr>
          <w:rFonts w:ascii="Arial" w:hAnsi="Arial" w:cs="Arial"/>
          <w:sz w:val="22"/>
          <w:szCs w:val="22"/>
        </w:rPr>
      </w:pPr>
    </w:p>
    <w:p w14:paraId="5695D0EE" w14:textId="77777777" w:rsidR="00806556" w:rsidRPr="00806556" w:rsidRDefault="00806556" w:rsidP="00806556">
      <w:pPr>
        <w:rPr>
          <w:rFonts w:ascii="Arial" w:hAnsi="Arial" w:cs="Arial"/>
          <w:sz w:val="22"/>
          <w:szCs w:val="22"/>
        </w:rPr>
      </w:pPr>
    </w:p>
    <w:p w14:paraId="4C7D2A54" w14:textId="77777777" w:rsidR="00806556" w:rsidRPr="00806556" w:rsidRDefault="00806556" w:rsidP="00806556">
      <w:pPr>
        <w:rPr>
          <w:rFonts w:ascii="Arial" w:hAnsi="Arial" w:cs="Arial"/>
          <w:sz w:val="22"/>
          <w:szCs w:val="22"/>
        </w:rPr>
      </w:pPr>
    </w:p>
    <w:p w14:paraId="78CDB99F" w14:textId="77777777" w:rsidR="00806556" w:rsidRPr="00806556" w:rsidRDefault="00806556" w:rsidP="00806556">
      <w:pPr>
        <w:rPr>
          <w:rFonts w:ascii="Arial" w:hAnsi="Arial" w:cs="Arial"/>
          <w:sz w:val="22"/>
          <w:szCs w:val="22"/>
        </w:rPr>
      </w:pPr>
    </w:p>
    <w:p w14:paraId="0756F231" w14:textId="77777777" w:rsidR="00806556" w:rsidRPr="00806556" w:rsidRDefault="00806556" w:rsidP="00806556">
      <w:pPr>
        <w:rPr>
          <w:rFonts w:ascii="Arial" w:hAnsi="Arial" w:cs="Arial"/>
          <w:sz w:val="22"/>
          <w:szCs w:val="22"/>
        </w:rPr>
      </w:pPr>
    </w:p>
    <w:p w14:paraId="2D95E4CB" w14:textId="77777777" w:rsidR="00806556" w:rsidRPr="00806556" w:rsidRDefault="00806556" w:rsidP="00806556">
      <w:pPr>
        <w:rPr>
          <w:rFonts w:ascii="Arial" w:hAnsi="Arial" w:cs="Arial"/>
          <w:sz w:val="22"/>
          <w:szCs w:val="22"/>
        </w:rPr>
      </w:pPr>
    </w:p>
    <w:p w14:paraId="6A7712EA" w14:textId="77777777" w:rsidR="00806556" w:rsidRPr="00806556" w:rsidRDefault="00806556" w:rsidP="00806556">
      <w:pPr>
        <w:rPr>
          <w:rFonts w:ascii="Arial" w:hAnsi="Arial" w:cs="Arial"/>
          <w:sz w:val="22"/>
          <w:szCs w:val="22"/>
        </w:rPr>
      </w:pPr>
    </w:p>
    <w:p w14:paraId="751D8CAC" w14:textId="77777777" w:rsidR="00806556" w:rsidRPr="00806556" w:rsidRDefault="00806556" w:rsidP="00806556">
      <w:pPr>
        <w:rPr>
          <w:rFonts w:ascii="Arial" w:hAnsi="Arial" w:cs="Arial"/>
          <w:sz w:val="22"/>
          <w:szCs w:val="22"/>
        </w:rPr>
      </w:pPr>
    </w:p>
    <w:p w14:paraId="09AA9162" w14:textId="77777777" w:rsidR="00806556" w:rsidRPr="00806556" w:rsidRDefault="00806556" w:rsidP="00806556">
      <w:pPr>
        <w:rPr>
          <w:rFonts w:ascii="Arial" w:hAnsi="Arial" w:cs="Arial"/>
          <w:sz w:val="22"/>
          <w:szCs w:val="22"/>
        </w:rPr>
      </w:pPr>
    </w:p>
    <w:p w14:paraId="6F98097B" w14:textId="77777777" w:rsidR="00806556" w:rsidRPr="00806556" w:rsidRDefault="00806556" w:rsidP="00806556">
      <w:pPr>
        <w:rPr>
          <w:rFonts w:ascii="Arial" w:hAnsi="Arial" w:cs="Arial"/>
          <w:sz w:val="22"/>
          <w:szCs w:val="22"/>
        </w:rPr>
      </w:pPr>
    </w:p>
    <w:p w14:paraId="36B0AC52" w14:textId="77777777" w:rsidR="00806556" w:rsidRDefault="00806556" w:rsidP="00806556">
      <w:pPr>
        <w:rPr>
          <w:rFonts w:ascii="Arial" w:hAnsi="Arial" w:cs="Arial"/>
          <w:sz w:val="22"/>
          <w:szCs w:val="22"/>
        </w:rPr>
      </w:pPr>
    </w:p>
    <w:sectPr w:rsidR="00806556" w:rsidSect="00A92A09">
      <w:pgSz w:w="11906" w:h="16832" w:code="9"/>
      <w:pgMar w:top="1077" w:right="849" w:bottom="1656" w:left="709" w:header="720" w:footer="6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4BC3" w14:textId="77777777" w:rsidR="009A6F11" w:rsidRDefault="009A6F11">
      <w:r>
        <w:separator/>
      </w:r>
    </w:p>
  </w:endnote>
  <w:endnote w:type="continuationSeparator" w:id="0">
    <w:p w14:paraId="5CCB7224" w14:textId="77777777" w:rsidR="009A6F11" w:rsidRDefault="009A6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2CAE9" w14:textId="77777777" w:rsidR="009A6F11" w:rsidRDefault="009A6F11">
      <w:r>
        <w:separator/>
      </w:r>
    </w:p>
  </w:footnote>
  <w:footnote w:type="continuationSeparator" w:id="0">
    <w:p w14:paraId="06881381" w14:textId="77777777" w:rsidR="009A6F11" w:rsidRDefault="009A6F11">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F83C7F"/>
    <w:multiLevelType w:val="multilevel"/>
    <w:tmpl w:val="1CAE7FFE"/>
    <w:lvl w:ilvl="0">
      <w:start w:val="1"/>
      <w:numFmt w:val="decimal"/>
      <w:lvlText w:val="%1."/>
      <w:lvlJc w:val="left"/>
      <w:pPr>
        <w:ind w:left="360" w:hanging="360"/>
      </w:pPr>
      <w:rPr>
        <w:rFonts w:hint="default"/>
      </w:rPr>
    </w:lvl>
    <w:lvl w:ilvl="1">
      <w:start w:val="1"/>
      <w:numFmt w:val="decimal"/>
      <w:lvlText w:val="6.2.%2"/>
      <w:lvlJc w:val="left"/>
      <w:pPr>
        <w:ind w:left="792" w:hanging="432"/>
      </w:pPr>
      <w:rPr>
        <w:rFonts w:hint="default"/>
      </w:rPr>
    </w:lvl>
    <w:lvl w:ilvl="2">
      <w:start w:val="1"/>
      <w:numFmt w:val="decimal"/>
      <w:lvlText w:val="6.1.4.%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1471BA"/>
    <w:multiLevelType w:val="multilevel"/>
    <w:tmpl w:val="5AD4134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6.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116350A"/>
    <w:multiLevelType w:val="multilevel"/>
    <w:tmpl w:val="E9C247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1" w15:restartNumberingAfterBreak="0">
    <w:nsid w:val="20C32016"/>
    <w:multiLevelType w:val="hybridMultilevel"/>
    <w:tmpl w:val="6A8A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4"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99F7204"/>
    <w:multiLevelType w:val="multilevel"/>
    <w:tmpl w:val="80EE8C4A"/>
    <w:lvl w:ilvl="0">
      <w:start w:val="1"/>
      <w:numFmt w:val="decimal"/>
      <w:lvlText w:val="%1."/>
      <w:lvlJc w:val="left"/>
      <w:pPr>
        <w:ind w:left="360" w:hanging="360"/>
      </w:pPr>
      <w:rPr>
        <w:rFonts w:hint="default"/>
      </w:rPr>
    </w:lvl>
    <w:lvl w:ilvl="1">
      <w:start w:val="1"/>
      <w:numFmt w:val="decimal"/>
      <w:lvlText w:val="6.1.%2."/>
      <w:lvlJc w:val="left"/>
      <w:pPr>
        <w:ind w:left="716" w:hanging="432"/>
      </w:pPr>
      <w:rPr>
        <w:rFonts w:hint="default"/>
      </w:rPr>
    </w:lvl>
    <w:lvl w:ilvl="2">
      <w:start w:val="1"/>
      <w:numFmt w:val="decimal"/>
      <w:lvlText w:val="6.1.4.%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2B9A73AE"/>
    <w:multiLevelType w:val="hybridMultilevel"/>
    <w:tmpl w:val="458449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0"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1" w15:restartNumberingAfterBreak="0">
    <w:nsid w:val="2E116D3B"/>
    <w:multiLevelType w:val="hybridMultilevel"/>
    <w:tmpl w:val="650CE96E"/>
    <w:lvl w:ilvl="0" w:tplc="92E24DA6">
      <w:start w:val="1"/>
      <w:numFmt w:val="decimal"/>
      <w:lvlText w:val="6.%1"/>
      <w:lvlJc w:val="lef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4"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5"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7" w15:restartNumberingAfterBreak="0">
    <w:nsid w:val="33517812"/>
    <w:multiLevelType w:val="hybridMultilevel"/>
    <w:tmpl w:val="C9124E3C"/>
    <w:lvl w:ilvl="0" w:tplc="4FCA9222">
      <w:start w:val="4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4BE1AFB"/>
    <w:multiLevelType w:val="hybridMultilevel"/>
    <w:tmpl w:val="97A07C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1"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42" w15:restartNumberingAfterBreak="0">
    <w:nsid w:val="3502462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7190459"/>
    <w:multiLevelType w:val="hybridMultilevel"/>
    <w:tmpl w:val="06BA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7"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8"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9"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52"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3"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4"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5"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0"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2"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7593440"/>
    <w:multiLevelType w:val="hybridMultilevel"/>
    <w:tmpl w:val="5DAC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9"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70"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71"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72" w15:restartNumberingAfterBreak="0">
    <w:nsid w:val="5C1F4D3D"/>
    <w:multiLevelType w:val="hybridMultilevel"/>
    <w:tmpl w:val="EB6AEF0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3" w15:restartNumberingAfterBreak="0">
    <w:nsid w:val="5FD77DAA"/>
    <w:multiLevelType w:val="multilevel"/>
    <w:tmpl w:val="EE2A7D9C"/>
    <w:lvl w:ilvl="0">
      <w:start w:val="1"/>
      <w:numFmt w:val="decimal"/>
      <w:lvlText w:val="%1."/>
      <w:lvlJc w:val="left"/>
      <w:pPr>
        <w:ind w:left="720" w:hanging="360"/>
      </w:pPr>
      <w:rPr>
        <w:rFonts w:hint="default"/>
      </w:rPr>
    </w:lvl>
    <w:lvl w:ilvl="1">
      <w:start w:val="1"/>
      <w:numFmt w:val="decimal"/>
      <w:lvlText w:val="8.%2"/>
      <w:lvlJc w:val="left"/>
      <w:pPr>
        <w:ind w:left="1080" w:hanging="360"/>
      </w:pPr>
      <w:rPr>
        <w:rFonts w:hint="default"/>
        <w:b w:val="0"/>
        <w:i w:val="0"/>
        <w:sz w:val="20"/>
        <w:szCs w:val="24"/>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4"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5"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7"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8"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80"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82" w15:restartNumberingAfterBreak="0">
    <w:nsid w:val="693E4B23"/>
    <w:multiLevelType w:val="hybridMultilevel"/>
    <w:tmpl w:val="8FD8E6BC"/>
    <w:lvl w:ilvl="0" w:tplc="AA8AE264">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5" w15:restartNumberingAfterBreak="0">
    <w:nsid w:val="6E185054"/>
    <w:multiLevelType w:val="hybridMultilevel"/>
    <w:tmpl w:val="57BE6D7A"/>
    <w:lvl w:ilvl="0" w:tplc="9CE82012">
      <w:start w:val="1"/>
      <w:numFmt w:val="decimal"/>
      <w:lvlText w:val="5.1.%1"/>
      <w:lvlJc w:val="left"/>
      <w:pPr>
        <w:ind w:left="720" w:hanging="360"/>
      </w:pPr>
      <w:rPr>
        <w:rFonts w:hint="default"/>
      </w:rPr>
    </w:lvl>
    <w:lvl w:ilvl="1" w:tplc="9CE82012">
      <w:start w:val="1"/>
      <w:numFmt w:val="decimal"/>
      <w:lvlText w:val="5.1.%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8"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9"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90"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75157AD3"/>
    <w:multiLevelType w:val="multilevel"/>
    <w:tmpl w:val="6AA01E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2"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93"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7"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8"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9" w15:restartNumberingAfterBreak="0">
    <w:nsid w:val="7DE9276B"/>
    <w:multiLevelType w:val="hybridMultilevel"/>
    <w:tmpl w:val="C26A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ECC2084"/>
    <w:multiLevelType w:val="hybridMultilevel"/>
    <w:tmpl w:val="4378B4B2"/>
    <w:lvl w:ilvl="0" w:tplc="D0560518">
      <w:start w:val="1"/>
      <w:numFmt w:val="decimal"/>
      <w:lvlText w:val="5.3.%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81"/>
  </w:num>
  <w:num w:numId="2">
    <w:abstractNumId w:val="28"/>
  </w:num>
  <w:num w:numId="3">
    <w:abstractNumId w:val="68"/>
  </w:num>
  <w:num w:numId="4">
    <w:abstractNumId w:val="70"/>
  </w:num>
  <w:num w:numId="5">
    <w:abstractNumId w:val="9"/>
  </w:num>
  <w:num w:numId="6">
    <w:abstractNumId w:val="36"/>
  </w:num>
  <w:num w:numId="7">
    <w:abstractNumId w:val="66"/>
  </w:num>
  <w:num w:numId="8">
    <w:abstractNumId w:val="57"/>
  </w:num>
  <w:num w:numId="9">
    <w:abstractNumId w:val="98"/>
  </w:num>
  <w:num w:numId="10">
    <w:abstractNumId w:val="95"/>
  </w:num>
  <w:num w:numId="11">
    <w:abstractNumId w:val="38"/>
  </w:num>
  <w:num w:numId="12">
    <w:abstractNumId w:val="78"/>
  </w:num>
  <w:num w:numId="13">
    <w:abstractNumId w:val="74"/>
  </w:num>
  <w:num w:numId="14">
    <w:abstractNumId w:val="33"/>
  </w:num>
  <w:num w:numId="15">
    <w:abstractNumId w:val="24"/>
  </w:num>
  <w:num w:numId="16">
    <w:abstractNumId w:val="88"/>
  </w:num>
  <w:num w:numId="17">
    <w:abstractNumId w:val="41"/>
  </w:num>
  <w:num w:numId="18">
    <w:abstractNumId w:val="83"/>
  </w:num>
  <w:num w:numId="19">
    <w:abstractNumId w:val="101"/>
  </w:num>
  <w:num w:numId="20">
    <w:abstractNumId w:val="89"/>
  </w:num>
  <w:num w:numId="21">
    <w:abstractNumId w:val="34"/>
  </w:num>
  <w:num w:numId="22">
    <w:abstractNumId w:val="69"/>
  </w:num>
  <w:num w:numId="23">
    <w:abstractNumId w:val="65"/>
  </w:num>
  <w:num w:numId="24">
    <w:abstractNumId w:val="60"/>
  </w:num>
  <w:num w:numId="25">
    <w:abstractNumId w:val="87"/>
  </w:num>
  <w:num w:numId="26">
    <w:abstractNumId w:val="92"/>
  </w:num>
  <w:num w:numId="27">
    <w:abstractNumId w:val="96"/>
  </w:num>
  <w:num w:numId="28">
    <w:abstractNumId w:val="93"/>
  </w:num>
  <w:num w:numId="29">
    <w:abstractNumId w:val="64"/>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90"/>
  </w:num>
  <w:num w:numId="33">
    <w:abstractNumId w:val="20"/>
  </w:num>
  <w:num w:numId="34">
    <w:abstractNumId w:val="52"/>
  </w:num>
  <w:num w:numId="35">
    <w:abstractNumId w:val="76"/>
  </w:num>
  <w:num w:numId="36">
    <w:abstractNumId w:val="97"/>
  </w:num>
  <w:num w:numId="37">
    <w:abstractNumId w:val="35"/>
  </w:num>
  <w:num w:numId="38">
    <w:abstractNumId w:val="49"/>
  </w:num>
  <w:num w:numId="39">
    <w:abstractNumId w:val="51"/>
  </w:num>
  <w:num w:numId="40">
    <w:abstractNumId w:val="79"/>
  </w:num>
  <w:num w:numId="41">
    <w:abstractNumId w:val="48"/>
  </w:num>
  <w:num w:numId="42">
    <w:abstractNumId w:val="80"/>
  </w:num>
  <w:num w:numId="43">
    <w:abstractNumId w:val="26"/>
  </w:num>
  <w:num w:numId="44">
    <w:abstractNumId w:val="12"/>
  </w:num>
  <w:num w:numId="45">
    <w:abstractNumId w:val="86"/>
  </w:num>
  <w:num w:numId="46">
    <w:abstractNumId w:val="25"/>
  </w:num>
  <w:num w:numId="47">
    <w:abstractNumId w:val="2"/>
  </w:num>
  <w:num w:numId="48">
    <w:abstractNumId w:val="61"/>
  </w:num>
  <w:num w:numId="49">
    <w:abstractNumId w:val="47"/>
  </w:num>
  <w:num w:numId="50">
    <w:abstractNumId w:val="46"/>
  </w:num>
  <w:num w:numId="51">
    <w:abstractNumId w:val="54"/>
  </w:num>
  <w:num w:numId="52">
    <w:abstractNumId w:val="71"/>
  </w:num>
  <w:num w:numId="53">
    <w:abstractNumId w:val="0"/>
  </w:num>
  <w:num w:numId="54">
    <w:abstractNumId w:val="94"/>
  </w:num>
  <w:num w:numId="55">
    <w:abstractNumId w:val="43"/>
  </w:num>
  <w:num w:numId="56">
    <w:abstractNumId w:val="77"/>
  </w:num>
  <w:num w:numId="57">
    <w:abstractNumId w:val="11"/>
  </w:num>
  <w:num w:numId="58">
    <w:abstractNumId w:val="5"/>
  </w:num>
  <w:num w:numId="59">
    <w:abstractNumId w:val="84"/>
  </w:num>
  <w:num w:numId="60">
    <w:abstractNumId w:val="63"/>
  </w:num>
  <w:num w:numId="61">
    <w:abstractNumId w:val="59"/>
  </w:num>
  <w:num w:numId="62">
    <w:abstractNumId w:val="3"/>
  </w:num>
  <w:num w:numId="63">
    <w:abstractNumId w:val="62"/>
  </w:num>
  <w:num w:numId="64">
    <w:abstractNumId w:val="58"/>
  </w:num>
  <w:num w:numId="65">
    <w:abstractNumId w:val="13"/>
  </w:num>
  <w:num w:numId="66">
    <w:abstractNumId w:val="16"/>
  </w:num>
  <w:num w:numId="67">
    <w:abstractNumId w:val="30"/>
  </w:num>
  <w:num w:numId="68">
    <w:abstractNumId w:val="1"/>
  </w:num>
  <w:num w:numId="69">
    <w:abstractNumId w:val="23"/>
  </w:num>
  <w:num w:numId="70">
    <w:abstractNumId w:val="19"/>
  </w:num>
  <w:num w:numId="71">
    <w:abstractNumId w:val="50"/>
  </w:num>
  <w:num w:numId="72">
    <w:abstractNumId w:val="6"/>
  </w:num>
  <w:num w:numId="73">
    <w:abstractNumId w:val="39"/>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num>
  <w:num w:numId="84">
    <w:abstractNumId w:val="40"/>
  </w:num>
  <w:num w:numId="85">
    <w:abstractNumId w:val="72"/>
  </w:num>
  <w:num w:numId="86">
    <w:abstractNumId w:val="32"/>
  </w:num>
  <w:num w:numId="87">
    <w:abstractNumId w:val="37"/>
  </w:num>
  <w:num w:numId="88">
    <w:abstractNumId w:val="14"/>
  </w:num>
  <w:num w:numId="89">
    <w:abstractNumId w:val="91"/>
  </w:num>
  <w:num w:numId="90">
    <w:abstractNumId w:val="73"/>
  </w:num>
  <w:num w:numId="91">
    <w:abstractNumId w:val="27"/>
  </w:num>
  <w:num w:numId="92">
    <w:abstractNumId w:val="42"/>
  </w:num>
  <w:num w:numId="93">
    <w:abstractNumId w:val="45"/>
  </w:num>
  <w:num w:numId="94">
    <w:abstractNumId w:val="21"/>
  </w:num>
  <w:num w:numId="95">
    <w:abstractNumId w:val="67"/>
  </w:num>
  <w:num w:numId="96">
    <w:abstractNumId w:val="99"/>
  </w:num>
  <w:num w:numId="97">
    <w:abstractNumId w:val="82"/>
  </w:num>
  <w:num w:numId="98">
    <w:abstractNumId w:val="85"/>
  </w:num>
  <w:num w:numId="99">
    <w:abstractNumId w:val="100"/>
  </w:num>
  <w:num w:numId="100">
    <w:abstractNumId w:val="31"/>
  </w:num>
  <w:num w:numId="101">
    <w:abstractNumId w:val="8"/>
  </w:num>
  <w:num w:numId="102">
    <w:abstractNumId w:val="4"/>
  </w:num>
  <w:num w:numId="103">
    <w:abstractNumId w:val="6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4649"/>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B17"/>
    <w:rsid w:val="00306786"/>
    <w:rsid w:val="00307C3F"/>
    <w:rsid w:val="00310484"/>
    <w:rsid w:val="00314187"/>
    <w:rsid w:val="003144CD"/>
    <w:rsid w:val="00315458"/>
    <w:rsid w:val="00315A07"/>
    <w:rsid w:val="00317CC0"/>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D098A"/>
    <w:rsid w:val="005D1065"/>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A035C"/>
    <w:rsid w:val="00CA67BD"/>
    <w:rsid w:val="00CA7E58"/>
    <w:rsid w:val="00CB0049"/>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3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34"/>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hyperlink" Target="http://www.cidb.org.za" TargetMode="External"/><Relationship Id="rId26" Type="http://schemas.openxmlformats.org/officeDocument/2006/relationships/image" Target="media/image7.wmf"/><Relationship Id="rId39" Type="http://schemas.openxmlformats.org/officeDocument/2006/relationships/hyperlink" Target="http://www.thedti.gov.za/industrial_development/ip.jsp" TargetMode="External"/><Relationship Id="rId21" Type="http://schemas.openxmlformats.org/officeDocument/2006/relationships/oleObject" Target="embeddings/oleObject1.bin"/><Relationship Id="rId34" Type="http://schemas.openxmlformats.org/officeDocument/2006/relationships/image" Target="media/image10.jpeg"/><Relationship Id="rId42" Type="http://schemas.openxmlformats.org/officeDocument/2006/relationships/hyperlink" Target="https://www.h3c.com/en/Training_Certification/Technical_training___certification/Certification_Project/Expert/H3CIE_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4.wmf"/><Relationship Id="rId29" Type="http://schemas.openxmlformats.org/officeDocument/2006/relationships/footer" Target="footer1.xml"/><Relationship Id="rId41"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blessing@citypower.co.za" TargetMode="External"/><Relationship Id="rId24" Type="http://schemas.openxmlformats.org/officeDocument/2006/relationships/image" Target="media/image6.wmf"/><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yperlink" Target="mailto:nblessing@citypower.co.za" TargetMode="External"/><Relationship Id="rId23" Type="http://schemas.openxmlformats.org/officeDocument/2006/relationships/oleObject" Target="embeddings/oleObject2.bin"/><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mailto:nblessing@citypower.co.za" TargetMode="External"/><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blessing@citypower.co.za"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oter" Target="footer2.xm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nblessing@citypower.co.za" TargetMode="External"/><Relationship Id="rId17" Type="http://schemas.openxmlformats.org/officeDocument/2006/relationships/hyperlink" Target="http://www.sars.gov.za" TargetMode="External"/><Relationship Id="rId25" Type="http://schemas.openxmlformats.org/officeDocument/2006/relationships/oleObject" Target="embeddings/oleObject3.bin"/><Relationship Id="rId33" Type="http://schemas.openxmlformats.org/officeDocument/2006/relationships/image" Target="media/image9.jpeg"/><Relationship Id="rId38" Type="http://schemas.openxmlformats.org/officeDocument/2006/relationships/hyperlink" Target="http://www.reservebank.co.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TotalTime>
  <Pages>113</Pages>
  <Words>31483</Words>
  <Characters>179459</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210521</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Blessing Nemasiwane</cp:lastModifiedBy>
  <cp:revision>2</cp:revision>
  <cp:lastPrinted>2021-05-14T08:19:00Z</cp:lastPrinted>
  <dcterms:created xsi:type="dcterms:W3CDTF">2023-03-05T08:17:00Z</dcterms:created>
  <dcterms:modified xsi:type="dcterms:W3CDTF">2023-03-05T08:17:00Z</dcterms:modified>
</cp:coreProperties>
</file>