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6846"/>
        <w:gridCol w:w="2647"/>
      </w:tblGrid>
      <w:tr w:rsidR="005F35AD" w14:paraId="0B048952" w14:textId="77777777" w:rsidTr="005F35AD">
        <w:tc>
          <w:tcPr>
            <w:tcW w:w="9493" w:type="dxa"/>
            <w:gridSpan w:val="2"/>
            <w:shd w:val="clear" w:color="auto" w:fill="D9D9D9" w:themeFill="background1" w:themeFillShade="D9"/>
          </w:tcPr>
          <w:p w14:paraId="08FDC894" w14:textId="7C0EE0AE" w:rsidR="005F35AD" w:rsidRPr="00BD4EE2" w:rsidRDefault="005F35AD" w:rsidP="006750BB">
            <w:pPr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 xml:space="preserve">List of desired items </w:t>
            </w:r>
            <w:proofErr w:type="gramStart"/>
            <w:r>
              <w:rPr>
                <w:rFonts w:ascii="Arial" w:hAnsi="Arial" w:cs="Arial"/>
                <w:sz w:val="32"/>
                <w:szCs w:val="32"/>
                <w:u w:val="single"/>
              </w:rPr>
              <w:t>for  the</w:t>
            </w:r>
            <w:proofErr w:type="gramEnd"/>
            <w:r>
              <w:rPr>
                <w:rFonts w:ascii="Arial" w:hAnsi="Arial" w:cs="Arial"/>
                <w:sz w:val="32"/>
                <w:szCs w:val="32"/>
                <w:u w:val="single"/>
              </w:rPr>
              <w:t xml:space="preserve"> boardroom refurbishments</w:t>
            </w:r>
          </w:p>
        </w:tc>
      </w:tr>
      <w:tr w:rsidR="00BD4EE2" w14:paraId="71F6F9A7" w14:textId="77777777" w:rsidTr="005F35AD">
        <w:trPr>
          <w:trHeight w:val="425"/>
        </w:trPr>
        <w:tc>
          <w:tcPr>
            <w:tcW w:w="6846" w:type="dxa"/>
          </w:tcPr>
          <w:p w14:paraId="5EDF568C" w14:textId="6FB526B9" w:rsidR="006750BB" w:rsidRPr="005F35AD" w:rsidRDefault="007F2729" w:rsidP="00F72AC2">
            <w:pPr>
              <w:rPr>
                <w:rFonts w:ascii="Arial" w:hAnsi="Arial" w:cs="Arial"/>
                <w:sz w:val="32"/>
                <w:szCs w:val="32"/>
                <w:u w:val="single"/>
              </w:rPr>
            </w:pPr>
            <w:r w:rsidRPr="00BD4EE2">
              <w:rPr>
                <w:rFonts w:ascii="Arial" w:hAnsi="Arial" w:cs="Arial"/>
                <w:sz w:val="32"/>
                <w:szCs w:val="32"/>
                <w:u w:val="single"/>
              </w:rPr>
              <w:t>PICTURE</w:t>
            </w:r>
            <w:r w:rsidR="005F35AD">
              <w:rPr>
                <w:rFonts w:ascii="Arial" w:hAnsi="Arial" w:cs="Arial"/>
                <w:sz w:val="32"/>
                <w:szCs w:val="32"/>
                <w:u w:val="single"/>
              </w:rPr>
              <w:t>S</w:t>
            </w:r>
          </w:p>
          <w:p w14:paraId="0C5DFA70" w14:textId="52205A80" w:rsidR="006750BB" w:rsidRPr="007F2729" w:rsidRDefault="006750BB" w:rsidP="00F72AC2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2647" w:type="dxa"/>
          </w:tcPr>
          <w:p w14:paraId="0C5D4A45" w14:textId="003B1902" w:rsidR="00F72AC2" w:rsidRPr="00BD4EE2" w:rsidRDefault="007F2729" w:rsidP="006750BB">
            <w:pPr>
              <w:rPr>
                <w:rFonts w:ascii="Arial" w:hAnsi="Arial" w:cs="Arial"/>
                <w:sz w:val="32"/>
                <w:szCs w:val="32"/>
                <w:u w:val="single"/>
              </w:rPr>
            </w:pPr>
            <w:r w:rsidRPr="00BD4EE2">
              <w:rPr>
                <w:rFonts w:ascii="Arial" w:hAnsi="Arial" w:cs="Arial"/>
                <w:sz w:val="32"/>
                <w:szCs w:val="32"/>
                <w:u w:val="single"/>
              </w:rPr>
              <w:t>DESCRIPTION</w:t>
            </w:r>
          </w:p>
        </w:tc>
      </w:tr>
      <w:tr w:rsidR="00BD4EE2" w14:paraId="348B25AC" w14:textId="77777777" w:rsidTr="005F35AD">
        <w:tc>
          <w:tcPr>
            <w:tcW w:w="6846" w:type="dxa"/>
          </w:tcPr>
          <w:p w14:paraId="2AD46B8A" w14:textId="68CE38C0" w:rsidR="00F72AC2" w:rsidRDefault="005F35AD" w:rsidP="00F72AC2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4A640124" wp14:editId="6922D36D">
                      <wp:simplePos x="0" y="0"/>
                      <wp:positionH relativeFrom="column">
                        <wp:posOffset>5871470</wp:posOffset>
                      </wp:positionH>
                      <wp:positionV relativeFrom="paragraph">
                        <wp:posOffset>4671425</wp:posOffset>
                      </wp:positionV>
                      <wp:extent cx="360" cy="360"/>
                      <wp:effectExtent l="38100" t="38100" r="57150" b="57150"/>
                      <wp:wrapNone/>
                      <wp:docPr id="787664773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E8C732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" o:spid="_x0000_s1026" type="#_x0000_t75" style="position:absolute;margin-left:461.6pt;margin-top:367.15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">
                      <v:imagedata r:id="rId8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11C059F4" wp14:editId="7815E771">
                      <wp:simplePos x="0" y="0"/>
                      <wp:positionH relativeFrom="column">
                        <wp:posOffset>757310</wp:posOffset>
                      </wp:positionH>
                      <wp:positionV relativeFrom="paragraph">
                        <wp:posOffset>316505</wp:posOffset>
                      </wp:positionV>
                      <wp:extent cx="390960" cy="88920"/>
                      <wp:effectExtent l="57150" t="57150" r="0" b="44450"/>
                      <wp:wrapNone/>
                      <wp:docPr id="1778503164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096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07D594" id="Ink 1" o:spid="_x0000_s1026" type="#_x0000_t75" style="position:absolute;margin-left:58.95pt;margin-top:24.2pt;width:32.2pt;height: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">
                      <v:imagedata r:id="rId10" o:title=""/>
                    </v:shape>
                  </w:pict>
                </mc:Fallback>
              </mc:AlternateContent>
            </w:r>
            <w:r w:rsidR="00F72AC2">
              <w:rPr>
                <w:rFonts w:ascii="Arial" w:hAnsi="Arial" w:cs="Arial"/>
                <w:b/>
                <w:bCs/>
                <w:noProof/>
                <w:sz w:val="22"/>
                <w:u w:val="single"/>
              </w:rPr>
              <w:drawing>
                <wp:inline distT="0" distB="0" distL="0" distR="0" wp14:anchorId="3344D6A6" wp14:editId="7B5CDB00">
                  <wp:extent cx="4177665" cy="3581400"/>
                  <wp:effectExtent l="0" t="0" r="0" b="0"/>
                  <wp:docPr id="749887087" name="Picture 2" descr="A fingerprint scanner and a green box on a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887087" name="Picture 2" descr="A fingerprint scanner and a green box on a wall&#10;&#10;Description automatically generated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70" b="8244"/>
                          <a:stretch/>
                        </pic:blipFill>
                        <pic:spPr bwMode="auto">
                          <a:xfrm>
                            <a:off x="0" y="0"/>
                            <a:ext cx="4196887" cy="3597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14:paraId="7B067A2C" w14:textId="77777777" w:rsidR="00F72AC2" w:rsidRPr="00C54BC7" w:rsidRDefault="00B9743A" w:rsidP="00F72AC2">
            <w:pPr>
              <w:rPr>
                <w:rFonts w:ascii="Arial" w:hAnsi="Arial" w:cs="Arial"/>
                <w:sz w:val="28"/>
                <w:szCs w:val="28"/>
              </w:rPr>
            </w:pPr>
            <w:r w:rsidRPr="00C54BC7">
              <w:rPr>
                <w:rFonts w:ascii="Arial" w:hAnsi="Arial" w:cs="Arial"/>
                <w:sz w:val="28"/>
                <w:szCs w:val="28"/>
              </w:rPr>
              <w:t>ACCESS CONTROL</w:t>
            </w:r>
          </w:p>
          <w:p w14:paraId="322E47F4" w14:textId="34B5A811" w:rsidR="00B9743A" w:rsidRPr="005D0C92" w:rsidRDefault="00B9743A" w:rsidP="00F72AC2">
            <w:pPr>
              <w:rPr>
                <w:rFonts w:ascii="Arial" w:hAnsi="Arial" w:cs="Arial"/>
                <w:sz w:val="28"/>
                <w:szCs w:val="28"/>
              </w:rPr>
            </w:pPr>
            <w:r w:rsidRPr="005D0C92">
              <w:rPr>
                <w:rFonts w:ascii="Arial" w:hAnsi="Arial" w:cs="Arial"/>
                <w:sz w:val="28"/>
                <w:szCs w:val="28"/>
              </w:rPr>
              <w:t>biometric reader</w:t>
            </w:r>
            <w:r w:rsidR="0007506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BD4EE2" w14:paraId="3F284438" w14:textId="77777777" w:rsidTr="005F35AD">
        <w:tc>
          <w:tcPr>
            <w:tcW w:w="6846" w:type="dxa"/>
          </w:tcPr>
          <w:p w14:paraId="5930FCA4" w14:textId="40305CA2" w:rsidR="00F72AC2" w:rsidRPr="00B9743A" w:rsidRDefault="00B9743A" w:rsidP="00F72AC2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noProof/>
                <w:sz w:val="22"/>
              </w:rPr>
              <w:lastRenderedPageBreak/>
              <w:drawing>
                <wp:inline distT="0" distB="0" distL="0" distR="0" wp14:anchorId="1A5E8D11" wp14:editId="33D7CF5C">
                  <wp:extent cx="4166886" cy="5358139"/>
                  <wp:effectExtent l="0" t="0" r="5080" b="0"/>
                  <wp:docPr id="180248879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488797" name="Picture 180248879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730" cy="54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14:paraId="47591285" w14:textId="6B9A5292" w:rsidR="00F72AC2" w:rsidRPr="00B9743A" w:rsidRDefault="00B9743A" w:rsidP="00F72AC2">
            <w:pPr>
              <w:rPr>
                <w:rFonts w:ascii="Arial" w:hAnsi="Arial" w:cs="Arial"/>
                <w:sz w:val="28"/>
                <w:szCs w:val="28"/>
              </w:rPr>
            </w:pPr>
            <w:r w:rsidRPr="00B9743A">
              <w:rPr>
                <w:rFonts w:ascii="Arial" w:hAnsi="Arial" w:cs="Arial"/>
                <w:sz w:val="28"/>
                <w:szCs w:val="28"/>
              </w:rPr>
              <w:t xml:space="preserve">15 compartment steel cellphone </w:t>
            </w:r>
            <w:r w:rsidR="005D0C92" w:rsidRPr="00B9743A">
              <w:rPr>
                <w:rFonts w:ascii="Arial" w:hAnsi="Arial" w:cs="Arial"/>
                <w:sz w:val="28"/>
                <w:szCs w:val="28"/>
              </w:rPr>
              <w:t>lockers</w:t>
            </w:r>
            <w:r w:rsidRPr="00B9743A">
              <w:rPr>
                <w:rFonts w:ascii="Arial" w:hAnsi="Arial" w:cs="Arial"/>
                <w:sz w:val="28"/>
                <w:szCs w:val="28"/>
              </w:rPr>
              <w:t xml:space="preserve"> comprising of combination locks for each compartment therein</w:t>
            </w:r>
          </w:p>
        </w:tc>
      </w:tr>
      <w:tr w:rsidR="00BD4EE2" w14:paraId="43ABD0AB" w14:textId="77777777" w:rsidTr="005F35AD">
        <w:tc>
          <w:tcPr>
            <w:tcW w:w="6846" w:type="dxa"/>
          </w:tcPr>
          <w:p w14:paraId="06CDF243" w14:textId="00E72381" w:rsidR="00F72AC2" w:rsidRDefault="005D0C92" w:rsidP="00F72AC2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u w:val="single"/>
              </w:rPr>
              <w:lastRenderedPageBreak/>
              <w:drawing>
                <wp:inline distT="0" distB="0" distL="0" distR="0" wp14:anchorId="3E49B539" wp14:editId="639074A9">
                  <wp:extent cx="4143375" cy="6153150"/>
                  <wp:effectExtent l="0" t="0" r="9525" b="0"/>
                  <wp:docPr id="174305259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052591" name="Picture 1743052591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9"/>
                          <a:stretch/>
                        </pic:blipFill>
                        <pic:spPr bwMode="auto">
                          <a:xfrm>
                            <a:off x="0" y="0"/>
                            <a:ext cx="4161436" cy="6179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14:paraId="25D3A69E" w14:textId="4583B5FD" w:rsidR="00F72AC2" w:rsidRPr="005D0C92" w:rsidRDefault="005D0C92" w:rsidP="00F72AC2">
            <w:pPr>
              <w:rPr>
                <w:rFonts w:ascii="Arial" w:hAnsi="Arial" w:cs="Arial"/>
                <w:sz w:val="28"/>
                <w:szCs w:val="28"/>
              </w:rPr>
            </w:pPr>
            <w:r w:rsidRPr="005D0C92">
              <w:rPr>
                <w:rFonts w:ascii="Arial" w:hAnsi="Arial" w:cs="Arial"/>
                <w:sz w:val="28"/>
                <w:szCs w:val="28"/>
              </w:rPr>
              <w:t>Bolted heavy-duty shelving, with solid pine decking. (2000mm H x 2000mm W x 600mm D)</w:t>
            </w:r>
          </w:p>
        </w:tc>
      </w:tr>
      <w:tr w:rsidR="00BD4EE2" w14:paraId="3B37F16C" w14:textId="77777777" w:rsidTr="005F35AD">
        <w:tc>
          <w:tcPr>
            <w:tcW w:w="6846" w:type="dxa"/>
          </w:tcPr>
          <w:p w14:paraId="3170FEB9" w14:textId="6B364F15" w:rsidR="00F72AC2" w:rsidRDefault="00554C89" w:rsidP="00F72AC2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u w:val="single"/>
              </w:rPr>
              <w:lastRenderedPageBreak/>
              <w:drawing>
                <wp:inline distT="0" distB="0" distL="0" distR="0" wp14:anchorId="1D84CB6C" wp14:editId="0129F70B">
                  <wp:extent cx="4154805" cy="6096000"/>
                  <wp:effectExtent l="0" t="0" r="0" b="0"/>
                  <wp:docPr id="214288094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880949" name="Picture 2142880949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54"/>
                          <a:stretch/>
                        </pic:blipFill>
                        <pic:spPr bwMode="auto">
                          <a:xfrm>
                            <a:off x="0" y="0"/>
                            <a:ext cx="4187668" cy="6144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14:paraId="56E8C770" w14:textId="7BF832E1" w:rsidR="00F72AC2" w:rsidRPr="00554C89" w:rsidRDefault="00554C89" w:rsidP="00F72AC2">
            <w:pPr>
              <w:rPr>
                <w:rFonts w:ascii="Arial" w:hAnsi="Arial" w:cs="Arial"/>
                <w:sz w:val="28"/>
                <w:szCs w:val="28"/>
              </w:rPr>
            </w:pPr>
            <w:r w:rsidRPr="00554C89">
              <w:rPr>
                <w:rFonts w:ascii="Arial" w:hAnsi="Arial" w:cs="Arial"/>
                <w:sz w:val="28"/>
                <w:szCs w:val="28"/>
              </w:rPr>
              <w:t xml:space="preserve">Aluminum venetian blind, size to fit window with 25 x 0.21mm thick slats including 25 x 25mm high matching aluminum powder coated top and bottom tracks with stainless steel separator pins, cord locks and roller pins, blinds to be fitted inside reveal to lintel </w:t>
            </w:r>
          </w:p>
        </w:tc>
      </w:tr>
      <w:tr w:rsidR="00BD4EE2" w14:paraId="759BA1DA" w14:textId="77777777" w:rsidTr="005F35AD">
        <w:tc>
          <w:tcPr>
            <w:tcW w:w="6846" w:type="dxa"/>
          </w:tcPr>
          <w:p w14:paraId="6C359EFD" w14:textId="6DE22C41" w:rsidR="00F72AC2" w:rsidRDefault="005D0C92" w:rsidP="00F72AC2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u w:val="single"/>
              </w:rPr>
              <w:lastRenderedPageBreak/>
              <w:drawing>
                <wp:inline distT="0" distB="0" distL="0" distR="0" wp14:anchorId="18C8A9C9" wp14:editId="3BD6DA4A">
                  <wp:extent cx="4120515" cy="5472969"/>
                  <wp:effectExtent l="0" t="0" r="0" b="0"/>
                  <wp:docPr id="344299522" name="Picture 5" descr="A light fixture on a ce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299522" name="Picture 5" descr="A light fixture on a ceiling&#10;&#10;Description automatically generated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93" t="-5395" r="693" b="5395"/>
                          <a:stretch/>
                        </pic:blipFill>
                        <pic:spPr bwMode="auto">
                          <a:xfrm>
                            <a:off x="0" y="0"/>
                            <a:ext cx="4134562" cy="5491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14:paraId="1FC1DA04" w14:textId="77777777" w:rsidR="00554C89" w:rsidRPr="00554C89" w:rsidRDefault="005D0C92" w:rsidP="00F72AC2">
            <w:pPr>
              <w:rPr>
                <w:rFonts w:ascii="Arial" w:hAnsi="Arial" w:cs="Arial"/>
                <w:sz w:val="28"/>
                <w:szCs w:val="28"/>
              </w:rPr>
            </w:pPr>
            <w:r w:rsidRPr="00554C89">
              <w:rPr>
                <w:rFonts w:ascii="Arial" w:hAnsi="Arial" w:cs="Arial"/>
                <w:sz w:val="28"/>
                <w:szCs w:val="28"/>
              </w:rPr>
              <w:t>Recessed low brightness luminaires with double parabolic louvres. Output to be min 3x14W T5 for 600x600mm</w:t>
            </w:r>
            <w:r w:rsidR="00554C89" w:rsidRPr="00554C89">
              <w:rPr>
                <w:rFonts w:ascii="Arial" w:hAnsi="Arial" w:cs="Arial"/>
                <w:sz w:val="28"/>
                <w:szCs w:val="28"/>
              </w:rPr>
              <w:t xml:space="preserve"> fittings.</w:t>
            </w:r>
          </w:p>
          <w:p w14:paraId="1FAC1182" w14:textId="77777777" w:rsidR="00554C89" w:rsidRPr="00554C89" w:rsidRDefault="00554C89" w:rsidP="00F72AC2">
            <w:pPr>
              <w:rPr>
                <w:rFonts w:ascii="Arial" w:hAnsi="Arial" w:cs="Arial"/>
                <w:sz w:val="28"/>
                <w:szCs w:val="28"/>
              </w:rPr>
            </w:pPr>
          </w:p>
          <w:p w14:paraId="6021392F" w14:textId="7CBF66EE" w:rsidR="00F72AC2" w:rsidRDefault="00F72AC2" w:rsidP="00F72AC2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</w:p>
        </w:tc>
      </w:tr>
      <w:tr w:rsidR="00BD4EE2" w14:paraId="63ED42BD" w14:textId="77777777" w:rsidTr="005F35AD">
        <w:tc>
          <w:tcPr>
            <w:tcW w:w="6846" w:type="dxa"/>
          </w:tcPr>
          <w:p w14:paraId="6E9D29F8" w14:textId="560B4982" w:rsidR="00F72AC2" w:rsidRDefault="00554C89" w:rsidP="00F72AC2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u w:val="single"/>
              </w:rPr>
              <w:lastRenderedPageBreak/>
              <w:drawing>
                <wp:inline distT="0" distB="0" distL="0" distR="0" wp14:anchorId="0A0FF1E5" wp14:editId="418DFFD6">
                  <wp:extent cx="4178178" cy="6534150"/>
                  <wp:effectExtent l="0" t="0" r="0" b="0"/>
                  <wp:docPr id="1075230741" name="Picture 7" descr="A air conditioner on a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230741" name="Picture 7" descr="A air conditioner on a wall&#10;&#10;Description automatically generated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87"/>
                          <a:stretch/>
                        </pic:blipFill>
                        <pic:spPr bwMode="auto">
                          <a:xfrm>
                            <a:off x="0" y="0"/>
                            <a:ext cx="4198035" cy="6565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14:paraId="1E600003" w14:textId="55BADD0F" w:rsidR="00F72AC2" w:rsidRPr="0084271E" w:rsidRDefault="00554C89" w:rsidP="00F72AC2">
            <w:pPr>
              <w:rPr>
                <w:rFonts w:ascii="Arial" w:hAnsi="Arial" w:cs="Arial"/>
                <w:sz w:val="28"/>
                <w:szCs w:val="28"/>
              </w:rPr>
            </w:pPr>
            <w:r w:rsidRPr="0084271E">
              <w:rPr>
                <w:rFonts w:ascii="Arial" w:hAnsi="Arial" w:cs="Arial"/>
                <w:sz w:val="28"/>
                <w:szCs w:val="28"/>
              </w:rPr>
              <w:t>Wall mounted air conditioner</w:t>
            </w:r>
          </w:p>
        </w:tc>
      </w:tr>
      <w:tr w:rsidR="00BD4EE2" w14:paraId="3628E008" w14:textId="77777777" w:rsidTr="005F35AD">
        <w:tc>
          <w:tcPr>
            <w:tcW w:w="6846" w:type="dxa"/>
          </w:tcPr>
          <w:p w14:paraId="1D4D42E3" w14:textId="6D485043" w:rsidR="00554C89" w:rsidRDefault="0084271E" w:rsidP="00F72AC2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u w:val="single"/>
              </w:rPr>
              <w:lastRenderedPageBreak/>
              <w:drawing>
                <wp:inline distT="0" distB="0" distL="0" distR="0" wp14:anchorId="0A3C1A2C" wp14:editId="62E61113">
                  <wp:extent cx="4166496" cy="5934075"/>
                  <wp:effectExtent l="0" t="0" r="5715" b="0"/>
                  <wp:docPr id="457261143" name="Picture 8" descr="A camera on the ce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261143" name="Picture 8" descr="A camera on the ceiling&#10;&#10;Description automatically generated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20"/>
                          <a:stretch/>
                        </pic:blipFill>
                        <pic:spPr bwMode="auto">
                          <a:xfrm>
                            <a:off x="0" y="0"/>
                            <a:ext cx="4176502" cy="5948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14:paraId="380BC247" w14:textId="658FAC6D" w:rsidR="00554C89" w:rsidRPr="00805CF3" w:rsidRDefault="0084271E" w:rsidP="00F72AC2">
            <w:pPr>
              <w:rPr>
                <w:rFonts w:ascii="Arial" w:hAnsi="Arial" w:cs="Arial"/>
                <w:sz w:val="28"/>
                <w:szCs w:val="28"/>
              </w:rPr>
            </w:pPr>
            <w:r w:rsidRPr="00805CF3">
              <w:rPr>
                <w:rFonts w:ascii="Arial" w:hAnsi="Arial" w:cs="Arial"/>
                <w:sz w:val="28"/>
                <w:szCs w:val="28"/>
              </w:rPr>
              <w:t>IP</w:t>
            </w:r>
            <w:r w:rsidR="00BC1948">
              <w:rPr>
                <w:rFonts w:ascii="Arial" w:hAnsi="Arial" w:cs="Arial"/>
                <w:sz w:val="28"/>
                <w:szCs w:val="28"/>
              </w:rPr>
              <w:t xml:space="preserve"> Dome</w:t>
            </w:r>
            <w:r w:rsidRPr="00805CF3">
              <w:rPr>
                <w:rFonts w:ascii="Arial" w:hAnsi="Arial" w:cs="Arial"/>
                <w:sz w:val="28"/>
                <w:szCs w:val="28"/>
              </w:rPr>
              <w:t xml:space="preserve"> Camera. To be monitored at the control room</w:t>
            </w:r>
          </w:p>
        </w:tc>
      </w:tr>
      <w:tr w:rsidR="00BD4EE2" w14:paraId="6B291BB6" w14:textId="77777777" w:rsidTr="005F35AD">
        <w:tc>
          <w:tcPr>
            <w:tcW w:w="6846" w:type="dxa"/>
          </w:tcPr>
          <w:p w14:paraId="057C407D" w14:textId="40D4B39A" w:rsidR="00554C89" w:rsidRDefault="0084271E" w:rsidP="00F72AC2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u w:val="single"/>
              </w:rPr>
              <w:lastRenderedPageBreak/>
              <w:drawing>
                <wp:inline distT="0" distB="0" distL="0" distR="0" wp14:anchorId="3AFAE340" wp14:editId="796A14CA">
                  <wp:extent cx="4143316" cy="4724400"/>
                  <wp:effectExtent l="0" t="0" r="0" b="0"/>
                  <wp:docPr id="2131166229" name="Picture 9" descr="A white table with chairs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166229" name="Picture 9" descr="A white table with chairs in a room&#10;&#10;Description automatically generated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572"/>
                          <a:stretch/>
                        </pic:blipFill>
                        <pic:spPr bwMode="auto">
                          <a:xfrm>
                            <a:off x="0" y="0"/>
                            <a:ext cx="4154057" cy="4736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14:paraId="533AFB60" w14:textId="77777777" w:rsidR="00554C89" w:rsidRPr="00D70724" w:rsidRDefault="0084271E" w:rsidP="00F72AC2">
            <w:pPr>
              <w:rPr>
                <w:rFonts w:ascii="Arial" w:hAnsi="Arial" w:cs="Arial"/>
                <w:sz w:val="28"/>
                <w:szCs w:val="28"/>
              </w:rPr>
            </w:pPr>
            <w:r w:rsidRPr="00D70724">
              <w:rPr>
                <w:rFonts w:ascii="Arial" w:hAnsi="Arial" w:cs="Arial"/>
                <w:sz w:val="28"/>
                <w:szCs w:val="28"/>
              </w:rPr>
              <w:t xml:space="preserve">Meeting room tables: </w:t>
            </w:r>
          </w:p>
          <w:p w14:paraId="13F0B178" w14:textId="77777777" w:rsidR="0084271E" w:rsidRPr="00D70724" w:rsidRDefault="0084271E" w:rsidP="00F72AC2">
            <w:pPr>
              <w:rPr>
                <w:rFonts w:ascii="Arial" w:hAnsi="Arial" w:cs="Arial"/>
                <w:sz w:val="28"/>
                <w:szCs w:val="28"/>
              </w:rPr>
            </w:pPr>
            <w:r w:rsidRPr="00D70724">
              <w:rPr>
                <w:rFonts w:ascii="Arial" w:hAnsi="Arial" w:cs="Arial"/>
                <w:sz w:val="28"/>
                <w:szCs w:val="28"/>
              </w:rPr>
              <w:t xml:space="preserve">Work top finish: 22mm particle board with Iceberg White Deacon </w:t>
            </w:r>
          </w:p>
          <w:p w14:paraId="10E03D4B" w14:textId="77777777" w:rsidR="0084271E" w:rsidRPr="00D70724" w:rsidRDefault="0084271E" w:rsidP="00F72AC2">
            <w:pPr>
              <w:rPr>
                <w:rFonts w:ascii="Arial" w:hAnsi="Arial" w:cs="Arial"/>
                <w:sz w:val="28"/>
                <w:szCs w:val="28"/>
              </w:rPr>
            </w:pPr>
            <w:r w:rsidRPr="00D70724">
              <w:rPr>
                <w:rFonts w:ascii="Arial" w:hAnsi="Arial" w:cs="Arial"/>
                <w:sz w:val="28"/>
                <w:szCs w:val="28"/>
              </w:rPr>
              <w:t>Edging</w:t>
            </w:r>
            <w:r w:rsidR="00D70724" w:rsidRPr="00D70724">
              <w:rPr>
                <w:rFonts w:ascii="Arial" w:hAnsi="Arial" w:cs="Arial"/>
                <w:sz w:val="28"/>
                <w:szCs w:val="28"/>
              </w:rPr>
              <w:t xml:space="preserve">: Matching PVC flat edge 2mm </w:t>
            </w:r>
          </w:p>
          <w:p w14:paraId="0AC2B868" w14:textId="4F554148" w:rsidR="00D70724" w:rsidRPr="00D70724" w:rsidRDefault="00D70724" w:rsidP="00BC1948">
            <w:pPr>
              <w:rPr>
                <w:rFonts w:ascii="Arial" w:hAnsi="Arial" w:cs="Arial"/>
                <w:sz w:val="28"/>
                <w:szCs w:val="28"/>
              </w:rPr>
            </w:pPr>
            <w:r w:rsidRPr="00D70724">
              <w:rPr>
                <w:rFonts w:ascii="Arial" w:hAnsi="Arial" w:cs="Arial"/>
                <w:sz w:val="28"/>
                <w:szCs w:val="28"/>
              </w:rPr>
              <w:t xml:space="preserve">Leg Frame: </w:t>
            </w:r>
            <w:r w:rsidR="00BC1948">
              <w:rPr>
                <w:rFonts w:ascii="Arial" w:hAnsi="Arial" w:cs="Arial"/>
                <w:sz w:val="28"/>
                <w:szCs w:val="28"/>
              </w:rPr>
              <w:t xml:space="preserve">Metal </w:t>
            </w:r>
          </w:p>
        </w:tc>
      </w:tr>
      <w:tr w:rsidR="00BD4EE2" w14:paraId="4B68678E" w14:textId="77777777" w:rsidTr="005F35AD">
        <w:tc>
          <w:tcPr>
            <w:tcW w:w="6846" w:type="dxa"/>
          </w:tcPr>
          <w:p w14:paraId="3A89FF96" w14:textId="6AD91C38" w:rsidR="00554C89" w:rsidRDefault="00D70724" w:rsidP="00F72AC2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u w:val="single"/>
              </w:rPr>
              <w:lastRenderedPageBreak/>
              <w:drawing>
                <wp:inline distT="0" distB="0" distL="0" distR="0" wp14:anchorId="261C79B2" wp14:editId="05BE751F">
                  <wp:extent cx="4154805" cy="6276975"/>
                  <wp:effectExtent l="0" t="0" r="0" b="9525"/>
                  <wp:docPr id="151776347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763475" name="Picture 1517763475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31"/>
                          <a:stretch/>
                        </pic:blipFill>
                        <pic:spPr bwMode="auto">
                          <a:xfrm>
                            <a:off x="0" y="0"/>
                            <a:ext cx="4167157" cy="629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14:paraId="7E8FFD67" w14:textId="77777777" w:rsidR="00554C89" w:rsidRPr="00D70724" w:rsidRDefault="00D70724" w:rsidP="00F72AC2">
            <w:pPr>
              <w:rPr>
                <w:rFonts w:ascii="Arial" w:hAnsi="Arial" w:cs="Arial"/>
                <w:sz w:val="28"/>
                <w:szCs w:val="28"/>
              </w:rPr>
            </w:pPr>
            <w:r w:rsidRPr="00D70724">
              <w:rPr>
                <w:rFonts w:ascii="Arial" w:hAnsi="Arial" w:cs="Arial"/>
                <w:sz w:val="28"/>
                <w:szCs w:val="28"/>
              </w:rPr>
              <w:t xml:space="preserve">High back-office chairs: </w:t>
            </w:r>
          </w:p>
          <w:p w14:paraId="5B1EE5F2" w14:textId="0E586DE6" w:rsidR="00D70724" w:rsidRDefault="00D70724" w:rsidP="00F72AC2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 w:rsidRPr="00D70724">
              <w:rPr>
                <w:rFonts w:ascii="Arial" w:hAnsi="Arial" w:cs="Arial"/>
                <w:sz w:val="28"/>
                <w:szCs w:val="28"/>
              </w:rPr>
              <w:t>Back: Black netting</w:t>
            </w:r>
          </w:p>
        </w:tc>
      </w:tr>
      <w:tr w:rsidR="00BD4EE2" w14:paraId="126439E3" w14:textId="77777777" w:rsidTr="005F35AD">
        <w:tc>
          <w:tcPr>
            <w:tcW w:w="6846" w:type="dxa"/>
          </w:tcPr>
          <w:p w14:paraId="7B6275D8" w14:textId="476FFCB7" w:rsidR="00554C89" w:rsidRDefault="00D70724" w:rsidP="00F72AC2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u w:val="single"/>
              </w:rPr>
              <w:lastRenderedPageBreak/>
              <w:drawing>
                <wp:inline distT="0" distB="0" distL="0" distR="0" wp14:anchorId="2E3EC8E2" wp14:editId="6C8FF19E">
                  <wp:extent cx="4178300" cy="6296025"/>
                  <wp:effectExtent l="0" t="0" r="0" b="9525"/>
                  <wp:docPr id="16549988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99881" name="Picture 165499881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93"/>
                          <a:stretch/>
                        </pic:blipFill>
                        <pic:spPr bwMode="auto">
                          <a:xfrm>
                            <a:off x="0" y="0"/>
                            <a:ext cx="4190631" cy="6314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14:paraId="0B4FE080" w14:textId="01FF6B95" w:rsidR="00554C89" w:rsidRPr="00D70724" w:rsidRDefault="00D70724" w:rsidP="00F72AC2">
            <w:pPr>
              <w:rPr>
                <w:rFonts w:ascii="Arial" w:hAnsi="Arial" w:cs="Arial"/>
                <w:sz w:val="28"/>
                <w:szCs w:val="28"/>
              </w:rPr>
            </w:pPr>
            <w:r w:rsidRPr="00D70724">
              <w:rPr>
                <w:rFonts w:ascii="Arial" w:hAnsi="Arial" w:cs="Arial"/>
                <w:sz w:val="28"/>
                <w:szCs w:val="28"/>
              </w:rPr>
              <w:t>Aluminum shopfront at 1700mm wide passage inclusive of glazed and frosted Double door size 1200mm x 2850mm</w:t>
            </w:r>
          </w:p>
        </w:tc>
      </w:tr>
      <w:tr w:rsidR="00BD4EE2" w14:paraId="45EEE2FA" w14:textId="77777777" w:rsidTr="005F35AD">
        <w:tc>
          <w:tcPr>
            <w:tcW w:w="6846" w:type="dxa"/>
          </w:tcPr>
          <w:p w14:paraId="223CF7EB" w14:textId="6EC3D703" w:rsidR="00554C89" w:rsidRDefault="00D70724" w:rsidP="00F72AC2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u w:val="single"/>
              </w:rPr>
              <w:lastRenderedPageBreak/>
              <w:drawing>
                <wp:inline distT="0" distB="0" distL="0" distR="0" wp14:anchorId="6A1C7EDB" wp14:editId="7C165E36">
                  <wp:extent cx="4201160" cy="4619625"/>
                  <wp:effectExtent l="0" t="0" r="8890" b="9525"/>
                  <wp:docPr id="1818949963" name="Picture 12" descr="A close-up of a glass 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949963" name="Picture 12" descr="A close-up of a glass door&#10;&#10;Description automatically generated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596"/>
                          <a:stretch/>
                        </pic:blipFill>
                        <pic:spPr bwMode="auto">
                          <a:xfrm>
                            <a:off x="0" y="0"/>
                            <a:ext cx="4207215" cy="4626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14:paraId="17FFA879" w14:textId="3D92EBEB" w:rsidR="00554C89" w:rsidRPr="00315B66" w:rsidRDefault="00D70724" w:rsidP="00F72AC2">
            <w:pPr>
              <w:rPr>
                <w:rFonts w:ascii="Arial" w:hAnsi="Arial" w:cs="Arial"/>
                <w:sz w:val="28"/>
                <w:szCs w:val="28"/>
              </w:rPr>
            </w:pPr>
            <w:r w:rsidRPr="00315B66">
              <w:rPr>
                <w:rFonts w:ascii="Arial" w:hAnsi="Arial" w:cs="Arial"/>
                <w:sz w:val="28"/>
                <w:szCs w:val="28"/>
              </w:rPr>
              <w:t xml:space="preserve">Grade 304 stainless steel Rack and Cam pinion door closer with sliding track arm. Non </w:t>
            </w:r>
            <w:r w:rsidR="00315B66" w:rsidRPr="00315B66">
              <w:rPr>
                <w:rFonts w:ascii="Arial" w:hAnsi="Arial" w:cs="Arial"/>
                <w:sz w:val="28"/>
                <w:szCs w:val="28"/>
              </w:rPr>
              <w:t>handed with a maximum 180 degree non hold opening as standard. Power adjustable by spring, latching and damping action.</w:t>
            </w:r>
          </w:p>
        </w:tc>
      </w:tr>
      <w:tr w:rsidR="00BD4EE2" w14:paraId="30118DBB" w14:textId="77777777" w:rsidTr="005F35AD">
        <w:tc>
          <w:tcPr>
            <w:tcW w:w="6846" w:type="dxa"/>
          </w:tcPr>
          <w:p w14:paraId="365D7B6A" w14:textId="6D8B91CB" w:rsidR="00315B66" w:rsidRDefault="00315B66" w:rsidP="00F72AC2">
            <w:pPr>
              <w:rPr>
                <w:rFonts w:ascii="Arial" w:hAnsi="Arial" w:cs="Arial"/>
                <w:b/>
                <w:bCs/>
                <w:noProof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u w:val="single"/>
              </w:rPr>
              <w:lastRenderedPageBreak/>
              <w:drawing>
                <wp:inline distT="0" distB="0" distL="0" distR="0" wp14:anchorId="1E65022C" wp14:editId="24E2E268">
                  <wp:extent cx="4166437" cy="4991100"/>
                  <wp:effectExtent l="0" t="0" r="5715" b="0"/>
                  <wp:docPr id="620990408" name="Picture 13" descr="A kitchen with white cabine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90408" name="Picture 13" descr="A kitchen with white cabinets&#10;&#10;Description automatically generated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88"/>
                          <a:stretch/>
                        </pic:blipFill>
                        <pic:spPr bwMode="auto">
                          <a:xfrm>
                            <a:off x="0" y="0"/>
                            <a:ext cx="4168621" cy="4993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14:paraId="3B546774" w14:textId="37DFA12A" w:rsidR="00315B66" w:rsidRPr="00315B66" w:rsidRDefault="007F2729" w:rsidP="00F72AC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Kitchen space at the SCM Evaluation rooms (cupboards, sink, microwave, and boiler)</w:t>
            </w:r>
          </w:p>
        </w:tc>
      </w:tr>
      <w:tr w:rsidR="00BD4EE2" w14:paraId="51CFD1D6" w14:textId="77777777" w:rsidTr="005F35AD">
        <w:tc>
          <w:tcPr>
            <w:tcW w:w="6846" w:type="dxa"/>
          </w:tcPr>
          <w:p w14:paraId="746DFEAB" w14:textId="2DA49321" w:rsidR="00315B66" w:rsidRDefault="005F35AD" w:rsidP="00F72AC2">
            <w:pPr>
              <w:rPr>
                <w:rFonts w:ascii="Arial" w:hAnsi="Arial" w:cs="Arial"/>
                <w:b/>
                <w:bCs/>
                <w:noProof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u w:val="single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1DAD1BAD" wp14:editId="2E8A24D5">
                      <wp:simplePos x="0" y="0"/>
                      <wp:positionH relativeFrom="column">
                        <wp:posOffset>3154190</wp:posOffset>
                      </wp:positionH>
                      <wp:positionV relativeFrom="paragraph">
                        <wp:posOffset>411355</wp:posOffset>
                      </wp:positionV>
                      <wp:extent cx="526320" cy="117720"/>
                      <wp:effectExtent l="38100" t="57150" r="45720" b="53975"/>
                      <wp:wrapNone/>
                      <wp:docPr id="1173813239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632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09F297" id="Ink 8" o:spid="_x0000_s1026" type="#_x0000_t75" style="position:absolute;margin-left:247.65pt;margin-top:31.7pt;width:42.9pt;height:10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">
                      <v:imagedata r:id="rId24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70287F9D" wp14:editId="44CDC798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498475</wp:posOffset>
                      </wp:positionV>
                      <wp:extent cx="360" cy="360"/>
                      <wp:effectExtent l="38100" t="38100" r="57150" b="57150"/>
                      <wp:wrapNone/>
                      <wp:docPr id="774833273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DB5022" id="Ink 7" o:spid="_x0000_s1026" type="#_x0000_t75" style="position:absolute;margin-left:274.85pt;margin-top:38.55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"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2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72E86B12" wp14:editId="4857B2A9">
                      <wp:simplePos x="0" y="0"/>
                      <wp:positionH relativeFrom="column">
                        <wp:posOffset>3248870</wp:posOffset>
                      </wp:positionH>
                      <wp:positionV relativeFrom="paragraph">
                        <wp:posOffset>818530</wp:posOffset>
                      </wp:positionV>
                      <wp:extent cx="472320" cy="152280"/>
                      <wp:effectExtent l="57150" t="38100" r="23495" b="57785"/>
                      <wp:wrapNone/>
                      <wp:docPr id="502381528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232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35C4D8" id="Ink 3" o:spid="_x0000_s1026" type="#_x0000_t75" style="position:absolute;margin-left:255.1pt;margin-top:63.75pt;width:38.65pt;height:13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">
                      <v:imagedata r:id="rId28" o:title=""/>
                    </v:shape>
                  </w:pict>
                </mc:Fallback>
              </mc:AlternateContent>
            </w:r>
            <w:r w:rsidR="00315B66">
              <w:rPr>
                <w:rFonts w:ascii="Arial" w:hAnsi="Arial" w:cs="Arial"/>
                <w:b/>
                <w:bCs/>
                <w:noProof/>
                <w:sz w:val="22"/>
                <w:u w:val="single"/>
              </w:rPr>
              <w:drawing>
                <wp:inline distT="0" distB="0" distL="0" distR="0" wp14:anchorId="273DF674" wp14:editId="4EE257A6">
                  <wp:extent cx="4154610" cy="4114800"/>
                  <wp:effectExtent l="0" t="0" r="0" b="0"/>
                  <wp:docPr id="1495229130" name="Picture 14" descr="A black device with a round disc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229130" name="Picture 14" descr="A black device with a round disc&#10;&#10;Description automatically generated with medium confidence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54" b="40334"/>
                          <a:stretch/>
                        </pic:blipFill>
                        <pic:spPr bwMode="auto">
                          <a:xfrm>
                            <a:off x="0" y="0"/>
                            <a:ext cx="4168249" cy="412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14:paraId="3ACFD29E" w14:textId="0167B91E" w:rsidR="00315B66" w:rsidRPr="00315B66" w:rsidRDefault="005F35AD" w:rsidP="00F72AC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03355BC4" wp14:editId="6FE8F3CC">
                      <wp:simplePos x="0" y="0"/>
                      <wp:positionH relativeFrom="column">
                        <wp:posOffset>695900</wp:posOffset>
                      </wp:positionH>
                      <wp:positionV relativeFrom="paragraph">
                        <wp:posOffset>1669555</wp:posOffset>
                      </wp:positionV>
                      <wp:extent cx="360" cy="360"/>
                      <wp:effectExtent l="38100" t="38100" r="57150" b="57150"/>
                      <wp:wrapNone/>
                      <wp:docPr id="1498809738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B91452" id="Ink 9" o:spid="_x0000_s1026" type="#_x0000_t75" style="position:absolute;margin-left:54.1pt;margin-top:130.75pt;width:1.45pt;height: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">
                      <v:imagedata r:id="rId31" o:title=""/>
                    </v:shape>
                  </w:pict>
                </mc:Fallback>
              </mc:AlternateContent>
            </w:r>
            <w:r w:rsidR="00315B66">
              <w:rPr>
                <w:rFonts w:ascii="Arial" w:hAnsi="Arial" w:cs="Arial"/>
                <w:sz w:val="28"/>
                <w:szCs w:val="28"/>
              </w:rPr>
              <w:t>Noise reduction voice activated voice recorders</w:t>
            </w:r>
          </w:p>
        </w:tc>
      </w:tr>
    </w:tbl>
    <w:p w14:paraId="47136E85" w14:textId="00065256" w:rsidR="00566326" w:rsidRPr="00F72AC2" w:rsidRDefault="00566326" w:rsidP="00F72AC2">
      <w:pPr>
        <w:rPr>
          <w:rFonts w:ascii="Arial" w:hAnsi="Arial" w:cs="Arial"/>
          <w:b/>
          <w:bCs/>
          <w:sz w:val="22"/>
          <w:u w:val="single"/>
        </w:rPr>
      </w:pPr>
    </w:p>
    <w:p w14:paraId="4F83C952" w14:textId="77777777" w:rsidR="00566326" w:rsidRPr="00CD7144" w:rsidRDefault="00566326" w:rsidP="00566326">
      <w:pPr>
        <w:rPr>
          <w:rFonts w:ascii="Arial" w:hAnsi="Arial" w:cs="Arial"/>
        </w:rPr>
      </w:pPr>
    </w:p>
    <w:p w14:paraId="0DCF22F0" w14:textId="77777777" w:rsidR="00566326" w:rsidRPr="00CD7144" w:rsidRDefault="00566326" w:rsidP="00566326">
      <w:pPr>
        <w:rPr>
          <w:rFonts w:ascii="Arial" w:hAnsi="Arial" w:cs="Arial"/>
        </w:rPr>
      </w:pPr>
    </w:p>
    <w:p w14:paraId="5E7C03FD" w14:textId="77777777" w:rsidR="00566326" w:rsidRPr="00CD7144" w:rsidRDefault="00566326" w:rsidP="00566326">
      <w:pPr>
        <w:rPr>
          <w:rFonts w:ascii="Arial" w:hAnsi="Arial" w:cs="Arial"/>
        </w:rPr>
      </w:pPr>
    </w:p>
    <w:p w14:paraId="56B1E098" w14:textId="77777777" w:rsidR="00566326" w:rsidRPr="00CD7144" w:rsidRDefault="00566326" w:rsidP="00566326">
      <w:pPr>
        <w:tabs>
          <w:tab w:val="left" w:pos="193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101FF57" w14:textId="77777777" w:rsidR="00566326" w:rsidRPr="00CD7144" w:rsidRDefault="00566326" w:rsidP="00566326">
      <w:pPr>
        <w:rPr>
          <w:rFonts w:ascii="Arial" w:hAnsi="Arial" w:cs="Arial"/>
        </w:rPr>
      </w:pPr>
    </w:p>
    <w:p w14:paraId="44AD5118" w14:textId="77777777" w:rsidR="00566326" w:rsidRPr="00CD7144" w:rsidRDefault="00566326" w:rsidP="00566326">
      <w:pPr>
        <w:rPr>
          <w:rFonts w:ascii="Arial" w:hAnsi="Arial" w:cs="Arial"/>
        </w:rPr>
      </w:pPr>
    </w:p>
    <w:p w14:paraId="480CF12B" w14:textId="77777777" w:rsidR="00566326" w:rsidRPr="00CD7144" w:rsidRDefault="00566326" w:rsidP="00566326">
      <w:pPr>
        <w:rPr>
          <w:rFonts w:ascii="Arial" w:hAnsi="Arial" w:cs="Arial"/>
        </w:rPr>
      </w:pPr>
    </w:p>
    <w:p w14:paraId="338CCFB2" w14:textId="77777777" w:rsidR="00566326" w:rsidRPr="00CD7144" w:rsidRDefault="00566326" w:rsidP="00566326">
      <w:pPr>
        <w:rPr>
          <w:rFonts w:ascii="Arial" w:hAnsi="Arial" w:cs="Arial"/>
        </w:rPr>
      </w:pPr>
    </w:p>
    <w:p w14:paraId="3C08A7AC" w14:textId="77777777" w:rsidR="00566326" w:rsidRPr="00CD7144" w:rsidRDefault="00566326" w:rsidP="00566326">
      <w:pPr>
        <w:rPr>
          <w:rFonts w:ascii="Arial" w:hAnsi="Arial" w:cs="Arial"/>
        </w:rPr>
      </w:pPr>
    </w:p>
    <w:p w14:paraId="33153A51" w14:textId="77777777" w:rsidR="00566326" w:rsidRPr="00CD7144" w:rsidRDefault="00566326" w:rsidP="00566326">
      <w:pPr>
        <w:rPr>
          <w:rFonts w:ascii="Arial" w:hAnsi="Arial" w:cs="Arial"/>
        </w:rPr>
      </w:pPr>
    </w:p>
    <w:p w14:paraId="506AFE2E" w14:textId="77777777" w:rsidR="00566326" w:rsidRPr="00CD7144" w:rsidRDefault="00566326" w:rsidP="00566326">
      <w:pPr>
        <w:tabs>
          <w:tab w:val="left" w:pos="32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3A612DD" w14:textId="77777777" w:rsidR="00566326" w:rsidRDefault="00566326" w:rsidP="005F35AD">
      <w:pPr>
        <w:jc w:val="right"/>
        <w:rPr>
          <w:rFonts w:ascii="Arial" w:hAnsi="Arial" w:cs="Arial"/>
        </w:rPr>
      </w:pPr>
    </w:p>
    <w:p w14:paraId="052E6E32" w14:textId="77777777" w:rsidR="00566326" w:rsidRDefault="00566326" w:rsidP="00566326">
      <w:pPr>
        <w:rPr>
          <w:rFonts w:ascii="Arial" w:hAnsi="Arial" w:cs="Arial"/>
        </w:rPr>
      </w:pPr>
    </w:p>
    <w:p w14:paraId="614639B2" w14:textId="77777777" w:rsidR="00566326" w:rsidRDefault="00566326" w:rsidP="00566326">
      <w:pPr>
        <w:rPr>
          <w:rFonts w:ascii="Arial" w:hAnsi="Arial" w:cs="Arial"/>
        </w:rPr>
      </w:pPr>
    </w:p>
    <w:p w14:paraId="5E205115" w14:textId="77777777" w:rsidR="00566326" w:rsidRDefault="00566326" w:rsidP="00566326">
      <w:pPr>
        <w:rPr>
          <w:rFonts w:ascii="Arial" w:hAnsi="Arial" w:cs="Arial"/>
        </w:rPr>
      </w:pPr>
    </w:p>
    <w:p w14:paraId="0214495E" w14:textId="45D50298" w:rsidR="00BB10B9" w:rsidRDefault="005F35AD"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A0F77DE" wp14:editId="6E90D68C">
                <wp:simplePos x="0" y="0"/>
                <wp:positionH relativeFrom="column">
                  <wp:posOffset>894715</wp:posOffset>
                </wp:positionH>
                <wp:positionV relativeFrom="paragraph">
                  <wp:posOffset>545465</wp:posOffset>
                </wp:positionV>
                <wp:extent cx="360" cy="360"/>
                <wp:effectExtent l="38100" t="38100" r="57150" b="57150"/>
                <wp:wrapNone/>
                <wp:docPr id="1769566014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35047" id="Ink 12" o:spid="_x0000_s1026" type="#_x0000_t75" style="position:absolute;margin-left:69.75pt;margin-top:42.25pt;width:1.45pt;height: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">
                <v:imagedata r:id="rId33" o:title=""/>
              </v:shape>
            </w:pict>
          </mc:Fallback>
        </mc:AlternateContent>
      </w:r>
    </w:p>
    <w:sectPr w:rsidR="00BB10B9" w:rsidSect="00864EA3">
      <w:headerReference w:type="default" r:id="rId34"/>
      <w:footerReference w:type="default" r:id="rId35"/>
      <w:pgSz w:w="11900" w:h="16840"/>
      <w:pgMar w:top="1440" w:right="1440" w:bottom="1440" w:left="1440" w:header="709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77770" w14:textId="77777777" w:rsidR="00864EA3" w:rsidRDefault="00864EA3" w:rsidP="00185F6F">
      <w:r>
        <w:separator/>
      </w:r>
    </w:p>
  </w:endnote>
  <w:endnote w:type="continuationSeparator" w:id="0">
    <w:p w14:paraId="21DDD352" w14:textId="77777777" w:rsidR="00864EA3" w:rsidRDefault="00864EA3" w:rsidP="00185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54036" w14:textId="77777777" w:rsidR="00185F6F" w:rsidRDefault="00363334">
    <w:pPr>
      <w:pStyle w:val="Footer"/>
    </w:pPr>
    <w:r w:rsidRPr="00363334">
      <w:rPr>
        <w:noProof/>
      </w:rPr>
      <w:drawing>
        <wp:anchor distT="0" distB="0" distL="114300" distR="114300" simplePos="0" relativeHeight="251660288" behindDoc="1" locked="0" layoutInCell="1" allowOverlap="1" wp14:anchorId="50D481FC" wp14:editId="038B8E6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4864100" cy="698500"/>
          <wp:effectExtent l="0" t="0" r="0" b="0"/>
          <wp:wrapNone/>
          <wp:docPr id="3639915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399159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64100" cy="69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7A086" w14:textId="77777777" w:rsidR="00864EA3" w:rsidRDefault="00864EA3" w:rsidP="00185F6F">
      <w:r>
        <w:separator/>
      </w:r>
    </w:p>
  </w:footnote>
  <w:footnote w:type="continuationSeparator" w:id="0">
    <w:p w14:paraId="25864C0C" w14:textId="77777777" w:rsidR="00864EA3" w:rsidRDefault="00864EA3" w:rsidP="00185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707AD" w14:textId="77777777" w:rsidR="00185F6F" w:rsidRDefault="00185F6F">
    <w:pPr>
      <w:pStyle w:val="Header"/>
    </w:pPr>
    <w:r w:rsidRPr="00185F6F">
      <w:rPr>
        <w:noProof/>
      </w:rPr>
      <w:drawing>
        <wp:anchor distT="0" distB="0" distL="114300" distR="114300" simplePos="0" relativeHeight="251658240" behindDoc="1" locked="0" layoutInCell="1" allowOverlap="1" wp14:anchorId="4E83D7A6" wp14:editId="32F4D6DE">
          <wp:simplePos x="0" y="0"/>
          <wp:positionH relativeFrom="column">
            <wp:posOffset>-314274</wp:posOffset>
          </wp:positionH>
          <wp:positionV relativeFrom="paragraph">
            <wp:posOffset>-77470</wp:posOffset>
          </wp:positionV>
          <wp:extent cx="5727700" cy="6210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62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2E6060" w14:textId="77777777" w:rsidR="00185F6F" w:rsidRDefault="00185F6F">
    <w:pPr>
      <w:pStyle w:val="Header"/>
    </w:pPr>
  </w:p>
  <w:p w14:paraId="46340543" w14:textId="77777777" w:rsidR="00185F6F" w:rsidRDefault="00185F6F">
    <w:pPr>
      <w:pStyle w:val="Header"/>
    </w:pPr>
  </w:p>
  <w:p w14:paraId="54BAB2A1" w14:textId="77777777" w:rsidR="00185F6F" w:rsidRDefault="00185F6F">
    <w:pPr>
      <w:pStyle w:val="Header"/>
    </w:pPr>
  </w:p>
  <w:p w14:paraId="681544CB" w14:textId="77777777" w:rsidR="00566326" w:rsidRDefault="00566326">
    <w:pPr>
      <w:pStyle w:val="Header"/>
    </w:pPr>
  </w:p>
  <w:p w14:paraId="12FD013B" w14:textId="77777777" w:rsidR="00566326" w:rsidRDefault="00566326">
    <w:pPr>
      <w:pStyle w:val="Header"/>
    </w:pPr>
  </w:p>
  <w:p w14:paraId="0F24F3FA" w14:textId="77777777" w:rsidR="00566326" w:rsidRDefault="005663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A3EDE"/>
    <w:multiLevelType w:val="hybridMultilevel"/>
    <w:tmpl w:val="146CF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20E19"/>
    <w:multiLevelType w:val="hybridMultilevel"/>
    <w:tmpl w:val="266A0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2294F"/>
    <w:multiLevelType w:val="hybridMultilevel"/>
    <w:tmpl w:val="F62C7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0439">
    <w:abstractNumId w:val="0"/>
  </w:num>
  <w:num w:numId="2" w16cid:durableId="108479886">
    <w:abstractNumId w:val="1"/>
  </w:num>
  <w:num w:numId="3" w16cid:durableId="2929534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attachedTemplate r:id="rId1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8F5"/>
    <w:rsid w:val="00000121"/>
    <w:rsid w:val="0000251E"/>
    <w:rsid w:val="000452B8"/>
    <w:rsid w:val="00054355"/>
    <w:rsid w:val="00075062"/>
    <w:rsid w:val="000755F2"/>
    <w:rsid w:val="000B5C47"/>
    <w:rsid w:val="000E52DB"/>
    <w:rsid w:val="000F5DE0"/>
    <w:rsid w:val="00101341"/>
    <w:rsid w:val="00107069"/>
    <w:rsid w:val="00152FCE"/>
    <w:rsid w:val="00162103"/>
    <w:rsid w:val="00185F6F"/>
    <w:rsid w:val="00191029"/>
    <w:rsid w:val="00227926"/>
    <w:rsid w:val="0023257D"/>
    <w:rsid w:val="00250DF3"/>
    <w:rsid w:val="00281B12"/>
    <w:rsid w:val="0029551E"/>
    <w:rsid w:val="002A1178"/>
    <w:rsid w:val="002D5F7A"/>
    <w:rsid w:val="00304E67"/>
    <w:rsid w:val="00310B85"/>
    <w:rsid w:val="00315B66"/>
    <w:rsid w:val="00340A68"/>
    <w:rsid w:val="00341FDA"/>
    <w:rsid w:val="00363334"/>
    <w:rsid w:val="0038072C"/>
    <w:rsid w:val="003A450E"/>
    <w:rsid w:val="003B4878"/>
    <w:rsid w:val="003E1F23"/>
    <w:rsid w:val="004060AE"/>
    <w:rsid w:val="004A0409"/>
    <w:rsid w:val="004C3B13"/>
    <w:rsid w:val="004C7220"/>
    <w:rsid w:val="004F16C3"/>
    <w:rsid w:val="00505EEE"/>
    <w:rsid w:val="00510A18"/>
    <w:rsid w:val="00546F2E"/>
    <w:rsid w:val="00550838"/>
    <w:rsid w:val="00554C89"/>
    <w:rsid w:val="00566326"/>
    <w:rsid w:val="00594A14"/>
    <w:rsid w:val="00597B7D"/>
    <w:rsid w:val="005C2F55"/>
    <w:rsid w:val="005D0C92"/>
    <w:rsid w:val="005F35AD"/>
    <w:rsid w:val="005F3F26"/>
    <w:rsid w:val="00603D9F"/>
    <w:rsid w:val="006175C3"/>
    <w:rsid w:val="006352B9"/>
    <w:rsid w:val="00641E78"/>
    <w:rsid w:val="006543FE"/>
    <w:rsid w:val="006750BB"/>
    <w:rsid w:val="00685A58"/>
    <w:rsid w:val="006B2545"/>
    <w:rsid w:val="006C2311"/>
    <w:rsid w:val="006D6530"/>
    <w:rsid w:val="006F7FD9"/>
    <w:rsid w:val="0070786C"/>
    <w:rsid w:val="00710E02"/>
    <w:rsid w:val="007136A1"/>
    <w:rsid w:val="00741750"/>
    <w:rsid w:val="00741CB4"/>
    <w:rsid w:val="00775A74"/>
    <w:rsid w:val="007B043A"/>
    <w:rsid w:val="007D1697"/>
    <w:rsid w:val="007D58DE"/>
    <w:rsid w:val="007F2729"/>
    <w:rsid w:val="007F49F4"/>
    <w:rsid w:val="00805CF3"/>
    <w:rsid w:val="00832778"/>
    <w:rsid w:val="0084271E"/>
    <w:rsid w:val="00864EA3"/>
    <w:rsid w:val="00876C8A"/>
    <w:rsid w:val="00891192"/>
    <w:rsid w:val="008D73FA"/>
    <w:rsid w:val="00943990"/>
    <w:rsid w:val="0096295B"/>
    <w:rsid w:val="00970498"/>
    <w:rsid w:val="00975F87"/>
    <w:rsid w:val="009B284F"/>
    <w:rsid w:val="009B571D"/>
    <w:rsid w:val="00A5031C"/>
    <w:rsid w:val="00A5181A"/>
    <w:rsid w:val="00A52D62"/>
    <w:rsid w:val="00A66D23"/>
    <w:rsid w:val="00A9050E"/>
    <w:rsid w:val="00AC5D4F"/>
    <w:rsid w:val="00B13E97"/>
    <w:rsid w:val="00B23418"/>
    <w:rsid w:val="00B433ED"/>
    <w:rsid w:val="00B54CBA"/>
    <w:rsid w:val="00B84791"/>
    <w:rsid w:val="00B90E00"/>
    <w:rsid w:val="00B9743A"/>
    <w:rsid w:val="00BB10B9"/>
    <w:rsid w:val="00BC0B11"/>
    <w:rsid w:val="00BC1948"/>
    <w:rsid w:val="00BD289D"/>
    <w:rsid w:val="00BD4EE2"/>
    <w:rsid w:val="00BE7F33"/>
    <w:rsid w:val="00C105BD"/>
    <w:rsid w:val="00C24303"/>
    <w:rsid w:val="00C244DB"/>
    <w:rsid w:val="00C53B32"/>
    <w:rsid w:val="00C54BC7"/>
    <w:rsid w:val="00C64B55"/>
    <w:rsid w:val="00C8374E"/>
    <w:rsid w:val="00CE2AEE"/>
    <w:rsid w:val="00CE3684"/>
    <w:rsid w:val="00D01AC8"/>
    <w:rsid w:val="00D441C3"/>
    <w:rsid w:val="00D52A09"/>
    <w:rsid w:val="00D548F5"/>
    <w:rsid w:val="00D576A2"/>
    <w:rsid w:val="00D70724"/>
    <w:rsid w:val="00D94CD5"/>
    <w:rsid w:val="00DA02D7"/>
    <w:rsid w:val="00DA205F"/>
    <w:rsid w:val="00DC7D25"/>
    <w:rsid w:val="00DE2CBD"/>
    <w:rsid w:val="00E2328D"/>
    <w:rsid w:val="00E53A88"/>
    <w:rsid w:val="00E90CE5"/>
    <w:rsid w:val="00EA3CFC"/>
    <w:rsid w:val="00EC2D19"/>
    <w:rsid w:val="00F1237F"/>
    <w:rsid w:val="00F4303A"/>
    <w:rsid w:val="00F702E8"/>
    <w:rsid w:val="00F71E96"/>
    <w:rsid w:val="00F72AC2"/>
    <w:rsid w:val="00F90986"/>
    <w:rsid w:val="00FC7844"/>
    <w:rsid w:val="00FD3EAC"/>
    <w:rsid w:val="00FF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3B49DAC"/>
  <w15:chartTrackingRefBased/>
  <w15:docId w15:val="{53C6B5B0-193B-476F-B6C0-38068E5CF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326"/>
    <w:rPr>
      <w:rFonts w:ascii="Calibri" w:eastAsia="MS Mincho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5F6F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ZA"/>
    </w:rPr>
  </w:style>
  <w:style w:type="character" w:customStyle="1" w:styleId="HeaderChar">
    <w:name w:val="Header Char"/>
    <w:basedOn w:val="DefaultParagraphFont"/>
    <w:link w:val="Header"/>
    <w:uiPriority w:val="99"/>
    <w:rsid w:val="00185F6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85F6F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ZA"/>
    </w:rPr>
  </w:style>
  <w:style w:type="character" w:customStyle="1" w:styleId="FooterChar">
    <w:name w:val="Footer Char"/>
    <w:basedOn w:val="DefaultParagraphFont"/>
    <w:link w:val="Footer"/>
    <w:uiPriority w:val="99"/>
    <w:rsid w:val="00185F6F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05EEE"/>
    <w:pPr>
      <w:ind w:left="720"/>
      <w:contextualSpacing/>
    </w:pPr>
  </w:style>
  <w:style w:type="table" w:styleId="TableGrid">
    <w:name w:val="Table Grid"/>
    <w:basedOn w:val="TableNormal"/>
    <w:uiPriority w:val="39"/>
    <w:rsid w:val="00F72A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6.png"/><Relationship Id="rId21" Type="http://schemas.openxmlformats.org/officeDocument/2006/relationships/image" Target="media/image13.jpg"/><Relationship Id="rId34" Type="http://schemas.openxmlformats.org/officeDocument/2006/relationships/header" Target="header1.xml"/><Relationship Id="rId7" Type="http://schemas.openxmlformats.org/officeDocument/2006/relationships/customXml" Target="ink/ink1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customXml" Target="ink/ink4.xml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1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5.png"/><Relationship Id="rId32" Type="http://schemas.openxmlformats.org/officeDocument/2006/relationships/customXml" Target="ink/ink7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customXml" Target="ink/ink3.xml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customXml" Target="ink/ink5.xml"/><Relationship Id="rId30" Type="http://schemas.openxmlformats.org/officeDocument/2006/relationships/customXml" Target="ink/ink6.xm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yanda.Zulu\AppData\Local\Microsoft\Windows\INetCache\Content.Outlook\CJNH19UC\PRASA_Letterhead%202024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6T15:17:38.4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6T15:17:29.6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85 24575,'277'-22'0,"-110"5"0,420 4 0,-557 13 0,-45 1 0,0 2 0,1-1 0,0 2 0,-1 0 0,1 0 0,1 2 0,-1-1 0,-24 16 0,19-11 0,1-1 0,-1-1 0,0 0 0,-21 4 0,-7-5 0,0-2 0,0-3 0,-80-5 0,21 0 0,77 0 0,0-1 0,0-1 0,0-2 0,0-1 0,1-1 0,1-1 0,-29-15 0,-8-1 0,-7-5 0,68 32 0,10 4 0,14 4 0,309 45 0,-263-47 0,1-3 0,131-9 0,-170-3 0,-29 7 0,1 1 0,-1-1 0,1 1 0,-1 0 0,1-1 0,-1 1 0,0-1 0,1 1 0,-1-1 0,1 1 0,-1-1 0,0 1 0,1-1 0,-1 0 0,0 1 0,0-1 0,0 1 0,1-1 0,-1 0 0,0 1 0,0-1 0,0 0 0,0 1 0,0-2 0,-1 0 0,0 0 0,0 0 0,0 0 0,0 0 0,0 1 0,-1-1 0,1 0 0,0 0 0,-1 1 0,0-1 0,1 1 0,-1 0 0,0-1 0,0 1 0,0 0 0,1 0 0,-1 0 0,-1 0 0,-2-1 0,-13-5 0,-1 2 0,0-1 0,0 2 0,0 1 0,-37-2 0,-104 7 0,61 1 0,-161-3 0,398-3 0,152 7 0,-288-4 0,0 0 0,0 0 0,0 0 0,-1 0 0,1 0 0,0 1 0,0-1 0,0 1 0,0 0 0,0-1 0,-1 1 0,1 0 0,0 0 0,0 0 0,-1 0 0,1 0 0,-1 1 0,1-1 0,-1 0 0,0 1 0,1-1 0,-1 1 0,0-1 0,0 1 0,0 0 0,0 0 0,0-1 0,0 3 0,-1-2 0,0 1 0,0-1 0,0 0 0,0 0 0,-1 0 0,1 1 0,-1-1 0,1 0 0,-1 0 0,0 0 0,0 0 0,0 0 0,0 0 0,0 0 0,0 0 0,0-1 0,-1 1 0,1 0 0,-1-1 0,1 1 0,-1-1 0,0 1 0,0-1 0,-2 2 0,-25 15 0,-1-1 0,0-1 0,-58 21 0,-104 21 0,171-54 0,-1 0 0,0-1 0,-34 0 0,54-6 0,10-4 0,14-5 0,7 3 0,1 0 0,0 3 0,45-6 0,-22 5 0,22-3 0,0 4 0,99 5 0,-560 3 0,320 9 0,55-8 0,0 0 0,0-1 0,0 0 0,-1-1 0,1 0 0,0-1 0,-1 0 0,-19-3 0,29 3 0,1 0 0,0 0 0,0 0 0,0-1 0,0 1 0,-1 0 0,1-1 0,0 1 0,0 0 0,0-1 0,0 1 0,0-1 0,0 0 0,0 1 0,0-1 0,0 0 0,0 1 0,1-1 0,-1 0 0,0 0 0,0 0 0,1 0 0,-1 0 0,0 0 0,1 0 0,-1 0 0,1 0 0,-1 0 0,1 0 0,0 0 0,-1 0 0,1-1 0,0 1 0,0 0 0,0 0 0,0 0 0,0 0 0,0 0 0,0-1 0,0 1 0,1 0 0,-1 0 0,0 0 0,1-2 0,1 0 0,1-1 0,-1 1 0,1-1 0,0 1 0,-1 0 0,2 0 0,-1 0 0,0 0 0,0 1 0,8-5 0,-1 2 0,1 1 0,-1 0 0,1 0 0,0 1 0,1 0 0,-1 1 0,0 0 0,15 0 0,98 3 0,-58 2 0,119-3 0,-214 2 0,0 1 0,0 2 0,-48 12 0,46-9 0,1-1 0,-1-1 0,-36 1 0,48-6 0,0 0 0,-1 2 0,1 1 0,-23 6 0,103-3 0,665-8 0,-1065 15 0,-14-1 0,336-13-1365,6 0-5461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6T15:19:33.182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1147 56 24575,'-127'-1'0,"-141"3"0,220 3 0,-67 16 0,68-11 0,-70 6 0,17-15 0,48-1 0,-52 6 0,89-4 0,0 0 0,0 1 0,0 1 0,0 1 0,0 0 0,1 1 0,-26 14 0,38-20 0,1 1 0,-1 0 0,1 0 0,-1 0 0,1 0 0,-1 0 0,1 0 0,0 1 0,-1-1 0,1 0 0,0 1 0,0-1 0,0 1 0,0-1 0,0 1 0,0-1 0,0 1 0,0 2 0,1-3 0,0 0 0,0 0 0,1 0 0,-1 0 0,0-1 0,1 1 0,-1 0 0,1 0 0,-1 0 0,1-1 0,-1 1 0,1 0 0,-1-1 0,1 1 0,0 0 0,-1-1 0,1 1 0,0-1 0,0 1 0,-1-1 0,1 1 0,0-1 0,0 0 0,0 1 0,1-1 0,7 3 0,0-1 0,0 1 0,0-2 0,0 0 0,14 1 0,217 23 0,-167-14 0,121 4 0,-156-15 0,0 1 0,71 13 0,-83-9 0,0-1 0,0-2 0,0 0 0,45-4 0,-59 1 0,-1 0 0,1-1 0,-1-1 0,1 0 0,-1 0 0,0-1 0,0-1 0,-1 0 0,1 0 0,-1-1 0,0 0 0,16-14 0,-26 20 0,0 0 0,1-1 0,-1 1 0,0 0 0,0 0 0,1-1 0,-1 1 0,0 0 0,0 0 0,0-1 0,1 1 0,-1 0 0,0-1 0,0 1 0,0-1 0,0 1 0,0 0 0,1-1 0,-1 1 0,0 0 0,0-1 0,0 1 0,0 0 0,0-1 0,0 1 0,0-1 0,-1 1 0,1 0 0,0-1 0,0 1 0,0 0 0,0-1 0,0 1 0,0 0 0,-1-1 0,1 1 0,0 0 0,0-1 0,0 1 0,-1 0 0,1 0 0,0-1 0,-1 1 0,1 0 0,0 0 0,-1-1 0,1 1 0,0 0 0,-1 0 0,1 0 0,0 0 0,-1 0 0,1-1 0,0 1 0,-1 0 0,1 0 0,0 0 0,-1 0 0,1 0 0,-1 0 0,1 0 0,0 0 0,-1 0 0,1 1 0,-1-1 0,-31-3 0,30 3 0,-90 2 0,-152 24 0,-51 3 0,263-28 0,-50 0 0,73-2 0,11 0 0,42-6 0,409-55 0,-401 56 0,1 2 0,63 4 0,50-3 0,-165 3 0,1 0 0,-1 0 0,1 0 0,0-1 0,-1 1 0,1 0 0,-1-1 0,1 1 0,-1-1 0,1 1 0,-1-1 0,1 1 0,-1-1 0,0 0 0,1 0 0,-1 0 0,2-2 0,-7-4 0,-17 2 0,-82-1 0,0 4 0,-110 12 0,17 14 0,122-13 0,-1-3 0,-83-1 0,303-9 0,166-23 0,61-4 0,-287 30 0,-62 0 0,-61-1 0,-493 0 0,557-2 0,1-1 0,-1-1 0,28-9 0,11-1 0,252-28 0,-109 18 0,-161 19 0,-41 4 0,-22 1 0,0 1 0,-92 5 0,0 5 0,-120 28 0,88-13 0,60-14 0,-1-3 0,-114-3 0,191-6 0,-37 2 0,39-2 0,0 0 0,1 0 0,-1 0 0,0 1 0,0-1 0,1 1 0,-1-1 0,0 1 0,1 0 0,-1 0 0,1-1 0,-1 1 0,1 0 0,-1 0 0,1 1 0,0-1 0,-1 0 0,1 0 0,-1 2 0,1-2 0,1 0 0,0 0 0,0-1 0,0 1 0,0 0 0,0 0 0,0-1 0,0 1 0,0 0 0,0 0 0,1-1 0,-1 1 0,0 0 0,0 0 0,1-1 0,-1 1 0,0 0 0,1-1 0,-1 1 0,1 0 0,-1-1 0,1 1 0,-1-1 0,1 1 0,-1-1 0,1 1 0,0-1 0,-1 1 0,1-1 0,-1 0 0,1 1 0,0-1 0,0 0 0,-1 1 0,1-1 0,0 0 0,0 0 0,-1 0 0,2 0 0,32 8 0,27-3 0,115-4 0,-80-4 0,519 2 0,-607 1 0,0 1 0,0-1 0,0 2 0,0-1 0,-1 1 0,1 0 0,0 0 0,-1 1 0,12 5 0,-64 0 0,-485-10 0,548 1 0,-1-1 0,0-1 0,1-1 0,-1 0 0,17-8 0,-13 5 0,0 1 0,39-7 0,-10 10 0,61 3 0,-174 22 0,51-20 0,7 0 0,-1-1 0,1 0 0,-1 0 0,1 0 0,-1-1 0,0 0 0,1 0 0,-1 0 0,0-1 0,1 0 0,-9-2 0,14 2 0,0 0 0,0 1 0,0-1 0,0 1 0,0-1 0,0 0 0,0 1 0,0-1 0,1 0 0,-1 1 0,0-1 0,0 1 0,0-1 0,1 1 0,-1-1 0,0 1 0,1-1 0,-1 0 0,0 1 0,1 0 0,-1-1 0,1 1 0,-1-1 0,1 1 0,-1-1 0,1 1 0,-1 0 0,1 0 0,-1-1 0,1 1 0,0 0 0,-1 0 0,1-1 0,23-12 0,-11 8 0,1 1 0,0 0 0,1 1 0,-1 1 0,0 0 0,1 1 0,23 1 0,-52 1 0,-44 1 0,54-2 0,0-1 0,-1 1 0,1 0 0,0-1 0,0 0 0,0 0 0,0 0 0,0-1 0,0 0 0,0 1 0,-6-5 0,10 5 0,-1 1 0,1 0 0,-1-1 0,1 1 0,-1 0 0,1-1 0,0 1 0,-1-1 0,1 1 0,-1-1 0,1 1 0,0-1 0,0 1 0,-1-1 0,1 0 0,0 1 0,0-1 0,0 1 0,0-1 0,0 0 0,-1 1 0,1-1 0,0 1 0,0-1 0,1 0 0,-1 1 0,0-1 0,0 1 0,0-1 0,0 0 0,0 1 0,1-1 0,-1 1 0,0-1 0,0 1 0,1-2 0,24-16 0,-18 15 0,0 0 0,0 1 0,0-1 0,0 1 0,0 1 0,12-2 0,-13 4 0,0 0 0,0 1 0,0-1 0,-1 1 0,10 5 0,-10-5 0,-1 0 0,1 0 0,-1-1 0,1 1 0,0-1 0,0 0 0,7 0 0,-10-1 0,-1 0 0,0-1 0,0 1 0,0-1 0,0 1 0,0-1 0,0 0 0,0 1 0,0-1 0,0 0 0,0 0 0,0 0 0,0 0 0,0 0 0,0 0 0,-1 0 0,1 0 0,0 0 0,-1 0 0,1 0 0,-1 0 0,0-1 0,1-1 0,10-35 0,-8 26 0,-2 7 0,1 0 0,0 0 0,0 1 0,0-1 0,1 0 0,5-6 0,-8 10 0,0 1 0,0 0 0,1-1 0,-1 1 0,0 0 0,0-1 0,0 1 0,1 0 0,-1 0 0,0 0 0,0-1 0,1 1 0,-1 0 0,0 0 0,1 0 0,-1-1 0,0 1 0,1 0 0,-1 0 0,0 0 0,1 0 0,-1 0 0,0 0 0,1 0 0,-1 0 0,0 0 0,1 0 0,-1 0 0,0 0 0,1 0 0,-1 0 0,0 0 0,1 0 0,-1 0 0,0 0 0,1 1 0,4 24 0,-4-18 0,-2 1 0,1 0 0,-1-1 0,0 1 0,0-1 0,-1 1 0,0-1 0,0 0 0,-1 0 0,-6 13 0,6-17 0,1 1 0,-1-1 0,1 0 0,-1 0 0,0 0 0,0 0 0,-1 0 0,1 0 0,0-1 0,-1 0 0,0 0 0,1 0 0,-1 0 0,0 0 0,0-1 0,0 1 0,0-1 0,0 0 0,-1-1 0,-6 1 0,-207-1 0,83-4 0,-395 4 0,527 0 0,0 0 0,0 0 0,0 0 0,0 0 0,0 0 0,0 1 0,0-1 0,0 1 0,0 0 0,0 0 0,0 0 0,0 1 0,1-1 0,-1 1 0,1-1 0,-1 1 0,1 0 0,-1 0 0,1 0 0,-4 4 0,4-2 0,0 0 0,0 0 0,0 1 0,1-1 0,-1 1 0,1-1 0,0 1 0,1 0 0,-1-1 0,1 1 0,0 0 0,0 7 0,2-23 0,1-31 0,-2 40 0,-1 0 0,-1 0 0,1 0 0,0 0 0,0 0 0,-1 0 0,1 0 0,-1 0 0,0 0 0,1 0 0,-1 1 0,0-1 0,0 0 0,0 0 0,0 1 0,0-1 0,-1 1 0,1-1 0,-3-1 0,-9-13 0,-8-8 0,20 24 0,1 0 0,-1 0 0,0 0 0,0 0 0,0 0 0,1 0 0,-1 0 0,0 0 0,0 0 0,1 0 0,-1 0 0,0 1 0,0-1 0,1 0 0,-1 1 0,0-1 0,1 0 0,-1 1 0,0-1 0,1 1 0,-1-1 0,0 1 0,1-1 0,-1 1 0,1-1 0,-1 1 0,1 0 0,-1-1 0,1 1 0,0 0 0,-1-1 0,1 1 0,0 0 0,0 0 0,-1-1 0,1 1 0,0 0 0,0 0 0,0-1 0,0 3 0,-8 65 0,7-52 0,2-46 0,-1 24 0,1 1 0,-1 0 0,1-1 0,0 1 0,1 0 0,-1 0 0,1 0 0,0 0 0,5-9 0,-6 13 0,-1 0 0,1 0 0,0 0 0,0 0 0,-1 0 0,1 1 0,0-1 0,0 0 0,0 0 0,0 1 0,0-1 0,0 1 0,0-1 0,0 1 0,0-1 0,0 1 0,0 0 0,0-1 0,0 1 0,2 0 0,-1 0 0,0 0 0,-1 1 0,1 0 0,0-1 0,0 1 0,-1 0 0,1 0 0,0-1 0,-1 1 0,1 1 0,-1-1 0,0 0 0,1 0 0,-1 0 0,0 1 0,0-1 0,2 3 0,33 45 0,-24-32 0,0 0 0,1-1 0,0 0 0,1-1 0,18 13 0,-28-24 0,0-1 0,1 0 0,-1-1 0,1 1 0,0-1 0,0 0 0,0 0 0,0 0 0,0-1 0,1 0 0,-1 0 0,0 0 0,1-1 0,-1 0 0,0 0 0,1 0 0,-1 0 0,0-1 0,1 0 0,-1 0 0,0 0 0,0-1 0,0 0 0,7-3 0,-1-1 0,0-1 0,0 1 0,19-18 0,-24 19 0,1-1 0,-1 1 0,1 0 0,1 0 0,-1 1 0,0 0 0,1 0 0,0 1 0,0 0 0,16-4 0,25 2 0,-1 2 0,79 7 0,-69-2 0,71-4 0,-119 0 0,-1 0 0,1-1 0,-1 0 0,0 0 0,0-1 0,12-7 0,35-12 0,-24 14-37,41-9-1291,-53 16-5498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6T15:19:18.136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1 0 24575</inkml:trace>
  <inkml:trace contextRef="#ctx0" brushRef="#br0" timeOffset="691.48">1 0 24575</inkml:trace>
  <inkml:trace contextRef="#ctx0" brushRef="#br0" timeOffset="1084.47">1 0 24575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6T15:18:36.288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354 275 24575,'584'0'0,"-815"14"0,-12-1 0,140-14 0,146-15 0,48 7 0,0 4 0,94 7 0,-64 0 0,294-2 0,-1189 0 0,768 0 0,3 1 0,0-1 0,0 0 0,0 0 0,0 0 0,0 0 0,0 0 0,0-1 0,0 1 0,0-1 0,0 0 0,1 0 0,-1 0 0,0 0 0,0-1 0,-3-1 0,6 2 0,0 1 0,0 0 0,0-1 0,0 1 0,0-1 0,0 1 0,0 0 0,1-1 0,-1 1 0,0 0 0,0-1 0,0 1 0,0 0 0,0-1 0,1 1 0,-1 0 0,0-1 0,0 1 0,1 0 0,-1-1 0,0 1 0,0 0 0,1 0 0,-1-1 0,0 1 0,1 0 0,-1 0 0,0 0 0,1-1 0,-1 1 0,0 0 0,1 0 0,-1 0 0,0 0 0,1 0 0,-1 0 0,1 0 0,-1 0 0,0 0 0,1 0 0,-1 0 0,1 0 0,18-4 0,64-2 0,130 7 0,-79 1 0,-83 0 0,-34 0 0,1-1 0,-1-1 0,1-1 0,-1 0 0,25-6 0,-32-1 0,-22 3 0,-25-1 0,-444 2 0,263 6 0,194-1 0,0 2 0,-32 6 0,31-4 0,-46 3 0,138-9 0,201 2 0,-266-1 0,0 0 0,0 0 0,-1 0 0,1 0 0,0 0 0,0 0 0,0 1 0,-1-1 0,1 0 0,0 1 0,-1 0 0,1-1 0,0 1 0,-1 0 0,1 0 0,-1 0 0,1 0 0,-1 0 0,0 0 0,1 0 0,-1 1 0,0-1 0,0 0 0,0 1 0,0-1 0,0 1 0,0-1 0,0 1 0,0-1 0,0 1 0,-1 0 0,1 0 0,-1-1 0,1 1 0,-1 0 0,0 0 0,0 2 0,0-2 0,-1 1 0,0 0 0,0 0 0,0 0 0,0 0 0,0-1 0,-1 1 0,1-1 0,-1 1 0,0-1 0,0 1 0,0-1 0,0 0 0,0 0 0,0 0 0,-1 0 0,1 0 0,-1-1 0,1 1 0,-1-1 0,-4 3 0,-13 2 0,-1 0 0,1-1 0,-1-2 0,0 0 0,-28 1 0,-1 0 0,-48 11 0,58-8 0,0-1 0,-62 0 0,100-6 0,0 0 0,0 0 0,0 0 0,0 0 0,0-1 0,0 1 0,1 0 0,-1-1 0,0 1 0,0-1 0,0 0 0,0 0 0,1 0 0,-1 0 0,0 0 0,-1-1 0,3 1 0,-1 1 0,1-1 0,0 0 0,0 1 0,-1-1 0,1 0 0,0 1 0,0-1 0,0 0 0,0 1 0,0-1 0,0 0 0,0 1 0,0-1 0,0 0 0,0 0 0,0 1 0,0-1 0,1 0 0,-1 1 0,0-1 0,0 1 0,1-1 0,-1 0 0,0 1 0,1-1 0,-1 1 0,2-2 0,1-2 0,1 0 0,-1 1 0,1-1 0,1 1 0,-1 0 0,0 0 0,1 0 0,-1 0 0,1 1 0,5-2 0,18-3 0,0 2 0,0 1 0,0 1 0,0 1 0,0 2 0,39 4 0,3-2 0,48 1 0,-28 1 0,94-10 0,-183 6 0,0 1 0,1-1 0,-1 0 0,0 0 0,1 0 0,-1 0 0,0-1 0,1 1 0,-1 0 0,0 0 0,0-1 0,1 1 0,-1-1 0,0 1 0,0-1 0,0 0 0,1 1 0,-1-1 0,0 0 0,0 0 0,1-1 0,-2 0 0,-1 1 0,0 0 0,0 0 0,1 1 0,-1-1 0,0 0 0,0 0 0,0 0 0,0 1 0,0-1 0,0 0 0,0 1 0,-1-1 0,1 1 0,0-1 0,0 1 0,-2-1 0,-65-18 0,21 13 0,0 3 0,-70 3 0,-41-1 0,155 0 0,1 1 0,-1 0 0,1 0 0,-1-1 0,1 0 0,0 1 0,-1-1 0,1 0 0,0 0 0,0 0 0,-4-3 0,6 4 0,-1-1 0,0 1 0,1-1 0,-1 0 0,1 1 0,-1-1 0,1 0 0,-1 1 0,1-1 0,0 0 0,-1 0 0,1 1 0,0-1 0,-1 0 0,1 0 0,0 0 0,0 1 0,0-1 0,0 0 0,0 0 0,0 0 0,0-1 0,1 0 0,0-1 0,-1 1 0,2 0 0,-1 0 0,0 0 0,0 0 0,1 0 0,-1 0 0,1 1 0,-1-1 0,1 0 0,0 1 0,0-1 0,0 1 0,0 0 0,0-1 0,0 1 0,0 0 0,0 0 0,0 0 0,4 0 0,63-18 0,1 3 0,75-7 0,-49 8 0,-47 6 0,0 2 0,0 2 0,1 2 0,69 6 0,-117-3 0,0 0 0,-1 0 0,1 0 0,-1 0 0,1 1 0,0-1 0,-1 1 0,1-1 0,-1 1 0,1 0 0,-1-1 0,0 1 0,1 0 0,-1 0 0,0 0 0,1 0 0,-1 0 0,0 0 0,0 1 0,0-1 0,0 0 0,0 0 0,1 3 0,-2-3 0,0 0 0,0 0 0,0 0 0,0 0 0,-1 0 0,1 0 0,0 0 0,-1 0 0,1 0 0,-1 0 0,1 0 0,-1 0 0,1 0 0,-1 0 0,0 0 0,0 0 0,1-1 0,-1 1 0,0 0 0,0 0 0,0-1 0,1 1 0,-1-1 0,0 1 0,0-1 0,0 1 0,0-1 0,0 1 0,0-1 0,-1 0 0,1 0 0,0 0 0,0 1 0,0-1 0,-1 0 0,-34 6 0,-1-2 0,0-1 0,1-1 0,-54-6 0,7 2 0,-358 1 0,433 1 0,5-1 0,0 1 0,0 0 0,0 0 0,0 0 0,0 0 0,0 0 0,0 1 0,0-1 0,0 1 0,0 0 0,0 0 0,0 0 0,0 0 0,0 1 0,-3 2 0,6-3 0,1 0 0,-1-1 0,1 1 0,-1 0 0,1 0 0,0 0 0,-1 0 0,1 0 0,0-1 0,0 1 0,0 0 0,0-1 0,-1 1 0,1-1 0,0 1 0,0-1 0,0 1 0,0-1 0,0 1 0,2-1 0,24 12 0,6-1 0,1-1 0,0-2 0,1-1 0,67 3 0,147-10 0,-112-4 0,-12 4 0,-73 0 0,-40 0 0,-14 0 0,-797 0 0,756-3 0,41 2 0,0 1 0,0 0 0,0-1 0,0 0 0,0 1 0,0-1 0,1 0 0,-1 0 0,0 0 0,0 0 0,1 0 0,-1-1 0,1 1 0,-1 0 0,1-1 0,0 1 0,0-1 0,-3-3 0,4 5 0,0-1 0,0 1 0,0-1 0,-1 1 0,1-1 0,0 1 0,0-1 0,0 0 0,0 1 0,0-1 0,0 1 0,0-1 0,0 1 0,0-1 0,0 0 0,1 1 0,-1-1 0,0 1 0,0-1 0,0 1 0,1-1 0,-1 1 0,0-1 0,1 1 0,-1-1 0,0 1 0,1-1 0,-1 1 0,1 0 0,-1-1 0,0 1 0,1 0 0,-1-1 0,1 1 0,-1 0 0,1 0 0,-1-1 0,1 1 0,0 0 0,-1 0 0,1 0 0,-1 0 0,1 0 0,-1-1 0,1 1 0,0 0 0,-1 0 0,1 1 0,-1-1 0,1 0 0,-1 0 0,1 0 0,-1 0 0,1 0 0,0 1 0,38 4 0,-36-4 0,62 15 0,-43-10 0,-1-1 0,1 0 0,26 1 0,132 21 0,-592-29 0,303 3 0,1223-1 0,-1111 1 0,0-1 0,0 0 0,1 0 0,-1 0 0,0 0 0,0 0 0,0-1 0,0 1 0,0-1 0,0 0 0,0 0 0,0 0 0,0-1 0,0 1 0,-1-1 0,1 1 0,-1-1 0,1 0 0,-1 0 0,1 0 0,-1 0 0,0 0 0,0-1 0,0 1 0,0-1 0,0 1 0,-1-1 0,1 0 0,-1 0 0,0 1 0,0-1 0,0 0 0,0 0 0,0 0 0,-1 0 0,1-1 0,-1 1 0,0 0 0,0 0 0,0 0 0,0 0 0,0 0 0,-1 0 0,1 0 0,-1 0 0,-2-5 0,-2-11 0,-1 0 0,-1 0 0,0 1 0,-1 0 0,-2 0 0,1 1 0,-18-23 0,26 39 0,1 1 0,-1-1 0,1 0 0,-1 1 0,0-1 0,1 0 0,-1 1 0,0-1 0,0 1 0,0-1 0,1 1 0,-1-1 0,0 1 0,0 0 0,0-1 0,0 1 0,0 0 0,1 0 0,-1 0 0,0 0 0,0-1 0,0 1 0,0 0 0,0 1 0,0-1 0,0 0 0,0 0 0,0 0 0,1 0 0,-1 1 0,0-1 0,0 0 0,-1 2 0,-27 23 0,0-1 0,23-22 0,0 1 0,-1 0 0,1 0 0,1 1 0,-1-1 0,0 1 0,-7 8 0,11-11 0,1 1 0,0-1 0,0 1 0,0 0 0,0 0 0,0-1 0,1 1 0,-1 0 0,0 0 0,1 0 0,-1 0 0,1 0 0,0 0 0,0 0 0,0 0 0,0 0 0,0 0 0,0 0 0,0 0 0,0 0 0,1 0 0,-1-1 0,1 1 0,0 0 0,-1 0 0,1 0 0,0 0 0,0-1 0,0 1 0,3 3 0,3 5 0,1 0 0,0 0 0,1 0 0,0-1 0,19 16 0,-24-22 0,-1 0 0,1-1 0,0 1 0,0-1 0,0 0 0,0 0 0,0 0 0,0 0 0,1-1 0,-1 1 0,0-1 0,1-1 0,-1 1 0,1 0 0,-1-1 0,1 0 0,-1 0 0,1-1 0,-1 1 0,6-2 0,-9 1 0,1 0 0,0 0 0,0 0 0,0 0 0,-1-1 0,1 1 0,0 0 0,-1-1 0,1 1 0,-1-1 0,0 0 0,0 0 0,1 1 0,-1-1 0,0 0 0,0 0 0,-1 0 0,1 0 0,0 0 0,-1 0 0,1 0 0,-1 0 0,0 0 0,1-1 0,-1 1 0,0 0 0,-1-4 0,0-9 0,0 1 0,-2-1 0,-4-15 0,2 5 0,-3 0 0,8 24 0,0 1 0,0 0 0,-1 0 0,1 0 0,0 0 0,0-1 0,0 1 0,-1 0 0,1 0 0,0 0 0,0 0 0,-1 0 0,1 0 0,0 0 0,0 0 0,-1 0 0,1 0 0,0 0 0,0 0 0,-1 0 0,1 0 0,0 0 0,0 0 0,-1 0 0,1 0 0,0 0 0,0 0 0,-1 0 0,1 0 0,0 0 0,0 0 0,0 0 0,-1 0 0,1 1 0,0-1 0,0 0 0,0 0 0,-1 0 0,1 0 0,0 1 0,0-1 0,0 0 0,-1 1 0,0 2 0,-1 0 0,0 0 0,0 1 0,1-1 0,0 1 0,0-1 0,0 1 0,0 0 0,0 5 0,-1 7 0,0 0 0,1 0 0,1 0 0,0 0 0,2 0 0,3 20 0,0-25 0,0-11 0,2-22 0,0-30 0,-7 51 0,0-1 0,0 0 0,0 0 0,0 1 0,0-1 0,0 0 0,0 1 0,-1-1 0,1 0 0,0 1 0,-1-1 0,0 0 0,1 1 0,-1-1 0,-1-1 0,1 3 0,0 0 0,1 0 0,-1 0 0,0 0 0,1 0 0,-1 0 0,0 0 0,1 1 0,-1-1 0,0 0 0,1 1 0,-1-1 0,1 0 0,-1 1 0,0-1 0,1 1 0,-1-1 0,1 1 0,0-1 0,-1 1 0,1-1 0,-1 1 0,1-1 0,0 1 0,-1 0 0,1-1 0,0 1 0,0 0 0,-1-1 0,1 1 0,0 0 0,0-1 0,0 1 0,0 0 0,0-1 0,0 2 0,-2 2 0,0 0 0,0 0 0,-1-1 0,1 1 0,-1-1 0,0 1 0,0-1 0,0 0 0,0 0 0,-1 0 0,1-1 0,-1 1 0,1-1 0,-1 0 0,0 0 0,0 0 0,0 0 0,0-1 0,-1 1 0,1-1 0,0 0 0,0-1 0,-1 1 0,1-1 0,-1 0 0,-5 0 0,-11-1 0,1 0 0,0-2 0,0 0 0,-26-8 0,36 9 0,0 1 0,0 1 0,1-1 0,-1 2 0,0-1 0,0 1 0,1 1 0,-1 0 0,1 0 0,-1 1 0,-15 7 0,9-4 0,1-2 0,-1 0 0,-21 3 0,-73-3 0,78-5 0,0 2 0,0 1 0,-51 11 0,71-10 0,-9 2 0,-1 0 0,1-1 0,-28 1 0,-181-17 0,221 12 0,-30 3 0,38-3 0,1 0 0,0 0 0,-1 1 0,1-1 0,0 0 0,-1 0 0,1 0 0,0 1 0,-1-1 0,1 0 0,0 0 0,0 1 0,-1-1 0,1 0 0,0 1 0,0-1 0,0 0 0,-1 1 0,1-1 0,0 0 0,0 1 0,0-1 0,0 0 0,0 1 0,0-1 0,0 1 0,-1-1 0,1 0 0,0 1 0,1 0 0,11 18 0,24 32 0,-32-44 0,1 1 0,-1-1 0,2 1 0,-1-2 0,1 1 0,9 8 0,-15-14 0,1-1 0,-1 1 0,1-1 0,0 1 0,-1-1 0,1 1 0,0-1 0,-1 0 0,1 1 0,0-1 0,0 0 0,-1 0 0,1 1 0,0-1 0,0 0 0,-1 0 0,1 0 0,0 0 0,0 0 0,0 0 0,-1 0 0,1 0 0,0 0 0,0 0 0,0-1 0,-1 1 0,1 0 0,0 0 0,1-1 0,-1-1 0,0 1 0,0 0 0,1-1 0,-1 1 0,0-1 0,-1 1 0,1-1 0,0 0 0,0 1 0,-1-1 0,1 0 0,0-3 0,5-54 0,-6 57 0,0-12 0,1-1 0,-1 1 0,0 0 0,-5-23 0,5 35 0,0 0 0,0 0 0,0 1 0,-1-1 0,1 0 0,-1 0 0,0 0 0,1 1 0,-1-1 0,0 0 0,0 0 0,0 1 0,0-1 0,0 1 0,0-1 0,-1 1 0,1 0 0,-1-1 0,1 1 0,0 0 0,-1 0 0,0 0 0,1 0 0,-1 0 0,0 0 0,0 0 0,1 1 0,-1-1 0,0 1 0,0-1 0,0 1 0,0 0 0,0 0 0,-2 0 0,3-1 0,1 1 0,0 0 0,-1 0 0,1 0 0,0 0 0,-1 0 0,1 0 0,0 0 0,-1 0 0,1 0 0,0 1 0,-1-1 0,1 0 0,0 0 0,0 0 0,-1 0 0,1 0 0,0 0 0,-1 1 0,1-1 0,0 0 0,0 0 0,-1 1 0,1-1 0,0 0 0,0 0 0,-1 1 0,1-1 0,0 0 0,0 0 0,0 1 0,0-1 0,0 0 0,-1 1 0,1-1 0,0 1 0,8 11 0,18 6 0,55 8 0,-60-21 0,0 2 0,-1 0 0,0 1 0,21 11 0,-12-6 0,0-1 0,1-1 0,0-2 0,1-1 0,0-1 0,39 2 0,-8-3 0,1-3 0,66-5 0,-19-1 0,-76 2 0,55-11 0,25-1 0,-110 14 0,0-1 0,1-1 0,-1 1 0,0-1 0,0 1 0,0-1 0,0 0 0,0-1 0,0 1 0,0-1 0,0 1 0,-1-1 0,6-4 0,-6 4 0,-1-1 0,0 0 0,0 1 0,0-1 0,-1 0 0,1 0 0,0 0 0,-1 0 0,0 0 0,0-1 0,0 1 0,0 0 0,0-1 0,-1 1 0,0 0 0,1-1 0,-1-3 0,0-5 0,0 1 0,-1 0 0,0-1 0,-1 1 0,0-1 0,-1 1 0,0 0 0,-1 0 0,-6-12 0,9 19 0,-1 1 0,1 0 0,-1-1 0,-1 1 0,1 0 0,0 0 0,-1 0 0,1 0 0,-1 0 0,0 1 0,0-1 0,0 1 0,0 0 0,0-1 0,-1 2 0,1-1 0,-1 0 0,1 1 0,-1-1 0,0 1 0,1 0 0,-1 0 0,0 1 0,0-1 0,0 1 0,0 0 0,0 0 0,1 0 0,-1 0 0,-6 2 0,-63 9 0,56-9 0,1 0 0,0 0 0,-1 2 0,1 0 0,0 1 0,1 0 0,-17 9 0,-17 5 0,45-16-1365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6T15:19:34.547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1 1 24575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6T15:19:53.600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0 1 24575</inkml:trace>
  <inkml:trace contextRef="#ctx0" brushRef="#br0" timeOffset="360.76">0 1 24575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PRASA_Letterhead 2024</Template>
  <TotalTime>6</TotalTime>
  <Pages>13</Pages>
  <Words>217</Words>
  <Characters>1237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Luyanda Zulu</dc:creator>
  <cp:keywords/>
  <dc:description/>
  <cp:lastModifiedBy>Livhuwani Tshikhudo</cp:lastModifiedBy>
  <cp:revision>2</cp:revision>
  <dcterms:created xsi:type="dcterms:W3CDTF">2024-03-06T15:38:00Z</dcterms:created>
  <dcterms:modified xsi:type="dcterms:W3CDTF">2024-03-06T15:38:00Z</dcterms:modified>
</cp:coreProperties>
</file>